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DE25D" w14:textId="77777777" w:rsidR="00D51F5C" w:rsidRPr="002036D3" w:rsidRDefault="00D51F5C" w:rsidP="00F42143">
      <w:pPr>
        <w:tabs>
          <w:tab w:val="left" w:pos="993"/>
        </w:tabs>
        <w:jc w:val="center"/>
        <w:rPr>
          <w:b/>
          <w:sz w:val="20"/>
        </w:rPr>
      </w:pPr>
    </w:p>
    <w:p w14:paraId="50E1D46A" w14:textId="77777777" w:rsidR="00F42143" w:rsidRPr="002036D3" w:rsidRDefault="00F42143" w:rsidP="00F42143">
      <w:pPr>
        <w:tabs>
          <w:tab w:val="left" w:pos="993"/>
        </w:tabs>
        <w:rPr>
          <w:sz w:val="20"/>
        </w:rPr>
      </w:pPr>
    </w:p>
    <w:p w14:paraId="71DDCB27" w14:textId="0CD64BD9" w:rsidR="00021C00" w:rsidRPr="00DC16DE" w:rsidRDefault="00F42143" w:rsidP="00021C00">
      <w:pPr>
        <w:tabs>
          <w:tab w:val="left" w:pos="993"/>
        </w:tabs>
        <w:jc w:val="center"/>
        <w:rPr>
          <w:rFonts w:asciiTheme="minorHAnsi" w:hAnsiTheme="minorHAnsi" w:cstheme="minorHAnsi"/>
          <w:b/>
          <w:sz w:val="46"/>
          <w:szCs w:val="48"/>
          <w:lang w:val="en-GB"/>
        </w:rPr>
      </w:pPr>
      <w:r w:rsidRPr="00DC16DE">
        <w:rPr>
          <w:rFonts w:asciiTheme="minorHAnsi" w:hAnsiTheme="minorHAnsi" w:cstheme="minorHAnsi"/>
          <w:b/>
          <w:sz w:val="46"/>
          <w:szCs w:val="48"/>
          <w:lang w:val="en-GB"/>
        </w:rPr>
        <w:t>(</w:t>
      </w:r>
      <w:r w:rsidR="006B6800" w:rsidRPr="00DC16DE">
        <w:rPr>
          <w:rFonts w:asciiTheme="minorHAnsi" w:hAnsiTheme="minorHAnsi" w:cstheme="minorHAnsi"/>
          <w:b/>
          <w:sz w:val="46"/>
          <w:szCs w:val="48"/>
          <w:lang w:val="en-GB"/>
        </w:rPr>
        <w:t>M</w:t>
      </w:r>
      <w:r w:rsidR="000174DD" w:rsidRPr="00DC16DE">
        <w:rPr>
          <w:rFonts w:asciiTheme="minorHAnsi" w:hAnsiTheme="minorHAnsi" w:cstheme="minorHAnsi"/>
          <w:b/>
          <w:sz w:val="46"/>
          <w:szCs w:val="48"/>
          <w:lang w:val="en-GB"/>
        </w:rPr>
        <w:t>IVATE</w:t>
      </w:r>
      <w:r w:rsidR="006B6800" w:rsidRPr="00DC16DE">
        <w:rPr>
          <w:rFonts w:asciiTheme="minorHAnsi" w:hAnsiTheme="minorHAnsi" w:cstheme="minorHAnsi"/>
          <w:b/>
          <w:sz w:val="46"/>
          <w:szCs w:val="48"/>
          <w:lang w:val="en-GB"/>
        </w:rPr>
        <w:t xml:space="preserve"> </w:t>
      </w:r>
      <w:r w:rsidRPr="00DC16DE">
        <w:rPr>
          <w:rFonts w:asciiTheme="minorHAnsi" w:hAnsiTheme="minorHAnsi" w:cstheme="minorHAnsi"/>
          <w:b/>
          <w:sz w:val="46"/>
          <w:szCs w:val="48"/>
          <w:lang w:val="en-GB"/>
        </w:rPr>
        <w:t>-</w:t>
      </w:r>
      <w:r w:rsidR="006B6800" w:rsidRPr="00DC16DE">
        <w:rPr>
          <w:rFonts w:asciiTheme="minorHAnsi" w:hAnsiTheme="minorHAnsi" w:cstheme="minorHAnsi"/>
          <w:b/>
          <w:sz w:val="46"/>
          <w:szCs w:val="48"/>
          <w:lang w:val="en-GB"/>
        </w:rPr>
        <w:t xml:space="preserve"> </w:t>
      </w:r>
      <w:proofErr w:type="spellStart"/>
      <w:r w:rsidRPr="00DC16DE">
        <w:rPr>
          <w:rFonts w:asciiTheme="minorHAnsi" w:hAnsiTheme="minorHAnsi" w:cstheme="minorHAnsi"/>
          <w:b/>
          <w:sz w:val="46"/>
          <w:szCs w:val="48"/>
          <w:lang w:val="en-GB"/>
        </w:rPr>
        <w:t>Studie</w:t>
      </w:r>
      <w:proofErr w:type="spellEnd"/>
      <w:r w:rsidRPr="00DC16DE">
        <w:rPr>
          <w:rFonts w:asciiTheme="minorHAnsi" w:hAnsiTheme="minorHAnsi" w:cstheme="minorHAnsi"/>
          <w:b/>
          <w:sz w:val="46"/>
          <w:szCs w:val="48"/>
          <w:lang w:val="en-GB"/>
        </w:rPr>
        <w:t>)</w:t>
      </w:r>
    </w:p>
    <w:p w14:paraId="1EC76DB2" w14:textId="77777777" w:rsidR="00FE32B9" w:rsidRPr="00DC16DE" w:rsidRDefault="00F24E8C" w:rsidP="00AF4AFD">
      <w:pPr>
        <w:tabs>
          <w:tab w:val="left" w:pos="993"/>
        </w:tabs>
        <w:jc w:val="center"/>
        <w:rPr>
          <w:rFonts w:asciiTheme="minorHAnsi" w:hAnsiTheme="minorHAnsi" w:cstheme="minorHAnsi"/>
          <w:sz w:val="34"/>
          <w:szCs w:val="36"/>
          <w:lang w:val="en-GB"/>
        </w:rPr>
      </w:pPr>
      <w:r w:rsidRPr="00DC16DE">
        <w:rPr>
          <w:rFonts w:asciiTheme="minorHAnsi" w:hAnsiTheme="minorHAnsi" w:cstheme="minorHAnsi"/>
          <w:sz w:val="34"/>
          <w:szCs w:val="36"/>
          <w:lang w:val="en-GB"/>
        </w:rPr>
        <w:t xml:space="preserve">Single-Centre </w:t>
      </w:r>
      <w:r w:rsidR="00E35EFA" w:rsidRPr="00DC16DE">
        <w:rPr>
          <w:rFonts w:asciiTheme="minorHAnsi" w:hAnsiTheme="minorHAnsi" w:cstheme="minorHAnsi"/>
          <w:sz w:val="34"/>
          <w:szCs w:val="36"/>
          <w:lang w:val="en-GB"/>
        </w:rPr>
        <w:t xml:space="preserve">Randomized Trial comparing </w:t>
      </w:r>
      <w:r w:rsidR="00E35EFA" w:rsidRPr="00DC16DE">
        <w:rPr>
          <w:rFonts w:asciiTheme="minorHAnsi" w:hAnsiTheme="minorHAnsi" w:cstheme="minorHAnsi"/>
          <w:sz w:val="34"/>
          <w:szCs w:val="36"/>
          <w:lang w:val="en-US"/>
        </w:rPr>
        <w:t>M</w:t>
      </w:r>
      <w:r w:rsidR="00F65C81">
        <w:rPr>
          <w:rFonts w:asciiTheme="minorHAnsi" w:hAnsiTheme="minorHAnsi" w:cstheme="minorHAnsi"/>
          <w:sz w:val="34"/>
          <w:szCs w:val="36"/>
          <w:lang w:val="en-US"/>
        </w:rPr>
        <w:t>i</w:t>
      </w:r>
      <w:r w:rsidR="00E35EFA" w:rsidRPr="00DC16DE">
        <w:rPr>
          <w:rFonts w:asciiTheme="minorHAnsi" w:hAnsiTheme="minorHAnsi" w:cstheme="minorHAnsi"/>
          <w:sz w:val="34"/>
          <w:szCs w:val="36"/>
          <w:lang w:val="en-US"/>
        </w:rPr>
        <w:t>nimal</w:t>
      </w:r>
      <w:r w:rsidR="000D4C27" w:rsidRPr="00DC16DE">
        <w:rPr>
          <w:rFonts w:asciiTheme="minorHAnsi" w:hAnsiTheme="minorHAnsi" w:cstheme="minorHAnsi"/>
          <w:sz w:val="34"/>
          <w:szCs w:val="36"/>
          <w:lang w:val="en-US"/>
        </w:rPr>
        <w:t>ly</w:t>
      </w:r>
      <w:r w:rsidR="00E35EFA" w:rsidRPr="00DC16DE">
        <w:rPr>
          <w:rFonts w:asciiTheme="minorHAnsi" w:hAnsiTheme="minorHAnsi" w:cstheme="minorHAnsi"/>
          <w:sz w:val="34"/>
          <w:szCs w:val="36"/>
          <w:lang w:val="en-US"/>
        </w:rPr>
        <w:t xml:space="preserve"> </w:t>
      </w:r>
      <w:r w:rsidR="00F65C81">
        <w:rPr>
          <w:rFonts w:asciiTheme="minorHAnsi" w:hAnsiTheme="minorHAnsi" w:cstheme="minorHAnsi"/>
          <w:sz w:val="34"/>
          <w:szCs w:val="36"/>
          <w:lang w:val="en-US"/>
        </w:rPr>
        <w:t>Inva</w:t>
      </w:r>
      <w:r w:rsidR="00E35EFA" w:rsidRPr="00DC16DE">
        <w:rPr>
          <w:rFonts w:asciiTheme="minorHAnsi" w:hAnsiTheme="minorHAnsi" w:cstheme="minorHAnsi"/>
          <w:sz w:val="34"/>
          <w:szCs w:val="36"/>
          <w:lang w:val="en-US"/>
        </w:rPr>
        <w:t xml:space="preserve">sive </w:t>
      </w:r>
      <w:r w:rsidR="00F65C81">
        <w:rPr>
          <w:rFonts w:asciiTheme="minorHAnsi" w:hAnsiTheme="minorHAnsi" w:cstheme="minorHAnsi"/>
          <w:sz w:val="34"/>
          <w:szCs w:val="36"/>
          <w:lang w:val="en-US"/>
        </w:rPr>
        <w:t>V</w:t>
      </w:r>
      <w:r w:rsidR="00E35EFA" w:rsidRPr="00DC16DE">
        <w:rPr>
          <w:rFonts w:asciiTheme="minorHAnsi" w:hAnsiTheme="minorHAnsi" w:cstheme="minorHAnsi"/>
          <w:sz w:val="34"/>
          <w:szCs w:val="36"/>
          <w:lang w:val="en-US"/>
        </w:rPr>
        <w:t xml:space="preserve">ersus open </w:t>
      </w:r>
      <w:proofErr w:type="spellStart"/>
      <w:r w:rsidR="00E35EFA" w:rsidRPr="00DC16DE">
        <w:rPr>
          <w:rFonts w:asciiTheme="minorHAnsi" w:hAnsiTheme="minorHAnsi" w:cstheme="minorHAnsi"/>
          <w:sz w:val="34"/>
          <w:szCs w:val="36"/>
          <w:lang w:val="en-US"/>
        </w:rPr>
        <w:t>Abdomino</w:t>
      </w:r>
      <w:proofErr w:type="spellEnd"/>
      <w:r w:rsidR="00BD0612">
        <w:rPr>
          <w:rFonts w:asciiTheme="minorHAnsi" w:hAnsiTheme="minorHAnsi" w:cstheme="minorHAnsi"/>
          <w:sz w:val="34"/>
          <w:szCs w:val="36"/>
          <w:lang w:val="en-US"/>
        </w:rPr>
        <w:t xml:space="preserve"> </w:t>
      </w:r>
      <w:r w:rsidR="00E35EFA" w:rsidRPr="00DC16DE">
        <w:rPr>
          <w:rFonts w:asciiTheme="minorHAnsi" w:hAnsiTheme="minorHAnsi" w:cstheme="minorHAnsi"/>
          <w:sz w:val="34"/>
          <w:szCs w:val="36"/>
          <w:lang w:val="en-US"/>
        </w:rPr>
        <w:t>Thoracic Esophagectomy</w:t>
      </w:r>
    </w:p>
    <w:p w14:paraId="63C81490" w14:textId="77777777" w:rsidR="00FE32B9" w:rsidRPr="00DC16DE" w:rsidRDefault="00FE32B9" w:rsidP="00F42143">
      <w:pPr>
        <w:tabs>
          <w:tab w:val="left" w:pos="993"/>
        </w:tabs>
        <w:rPr>
          <w:rFonts w:asciiTheme="minorHAnsi" w:hAnsiTheme="minorHAnsi" w:cstheme="minorHAnsi"/>
          <w:sz w:val="20"/>
          <w:lang w:val="en-GB"/>
        </w:rPr>
      </w:pPr>
    </w:p>
    <w:p w14:paraId="0DC9D36C" w14:textId="77777777" w:rsidR="00FA2C07" w:rsidRPr="00442461" w:rsidRDefault="00FE32B9" w:rsidP="00442461">
      <w:pPr>
        <w:tabs>
          <w:tab w:val="left" w:pos="993"/>
        </w:tabs>
        <w:jc w:val="center"/>
        <w:rPr>
          <w:rFonts w:asciiTheme="minorHAnsi" w:hAnsiTheme="minorHAnsi" w:cstheme="minorHAnsi"/>
          <w:sz w:val="46"/>
          <w:szCs w:val="48"/>
        </w:rPr>
      </w:pPr>
      <w:r w:rsidRPr="00DC16DE">
        <w:rPr>
          <w:rFonts w:asciiTheme="minorHAnsi" w:hAnsiTheme="minorHAnsi" w:cstheme="minorHAnsi"/>
          <w:sz w:val="46"/>
          <w:szCs w:val="48"/>
        </w:rPr>
        <w:t>Patientendokumentatio</w:t>
      </w:r>
      <w:r w:rsidR="00442461">
        <w:rPr>
          <w:rFonts w:asciiTheme="minorHAnsi" w:hAnsiTheme="minorHAnsi" w:cstheme="minorHAnsi"/>
          <w:sz w:val="46"/>
          <w:szCs w:val="48"/>
        </w:rPr>
        <w:t>n</w:t>
      </w:r>
    </w:p>
    <w:p w14:paraId="12C09A6C" w14:textId="77777777" w:rsidR="00FA2C07" w:rsidRDefault="00FA2C07" w:rsidP="0052127C">
      <w:pPr>
        <w:tabs>
          <w:tab w:val="left" w:pos="6096"/>
        </w:tabs>
        <w:spacing w:line="276" w:lineRule="auto"/>
        <w:ind w:left="2127" w:hanging="851"/>
        <w:rPr>
          <w:rFonts w:asciiTheme="minorHAnsi" w:hAnsiTheme="minorHAnsi" w:cstheme="minorHAnsi"/>
          <w:sz w:val="20"/>
        </w:rPr>
      </w:pPr>
    </w:p>
    <w:p w14:paraId="01F0DFF4" w14:textId="77777777" w:rsidR="007310F1" w:rsidRPr="00DC16DE" w:rsidRDefault="00FA2C07" w:rsidP="0052127C">
      <w:pPr>
        <w:tabs>
          <w:tab w:val="left" w:pos="6096"/>
        </w:tabs>
        <w:spacing w:line="276" w:lineRule="auto"/>
        <w:ind w:left="2127" w:hanging="851"/>
        <w:rPr>
          <w:rFonts w:asciiTheme="minorHAnsi" w:hAnsiTheme="minorHAnsi" w:cstheme="minorHAnsi"/>
          <w:sz w:val="14"/>
          <w:szCs w:val="16"/>
        </w:rPr>
      </w:pPr>
      <w:r w:rsidRPr="00DC16DE" w:rsidDel="00FA2C07">
        <w:rPr>
          <w:rFonts w:asciiTheme="minorHAnsi" w:hAnsiTheme="minorHAnsi" w:cstheme="minorHAnsi"/>
          <w:sz w:val="20"/>
        </w:rPr>
        <w:t xml:space="preserve"> </w:t>
      </w:r>
    </w:p>
    <w:p w14:paraId="0801F961" w14:textId="77777777" w:rsidR="003803D8" w:rsidRPr="00DC16DE" w:rsidRDefault="002510D9" w:rsidP="002510D9">
      <w:pPr>
        <w:tabs>
          <w:tab w:val="left" w:pos="5670"/>
          <w:tab w:val="left" w:pos="6663"/>
        </w:tabs>
        <w:spacing w:after="360" w:line="276" w:lineRule="auto"/>
        <w:ind w:left="1276"/>
        <w:rPr>
          <w:rFonts w:asciiTheme="minorHAnsi" w:hAnsiTheme="minorHAnsi" w:cstheme="minorHAnsi"/>
          <w:sz w:val="34"/>
          <w:szCs w:val="36"/>
        </w:rPr>
      </w:pPr>
      <w:r w:rsidRPr="00DC16DE">
        <w:rPr>
          <w:rFonts w:asciiTheme="minorHAnsi" w:hAnsiTheme="minorHAnsi" w:cstheme="minorHAnsi"/>
          <w:sz w:val="34"/>
          <w:szCs w:val="36"/>
        </w:rPr>
        <w:br/>
      </w:r>
      <w:r w:rsidR="007310F1" w:rsidRPr="00DC16DE">
        <w:rPr>
          <w:rFonts w:asciiTheme="minorHAnsi" w:hAnsiTheme="minorHAnsi" w:cstheme="minorHAnsi"/>
          <w:sz w:val="34"/>
          <w:szCs w:val="36"/>
        </w:rPr>
        <w:t>Patientennummer:</w:t>
      </w:r>
      <w:r w:rsidR="007310F1" w:rsidRPr="00DC16DE">
        <w:rPr>
          <w:rFonts w:asciiTheme="minorHAnsi" w:hAnsiTheme="minorHAnsi" w:cstheme="minorHAnsi"/>
          <w:sz w:val="34"/>
          <w:szCs w:val="36"/>
        </w:rPr>
        <w:tab/>
      </w:r>
      <w:r w:rsidR="00DA6A27" w:rsidRPr="00DA6A27">
        <w:rPr>
          <w:rFonts w:asciiTheme="minorHAnsi" w:hAnsiTheme="minorHAnsi" w:cstheme="minorHAnsi"/>
          <w:bCs/>
          <w:sz w:val="34"/>
          <w:szCs w:val="36"/>
        </w:rPr>
        <w:t>____/____/____</w:t>
      </w:r>
      <w:r w:rsidRPr="00DC16DE">
        <w:rPr>
          <w:rFonts w:asciiTheme="minorHAnsi" w:hAnsiTheme="minorHAnsi" w:cstheme="minorHAnsi"/>
          <w:sz w:val="34"/>
          <w:szCs w:val="36"/>
        </w:rPr>
        <w:br/>
      </w:r>
    </w:p>
    <w:p w14:paraId="4EC8A892" w14:textId="77777777" w:rsidR="003803D8" w:rsidRPr="00DA6A27" w:rsidRDefault="003803D8" w:rsidP="002510D9">
      <w:pPr>
        <w:tabs>
          <w:tab w:val="left" w:pos="3828"/>
          <w:tab w:val="left" w:pos="6096"/>
        </w:tabs>
        <w:spacing w:after="360" w:line="276" w:lineRule="auto"/>
        <w:ind w:left="1276"/>
        <w:rPr>
          <w:rFonts w:asciiTheme="minorHAnsi" w:hAnsiTheme="minorHAnsi" w:cstheme="minorHAnsi"/>
          <w:sz w:val="34"/>
          <w:szCs w:val="36"/>
        </w:rPr>
      </w:pPr>
      <w:proofErr w:type="spellStart"/>
      <w:r w:rsidRPr="00DC16DE">
        <w:rPr>
          <w:rFonts w:asciiTheme="minorHAnsi" w:hAnsiTheme="minorHAnsi" w:cstheme="minorHAnsi"/>
          <w:sz w:val="34"/>
          <w:szCs w:val="36"/>
        </w:rPr>
        <w:t>Randomisierungsnummer</w:t>
      </w:r>
      <w:proofErr w:type="spellEnd"/>
      <w:r w:rsidRPr="00DC16DE">
        <w:rPr>
          <w:rFonts w:asciiTheme="minorHAnsi" w:hAnsiTheme="minorHAnsi" w:cstheme="minorHAnsi"/>
          <w:sz w:val="34"/>
          <w:szCs w:val="36"/>
        </w:rPr>
        <w:tab/>
      </w:r>
      <w:r w:rsidR="00DA6A27">
        <w:rPr>
          <w:rFonts w:asciiTheme="minorHAnsi" w:hAnsiTheme="minorHAnsi" w:cstheme="minorHAnsi"/>
          <w:bCs/>
          <w:sz w:val="34"/>
          <w:szCs w:val="36"/>
        </w:rPr>
        <w:t>____/____/____</w:t>
      </w:r>
    </w:p>
    <w:p w14:paraId="02F7DAEF" w14:textId="77777777" w:rsidR="00FA2C07" w:rsidRDefault="00FA2C07" w:rsidP="002510D9">
      <w:pPr>
        <w:tabs>
          <w:tab w:val="left" w:pos="2694"/>
          <w:tab w:val="left" w:pos="5670"/>
        </w:tabs>
        <w:spacing w:after="360" w:line="276" w:lineRule="auto"/>
        <w:rPr>
          <w:rFonts w:asciiTheme="minorHAnsi" w:hAnsiTheme="minorHAnsi" w:cstheme="minorHAnsi"/>
          <w:szCs w:val="24"/>
        </w:rPr>
      </w:pPr>
    </w:p>
    <w:p w14:paraId="7996B9E5" w14:textId="1DCB2DC2" w:rsidR="003803D8" w:rsidRDefault="003803D8" w:rsidP="00021C00">
      <w:pPr>
        <w:tabs>
          <w:tab w:val="left" w:pos="2694"/>
          <w:tab w:val="left" w:pos="5670"/>
        </w:tabs>
        <w:spacing w:after="360" w:line="276" w:lineRule="auto"/>
        <w:jc w:val="center"/>
        <w:rPr>
          <w:rFonts w:asciiTheme="minorHAnsi" w:hAnsiTheme="minorHAnsi" w:cstheme="minorHAnsi"/>
          <w:szCs w:val="24"/>
        </w:rPr>
      </w:pPr>
      <w:r w:rsidRPr="00DC16DE">
        <w:rPr>
          <w:rFonts w:asciiTheme="minorHAnsi" w:hAnsiTheme="minorHAnsi" w:cstheme="minorHAnsi"/>
          <w:szCs w:val="24"/>
        </w:rPr>
        <w:t>Studienleitung: Prof. Dr. med. Beat Müller, Universitätsklinikum Heidelberg</w:t>
      </w:r>
      <w:r w:rsidRPr="00DC16DE">
        <w:rPr>
          <w:rFonts w:asciiTheme="minorHAnsi" w:hAnsiTheme="minorHAnsi" w:cstheme="minorHAnsi"/>
          <w:szCs w:val="24"/>
        </w:rPr>
        <w:br/>
        <w:t>Studienkoordinator:</w:t>
      </w:r>
      <w:r w:rsidR="000D4C27" w:rsidRPr="00DC16DE">
        <w:rPr>
          <w:rFonts w:asciiTheme="minorHAnsi" w:hAnsiTheme="minorHAnsi" w:cstheme="minorHAnsi"/>
          <w:szCs w:val="24"/>
        </w:rPr>
        <w:t xml:space="preserve"> </w:t>
      </w:r>
      <w:r w:rsidRPr="00DC16DE">
        <w:rPr>
          <w:rFonts w:asciiTheme="minorHAnsi" w:hAnsiTheme="minorHAnsi" w:cstheme="minorHAnsi"/>
          <w:szCs w:val="24"/>
        </w:rPr>
        <w:t>PD Dr. med. Felix Nickel, Universitätsklinikum Heidelberg</w:t>
      </w:r>
    </w:p>
    <w:p w14:paraId="16A73CA0" w14:textId="77777777" w:rsidR="00021C00" w:rsidRPr="00DC16DE" w:rsidRDefault="00021C00" w:rsidP="002510D9">
      <w:pPr>
        <w:tabs>
          <w:tab w:val="left" w:pos="2694"/>
          <w:tab w:val="left" w:pos="5670"/>
        </w:tabs>
        <w:spacing w:after="360" w:line="276" w:lineRule="auto"/>
        <w:rPr>
          <w:rFonts w:asciiTheme="minorHAnsi" w:hAnsiTheme="minorHAnsi" w:cstheme="minorHAnsi"/>
          <w:sz w:val="34"/>
          <w:szCs w:val="36"/>
        </w:rPr>
      </w:pPr>
    </w:p>
    <w:p w14:paraId="26667371" w14:textId="77777777" w:rsidR="000D4C27" w:rsidRPr="00DC16DE" w:rsidRDefault="003803D8" w:rsidP="003803D8">
      <w:pPr>
        <w:tabs>
          <w:tab w:val="left" w:pos="993"/>
        </w:tabs>
        <w:jc w:val="center"/>
        <w:rPr>
          <w:rFonts w:asciiTheme="minorHAnsi" w:hAnsiTheme="minorHAnsi" w:cstheme="minorHAnsi"/>
          <w:b/>
          <w:color w:val="FF0000"/>
          <w:sz w:val="30"/>
          <w:szCs w:val="32"/>
        </w:rPr>
      </w:pPr>
      <w:r w:rsidRPr="00DC16DE">
        <w:rPr>
          <w:rFonts w:asciiTheme="minorHAnsi" w:hAnsiTheme="minorHAnsi" w:cstheme="minorHAnsi"/>
          <w:b/>
          <w:color w:val="FF0000"/>
          <w:sz w:val="34"/>
          <w:szCs w:val="36"/>
        </w:rPr>
        <w:t xml:space="preserve"> </w:t>
      </w:r>
      <w:r w:rsidRPr="00DC16DE">
        <w:rPr>
          <w:rFonts w:asciiTheme="minorHAnsi" w:hAnsiTheme="minorHAnsi" w:cstheme="minorHAnsi"/>
          <w:b/>
          <w:color w:val="FF0000"/>
          <w:sz w:val="30"/>
          <w:szCs w:val="32"/>
        </w:rPr>
        <w:t>Randomisierung vor der Operation:</w:t>
      </w:r>
    </w:p>
    <w:p w14:paraId="43677A29" w14:textId="5D417628" w:rsidR="0088765C" w:rsidRPr="00DC16DE" w:rsidRDefault="003803D8" w:rsidP="00014B65">
      <w:pPr>
        <w:tabs>
          <w:tab w:val="left" w:pos="993"/>
        </w:tabs>
        <w:jc w:val="center"/>
        <w:rPr>
          <w:rFonts w:asciiTheme="minorHAnsi" w:hAnsiTheme="minorHAnsi" w:cstheme="minorHAnsi"/>
          <w:sz w:val="20"/>
        </w:rPr>
        <w:sectPr w:rsidR="0088765C" w:rsidRPr="00DC16DE" w:rsidSect="00CA73BC">
          <w:headerReference w:type="default" r:id="rId8"/>
          <w:footerReference w:type="default" r:id="rId9"/>
          <w:headerReference w:type="first" r:id="rId10"/>
          <w:pgSz w:w="12240" w:h="15840"/>
          <w:pgMar w:top="1418" w:right="1418" w:bottom="1134" w:left="1418" w:header="720" w:footer="720" w:gutter="0"/>
          <w:cols w:space="720"/>
          <w:noEndnote/>
          <w:titlePg/>
        </w:sectPr>
      </w:pPr>
      <w:r w:rsidRPr="00DC16DE">
        <w:rPr>
          <w:rFonts w:asciiTheme="minorHAnsi" w:hAnsiTheme="minorHAnsi" w:cstheme="minorHAnsi"/>
          <w:b/>
          <w:color w:val="FF0000"/>
          <w:sz w:val="30"/>
          <w:szCs w:val="32"/>
        </w:rPr>
        <w:t>0049 6221 56 3620</w:t>
      </w:r>
      <w:r w:rsidR="00E8548E">
        <w:rPr>
          <w:rFonts w:asciiTheme="minorHAnsi" w:hAnsiTheme="minorHAnsi" w:cstheme="minorHAnsi"/>
          <w:b/>
          <w:color w:val="FF0000"/>
          <w:sz w:val="30"/>
          <w:szCs w:val="32"/>
        </w:rPr>
        <w:t>4</w:t>
      </w:r>
    </w:p>
    <w:p w14:paraId="73C65500" w14:textId="46754FB0" w:rsidR="003B40FC" w:rsidRPr="00EB735E" w:rsidRDefault="00056830" w:rsidP="001A7B8A">
      <w:pPr>
        <w:pStyle w:val="berschrift1"/>
        <w:pBdr>
          <w:bottom w:val="single" w:sz="4" w:space="1" w:color="auto"/>
          <w:between w:val="single" w:sz="4" w:space="1" w:color="auto"/>
        </w:pBdr>
        <w:tabs>
          <w:tab w:val="clear" w:pos="432"/>
          <w:tab w:val="left" w:pos="993"/>
        </w:tabs>
        <w:ind w:left="0" w:firstLine="0"/>
        <w:rPr>
          <w:rFonts w:asciiTheme="minorHAnsi" w:hAnsiTheme="minorHAnsi" w:cstheme="minorHAnsi"/>
          <w:sz w:val="32"/>
          <w:szCs w:val="36"/>
        </w:rPr>
      </w:pPr>
      <w:bookmarkStart w:id="0" w:name="_Toc137982107"/>
      <w:bookmarkStart w:id="1" w:name="_Toc138002685"/>
      <w:bookmarkStart w:id="2" w:name="_Toc138002897"/>
      <w:r w:rsidRPr="00EB735E">
        <w:rPr>
          <w:rFonts w:asciiTheme="minorHAnsi" w:hAnsiTheme="minorHAnsi" w:cstheme="minorHAnsi"/>
          <w:sz w:val="32"/>
          <w:szCs w:val="36"/>
        </w:rPr>
        <w:lastRenderedPageBreak/>
        <w:t xml:space="preserve">Visite 1: </w:t>
      </w:r>
      <w:r w:rsidR="004A45C2" w:rsidRPr="00EB735E">
        <w:rPr>
          <w:rFonts w:asciiTheme="minorHAnsi" w:hAnsiTheme="minorHAnsi" w:cstheme="minorHAnsi"/>
          <w:sz w:val="32"/>
          <w:szCs w:val="36"/>
        </w:rPr>
        <w:t>Screening-Visite</w:t>
      </w:r>
      <w:r w:rsidR="00F24E8C" w:rsidRPr="00EB735E">
        <w:rPr>
          <w:rFonts w:asciiTheme="minorHAnsi" w:hAnsiTheme="minorHAnsi" w:cstheme="minorHAnsi"/>
          <w:sz w:val="24"/>
        </w:rPr>
        <w:t xml:space="preserve"> </w:t>
      </w:r>
      <w:r w:rsidR="00F24E8C" w:rsidRPr="00EB735E">
        <w:rPr>
          <w:rFonts w:asciiTheme="minorHAnsi" w:hAnsiTheme="minorHAnsi" w:cstheme="minorHAnsi"/>
          <w:sz w:val="24"/>
        </w:rPr>
        <w:tab/>
      </w:r>
      <w:r w:rsidR="00F24E8C" w:rsidRPr="00EB735E">
        <w:rPr>
          <w:rFonts w:asciiTheme="minorHAnsi" w:hAnsiTheme="minorHAnsi" w:cstheme="minorHAnsi"/>
          <w:sz w:val="24"/>
        </w:rPr>
        <w:tab/>
      </w:r>
      <w:r w:rsidR="00F24E8C" w:rsidRPr="00EB735E">
        <w:rPr>
          <w:rFonts w:asciiTheme="minorHAnsi" w:hAnsiTheme="minorHAnsi" w:cstheme="minorHAnsi"/>
          <w:sz w:val="24"/>
        </w:rPr>
        <w:tab/>
      </w:r>
      <w:r w:rsidR="00490C6B">
        <w:rPr>
          <w:rFonts w:asciiTheme="minorHAnsi" w:hAnsiTheme="minorHAnsi" w:cstheme="minorHAnsi"/>
          <w:sz w:val="24"/>
        </w:rPr>
        <w:tab/>
      </w:r>
      <w:r w:rsidR="00F24E8C" w:rsidRPr="00EB735E">
        <w:rPr>
          <w:rFonts w:asciiTheme="minorHAnsi" w:hAnsiTheme="minorHAnsi" w:cstheme="minorHAnsi"/>
          <w:sz w:val="32"/>
          <w:szCs w:val="34"/>
        </w:rPr>
        <w:t>Datum:</w:t>
      </w:r>
      <w:r w:rsidR="001A7B8A" w:rsidRPr="00EB735E">
        <w:rPr>
          <w:rFonts w:asciiTheme="minorHAnsi" w:hAnsiTheme="minorHAnsi" w:cstheme="minorHAnsi"/>
          <w:sz w:val="32"/>
          <w:szCs w:val="34"/>
        </w:rPr>
        <w:t xml:space="preserve"> </w:t>
      </w:r>
      <w:r w:rsidR="004E7375" w:rsidRPr="00EB735E">
        <w:rPr>
          <w:rFonts w:asciiTheme="minorHAnsi" w:hAnsiTheme="minorHAnsi" w:cstheme="minorHAnsi"/>
          <w:bCs/>
          <w:sz w:val="32"/>
          <w:szCs w:val="34"/>
        </w:rPr>
        <w:t>____/____/________</w:t>
      </w:r>
      <w:r w:rsidR="006B28C6" w:rsidRPr="00EB735E">
        <w:rPr>
          <w:rFonts w:asciiTheme="minorHAnsi" w:hAnsiTheme="minorHAnsi" w:cstheme="minorHAnsi"/>
          <w:b w:val="0"/>
          <w:bCs/>
          <w:sz w:val="24"/>
        </w:rPr>
        <w:t xml:space="preserve"> </w:t>
      </w:r>
    </w:p>
    <w:p w14:paraId="1AB7E69A" w14:textId="77777777" w:rsidR="003B40FC" w:rsidRPr="00490C6B" w:rsidRDefault="003B40FC" w:rsidP="009100FA">
      <w:pPr>
        <w:tabs>
          <w:tab w:val="left" w:pos="6663"/>
        </w:tabs>
        <w:spacing w:before="120" w:after="120" w:line="240" w:lineRule="auto"/>
        <w:rPr>
          <w:rFonts w:asciiTheme="minorHAnsi" w:hAnsiTheme="minorHAnsi" w:cstheme="minorHAnsi"/>
          <w:sz w:val="24"/>
          <w:szCs w:val="32"/>
          <w:u w:val="single"/>
        </w:rPr>
      </w:pPr>
      <w:r w:rsidRPr="00490C6B">
        <w:rPr>
          <w:rFonts w:asciiTheme="minorHAnsi" w:hAnsiTheme="minorHAnsi" w:cstheme="minorHAnsi"/>
          <w:sz w:val="24"/>
          <w:szCs w:val="32"/>
          <w:u w:val="single"/>
        </w:rPr>
        <w:t>Einschlusskriterien</w:t>
      </w:r>
      <w:r w:rsidR="001A7B8A" w:rsidRPr="00490C6B">
        <w:rPr>
          <w:rFonts w:asciiTheme="minorHAnsi" w:hAnsiTheme="minorHAnsi" w:cstheme="minorHAnsi"/>
          <w:sz w:val="24"/>
          <w:szCs w:val="32"/>
          <w:u w:val="single"/>
        </w:rPr>
        <w:t>:</w:t>
      </w:r>
    </w:p>
    <w:p w14:paraId="1C165054" w14:textId="77777777" w:rsidR="003B40FC" w:rsidRPr="00490C6B" w:rsidRDefault="003B40FC" w:rsidP="009100FA">
      <w:pPr>
        <w:tabs>
          <w:tab w:val="left" w:pos="851"/>
        </w:tabs>
        <w:spacing w:after="120" w:line="240" w:lineRule="auto"/>
        <w:rPr>
          <w:rFonts w:asciiTheme="minorHAnsi" w:hAnsiTheme="minorHAnsi" w:cstheme="minorHAnsi"/>
          <w:szCs w:val="28"/>
        </w:rPr>
      </w:pPr>
      <w:r w:rsidRPr="00490C6B">
        <w:rPr>
          <w:rFonts w:asciiTheme="minorHAnsi" w:hAnsiTheme="minorHAnsi" w:cstheme="minorHAnsi"/>
          <w:szCs w:val="28"/>
        </w:rPr>
        <w:t>Ja</w:t>
      </w:r>
      <w:r w:rsidRPr="00490C6B">
        <w:rPr>
          <w:rFonts w:asciiTheme="minorHAnsi" w:hAnsiTheme="minorHAnsi" w:cstheme="minorHAnsi"/>
          <w:szCs w:val="28"/>
        </w:rPr>
        <w:tab/>
        <w:t>Nein</w:t>
      </w:r>
    </w:p>
    <w:p w14:paraId="1F146AB4" w14:textId="1BA4EB96" w:rsidR="002036D3" w:rsidRPr="00490C6B" w:rsidRDefault="002036D3" w:rsidP="009100FA">
      <w:pPr>
        <w:tabs>
          <w:tab w:val="left" w:pos="993"/>
          <w:tab w:val="left" w:pos="1843"/>
          <w:tab w:val="left" w:pos="6663"/>
        </w:tabs>
        <w:spacing w:after="120" w:line="240" w:lineRule="auto"/>
        <w:ind w:left="990" w:hanging="990"/>
        <w:rPr>
          <w:rFonts w:asciiTheme="minorHAnsi" w:hAnsiTheme="minorHAnsi" w:cstheme="minorHAnsi"/>
          <w:szCs w:val="28"/>
        </w:rPr>
      </w:pP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r>
      <w:bookmarkStart w:id="3" w:name="_Hlk1215600"/>
      <w:r w:rsidRPr="00490C6B">
        <w:rPr>
          <w:rFonts w:asciiTheme="minorHAnsi" w:hAnsiTheme="minorHAnsi" w:cstheme="minorHAnsi"/>
          <w:szCs w:val="28"/>
        </w:rPr>
        <w:t>Malignom des distalen Ösophagus</w:t>
      </w:r>
      <w:r w:rsidR="00F65C81" w:rsidRPr="00490C6B">
        <w:rPr>
          <w:rFonts w:asciiTheme="minorHAnsi" w:hAnsiTheme="minorHAnsi" w:cstheme="minorHAnsi"/>
          <w:szCs w:val="28"/>
        </w:rPr>
        <w:t xml:space="preserve"> mit Absetzungshöhe unterhalb V. azygos (inkl. AEG)</w:t>
      </w:r>
    </w:p>
    <w:p w14:paraId="6D4E3A1A" w14:textId="77777777" w:rsidR="002036D3" w:rsidRPr="00490C6B" w:rsidRDefault="002036D3" w:rsidP="009100FA">
      <w:pPr>
        <w:tabs>
          <w:tab w:val="left" w:pos="993"/>
          <w:tab w:val="left" w:pos="1843"/>
          <w:tab w:val="left" w:pos="6663"/>
        </w:tabs>
        <w:spacing w:after="120" w:line="240" w:lineRule="auto"/>
        <w:ind w:left="1843" w:hanging="1843"/>
        <w:rPr>
          <w:rFonts w:asciiTheme="minorHAnsi" w:hAnsiTheme="minorHAnsi" w:cstheme="minorHAnsi"/>
          <w:szCs w:val="28"/>
        </w:rPr>
      </w:pP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t xml:space="preserve">Geplante Durchführung einer </w:t>
      </w:r>
      <w:proofErr w:type="spellStart"/>
      <w:r w:rsidRPr="00490C6B">
        <w:rPr>
          <w:rFonts w:asciiTheme="minorHAnsi" w:hAnsiTheme="minorHAnsi" w:cstheme="minorHAnsi"/>
          <w:szCs w:val="28"/>
        </w:rPr>
        <w:t>abdomino</w:t>
      </w:r>
      <w:proofErr w:type="spellEnd"/>
      <w:r w:rsidRPr="00490C6B">
        <w:rPr>
          <w:rFonts w:asciiTheme="minorHAnsi" w:hAnsiTheme="minorHAnsi" w:cstheme="minorHAnsi"/>
          <w:szCs w:val="28"/>
        </w:rPr>
        <w:t xml:space="preserve">-thorakalen </w:t>
      </w:r>
      <w:proofErr w:type="spellStart"/>
      <w:r w:rsidRPr="00490C6B">
        <w:rPr>
          <w:rFonts w:asciiTheme="minorHAnsi" w:hAnsiTheme="minorHAnsi" w:cstheme="minorHAnsi"/>
          <w:szCs w:val="28"/>
        </w:rPr>
        <w:t>Ösophagektomie</w:t>
      </w:r>
      <w:proofErr w:type="spellEnd"/>
      <w:r w:rsidRPr="00490C6B">
        <w:rPr>
          <w:rFonts w:asciiTheme="minorHAnsi" w:hAnsiTheme="minorHAnsi" w:cstheme="minorHAnsi"/>
          <w:szCs w:val="28"/>
        </w:rPr>
        <w:t xml:space="preserve"> mit Anlage einer intrathorakalen Anastomose </w:t>
      </w:r>
      <w:r w:rsidR="00F65C81" w:rsidRPr="00490C6B">
        <w:rPr>
          <w:rFonts w:asciiTheme="minorHAnsi" w:hAnsiTheme="minorHAnsi" w:cstheme="minorHAnsi"/>
          <w:szCs w:val="28"/>
        </w:rPr>
        <w:t>in kurativer Intention</w:t>
      </w:r>
    </w:p>
    <w:p w14:paraId="6D17F8EB" w14:textId="77777777" w:rsidR="002036D3" w:rsidRPr="00490C6B" w:rsidRDefault="002036D3" w:rsidP="009100FA">
      <w:pPr>
        <w:tabs>
          <w:tab w:val="left" w:pos="993"/>
          <w:tab w:val="left" w:pos="1843"/>
          <w:tab w:val="left" w:pos="6663"/>
        </w:tabs>
        <w:spacing w:after="120" w:line="240" w:lineRule="auto"/>
        <w:rPr>
          <w:rFonts w:asciiTheme="minorHAnsi" w:hAnsiTheme="minorHAnsi" w:cstheme="minorHAnsi"/>
          <w:szCs w:val="28"/>
        </w:rPr>
      </w:pP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t xml:space="preserve">Patientenalter </w:t>
      </w:r>
      <w:r w:rsidR="00F65C81" w:rsidRPr="00490C6B">
        <w:rPr>
          <w:rFonts w:asciiTheme="minorHAnsi" w:hAnsiTheme="minorHAnsi" w:cstheme="minorHAnsi"/>
          <w:szCs w:val="28"/>
        </w:rPr>
        <w:t>über</w:t>
      </w:r>
      <w:r w:rsidRPr="00490C6B">
        <w:rPr>
          <w:rFonts w:asciiTheme="minorHAnsi" w:hAnsiTheme="minorHAnsi" w:cstheme="minorHAnsi"/>
          <w:sz w:val="20"/>
          <w:szCs w:val="28"/>
        </w:rPr>
        <w:t xml:space="preserve"> </w:t>
      </w:r>
      <w:r w:rsidRPr="00490C6B">
        <w:rPr>
          <w:rFonts w:asciiTheme="minorHAnsi" w:hAnsiTheme="minorHAnsi" w:cstheme="minorHAnsi"/>
          <w:szCs w:val="28"/>
        </w:rPr>
        <w:t>18 Jahre</w:t>
      </w:r>
    </w:p>
    <w:p w14:paraId="4BB54AC7" w14:textId="77777777" w:rsidR="00E552D6" w:rsidRPr="00490C6B" w:rsidRDefault="00804381" w:rsidP="009100FA">
      <w:pPr>
        <w:tabs>
          <w:tab w:val="left" w:pos="993"/>
          <w:tab w:val="left" w:pos="1843"/>
          <w:tab w:val="left" w:pos="6663"/>
        </w:tabs>
        <w:spacing w:after="120" w:line="240" w:lineRule="auto"/>
        <w:ind w:left="1843" w:hanging="1843"/>
        <w:rPr>
          <w:rFonts w:asciiTheme="minorHAnsi" w:hAnsiTheme="minorHAnsi" w:cstheme="minorHAnsi"/>
          <w:szCs w:val="28"/>
        </w:rPr>
      </w:pP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r>
      <w:proofErr w:type="spellStart"/>
      <w:r w:rsidR="00F65C81" w:rsidRPr="00490C6B">
        <w:rPr>
          <w:rFonts w:asciiTheme="minorHAnsi" w:hAnsiTheme="minorHAnsi" w:cstheme="minorHAnsi"/>
          <w:szCs w:val="28"/>
        </w:rPr>
        <w:t>Informed</w:t>
      </w:r>
      <w:proofErr w:type="spellEnd"/>
      <w:r w:rsidR="00F65C81" w:rsidRPr="00490C6B">
        <w:rPr>
          <w:rFonts w:asciiTheme="minorHAnsi" w:hAnsiTheme="minorHAnsi" w:cstheme="minorHAnsi"/>
          <w:szCs w:val="28"/>
        </w:rPr>
        <w:t xml:space="preserve"> </w:t>
      </w:r>
      <w:proofErr w:type="spellStart"/>
      <w:r w:rsidR="00F65C81" w:rsidRPr="00490C6B">
        <w:rPr>
          <w:rFonts w:asciiTheme="minorHAnsi" w:hAnsiTheme="minorHAnsi" w:cstheme="minorHAnsi"/>
          <w:szCs w:val="28"/>
        </w:rPr>
        <w:t>Consent</w:t>
      </w:r>
      <w:proofErr w:type="spellEnd"/>
      <w:r w:rsidR="009100FA" w:rsidRPr="00490C6B">
        <w:rPr>
          <w:rFonts w:asciiTheme="minorHAnsi" w:hAnsiTheme="minorHAnsi" w:cstheme="minorHAnsi"/>
          <w:szCs w:val="28"/>
        </w:rPr>
        <w:t xml:space="preserve"> (Fähigkeit und Bereitschaft zur Einwilligungserklärung)</w:t>
      </w:r>
    </w:p>
    <w:bookmarkEnd w:id="3"/>
    <w:p w14:paraId="0502946E" w14:textId="77777777" w:rsidR="003B40FC" w:rsidRPr="00490C6B" w:rsidRDefault="003B40FC" w:rsidP="009100FA">
      <w:pPr>
        <w:tabs>
          <w:tab w:val="left" w:pos="993"/>
          <w:tab w:val="left" w:pos="6663"/>
        </w:tabs>
        <w:spacing w:before="120" w:after="120" w:line="240" w:lineRule="auto"/>
        <w:rPr>
          <w:rFonts w:asciiTheme="minorHAnsi" w:hAnsiTheme="minorHAnsi" w:cstheme="minorHAnsi"/>
          <w:sz w:val="24"/>
          <w:szCs w:val="32"/>
          <w:u w:val="single"/>
        </w:rPr>
      </w:pPr>
      <w:r w:rsidRPr="00490C6B">
        <w:rPr>
          <w:rFonts w:asciiTheme="minorHAnsi" w:hAnsiTheme="minorHAnsi" w:cstheme="minorHAnsi"/>
          <w:sz w:val="24"/>
          <w:szCs w:val="32"/>
          <w:u w:val="single"/>
        </w:rPr>
        <w:t>Ausschlusskriterien</w:t>
      </w:r>
      <w:r w:rsidR="001A7B8A" w:rsidRPr="00490C6B">
        <w:rPr>
          <w:rFonts w:asciiTheme="minorHAnsi" w:hAnsiTheme="minorHAnsi" w:cstheme="minorHAnsi"/>
          <w:sz w:val="24"/>
          <w:szCs w:val="32"/>
          <w:u w:val="single"/>
        </w:rPr>
        <w:t>:</w:t>
      </w:r>
    </w:p>
    <w:p w14:paraId="4F04F529" w14:textId="77777777" w:rsidR="003B40FC" w:rsidRPr="00490C6B" w:rsidRDefault="003B40FC" w:rsidP="009100FA">
      <w:pPr>
        <w:tabs>
          <w:tab w:val="left" w:pos="851"/>
          <w:tab w:val="left" w:pos="6663"/>
        </w:tabs>
        <w:spacing w:after="120" w:line="240" w:lineRule="auto"/>
        <w:rPr>
          <w:rFonts w:asciiTheme="minorHAnsi" w:hAnsiTheme="minorHAnsi" w:cstheme="minorHAnsi"/>
          <w:szCs w:val="28"/>
        </w:rPr>
      </w:pPr>
      <w:r w:rsidRPr="00490C6B">
        <w:rPr>
          <w:rFonts w:asciiTheme="minorHAnsi" w:hAnsiTheme="minorHAnsi" w:cstheme="minorHAnsi"/>
          <w:szCs w:val="28"/>
        </w:rPr>
        <w:t>Ja</w:t>
      </w:r>
      <w:r w:rsidRPr="00490C6B">
        <w:rPr>
          <w:rFonts w:asciiTheme="minorHAnsi" w:hAnsiTheme="minorHAnsi" w:cstheme="minorHAnsi"/>
          <w:szCs w:val="28"/>
        </w:rPr>
        <w:tab/>
        <w:t>Nein</w:t>
      </w:r>
    </w:p>
    <w:p w14:paraId="0C3DFE63" w14:textId="77777777" w:rsidR="003B40FC" w:rsidRPr="00490C6B" w:rsidRDefault="003B40FC" w:rsidP="009100FA">
      <w:pPr>
        <w:tabs>
          <w:tab w:val="left" w:pos="993"/>
          <w:tab w:val="left" w:pos="1843"/>
          <w:tab w:val="left" w:pos="6663"/>
        </w:tabs>
        <w:spacing w:after="120" w:line="240" w:lineRule="auto"/>
        <w:ind w:left="1843" w:hanging="1843"/>
        <w:rPr>
          <w:rFonts w:asciiTheme="minorHAnsi" w:hAnsiTheme="minorHAnsi" w:cstheme="minorHAnsi"/>
          <w:szCs w:val="28"/>
        </w:rPr>
      </w:pP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r>
      <w:r w:rsidRPr="00490C6B">
        <w:rPr>
          <w:rFonts w:asciiTheme="minorHAnsi" w:hAnsiTheme="minorHAnsi" w:cstheme="minorHAnsi"/>
          <w:szCs w:val="28"/>
          <w:lang w:val="en-GB"/>
        </w:rPr>
        <w:sym w:font="Webdings" w:char="F063"/>
      </w:r>
      <w:r w:rsidRPr="00490C6B">
        <w:rPr>
          <w:rFonts w:asciiTheme="minorHAnsi" w:hAnsiTheme="minorHAnsi" w:cstheme="minorHAnsi"/>
          <w:szCs w:val="28"/>
        </w:rPr>
        <w:tab/>
      </w:r>
      <w:r w:rsidR="00F65C81" w:rsidRPr="00490C6B">
        <w:rPr>
          <w:rFonts w:asciiTheme="minorHAnsi" w:hAnsiTheme="minorHAnsi" w:cstheme="minorHAnsi"/>
          <w:szCs w:val="28"/>
        </w:rPr>
        <w:t>Geplante Absetzungshöhe</w:t>
      </w:r>
      <w:r w:rsidR="00D53838" w:rsidRPr="00490C6B">
        <w:rPr>
          <w:rFonts w:asciiTheme="minorHAnsi" w:hAnsiTheme="minorHAnsi" w:cstheme="minorHAnsi"/>
          <w:szCs w:val="28"/>
        </w:rPr>
        <w:t xml:space="preserve"> oberhalb der V. azygos</w:t>
      </w:r>
    </w:p>
    <w:p w14:paraId="4154E34C" w14:textId="77777777" w:rsidR="003B40FC" w:rsidRPr="00490C6B" w:rsidRDefault="003B40FC" w:rsidP="009100FA">
      <w:pPr>
        <w:tabs>
          <w:tab w:val="left" w:pos="993"/>
          <w:tab w:val="left" w:pos="1843"/>
          <w:tab w:val="left" w:pos="6663"/>
        </w:tabs>
        <w:spacing w:after="120" w:line="240" w:lineRule="auto"/>
        <w:ind w:left="1843" w:hanging="1843"/>
        <w:rPr>
          <w:rFonts w:asciiTheme="minorHAnsi" w:hAnsiTheme="minorHAnsi" w:cstheme="minorHAnsi"/>
          <w:szCs w:val="28"/>
        </w:rPr>
      </w:pPr>
      <w:r w:rsidRPr="00490C6B">
        <w:rPr>
          <w:rFonts w:asciiTheme="minorHAnsi" w:hAnsiTheme="minorHAnsi" w:cstheme="minorHAnsi"/>
          <w:szCs w:val="28"/>
        </w:rPr>
        <w:sym w:font="Webdings" w:char="F063"/>
      </w:r>
      <w:r w:rsidRPr="00490C6B">
        <w:rPr>
          <w:rFonts w:asciiTheme="minorHAnsi" w:hAnsiTheme="minorHAnsi" w:cstheme="minorHAnsi"/>
          <w:szCs w:val="28"/>
        </w:rPr>
        <w:tab/>
      </w:r>
      <w:r w:rsidRPr="00490C6B">
        <w:rPr>
          <w:rFonts w:asciiTheme="minorHAnsi" w:hAnsiTheme="minorHAnsi" w:cstheme="minorHAnsi"/>
          <w:szCs w:val="28"/>
        </w:rPr>
        <w:sym w:font="Webdings" w:char="F063"/>
      </w:r>
      <w:r w:rsidRPr="00490C6B">
        <w:rPr>
          <w:rFonts w:asciiTheme="minorHAnsi" w:hAnsiTheme="minorHAnsi" w:cstheme="minorHAnsi"/>
          <w:szCs w:val="28"/>
        </w:rPr>
        <w:tab/>
      </w:r>
      <w:r w:rsidR="00D53838" w:rsidRPr="00490C6B">
        <w:rPr>
          <w:rFonts w:asciiTheme="minorHAnsi" w:hAnsiTheme="minorHAnsi" w:cstheme="minorHAnsi"/>
          <w:szCs w:val="28"/>
        </w:rPr>
        <w:t>Notfalleingriff z.B. auf Grund von Blutung oder Perforation</w:t>
      </w:r>
    </w:p>
    <w:p w14:paraId="70A0B173" w14:textId="77777777" w:rsidR="00D550B8" w:rsidRPr="00490C6B" w:rsidRDefault="00D550B8" w:rsidP="009100FA">
      <w:pPr>
        <w:tabs>
          <w:tab w:val="left" w:pos="993"/>
          <w:tab w:val="left" w:pos="1843"/>
          <w:tab w:val="left" w:pos="6663"/>
        </w:tabs>
        <w:spacing w:after="120" w:line="240" w:lineRule="auto"/>
        <w:ind w:left="1843" w:hanging="1843"/>
        <w:rPr>
          <w:rFonts w:asciiTheme="minorHAnsi" w:hAnsiTheme="minorHAnsi" w:cstheme="minorHAnsi"/>
          <w:szCs w:val="28"/>
        </w:rPr>
      </w:pPr>
      <w:r w:rsidRPr="00490C6B">
        <w:rPr>
          <w:rFonts w:asciiTheme="minorHAnsi" w:hAnsiTheme="minorHAnsi" w:cstheme="minorHAnsi"/>
          <w:szCs w:val="28"/>
        </w:rPr>
        <w:sym w:font="Webdings" w:char="F063"/>
      </w:r>
      <w:r w:rsidRPr="00490C6B">
        <w:rPr>
          <w:rFonts w:asciiTheme="minorHAnsi" w:hAnsiTheme="minorHAnsi" w:cstheme="minorHAnsi"/>
          <w:szCs w:val="28"/>
        </w:rPr>
        <w:tab/>
      </w:r>
      <w:r w:rsidRPr="00490C6B">
        <w:rPr>
          <w:rFonts w:asciiTheme="minorHAnsi" w:hAnsiTheme="minorHAnsi" w:cstheme="minorHAnsi"/>
          <w:szCs w:val="28"/>
        </w:rPr>
        <w:sym w:font="Webdings" w:char="F063"/>
      </w:r>
      <w:r w:rsidRPr="00490C6B">
        <w:rPr>
          <w:rFonts w:asciiTheme="minorHAnsi" w:hAnsiTheme="minorHAnsi" w:cstheme="minorHAnsi"/>
          <w:szCs w:val="28"/>
        </w:rPr>
        <w:tab/>
      </w:r>
      <w:r w:rsidR="002036D3" w:rsidRPr="00490C6B">
        <w:rPr>
          <w:rFonts w:asciiTheme="minorHAnsi" w:hAnsiTheme="minorHAnsi" w:cstheme="minorHAnsi"/>
          <w:szCs w:val="28"/>
        </w:rPr>
        <w:t>Hinweis auf</w:t>
      </w:r>
      <w:r w:rsidR="00D53838" w:rsidRPr="00490C6B">
        <w:rPr>
          <w:rFonts w:asciiTheme="minorHAnsi" w:hAnsiTheme="minorHAnsi" w:cstheme="minorHAnsi"/>
          <w:szCs w:val="28"/>
        </w:rPr>
        <w:t xml:space="preserve"> Tumorinfiltration von Nachbarorganen</w:t>
      </w:r>
    </w:p>
    <w:p w14:paraId="5FC4769F" w14:textId="77777777" w:rsidR="00F65C81" w:rsidRPr="00EB735E" w:rsidRDefault="00804381" w:rsidP="001A7B8A">
      <w:pPr>
        <w:tabs>
          <w:tab w:val="left" w:pos="3402"/>
          <w:tab w:val="left" w:pos="6946"/>
        </w:tabs>
        <w:spacing w:before="120" w:after="120" w:line="240" w:lineRule="auto"/>
        <w:rPr>
          <w:rFonts w:asciiTheme="minorHAnsi" w:hAnsiTheme="minorHAnsi" w:cstheme="minorHAnsi"/>
          <w:color w:val="FF0000"/>
          <w:szCs w:val="26"/>
        </w:rPr>
      </w:pPr>
      <w:r w:rsidRPr="00490C6B">
        <w:rPr>
          <w:rFonts w:asciiTheme="minorHAnsi" w:hAnsiTheme="minorHAnsi" w:cstheme="minorHAnsi"/>
          <w:color w:val="FF0000"/>
          <w:sz w:val="20"/>
          <w:szCs w:val="26"/>
        </w:rPr>
        <w:t>Um den Patie</w:t>
      </w:r>
      <w:r w:rsidR="00AA7885" w:rsidRPr="00490C6B">
        <w:rPr>
          <w:rFonts w:asciiTheme="minorHAnsi" w:hAnsiTheme="minorHAnsi" w:cstheme="minorHAnsi"/>
          <w:color w:val="FF0000"/>
          <w:sz w:val="20"/>
          <w:szCs w:val="26"/>
        </w:rPr>
        <w:t>n</w:t>
      </w:r>
      <w:r w:rsidRPr="00490C6B">
        <w:rPr>
          <w:rFonts w:asciiTheme="minorHAnsi" w:hAnsiTheme="minorHAnsi" w:cstheme="minorHAnsi"/>
          <w:color w:val="FF0000"/>
          <w:sz w:val="20"/>
          <w:szCs w:val="26"/>
        </w:rPr>
        <w:t xml:space="preserve">ten in die Studie einschließen zu können, muss bei </w:t>
      </w:r>
      <w:r w:rsidRPr="00490C6B">
        <w:rPr>
          <w:rFonts w:asciiTheme="minorHAnsi" w:hAnsiTheme="minorHAnsi" w:cstheme="minorHAnsi"/>
          <w:b/>
          <w:color w:val="FF0000"/>
          <w:sz w:val="20"/>
          <w:szCs w:val="26"/>
        </w:rPr>
        <w:t>allen</w:t>
      </w:r>
      <w:r w:rsidRPr="00490C6B">
        <w:rPr>
          <w:rFonts w:asciiTheme="minorHAnsi" w:hAnsiTheme="minorHAnsi" w:cstheme="minorHAnsi"/>
          <w:color w:val="FF0000"/>
          <w:sz w:val="20"/>
          <w:szCs w:val="26"/>
        </w:rPr>
        <w:t xml:space="preserve"> </w:t>
      </w:r>
      <w:r w:rsidRPr="00490C6B">
        <w:rPr>
          <w:rFonts w:asciiTheme="minorHAnsi" w:hAnsiTheme="minorHAnsi" w:cstheme="minorHAnsi"/>
          <w:b/>
          <w:color w:val="FF0000"/>
          <w:sz w:val="20"/>
          <w:szCs w:val="26"/>
        </w:rPr>
        <w:t>Einschlusskriterien</w:t>
      </w:r>
      <w:r w:rsidRPr="00490C6B">
        <w:rPr>
          <w:rFonts w:asciiTheme="minorHAnsi" w:hAnsiTheme="minorHAnsi" w:cstheme="minorHAnsi"/>
          <w:color w:val="FF0000"/>
          <w:sz w:val="20"/>
          <w:szCs w:val="26"/>
        </w:rPr>
        <w:t xml:space="preserve"> „JA“ und bei </w:t>
      </w:r>
      <w:r w:rsidRPr="00490C6B">
        <w:rPr>
          <w:rFonts w:asciiTheme="minorHAnsi" w:hAnsiTheme="minorHAnsi" w:cstheme="minorHAnsi"/>
          <w:b/>
          <w:color w:val="FF0000"/>
          <w:sz w:val="20"/>
          <w:szCs w:val="26"/>
        </w:rPr>
        <w:t>allen</w:t>
      </w:r>
      <w:r w:rsidRPr="00490C6B">
        <w:rPr>
          <w:rFonts w:asciiTheme="minorHAnsi" w:hAnsiTheme="minorHAnsi" w:cstheme="minorHAnsi"/>
          <w:color w:val="FF0000"/>
          <w:sz w:val="20"/>
          <w:szCs w:val="26"/>
        </w:rPr>
        <w:t xml:space="preserve"> </w:t>
      </w:r>
      <w:r w:rsidRPr="00490C6B">
        <w:rPr>
          <w:rFonts w:asciiTheme="minorHAnsi" w:hAnsiTheme="minorHAnsi" w:cstheme="minorHAnsi"/>
          <w:b/>
          <w:color w:val="FF0000"/>
          <w:sz w:val="20"/>
          <w:szCs w:val="26"/>
        </w:rPr>
        <w:t>Ausschlusskriterien</w:t>
      </w:r>
      <w:r w:rsidRPr="00490C6B">
        <w:rPr>
          <w:rFonts w:asciiTheme="minorHAnsi" w:hAnsiTheme="minorHAnsi" w:cstheme="minorHAnsi"/>
          <w:color w:val="FF0000"/>
          <w:sz w:val="20"/>
          <w:szCs w:val="26"/>
        </w:rPr>
        <w:t xml:space="preserve"> </w:t>
      </w:r>
      <w:r w:rsidRPr="00490C6B">
        <w:rPr>
          <w:rFonts w:asciiTheme="minorHAnsi" w:hAnsiTheme="minorHAnsi" w:cstheme="minorHAnsi"/>
          <w:b/>
          <w:color w:val="FF0000"/>
          <w:sz w:val="20"/>
          <w:szCs w:val="26"/>
        </w:rPr>
        <w:t>„NEIN</w:t>
      </w:r>
      <w:r w:rsidRPr="00490C6B">
        <w:rPr>
          <w:rFonts w:asciiTheme="minorHAnsi" w:hAnsiTheme="minorHAnsi" w:cstheme="minorHAnsi"/>
          <w:color w:val="FF0000"/>
          <w:sz w:val="20"/>
          <w:szCs w:val="26"/>
        </w:rPr>
        <w:t>“ angekreuzt sein!</w:t>
      </w:r>
      <w:r w:rsidRPr="00EB735E">
        <w:rPr>
          <w:rFonts w:asciiTheme="minorHAnsi" w:hAnsiTheme="minorHAnsi" w:cstheme="minorHAnsi"/>
          <w:color w:val="FF0000"/>
          <w:szCs w:val="26"/>
        </w:rPr>
        <w:tab/>
      </w:r>
    </w:p>
    <w:p w14:paraId="0F0796B2" w14:textId="77777777" w:rsidR="00F65C81" w:rsidRPr="00490C6B" w:rsidRDefault="00FA291D" w:rsidP="001A7B8A">
      <w:pPr>
        <w:pStyle w:val="berschrift1"/>
        <w:tabs>
          <w:tab w:val="clear" w:pos="432"/>
          <w:tab w:val="left" w:pos="993"/>
        </w:tabs>
        <w:spacing w:line="240" w:lineRule="auto"/>
        <w:ind w:left="0" w:firstLine="0"/>
        <w:rPr>
          <w:rFonts w:asciiTheme="minorHAnsi" w:hAnsiTheme="minorHAnsi" w:cstheme="minorHAnsi"/>
          <w:b w:val="0"/>
          <w:sz w:val="24"/>
          <w:szCs w:val="32"/>
          <w:u w:val="single"/>
        </w:rPr>
      </w:pPr>
      <w:r w:rsidRPr="00490C6B">
        <w:rPr>
          <w:rFonts w:asciiTheme="minorHAnsi" w:hAnsiTheme="minorHAnsi" w:cstheme="minorHAnsi"/>
          <w:b w:val="0"/>
          <w:sz w:val="24"/>
          <w:szCs w:val="32"/>
          <w:u w:val="single"/>
        </w:rPr>
        <w:t>Biometrische Daten</w:t>
      </w:r>
      <w:r w:rsidR="001A7B8A" w:rsidRPr="00490C6B">
        <w:rPr>
          <w:rFonts w:asciiTheme="minorHAnsi" w:hAnsiTheme="minorHAnsi" w:cstheme="minorHAnsi"/>
          <w:b w:val="0"/>
          <w:sz w:val="24"/>
          <w:szCs w:val="32"/>
          <w:u w:val="single"/>
        </w:rPr>
        <w:t>:</w:t>
      </w:r>
    </w:p>
    <w:p w14:paraId="312CD17A" w14:textId="7BFBDE87" w:rsidR="00825C3C" w:rsidRPr="00490C6B" w:rsidRDefault="009100FA" w:rsidP="009100FA">
      <w:pPr>
        <w:tabs>
          <w:tab w:val="left" w:pos="993"/>
          <w:tab w:val="left" w:pos="2410"/>
          <w:tab w:val="left" w:pos="4253"/>
          <w:tab w:val="left" w:pos="6946"/>
        </w:tabs>
        <w:spacing w:after="120" w:line="240" w:lineRule="auto"/>
        <w:rPr>
          <w:rFonts w:asciiTheme="minorHAnsi" w:hAnsiTheme="minorHAnsi" w:cstheme="minorHAnsi"/>
          <w:szCs w:val="28"/>
        </w:rPr>
      </w:pPr>
      <w:r w:rsidRPr="00490C6B">
        <w:rPr>
          <w:rFonts w:asciiTheme="minorHAnsi" w:hAnsiTheme="minorHAnsi" w:cstheme="minorHAnsi"/>
          <w:szCs w:val="28"/>
        </w:rPr>
        <w:t xml:space="preserve">Alter [Jahren]: </w:t>
      </w:r>
      <w:r w:rsidRPr="00490C6B">
        <w:rPr>
          <w:rFonts w:asciiTheme="minorHAnsi" w:hAnsiTheme="minorHAnsi" w:cstheme="minorHAnsi"/>
          <w:bCs/>
        </w:rPr>
        <w:t>________</w:t>
      </w:r>
      <w:r w:rsidR="00825C3C" w:rsidRPr="00490C6B">
        <w:rPr>
          <w:rFonts w:asciiTheme="minorHAnsi" w:hAnsiTheme="minorHAnsi" w:cstheme="minorHAnsi"/>
          <w:szCs w:val="28"/>
        </w:rPr>
        <w:tab/>
      </w:r>
      <w:r w:rsidR="00825C3C" w:rsidRPr="00490C6B">
        <w:rPr>
          <w:rFonts w:asciiTheme="minorHAnsi" w:hAnsiTheme="minorHAnsi" w:cstheme="minorHAnsi"/>
          <w:szCs w:val="28"/>
        </w:rPr>
        <w:tab/>
      </w:r>
      <w:r w:rsidR="004127C0" w:rsidRPr="00490C6B">
        <w:rPr>
          <w:rFonts w:asciiTheme="minorHAnsi" w:hAnsiTheme="minorHAnsi" w:cstheme="minorHAnsi"/>
          <w:szCs w:val="28"/>
        </w:rPr>
        <w:t xml:space="preserve">Geschlecht: </w:t>
      </w:r>
      <w:r w:rsidR="004127C0" w:rsidRPr="00490C6B">
        <w:rPr>
          <w:rFonts w:asciiTheme="minorHAnsi" w:hAnsiTheme="minorHAnsi" w:cstheme="minorHAnsi"/>
          <w:szCs w:val="28"/>
        </w:rPr>
        <w:sym w:font="Webdings" w:char="F063"/>
      </w:r>
      <w:r w:rsidR="004127C0" w:rsidRPr="00490C6B">
        <w:rPr>
          <w:rFonts w:asciiTheme="minorHAnsi" w:hAnsiTheme="minorHAnsi" w:cstheme="minorHAnsi"/>
          <w:szCs w:val="28"/>
        </w:rPr>
        <w:t xml:space="preserve"> männlich      </w:t>
      </w:r>
      <w:r w:rsidR="004127C0" w:rsidRPr="00490C6B">
        <w:rPr>
          <w:rFonts w:asciiTheme="minorHAnsi" w:hAnsiTheme="minorHAnsi" w:cstheme="minorHAnsi"/>
          <w:szCs w:val="28"/>
        </w:rPr>
        <w:sym w:font="Webdings" w:char="F063"/>
      </w:r>
      <w:r w:rsidR="004127C0" w:rsidRPr="00490C6B">
        <w:rPr>
          <w:rFonts w:asciiTheme="minorHAnsi" w:hAnsiTheme="minorHAnsi" w:cstheme="minorHAnsi"/>
          <w:szCs w:val="28"/>
        </w:rPr>
        <w:t xml:space="preserve"> weiblich</w:t>
      </w:r>
    </w:p>
    <w:p w14:paraId="73E4C008" w14:textId="21F88301" w:rsidR="001A7B8A" w:rsidRPr="00EB735E" w:rsidRDefault="00FA291D" w:rsidP="004127C0">
      <w:pPr>
        <w:tabs>
          <w:tab w:val="left" w:pos="993"/>
          <w:tab w:val="left" w:pos="2410"/>
          <w:tab w:val="left" w:pos="4253"/>
          <w:tab w:val="left" w:pos="6946"/>
          <w:tab w:val="left" w:pos="7513"/>
        </w:tabs>
        <w:spacing w:after="120" w:line="240" w:lineRule="auto"/>
        <w:ind w:left="1843" w:hanging="1843"/>
        <w:rPr>
          <w:rFonts w:asciiTheme="minorHAnsi" w:hAnsiTheme="minorHAnsi" w:cstheme="minorHAnsi"/>
          <w:sz w:val="24"/>
          <w:szCs w:val="28"/>
        </w:rPr>
      </w:pPr>
      <w:r w:rsidRPr="00490C6B">
        <w:rPr>
          <w:rFonts w:asciiTheme="minorHAnsi" w:hAnsiTheme="minorHAnsi" w:cstheme="minorHAnsi"/>
          <w:szCs w:val="28"/>
        </w:rPr>
        <w:t>Körpergröße [cm]:</w:t>
      </w:r>
      <w:r w:rsidR="002D381B" w:rsidRPr="00490C6B">
        <w:rPr>
          <w:rFonts w:asciiTheme="minorHAnsi" w:hAnsiTheme="minorHAnsi" w:cstheme="minorHAnsi"/>
          <w:b/>
          <w:bCs/>
          <w:szCs w:val="28"/>
        </w:rPr>
        <w:t xml:space="preserve"> </w:t>
      </w:r>
      <w:r w:rsidR="002D381B" w:rsidRPr="00490C6B">
        <w:rPr>
          <w:rFonts w:asciiTheme="minorHAnsi" w:hAnsiTheme="minorHAnsi" w:cstheme="minorHAnsi"/>
          <w:bCs/>
          <w:szCs w:val="28"/>
        </w:rPr>
        <w:t>________</w:t>
      </w:r>
      <w:r w:rsidR="004127C0" w:rsidRPr="00490C6B">
        <w:rPr>
          <w:rFonts w:asciiTheme="minorHAnsi" w:hAnsiTheme="minorHAnsi" w:cstheme="minorHAnsi"/>
          <w:szCs w:val="28"/>
        </w:rPr>
        <w:tab/>
      </w:r>
      <w:r w:rsidRPr="00490C6B">
        <w:rPr>
          <w:rFonts w:asciiTheme="minorHAnsi" w:hAnsiTheme="minorHAnsi" w:cstheme="minorHAnsi"/>
          <w:szCs w:val="28"/>
        </w:rPr>
        <w:t>Gewicht [kg]:</w:t>
      </w:r>
      <w:r w:rsidR="002D381B" w:rsidRPr="00490C6B">
        <w:rPr>
          <w:rFonts w:asciiTheme="minorHAnsi" w:hAnsiTheme="minorHAnsi" w:cstheme="minorHAnsi"/>
          <w:szCs w:val="28"/>
        </w:rPr>
        <w:t xml:space="preserve"> ________</w:t>
      </w:r>
      <w:r w:rsidRPr="00EB735E">
        <w:rPr>
          <w:rFonts w:asciiTheme="minorHAnsi" w:hAnsiTheme="minorHAnsi" w:cstheme="minorHAnsi"/>
          <w:sz w:val="24"/>
          <w:szCs w:val="28"/>
        </w:rPr>
        <w:tab/>
      </w:r>
      <w:r w:rsidRPr="00EB735E">
        <w:rPr>
          <w:rFonts w:asciiTheme="minorHAnsi" w:hAnsiTheme="minorHAnsi" w:cstheme="minorHAnsi"/>
          <w:sz w:val="24"/>
          <w:szCs w:val="28"/>
        </w:rPr>
        <w:tab/>
      </w:r>
    </w:p>
    <w:p w14:paraId="29A7F8BB" w14:textId="77777777" w:rsidR="00EA6ED1" w:rsidRPr="00490C6B" w:rsidRDefault="00D276BD" w:rsidP="009100FA">
      <w:pPr>
        <w:tabs>
          <w:tab w:val="left" w:pos="2410"/>
          <w:tab w:val="left" w:pos="6663"/>
        </w:tabs>
        <w:spacing w:before="120" w:after="120" w:line="240" w:lineRule="auto"/>
        <w:rPr>
          <w:rFonts w:asciiTheme="minorHAnsi" w:hAnsiTheme="minorHAnsi" w:cstheme="minorHAnsi"/>
          <w:b/>
          <w:sz w:val="24"/>
          <w:szCs w:val="32"/>
          <w:u w:val="single"/>
        </w:rPr>
      </w:pPr>
      <w:r w:rsidRPr="00490C6B">
        <w:rPr>
          <w:rFonts w:asciiTheme="minorHAnsi" w:hAnsiTheme="minorHAnsi" w:cstheme="minorHAnsi"/>
          <w:sz w:val="24"/>
          <w:szCs w:val="32"/>
          <w:u w:val="single"/>
        </w:rPr>
        <w:t>Fragebögen</w:t>
      </w:r>
      <w:r w:rsidR="00F65C81" w:rsidRPr="00490C6B">
        <w:rPr>
          <w:rFonts w:asciiTheme="minorHAnsi" w:hAnsiTheme="minorHAnsi" w:cstheme="minorHAnsi"/>
          <w:b/>
          <w:sz w:val="24"/>
          <w:szCs w:val="32"/>
          <w:u w:val="single"/>
        </w:rPr>
        <w:t>:</w:t>
      </w:r>
    </w:p>
    <w:p w14:paraId="2BFDE14C" w14:textId="77777777" w:rsidR="006F1C81" w:rsidRPr="00490C6B" w:rsidRDefault="006F1C81" w:rsidP="009100FA">
      <w:pPr>
        <w:tabs>
          <w:tab w:val="left" w:pos="851"/>
          <w:tab w:val="left" w:pos="2410"/>
          <w:tab w:val="left" w:pos="6379"/>
        </w:tabs>
        <w:spacing w:after="120" w:line="240" w:lineRule="auto"/>
        <w:contextualSpacing/>
        <w:rPr>
          <w:rFonts w:asciiTheme="minorHAnsi" w:hAnsiTheme="minorHAnsi" w:cstheme="minorHAnsi"/>
          <w:szCs w:val="26"/>
        </w:rPr>
      </w:pPr>
      <w:r w:rsidRPr="00490C6B">
        <w:rPr>
          <w:rFonts w:asciiTheme="minorHAnsi" w:hAnsiTheme="minorHAnsi" w:cstheme="minorHAnsi"/>
          <w:szCs w:val="26"/>
        </w:rPr>
        <w:t>Lebensqualitätserfassung</w:t>
      </w:r>
      <w:r w:rsidR="00832B63" w:rsidRPr="00490C6B">
        <w:rPr>
          <w:rFonts w:asciiTheme="minorHAnsi" w:hAnsiTheme="minorHAnsi" w:cstheme="minorHAnsi"/>
          <w:szCs w:val="26"/>
        </w:rPr>
        <w:t xml:space="preserve">: </w:t>
      </w:r>
      <w:r w:rsidRPr="00490C6B">
        <w:rPr>
          <w:rFonts w:asciiTheme="minorHAnsi" w:hAnsiTheme="minorHAnsi" w:cstheme="minorHAnsi"/>
          <w:szCs w:val="26"/>
        </w:rPr>
        <w:t xml:space="preserve">SF-36 </w:t>
      </w:r>
      <w:r w:rsidRPr="00490C6B">
        <w:rPr>
          <w:rFonts w:asciiTheme="minorHAnsi" w:hAnsiTheme="minorHAnsi" w:cstheme="minorHAnsi"/>
          <w:szCs w:val="26"/>
        </w:rPr>
        <w:tab/>
      </w:r>
      <w:r w:rsidRPr="00490C6B">
        <w:rPr>
          <w:rFonts w:asciiTheme="minorHAnsi" w:hAnsiTheme="minorHAnsi" w:cstheme="minorHAnsi"/>
          <w:szCs w:val="26"/>
          <w:lang w:val="en-GB"/>
        </w:rPr>
        <w:sym w:font="Webdings" w:char="F063"/>
      </w:r>
      <w:r w:rsidRPr="00490C6B">
        <w:rPr>
          <w:rFonts w:asciiTheme="minorHAnsi" w:hAnsiTheme="minorHAnsi" w:cstheme="minorHAnsi"/>
          <w:szCs w:val="26"/>
        </w:rPr>
        <w:t xml:space="preserve"> </w:t>
      </w:r>
      <w:r w:rsidR="005570F2" w:rsidRPr="00490C6B">
        <w:rPr>
          <w:rFonts w:asciiTheme="minorHAnsi" w:hAnsiTheme="minorHAnsi" w:cstheme="minorHAnsi"/>
          <w:szCs w:val="26"/>
        </w:rPr>
        <w:t>__</w:t>
      </w:r>
      <w:r w:rsidR="005001A9" w:rsidRPr="00490C6B">
        <w:rPr>
          <w:rFonts w:asciiTheme="minorHAnsi" w:hAnsiTheme="minorHAnsi" w:cstheme="minorHAnsi"/>
          <w:szCs w:val="26"/>
        </w:rPr>
        <w:t>_</w:t>
      </w:r>
      <w:r w:rsidR="002432A7" w:rsidRPr="00490C6B">
        <w:rPr>
          <w:rFonts w:asciiTheme="minorHAnsi" w:hAnsiTheme="minorHAnsi" w:cstheme="minorHAnsi"/>
          <w:szCs w:val="26"/>
        </w:rPr>
        <w:t>_________</w:t>
      </w:r>
    </w:p>
    <w:p w14:paraId="45B8DF66" w14:textId="77777777" w:rsidR="006F1C81" w:rsidRPr="00490C6B" w:rsidRDefault="006F1C81" w:rsidP="009100FA">
      <w:pPr>
        <w:tabs>
          <w:tab w:val="left" w:pos="851"/>
          <w:tab w:val="left" w:pos="2410"/>
          <w:tab w:val="left" w:pos="6379"/>
        </w:tabs>
        <w:spacing w:after="120" w:line="240" w:lineRule="auto"/>
        <w:contextualSpacing/>
        <w:rPr>
          <w:rFonts w:asciiTheme="minorHAnsi" w:hAnsiTheme="minorHAnsi" w:cstheme="minorHAnsi"/>
          <w:szCs w:val="26"/>
        </w:rPr>
      </w:pPr>
      <w:r w:rsidRPr="00490C6B">
        <w:rPr>
          <w:rFonts w:asciiTheme="minorHAnsi" w:hAnsiTheme="minorHAnsi" w:cstheme="minorHAnsi"/>
          <w:szCs w:val="26"/>
        </w:rPr>
        <w:t xml:space="preserve">EORTC QLQ-C30 </w:t>
      </w:r>
      <w:r w:rsidRPr="00490C6B">
        <w:rPr>
          <w:rFonts w:asciiTheme="minorHAnsi" w:hAnsiTheme="minorHAnsi" w:cstheme="minorHAnsi"/>
          <w:szCs w:val="26"/>
        </w:rPr>
        <w:tab/>
      </w:r>
      <w:r w:rsidRPr="00490C6B">
        <w:rPr>
          <w:rFonts w:asciiTheme="minorHAnsi" w:hAnsiTheme="minorHAnsi" w:cstheme="minorHAnsi"/>
          <w:szCs w:val="26"/>
        </w:rPr>
        <w:tab/>
      </w:r>
      <w:r w:rsidRPr="00490C6B">
        <w:rPr>
          <w:rFonts w:asciiTheme="minorHAnsi" w:hAnsiTheme="minorHAnsi" w:cstheme="minorHAnsi"/>
          <w:szCs w:val="26"/>
          <w:lang w:val="en-GB"/>
        </w:rPr>
        <w:sym w:font="Webdings" w:char="F063"/>
      </w:r>
      <w:r w:rsidRPr="00490C6B">
        <w:rPr>
          <w:rFonts w:asciiTheme="minorHAnsi" w:hAnsiTheme="minorHAnsi" w:cstheme="minorHAnsi"/>
          <w:szCs w:val="26"/>
        </w:rPr>
        <w:t xml:space="preserve"> </w:t>
      </w:r>
      <w:r w:rsidR="005001A9" w:rsidRPr="00490C6B">
        <w:rPr>
          <w:rFonts w:asciiTheme="minorHAnsi" w:hAnsiTheme="minorHAnsi" w:cstheme="minorHAnsi"/>
          <w:szCs w:val="26"/>
        </w:rPr>
        <w:t>____________</w:t>
      </w:r>
    </w:p>
    <w:p w14:paraId="605F2E22" w14:textId="77777777" w:rsidR="005B5EED" w:rsidRPr="00490C6B" w:rsidRDefault="006F1C81" w:rsidP="005B5EED">
      <w:pPr>
        <w:tabs>
          <w:tab w:val="left" w:pos="851"/>
          <w:tab w:val="left" w:pos="2410"/>
          <w:tab w:val="left" w:pos="6379"/>
        </w:tabs>
        <w:spacing w:after="120" w:line="240" w:lineRule="auto"/>
        <w:contextualSpacing/>
        <w:rPr>
          <w:rFonts w:asciiTheme="minorHAnsi" w:hAnsiTheme="minorHAnsi" w:cstheme="minorHAnsi"/>
          <w:szCs w:val="26"/>
          <w:lang w:val="en-GB"/>
        </w:rPr>
      </w:pPr>
      <w:r w:rsidRPr="00490C6B">
        <w:rPr>
          <w:rFonts w:asciiTheme="minorHAnsi" w:hAnsiTheme="minorHAnsi" w:cstheme="minorHAnsi"/>
          <w:szCs w:val="26"/>
          <w:lang w:val="en-GB"/>
        </w:rPr>
        <w:t xml:space="preserve">EORTC QLQ- OES18 </w:t>
      </w:r>
      <w:r w:rsidRPr="00490C6B">
        <w:rPr>
          <w:rFonts w:asciiTheme="minorHAnsi" w:hAnsiTheme="minorHAnsi" w:cstheme="minorHAnsi"/>
          <w:szCs w:val="26"/>
          <w:lang w:val="en-GB"/>
        </w:rPr>
        <w:tab/>
      </w:r>
      <w:r w:rsidRPr="00490C6B">
        <w:rPr>
          <w:rFonts w:asciiTheme="minorHAnsi" w:hAnsiTheme="minorHAnsi" w:cstheme="minorHAnsi"/>
          <w:szCs w:val="26"/>
          <w:lang w:val="en-GB"/>
        </w:rPr>
        <w:tab/>
      </w:r>
      <w:r w:rsidRPr="00490C6B">
        <w:rPr>
          <w:rFonts w:asciiTheme="minorHAnsi" w:hAnsiTheme="minorHAnsi" w:cstheme="minorHAnsi"/>
          <w:szCs w:val="26"/>
          <w:lang w:val="en-GB"/>
        </w:rPr>
        <w:sym w:font="Webdings" w:char="F063"/>
      </w:r>
      <w:r w:rsidRPr="00490C6B">
        <w:rPr>
          <w:rFonts w:asciiTheme="minorHAnsi" w:hAnsiTheme="minorHAnsi" w:cstheme="minorHAnsi"/>
          <w:szCs w:val="26"/>
          <w:lang w:val="en-GB"/>
        </w:rPr>
        <w:t xml:space="preserve"> </w:t>
      </w:r>
      <w:r w:rsidR="005001A9" w:rsidRPr="00490C6B">
        <w:rPr>
          <w:rFonts w:asciiTheme="minorHAnsi" w:hAnsiTheme="minorHAnsi" w:cstheme="minorHAnsi"/>
          <w:szCs w:val="26"/>
          <w:lang w:val="en-GB"/>
        </w:rPr>
        <w:t>____________</w:t>
      </w:r>
    </w:p>
    <w:p w14:paraId="609FDEA5" w14:textId="77777777" w:rsidR="005B5EED" w:rsidRPr="00490C6B" w:rsidRDefault="00D276BD" w:rsidP="005B5EED">
      <w:pPr>
        <w:tabs>
          <w:tab w:val="left" w:pos="851"/>
          <w:tab w:val="left" w:pos="2410"/>
          <w:tab w:val="left" w:pos="6379"/>
        </w:tabs>
        <w:spacing w:after="120" w:line="240" w:lineRule="auto"/>
        <w:contextualSpacing/>
        <w:rPr>
          <w:rFonts w:asciiTheme="minorHAnsi" w:hAnsiTheme="minorHAnsi" w:cstheme="minorHAnsi"/>
          <w:szCs w:val="26"/>
          <w:lang w:val="en-GB"/>
        </w:rPr>
      </w:pPr>
      <w:r w:rsidRPr="00490C6B">
        <w:rPr>
          <w:rFonts w:asciiTheme="minorHAnsi" w:hAnsiTheme="minorHAnsi" w:cstheme="minorHAnsi"/>
          <w:bCs/>
          <w:szCs w:val="26"/>
          <w:lang w:val="en-GB"/>
        </w:rPr>
        <w:t>QoR-15; Quality of Recovery 15</w:t>
      </w:r>
      <w:r w:rsidRPr="00490C6B">
        <w:rPr>
          <w:rFonts w:asciiTheme="minorHAnsi" w:hAnsiTheme="minorHAnsi" w:cstheme="minorHAnsi"/>
          <w:szCs w:val="26"/>
          <w:lang w:val="en-GB"/>
        </w:rPr>
        <w:t xml:space="preserve">: </w:t>
      </w:r>
      <w:r w:rsidR="005B2F48" w:rsidRPr="00490C6B">
        <w:rPr>
          <w:rFonts w:asciiTheme="minorHAnsi" w:hAnsiTheme="minorHAnsi" w:cstheme="minorHAnsi"/>
          <w:szCs w:val="26"/>
          <w:lang w:val="en-GB"/>
        </w:rPr>
        <w:tab/>
      </w:r>
      <w:r w:rsidR="005B2F48" w:rsidRPr="00490C6B">
        <w:rPr>
          <w:rFonts w:asciiTheme="minorHAnsi" w:hAnsiTheme="minorHAnsi" w:cstheme="minorHAnsi"/>
          <w:szCs w:val="26"/>
          <w:lang w:val="en-GB"/>
        </w:rPr>
        <w:tab/>
      </w:r>
      <w:r w:rsidR="005B2F48" w:rsidRPr="00490C6B">
        <w:rPr>
          <w:rFonts w:asciiTheme="minorHAnsi" w:hAnsiTheme="minorHAnsi" w:cstheme="minorHAnsi"/>
          <w:szCs w:val="26"/>
          <w:lang w:val="en-GB"/>
        </w:rPr>
        <w:sym w:font="Webdings" w:char="F063"/>
      </w:r>
      <w:r w:rsidR="005B2F48" w:rsidRPr="00490C6B">
        <w:rPr>
          <w:rFonts w:asciiTheme="minorHAnsi" w:hAnsiTheme="minorHAnsi" w:cstheme="minorHAnsi"/>
          <w:szCs w:val="26"/>
          <w:lang w:val="en-GB"/>
        </w:rPr>
        <w:t xml:space="preserve"> ____________</w:t>
      </w:r>
    </w:p>
    <w:p w14:paraId="702D5760" w14:textId="5E777AC8" w:rsidR="00AE0932" w:rsidRPr="00490C6B" w:rsidRDefault="00AE0932" w:rsidP="004127C0">
      <w:pPr>
        <w:tabs>
          <w:tab w:val="left" w:pos="2410"/>
          <w:tab w:val="left" w:pos="5103"/>
        </w:tabs>
        <w:spacing w:before="120" w:after="120" w:line="240" w:lineRule="auto"/>
        <w:rPr>
          <w:rFonts w:asciiTheme="minorHAnsi" w:hAnsiTheme="minorHAnsi" w:cstheme="minorHAnsi"/>
          <w:sz w:val="24"/>
          <w:szCs w:val="24"/>
        </w:rPr>
      </w:pPr>
      <w:r w:rsidRPr="00490C6B">
        <w:rPr>
          <w:rFonts w:asciiTheme="minorHAnsi" w:hAnsiTheme="minorHAnsi" w:cstheme="minorHAnsi"/>
          <w:sz w:val="24"/>
          <w:szCs w:val="24"/>
          <w:u w:val="single"/>
        </w:rPr>
        <w:t>Schmerz-Therapie</w:t>
      </w:r>
      <w:r w:rsidR="00F87761" w:rsidRPr="00490C6B">
        <w:rPr>
          <w:rFonts w:asciiTheme="minorHAnsi" w:hAnsiTheme="minorHAnsi" w:cstheme="minorHAnsi"/>
          <w:sz w:val="24"/>
          <w:szCs w:val="24"/>
          <w:u w:val="single"/>
        </w:rPr>
        <w:t xml:space="preserve"> präoperativ</w:t>
      </w:r>
      <w:r w:rsidR="00536C3F" w:rsidRPr="00490C6B">
        <w:rPr>
          <w:rFonts w:asciiTheme="minorHAnsi" w:hAnsiTheme="minorHAnsi" w:cstheme="minorHAnsi"/>
          <w:sz w:val="24"/>
          <w:szCs w:val="24"/>
        </w:rPr>
        <w:t xml:space="preserve"> </w:t>
      </w:r>
      <w:r w:rsidR="004127C0" w:rsidRPr="00490C6B">
        <w:rPr>
          <w:rFonts w:asciiTheme="minorHAnsi" w:hAnsiTheme="minorHAnsi" w:cstheme="minorHAnsi"/>
          <w:sz w:val="24"/>
          <w:szCs w:val="24"/>
        </w:rPr>
        <w:t xml:space="preserve">    </w:t>
      </w:r>
      <w:r w:rsidR="006F1C81" w:rsidRPr="00490C6B">
        <w:rPr>
          <w:rFonts w:asciiTheme="minorHAnsi" w:hAnsiTheme="minorHAnsi" w:cstheme="minorHAnsi"/>
          <w:sz w:val="24"/>
          <w:szCs w:val="24"/>
          <w:lang w:val="en-GB"/>
        </w:rPr>
        <w:sym w:font="Webdings" w:char="F063"/>
      </w:r>
      <w:r w:rsidR="006F1C81" w:rsidRPr="00490C6B">
        <w:rPr>
          <w:rFonts w:asciiTheme="minorHAnsi" w:hAnsiTheme="minorHAnsi" w:cstheme="minorHAnsi"/>
          <w:sz w:val="24"/>
          <w:szCs w:val="24"/>
        </w:rPr>
        <w:t xml:space="preserve"> </w:t>
      </w:r>
      <w:r w:rsidRPr="00490C6B">
        <w:rPr>
          <w:rFonts w:asciiTheme="minorHAnsi" w:hAnsiTheme="minorHAnsi" w:cstheme="minorHAnsi"/>
          <w:sz w:val="24"/>
          <w:szCs w:val="24"/>
        </w:rPr>
        <w:t>Ja</w:t>
      </w:r>
      <w:r w:rsidRPr="00490C6B">
        <w:rPr>
          <w:rFonts w:asciiTheme="minorHAnsi" w:hAnsiTheme="minorHAnsi" w:cstheme="minorHAnsi"/>
          <w:sz w:val="24"/>
          <w:szCs w:val="24"/>
        </w:rPr>
        <w:tab/>
      </w:r>
      <w:r w:rsidR="006F1C81" w:rsidRPr="00490C6B">
        <w:rPr>
          <w:rFonts w:asciiTheme="minorHAnsi" w:hAnsiTheme="minorHAnsi" w:cstheme="minorHAnsi"/>
          <w:sz w:val="24"/>
          <w:szCs w:val="24"/>
          <w:lang w:val="en-GB"/>
        </w:rPr>
        <w:sym w:font="Webdings" w:char="F063"/>
      </w:r>
      <w:r w:rsidR="006F1C81" w:rsidRPr="00490C6B">
        <w:rPr>
          <w:rFonts w:asciiTheme="minorHAnsi" w:hAnsiTheme="minorHAnsi" w:cstheme="minorHAnsi"/>
          <w:sz w:val="24"/>
          <w:szCs w:val="24"/>
        </w:rPr>
        <w:t xml:space="preserve"> </w:t>
      </w:r>
      <w:r w:rsidRPr="00490C6B">
        <w:rPr>
          <w:rFonts w:asciiTheme="minorHAnsi" w:hAnsiTheme="minorHAnsi" w:cstheme="minorHAnsi"/>
          <w:sz w:val="24"/>
          <w:szCs w:val="24"/>
        </w:rPr>
        <w:t>Nein</w:t>
      </w:r>
    </w:p>
    <w:p w14:paraId="167DEC3F" w14:textId="77777777" w:rsidR="00690E5E" w:rsidRPr="00490C6B" w:rsidRDefault="00AE0932" w:rsidP="00690E5E">
      <w:pPr>
        <w:tabs>
          <w:tab w:val="left" w:pos="3119"/>
          <w:tab w:val="left" w:pos="4962"/>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Wirkstoff</w:t>
      </w:r>
      <w:r w:rsidR="00261793" w:rsidRPr="00490C6B">
        <w:rPr>
          <w:rFonts w:asciiTheme="minorHAnsi" w:hAnsiTheme="minorHAnsi" w:cstheme="minorHAnsi"/>
          <w:szCs w:val="26"/>
        </w:rPr>
        <w:t>(e)</w:t>
      </w:r>
      <w:r w:rsidR="00690E5E" w:rsidRPr="00490C6B">
        <w:rPr>
          <w:rFonts w:asciiTheme="minorHAnsi" w:hAnsiTheme="minorHAnsi" w:cstheme="minorHAnsi"/>
          <w:szCs w:val="26"/>
        </w:rPr>
        <w:t xml:space="preserve"> + Dosis [mg/d]</w:t>
      </w:r>
      <w:r w:rsidR="00690E5E" w:rsidRPr="00490C6B">
        <w:rPr>
          <w:rFonts w:asciiTheme="minorHAnsi" w:hAnsiTheme="minorHAnsi" w:cstheme="minorHAnsi"/>
          <w:szCs w:val="26"/>
        </w:rPr>
        <w:tab/>
        <w:t>___________________________________________</w:t>
      </w:r>
    </w:p>
    <w:p w14:paraId="77DCF5CA" w14:textId="77777777" w:rsidR="00AE0932" w:rsidRPr="00490C6B" w:rsidRDefault="00AE0932" w:rsidP="00690E5E">
      <w:pPr>
        <w:tabs>
          <w:tab w:val="left" w:pos="3119"/>
          <w:tab w:val="left" w:pos="4962"/>
          <w:tab w:val="left" w:pos="5529"/>
        </w:tabs>
        <w:spacing w:after="120" w:line="240" w:lineRule="auto"/>
        <w:rPr>
          <w:rFonts w:asciiTheme="minorHAnsi" w:hAnsiTheme="minorHAnsi" w:cstheme="minorHAnsi"/>
          <w:bCs/>
          <w:szCs w:val="26"/>
        </w:rPr>
      </w:pPr>
      <w:r w:rsidRPr="00490C6B">
        <w:rPr>
          <w:rFonts w:asciiTheme="minorHAnsi" w:hAnsiTheme="minorHAnsi" w:cstheme="minorHAnsi"/>
          <w:szCs w:val="26"/>
        </w:rPr>
        <w:tab/>
      </w:r>
      <w:r w:rsidR="002D381B" w:rsidRPr="00490C6B">
        <w:rPr>
          <w:rFonts w:asciiTheme="minorHAnsi" w:hAnsiTheme="minorHAnsi" w:cstheme="minorHAnsi"/>
          <w:bCs/>
          <w:szCs w:val="26"/>
        </w:rPr>
        <w:t>___________________________________________</w:t>
      </w:r>
    </w:p>
    <w:p w14:paraId="72CE3C78" w14:textId="77777777" w:rsidR="00261793" w:rsidRPr="00490C6B" w:rsidRDefault="00261793" w:rsidP="00690E5E">
      <w:pPr>
        <w:tabs>
          <w:tab w:val="left" w:pos="3119"/>
          <w:tab w:val="left" w:pos="4962"/>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ab/>
        <w:t>___________________________________________</w:t>
      </w:r>
    </w:p>
    <w:p w14:paraId="6CF2AB9F" w14:textId="77777777" w:rsidR="00261793" w:rsidRPr="00490C6B" w:rsidRDefault="00261793" w:rsidP="00690E5E">
      <w:pPr>
        <w:tabs>
          <w:tab w:val="left" w:pos="3119"/>
          <w:tab w:val="left" w:pos="4962"/>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ab/>
        <w:t>___________________________________________</w:t>
      </w:r>
    </w:p>
    <w:p w14:paraId="34AEDF7C" w14:textId="77777777" w:rsidR="00AE0932" w:rsidRPr="00490C6B" w:rsidRDefault="00AE0932" w:rsidP="00690E5E">
      <w:pPr>
        <w:tabs>
          <w:tab w:val="left" w:pos="3119"/>
          <w:tab w:val="left" w:pos="4962"/>
          <w:tab w:val="left" w:pos="5529"/>
        </w:tabs>
        <w:spacing w:after="120" w:line="240" w:lineRule="auto"/>
        <w:rPr>
          <w:rFonts w:asciiTheme="minorHAnsi" w:hAnsiTheme="minorHAnsi" w:cstheme="minorHAnsi"/>
          <w:bCs/>
          <w:szCs w:val="26"/>
        </w:rPr>
      </w:pPr>
      <w:r w:rsidRPr="00490C6B">
        <w:rPr>
          <w:rFonts w:asciiTheme="minorHAnsi" w:hAnsiTheme="minorHAnsi" w:cstheme="minorHAnsi"/>
          <w:szCs w:val="26"/>
        </w:rPr>
        <w:tab/>
      </w:r>
      <w:r w:rsidR="002D381B" w:rsidRPr="00490C6B">
        <w:rPr>
          <w:rFonts w:asciiTheme="minorHAnsi" w:hAnsiTheme="minorHAnsi" w:cstheme="minorHAnsi"/>
          <w:bCs/>
          <w:szCs w:val="26"/>
        </w:rPr>
        <w:t>___________________________________________</w:t>
      </w:r>
    </w:p>
    <w:p w14:paraId="33C0611A" w14:textId="77777777" w:rsidR="00536C3F" w:rsidRPr="00490C6B" w:rsidRDefault="00AE0932" w:rsidP="001A7B8A">
      <w:pPr>
        <w:tabs>
          <w:tab w:val="left" w:pos="2694"/>
          <w:tab w:val="left" w:pos="4962"/>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Behandlung</w:t>
      </w:r>
      <w:r w:rsidR="009100FA" w:rsidRPr="00490C6B">
        <w:rPr>
          <w:rFonts w:asciiTheme="minorHAnsi" w:hAnsiTheme="minorHAnsi" w:cstheme="minorHAnsi"/>
          <w:szCs w:val="26"/>
        </w:rPr>
        <w:t>s</w:t>
      </w:r>
      <w:r w:rsidRPr="00490C6B">
        <w:rPr>
          <w:rFonts w:asciiTheme="minorHAnsi" w:hAnsiTheme="minorHAnsi" w:cstheme="minorHAnsi"/>
          <w:szCs w:val="26"/>
        </w:rPr>
        <w:t xml:space="preserve">zeitraum </w:t>
      </w:r>
      <w:r w:rsidR="000D6605" w:rsidRPr="00490C6B">
        <w:rPr>
          <w:rFonts w:asciiTheme="minorHAnsi" w:hAnsiTheme="minorHAnsi" w:cstheme="minorHAnsi"/>
          <w:szCs w:val="26"/>
        </w:rPr>
        <w:t>mehr als 2 Wochen präoperativ</w:t>
      </w:r>
      <w:r w:rsidR="00844AC5" w:rsidRPr="00490C6B">
        <w:rPr>
          <w:rFonts w:asciiTheme="minorHAnsi" w:hAnsiTheme="minorHAnsi" w:cstheme="minorHAnsi"/>
          <w:szCs w:val="26"/>
        </w:rPr>
        <w:t xml:space="preserve"> </w:t>
      </w:r>
      <w:r w:rsidR="000D6605" w:rsidRPr="00490C6B">
        <w:rPr>
          <w:rFonts w:asciiTheme="minorHAnsi" w:hAnsiTheme="minorHAnsi" w:cstheme="minorHAnsi"/>
          <w:szCs w:val="26"/>
        </w:rPr>
        <w:t xml:space="preserve">            </w:t>
      </w:r>
      <w:r w:rsidR="000D6605" w:rsidRPr="00490C6B">
        <w:rPr>
          <w:rFonts w:asciiTheme="minorHAnsi" w:hAnsiTheme="minorHAnsi" w:cstheme="minorHAnsi"/>
          <w:szCs w:val="26"/>
          <w:lang w:val="en-GB"/>
        </w:rPr>
        <w:sym w:font="Webdings" w:char="F063"/>
      </w:r>
      <w:r w:rsidR="000D6605" w:rsidRPr="00490C6B">
        <w:rPr>
          <w:rFonts w:asciiTheme="minorHAnsi" w:hAnsiTheme="minorHAnsi" w:cstheme="minorHAnsi"/>
          <w:szCs w:val="26"/>
        </w:rPr>
        <w:t xml:space="preserve"> Ja</w:t>
      </w:r>
      <w:r w:rsidR="000D6605" w:rsidRPr="00490C6B">
        <w:rPr>
          <w:rFonts w:asciiTheme="minorHAnsi" w:hAnsiTheme="minorHAnsi" w:cstheme="minorHAnsi"/>
          <w:szCs w:val="26"/>
        </w:rPr>
        <w:tab/>
      </w:r>
      <w:r w:rsidR="000D6605" w:rsidRPr="00490C6B">
        <w:rPr>
          <w:rFonts w:asciiTheme="minorHAnsi" w:hAnsiTheme="minorHAnsi" w:cstheme="minorHAnsi"/>
          <w:szCs w:val="26"/>
        </w:rPr>
        <w:tab/>
      </w:r>
      <w:r w:rsidR="000D6605" w:rsidRPr="00490C6B">
        <w:rPr>
          <w:rFonts w:asciiTheme="minorHAnsi" w:hAnsiTheme="minorHAnsi" w:cstheme="minorHAnsi"/>
          <w:szCs w:val="26"/>
          <w:lang w:val="en-GB"/>
        </w:rPr>
        <w:sym w:font="Webdings" w:char="F063"/>
      </w:r>
      <w:r w:rsidR="000D6605" w:rsidRPr="00490C6B">
        <w:rPr>
          <w:rFonts w:asciiTheme="minorHAnsi" w:hAnsiTheme="minorHAnsi" w:cstheme="minorHAnsi"/>
          <w:szCs w:val="26"/>
        </w:rPr>
        <w:t xml:space="preserve"> Nein</w:t>
      </w:r>
    </w:p>
    <w:p w14:paraId="765A001A" w14:textId="19FF3A50" w:rsidR="00690E5E" w:rsidRPr="00490C6B" w:rsidRDefault="00690E5E" w:rsidP="00690E5E">
      <w:pPr>
        <w:tabs>
          <w:tab w:val="left" w:pos="567"/>
          <w:tab w:val="left" w:pos="4962"/>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ab/>
        <w:t xml:space="preserve">Falls „ja“: welche(s) Präparat(e): </w:t>
      </w:r>
      <w:r w:rsidR="00490C6B">
        <w:rPr>
          <w:rFonts w:asciiTheme="minorHAnsi" w:hAnsiTheme="minorHAnsi" w:cstheme="minorHAnsi"/>
          <w:szCs w:val="26"/>
        </w:rPr>
        <w:t xml:space="preserve">          </w:t>
      </w:r>
      <w:r w:rsidRPr="00490C6B">
        <w:rPr>
          <w:rFonts w:asciiTheme="minorHAnsi" w:hAnsiTheme="minorHAnsi" w:cstheme="minorHAnsi"/>
          <w:szCs w:val="26"/>
        </w:rPr>
        <w:t>____________________________________</w:t>
      </w:r>
    </w:p>
    <w:p w14:paraId="75C2E798" w14:textId="77777777" w:rsidR="00690E5E" w:rsidRPr="00490C6B" w:rsidRDefault="00690E5E" w:rsidP="00690E5E">
      <w:pPr>
        <w:tabs>
          <w:tab w:val="left" w:pos="567"/>
          <w:tab w:val="left" w:pos="3969"/>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ab/>
      </w:r>
      <w:r w:rsidRPr="00490C6B">
        <w:rPr>
          <w:rFonts w:asciiTheme="minorHAnsi" w:hAnsiTheme="minorHAnsi" w:cstheme="minorHAnsi"/>
          <w:szCs w:val="26"/>
        </w:rPr>
        <w:tab/>
        <w:t>____________________________________</w:t>
      </w:r>
    </w:p>
    <w:p w14:paraId="513B9FB0" w14:textId="77777777" w:rsidR="001A7B8A" w:rsidRPr="00490C6B" w:rsidRDefault="00690E5E" w:rsidP="00690E5E">
      <w:pPr>
        <w:tabs>
          <w:tab w:val="left" w:pos="567"/>
          <w:tab w:val="left" w:pos="3969"/>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ab/>
      </w:r>
      <w:r w:rsidRPr="00490C6B">
        <w:rPr>
          <w:rFonts w:asciiTheme="minorHAnsi" w:hAnsiTheme="minorHAnsi" w:cstheme="minorHAnsi"/>
          <w:szCs w:val="26"/>
        </w:rPr>
        <w:tab/>
        <w:t>____________________________________</w:t>
      </w:r>
    </w:p>
    <w:p w14:paraId="776A0B4F" w14:textId="77777777" w:rsidR="00690E5E" w:rsidRPr="00490C6B" w:rsidRDefault="00690E5E" w:rsidP="00690E5E">
      <w:pPr>
        <w:tabs>
          <w:tab w:val="left" w:pos="567"/>
          <w:tab w:val="left" w:pos="3969"/>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ab/>
      </w:r>
      <w:r w:rsidRPr="00490C6B">
        <w:rPr>
          <w:rFonts w:asciiTheme="minorHAnsi" w:hAnsiTheme="minorHAnsi" w:cstheme="minorHAnsi"/>
          <w:szCs w:val="26"/>
        </w:rPr>
        <w:tab/>
        <w:t>____________________________________</w:t>
      </w:r>
    </w:p>
    <w:p w14:paraId="3A40D6E0" w14:textId="77777777" w:rsidR="00690E5E" w:rsidRPr="00490C6B" w:rsidRDefault="00690E5E" w:rsidP="00690E5E">
      <w:pPr>
        <w:tabs>
          <w:tab w:val="left" w:pos="567"/>
          <w:tab w:val="left" w:pos="3969"/>
          <w:tab w:val="left" w:pos="5529"/>
        </w:tabs>
        <w:spacing w:after="120" w:line="240" w:lineRule="auto"/>
        <w:rPr>
          <w:rFonts w:asciiTheme="minorHAnsi" w:hAnsiTheme="minorHAnsi" w:cstheme="minorHAnsi"/>
          <w:szCs w:val="26"/>
        </w:rPr>
      </w:pPr>
      <w:r w:rsidRPr="00490C6B">
        <w:rPr>
          <w:rFonts w:asciiTheme="minorHAnsi" w:hAnsiTheme="minorHAnsi" w:cstheme="minorHAnsi"/>
          <w:szCs w:val="26"/>
        </w:rPr>
        <w:tab/>
      </w:r>
      <w:r w:rsidRPr="00490C6B">
        <w:rPr>
          <w:rFonts w:asciiTheme="minorHAnsi" w:hAnsiTheme="minorHAnsi" w:cstheme="minorHAnsi"/>
          <w:szCs w:val="26"/>
        </w:rPr>
        <w:tab/>
        <w:t>____________________________________</w:t>
      </w:r>
    </w:p>
    <w:p w14:paraId="43E7E31B" w14:textId="77777777" w:rsidR="00F713D8" w:rsidRDefault="00F713D8" w:rsidP="009104ED">
      <w:pPr>
        <w:tabs>
          <w:tab w:val="left" w:pos="2410"/>
          <w:tab w:val="left" w:pos="6663"/>
        </w:tabs>
        <w:spacing w:before="120" w:after="120" w:line="240" w:lineRule="auto"/>
        <w:rPr>
          <w:rFonts w:asciiTheme="minorHAnsi" w:hAnsiTheme="minorHAnsi" w:cstheme="minorHAnsi"/>
          <w:sz w:val="24"/>
          <w:szCs w:val="32"/>
          <w:u w:val="single"/>
        </w:rPr>
      </w:pPr>
    </w:p>
    <w:p w14:paraId="24946AD3" w14:textId="6DDC9FB5" w:rsidR="00FA3184" w:rsidRPr="009104ED" w:rsidRDefault="00C97627" w:rsidP="009104ED">
      <w:pPr>
        <w:tabs>
          <w:tab w:val="left" w:pos="2410"/>
          <w:tab w:val="left" w:pos="6663"/>
        </w:tabs>
        <w:spacing w:before="120" w:after="120" w:line="240" w:lineRule="auto"/>
        <w:rPr>
          <w:rFonts w:asciiTheme="minorHAnsi" w:hAnsiTheme="minorHAnsi" w:cstheme="minorHAnsi"/>
        </w:rPr>
      </w:pPr>
      <w:r w:rsidRPr="009104ED">
        <w:rPr>
          <w:rFonts w:asciiTheme="minorHAnsi" w:hAnsiTheme="minorHAnsi" w:cstheme="minorHAnsi"/>
          <w:sz w:val="24"/>
          <w:szCs w:val="32"/>
          <w:u w:val="single"/>
        </w:rPr>
        <w:lastRenderedPageBreak/>
        <w:t>Onkologische Daten</w:t>
      </w:r>
      <w:r w:rsidR="009104ED">
        <w:rPr>
          <w:rFonts w:asciiTheme="minorHAnsi" w:hAnsiTheme="minorHAnsi" w:cstheme="minorHAnsi"/>
          <w:sz w:val="24"/>
          <w:szCs w:val="32"/>
          <w:u w:val="single"/>
        </w:rPr>
        <w:t>:</w:t>
      </w:r>
      <w:r w:rsidR="009104ED">
        <w:rPr>
          <w:rFonts w:asciiTheme="minorHAnsi" w:hAnsiTheme="minorHAnsi" w:cstheme="minorHAnsi"/>
          <w:sz w:val="24"/>
          <w:szCs w:val="32"/>
        </w:rPr>
        <w:t xml:space="preserve"> </w:t>
      </w:r>
      <w:r w:rsidR="009104ED">
        <w:rPr>
          <w:rFonts w:asciiTheme="minorHAnsi" w:hAnsiTheme="minorHAnsi" w:cstheme="minorHAnsi"/>
          <w:sz w:val="24"/>
          <w:szCs w:val="32"/>
        </w:rPr>
        <w:tab/>
      </w:r>
      <w:r w:rsidRPr="009104ED">
        <w:rPr>
          <w:rFonts w:asciiTheme="minorHAnsi" w:hAnsiTheme="minorHAnsi" w:cstheme="minorHAnsi"/>
        </w:rPr>
        <w:t xml:space="preserve">Erstdiagnose </w:t>
      </w:r>
      <w:r w:rsidR="002D381B" w:rsidRPr="009104ED">
        <w:rPr>
          <w:rFonts w:asciiTheme="minorHAnsi" w:hAnsiTheme="minorHAnsi" w:cstheme="minorHAnsi"/>
          <w:bCs/>
        </w:rPr>
        <w:t>____/____/________</w:t>
      </w:r>
    </w:p>
    <w:p w14:paraId="6CD2F3BF" w14:textId="74B11EB8" w:rsidR="00C97627" w:rsidRPr="009104ED" w:rsidRDefault="00C97627" w:rsidP="009104ED">
      <w:pPr>
        <w:tabs>
          <w:tab w:val="left" w:pos="2410"/>
          <w:tab w:val="left" w:pos="6663"/>
        </w:tabs>
        <w:spacing w:before="120"/>
        <w:contextualSpacing/>
        <w:rPr>
          <w:rFonts w:asciiTheme="minorHAnsi" w:hAnsiTheme="minorHAnsi" w:cstheme="minorHAnsi"/>
        </w:rPr>
      </w:pPr>
      <w:r w:rsidRPr="009104ED">
        <w:rPr>
          <w:rFonts w:asciiTheme="minorHAnsi" w:hAnsiTheme="minorHAnsi" w:cstheme="minorHAnsi"/>
        </w:rPr>
        <w:t>Stadium (</w:t>
      </w:r>
      <w:proofErr w:type="spellStart"/>
      <w:r w:rsidRPr="009104ED">
        <w:rPr>
          <w:rFonts w:asciiTheme="minorHAnsi" w:hAnsiTheme="minorHAnsi" w:cstheme="minorHAnsi"/>
        </w:rPr>
        <w:t>cTNM</w:t>
      </w:r>
      <w:proofErr w:type="spellEnd"/>
      <w:r w:rsidRPr="009104ED">
        <w:rPr>
          <w:rFonts w:asciiTheme="minorHAnsi" w:hAnsiTheme="minorHAnsi" w:cstheme="minorHAnsi"/>
        </w:rPr>
        <w:t xml:space="preserve">):  </w:t>
      </w:r>
      <w:r w:rsidR="009104ED">
        <w:rPr>
          <w:rFonts w:asciiTheme="minorHAnsi" w:hAnsiTheme="minorHAnsi" w:cstheme="minorHAnsi"/>
        </w:rPr>
        <w:tab/>
      </w:r>
      <w:r w:rsidR="002D381B" w:rsidRPr="009104ED">
        <w:rPr>
          <w:rFonts w:asciiTheme="minorHAnsi" w:hAnsiTheme="minorHAnsi" w:cstheme="minorHAnsi"/>
          <w:bCs/>
        </w:rPr>
        <w:t>______________________________</w:t>
      </w:r>
    </w:p>
    <w:p w14:paraId="73DDD115" w14:textId="28A0D077" w:rsidR="00C97627" w:rsidRPr="009104ED" w:rsidRDefault="00755FF5" w:rsidP="009104ED">
      <w:pPr>
        <w:tabs>
          <w:tab w:val="left" w:pos="2410"/>
          <w:tab w:val="left" w:pos="6663"/>
        </w:tabs>
        <w:spacing w:before="120"/>
        <w:contextualSpacing/>
        <w:rPr>
          <w:rFonts w:asciiTheme="minorHAnsi" w:hAnsiTheme="minorHAnsi" w:cstheme="minorHAnsi"/>
        </w:rPr>
      </w:pPr>
      <w:r w:rsidRPr="009104ED">
        <w:rPr>
          <w:rFonts w:asciiTheme="minorHAnsi" w:hAnsiTheme="minorHAnsi" w:cstheme="minorHAnsi"/>
        </w:rPr>
        <w:t xml:space="preserve">Höhe </w:t>
      </w:r>
      <w:r w:rsidR="00C97627" w:rsidRPr="009104ED">
        <w:rPr>
          <w:rFonts w:asciiTheme="minorHAnsi" w:hAnsiTheme="minorHAnsi" w:cstheme="minorHAnsi"/>
        </w:rPr>
        <w:t>Z-Linie</w:t>
      </w:r>
      <w:r w:rsidRPr="009104ED">
        <w:rPr>
          <w:rFonts w:asciiTheme="minorHAnsi" w:hAnsiTheme="minorHAnsi" w:cstheme="minorHAnsi"/>
        </w:rPr>
        <w:t xml:space="preserve"> (ab Zahnreihe in cm)</w:t>
      </w:r>
      <w:r w:rsidR="002D381B" w:rsidRPr="009104ED">
        <w:rPr>
          <w:rFonts w:asciiTheme="minorHAnsi" w:hAnsiTheme="minorHAnsi" w:cstheme="minorHAnsi"/>
        </w:rPr>
        <w:t xml:space="preserve">: </w:t>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t>________________________</w:t>
      </w:r>
    </w:p>
    <w:p w14:paraId="1FAB05A5" w14:textId="0C1F7253" w:rsidR="00755FF5" w:rsidRPr="009104ED" w:rsidRDefault="00755FF5" w:rsidP="009104ED">
      <w:pPr>
        <w:tabs>
          <w:tab w:val="left" w:pos="2410"/>
          <w:tab w:val="left" w:pos="5812"/>
        </w:tabs>
        <w:spacing w:before="120"/>
        <w:contextualSpacing/>
        <w:rPr>
          <w:rFonts w:asciiTheme="minorHAnsi" w:hAnsiTheme="minorHAnsi" w:cstheme="minorHAnsi"/>
        </w:rPr>
      </w:pPr>
      <w:r w:rsidRPr="009104ED">
        <w:rPr>
          <w:rFonts w:asciiTheme="minorHAnsi" w:hAnsiTheme="minorHAnsi" w:cstheme="minorHAnsi"/>
        </w:rPr>
        <w:t xml:space="preserve">Lokalisation </w:t>
      </w:r>
      <w:r w:rsidR="000D6605" w:rsidRPr="009104ED">
        <w:rPr>
          <w:rFonts w:asciiTheme="minorHAnsi" w:hAnsiTheme="minorHAnsi" w:cstheme="minorHAnsi"/>
        </w:rPr>
        <w:t xml:space="preserve">proximaler Tumorrand </w:t>
      </w:r>
      <w:r w:rsidRPr="009104ED">
        <w:rPr>
          <w:rFonts w:asciiTheme="minorHAnsi" w:hAnsiTheme="minorHAnsi" w:cstheme="minorHAnsi"/>
        </w:rPr>
        <w:t xml:space="preserve">in Bezug zur Z-Linie </w:t>
      </w:r>
      <w:r w:rsidR="000D6605" w:rsidRPr="009104ED">
        <w:rPr>
          <w:rFonts w:asciiTheme="minorHAnsi" w:hAnsiTheme="minorHAnsi" w:cstheme="minorHAnsi"/>
        </w:rPr>
        <w:t xml:space="preserve">- </w:t>
      </w:r>
      <w:r w:rsidRPr="009104ED">
        <w:rPr>
          <w:rFonts w:asciiTheme="minorHAnsi" w:hAnsiTheme="minorHAnsi" w:cstheme="minorHAnsi"/>
        </w:rPr>
        <w:t>in cm</w:t>
      </w:r>
      <w:r w:rsidR="002D381B" w:rsidRPr="009104ED">
        <w:rPr>
          <w:rFonts w:asciiTheme="minorHAnsi" w:hAnsiTheme="minorHAnsi" w:cstheme="minorHAnsi"/>
        </w:rPr>
        <w:t xml:space="preserve">: </w:t>
      </w:r>
      <w:r w:rsidR="009104ED">
        <w:rPr>
          <w:rFonts w:asciiTheme="minorHAnsi" w:hAnsiTheme="minorHAnsi" w:cstheme="minorHAnsi"/>
        </w:rPr>
        <w:tab/>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r>
      <w:r w:rsidR="002D381B" w:rsidRPr="009104ED">
        <w:rPr>
          <w:rFonts w:asciiTheme="minorHAnsi" w:hAnsiTheme="minorHAnsi" w:cstheme="minorHAnsi"/>
        </w:rPr>
        <w:softHyphen/>
        <w:t>___________________</w:t>
      </w:r>
    </w:p>
    <w:p w14:paraId="7F045DE2" w14:textId="33B9E607" w:rsidR="00630148" w:rsidRPr="009104ED" w:rsidRDefault="00755FF5" w:rsidP="009104ED">
      <w:pPr>
        <w:tabs>
          <w:tab w:val="left" w:pos="2410"/>
          <w:tab w:val="left" w:pos="5812"/>
        </w:tabs>
        <w:spacing w:before="120"/>
        <w:contextualSpacing/>
        <w:rPr>
          <w:rFonts w:asciiTheme="minorHAnsi" w:hAnsiTheme="minorHAnsi" w:cstheme="minorHAnsi"/>
        </w:rPr>
      </w:pPr>
      <w:r w:rsidRPr="009104ED">
        <w:rPr>
          <w:rFonts w:asciiTheme="minorHAnsi" w:hAnsiTheme="minorHAnsi" w:cstheme="minorHAnsi"/>
        </w:rPr>
        <w:t xml:space="preserve">Lokalisation </w:t>
      </w:r>
      <w:r w:rsidR="000D6605" w:rsidRPr="009104ED">
        <w:rPr>
          <w:rFonts w:asciiTheme="minorHAnsi" w:hAnsiTheme="minorHAnsi" w:cstheme="minorHAnsi"/>
        </w:rPr>
        <w:t xml:space="preserve">distaler Tumorrand </w:t>
      </w:r>
      <w:r w:rsidRPr="009104ED">
        <w:rPr>
          <w:rFonts w:asciiTheme="minorHAnsi" w:hAnsiTheme="minorHAnsi" w:cstheme="minorHAnsi"/>
        </w:rPr>
        <w:t xml:space="preserve">in Bezug zur Z-Linie </w:t>
      </w:r>
      <w:r w:rsidR="000D6605" w:rsidRPr="009104ED">
        <w:rPr>
          <w:rFonts w:asciiTheme="minorHAnsi" w:hAnsiTheme="minorHAnsi" w:cstheme="minorHAnsi"/>
        </w:rPr>
        <w:t xml:space="preserve">- </w:t>
      </w:r>
      <w:r w:rsidR="00630148" w:rsidRPr="009104ED">
        <w:rPr>
          <w:rFonts w:asciiTheme="minorHAnsi" w:hAnsiTheme="minorHAnsi" w:cstheme="minorHAnsi"/>
        </w:rPr>
        <w:t>in cm</w:t>
      </w:r>
      <w:r w:rsidR="002D381B" w:rsidRPr="009104ED">
        <w:rPr>
          <w:rFonts w:asciiTheme="minorHAnsi" w:hAnsiTheme="minorHAnsi" w:cstheme="minorHAnsi"/>
        </w:rPr>
        <w:t>:</w:t>
      </w:r>
      <w:r w:rsidR="009104ED">
        <w:rPr>
          <w:rFonts w:asciiTheme="minorHAnsi" w:hAnsiTheme="minorHAnsi" w:cstheme="minorHAnsi"/>
        </w:rPr>
        <w:tab/>
      </w:r>
      <w:r w:rsidR="002D381B" w:rsidRPr="009104ED">
        <w:rPr>
          <w:rFonts w:asciiTheme="minorHAnsi" w:hAnsiTheme="minorHAnsi" w:cstheme="minorHAnsi"/>
        </w:rPr>
        <w:t>___________________</w:t>
      </w:r>
      <w:r w:rsidR="00630148" w:rsidRPr="009104ED">
        <w:rPr>
          <w:rFonts w:asciiTheme="minorHAnsi" w:hAnsiTheme="minorHAnsi" w:cstheme="minorHAnsi"/>
        </w:rPr>
        <w:t xml:space="preserve">  </w:t>
      </w:r>
    </w:p>
    <w:p w14:paraId="6592AA39" w14:textId="7DC1CFCA" w:rsidR="00AE0932" w:rsidRPr="009104ED" w:rsidRDefault="000D4C27" w:rsidP="009104ED">
      <w:pPr>
        <w:tabs>
          <w:tab w:val="left" w:pos="2410"/>
        </w:tabs>
        <w:spacing w:before="120" w:after="120" w:line="240" w:lineRule="auto"/>
        <w:rPr>
          <w:rFonts w:asciiTheme="minorHAnsi" w:hAnsiTheme="minorHAnsi" w:cstheme="minorHAnsi"/>
        </w:rPr>
      </w:pPr>
      <w:r w:rsidRPr="00BF2269">
        <w:rPr>
          <w:rFonts w:asciiTheme="minorHAnsi" w:hAnsiTheme="minorHAnsi" w:cstheme="minorHAnsi"/>
          <w:sz w:val="24"/>
          <w:u w:val="single"/>
        </w:rPr>
        <w:t xml:space="preserve">Neoadjuvante </w:t>
      </w:r>
      <w:r w:rsidR="00AE0932" w:rsidRPr="00BF2269">
        <w:rPr>
          <w:rFonts w:asciiTheme="minorHAnsi" w:hAnsiTheme="minorHAnsi" w:cstheme="minorHAnsi"/>
          <w:b/>
          <w:sz w:val="24"/>
          <w:u w:val="single"/>
        </w:rPr>
        <w:t>Chemotherapie</w:t>
      </w:r>
      <w:r w:rsidR="004C1C25" w:rsidRPr="009104ED">
        <w:rPr>
          <w:rFonts w:asciiTheme="minorHAnsi" w:hAnsiTheme="minorHAnsi" w:cstheme="minorHAnsi"/>
        </w:rPr>
        <w:tab/>
      </w:r>
      <w:r w:rsidR="00536C3F" w:rsidRPr="009104ED">
        <w:rPr>
          <w:rFonts w:asciiTheme="minorHAnsi" w:hAnsiTheme="minorHAnsi" w:cstheme="minorHAnsi"/>
          <w:lang w:val="en-GB"/>
        </w:rPr>
        <w:sym w:font="Webdings" w:char="F063"/>
      </w:r>
      <w:r w:rsidR="00536C3F" w:rsidRPr="009104ED">
        <w:rPr>
          <w:rFonts w:asciiTheme="minorHAnsi" w:hAnsiTheme="minorHAnsi" w:cstheme="minorHAnsi"/>
        </w:rPr>
        <w:t xml:space="preserve"> </w:t>
      </w:r>
      <w:r w:rsidR="00AE0932" w:rsidRPr="009104ED">
        <w:rPr>
          <w:rFonts w:asciiTheme="minorHAnsi" w:hAnsiTheme="minorHAnsi" w:cstheme="minorHAnsi"/>
        </w:rPr>
        <w:t>Ja</w:t>
      </w:r>
      <w:r w:rsidR="00AE0932" w:rsidRPr="009104ED">
        <w:rPr>
          <w:rFonts w:asciiTheme="minorHAnsi" w:hAnsiTheme="minorHAnsi" w:cstheme="minorHAnsi"/>
        </w:rPr>
        <w:tab/>
      </w:r>
      <w:r w:rsidR="00536C3F" w:rsidRPr="009104ED">
        <w:rPr>
          <w:rFonts w:asciiTheme="minorHAnsi" w:hAnsiTheme="minorHAnsi" w:cstheme="minorHAnsi"/>
        </w:rPr>
        <w:tab/>
      </w:r>
      <w:r w:rsidR="00536C3F" w:rsidRPr="009104ED">
        <w:rPr>
          <w:rFonts w:asciiTheme="minorHAnsi" w:hAnsiTheme="minorHAnsi" w:cstheme="minorHAnsi"/>
          <w:lang w:val="en-GB"/>
        </w:rPr>
        <w:sym w:font="Webdings" w:char="F063"/>
      </w:r>
      <w:r w:rsidR="00690E5E" w:rsidRPr="009104ED">
        <w:rPr>
          <w:rFonts w:asciiTheme="minorHAnsi" w:hAnsiTheme="minorHAnsi" w:cstheme="minorHAnsi"/>
        </w:rPr>
        <w:t xml:space="preserve"> </w:t>
      </w:r>
      <w:r w:rsidR="00AE0932" w:rsidRPr="009104ED">
        <w:rPr>
          <w:rFonts w:asciiTheme="minorHAnsi" w:hAnsiTheme="minorHAnsi" w:cstheme="minorHAnsi"/>
        </w:rPr>
        <w:t>Nein</w:t>
      </w:r>
    </w:p>
    <w:p w14:paraId="01706099" w14:textId="12B495DC" w:rsidR="00E13FC7" w:rsidRPr="009104ED" w:rsidRDefault="009100FA" w:rsidP="009104ED">
      <w:pPr>
        <w:tabs>
          <w:tab w:val="left" w:pos="2410"/>
          <w:tab w:val="left" w:pos="6379"/>
        </w:tabs>
        <w:spacing w:before="120"/>
        <w:contextualSpacing/>
        <w:rPr>
          <w:rFonts w:asciiTheme="minorHAnsi" w:hAnsiTheme="minorHAnsi" w:cstheme="minorHAnsi"/>
        </w:rPr>
      </w:pPr>
      <w:r w:rsidRPr="009104ED">
        <w:rPr>
          <w:rFonts w:asciiTheme="minorHAnsi" w:hAnsiTheme="minorHAnsi" w:cstheme="minorHAnsi"/>
        </w:rPr>
        <w:t>Therapieschema: __________________________________</w:t>
      </w:r>
      <w:r w:rsidR="009104ED">
        <w:rPr>
          <w:rFonts w:asciiTheme="minorHAnsi" w:hAnsiTheme="minorHAnsi" w:cstheme="minorHAnsi"/>
        </w:rPr>
        <w:t xml:space="preserve">, </w:t>
      </w:r>
      <w:r w:rsidR="00282408">
        <w:rPr>
          <w:rFonts w:asciiTheme="minorHAnsi" w:hAnsiTheme="minorHAnsi" w:cstheme="minorHAnsi"/>
        </w:rPr>
        <w:br/>
      </w:r>
      <w:r w:rsidR="00E13FC7" w:rsidRPr="009104ED">
        <w:rPr>
          <w:rFonts w:asciiTheme="minorHAnsi" w:hAnsiTheme="minorHAnsi" w:cstheme="minorHAnsi"/>
        </w:rPr>
        <w:t>Anzahl durchgeführter Zyklen Chemotherapie: ____</w:t>
      </w:r>
    </w:p>
    <w:p w14:paraId="4F367BD0" w14:textId="1AC56697" w:rsidR="00AE0932" w:rsidRPr="009104ED" w:rsidRDefault="000D4C27" w:rsidP="009104ED">
      <w:pPr>
        <w:spacing w:after="120"/>
        <w:rPr>
          <w:rFonts w:asciiTheme="minorHAnsi" w:hAnsiTheme="minorHAnsi" w:cstheme="minorHAnsi"/>
        </w:rPr>
      </w:pPr>
      <w:r w:rsidRPr="00BF2269">
        <w:rPr>
          <w:rFonts w:asciiTheme="minorHAnsi" w:hAnsiTheme="minorHAnsi" w:cstheme="minorHAnsi"/>
          <w:sz w:val="24"/>
          <w:u w:val="single"/>
        </w:rPr>
        <w:t>Neoadjuvante</w:t>
      </w:r>
      <w:r w:rsidR="005A4EDB" w:rsidRPr="00BF2269">
        <w:rPr>
          <w:rFonts w:asciiTheme="minorHAnsi" w:hAnsiTheme="minorHAnsi" w:cstheme="minorHAnsi"/>
          <w:sz w:val="24"/>
          <w:u w:val="single"/>
        </w:rPr>
        <w:t xml:space="preserve"> </w:t>
      </w:r>
      <w:r w:rsidR="00AE0932" w:rsidRPr="00BF2269">
        <w:rPr>
          <w:rFonts w:asciiTheme="minorHAnsi" w:hAnsiTheme="minorHAnsi" w:cstheme="minorHAnsi"/>
          <w:b/>
          <w:sz w:val="24"/>
          <w:u w:val="single"/>
        </w:rPr>
        <w:t>Radiotherapie</w:t>
      </w:r>
      <w:r w:rsidR="00536C3F" w:rsidRPr="00BF2269">
        <w:rPr>
          <w:rFonts w:asciiTheme="minorHAnsi" w:hAnsiTheme="minorHAnsi" w:cstheme="minorHAnsi"/>
          <w:b/>
          <w:sz w:val="24"/>
        </w:rPr>
        <w:t xml:space="preserve"> </w:t>
      </w:r>
      <w:r w:rsidR="00536C3F" w:rsidRPr="009104ED">
        <w:rPr>
          <w:rFonts w:asciiTheme="minorHAnsi" w:hAnsiTheme="minorHAnsi" w:cstheme="minorHAnsi"/>
          <w:b/>
        </w:rPr>
        <w:tab/>
      </w:r>
      <w:r w:rsidR="009104ED">
        <w:rPr>
          <w:rFonts w:asciiTheme="minorHAnsi" w:hAnsiTheme="minorHAnsi" w:cstheme="minorHAnsi"/>
          <w:b/>
        </w:rPr>
        <w:t xml:space="preserve"> </w:t>
      </w:r>
      <w:r w:rsidR="00536C3F" w:rsidRPr="009104ED">
        <w:rPr>
          <w:rFonts w:asciiTheme="minorHAnsi" w:hAnsiTheme="minorHAnsi" w:cstheme="minorHAnsi"/>
          <w:lang w:val="en-GB"/>
        </w:rPr>
        <w:sym w:font="Webdings" w:char="F063"/>
      </w:r>
      <w:r w:rsidR="00536C3F" w:rsidRPr="009104ED">
        <w:rPr>
          <w:rFonts w:asciiTheme="minorHAnsi" w:hAnsiTheme="minorHAnsi" w:cstheme="minorHAnsi"/>
        </w:rPr>
        <w:t xml:space="preserve"> </w:t>
      </w:r>
      <w:r w:rsidR="00AE0932" w:rsidRPr="009104ED">
        <w:rPr>
          <w:rFonts w:asciiTheme="minorHAnsi" w:hAnsiTheme="minorHAnsi" w:cstheme="minorHAnsi"/>
        </w:rPr>
        <w:t>Ja</w:t>
      </w:r>
      <w:r w:rsidR="009104ED">
        <w:rPr>
          <w:rFonts w:asciiTheme="minorHAnsi" w:hAnsiTheme="minorHAnsi" w:cstheme="minorHAnsi"/>
        </w:rPr>
        <w:t xml:space="preserve"> </w:t>
      </w:r>
      <w:r w:rsidR="009104ED" w:rsidRPr="009104ED">
        <w:rPr>
          <w:rFonts w:asciiTheme="minorHAnsi" w:hAnsiTheme="minorHAnsi" w:cstheme="minorHAnsi"/>
        </w:rPr>
        <w:sym w:font="Wingdings" w:char="F0E0"/>
      </w:r>
      <w:r w:rsidR="009104ED">
        <w:rPr>
          <w:rFonts w:asciiTheme="minorHAnsi" w:hAnsiTheme="minorHAnsi" w:cstheme="minorHAnsi"/>
        </w:rPr>
        <w:t xml:space="preserve"> </w:t>
      </w:r>
      <w:r w:rsidR="009104ED" w:rsidRPr="009104ED">
        <w:rPr>
          <w:rFonts w:asciiTheme="minorHAnsi" w:hAnsiTheme="minorHAnsi" w:cstheme="minorHAnsi"/>
        </w:rPr>
        <w:t>Gesamtdosis [Gy]: ____________</w:t>
      </w:r>
      <w:r w:rsidR="00536C3F" w:rsidRPr="009104ED">
        <w:rPr>
          <w:rFonts w:asciiTheme="minorHAnsi" w:hAnsiTheme="minorHAnsi" w:cstheme="minorHAnsi"/>
        </w:rPr>
        <w:tab/>
      </w:r>
      <w:r w:rsidR="00536C3F" w:rsidRPr="009104ED">
        <w:rPr>
          <w:rFonts w:asciiTheme="minorHAnsi" w:hAnsiTheme="minorHAnsi" w:cstheme="minorHAnsi"/>
          <w:lang w:val="en-GB"/>
        </w:rPr>
        <w:sym w:font="Webdings" w:char="F063"/>
      </w:r>
      <w:r w:rsidR="00536C3F" w:rsidRPr="009104ED">
        <w:rPr>
          <w:rFonts w:asciiTheme="minorHAnsi" w:hAnsiTheme="minorHAnsi" w:cstheme="minorHAnsi"/>
        </w:rPr>
        <w:t xml:space="preserve"> </w:t>
      </w:r>
      <w:r w:rsidR="00AE0932" w:rsidRPr="009104ED">
        <w:rPr>
          <w:rFonts w:asciiTheme="minorHAnsi" w:hAnsiTheme="minorHAnsi" w:cstheme="minorHAnsi"/>
        </w:rPr>
        <w:t>Nein</w:t>
      </w:r>
    </w:p>
    <w:p w14:paraId="5E6BAAC4" w14:textId="75881210" w:rsidR="000F4B12" w:rsidRPr="009104ED" w:rsidRDefault="000F4B12" w:rsidP="009104ED">
      <w:pPr>
        <w:spacing w:after="120"/>
        <w:contextualSpacing/>
        <w:rPr>
          <w:rFonts w:asciiTheme="minorHAnsi" w:hAnsiTheme="minorHAnsi" w:cstheme="minorHAnsi"/>
        </w:rPr>
      </w:pPr>
      <w:r w:rsidRPr="00BF2269">
        <w:rPr>
          <w:rFonts w:asciiTheme="minorHAnsi" w:hAnsiTheme="minorHAnsi" w:cstheme="minorHAnsi"/>
          <w:sz w:val="24"/>
          <w:u w:val="single"/>
        </w:rPr>
        <w:t>Vor – Operationen</w:t>
      </w:r>
      <w:r w:rsidRPr="009104ED">
        <w:rPr>
          <w:rFonts w:asciiTheme="minorHAnsi" w:hAnsiTheme="minorHAnsi" w:cstheme="minorHAnsi"/>
          <w:u w:val="single"/>
        </w:rPr>
        <w:t>:</w:t>
      </w:r>
    </w:p>
    <w:p w14:paraId="6382FE7D" w14:textId="57ECC3F6" w:rsidR="000F4B12" w:rsidRPr="009104ED" w:rsidRDefault="000F4B12" w:rsidP="009104ED">
      <w:pPr>
        <w:tabs>
          <w:tab w:val="left" w:pos="0"/>
          <w:tab w:val="left" w:pos="993"/>
          <w:tab w:val="left" w:pos="2127"/>
          <w:tab w:val="left" w:pos="3402"/>
        </w:tabs>
        <w:spacing w:before="60"/>
        <w:contextualSpacing/>
        <w:rPr>
          <w:rFonts w:asciiTheme="minorHAnsi" w:hAnsiTheme="minorHAnsi" w:cstheme="minorHAnsi"/>
        </w:rPr>
      </w:pPr>
      <w:r w:rsidRPr="009104ED">
        <w:rPr>
          <w:rFonts w:asciiTheme="minorHAnsi" w:hAnsiTheme="minorHAnsi" w:cstheme="minorHAnsi"/>
        </w:rPr>
        <w:t xml:space="preserve">Z. n. vorheriger Oberbauch-OP </w:t>
      </w:r>
      <w:r w:rsidR="009104ED">
        <w:rPr>
          <w:rFonts w:asciiTheme="minorHAnsi" w:hAnsiTheme="minorHAnsi" w:cstheme="minorHAnsi"/>
        </w:rPr>
        <w:tab/>
      </w:r>
      <w:r w:rsidRPr="009104ED">
        <w:rPr>
          <w:rFonts w:asciiTheme="minorHAnsi" w:hAnsiTheme="minorHAnsi" w:cstheme="minorHAnsi"/>
          <w:lang w:val="en-GB"/>
        </w:rPr>
        <w:sym w:font="Webdings" w:char="F063"/>
      </w:r>
      <w:r w:rsidRPr="009104ED">
        <w:rPr>
          <w:rFonts w:asciiTheme="minorHAnsi" w:hAnsiTheme="minorHAnsi" w:cstheme="minorHAnsi"/>
        </w:rPr>
        <w:t xml:space="preserve"> Ja</w:t>
      </w:r>
      <w:r w:rsidRPr="009104ED">
        <w:rPr>
          <w:rFonts w:asciiTheme="minorHAnsi" w:hAnsiTheme="minorHAnsi" w:cstheme="minorHAnsi"/>
        </w:rPr>
        <w:tab/>
      </w:r>
      <w:r w:rsidRPr="009104ED">
        <w:rPr>
          <w:rFonts w:asciiTheme="minorHAnsi" w:hAnsiTheme="minorHAnsi" w:cstheme="minorHAnsi"/>
          <w:lang w:val="en-GB"/>
        </w:rPr>
        <w:sym w:font="Webdings" w:char="F063"/>
      </w:r>
      <w:r w:rsidRPr="009104ED">
        <w:rPr>
          <w:rFonts w:asciiTheme="minorHAnsi" w:hAnsiTheme="minorHAnsi" w:cstheme="minorHAnsi"/>
        </w:rPr>
        <w:t xml:space="preserve"> Nein</w:t>
      </w:r>
    </w:p>
    <w:p w14:paraId="3369E0B8" w14:textId="54A8CB17" w:rsidR="000F4B12" w:rsidRPr="009104ED" w:rsidRDefault="000F4B12" w:rsidP="009104ED">
      <w:pPr>
        <w:tabs>
          <w:tab w:val="left" w:pos="0"/>
          <w:tab w:val="left" w:pos="993"/>
          <w:tab w:val="left" w:pos="2127"/>
          <w:tab w:val="left" w:pos="3828"/>
        </w:tabs>
        <w:spacing w:before="60"/>
        <w:contextualSpacing/>
        <w:rPr>
          <w:rFonts w:asciiTheme="minorHAnsi" w:hAnsiTheme="minorHAnsi" w:cstheme="minorHAnsi"/>
        </w:rPr>
      </w:pPr>
      <w:r w:rsidRPr="009104ED">
        <w:rPr>
          <w:rFonts w:asciiTheme="minorHAnsi" w:hAnsiTheme="minorHAnsi" w:cstheme="minorHAnsi"/>
        </w:rPr>
        <w:t>Welche: _____________________________________________</w:t>
      </w:r>
      <w:r w:rsidR="00AB30B4">
        <w:rPr>
          <w:rFonts w:asciiTheme="minorHAnsi" w:hAnsiTheme="minorHAnsi" w:cstheme="minorHAnsi"/>
        </w:rPr>
        <w:t>___________________</w:t>
      </w:r>
      <w:r w:rsidRPr="009104ED">
        <w:rPr>
          <w:rFonts w:asciiTheme="minorHAnsi" w:hAnsiTheme="minorHAnsi" w:cstheme="minorHAnsi"/>
        </w:rPr>
        <w:t>______</w:t>
      </w:r>
    </w:p>
    <w:p w14:paraId="7FDECE7A" w14:textId="35DB350A" w:rsidR="000F4B12" w:rsidRPr="009104ED" w:rsidRDefault="000F4B12" w:rsidP="009104ED">
      <w:pPr>
        <w:tabs>
          <w:tab w:val="left" w:pos="993"/>
          <w:tab w:val="left" w:pos="1843"/>
          <w:tab w:val="left" w:pos="2127"/>
          <w:tab w:val="left" w:pos="3828"/>
        </w:tabs>
        <w:spacing w:before="60"/>
        <w:ind w:left="1843" w:hanging="1843"/>
        <w:contextualSpacing/>
        <w:rPr>
          <w:rFonts w:asciiTheme="minorHAnsi" w:hAnsiTheme="minorHAnsi" w:cstheme="minorHAnsi"/>
        </w:rPr>
      </w:pPr>
      <w:r w:rsidRPr="009104ED">
        <w:rPr>
          <w:rFonts w:asciiTheme="minorHAnsi" w:hAnsiTheme="minorHAnsi" w:cstheme="minorHAnsi"/>
        </w:rPr>
        <w:t xml:space="preserve">Weitere </w:t>
      </w:r>
      <w:r w:rsidR="00E13FC7" w:rsidRPr="009104ED">
        <w:rPr>
          <w:rFonts w:asciiTheme="minorHAnsi" w:hAnsiTheme="minorHAnsi" w:cstheme="minorHAnsi"/>
        </w:rPr>
        <w:t xml:space="preserve">abdominelle oder thorakale </w:t>
      </w:r>
      <w:r w:rsidRPr="009104ED">
        <w:rPr>
          <w:rFonts w:asciiTheme="minorHAnsi" w:hAnsiTheme="minorHAnsi" w:cstheme="minorHAnsi"/>
        </w:rPr>
        <w:t xml:space="preserve">Vor-OPs </w:t>
      </w:r>
      <w:r w:rsidRPr="009104ED">
        <w:rPr>
          <w:rFonts w:asciiTheme="minorHAnsi" w:hAnsiTheme="minorHAnsi" w:cstheme="minorHAnsi"/>
        </w:rPr>
        <w:tab/>
      </w:r>
      <w:r w:rsidRPr="009104ED">
        <w:rPr>
          <w:rFonts w:asciiTheme="minorHAnsi" w:hAnsiTheme="minorHAnsi" w:cstheme="minorHAnsi"/>
          <w:lang w:val="en-GB"/>
        </w:rPr>
        <w:sym w:font="Webdings" w:char="F063"/>
      </w:r>
      <w:r w:rsidRPr="009104ED">
        <w:rPr>
          <w:rFonts w:asciiTheme="minorHAnsi" w:hAnsiTheme="minorHAnsi" w:cstheme="minorHAnsi"/>
        </w:rPr>
        <w:t xml:space="preserve"> Ja</w:t>
      </w:r>
      <w:r w:rsidRPr="009104ED">
        <w:rPr>
          <w:rFonts w:asciiTheme="minorHAnsi" w:hAnsiTheme="minorHAnsi" w:cstheme="minorHAnsi"/>
        </w:rPr>
        <w:tab/>
      </w:r>
      <w:r w:rsidRPr="009104ED">
        <w:rPr>
          <w:rFonts w:asciiTheme="minorHAnsi" w:hAnsiTheme="minorHAnsi" w:cstheme="minorHAnsi"/>
          <w:lang w:val="en-GB"/>
        </w:rPr>
        <w:sym w:font="Webdings" w:char="F063"/>
      </w:r>
      <w:r w:rsidRPr="009104ED">
        <w:rPr>
          <w:rFonts w:asciiTheme="minorHAnsi" w:hAnsiTheme="minorHAnsi" w:cstheme="minorHAnsi"/>
        </w:rPr>
        <w:t xml:space="preserve"> Nein</w:t>
      </w:r>
      <w:r w:rsidRPr="009104ED">
        <w:rPr>
          <w:rFonts w:asciiTheme="minorHAnsi" w:hAnsiTheme="minorHAnsi" w:cstheme="minorHAnsi"/>
        </w:rPr>
        <w:tab/>
      </w:r>
    </w:p>
    <w:p w14:paraId="4D4A73B6" w14:textId="25635E57" w:rsidR="009104ED" w:rsidRPr="009104ED" w:rsidRDefault="000F4B12" w:rsidP="00282408">
      <w:pPr>
        <w:tabs>
          <w:tab w:val="left" w:pos="993"/>
          <w:tab w:val="left" w:pos="1843"/>
          <w:tab w:val="left" w:pos="2127"/>
          <w:tab w:val="left" w:pos="3828"/>
        </w:tabs>
        <w:spacing w:before="60"/>
        <w:ind w:left="1843" w:hanging="1843"/>
        <w:contextualSpacing/>
        <w:rPr>
          <w:rFonts w:asciiTheme="minorHAnsi" w:hAnsiTheme="minorHAnsi" w:cstheme="minorHAnsi"/>
        </w:rPr>
      </w:pPr>
      <w:r w:rsidRPr="009104ED">
        <w:rPr>
          <w:rFonts w:asciiTheme="minorHAnsi" w:hAnsiTheme="minorHAnsi" w:cstheme="minorHAnsi"/>
        </w:rPr>
        <w:t>Welche: ___________________________________________</w:t>
      </w:r>
      <w:r w:rsidR="00AB30B4">
        <w:rPr>
          <w:rFonts w:asciiTheme="minorHAnsi" w:hAnsiTheme="minorHAnsi" w:cstheme="minorHAnsi"/>
        </w:rPr>
        <w:t>___________________</w:t>
      </w:r>
      <w:r w:rsidRPr="009104ED">
        <w:rPr>
          <w:rFonts w:asciiTheme="minorHAnsi" w:hAnsiTheme="minorHAnsi" w:cstheme="minorHAnsi"/>
        </w:rPr>
        <w:t>________</w:t>
      </w:r>
    </w:p>
    <w:p w14:paraId="1CDA37A1" w14:textId="30303CDB" w:rsidR="00D40AF6" w:rsidRPr="009104ED" w:rsidRDefault="00D40AF6" w:rsidP="009104ED">
      <w:pPr>
        <w:overflowPunct/>
        <w:autoSpaceDE/>
        <w:autoSpaceDN/>
        <w:adjustRightInd/>
        <w:spacing w:line="240" w:lineRule="auto"/>
        <w:textAlignment w:val="auto"/>
        <w:rPr>
          <w:rFonts w:asciiTheme="minorHAnsi" w:hAnsiTheme="minorHAnsi" w:cstheme="minorHAnsi"/>
          <w:sz w:val="24"/>
          <w:szCs w:val="24"/>
        </w:rPr>
      </w:pPr>
      <w:r w:rsidRPr="009104ED">
        <w:rPr>
          <w:rFonts w:asciiTheme="minorHAnsi" w:hAnsiTheme="minorHAnsi" w:cstheme="minorHAnsi"/>
          <w:sz w:val="24"/>
          <w:szCs w:val="24"/>
          <w:u w:val="single"/>
        </w:rPr>
        <w:t>Narkoserelevante Parameter</w:t>
      </w:r>
      <w:r w:rsidRPr="009104ED">
        <w:rPr>
          <w:rFonts w:asciiTheme="minorHAnsi" w:hAnsiTheme="minorHAnsi" w:cstheme="minorHAnsi"/>
          <w:sz w:val="24"/>
          <w:szCs w:val="24"/>
        </w:rPr>
        <w:t>:</w:t>
      </w:r>
    </w:p>
    <w:p w14:paraId="7A94D734" w14:textId="77777777" w:rsidR="00D40AF6" w:rsidRPr="009104ED" w:rsidRDefault="00D40AF6" w:rsidP="009104ED">
      <w:pPr>
        <w:rPr>
          <w:rFonts w:asciiTheme="minorHAnsi" w:hAnsiTheme="minorHAnsi" w:cstheme="minorHAnsi"/>
          <w:sz w:val="24"/>
          <w:szCs w:val="24"/>
        </w:rPr>
      </w:pPr>
      <w:r w:rsidRPr="009104ED">
        <w:rPr>
          <w:rFonts w:asciiTheme="minorHAnsi" w:hAnsiTheme="minorHAnsi" w:cstheme="minorHAnsi"/>
          <w:sz w:val="24"/>
          <w:szCs w:val="24"/>
          <w:u w:val="single"/>
        </w:rPr>
        <w:t>Risikoklassifikation</w:t>
      </w:r>
      <w:r w:rsidRPr="009104ED">
        <w:rPr>
          <w:rFonts w:asciiTheme="minorHAnsi" w:hAnsiTheme="minorHAnsi" w:cstheme="minorHAnsi"/>
          <w:sz w:val="24"/>
          <w:szCs w:val="24"/>
        </w:rPr>
        <w:t xml:space="preserve">: </w:t>
      </w:r>
    </w:p>
    <w:p w14:paraId="1D24783A" w14:textId="7DBDBE68" w:rsidR="00634316" w:rsidRPr="009104ED" w:rsidRDefault="00D40AF6" w:rsidP="00282408">
      <w:pPr>
        <w:spacing w:after="120" w:line="240" w:lineRule="auto"/>
        <w:ind w:firstLine="709"/>
        <w:contextualSpacing/>
        <w:rPr>
          <w:rFonts w:asciiTheme="minorHAnsi" w:hAnsiTheme="minorHAnsi" w:cstheme="minorHAnsi"/>
        </w:rPr>
      </w:pPr>
      <w:r w:rsidRPr="009104ED">
        <w:rPr>
          <w:rFonts w:asciiTheme="minorHAnsi" w:hAnsiTheme="minorHAnsi" w:cstheme="minorHAnsi"/>
        </w:rPr>
        <w:t>ASA Klasse (</w:t>
      </w:r>
      <w:r w:rsidR="00195E80">
        <w:rPr>
          <w:rFonts w:asciiTheme="minorHAnsi" w:hAnsiTheme="minorHAnsi" w:cstheme="minorHAnsi"/>
        </w:rPr>
        <w:t>1</w:t>
      </w:r>
      <w:r w:rsidRPr="009104ED">
        <w:rPr>
          <w:rFonts w:asciiTheme="minorHAnsi" w:hAnsiTheme="minorHAnsi" w:cstheme="minorHAnsi"/>
        </w:rPr>
        <w:t xml:space="preserve"> – </w:t>
      </w:r>
      <w:r w:rsidR="00195E80">
        <w:rPr>
          <w:rFonts w:asciiTheme="minorHAnsi" w:hAnsiTheme="minorHAnsi" w:cstheme="minorHAnsi"/>
        </w:rPr>
        <w:t>5</w:t>
      </w:r>
      <w:r w:rsidRPr="009104ED">
        <w:rPr>
          <w:rFonts w:asciiTheme="minorHAnsi" w:hAnsiTheme="minorHAnsi" w:cstheme="minorHAnsi"/>
        </w:rPr>
        <w:t>): _______</w:t>
      </w:r>
      <w:r w:rsidR="00634316" w:rsidRPr="009104ED">
        <w:rPr>
          <w:rFonts w:asciiTheme="minorHAnsi" w:hAnsiTheme="minorHAnsi" w:cstheme="minorHAnsi"/>
        </w:rPr>
        <w:tab/>
      </w:r>
    </w:p>
    <w:p w14:paraId="3B10DD2D" w14:textId="733E8E0B" w:rsidR="00D40AF6" w:rsidRDefault="00634316" w:rsidP="00282408">
      <w:pPr>
        <w:spacing w:after="120" w:line="240" w:lineRule="auto"/>
        <w:ind w:firstLine="709"/>
        <w:contextualSpacing/>
        <w:rPr>
          <w:rFonts w:asciiTheme="minorHAnsi" w:hAnsiTheme="minorHAnsi" w:cstheme="minorHAnsi"/>
          <w:lang w:val="en-GB"/>
        </w:rPr>
      </w:pPr>
      <w:r w:rsidRPr="006A7455">
        <w:rPr>
          <w:rFonts w:asciiTheme="minorHAnsi" w:hAnsiTheme="minorHAnsi" w:cstheme="minorHAnsi"/>
          <w:lang w:val="en-GB"/>
        </w:rPr>
        <w:t>WHO/ ECOG Performance Status (</w:t>
      </w:r>
      <w:r w:rsidR="007B12CE" w:rsidRPr="006A7455">
        <w:rPr>
          <w:rFonts w:asciiTheme="minorHAnsi" w:hAnsiTheme="minorHAnsi" w:cstheme="minorHAnsi"/>
          <w:lang w:val="en-GB"/>
        </w:rPr>
        <w:t>0</w:t>
      </w:r>
      <w:r w:rsidRPr="006A7455">
        <w:rPr>
          <w:rFonts w:asciiTheme="minorHAnsi" w:hAnsiTheme="minorHAnsi" w:cstheme="minorHAnsi"/>
          <w:lang w:val="en-GB"/>
        </w:rPr>
        <w:t xml:space="preserve"> – </w:t>
      </w:r>
      <w:r w:rsidR="00195E80">
        <w:rPr>
          <w:rFonts w:asciiTheme="minorHAnsi" w:hAnsiTheme="minorHAnsi" w:cstheme="minorHAnsi"/>
          <w:lang w:val="en-GB"/>
        </w:rPr>
        <w:t>5</w:t>
      </w:r>
      <w:r w:rsidRPr="006A7455">
        <w:rPr>
          <w:rFonts w:asciiTheme="minorHAnsi" w:hAnsiTheme="minorHAnsi" w:cstheme="minorHAnsi"/>
          <w:lang w:val="en-GB"/>
        </w:rPr>
        <w:t>): ___________</w:t>
      </w:r>
    </w:p>
    <w:p w14:paraId="41DC3C59" w14:textId="77777777" w:rsidR="00195E80" w:rsidRPr="00195E80" w:rsidRDefault="00195E80" w:rsidP="00282408">
      <w:pPr>
        <w:spacing w:after="120" w:line="240" w:lineRule="auto"/>
        <w:ind w:firstLine="709"/>
        <w:contextualSpacing/>
        <w:rPr>
          <w:rFonts w:asciiTheme="minorHAnsi" w:hAnsiTheme="minorHAnsi" w:cstheme="minorHAnsi"/>
          <w:sz w:val="10"/>
          <w:szCs w:val="10"/>
          <w:lang w:val="en-GB"/>
        </w:rPr>
      </w:pPr>
    </w:p>
    <w:tbl>
      <w:tblPr>
        <w:tblStyle w:val="Tabellenraster"/>
        <w:tblW w:w="5812" w:type="dxa"/>
        <w:tblInd w:w="704" w:type="dxa"/>
        <w:tblLook w:val="04A0" w:firstRow="1" w:lastRow="0" w:firstColumn="1" w:lastColumn="0" w:noHBand="0" w:noVBand="1"/>
      </w:tblPr>
      <w:tblGrid>
        <w:gridCol w:w="4678"/>
        <w:gridCol w:w="1134"/>
      </w:tblGrid>
      <w:tr w:rsidR="00195E80" w14:paraId="670F1811" w14:textId="77777777" w:rsidTr="00195E80">
        <w:tc>
          <w:tcPr>
            <w:tcW w:w="4678" w:type="dxa"/>
          </w:tcPr>
          <w:p w14:paraId="47CB20AC" w14:textId="496BBB61" w:rsidR="00195E80" w:rsidRDefault="00195E80" w:rsidP="00195E80">
            <w:pPr>
              <w:spacing w:after="120" w:line="240" w:lineRule="auto"/>
              <w:ind w:left="599" w:hanging="599"/>
              <w:contextualSpacing/>
              <w:rPr>
                <w:rFonts w:asciiTheme="minorHAnsi" w:hAnsiTheme="minorHAnsi" w:cstheme="minorHAnsi"/>
                <w:lang w:val="en-GB"/>
              </w:rPr>
            </w:pPr>
            <w:r>
              <w:rPr>
                <w:rFonts w:asciiTheme="minorHAnsi" w:hAnsiTheme="minorHAnsi" w:cstheme="minorHAnsi"/>
                <w:lang w:val="en-GB"/>
              </w:rPr>
              <w:t>WHO/ ECOG</w:t>
            </w:r>
          </w:p>
        </w:tc>
        <w:tc>
          <w:tcPr>
            <w:tcW w:w="1134" w:type="dxa"/>
          </w:tcPr>
          <w:p w14:paraId="56B1336F" w14:textId="6E6390D9" w:rsidR="00195E80" w:rsidRDefault="00195E80" w:rsidP="00282408">
            <w:pPr>
              <w:spacing w:after="120" w:line="240" w:lineRule="auto"/>
              <w:contextualSpacing/>
              <w:rPr>
                <w:rFonts w:asciiTheme="minorHAnsi" w:hAnsiTheme="minorHAnsi" w:cstheme="minorHAnsi"/>
                <w:lang w:val="en-GB"/>
              </w:rPr>
            </w:pPr>
            <w:proofErr w:type="spellStart"/>
            <w:r>
              <w:rPr>
                <w:rFonts w:asciiTheme="minorHAnsi" w:hAnsiTheme="minorHAnsi" w:cstheme="minorHAnsi"/>
                <w:lang w:val="en-GB"/>
              </w:rPr>
              <w:t>Punkte</w:t>
            </w:r>
            <w:proofErr w:type="spellEnd"/>
          </w:p>
        </w:tc>
      </w:tr>
      <w:tr w:rsidR="00195E80" w:rsidRPr="00195E80" w14:paraId="3FBA83FE" w14:textId="77777777" w:rsidTr="00195E80">
        <w:tc>
          <w:tcPr>
            <w:tcW w:w="4678" w:type="dxa"/>
            <w:shd w:val="clear" w:color="auto" w:fill="auto"/>
          </w:tcPr>
          <w:p w14:paraId="491B2FD9" w14:textId="6E3CE345" w:rsidR="00195E80" w:rsidRPr="00195E80" w:rsidRDefault="00195E80" w:rsidP="00282408">
            <w:pPr>
              <w:spacing w:after="120" w:line="240" w:lineRule="auto"/>
              <w:contextualSpacing/>
              <w:rPr>
                <w:rFonts w:asciiTheme="minorHAnsi" w:hAnsiTheme="minorHAnsi" w:cstheme="minorHAnsi"/>
                <w:sz w:val="20"/>
                <w:szCs w:val="20"/>
              </w:rPr>
            </w:pPr>
            <w:r>
              <w:rPr>
                <w:rFonts w:asciiTheme="minorHAnsi" w:hAnsiTheme="minorHAnsi" w:cstheme="minorHAnsi"/>
                <w:sz w:val="20"/>
                <w:szCs w:val="20"/>
              </w:rPr>
              <w:t>Normale uneingeschränkte Aktivität, wie vor der Erkrankung</w:t>
            </w:r>
          </w:p>
        </w:tc>
        <w:tc>
          <w:tcPr>
            <w:tcW w:w="1134" w:type="dxa"/>
          </w:tcPr>
          <w:p w14:paraId="33077259" w14:textId="081CDEE5" w:rsidR="00195E80" w:rsidRPr="00195E80" w:rsidRDefault="00195E80" w:rsidP="00282408">
            <w:pPr>
              <w:spacing w:after="120" w:line="240" w:lineRule="auto"/>
              <w:contextualSpacing/>
              <w:rPr>
                <w:rFonts w:asciiTheme="minorHAnsi" w:hAnsiTheme="minorHAnsi" w:cstheme="minorHAnsi"/>
              </w:rPr>
            </w:pPr>
            <w:r>
              <w:rPr>
                <w:rFonts w:asciiTheme="minorHAnsi" w:hAnsiTheme="minorHAnsi" w:cstheme="minorHAnsi"/>
              </w:rPr>
              <w:t>0</w:t>
            </w:r>
          </w:p>
        </w:tc>
      </w:tr>
      <w:tr w:rsidR="00195E80" w:rsidRPr="00195E80" w14:paraId="2F4BE284" w14:textId="77777777" w:rsidTr="00195E80">
        <w:tc>
          <w:tcPr>
            <w:tcW w:w="4678" w:type="dxa"/>
          </w:tcPr>
          <w:p w14:paraId="716681EF" w14:textId="7AF3AD36" w:rsidR="00195E80" w:rsidRPr="00195E80" w:rsidRDefault="00195E80" w:rsidP="00282408">
            <w:pPr>
              <w:spacing w:after="120" w:line="240" w:lineRule="auto"/>
              <w:contextualSpacing/>
              <w:rPr>
                <w:rFonts w:asciiTheme="minorHAnsi" w:hAnsiTheme="minorHAnsi" w:cstheme="minorHAnsi"/>
                <w:sz w:val="20"/>
                <w:szCs w:val="20"/>
              </w:rPr>
            </w:pPr>
            <w:r w:rsidRPr="00195E80">
              <w:rPr>
                <w:rFonts w:asciiTheme="minorHAnsi" w:hAnsiTheme="minorHAnsi" w:cstheme="minorHAnsi"/>
                <w:sz w:val="20"/>
                <w:szCs w:val="20"/>
              </w:rPr>
              <w:t>Einschränkung bei körperlicher Anstrengung, gehfähig, leichte körperliche Arbeit möglich</w:t>
            </w:r>
          </w:p>
        </w:tc>
        <w:tc>
          <w:tcPr>
            <w:tcW w:w="1134" w:type="dxa"/>
          </w:tcPr>
          <w:p w14:paraId="0493A5CA" w14:textId="569FB229" w:rsidR="00195E80" w:rsidRPr="00195E80" w:rsidRDefault="00195E80" w:rsidP="00282408">
            <w:pPr>
              <w:spacing w:after="120" w:line="240" w:lineRule="auto"/>
              <w:contextualSpacing/>
              <w:rPr>
                <w:rFonts w:asciiTheme="minorHAnsi" w:hAnsiTheme="minorHAnsi" w:cstheme="minorHAnsi"/>
              </w:rPr>
            </w:pPr>
            <w:r>
              <w:rPr>
                <w:rFonts w:asciiTheme="minorHAnsi" w:hAnsiTheme="minorHAnsi" w:cstheme="minorHAnsi"/>
              </w:rPr>
              <w:t>1</w:t>
            </w:r>
          </w:p>
        </w:tc>
      </w:tr>
      <w:tr w:rsidR="00195E80" w:rsidRPr="00195E80" w14:paraId="5E79F906" w14:textId="77777777" w:rsidTr="00195E80">
        <w:tc>
          <w:tcPr>
            <w:tcW w:w="4678" w:type="dxa"/>
          </w:tcPr>
          <w:p w14:paraId="0D3DBB45" w14:textId="2B10ADB5" w:rsidR="00195E80" w:rsidRPr="00195E80" w:rsidRDefault="00195E80" w:rsidP="00282408">
            <w:pPr>
              <w:spacing w:after="120" w:line="240" w:lineRule="auto"/>
              <w:contextualSpacing/>
              <w:rPr>
                <w:rFonts w:asciiTheme="minorHAnsi" w:hAnsiTheme="minorHAnsi" w:cstheme="minorHAnsi"/>
              </w:rPr>
            </w:pPr>
            <w:r w:rsidRPr="00195E80">
              <w:rPr>
                <w:rFonts w:asciiTheme="minorHAnsi" w:hAnsiTheme="minorHAnsi" w:cstheme="minorHAnsi"/>
                <w:sz w:val="20"/>
                <w:szCs w:val="20"/>
              </w:rPr>
              <w:t>Gehfähig, Selbstversorgung möglich, aber nicht arbeitsfähig, kann mehr als 50% der Wachzeit aufstehen</w:t>
            </w:r>
          </w:p>
        </w:tc>
        <w:tc>
          <w:tcPr>
            <w:tcW w:w="1134" w:type="dxa"/>
          </w:tcPr>
          <w:p w14:paraId="14460D54" w14:textId="4782A6DC" w:rsidR="00195E80" w:rsidRPr="00195E80" w:rsidRDefault="00195E80" w:rsidP="00282408">
            <w:pPr>
              <w:spacing w:after="120" w:line="240" w:lineRule="auto"/>
              <w:contextualSpacing/>
              <w:rPr>
                <w:rFonts w:asciiTheme="minorHAnsi" w:hAnsiTheme="minorHAnsi" w:cstheme="minorHAnsi"/>
              </w:rPr>
            </w:pPr>
            <w:r>
              <w:rPr>
                <w:rFonts w:asciiTheme="minorHAnsi" w:hAnsiTheme="minorHAnsi" w:cstheme="minorHAnsi"/>
              </w:rPr>
              <w:t>2</w:t>
            </w:r>
          </w:p>
        </w:tc>
      </w:tr>
      <w:tr w:rsidR="00195E80" w:rsidRPr="00195E80" w14:paraId="299A0F98" w14:textId="77777777" w:rsidTr="00195E80">
        <w:tc>
          <w:tcPr>
            <w:tcW w:w="4678" w:type="dxa"/>
          </w:tcPr>
          <w:p w14:paraId="08534D26" w14:textId="5819E654" w:rsidR="00195E80" w:rsidRPr="00195E80" w:rsidRDefault="00195E80" w:rsidP="00282408">
            <w:pPr>
              <w:spacing w:after="120" w:line="240" w:lineRule="auto"/>
              <w:contextualSpacing/>
              <w:rPr>
                <w:rFonts w:asciiTheme="minorHAnsi" w:hAnsiTheme="minorHAnsi" w:cstheme="minorHAnsi"/>
                <w:sz w:val="20"/>
                <w:szCs w:val="20"/>
              </w:rPr>
            </w:pPr>
            <w:r w:rsidRPr="00195E80">
              <w:rPr>
                <w:rFonts w:asciiTheme="minorHAnsi" w:hAnsiTheme="minorHAnsi" w:cstheme="minorHAnsi"/>
                <w:sz w:val="20"/>
                <w:szCs w:val="20"/>
              </w:rPr>
              <w:t>Nur begrenzte Selbstversorgung möglich, 50% oder mehr der Wachzeit an Bett oder Stuhl gebunden</w:t>
            </w:r>
          </w:p>
        </w:tc>
        <w:tc>
          <w:tcPr>
            <w:tcW w:w="1134" w:type="dxa"/>
          </w:tcPr>
          <w:p w14:paraId="7EC368D8" w14:textId="7A482933" w:rsidR="00195E80" w:rsidRPr="00195E80" w:rsidRDefault="00195E80" w:rsidP="00282408">
            <w:pPr>
              <w:spacing w:after="120" w:line="240" w:lineRule="auto"/>
              <w:contextualSpacing/>
              <w:rPr>
                <w:rFonts w:asciiTheme="minorHAnsi" w:hAnsiTheme="minorHAnsi" w:cstheme="minorHAnsi"/>
              </w:rPr>
            </w:pPr>
            <w:r>
              <w:rPr>
                <w:rFonts w:asciiTheme="minorHAnsi" w:hAnsiTheme="minorHAnsi" w:cstheme="minorHAnsi"/>
              </w:rPr>
              <w:t>3</w:t>
            </w:r>
          </w:p>
        </w:tc>
      </w:tr>
      <w:tr w:rsidR="00195E80" w:rsidRPr="00195E80" w14:paraId="7AA04865" w14:textId="77777777" w:rsidTr="00195E80">
        <w:tc>
          <w:tcPr>
            <w:tcW w:w="4678" w:type="dxa"/>
          </w:tcPr>
          <w:p w14:paraId="16550E11" w14:textId="7B2904E8" w:rsidR="00195E80" w:rsidRPr="00195E80" w:rsidRDefault="00195E80" w:rsidP="00282408">
            <w:pPr>
              <w:spacing w:after="120" w:line="240" w:lineRule="auto"/>
              <w:contextualSpacing/>
              <w:rPr>
                <w:rFonts w:asciiTheme="minorHAnsi" w:hAnsiTheme="minorHAnsi" w:cstheme="minorHAnsi"/>
                <w:sz w:val="20"/>
                <w:szCs w:val="20"/>
              </w:rPr>
            </w:pPr>
            <w:r w:rsidRPr="00195E80">
              <w:rPr>
                <w:rFonts w:asciiTheme="minorHAnsi" w:hAnsiTheme="minorHAnsi" w:cstheme="minorHAnsi"/>
                <w:sz w:val="20"/>
                <w:szCs w:val="20"/>
              </w:rPr>
              <w:t xml:space="preserve">Völlig pflegebedürftig, keinerlei Selbstversorgung möglich, völlig an Bett oder Stuhl gebunden </w:t>
            </w:r>
          </w:p>
        </w:tc>
        <w:tc>
          <w:tcPr>
            <w:tcW w:w="1134" w:type="dxa"/>
          </w:tcPr>
          <w:p w14:paraId="58095F77" w14:textId="3D617D38" w:rsidR="00195E80" w:rsidRPr="00195E80" w:rsidRDefault="00195E80" w:rsidP="00282408">
            <w:pPr>
              <w:spacing w:after="120" w:line="240" w:lineRule="auto"/>
              <w:contextualSpacing/>
              <w:rPr>
                <w:rFonts w:asciiTheme="minorHAnsi" w:hAnsiTheme="minorHAnsi" w:cstheme="minorHAnsi"/>
              </w:rPr>
            </w:pPr>
            <w:r>
              <w:rPr>
                <w:rFonts w:asciiTheme="minorHAnsi" w:hAnsiTheme="minorHAnsi" w:cstheme="minorHAnsi"/>
              </w:rPr>
              <w:t>4</w:t>
            </w:r>
          </w:p>
        </w:tc>
      </w:tr>
      <w:tr w:rsidR="00195E80" w:rsidRPr="00195E80" w14:paraId="5617A273" w14:textId="77777777" w:rsidTr="00195E80">
        <w:tc>
          <w:tcPr>
            <w:tcW w:w="4678" w:type="dxa"/>
          </w:tcPr>
          <w:p w14:paraId="720647AB" w14:textId="197EAC82" w:rsidR="00195E80" w:rsidRPr="00195E80" w:rsidRDefault="00195E80" w:rsidP="00282408">
            <w:pPr>
              <w:spacing w:after="120" w:line="240" w:lineRule="auto"/>
              <w:contextualSpacing/>
              <w:rPr>
                <w:rFonts w:asciiTheme="minorHAnsi" w:hAnsiTheme="minorHAnsi" w:cstheme="minorHAnsi"/>
                <w:sz w:val="20"/>
                <w:szCs w:val="20"/>
              </w:rPr>
            </w:pPr>
            <w:r w:rsidRPr="00195E80">
              <w:rPr>
                <w:rFonts w:asciiTheme="minorHAnsi" w:hAnsiTheme="minorHAnsi" w:cstheme="minorHAnsi"/>
                <w:sz w:val="20"/>
                <w:szCs w:val="20"/>
              </w:rPr>
              <w:t xml:space="preserve">Tot </w:t>
            </w:r>
          </w:p>
        </w:tc>
        <w:tc>
          <w:tcPr>
            <w:tcW w:w="1134" w:type="dxa"/>
          </w:tcPr>
          <w:p w14:paraId="75F86A6C" w14:textId="600D9234" w:rsidR="00195E80" w:rsidRPr="00195E80" w:rsidRDefault="00195E80" w:rsidP="00282408">
            <w:pPr>
              <w:spacing w:after="120" w:line="240" w:lineRule="auto"/>
              <w:contextualSpacing/>
              <w:rPr>
                <w:rFonts w:asciiTheme="minorHAnsi" w:hAnsiTheme="minorHAnsi" w:cstheme="minorHAnsi"/>
              </w:rPr>
            </w:pPr>
            <w:r>
              <w:rPr>
                <w:rFonts w:asciiTheme="minorHAnsi" w:hAnsiTheme="minorHAnsi" w:cstheme="minorHAnsi"/>
              </w:rPr>
              <w:t>5</w:t>
            </w:r>
          </w:p>
        </w:tc>
      </w:tr>
    </w:tbl>
    <w:p w14:paraId="5B54B3AC" w14:textId="77777777" w:rsidR="00195E80" w:rsidRPr="00195E80" w:rsidRDefault="00195E80" w:rsidP="00282408">
      <w:pPr>
        <w:spacing w:after="120" w:line="240" w:lineRule="auto"/>
        <w:ind w:firstLine="709"/>
        <w:contextualSpacing/>
        <w:rPr>
          <w:rFonts w:asciiTheme="minorHAnsi" w:hAnsiTheme="minorHAnsi" w:cstheme="minorHAnsi"/>
        </w:rPr>
      </w:pPr>
    </w:p>
    <w:p w14:paraId="1101E7C9" w14:textId="6E3E3DF7" w:rsidR="00D40AF6" w:rsidRPr="0027797C" w:rsidRDefault="00282408" w:rsidP="00282408">
      <w:pPr>
        <w:tabs>
          <w:tab w:val="left" w:pos="709"/>
          <w:tab w:val="left" w:pos="3544"/>
        </w:tabs>
        <w:spacing w:after="120" w:line="240" w:lineRule="auto"/>
        <w:contextualSpacing/>
        <w:rPr>
          <w:rFonts w:asciiTheme="minorHAnsi" w:hAnsiTheme="minorHAnsi" w:cstheme="minorHAnsi"/>
          <w:b/>
        </w:rPr>
      </w:pPr>
      <w:r w:rsidRPr="00195E80">
        <w:rPr>
          <w:rFonts w:asciiTheme="minorHAnsi" w:hAnsiTheme="minorHAnsi" w:cstheme="minorHAnsi"/>
        </w:rPr>
        <w:tab/>
      </w:r>
      <w:proofErr w:type="spellStart"/>
      <w:r w:rsidR="00D40AF6" w:rsidRPr="0027797C">
        <w:rPr>
          <w:rFonts w:asciiTheme="minorHAnsi" w:hAnsiTheme="minorHAnsi" w:cstheme="minorHAnsi"/>
        </w:rPr>
        <w:t>Revised</w:t>
      </w:r>
      <w:proofErr w:type="spellEnd"/>
      <w:r w:rsidR="00D40AF6" w:rsidRPr="0027797C">
        <w:rPr>
          <w:rFonts w:asciiTheme="minorHAnsi" w:hAnsiTheme="minorHAnsi" w:cstheme="minorHAnsi"/>
        </w:rPr>
        <w:t xml:space="preserve"> </w:t>
      </w:r>
      <w:proofErr w:type="spellStart"/>
      <w:r w:rsidR="00D40AF6" w:rsidRPr="0027797C">
        <w:rPr>
          <w:rFonts w:asciiTheme="minorHAnsi" w:hAnsiTheme="minorHAnsi" w:cstheme="minorHAnsi"/>
        </w:rPr>
        <w:t>Cardiac</w:t>
      </w:r>
      <w:proofErr w:type="spellEnd"/>
      <w:r w:rsidR="00D40AF6" w:rsidRPr="0027797C">
        <w:rPr>
          <w:rFonts w:asciiTheme="minorHAnsi" w:hAnsiTheme="minorHAnsi" w:cstheme="minorHAnsi"/>
        </w:rPr>
        <w:t xml:space="preserve"> </w:t>
      </w:r>
      <w:proofErr w:type="spellStart"/>
      <w:r w:rsidR="00D40AF6" w:rsidRPr="0027797C">
        <w:rPr>
          <w:rFonts w:asciiTheme="minorHAnsi" w:hAnsiTheme="minorHAnsi" w:cstheme="minorHAnsi"/>
        </w:rPr>
        <w:t>Risk</w:t>
      </w:r>
      <w:proofErr w:type="spellEnd"/>
      <w:r w:rsidR="00D40AF6" w:rsidRPr="0027797C">
        <w:rPr>
          <w:rFonts w:asciiTheme="minorHAnsi" w:hAnsiTheme="minorHAnsi" w:cstheme="minorHAnsi"/>
        </w:rPr>
        <w:t xml:space="preserve"> Index</w:t>
      </w:r>
      <w:r w:rsidR="009104ED" w:rsidRPr="0027797C">
        <w:rPr>
          <w:rFonts w:asciiTheme="minorHAnsi" w:hAnsiTheme="minorHAnsi" w:cstheme="minorHAnsi"/>
        </w:rPr>
        <w:t xml:space="preserve"> (s.u.)</w:t>
      </w:r>
      <w:r w:rsidR="004C1C25" w:rsidRPr="0027797C">
        <w:rPr>
          <w:rFonts w:asciiTheme="minorHAnsi" w:hAnsiTheme="minorHAnsi" w:cstheme="minorHAnsi"/>
        </w:rPr>
        <w:t>: Gesamtpunktzahl: _____/ 6 Punkte</w:t>
      </w:r>
    </w:p>
    <w:tbl>
      <w:tblPr>
        <w:tblStyle w:val="Tabellenraster"/>
        <w:tblW w:w="0" w:type="auto"/>
        <w:tblInd w:w="704" w:type="dxa"/>
        <w:tblLayout w:type="fixed"/>
        <w:tblLook w:val="04A0" w:firstRow="1" w:lastRow="0" w:firstColumn="1" w:lastColumn="0" w:noHBand="0" w:noVBand="1"/>
      </w:tblPr>
      <w:tblGrid>
        <w:gridCol w:w="3827"/>
        <w:gridCol w:w="993"/>
        <w:gridCol w:w="992"/>
      </w:tblGrid>
      <w:tr w:rsidR="00D40AF6" w:rsidRPr="009104ED" w14:paraId="49C17F5B" w14:textId="77777777" w:rsidTr="009104ED">
        <w:tc>
          <w:tcPr>
            <w:tcW w:w="3827" w:type="dxa"/>
          </w:tcPr>
          <w:p w14:paraId="1125B4BB" w14:textId="77777777" w:rsidR="00D40AF6"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b/>
                <w:sz w:val="20"/>
                <w:lang w:val="en-GB"/>
              </w:rPr>
            </w:pPr>
            <w:proofErr w:type="spellStart"/>
            <w:r w:rsidRPr="009104ED">
              <w:rPr>
                <w:rFonts w:asciiTheme="minorHAnsi" w:hAnsiTheme="minorHAnsi" w:cstheme="minorHAnsi"/>
                <w:b/>
                <w:sz w:val="20"/>
                <w:lang w:val="en-GB"/>
              </w:rPr>
              <w:t>Risikofaktor</w:t>
            </w:r>
            <w:proofErr w:type="spellEnd"/>
          </w:p>
        </w:tc>
        <w:tc>
          <w:tcPr>
            <w:tcW w:w="993" w:type="dxa"/>
          </w:tcPr>
          <w:p w14:paraId="6E9331F0" w14:textId="77777777" w:rsidR="00D40AF6"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b/>
                <w:sz w:val="20"/>
                <w:lang w:val="en-GB"/>
              </w:rPr>
            </w:pPr>
            <w:proofErr w:type="spellStart"/>
            <w:r w:rsidRPr="009104ED">
              <w:rPr>
                <w:rFonts w:asciiTheme="minorHAnsi" w:hAnsiTheme="minorHAnsi" w:cstheme="minorHAnsi"/>
                <w:b/>
                <w:sz w:val="20"/>
                <w:lang w:val="en-GB"/>
              </w:rPr>
              <w:t>Ja</w:t>
            </w:r>
            <w:proofErr w:type="spellEnd"/>
            <w:r w:rsidRPr="009104ED">
              <w:rPr>
                <w:rFonts w:asciiTheme="minorHAnsi" w:hAnsiTheme="minorHAnsi" w:cstheme="minorHAnsi"/>
                <w:b/>
                <w:sz w:val="20"/>
                <w:lang w:val="en-GB"/>
              </w:rPr>
              <w:t xml:space="preserve"> (+1)</w:t>
            </w:r>
          </w:p>
        </w:tc>
        <w:tc>
          <w:tcPr>
            <w:tcW w:w="992" w:type="dxa"/>
          </w:tcPr>
          <w:p w14:paraId="1FEFB362" w14:textId="77777777" w:rsidR="00D40AF6" w:rsidRPr="009104ED" w:rsidRDefault="00D40AF6" w:rsidP="00F74922">
            <w:pPr>
              <w:pStyle w:val="Listenabsatz"/>
              <w:tabs>
                <w:tab w:val="left" w:pos="1134"/>
                <w:tab w:val="left" w:pos="3544"/>
              </w:tabs>
              <w:spacing w:after="120" w:line="240" w:lineRule="auto"/>
              <w:ind w:left="709" w:hanging="709"/>
              <w:rPr>
                <w:rFonts w:asciiTheme="minorHAnsi" w:hAnsiTheme="minorHAnsi" w:cstheme="minorHAnsi"/>
                <w:b/>
                <w:sz w:val="20"/>
                <w:lang w:val="en-GB"/>
              </w:rPr>
            </w:pPr>
            <w:proofErr w:type="spellStart"/>
            <w:r w:rsidRPr="009104ED">
              <w:rPr>
                <w:rFonts w:asciiTheme="minorHAnsi" w:hAnsiTheme="minorHAnsi" w:cstheme="minorHAnsi"/>
                <w:b/>
                <w:sz w:val="20"/>
                <w:lang w:val="en-GB"/>
              </w:rPr>
              <w:t>Nein</w:t>
            </w:r>
            <w:proofErr w:type="spellEnd"/>
            <w:r w:rsidRPr="009104ED">
              <w:rPr>
                <w:rFonts w:asciiTheme="minorHAnsi" w:hAnsiTheme="minorHAnsi" w:cstheme="minorHAnsi"/>
                <w:b/>
                <w:sz w:val="20"/>
                <w:lang w:val="en-GB"/>
              </w:rPr>
              <w:t xml:space="preserve"> (0)</w:t>
            </w:r>
          </w:p>
        </w:tc>
      </w:tr>
      <w:tr w:rsidR="00D40AF6" w:rsidRPr="009104ED" w14:paraId="2FD8E1D2" w14:textId="77777777" w:rsidTr="009104ED">
        <w:tc>
          <w:tcPr>
            <w:tcW w:w="3827" w:type="dxa"/>
          </w:tcPr>
          <w:p w14:paraId="1F3FAE36" w14:textId="77777777" w:rsidR="00D40AF6"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sz w:val="20"/>
                <w:lang w:val="en-GB"/>
              </w:rPr>
            </w:pPr>
            <w:proofErr w:type="spellStart"/>
            <w:r w:rsidRPr="009104ED">
              <w:rPr>
                <w:rFonts w:asciiTheme="minorHAnsi" w:hAnsiTheme="minorHAnsi" w:cstheme="minorHAnsi"/>
                <w:sz w:val="20"/>
                <w:lang w:val="en-GB"/>
              </w:rPr>
              <w:t>Bekannte</w:t>
            </w:r>
            <w:proofErr w:type="spellEnd"/>
            <w:r w:rsidRPr="009104ED">
              <w:rPr>
                <w:rFonts w:asciiTheme="minorHAnsi" w:hAnsiTheme="minorHAnsi" w:cstheme="minorHAnsi"/>
                <w:sz w:val="20"/>
                <w:lang w:val="en-GB"/>
              </w:rPr>
              <w:t xml:space="preserve"> </w:t>
            </w:r>
            <w:proofErr w:type="spellStart"/>
            <w:r w:rsidRPr="009104ED">
              <w:rPr>
                <w:rFonts w:asciiTheme="minorHAnsi" w:hAnsiTheme="minorHAnsi" w:cstheme="minorHAnsi"/>
                <w:sz w:val="20"/>
                <w:lang w:val="en-GB"/>
              </w:rPr>
              <w:t>Herzinsuffizienz</w:t>
            </w:r>
            <w:proofErr w:type="spellEnd"/>
          </w:p>
        </w:tc>
        <w:tc>
          <w:tcPr>
            <w:tcW w:w="993" w:type="dxa"/>
          </w:tcPr>
          <w:p w14:paraId="690B1386"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lang w:val="en-GB"/>
              </w:rPr>
            </w:pPr>
          </w:p>
        </w:tc>
        <w:tc>
          <w:tcPr>
            <w:tcW w:w="992" w:type="dxa"/>
          </w:tcPr>
          <w:p w14:paraId="68F8E793"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lang w:val="en-GB"/>
              </w:rPr>
            </w:pPr>
          </w:p>
        </w:tc>
      </w:tr>
      <w:tr w:rsidR="00D40AF6" w:rsidRPr="009104ED" w14:paraId="56324996" w14:textId="77777777" w:rsidTr="009104ED">
        <w:tc>
          <w:tcPr>
            <w:tcW w:w="3827" w:type="dxa"/>
          </w:tcPr>
          <w:p w14:paraId="2E5C12F3" w14:textId="77777777" w:rsidR="00D40AF6"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sz w:val="20"/>
                <w:lang w:val="en-GB"/>
              </w:rPr>
            </w:pPr>
            <w:proofErr w:type="spellStart"/>
            <w:r w:rsidRPr="009104ED">
              <w:rPr>
                <w:rFonts w:asciiTheme="minorHAnsi" w:hAnsiTheme="minorHAnsi" w:cstheme="minorHAnsi"/>
                <w:sz w:val="20"/>
                <w:lang w:val="en-GB"/>
              </w:rPr>
              <w:t>Bestehende</w:t>
            </w:r>
            <w:proofErr w:type="spellEnd"/>
            <w:r w:rsidRPr="009104ED">
              <w:rPr>
                <w:rFonts w:asciiTheme="minorHAnsi" w:hAnsiTheme="minorHAnsi" w:cstheme="minorHAnsi"/>
                <w:sz w:val="20"/>
                <w:lang w:val="en-GB"/>
              </w:rPr>
              <w:t xml:space="preserve"> KHK</w:t>
            </w:r>
          </w:p>
        </w:tc>
        <w:tc>
          <w:tcPr>
            <w:tcW w:w="993" w:type="dxa"/>
          </w:tcPr>
          <w:p w14:paraId="1D4FD011"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lang w:val="en-GB"/>
              </w:rPr>
            </w:pPr>
          </w:p>
        </w:tc>
        <w:tc>
          <w:tcPr>
            <w:tcW w:w="992" w:type="dxa"/>
          </w:tcPr>
          <w:p w14:paraId="19EDE336"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lang w:val="en-GB"/>
              </w:rPr>
            </w:pPr>
          </w:p>
        </w:tc>
      </w:tr>
      <w:tr w:rsidR="00D40AF6" w:rsidRPr="009104ED" w14:paraId="5DC80D31" w14:textId="77777777" w:rsidTr="009104ED">
        <w:tc>
          <w:tcPr>
            <w:tcW w:w="3827" w:type="dxa"/>
          </w:tcPr>
          <w:p w14:paraId="623DD775" w14:textId="77777777" w:rsidR="00D40AF6"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sz w:val="20"/>
                <w:lang w:val="en-GB"/>
              </w:rPr>
            </w:pPr>
            <w:proofErr w:type="spellStart"/>
            <w:r w:rsidRPr="009104ED">
              <w:rPr>
                <w:rFonts w:asciiTheme="minorHAnsi" w:hAnsiTheme="minorHAnsi" w:cstheme="minorHAnsi"/>
                <w:sz w:val="20"/>
                <w:lang w:val="en-GB"/>
              </w:rPr>
              <w:t>Zerebrovaskuläre</w:t>
            </w:r>
            <w:proofErr w:type="spellEnd"/>
            <w:r w:rsidRPr="009104ED">
              <w:rPr>
                <w:rFonts w:asciiTheme="minorHAnsi" w:hAnsiTheme="minorHAnsi" w:cstheme="minorHAnsi"/>
                <w:sz w:val="20"/>
                <w:lang w:val="en-GB"/>
              </w:rPr>
              <w:t xml:space="preserve"> </w:t>
            </w:r>
            <w:proofErr w:type="spellStart"/>
            <w:r w:rsidRPr="009104ED">
              <w:rPr>
                <w:rFonts w:asciiTheme="minorHAnsi" w:hAnsiTheme="minorHAnsi" w:cstheme="minorHAnsi"/>
                <w:sz w:val="20"/>
                <w:lang w:val="en-GB"/>
              </w:rPr>
              <w:t>Erkrankungen</w:t>
            </w:r>
            <w:proofErr w:type="spellEnd"/>
          </w:p>
        </w:tc>
        <w:tc>
          <w:tcPr>
            <w:tcW w:w="993" w:type="dxa"/>
          </w:tcPr>
          <w:p w14:paraId="797F86C8"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lang w:val="en-GB"/>
              </w:rPr>
            </w:pPr>
          </w:p>
        </w:tc>
        <w:tc>
          <w:tcPr>
            <w:tcW w:w="992" w:type="dxa"/>
          </w:tcPr>
          <w:p w14:paraId="2C629A59"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lang w:val="en-GB"/>
              </w:rPr>
            </w:pPr>
          </w:p>
        </w:tc>
      </w:tr>
      <w:tr w:rsidR="00D40AF6" w:rsidRPr="009104ED" w14:paraId="720C594C" w14:textId="77777777" w:rsidTr="009104ED">
        <w:tc>
          <w:tcPr>
            <w:tcW w:w="3827" w:type="dxa"/>
          </w:tcPr>
          <w:p w14:paraId="5EAEE7DE" w14:textId="77777777" w:rsidR="00D40AF6"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sz w:val="20"/>
                <w:lang w:val="en-GB"/>
              </w:rPr>
            </w:pPr>
            <w:proofErr w:type="spellStart"/>
            <w:r w:rsidRPr="009104ED">
              <w:rPr>
                <w:rFonts w:asciiTheme="minorHAnsi" w:hAnsiTheme="minorHAnsi" w:cstheme="minorHAnsi"/>
                <w:sz w:val="20"/>
                <w:lang w:val="en-GB"/>
              </w:rPr>
              <w:t>Insulinpflichtiger</w:t>
            </w:r>
            <w:proofErr w:type="spellEnd"/>
            <w:r w:rsidRPr="009104ED">
              <w:rPr>
                <w:rFonts w:asciiTheme="minorHAnsi" w:hAnsiTheme="minorHAnsi" w:cstheme="minorHAnsi"/>
                <w:sz w:val="20"/>
                <w:lang w:val="en-GB"/>
              </w:rPr>
              <w:t xml:space="preserve"> </w:t>
            </w:r>
            <w:proofErr w:type="spellStart"/>
            <w:r w:rsidRPr="009104ED">
              <w:rPr>
                <w:rFonts w:asciiTheme="minorHAnsi" w:hAnsiTheme="minorHAnsi" w:cstheme="minorHAnsi"/>
                <w:sz w:val="20"/>
                <w:lang w:val="en-GB"/>
              </w:rPr>
              <w:t>D.m.</w:t>
            </w:r>
            <w:proofErr w:type="spellEnd"/>
          </w:p>
        </w:tc>
        <w:tc>
          <w:tcPr>
            <w:tcW w:w="993" w:type="dxa"/>
          </w:tcPr>
          <w:p w14:paraId="77020C08"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lang w:val="en-GB"/>
              </w:rPr>
            </w:pPr>
          </w:p>
        </w:tc>
        <w:tc>
          <w:tcPr>
            <w:tcW w:w="992" w:type="dxa"/>
          </w:tcPr>
          <w:p w14:paraId="24948DB0"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lang w:val="en-GB"/>
              </w:rPr>
            </w:pPr>
          </w:p>
        </w:tc>
      </w:tr>
      <w:tr w:rsidR="00D40AF6" w:rsidRPr="009104ED" w14:paraId="31FADE7D" w14:textId="77777777" w:rsidTr="009104ED">
        <w:tc>
          <w:tcPr>
            <w:tcW w:w="3827" w:type="dxa"/>
          </w:tcPr>
          <w:p w14:paraId="29154917" w14:textId="77777777" w:rsidR="005F3A50"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sz w:val="20"/>
              </w:rPr>
            </w:pPr>
            <w:r w:rsidRPr="009104ED">
              <w:rPr>
                <w:rFonts w:asciiTheme="minorHAnsi" w:hAnsiTheme="minorHAnsi" w:cstheme="minorHAnsi"/>
                <w:sz w:val="20"/>
              </w:rPr>
              <w:t xml:space="preserve">Kompensierte </w:t>
            </w:r>
            <w:proofErr w:type="spellStart"/>
            <w:r w:rsidRPr="009104ED">
              <w:rPr>
                <w:rFonts w:asciiTheme="minorHAnsi" w:hAnsiTheme="minorHAnsi" w:cstheme="minorHAnsi"/>
                <w:sz w:val="20"/>
              </w:rPr>
              <w:t>Nierininsuffizienz</w:t>
            </w:r>
            <w:proofErr w:type="spellEnd"/>
            <w:r w:rsidRPr="009104ED">
              <w:rPr>
                <w:rFonts w:asciiTheme="minorHAnsi" w:hAnsiTheme="minorHAnsi" w:cstheme="minorHAnsi"/>
                <w:sz w:val="20"/>
              </w:rPr>
              <w:t xml:space="preserve"> mit</w:t>
            </w:r>
          </w:p>
          <w:p w14:paraId="5ECAB9EF" w14:textId="336AF3BC" w:rsidR="00D40AF6"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sz w:val="20"/>
              </w:rPr>
            </w:pPr>
            <w:r w:rsidRPr="009104ED">
              <w:rPr>
                <w:rFonts w:asciiTheme="minorHAnsi" w:hAnsiTheme="minorHAnsi" w:cstheme="minorHAnsi"/>
                <w:sz w:val="20"/>
              </w:rPr>
              <w:t>Serumkreatinin &gt; 2 mg/dl</w:t>
            </w:r>
          </w:p>
        </w:tc>
        <w:tc>
          <w:tcPr>
            <w:tcW w:w="993" w:type="dxa"/>
          </w:tcPr>
          <w:p w14:paraId="224BF372"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rPr>
            </w:pPr>
          </w:p>
        </w:tc>
        <w:tc>
          <w:tcPr>
            <w:tcW w:w="992" w:type="dxa"/>
          </w:tcPr>
          <w:p w14:paraId="56C72C49"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rPr>
            </w:pPr>
          </w:p>
        </w:tc>
      </w:tr>
      <w:tr w:rsidR="00D40AF6" w:rsidRPr="009104ED" w14:paraId="43AE3703" w14:textId="77777777" w:rsidTr="009104ED">
        <w:tc>
          <w:tcPr>
            <w:tcW w:w="3827" w:type="dxa"/>
          </w:tcPr>
          <w:p w14:paraId="4AC39E42" w14:textId="77777777" w:rsidR="005F3A50"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sz w:val="20"/>
              </w:rPr>
            </w:pPr>
            <w:r w:rsidRPr="009104ED">
              <w:rPr>
                <w:rFonts w:asciiTheme="minorHAnsi" w:hAnsiTheme="minorHAnsi" w:cstheme="minorHAnsi"/>
                <w:sz w:val="20"/>
              </w:rPr>
              <w:t xml:space="preserve">Art des Eingriffs (thorakal, intraperitoneal, </w:t>
            </w:r>
          </w:p>
          <w:p w14:paraId="00361F74" w14:textId="30A1D05F" w:rsidR="00D40AF6" w:rsidRPr="009104ED" w:rsidRDefault="00D40AF6" w:rsidP="00F74922">
            <w:pPr>
              <w:pStyle w:val="Listenabsatz"/>
              <w:tabs>
                <w:tab w:val="left" w:pos="1134"/>
                <w:tab w:val="left" w:pos="3544"/>
              </w:tabs>
              <w:spacing w:after="120" w:line="240" w:lineRule="auto"/>
              <w:ind w:left="709" w:hanging="672"/>
              <w:rPr>
                <w:rFonts w:asciiTheme="minorHAnsi" w:hAnsiTheme="minorHAnsi" w:cstheme="minorHAnsi"/>
                <w:sz w:val="20"/>
              </w:rPr>
            </w:pPr>
            <w:r w:rsidRPr="009104ED">
              <w:rPr>
                <w:rFonts w:asciiTheme="minorHAnsi" w:hAnsiTheme="minorHAnsi" w:cstheme="minorHAnsi"/>
                <w:sz w:val="20"/>
              </w:rPr>
              <w:t>suprainguinal, vaskulär)</w:t>
            </w:r>
          </w:p>
        </w:tc>
        <w:tc>
          <w:tcPr>
            <w:tcW w:w="993" w:type="dxa"/>
          </w:tcPr>
          <w:p w14:paraId="376167E7"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rPr>
            </w:pPr>
          </w:p>
        </w:tc>
        <w:tc>
          <w:tcPr>
            <w:tcW w:w="992" w:type="dxa"/>
          </w:tcPr>
          <w:p w14:paraId="2EDBDCB1" w14:textId="77777777" w:rsidR="00D40AF6" w:rsidRPr="009104ED" w:rsidRDefault="00D40AF6" w:rsidP="00FB361F">
            <w:pPr>
              <w:pStyle w:val="Listenabsatz"/>
              <w:tabs>
                <w:tab w:val="left" w:pos="1134"/>
                <w:tab w:val="left" w:pos="3544"/>
              </w:tabs>
              <w:spacing w:after="120" w:line="240" w:lineRule="auto"/>
              <w:ind w:left="709"/>
              <w:rPr>
                <w:rFonts w:asciiTheme="minorHAnsi" w:hAnsiTheme="minorHAnsi" w:cstheme="minorHAnsi"/>
                <w:sz w:val="20"/>
              </w:rPr>
            </w:pPr>
          </w:p>
        </w:tc>
      </w:tr>
    </w:tbl>
    <w:p w14:paraId="28663BA2" w14:textId="7DADDDB4" w:rsidR="00EB735E" w:rsidRPr="00A274EA" w:rsidRDefault="00A274EA" w:rsidP="00A274EA">
      <w:pPr>
        <w:tabs>
          <w:tab w:val="left" w:pos="709"/>
          <w:tab w:val="left" w:pos="3544"/>
        </w:tabs>
        <w:spacing w:after="120" w:line="240" w:lineRule="auto"/>
        <w:rPr>
          <w:rFonts w:asciiTheme="minorHAnsi" w:hAnsiTheme="minorHAnsi" w:cstheme="minorHAnsi"/>
          <w:sz w:val="24"/>
          <w:szCs w:val="28"/>
          <w:u w:val="single"/>
        </w:rPr>
      </w:pPr>
      <w:r>
        <w:rPr>
          <w:rFonts w:asciiTheme="minorHAnsi" w:hAnsiTheme="minorHAnsi" w:cstheme="minorHAnsi"/>
          <w:sz w:val="24"/>
          <w:szCs w:val="28"/>
          <w:u w:val="single"/>
        </w:rPr>
        <w:br/>
      </w:r>
      <w:r w:rsidR="00D40AF6" w:rsidRPr="00EB735E">
        <w:rPr>
          <w:rFonts w:asciiTheme="minorHAnsi" w:hAnsiTheme="minorHAnsi" w:cstheme="minorHAnsi"/>
          <w:sz w:val="24"/>
          <w:szCs w:val="28"/>
          <w:u w:val="single"/>
        </w:rPr>
        <w:t>Lungenfunktion:</w:t>
      </w:r>
      <w:r w:rsidR="009104ED">
        <w:rPr>
          <w:rFonts w:asciiTheme="minorHAnsi" w:hAnsiTheme="minorHAnsi" w:cstheme="minorHAnsi"/>
          <w:sz w:val="24"/>
          <w:szCs w:val="28"/>
        </w:rPr>
        <w:t xml:space="preserve">  </w:t>
      </w:r>
      <w:r w:rsidR="00D40AF6" w:rsidRPr="00EB735E">
        <w:rPr>
          <w:rFonts w:asciiTheme="minorHAnsi" w:hAnsiTheme="minorHAnsi" w:cstheme="minorHAnsi"/>
          <w:sz w:val="24"/>
          <w:szCs w:val="28"/>
        </w:rPr>
        <w:t>Präoperative Einsekundenkapazität: FEV1 [Liter]: _________</w:t>
      </w:r>
    </w:p>
    <w:p w14:paraId="0F8E0C35" w14:textId="35307AAE" w:rsidR="000F4B12" w:rsidRPr="00A274EA" w:rsidRDefault="000F4B12" w:rsidP="00A274EA">
      <w:pPr>
        <w:pStyle w:val="berschrift1"/>
        <w:pBdr>
          <w:top w:val="single" w:sz="4" w:space="1" w:color="auto"/>
          <w:left w:val="single" w:sz="4" w:space="4" w:color="auto"/>
          <w:bottom w:val="single" w:sz="4" w:space="1" w:color="auto"/>
          <w:right w:val="single" w:sz="4" w:space="0" w:color="auto"/>
        </w:pBdr>
        <w:tabs>
          <w:tab w:val="clear" w:pos="432"/>
          <w:tab w:val="left" w:pos="993"/>
        </w:tabs>
        <w:spacing w:after="0"/>
        <w:ind w:left="0" w:firstLine="0"/>
        <w:contextualSpacing/>
        <w:rPr>
          <w:sz w:val="26"/>
          <w:szCs w:val="24"/>
        </w:rPr>
      </w:pPr>
      <w:r w:rsidRPr="00AB30B4">
        <w:rPr>
          <w:u w:val="single"/>
        </w:rPr>
        <w:lastRenderedPageBreak/>
        <w:t>Randomisierung</w:t>
      </w:r>
      <w:r w:rsidRPr="00A274EA">
        <w:rPr>
          <w:sz w:val="26"/>
          <w:szCs w:val="24"/>
        </w:rPr>
        <w:t>:</w:t>
      </w:r>
      <w:r w:rsidRPr="00A274EA">
        <w:rPr>
          <w:sz w:val="26"/>
          <w:szCs w:val="24"/>
        </w:rPr>
        <w:tab/>
      </w:r>
      <w:r w:rsidRPr="00A274EA">
        <w:rPr>
          <w:sz w:val="26"/>
          <w:szCs w:val="24"/>
        </w:rPr>
        <w:tab/>
      </w:r>
      <w:r w:rsidRPr="00A274EA">
        <w:rPr>
          <w:sz w:val="26"/>
          <w:szCs w:val="24"/>
          <w:lang w:val="en-GB"/>
        </w:rPr>
        <w:sym w:font="Webdings" w:char="F063"/>
      </w:r>
      <w:r w:rsidRPr="00A274EA">
        <w:rPr>
          <w:sz w:val="26"/>
          <w:szCs w:val="24"/>
        </w:rPr>
        <w:t xml:space="preserve"> Ja </w:t>
      </w:r>
      <w:r w:rsidRPr="00A274EA">
        <w:rPr>
          <w:sz w:val="26"/>
          <w:szCs w:val="24"/>
        </w:rPr>
        <w:tab/>
      </w:r>
      <w:r w:rsidR="00EB735E" w:rsidRPr="00A274EA">
        <w:rPr>
          <w:sz w:val="26"/>
          <w:szCs w:val="24"/>
        </w:rPr>
        <w:tab/>
      </w:r>
      <w:r w:rsidRPr="00A274EA">
        <w:rPr>
          <w:sz w:val="26"/>
          <w:szCs w:val="24"/>
          <w:lang w:val="en-GB"/>
        </w:rPr>
        <w:sym w:font="Webdings" w:char="F063"/>
      </w:r>
      <w:r w:rsidR="001259F5" w:rsidRPr="00A274EA">
        <w:rPr>
          <w:sz w:val="26"/>
          <w:szCs w:val="24"/>
        </w:rPr>
        <w:t xml:space="preserve"> </w:t>
      </w:r>
      <w:r w:rsidRPr="00A274EA">
        <w:rPr>
          <w:sz w:val="26"/>
          <w:szCs w:val="24"/>
        </w:rPr>
        <w:t>Nein</w:t>
      </w:r>
    </w:p>
    <w:p w14:paraId="5FBC8B9B" w14:textId="77777777" w:rsidR="00A274EA" w:rsidRPr="00AB30B4" w:rsidRDefault="000F4B12" w:rsidP="00A274EA">
      <w:pPr>
        <w:pBdr>
          <w:top w:val="single" w:sz="4" w:space="1" w:color="auto"/>
          <w:left w:val="single" w:sz="4" w:space="4" w:color="auto"/>
          <w:bottom w:val="single" w:sz="4" w:space="1" w:color="auto"/>
          <w:right w:val="single" w:sz="4" w:space="0" w:color="auto"/>
        </w:pBdr>
        <w:contextualSpacing/>
        <w:rPr>
          <w:rFonts w:asciiTheme="minorHAnsi" w:hAnsiTheme="minorHAnsi" w:cstheme="minorHAnsi"/>
          <w:sz w:val="24"/>
          <w:szCs w:val="24"/>
        </w:rPr>
      </w:pPr>
      <w:r w:rsidRPr="00AB30B4">
        <w:rPr>
          <w:rFonts w:asciiTheme="minorHAnsi" w:hAnsiTheme="minorHAnsi" w:cstheme="minorHAnsi"/>
          <w:sz w:val="24"/>
          <w:szCs w:val="24"/>
        </w:rPr>
        <w:t>Wenn Nein, Grund: ____________________________________</w:t>
      </w:r>
    </w:p>
    <w:p w14:paraId="113224D4" w14:textId="77777777" w:rsidR="00A274EA" w:rsidRPr="00AB30B4" w:rsidRDefault="00F65C81" w:rsidP="00A274EA">
      <w:pPr>
        <w:pBdr>
          <w:top w:val="single" w:sz="4" w:space="1" w:color="auto"/>
          <w:left w:val="single" w:sz="4" w:space="4" w:color="auto"/>
          <w:bottom w:val="single" w:sz="4" w:space="1" w:color="auto"/>
          <w:right w:val="single" w:sz="4" w:space="0" w:color="auto"/>
        </w:pBdr>
        <w:contextualSpacing/>
        <w:rPr>
          <w:b/>
          <w:sz w:val="24"/>
          <w:szCs w:val="24"/>
        </w:rPr>
      </w:pPr>
      <w:proofErr w:type="spellStart"/>
      <w:r w:rsidRPr="00AB30B4">
        <w:rPr>
          <w:sz w:val="24"/>
          <w:szCs w:val="24"/>
        </w:rPr>
        <w:t>Randomisierungszeitpunkt</w:t>
      </w:r>
      <w:proofErr w:type="spellEnd"/>
      <w:r w:rsidR="00856CA8" w:rsidRPr="00AB30B4">
        <w:rPr>
          <w:rFonts w:asciiTheme="minorHAnsi" w:hAnsiTheme="minorHAnsi" w:cstheme="minorHAnsi"/>
          <w:b/>
          <w:sz w:val="24"/>
          <w:szCs w:val="24"/>
        </w:rPr>
        <w:t>:</w:t>
      </w:r>
      <w:r w:rsidRPr="00AB30B4">
        <w:rPr>
          <w:rFonts w:asciiTheme="minorHAnsi" w:hAnsiTheme="minorHAnsi" w:cstheme="minorHAnsi"/>
          <w:b/>
          <w:sz w:val="24"/>
          <w:szCs w:val="24"/>
        </w:rPr>
        <w:t xml:space="preserve"> </w:t>
      </w:r>
      <w:r w:rsidR="00536C3F" w:rsidRPr="00AB30B4">
        <w:rPr>
          <w:rFonts w:asciiTheme="minorHAnsi" w:hAnsiTheme="minorHAnsi" w:cstheme="minorHAnsi"/>
          <w:b/>
          <w:bCs/>
          <w:sz w:val="24"/>
          <w:szCs w:val="24"/>
        </w:rPr>
        <w:t xml:space="preserve">____/____/________ </w:t>
      </w:r>
      <w:r w:rsidRPr="00AB30B4">
        <w:rPr>
          <w:b/>
          <w:sz w:val="24"/>
          <w:szCs w:val="24"/>
        </w:rPr>
        <w:t>Tag/Monat/Jahr</w:t>
      </w:r>
    </w:p>
    <w:p w14:paraId="1A080251" w14:textId="77777777" w:rsidR="00A274EA" w:rsidRPr="00AB30B4" w:rsidRDefault="00F65C81" w:rsidP="00A274EA">
      <w:pPr>
        <w:pBdr>
          <w:top w:val="single" w:sz="4" w:space="1" w:color="auto"/>
          <w:left w:val="single" w:sz="4" w:space="4" w:color="auto"/>
          <w:bottom w:val="single" w:sz="4" w:space="1" w:color="auto"/>
          <w:right w:val="single" w:sz="4" w:space="0" w:color="auto"/>
        </w:pBdr>
        <w:contextualSpacing/>
        <w:rPr>
          <w:b/>
          <w:sz w:val="24"/>
          <w:szCs w:val="24"/>
        </w:rPr>
      </w:pPr>
      <w:proofErr w:type="spellStart"/>
      <w:r w:rsidRPr="00AB30B4">
        <w:rPr>
          <w:sz w:val="24"/>
          <w:szCs w:val="24"/>
        </w:rPr>
        <w:t>Randomisierungsnummer</w:t>
      </w:r>
      <w:proofErr w:type="spellEnd"/>
      <w:r w:rsidR="00856CA8" w:rsidRPr="00AB30B4">
        <w:rPr>
          <w:b/>
          <w:sz w:val="24"/>
          <w:szCs w:val="24"/>
        </w:rPr>
        <w:t>:</w:t>
      </w:r>
      <w:r w:rsidRPr="00AB30B4">
        <w:rPr>
          <w:b/>
          <w:sz w:val="24"/>
          <w:szCs w:val="24"/>
        </w:rPr>
        <w:t xml:space="preserve"> __________</w:t>
      </w:r>
      <w:r w:rsidR="006F1C81" w:rsidRPr="00AB30B4">
        <w:rPr>
          <w:b/>
          <w:sz w:val="24"/>
          <w:szCs w:val="24"/>
        </w:rPr>
        <w:t>_____</w:t>
      </w:r>
      <w:r w:rsidR="00A274EA" w:rsidRPr="00AB30B4">
        <w:rPr>
          <w:b/>
          <w:sz w:val="24"/>
          <w:szCs w:val="24"/>
        </w:rPr>
        <w:t>___</w:t>
      </w:r>
    </w:p>
    <w:p w14:paraId="5436A5DF" w14:textId="78456A32" w:rsidR="00F65C81" w:rsidRPr="00AB30B4" w:rsidRDefault="00F65C81" w:rsidP="00A274EA">
      <w:pPr>
        <w:pBdr>
          <w:top w:val="single" w:sz="4" w:space="1" w:color="auto"/>
          <w:left w:val="single" w:sz="4" w:space="4" w:color="auto"/>
          <w:bottom w:val="single" w:sz="4" w:space="1" w:color="auto"/>
          <w:right w:val="single" w:sz="4" w:space="0" w:color="auto"/>
        </w:pBdr>
        <w:contextualSpacing/>
        <w:rPr>
          <w:rFonts w:asciiTheme="minorHAnsi" w:hAnsiTheme="minorHAnsi" w:cstheme="minorHAnsi"/>
          <w:b/>
          <w:sz w:val="28"/>
          <w:szCs w:val="28"/>
        </w:rPr>
      </w:pPr>
      <w:r w:rsidRPr="00AB30B4">
        <w:rPr>
          <w:b/>
          <w:sz w:val="28"/>
          <w:szCs w:val="28"/>
        </w:rPr>
        <w:t xml:space="preserve">Randomisierung zu: </w:t>
      </w:r>
      <w:r w:rsidR="006F1C81" w:rsidRPr="00AB30B4">
        <w:rPr>
          <w:b/>
          <w:sz w:val="28"/>
          <w:szCs w:val="28"/>
        </w:rPr>
        <w:t xml:space="preserve"> </w:t>
      </w:r>
      <w:r w:rsidR="006F1C81" w:rsidRPr="00AB30B4">
        <w:rPr>
          <w:b/>
          <w:sz w:val="28"/>
          <w:szCs w:val="28"/>
        </w:rPr>
        <w:tab/>
      </w:r>
      <w:r w:rsidR="006F1C81" w:rsidRPr="00AB30B4">
        <w:rPr>
          <w:b/>
          <w:sz w:val="28"/>
          <w:szCs w:val="28"/>
        </w:rPr>
        <w:tab/>
      </w:r>
      <w:r w:rsidRPr="00AB30B4">
        <w:rPr>
          <w:b/>
          <w:sz w:val="28"/>
          <w:szCs w:val="28"/>
          <w:lang w:val="en-GB"/>
        </w:rPr>
        <w:sym w:font="Webdings" w:char="F063"/>
      </w:r>
      <w:r w:rsidRPr="00AB30B4">
        <w:rPr>
          <w:b/>
          <w:sz w:val="28"/>
          <w:szCs w:val="28"/>
        </w:rPr>
        <w:tab/>
        <w:t xml:space="preserve">     Offenem Verfahren </w:t>
      </w:r>
    </w:p>
    <w:p w14:paraId="2C251145" w14:textId="404DA488" w:rsidR="004C1C25" w:rsidRPr="00AB30B4" w:rsidRDefault="004C1C25" w:rsidP="00A274EA">
      <w:pPr>
        <w:pBdr>
          <w:top w:val="single" w:sz="4" w:space="1" w:color="auto"/>
          <w:left w:val="single" w:sz="4" w:space="4" w:color="auto"/>
          <w:bottom w:val="single" w:sz="4" w:space="1" w:color="auto"/>
          <w:right w:val="single" w:sz="4" w:space="0" w:color="auto"/>
        </w:pBdr>
        <w:contextualSpacing/>
        <w:rPr>
          <w:b/>
          <w:sz w:val="28"/>
          <w:szCs w:val="28"/>
        </w:rPr>
      </w:pPr>
      <w:r w:rsidRPr="00AB30B4">
        <w:rPr>
          <w:b/>
          <w:color w:val="FFFFFF" w:themeColor="background1"/>
          <w:sz w:val="28"/>
          <w:szCs w:val="28"/>
        </w:rPr>
        <w:t>.</w:t>
      </w:r>
      <w:r w:rsidRPr="00AB30B4">
        <w:rPr>
          <w:b/>
          <w:sz w:val="28"/>
          <w:szCs w:val="28"/>
        </w:rPr>
        <w:tab/>
      </w:r>
      <w:r w:rsidRPr="00AB30B4">
        <w:rPr>
          <w:b/>
          <w:sz w:val="28"/>
          <w:szCs w:val="28"/>
        </w:rPr>
        <w:tab/>
      </w:r>
      <w:r w:rsidRPr="00AB30B4">
        <w:rPr>
          <w:b/>
          <w:sz w:val="28"/>
          <w:szCs w:val="28"/>
        </w:rPr>
        <w:tab/>
      </w:r>
      <w:r w:rsidRPr="00AB30B4">
        <w:rPr>
          <w:b/>
          <w:sz w:val="28"/>
          <w:szCs w:val="28"/>
        </w:rPr>
        <w:tab/>
      </w:r>
      <w:r w:rsidR="00A274EA" w:rsidRPr="00AB30B4">
        <w:rPr>
          <w:b/>
          <w:sz w:val="28"/>
          <w:szCs w:val="28"/>
        </w:rPr>
        <w:tab/>
      </w:r>
      <w:r w:rsidR="00F65C81" w:rsidRPr="00AB30B4">
        <w:rPr>
          <w:b/>
          <w:sz w:val="28"/>
          <w:szCs w:val="28"/>
          <w:lang w:val="en-GB"/>
        </w:rPr>
        <w:sym w:font="Webdings" w:char="F063"/>
      </w:r>
      <w:r w:rsidR="00F65C81" w:rsidRPr="00AB30B4">
        <w:rPr>
          <w:b/>
          <w:sz w:val="28"/>
          <w:szCs w:val="28"/>
        </w:rPr>
        <w:tab/>
        <w:t xml:space="preserve">     Minimalinvasivem Verfahren</w:t>
      </w:r>
    </w:p>
    <w:p w14:paraId="33A81DFB" w14:textId="1C282A6D" w:rsidR="008C395A" w:rsidRDefault="00297D5E" w:rsidP="00534FAD">
      <w:pPr>
        <w:overflowPunct/>
        <w:autoSpaceDE/>
        <w:autoSpaceDN/>
        <w:adjustRightInd/>
        <w:spacing w:line="240" w:lineRule="auto"/>
        <w:textAlignment w:val="auto"/>
        <w:rPr>
          <w:rFonts w:asciiTheme="minorHAnsi" w:hAnsiTheme="minorHAnsi" w:cstheme="minorHAnsi"/>
          <w:sz w:val="24"/>
        </w:rPr>
      </w:pPr>
      <w:r w:rsidRPr="00EB735E">
        <w:rPr>
          <w:rFonts w:asciiTheme="minorHAnsi" w:hAnsiTheme="minorHAnsi" w:cstheme="minorHAnsi"/>
          <w:sz w:val="24"/>
        </w:rPr>
        <w:br w:type="page"/>
      </w:r>
      <w:bookmarkStart w:id="4" w:name="_Toc138004841"/>
      <w:bookmarkStart w:id="5" w:name="_Toc138004977"/>
      <w:r w:rsidR="008C395A" w:rsidRPr="008C395A">
        <w:rPr>
          <w:rFonts w:asciiTheme="minorHAnsi" w:hAnsiTheme="minorHAnsi" w:cstheme="minorHAnsi"/>
          <w:sz w:val="28"/>
          <w:u w:val="single"/>
        </w:rPr>
        <w:lastRenderedPageBreak/>
        <w:t>SF – 36 Fragebogen</w:t>
      </w:r>
      <w:r w:rsidR="008C395A">
        <w:rPr>
          <w:rFonts w:asciiTheme="minorHAnsi" w:hAnsiTheme="minorHAnsi" w:cstheme="minorHAnsi"/>
          <w:sz w:val="28"/>
        </w:rPr>
        <w:t xml:space="preserve"> </w:t>
      </w:r>
      <w:r w:rsidR="008C395A">
        <w:rPr>
          <w:rFonts w:asciiTheme="minorHAnsi" w:hAnsiTheme="minorHAnsi" w:cstheme="minorHAnsi"/>
          <w:sz w:val="24"/>
        </w:rPr>
        <w:t>(Vorgefertigter Ausdruck)</w:t>
      </w:r>
    </w:p>
    <w:p w14:paraId="4C92F715" w14:textId="5D546096" w:rsidR="008C395A" w:rsidRPr="008C395A" w:rsidRDefault="008C395A">
      <w:pPr>
        <w:overflowPunct/>
        <w:autoSpaceDE/>
        <w:autoSpaceDN/>
        <w:adjustRightInd/>
        <w:spacing w:line="240" w:lineRule="auto"/>
        <w:textAlignment w:val="auto"/>
        <w:rPr>
          <w:rFonts w:asciiTheme="minorHAnsi" w:hAnsiTheme="minorHAnsi" w:cstheme="minorHAnsi"/>
          <w:sz w:val="30"/>
          <w:szCs w:val="30"/>
        </w:rPr>
      </w:pPr>
    </w:p>
    <w:p w14:paraId="21287BD7" w14:textId="40530927" w:rsidR="00534FAD" w:rsidRPr="00880BE9" w:rsidRDefault="00534FAD" w:rsidP="00534FAD">
      <w:pPr>
        <w:overflowPunct/>
        <w:autoSpaceDE/>
        <w:autoSpaceDN/>
        <w:adjustRightInd/>
        <w:spacing w:line="240" w:lineRule="auto"/>
        <w:textAlignment w:val="auto"/>
        <w:rPr>
          <w:rFonts w:asciiTheme="minorHAnsi" w:hAnsiTheme="minorHAnsi" w:cstheme="minorHAnsi"/>
          <w:sz w:val="30"/>
          <w:szCs w:val="30"/>
          <w:u w:val="single"/>
        </w:rPr>
      </w:pPr>
      <w:r w:rsidRPr="00880BE9">
        <w:rPr>
          <w:rFonts w:asciiTheme="minorHAnsi" w:hAnsiTheme="minorHAnsi" w:cstheme="minorHAnsi"/>
          <w:sz w:val="30"/>
          <w:szCs w:val="30"/>
          <w:u w:val="single"/>
        </w:rPr>
        <w:t xml:space="preserve">EORTC QLQ-C30 </w:t>
      </w:r>
    </w:p>
    <w:p w14:paraId="2923B2A3" w14:textId="599D383F" w:rsidR="00534FAD" w:rsidRPr="00081B61" w:rsidRDefault="00E86461" w:rsidP="00534FAD">
      <w:pPr>
        <w:overflowPunct/>
        <w:autoSpaceDE/>
        <w:autoSpaceDN/>
        <w:adjustRightInd/>
        <w:spacing w:line="240" w:lineRule="auto"/>
        <w:textAlignment w:val="auto"/>
        <w:rPr>
          <w:rFonts w:asciiTheme="minorHAnsi" w:hAnsiTheme="minorHAnsi" w:cstheme="minorHAnsi"/>
          <w:b/>
          <w:sz w:val="26"/>
          <w:szCs w:val="26"/>
        </w:rPr>
      </w:pPr>
      <w:r w:rsidRPr="00880BE9">
        <w:rPr>
          <w:rFonts w:asciiTheme="minorHAnsi" w:hAnsiTheme="minorHAnsi" w:cstheme="minorHAnsi"/>
          <w:noProof/>
          <w:sz w:val="26"/>
          <w:szCs w:val="26"/>
          <w:u w:val="single"/>
        </w:rPr>
        <w:drawing>
          <wp:anchor distT="0" distB="0" distL="114300" distR="114300" simplePos="0" relativeHeight="251789312" behindDoc="1" locked="0" layoutInCell="1" allowOverlap="1" wp14:anchorId="7F83B00F" wp14:editId="7A063438">
            <wp:simplePos x="0" y="0"/>
            <wp:positionH relativeFrom="column">
              <wp:posOffset>0</wp:posOffset>
            </wp:positionH>
            <wp:positionV relativeFrom="paragraph">
              <wp:posOffset>0</wp:posOffset>
            </wp:positionV>
            <wp:extent cx="5892800" cy="8515393"/>
            <wp:effectExtent l="0" t="0" r="0" b="0"/>
            <wp:wrapNone/>
            <wp:docPr id="25303" name="Grafik 25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892800" cy="8515393"/>
                    </a:xfrm>
                    <a:prstGeom prst="rect">
                      <a:avLst/>
                    </a:prstGeom>
                  </pic:spPr>
                </pic:pic>
              </a:graphicData>
            </a:graphic>
            <wp14:sizeRelH relativeFrom="page">
              <wp14:pctWidth>0</wp14:pctWidth>
            </wp14:sizeRelH>
            <wp14:sizeRelV relativeFrom="page">
              <wp14:pctHeight>0</wp14:pctHeight>
            </wp14:sizeRelV>
          </wp:anchor>
        </w:drawing>
      </w:r>
    </w:p>
    <w:p w14:paraId="5988CE49"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noProof/>
          <w:sz w:val="26"/>
          <w:szCs w:val="26"/>
        </w:rPr>
      </w:pPr>
    </w:p>
    <w:p w14:paraId="705EB3C3"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7C233998"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r w:rsidRPr="00081B61">
        <w:rPr>
          <w:rFonts w:asciiTheme="minorHAnsi" w:hAnsiTheme="minorHAnsi" w:cstheme="minorHAnsi"/>
          <w:b/>
          <w:sz w:val="26"/>
          <w:szCs w:val="26"/>
        </w:rPr>
        <w:br w:type="page"/>
      </w:r>
    </w:p>
    <w:p w14:paraId="6E6582DD"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r w:rsidRPr="00B20C67">
        <w:rPr>
          <w:rFonts w:asciiTheme="minorHAnsi" w:hAnsiTheme="minorHAnsi" w:cstheme="minorHAnsi"/>
          <w:b/>
          <w:noProof/>
          <w:sz w:val="26"/>
          <w:szCs w:val="26"/>
        </w:rPr>
        <w:lastRenderedPageBreak/>
        <w:drawing>
          <wp:anchor distT="0" distB="0" distL="114300" distR="114300" simplePos="0" relativeHeight="251777024" behindDoc="1" locked="0" layoutInCell="1" allowOverlap="1" wp14:anchorId="44F27639" wp14:editId="4724086B">
            <wp:simplePos x="0" y="0"/>
            <wp:positionH relativeFrom="column">
              <wp:posOffset>-351155</wp:posOffset>
            </wp:positionH>
            <wp:positionV relativeFrom="paragraph">
              <wp:posOffset>-22860</wp:posOffset>
            </wp:positionV>
            <wp:extent cx="6662154" cy="8232775"/>
            <wp:effectExtent l="0" t="0" r="5715" b="0"/>
            <wp:wrapNone/>
            <wp:docPr id="25289" name="Grafik 25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662154" cy="8232775"/>
                    </a:xfrm>
                    <a:prstGeom prst="rect">
                      <a:avLst/>
                    </a:prstGeom>
                  </pic:spPr>
                </pic:pic>
              </a:graphicData>
            </a:graphic>
            <wp14:sizeRelH relativeFrom="page">
              <wp14:pctWidth>0</wp14:pctWidth>
            </wp14:sizeRelH>
            <wp14:sizeRelV relativeFrom="page">
              <wp14:pctHeight>0</wp14:pctHeight>
            </wp14:sizeRelV>
          </wp:anchor>
        </w:drawing>
      </w:r>
    </w:p>
    <w:p w14:paraId="475A41DC"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6C9D6C36"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6E4D44E8"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25596AB3"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725F1696" w14:textId="2623141D"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r w:rsidRPr="00081B61">
        <w:rPr>
          <w:rFonts w:asciiTheme="minorHAnsi" w:hAnsiTheme="minorHAnsi" w:cstheme="minorHAnsi"/>
          <w:b/>
          <w:sz w:val="26"/>
          <w:szCs w:val="26"/>
        </w:rPr>
        <w:br w:type="page"/>
      </w:r>
    </w:p>
    <w:p w14:paraId="13B13989" w14:textId="77777777" w:rsidR="00E86461" w:rsidRPr="002D24F8" w:rsidRDefault="00E86461" w:rsidP="00E86461">
      <w:pPr>
        <w:overflowPunct/>
        <w:autoSpaceDE/>
        <w:autoSpaceDN/>
        <w:adjustRightInd/>
        <w:spacing w:line="240" w:lineRule="auto"/>
        <w:textAlignment w:val="auto"/>
        <w:rPr>
          <w:rFonts w:asciiTheme="minorHAnsi" w:hAnsiTheme="minorHAnsi" w:cstheme="minorHAnsi"/>
          <w:sz w:val="28"/>
          <w:szCs w:val="30"/>
          <w:u w:val="single"/>
        </w:rPr>
      </w:pPr>
      <w:r w:rsidRPr="002D24F8">
        <w:rPr>
          <w:rFonts w:asciiTheme="minorHAnsi" w:hAnsiTheme="minorHAnsi" w:cstheme="minorHAnsi"/>
          <w:sz w:val="28"/>
          <w:szCs w:val="30"/>
          <w:u w:val="single"/>
        </w:rPr>
        <w:lastRenderedPageBreak/>
        <w:t xml:space="preserve">EORTC QLQ-OES18 </w:t>
      </w:r>
    </w:p>
    <w:p w14:paraId="10F8F6C4" w14:textId="2AC760CC" w:rsidR="00E86461" w:rsidRPr="00B20C67" w:rsidRDefault="00E86461" w:rsidP="00E86461">
      <w:pPr>
        <w:overflowPunct/>
        <w:autoSpaceDE/>
        <w:autoSpaceDN/>
        <w:adjustRightInd/>
        <w:spacing w:line="240" w:lineRule="auto"/>
        <w:textAlignment w:val="auto"/>
        <w:rPr>
          <w:rFonts w:asciiTheme="minorHAnsi" w:hAnsiTheme="minorHAnsi" w:cstheme="minorHAnsi"/>
          <w:b/>
          <w:sz w:val="26"/>
          <w:szCs w:val="26"/>
        </w:rPr>
      </w:pPr>
      <w:r w:rsidRPr="00B20C67">
        <w:rPr>
          <w:rFonts w:asciiTheme="minorHAnsi" w:hAnsiTheme="minorHAnsi" w:cstheme="minorHAnsi"/>
          <w:b/>
          <w:noProof/>
          <w:sz w:val="26"/>
          <w:szCs w:val="26"/>
        </w:rPr>
        <w:drawing>
          <wp:inline distT="0" distB="0" distL="0" distR="0" wp14:anchorId="7442FC3B" wp14:editId="3DD937CB">
            <wp:extent cx="6085774" cy="8312150"/>
            <wp:effectExtent l="0" t="0" r="0" b="0"/>
            <wp:docPr id="25308" name="Grafik 25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88905" cy="8316427"/>
                    </a:xfrm>
                    <a:prstGeom prst="rect">
                      <a:avLst/>
                    </a:prstGeom>
                  </pic:spPr>
                </pic:pic>
              </a:graphicData>
            </a:graphic>
          </wp:inline>
        </w:drawing>
      </w:r>
    </w:p>
    <w:p w14:paraId="3A1F874F" w14:textId="77777777" w:rsidR="00E86461" w:rsidRDefault="00E86461" w:rsidP="00E86461">
      <w:pPr>
        <w:overflowPunct/>
        <w:autoSpaceDE/>
        <w:autoSpaceDN/>
        <w:adjustRightInd/>
        <w:spacing w:line="240" w:lineRule="auto"/>
        <w:textAlignment w:val="auto"/>
        <w:rPr>
          <w:rFonts w:asciiTheme="minorHAnsi" w:hAnsiTheme="minorHAnsi" w:cstheme="minorHAnsi"/>
          <w:b/>
          <w:color w:val="000000"/>
          <w:sz w:val="30"/>
          <w:szCs w:val="30"/>
          <w:lang w:val="en-US"/>
        </w:rPr>
      </w:pPr>
      <w:r>
        <w:rPr>
          <w:rFonts w:asciiTheme="minorHAnsi" w:hAnsiTheme="minorHAnsi" w:cstheme="minorHAnsi"/>
          <w:b/>
          <w:color w:val="000000"/>
          <w:sz w:val="30"/>
          <w:szCs w:val="30"/>
          <w:lang w:val="en-US"/>
        </w:rPr>
        <w:br w:type="page"/>
      </w:r>
    </w:p>
    <w:p w14:paraId="5D929CB3" w14:textId="77777777" w:rsidR="008C395A" w:rsidRPr="00245459" w:rsidRDefault="008C395A" w:rsidP="008C395A">
      <w:pPr>
        <w:overflowPunct/>
        <w:autoSpaceDE/>
        <w:autoSpaceDN/>
        <w:adjustRightInd/>
        <w:spacing w:line="240" w:lineRule="auto"/>
        <w:textAlignment w:val="auto"/>
        <w:rPr>
          <w:rFonts w:asciiTheme="minorHAnsi" w:hAnsiTheme="minorHAnsi" w:cstheme="minorHAnsi"/>
          <w:bCs/>
          <w:sz w:val="30"/>
          <w:szCs w:val="30"/>
          <w:u w:val="single"/>
        </w:rPr>
      </w:pPr>
      <w:r w:rsidRPr="00245459">
        <w:rPr>
          <w:rFonts w:asciiTheme="minorHAnsi" w:hAnsiTheme="minorHAnsi" w:cstheme="minorHAnsi"/>
          <w:bCs/>
          <w:sz w:val="30"/>
          <w:szCs w:val="30"/>
          <w:u w:val="single"/>
        </w:rPr>
        <w:lastRenderedPageBreak/>
        <w:t>QoR-15; Quality of Recovery 15</w:t>
      </w:r>
    </w:p>
    <w:p w14:paraId="5C925CC3" w14:textId="77777777" w:rsidR="008C395A" w:rsidRPr="00245459"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75FD8798"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sidRPr="005B5EED">
        <w:rPr>
          <w:rFonts w:asciiTheme="minorHAnsi" w:hAnsiTheme="minorHAnsi" w:cstheme="minorHAnsi"/>
          <w:b/>
          <w:noProof/>
          <w:sz w:val="26"/>
          <w:szCs w:val="26"/>
        </w:rPr>
        <w:drawing>
          <wp:inline distT="0" distB="0" distL="0" distR="0" wp14:anchorId="720B438D" wp14:editId="352B6E29">
            <wp:extent cx="6169403" cy="6756400"/>
            <wp:effectExtent l="0" t="0" r="3175" b="6350"/>
            <wp:docPr id="3392" name="Grafik 3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70586" cy="6757696"/>
                    </a:xfrm>
                    <a:prstGeom prst="rect">
                      <a:avLst/>
                    </a:prstGeom>
                  </pic:spPr>
                </pic:pic>
              </a:graphicData>
            </a:graphic>
          </wp:inline>
        </w:drawing>
      </w:r>
    </w:p>
    <w:p w14:paraId="1A47BB7F"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4CF0B28E" w14:textId="513E3DBD"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48FECD00"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Pr>
          <w:rFonts w:asciiTheme="minorHAnsi" w:hAnsiTheme="minorHAnsi" w:cstheme="minorHAnsi"/>
          <w:b/>
          <w:sz w:val="26"/>
          <w:szCs w:val="26"/>
        </w:rPr>
        <w:br w:type="page"/>
      </w:r>
    </w:p>
    <w:p w14:paraId="697C6CFF" w14:textId="7553C75A" w:rsidR="00C97627" w:rsidRPr="00EB735E" w:rsidRDefault="00056830" w:rsidP="00F74922">
      <w:pPr>
        <w:pBdr>
          <w:bottom w:val="single" w:sz="4" w:space="1" w:color="auto"/>
        </w:pBdr>
        <w:spacing w:after="120" w:line="240" w:lineRule="auto"/>
        <w:rPr>
          <w:rFonts w:asciiTheme="minorHAnsi" w:hAnsiTheme="minorHAnsi" w:cstheme="minorHAnsi"/>
          <w:b/>
          <w:sz w:val="32"/>
          <w:szCs w:val="34"/>
        </w:rPr>
      </w:pPr>
      <w:r w:rsidRPr="00755077">
        <w:rPr>
          <w:rFonts w:asciiTheme="minorHAnsi" w:hAnsiTheme="minorHAnsi" w:cstheme="minorHAnsi"/>
          <w:b/>
          <w:sz w:val="28"/>
          <w:szCs w:val="34"/>
        </w:rPr>
        <w:lastRenderedPageBreak/>
        <w:t>Visite 2: OP – Tag</w:t>
      </w:r>
      <w:r w:rsidR="00844AC5" w:rsidRPr="00755077">
        <w:rPr>
          <w:rFonts w:asciiTheme="minorHAnsi" w:hAnsiTheme="minorHAnsi" w:cstheme="minorHAnsi"/>
          <w:b/>
          <w:sz w:val="28"/>
          <w:szCs w:val="34"/>
        </w:rPr>
        <w:tab/>
      </w:r>
      <w:r w:rsidR="00844AC5" w:rsidRPr="00755077">
        <w:rPr>
          <w:rFonts w:asciiTheme="minorHAnsi" w:hAnsiTheme="minorHAnsi" w:cstheme="minorHAnsi"/>
          <w:b/>
          <w:sz w:val="28"/>
          <w:szCs w:val="34"/>
        </w:rPr>
        <w:tab/>
      </w:r>
      <w:r w:rsidR="00844AC5" w:rsidRPr="00755077">
        <w:rPr>
          <w:rFonts w:asciiTheme="minorHAnsi" w:hAnsiTheme="minorHAnsi" w:cstheme="minorHAnsi"/>
          <w:b/>
          <w:sz w:val="28"/>
          <w:szCs w:val="34"/>
        </w:rPr>
        <w:tab/>
      </w:r>
      <w:r w:rsidR="00755077">
        <w:rPr>
          <w:rFonts w:asciiTheme="minorHAnsi" w:hAnsiTheme="minorHAnsi" w:cstheme="minorHAnsi"/>
          <w:b/>
          <w:sz w:val="28"/>
          <w:szCs w:val="34"/>
        </w:rPr>
        <w:tab/>
      </w:r>
      <w:r w:rsidR="00755077">
        <w:rPr>
          <w:rFonts w:asciiTheme="minorHAnsi" w:hAnsiTheme="minorHAnsi" w:cstheme="minorHAnsi"/>
          <w:b/>
          <w:sz w:val="28"/>
          <w:szCs w:val="34"/>
        </w:rPr>
        <w:tab/>
      </w:r>
      <w:r w:rsidR="00844AC5" w:rsidRPr="00755077">
        <w:rPr>
          <w:rFonts w:asciiTheme="minorHAnsi" w:hAnsiTheme="minorHAnsi" w:cstheme="minorHAnsi"/>
          <w:b/>
          <w:sz w:val="28"/>
          <w:szCs w:val="34"/>
        </w:rPr>
        <w:tab/>
        <w:t>Datum:</w:t>
      </w:r>
      <w:r w:rsidR="00F74922" w:rsidRPr="00755077">
        <w:rPr>
          <w:rFonts w:asciiTheme="minorHAnsi" w:hAnsiTheme="minorHAnsi" w:cstheme="minorHAnsi"/>
          <w:b/>
          <w:sz w:val="28"/>
          <w:szCs w:val="34"/>
        </w:rPr>
        <w:t xml:space="preserve"> </w:t>
      </w:r>
      <w:r w:rsidR="00844AC5" w:rsidRPr="00755077">
        <w:rPr>
          <w:rFonts w:asciiTheme="minorHAnsi" w:hAnsiTheme="minorHAnsi" w:cstheme="minorHAnsi"/>
          <w:b/>
          <w:bCs/>
          <w:sz w:val="28"/>
          <w:szCs w:val="34"/>
        </w:rPr>
        <w:t>____/____/________</w:t>
      </w:r>
    </w:p>
    <w:p w14:paraId="656E61D4" w14:textId="77777777" w:rsidR="00284812" w:rsidRPr="00755077" w:rsidRDefault="00284812" w:rsidP="00755077">
      <w:pPr>
        <w:tabs>
          <w:tab w:val="left" w:pos="6663"/>
        </w:tabs>
        <w:spacing w:before="120" w:after="240"/>
        <w:contextualSpacing/>
        <w:rPr>
          <w:rFonts w:asciiTheme="minorHAnsi" w:hAnsiTheme="minorHAnsi" w:cstheme="minorHAnsi"/>
          <w:u w:val="single"/>
        </w:rPr>
      </w:pPr>
      <w:r w:rsidRPr="00755077">
        <w:rPr>
          <w:rFonts w:asciiTheme="minorHAnsi" w:hAnsiTheme="minorHAnsi" w:cstheme="minorHAnsi"/>
          <w:u w:val="single"/>
        </w:rPr>
        <w:t>Operationsteam</w:t>
      </w:r>
      <w:r w:rsidR="00536C3F" w:rsidRPr="00755077">
        <w:rPr>
          <w:rFonts w:asciiTheme="minorHAnsi" w:hAnsiTheme="minorHAnsi" w:cstheme="minorHAnsi"/>
          <w:u w:val="single"/>
        </w:rPr>
        <w:t>:</w:t>
      </w:r>
    </w:p>
    <w:p w14:paraId="56ABF122" w14:textId="77777777" w:rsidR="00284812" w:rsidRPr="00755077" w:rsidRDefault="00284812" w:rsidP="00755077">
      <w:pPr>
        <w:spacing w:after="240"/>
        <w:contextualSpacing/>
        <w:rPr>
          <w:rFonts w:asciiTheme="minorHAnsi" w:hAnsiTheme="minorHAnsi" w:cstheme="minorHAnsi"/>
        </w:rPr>
      </w:pPr>
      <w:r w:rsidRPr="00755077">
        <w:rPr>
          <w:rFonts w:asciiTheme="minorHAnsi" w:hAnsiTheme="minorHAnsi" w:cstheme="minorHAnsi"/>
        </w:rPr>
        <w:t>Name des 1. Operateurs: ____________________________________________</w:t>
      </w:r>
    </w:p>
    <w:p w14:paraId="1D4E8D81" w14:textId="77777777" w:rsidR="00284812" w:rsidRPr="00755077" w:rsidRDefault="00284812" w:rsidP="00755077">
      <w:pPr>
        <w:spacing w:after="120"/>
        <w:contextualSpacing/>
        <w:rPr>
          <w:rFonts w:asciiTheme="minorHAnsi" w:hAnsiTheme="minorHAnsi" w:cstheme="minorHAnsi"/>
        </w:rPr>
      </w:pPr>
      <w:r w:rsidRPr="00755077">
        <w:rPr>
          <w:rFonts w:asciiTheme="minorHAnsi" w:hAnsiTheme="minorHAnsi" w:cstheme="minorHAnsi"/>
        </w:rPr>
        <w:t xml:space="preserve">Name des 2. </w:t>
      </w:r>
      <w:proofErr w:type="spellStart"/>
      <w:r w:rsidRPr="00755077">
        <w:rPr>
          <w:rFonts w:asciiTheme="minorHAnsi" w:hAnsiTheme="minorHAnsi" w:cstheme="minorHAnsi"/>
          <w:lang w:val="en-GB"/>
        </w:rPr>
        <w:t>Operateu</w:t>
      </w:r>
      <w:r w:rsidRPr="00755077">
        <w:rPr>
          <w:rFonts w:asciiTheme="minorHAnsi" w:hAnsiTheme="minorHAnsi" w:cstheme="minorHAnsi"/>
        </w:rPr>
        <w:t>rs</w:t>
      </w:r>
      <w:proofErr w:type="spellEnd"/>
      <w:r w:rsidRPr="00755077">
        <w:rPr>
          <w:rFonts w:asciiTheme="minorHAnsi" w:hAnsiTheme="minorHAnsi" w:cstheme="minorHAnsi"/>
        </w:rPr>
        <w:t>: ____________________________________________</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2835"/>
        <w:gridCol w:w="3291"/>
      </w:tblGrid>
      <w:tr w:rsidR="0044679A" w:rsidRPr="00EB735E" w14:paraId="330C0B6C" w14:textId="1FA583DF" w:rsidTr="00F11410">
        <w:trPr>
          <w:trHeight w:val="567"/>
          <w:jc w:val="center"/>
        </w:trPr>
        <w:tc>
          <w:tcPr>
            <w:tcW w:w="3085" w:type="dxa"/>
            <w:tcBorders>
              <w:top w:val="single" w:sz="4" w:space="0" w:color="auto"/>
              <w:left w:val="single" w:sz="4" w:space="0" w:color="auto"/>
              <w:bottom w:val="single" w:sz="4" w:space="0" w:color="auto"/>
            </w:tcBorders>
            <w:shd w:val="clear" w:color="auto" w:fill="auto"/>
            <w:vAlign w:val="center"/>
          </w:tcPr>
          <w:p w14:paraId="699753C5" w14:textId="78ED2B01"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1. Operateur</w:t>
            </w:r>
          </w:p>
          <w:p w14:paraId="6D759876" w14:textId="0385D1CA"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offen / minimal invasiv</w:t>
            </w:r>
          </w:p>
        </w:tc>
        <w:tc>
          <w:tcPr>
            <w:tcW w:w="2835" w:type="dxa"/>
            <w:tcBorders>
              <w:top w:val="single" w:sz="4" w:space="0" w:color="auto"/>
              <w:bottom w:val="single" w:sz="4" w:space="0" w:color="auto"/>
            </w:tcBorders>
            <w:shd w:val="clear" w:color="auto" w:fill="auto"/>
            <w:vAlign w:val="center"/>
          </w:tcPr>
          <w:p w14:paraId="5366D649" w14:textId="3E31F437"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 xml:space="preserve">Anzahl </w:t>
            </w:r>
            <w:r w:rsidRPr="00EB735E">
              <w:rPr>
                <w:rFonts w:asciiTheme="minorHAnsi" w:hAnsiTheme="minorHAnsi" w:cstheme="minorHAnsi"/>
                <w:b/>
                <w:sz w:val="18"/>
                <w:szCs w:val="24"/>
              </w:rPr>
              <w:t>selbst durchgeführter</w:t>
            </w:r>
            <w:r w:rsidRPr="00EB735E">
              <w:rPr>
                <w:rFonts w:asciiTheme="minorHAnsi" w:hAnsiTheme="minorHAnsi" w:cstheme="minorHAnsi"/>
                <w:sz w:val="18"/>
                <w:szCs w:val="24"/>
              </w:rPr>
              <w:t xml:space="preserve"> </w:t>
            </w:r>
            <w:proofErr w:type="spellStart"/>
            <w:r w:rsidRPr="00EB735E">
              <w:rPr>
                <w:rFonts w:asciiTheme="minorHAnsi" w:hAnsiTheme="minorHAnsi" w:cstheme="minorHAnsi"/>
                <w:sz w:val="18"/>
                <w:szCs w:val="24"/>
              </w:rPr>
              <w:t>Ösophagektomien</w:t>
            </w:r>
            <w:proofErr w:type="spellEnd"/>
            <w:r w:rsidRPr="00EB735E">
              <w:rPr>
                <w:rFonts w:asciiTheme="minorHAnsi" w:hAnsiTheme="minorHAnsi" w:cstheme="minorHAnsi"/>
                <w:sz w:val="18"/>
                <w:szCs w:val="24"/>
              </w:rPr>
              <w:t xml:space="preserve"> zum Zeitpunkt der aktuellen OP offen / minimal invasiv</w:t>
            </w:r>
          </w:p>
        </w:tc>
        <w:tc>
          <w:tcPr>
            <w:tcW w:w="3291" w:type="dxa"/>
            <w:tcBorders>
              <w:top w:val="single" w:sz="4" w:space="0" w:color="auto"/>
              <w:bottom w:val="single" w:sz="4" w:space="0" w:color="auto"/>
              <w:right w:val="single" w:sz="4" w:space="0" w:color="auto"/>
            </w:tcBorders>
            <w:shd w:val="clear" w:color="auto" w:fill="auto"/>
            <w:vAlign w:val="center"/>
          </w:tcPr>
          <w:p w14:paraId="2B378C42" w14:textId="5351D358"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2. Operateur</w:t>
            </w:r>
          </w:p>
          <w:p w14:paraId="0D0C7C5F" w14:textId="116D0D57"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offen / minimal invasiv</w:t>
            </w:r>
          </w:p>
        </w:tc>
      </w:tr>
      <w:tr w:rsidR="0044679A" w:rsidRPr="00EB735E" w14:paraId="2B100135" w14:textId="27743C6D" w:rsidTr="00755077">
        <w:trPr>
          <w:trHeight w:val="264"/>
          <w:jc w:val="center"/>
        </w:trPr>
        <w:tc>
          <w:tcPr>
            <w:tcW w:w="3085" w:type="dxa"/>
            <w:tcBorders>
              <w:left w:val="nil"/>
              <w:bottom w:val="nil"/>
            </w:tcBorders>
            <w:shd w:val="clear" w:color="auto" w:fill="auto"/>
            <w:vAlign w:val="center"/>
          </w:tcPr>
          <w:p w14:paraId="701F0FF0" w14:textId="42874617" w:rsidR="0044679A" w:rsidRPr="00EB735E" w:rsidRDefault="00C45BA3" w:rsidP="00F11410">
            <w:pPr>
              <w:tabs>
                <w:tab w:val="left" w:pos="955"/>
              </w:tabs>
              <w:spacing w:line="240" w:lineRule="auto"/>
              <w:ind w:left="955"/>
              <w:rPr>
                <w:rFonts w:asciiTheme="minorHAnsi" w:hAnsiTheme="minorHAnsi" w:cstheme="minorHAnsi"/>
                <w:sz w:val="24"/>
                <w:szCs w:val="28"/>
              </w:rPr>
            </w:pPr>
            <w:r>
              <w:rPr>
                <w:rFonts w:asciiTheme="minorHAnsi" w:hAnsiTheme="minorHAnsi" w:cstheme="minorHAnsi"/>
                <w:sz w:val="24"/>
                <w:szCs w:val="28"/>
              </w:rPr>
              <w:t xml:space="preserve"> </w:t>
            </w:r>
            <w:r w:rsidR="0044679A" w:rsidRPr="00EB735E">
              <w:rPr>
                <w:rFonts w:asciiTheme="minorHAnsi" w:hAnsiTheme="minorHAnsi" w:cstheme="minorHAnsi"/>
                <w:sz w:val="24"/>
                <w:szCs w:val="28"/>
              </w:rPr>
              <w:sym w:font="Webdings" w:char="F063"/>
            </w:r>
            <w:r w:rsidR="0044679A" w:rsidRPr="00EB735E">
              <w:rPr>
                <w:rFonts w:asciiTheme="minorHAnsi" w:hAnsiTheme="minorHAnsi" w:cstheme="minorHAnsi"/>
                <w:sz w:val="24"/>
                <w:szCs w:val="28"/>
              </w:rPr>
              <w:t xml:space="preserve"> / </w:t>
            </w:r>
            <w:r w:rsidR="0044679A" w:rsidRPr="00EB735E">
              <w:rPr>
                <w:rFonts w:asciiTheme="minorHAnsi" w:hAnsiTheme="minorHAnsi" w:cstheme="minorHAnsi"/>
                <w:sz w:val="24"/>
                <w:szCs w:val="28"/>
              </w:rPr>
              <w:sym w:font="Webdings" w:char="F063"/>
            </w:r>
          </w:p>
        </w:tc>
        <w:tc>
          <w:tcPr>
            <w:tcW w:w="2835" w:type="dxa"/>
            <w:tcBorders>
              <w:bottom w:val="single" w:sz="4" w:space="0" w:color="auto"/>
            </w:tcBorders>
            <w:shd w:val="clear" w:color="auto" w:fill="auto"/>
            <w:vAlign w:val="center"/>
          </w:tcPr>
          <w:p w14:paraId="72B364FE" w14:textId="5CB7A1FA"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sym w:font="Symbol" w:char="F03C"/>
            </w:r>
            <w:r w:rsidRPr="00EB735E">
              <w:rPr>
                <w:rFonts w:asciiTheme="minorHAnsi" w:hAnsiTheme="minorHAnsi" w:cstheme="minorHAnsi"/>
                <w:sz w:val="18"/>
                <w:szCs w:val="24"/>
              </w:rPr>
              <w:t xml:space="preserve"> 26</w:t>
            </w:r>
          </w:p>
        </w:tc>
        <w:tc>
          <w:tcPr>
            <w:tcW w:w="3291" w:type="dxa"/>
            <w:tcBorders>
              <w:bottom w:val="nil"/>
              <w:right w:val="nil"/>
            </w:tcBorders>
            <w:shd w:val="clear" w:color="auto" w:fill="auto"/>
            <w:vAlign w:val="center"/>
          </w:tcPr>
          <w:p w14:paraId="67365962" w14:textId="16608223" w:rsidR="0044679A" w:rsidRPr="00EB735E" w:rsidRDefault="0044679A" w:rsidP="00F11410">
            <w:pPr>
              <w:tabs>
                <w:tab w:val="left" w:pos="989"/>
              </w:tabs>
              <w:spacing w:line="240" w:lineRule="auto"/>
              <w:rPr>
                <w:rFonts w:asciiTheme="minorHAnsi" w:hAnsiTheme="minorHAnsi" w:cstheme="minorHAnsi"/>
                <w:sz w:val="24"/>
                <w:szCs w:val="28"/>
              </w:rPr>
            </w:pPr>
            <w:r w:rsidRPr="00EB735E">
              <w:rPr>
                <w:rFonts w:asciiTheme="minorHAnsi" w:hAnsiTheme="minorHAnsi" w:cstheme="minorHAnsi"/>
                <w:sz w:val="24"/>
                <w:szCs w:val="28"/>
              </w:rPr>
              <w:t xml:space="preserve">                   </w:t>
            </w:r>
            <w:r w:rsidR="001029FE">
              <w:rPr>
                <w:rFonts w:asciiTheme="minorHAnsi" w:hAnsiTheme="minorHAnsi" w:cstheme="minorHAnsi"/>
                <w:sz w:val="24"/>
                <w:szCs w:val="28"/>
              </w:rPr>
              <w:t xml:space="preserve">  </w:t>
            </w:r>
            <w:r w:rsidRPr="00EB735E">
              <w:rPr>
                <w:rFonts w:asciiTheme="minorHAnsi" w:hAnsiTheme="minorHAnsi" w:cstheme="minorHAnsi"/>
                <w:sz w:val="24"/>
                <w:szCs w:val="28"/>
              </w:rPr>
              <w:t xml:space="preserve"> </w:t>
            </w: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r w:rsidR="0044679A" w:rsidRPr="00EB735E" w14:paraId="4CEEBB2A" w14:textId="41D86656" w:rsidTr="00755077">
        <w:trPr>
          <w:trHeight w:val="285"/>
          <w:jc w:val="center"/>
        </w:trPr>
        <w:tc>
          <w:tcPr>
            <w:tcW w:w="3085" w:type="dxa"/>
            <w:tcBorders>
              <w:top w:val="nil"/>
              <w:left w:val="nil"/>
              <w:bottom w:val="nil"/>
            </w:tcBorders>
            <w:shd w:val="clear" w:color="auto" w:fill="auto"/>
            <w:vAlign w:val="center"/>
          </w:tcPr>
          <w:p w14:paraId="200B2AB8" w14:textId="1E828EE9" w:rsidR="0044679A" w:rsidRPr="00EB735E" w:rsidRDefault="0044679A" w:rsidP="00F11410">
            <w:pPr>
              <w:spacing w:before="40" w:line="240" w:lineRule="auto"/>
              <w:ind w:left="-179"/>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c>
          <w:tcPr>
            <w:tcW w:w="2835" w:type="dxa"/>
            <w:tcBorders>
              <w:top w:val="single" w:sz="4" w:space="0" w:color="auto"/>
              <w:bottom w:val="single" w:sz="4" w:space="0" w:color="auto"/>
            </w:tcBorders>
            <w:shd w:val="clear" w:color="auto" w:fill="auto"/>
            <w:vAlign w:val="center"/>
          </w:tcPr>
          <w:p w14:paraId="67728DDD" w14:textId="57DB6767" w:rsidR="0044679A" w:rsidRPr="00EB735E" w:rsidRDefault="0044679A" w:rsidP="00F11410">
            <w:pPr>
              <w:spacing w:before="40" w:line="240" w:lineRule="auto"/>
              <w:jc w:val="center"/>
              <w:rPr>
                <w:rFonts w:asciiTheme="minorHAnsi" w:hAnsiTheme="minorHAnsi" w:cstheme="minorHAnsi"/>
                <w:sz w:val="18"/>
                <w:szCs w:val="24"/>
              </w:rPr>
            </w:pPr>
            <w:r w:rsidRPr="00EB735E">
              <w:rPr>
                <w:rFonts w:asciiTheme="minorHAnsi" w:hAnsiTheme="minorHAnsi" w:cstheme="minorHAnsi"/>
                <w:sz w:val="18"/>
                <w:szCs w:val="24"/>
              </w:rPr>
              <w:t>26 – 50</w:t>
            </w:r>
          </w:p>
        </w:tc>
        <w:tc>
          <w:tcPr>
            <w:tcW w:w="3291" w:type="dxa"/>
            <w:tcBorders>
              <w:top w:val="nil"/>
              <w:bottom w:val="nil"/>
              <w:right w:val="nil"/>
            </w:tcBorders>
            <w:shd w:val="clear" w:color="auto" w:fill="auto"/>
            <w:vAlign w:val="center"/>
          </w:tcPr>
          <w:p w14:paraId="30B939E4" w14:textId="611370B9" w:rsidR="0044679A" w:rsidRPr="00EB735E" w:rsidRDefault="0044679A" w:rsidP="00F11410">
            <w:pPr>
              <w:spacing w:before="40" w:line="240" w:lineRule="auto"/>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r w:rsidR="0044679A" w:rsidRPr="00EB735E" w14:paraId="136163A2" w14:textId="51F21383" w:rsidTr="00755077">
        <w:trPr>
          <w:trHeight w:val="330"/>
          <w:jc w:val="center"/>
        </w:trPr>
        <w:tc>
          <w:tcPr>
            <w:tcW w:w="3085" w:type="dxa"/>
            <w:tcBorders>
              <w:top w:val="nil"/>
              <w:left w:val="nil"/>
              <w:bottom w:val="nil"/>
            </w:tcBorders>
            <w:shd w:val="clear" w:color="auto" w:fill="auto"/>
            <w:vAlign w:val="center"/>
          </w:tcPr>
          <w:p w14:paraId="7D8F2434" w14:textId="1E491E4B" w:rsidR="0044679A" w:rsidRPr="00EB735E" w:rsidRDefault="0044679A" w:rsidP="00F11410">
            <w:pPr>
              <w:spacing w:before="40" w:line="240" w:lineRule="auto"/>
              <w:ind w:left="-463" w:firstLine="284"/>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c>
          <w:tcPr>
            <w:tcW w:w="2835" w:type="dxa"/>
            <w:tcBorders>
              <w:top w:val="single" w:sz="4" w:space="0" w:color="auto"/>
              <w:bottom w:val="single" w:sz="4" w:space="0" w:color="auto"/>
            </w:tcBorders>
            <w:shd w:val="clear" w:color="auto" w:fill="auto"/>
            <w:vAlign w:val="center"/>
          </w:tcPr>
          <w:p w14:paraId="776CD8F2" w14:textId="28DA9CE9" w:rsidR="0044679A" w:rsidRPr="00EB735E" w:rsidRDefault="0044679A" w:rsidP="00F11410">
            <w:pPr>
              <w:spacing w:before="40" w:line="240" w:lineRule="auto"/>
              <w:jc w:val="center"/>
              <w:rPr>
                <w:rFonts w:asciiTheme="minorHAnsi" w:hAnsiTheme="minorHAnsi" w:cstheme="minorHAnsi"/>
                <w:sz w:val="18"/>
                <w:szCs w:val="24"/>
              </w:rPr>
            </w:pPr>
            <w:r w:rsidRPr="00EB735E">
              <w:rPr>
                <w:rFonts w:asciiTheme="minorHAnsi" w:hAnsiTheme="minorHAnsi" w:cstheme="minorHAnsi"/>
                <w:sz w:val="18"/>
                <w:szCs w:val="24"/>
              </w:rPr>
              <w:t>51 – 75</w:t>
            </w:r>
          </w:p>
        </w:tc>
        <w:tc>
          <w:tcPr>
            <w:tcW w:w="3291" w:type="dxa"/>
            <w:tcBorders>
              <w:top w:val="nil"/>
              <w:bottom w:val="nil"/>
              <w:right w:val="nil"/>
            </w:tcBorders>
            <w:shd w:val="clear" w:color="auto" w:fill="auto"/>
            <w:vAlign w:val="center"/>
          </w:tcPr>
          <w:p w14:paraId="25CBB812" w14:textId="3FF916F2" w:rsidR="0044679A" w:rsidRPr="00EB735E" w:rsidRDefault="0044679A" w:rsidP="00F11410">
            <w:pPr>
              <w:spacing w:before="40" w:line="240" w:lineRule="auto"/>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r w:rsidR="0044679A" w:rsidRPr="00EB735E" w14:paraId="3491DF5A" w14:textId="12AC17EB" w:rsidTr="00755077">
        <w:trPr>
          <w:trHeight w:val="269"/>
          <w:jc w:val="center"/>
        </w:trPr>
        <w:tc>
          <w:tcPr>
            <w:tcW w:w="3085" w:type="dxa"/>
            <w:tcBorders>
              <w:top w:val="nil"/>
              <w:left w:val="nil"/>
              <w:bottom w:val="nil"/>
            </w:tcBorders>
            <w:shd w:val="clear" w:color="auto" w:fill="auto"/>
            <w:vAlign w:val="center"/>
          </w:tcPr>
          <w:p w14:paraId="1A37F035" w14:textId="07AB13AE" w:rsidR="0044679A" w:rsidRPr="00EB735E" w:rsidRDefault="0044679A" w:rsidP="00F11410">
            <w:pPr>
              <w:spacing w:before="40" w:line="240" w:lineRule="auto"/>
              <w:ind w:hanging="179"/>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c>
          <w:tcPr>
            <w:tcW w:w="2835" w:type="dxa"/>
            <w:tcBorders>
              <w:top w:val="single" w:sz="4" w:space="0" w:color="auto"/>
              <w:bottom w:val="single" w:sz="4" w:space="0" w:color="auto"/>
            </w:tcBorders>
            <w:shd w:val="clear" w:color="auto" w:fill="auto"/>
            <w:vAlign w:val="center"/>
          </w:tcPr>
          <w:p w14:paraId="6F06D720" w14:textId="3AD17567" w:rsidR="0044679A" w:rsidRPr="00EB735E" w:rsidRDefault="0044679A" w:rsidP="00F11410">
            <w:pPr>
              <w:spacing w:before="40" w:line="240" w:lineRule="auto"/>
              <w:jc w:val="center"/>
              <w:rPr>
                <w:rFonts w:asciiTheme="minorHAnsi" w:hAnsiTheme="minorHAnsi" w:cstheme="minorHAnsi"/>
                <w:sz w:val="18"/>
                <w:szCs w:val="24"/>
              </w:rPr>
            </w:pPr>
            <w:r w:rsidRPr="00EB735E">
              <w:rPr>
                <w:rFonts w:asciiTheme="minorHAnsi" w:hAnsiTheme="minorHAnsi" w:cstheme="minorHAnsi"/>
                <w:sz w:val="18"/>
                <w:szCs w:val="24"/>
              </w:rPr>
              <w:t>76 – 100</w:t>
            </w:r>
          </w:p>
        </w:tc>
        <w:tc>
          <w:tcPr>
            <w:tcW w:w="3291" w:type="dxa"/>
            <w:tcBorders>
              <w:top w:val="nil"/>
              <w:bottom w:val="nil"/>
              <w:right w:val="nil"/>
            </w:tcBorders>
            <w:shd w:val="clear" w:color="auto" w:fill="auto"/>
            <w:vAlign w:val="center"/>
          </w:tcPr>
          <w:p w14:paraId="7477D777" w14:textId="3572DD99" w:rsidR="0044679A" w:rsidRPr="00EB735E" w:rsidRDefault="0044679A" w:rsidP="00F11410">
            <w:pPr>
              <w:spacing w:before="40" w:line="240" w:lineRule="auto"/>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r w:rsidR="0044679A" w:rsidRPr="00EB735E" w14:paraId="0CA2C265" w14:textId="263E09B0" w:rsidTr="00755077">
        <w:trPr>
          <w:trHeight w:val="274"/>
          <w:jc w:val="center"/>
        </w:trPr>
        <w:tc>
          <w:tcPr>
            <w:tcW w:w="3085" w:type="dxa"/>
            <w:tcBorders>
              <w:top w:val="nil"/>
              <w:left w:val="nil"/>
              <w:bottom w:val="nil"/>
            </w:tcBorders>
            <w:shd w:val="clear" w:color="auto" w:fill="auto"/>
            <w:vAlign w:val="center"/>
          </w:tcPr>
          <w:p w14:paraId="5B32418E" w14:textId="13C02BB8" w:rsidR="0044679A" w:rsidRPr="00EB735E" w:rsidRDefault="0044679A" w:rsidP="00F11410">
            <w:pPr>
              <w:spacing w:before="40" w:line="240" w:lineRule="auto"/>
              <w:ind w:hanging="179"/>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c>
          <w:tcPr>
            <w:tcW w:w="2835" w:type="dxa"/>
            <w:tcBorders>
              <w:top w:val="single" w:sz="4" w:space="0" w:color="auto"/>
              <w:bottom w:val="single" w:sz="4" w:space="0" w:color="auto"/>
            </w:tcBorders>
            <w:shd w:val="clear" w:color="auto" w:fill="auto"/>
            <w:vAlign w:val="center"/>
          </w:tcPr>
          <w:p w14:paraId="3209D7D4" w14:textId="69C24355" w:rsidR="0044679A" w:rsidRPr="00EB735E" w:rsidRDefault="0044679A" w:rsidP="00F11410">
            <w:pPr>
              <w:spacing w:before="40" w:line="240" w:lineRule="auto"/>
              <w:jc w:val="center"/>
              <w:rPr>
                <w:rFonts w:asciiTheme="minorHAnsi" w:hAnsiTheme="minorHAnsi" w:cstheme="minorHAnsi"/>
                <w:sz w:val="18"/>
                <w:szCs w:val="24"/>
              </w:rPr>
            </w:pPr>
            <w:r w:rsidRPr="00EB735E">
              <w:rPr>
                <w:rFonts w:asciiTheme="minorHAnsi" w:hAnsiTheme="minorHAnsi" w:cstheme="minorHAnsi"/>
                <w:sz w:val="18"/>
                <w:szCs w:val="24"/>
              </w:rPr>
              <w:t>&gt; 100</w:t>
            </w:r>
          </w:p>
        </w:tc>
        <w:tc>
          <w:tcPr>
            <w:tcW w:w="3291" w:type="dxa"/>
            <w:tcBorders>
              <w:top w:val="nil"/>
              <w:bottom w:val="nil"/>
              <w:right w:val="nil"/>
            </w:tcBorders>
            <w:shd w:val="clear" w:color="auto" w:fill="auto"/>
            <w:vAlign w:val="center"/>
          </w:tcPr>
          <w:p w14:paraId="3EA9A16E" w14:textId="5602031B" w:rsidR="0044679A" w:rsidRPr="00EB735E" w:rsidRDefault="0044679A" w:rsidP="00F11410">
            <w:pPr>
              <w:spacing w:before="40" w:line="240" w:lineRule="auto"/>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bl>
    <w:p w14:paraId="5B085077" w14:textId="3506677A" w:rsidR="0044679A" w:rsidRPr="00EB735E" w:rsidRDefault="0044679A" w:rsidP="0044679A">
      <w:pPr>
        <w:pStyle w:val="berschrift1"/>
        <w:tabs>
          <w:tab w:val="clear" w:pos="432"/>
          <w:tab w:val="left" w:pos="993"/>
        </w:tabs>
        <w:spacing w:before="0" w:after="0" w:line="240" w:lineRule="auto"/>
        <w:ind w:left="0" w:firstLine="0"/>
        <w:rPr>
          <w:rFonts w:asciiTheme="minorHAnsi" w:hAnsiTheme="minorHAnsi" w:cstheme="minorHAnsi"/>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2835"/>
        <w:gridCol w:w="3291"/>
      </w:tblGrid>
      <w:tr w:rsidR="0044679A" w:rsidRPr="00EB735E" w14:paraId="276FCD10" w14:textId="76873543" w:rsidTr="00F11410">
        <w:trPr>
          <w:trHeight w:val="567"/>
          <w:jc w:val="center"/>
        </w:trPr>
        <w:tc>
          <w:tcPr>
            <w:tcW w:w="3085" w:type="dxa"/>
            <w:tcBorders>
              <w:top w:val="single" w:sz="4" w:space="0" w:color="auto"/>
              <w:left w:val="single" w:sz="4" w:space="0" w:color="auto"/>
              <w:bottom w:val="single" w:sz="4" w:space="0" w:color="auto"/>
            </w:tcBorders>
            <w:shd w:val="clear" w:color="auto" w:fill="auto"/>
            <w:vAlign w:val="center"/>
          </w:tcPr>
          <w:p w14:paraId="6903D2C6" w14:textId="45755E20"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1. Operateur</w:t>
            </w:r>
          </w:p>
          <w:p w14:paraId="52B9E533" w14:textId="77802F54"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offen / minimal invasiv</w:t>
            </w:r>
          </w:p>
        </w:tc>
        <w:tc>
          <w:tcPr>
            <w:tcW w:w="2835" w:type="dxa"/>
            <w:tcBorders>
              <w:top w:val="single" w:sz="4" w:space="0" w:color="auto"/>
              <w:bottom w:val="single" w:sz="4" w:space="0" w:color="auto"/>
            </w:tcBorders>
            <w:shd w:val="clear" w:color="auto" w:fill="auto"/>
            <w:vAlign w:val="center"/>
          </w:tcPr>
          <w:p w14:paraId="409AA540" w14:textId="10E4CFC7"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 xml:space="preserve">Anzahl </w:t>
            </w:r>
            <w:r w:rsidRPr="00EB735E">
              <w:rPr>
                <w:rFonts w:asciiTheme="minorHAnsi" w:hAnsiTheme="minorHAnsi" w:cstheme="minorHAnsi"/>
                <w:b/>
                <w:sz w:val="18"/>
                <w:szCs w:val="24"/>
              </w:rPr>
              <w:t>assistierter</w:t>
            </w:r>
            <w:r w:rsidRPr="00EB735E">
              <w:rPr>
                <w:rFonts w:asciiTheme="minorHAnsi" w:hAnsiTheme="minorHAnsi" w:cstheme="minorHAnsi"/>
                <w:sz w:val="18"/>
                <w:szCs w:val="24"/>
              </w:rPr>
              <w:t xml:space="preserve"> </w:t>
            </w:r>
            <w:proofErr w:type="spellStart"/>
            <w:r w:rsidRPr="00EB735E">
              <w:rPr>
                <w:rFonts w:asciiTheme="minorHAnsi" w:hAnsiTheme="minorHAnsi" w:cstheme="minorHAnsi"/>
                <w:sz w:val="18"/>
                <w:szCs w:val="24"/>
              </w:rPr>
              <w:t>Ösophagektomien</w:t>
            </w:r>
            <w:proofErr w:type="spellEnd"/>
            <w:r w:rsidRPr="00EB735E">
              <w:rPr>
                <w:rFonts w:asciiTheme="minorHAnsi" w:hAnsiTheme="minorHAnsi" w:cstheme="minorHAnsi"/>
                <w:sz w:val="18"/>
                <w:szCs w:val="24"/>
              </w:rPr>
              <w:t xml:space="preserve"> zum Zeitpunkt der aktuellen OP offen / minimal invasiv</w:t>
            </w:r>
          </w:p>
        </w:tc>
        <w:tc>
          <w:tcPr>
            <w:tcW w:w="3291" w:type="dxa"/>
            <w:tcBorders>
              <w:top w:val="single" w:sz="4" w:space="0" w:color="auto"/>
              <w:bottom w:val="single" w:sz="4" w:space="0" w:color="auto"/>
              <w:right w:val="single" w:sz="4" w:space="0" w:color="auto"/>
            </w:tcBorders>
            <w:shd w:val="clear" w:color="auto" w:fill="auto"/>
            <w:vAlign w:val="center"/>
          </w:tcPr>
          <w:p w14:paraId="07C26C48" w14:textId="695BA02E"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2. Operateur</w:t>
            </w:r>
          </w:p>
          <w:p w14:paraId="48C0CC70" w14:textId="1DEBB4E3"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t>offen / minimal invasiv</w:t>
            </w:r>
          </w:p>
        </w:tc>
      </w:tr>
      <w:tr w:rsidR="0044679A" w:rsidRPr="00EB735E" w14:paraId="0A7A6180" w14:textId="13053CD7" w:rsidTr="00755077">
        <w:trPr>
          <w:trHeight w:val="297"/>
          <w:jc w:val="center"/>
        </w:trPr>
        <w:tc>
          <w:tcPr>
            <w:tcW w:w="3085" w:type="dxa"/>
            <w:tcBorders>
              <w:left w:val="nil"/>
              <w:bottom w:val="nil"/>
            </w:tcBorders>
            <w:shd w:val="clear" w:color="auto" w:fill="auto"/>
            <w:vAlign w:val="center"/>
          </w:tcPr>
          <w:p w14:paraId="071AB9A1" w14:textId="032F2411" w:rsidR="0044679A" w:rsidRPr="00EB735E" w:rsidRDefault="00C45BA3" w:rsidP="00F11410">
            <w:pPr>
              <w:tabs>
                <w:tab w:val="left" w:pos="955"/>
              </w:tabs>
              <w:spacing w:line="240" w:lineRule="auto"/>
              <w:ind w:left="955"/>
              <w:rPr>
                <w:rFonts w:asciiTheme="minorHAnsi" w:hAnsiTheme="minorHAnsi" w:cstheme="minorHAnsi"/>
                <w:sz w:val="24"/>
                <w:szCs w:val="28"/>
              </w:rPr>
            </w:pPr>
            <w:r>
              <w:rPr>
                <w:rFonts w:asciiTheme="minorHAnsi" w:hAnsiTheme="minorHAnsi" w:cstheme="minorHAnsi"/>
                <w:sz w:val="24"/>
                <w:szCs w:val="28"/>
              </w:rPr>
              <w:t xml:space="preserve"> </w:t>
            </w:r>
            <w:r w:rsidR="0044679A" w:rsidRPr="00EB735E">
              <w:rPr>
                <w:rFonts w:asciiTheme="minorHAnsi" w:hAnsiTheme="minorHAnsi" w:cstheme="minorHAnsi"/>
                <w:sz w:val="24"/>
                <w:szCs w:val="28"/>
              </w:rPr>
              <w:sym w:font="Webdings" w:char="F063"/>
            </w:r>
            <w:r w:rsidR="0044679A" w:rsidRPr="00EB735E">
              <w:rPr>
                <w:rFonts w:asciiTheme="minorHAnsi" w:hAnsiTheme="minorHAnsi" w:cstheme="minorHAnsi"/>
                <w:sz w:val="24"/>
                <w:szCs w:val="28"/>
              </w:rPr>
              <w:t xml:space="preserve"> / </w:t>
            </w:r>
            <w:r w:rsidR="0044679A" w:rsidRPr="00EB735E">
              <w:rPr>
                <w:rFonts w:asciiTheme="minorHAnsi" w:hAnsiTheme="minorHAnsi" w:cstheme="minorHAnsi"/>
                <w:sz w:val="24"/>
                <w:szCs w:val="28"/>
              </w:rPr>
              <w:sym w:font="Webdings" w:char="F063"/>
            </w:r>
          </w:p>
        </w:tc>
        <w:tc>
          <w:tcPr>
            <w:tcW w:w="2835" w:type="dxa"/>
            <w:tcBorders>
              <w:bottom w:val="single" w:sz="4" w:space="0" w:color="auto"/>
            </w:tcBorders>
            <w:shd w:val="clear" w:color="auto" w:fill="auto"/>
            <w:vAlign w:val="center"/>
          </w:tcPr>
          <w:p w14:paraId="27500EA9" w14:textId="70D7272E" w:rsidR="0044679A" w:rsidRPr="00EB735E" w:rsidRDefault="0044679A" w:rsidP="00F11410">
            <w:pPr>
              <w:spacing w:line="240" w:lineRule="auto"/>
              <w:jc w:val="center"/>
              <w:rPr>
                <w:rFonts w:asciiTheme="minorHAnsi" w:hAnsiTheme="minorHAnsi" w:cstheme="minorHAnsi"/>
                <w:sz w:val="18"/>
                <w:szCs w:val="24"/>
              </w:rPr>
            </w:pPr>
            <w:r w:rsidRPr="00EB735E">
              <w:rPr>
                <w:rFonts w:asciiTheme="minorHAnsi" w:hAnsiTheme="minorHAnsi" w:cstheme="minorHAnsi"/>
                <w:sz w:val="18"/>
                <w:szCs w:val="24"/>
              </w:rPr>
              <w:sym w:font="Symbol" w:char="F03C"/>
            </w:r>
            <w:r w:rsidRPr="00EB735E">
              <w:rPr>
                <w:rFonts w:asciiTheme="minorHAnsi" w:hAnsiTheme="minorHAnsi" w:cstheme="minorHAnsi"/>
                <w:sz w:val="18"/>
                <w:szCs w:val="24"/>
              </w:rPr>
              <w:t xml:space="preserve"> 26</w:t>
            </w:r>
          </w:p>
        </w:tc>
        <w:tc>
          <w:tcPr>
            <w:tcW w:w="3291" w:type="dxa"/>
            <w:tcBorders>
              <w:bottom w:val="nil"/>
              <w:right w:val="nil"/>
            </w:tcBorders>
            <w:shd w:val="clear" w:color="auto" w:fill="auto"/>
            <w:vAlign w:val="center"/>
          </w:tcPr>
          <w:p w14:paraId="454F3393" w14:textId="6C86EB7A" w:rsidR="0044679A" w:rsidRPr="00EB735E" w:rsidRDefault="0044679A" w:rsidP="00F11410">
            <w:pPr>
              <w:tabs>
                <w:tab w:val="left" w:pos="989"/>
              </w:tabs>
              <w:spacing w:line="240" w:lineRule="auto"/>
              <w:rPr>
                <w:rFonts w:asciiTheme="minorHAnsi" w:hAnsiTheme="minorHAnsi" w:cstheme="minorHAnsi"/>
                <w:sz w:val="24"/>
                <w:szCs w:val="28"/>
              </w:rPr>
            </w:pPr>
            <w:r w:rsidRPr="00EB735E">
              <w:rPr>
                <w:rFonts w:asciiTheme="minorHAnsi" w:hAnsiTheme="minorHAnsi" w:cstheme="minorHAnsi"/>
                <w:sz w:val="24"/>
                <w:szCs w:val="28"/>
              </w:rPr>
              <w:t xml:space="preserve">                   </w:t>
            </w:r>
            <w:r w:rsidR="001029FE">
              <w:rPr>
                <w:rFonts w:asciiTheme="minorHAnsi" w:hAnsiTheme="minorHAnsi" w:cstheme="minorHAnsi"/>
                <w:sz w:val="24"/>
                <w:szCs w:val="28"/>
              </w:rPr>
              <w:t xml:space="preserve">  </w:t>
            </w:r>
            <w:r w:rsidRPr="00EB735E">
              <w:rPr>
                <w:rFonts w:asciiTheme="minorHAnsi" w:hAnsiTheme="minorHAnsi" w:cstheme="minorHAnsi"/>
                <w:sz w:val="24"/>
                <w:szCs w:val="28"/>
              </w:rPr>
              <w:t xml:space="preserve"> </w:t>
            </w: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r w:rsidR="0044679A" w:rsidRPr="00EB735E" w14:paraId="1068A41C" w14:textId="0F033332" w:rsidTr="00755077">
        <w:trPr>
          <w:trHeight w:val="353"/>
          <w:jc w:val="center"/>
        </w:trPr>
        <w:tc>
          <w:tcPr>
            <w:tcW w:w="3085" w:type="dxa"/>
            <w:tcBorders>
              <w:top w:val="nil"/>
              <w:left w:val="nil"/>
              <w:bottom w:val="nil"/>
            </w:tcBorders>
            <w:shd w:val="clear" w:color="auto" w:fill="auto"/>
            <w:vAlign w:val="center"/>
          </w:tcPr>
          <w:p w14:paraId="13FB2FD6" w14:textId="7C7C4DBA" w:rsidR="0044679A" w:rsidRPr="00EB735E" w:rsidRDefault="0044679A" w:rsidP="00F11410">
            <w:pPr>
              <w:spacing w:before="40" w:line="240" w:lineRule="auto"/>
              <w:ind w:left="-179"/>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c>
          <w:tcPr>
            <w:tcW w:w="2835" w:type="dxa"/>
            <w:tcBorders>
              <w:top w:val="single" w:sz="4" w:space="0" w:color="auto"/>
              <w:bottom w:val="single" w:sz="4" w:space="0" w:color="auto"/>
            </w:tcBorders>
            <w:shd w:val="clear" w:color="auto" w:fill="auto"/>
            <w:vAlign w:val="center"/>
          </w:tcPr>
          <w:p w14:paraId="2666F165" w14:textId="00C287EB" w:rsidR="0044679A" w:rsidRPr="00EB735E" w:rsidRDefault="0044679A" w:rsidP="00F11410">
            <w:pPr>
              <w:spacing w:before="40" w:line="240" w:lineRule="auto"/>
              <w:jc w:val="center"/>
              <w:rPr>
                <w:rFonts w:asciiTheme="minorHAnsi" w:hAnsiTheme="minorHAnsi" w:cstheme="minorHAnsi"/>
                <w:sz w:val="18"/>
                <w:szCs w:val="24"/>
              </w:rPr>
            </w:pPr>
            <w:r w:rsidRPr="00EB735E">
              <w:rPr>
                <w:rFonts w:asciiTheme="minorHAnsi" w:hAnsiTheme="minorHAnsi" w:cstheme="minorHAnsi"/>
                <w:sz w:val="18"/>
                <w:szCs w:val="24"/>
              </w:rPr>
              <w:t>26 – 50</w:t>
            </w:r>
          </w:p>
        </w:tc>
        <w:tc>
          <w:tcPr>
            <w:tcW w:w="3291" w:type="dxa"/>
            <w:tcBorders>
              <w:top w:val="nil"/>
              <w:bottom w:val="nil"/>
              <w:right w:val="nil"/>
            </w:tcBorders>
            <w:shd w:val="clear" w:color="auto" w:fill="auto"/>
            <w:vAlign w:val="center"/>
          </w:tcPr>
          <w:p w14:paraId="56478290" w14:textId="5E877E40" w:rsidR="0044679A" w:rsidRPr="00EB735E" w:rsidRDefault="0044679A" w:rsidP="00F11410">
            <w:pPr>
              <w:spacing w:before="40" w:line="240" w:lineRule="auto"/>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r w:rsidR="0044679A" w:rsidRPr="00EB735E" w14:paraId="7BDFD9C2" w14:textId="0154F722" w:rsidTr="00755077">
        <w:trPr>
          <w:trHeight w:val="273"/>
          <w:jc w:val="center"/>
        </w:trPr>
        <w:tc>
          <w:tcPr>
            <w:tcW w:w="3085" w:type="dxa"/>
            <w:tcBorders>
              <w:top w:val="nil"/>
              <w:left w:val="nil"/>
              <w:bottom w:val="nil"/>
            </w:tcBorders>
            <w:shd w:val="clear" w:color="auto" w:fill="auto"/>
            <w:vAlign w:val="center"/>
          </w:tcPr>
          <w:p w14:paraId="196C78D3" w14:textId="6AD2CA49" w:rsidR="0044679A" w:rsidRPr="00EB735E" w:rsidRDefault="0044679A" w:rsidP="00F11410">
            <w:pPr>
              <w:spacing w:before="40" w:line="240" w:lineRule="auto"/>
              <w:ind w:left="-463" w:firstLine="284"/>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c>
          <w:tcPr>
            <w:tcW w:w="2835" w:type="dxa"/>
            <w:tcBorders>
              <w:top w:val="single" w:sz="4" w:space="0" w:color="auto"/>
              <w:bottom w:val="single" w:sz="4" w:space="0" w:color="auto"/>
            </w:tcBorders>
            <w:shd w:val="clear" w:color="auto" w:fill="auto"/>
            <w:vAlign w:val="center"/>
          </w:tcPr>
          <w:p w14:paraId="71640865" w14:textId="32A4F168" w:rsidR="0044679A" w:rsidRPr="00EB735E" w:rsidRDefault="0044679A" w:rsidP="00F11410">
            <w:pPr>
              <w:spacing w:before="40" w:line="240" w:lineRule="auto"/>
              <w:jc w:val="center"/>
              <w:rPr>
                <w:rFonts w:asciiTheme="minorHAnsi" w:hAnsiTheme="minorHAnsi" w:cstheme="minorHAnsi"/>
                <w:sz w:val="18"/>
                <w:szCs w:val="24"/>
              </w:rPr>
            </w:pPr>
            <w:r w:rsidRPr="00EB735E">
              <w:rPr>
                <w:rFonts w:asciiTheme="minorHAnsi" w:hAnsiTheme="minorHAnsi" w:cstheme="minorHAnsi"/>
                <w:sz w:val="18"/>
                <w:szCs w:val="24"/>
              </w:rPr>
              <w:t>51 – 75</w:t>
            </w:r>
          </w:p>
        </w:tc>
        <w:tc>
          <w:tcPr>
            <w:tcW w:w="3291" w:type="dxa"/>
            <w:tcBorders>
              <w:top w:val="nil"/>
              <w:bottom w:val="nil"/>
              <w:right w:val="nil"/>
            </w:tcBorders>
            <w:shd w:val="clear" w:color="auto" w:fill="auto"/>
            <w:vAlign w:val="center"/>
          </w:tcPr>
          <w:p w14:paraId="25A3116A" w14:textId="11839E1A" w:rsidR="0044679A" w:rsidRPr="00EB735E" w:rsidRDefault="0044679A" w:rsidP="00F11410">
            <w:pPr>
              <w:spacing w:before="40" w:line="240" w:lineRule="auto"/>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r w:rsidR="0044679A" w:rsidRPr="00EB735E" w14:paraId="02827664" w14:textId="4B200601" w:rsidTr="00755077">
        <w:trPr>
          <w:trHeight w:val="363"/>
          <w:jc w:val="center"/>
        </w:trPr>
        <w:tc>
          <w:tcPr>
            <w:tcW w:w="3085" w:type="dxa"/>
            <w:tcBorders>
              <w:top w:val="nil"/>
              <w:left w:val="nil"/>
              <w:bottom w:val="nil"/>
            </w:tcBorders>
            <w:shd w:val="clear" w:color="auto" w:fill="auto"/>
            <w:vAlign w:val="center"/>
          </w:tcPr>
          <w:p w14:paraId="55B1E7E7" w14:textId="2D2B1F25" w:rsidR="0044679A" w:rsidRPr="00EB735E" w:rsidRDefault="0044679A" w:rsidP="00F11410">
            <w:pPr>
              <w:spacing w:before="40" w:line="240" w:lineRule="auto"/>
              <w:ind w:hanging="179"/>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c>
          <w:tcPr>
            <w:tcW w:w="2835" w:type="dxa"/>
            <w:tcBorders>
              <w:top w:val="single" w:sz="4" w:space="0" w:color="auto"/>
              <w:bottom w:val="single" w:sz="4" w:space="0" w:color="auto"/>
            </w:tcBorders>
            <w:shd w:val="clear" w:color="auto" w:fill="auto"/>
            <w:vAlign w:val="center"/>
          </w:tcPr>
          <w:p w14:paraId="251A6FA6" w14:textId="16AFB45B" w:rsidR="0044679A" w:rsidRPr="00EB735E" w:rsidRDefault="0044679A" w:rsidP="00F11410">
            <w:pPr>
              <w:spacing w:before="40" w:line="240" w:lineRule="auto"/>
              <w:jc w:val="center"/>
              <w:rPr>
                <w:rFonts w:asciiTheme="minorHAnsi" w:hAnsiTheme="minorHAnsi" w:cstheme="minorHAnsi"/>
                <w:sz w:val="18"/>
                <w:szCs w:val="24"/>
              </w:rPr>
            </w:pPr>
            <w:r w:rsidRPr="00EB735E">
              <w:rPr>
                <w:rFonts w:asciiTheme="minorHAnsi" w:hAnsiTheme="minorHAnsi" w:cstheme="minorHAnsi"/>
                <w:sz w:val="18"/>
                <w:szCs w:val="24"/>
              </w:rPr>
              <w:t>76 – 100</w:t>
            </w:r>
          </w:p>
        </w:tc>
        <w:tc>
          <w:tcPr>
            <w:tcW w:w="3291" w:type="dxa"/>
            <w:tcBorders>
              <w:top w:val="nil"/>
              <w:bottom w:val="nil"/>
              <w:right w:val="nil"/>
            </w:tcBorders>
            <w:shd w:val="clear" w:color="auto" w:fill="auto"/>
            <w:vAlign w:val="center"/>
          </w:tcPr>
          <w:p w14:paraId="0239E7E9" w14:textId="3D4CECAA" w:rsidR="0044679A" w:rsidRPr="00EB735E" w:rsidRDefault="0044679A" w:rsidP="00F11410">
            <w:pPr>
              <w:spacing w:before="40" w:line="240" w:lineRule="auto"/>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r w:rsidR="0044679A" w:rsidRPr="00EB735E" w14:paraId="0BEB739A" w14:textId="43030AE6" w:rsidTr="00755077">
        <w:trPr>
          <w:trHeight w:val="269"/>
          <w:jc w:val="center"/>
        </w:trPr>
        <w:tc>
          <w:tcPr>
            <w:tcW w:w="3085" w:type="dxa"/>
            <w:tcBorders>
              <w:top w:val="nil"/>
              <w:left w:val="nil"/>
              <w:bottom w:val="nil"/>
            </w:tcBorders>
            <w:shd w:val="clear" w:color="auto" w:fill="auto"/>
            <w:vAlign w:val="center"/>
          </w:tcPr>
          <w:p w14:paraId="62049C44" w14:textId="22FBEA61" w:rsidR="0044679A" w:rsidRPr="00EB735E" w:rsidRDefault="0044679A" w:rsidP="00F11410">
            <w:pPr>
              <w:spacing w:before="40" w:line="240" w:lineRule="auto"/>
              <w:ind w:hanging="179"/>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c>
          <w:tcPr>
            <w:tcW w:w="2835" w:type="dxa"/>
            <w:tcBorders>
              <w:top w:val="single" w:sz="4" w:space="0" w:color="auto"/>
              <w:bottom w:val="single" w:sz="4" w:space="0" w:color="auto"/>
            </w:tcBorders>
            <w:shd w:val="clear" w:color="auto" w:fill="auto"/>
            <w:vAlign w:val="center"/>
          </w:tcPr>
          <w:p w14:paraId="65EBC78B" w14:textId="2E0B35CD" w:rsidR="0044679A" w:rsidRPr="00EB735E" w:rsidRDefault="0044679A" w:rsidP="00F11410">
            <w:pPr>
              <w:spacing w:before="40" w:line="240" w:lineRule="auto"/>
              <w:jc w:val="center"/>
              <w:rPr>
                <w:rFonts w:asciiTheme="minorHAnsi" w:hAnsiTheme="minorHAnsi" w:cstheme="minorHAnsi"/>
                <w:sz w:val="18"/>
                <w:szCs w:val="24"/>
              </w:rPr>
            </w:pPr>
            <w:r w:rsidRPr="00EB735E">
              <w:rPr>
                <w:rFonts w:asciiTheme="minorHAnsi" w:hAnsiTheme="minorHAnsi" w:cstheme="minorHAnsi"/>
                <w:sz w:val="18"/>
                <w:szCs w:val="24"/>
              </w:rPr>
              <w:t>&gt; 100</w:t>
            </w:r>
          </w:p>
        </w:tc>
        <w:tc>
          <w:tcPr>
            <w:tcW w:w="3291" w:type="dxa"/>
            <w:tcBorders>
              <w:top w:val="nil"/>
              <w:bottom w:val="nil"/>
              <w:right w:val="nil"/>
            </w:tcBorders>
            <w:shd w:val="clear" w:color="auto" w:fill="auto"/>
            <w:vAlign w:val="center"/>
          </w:tcPr>
          <w:p w14:paraId="215318CF" w14:textId="1AEAF699" w:rsidR="0044679A" w:rsidRPr="00EB735E" w:rsidRDefault="0044679A" w:rsidP="00F11410">
            <w:pPr>
              <w:spacing w:before="40" w:line="240" w:lineRule="auto"/>
              <w:jc w:val="center"/>
              <w:rPr>
                <w:rFonts w:asciiTheme="minorHAnsi" w:hAnsiTheme="minorHAnsi" w:cstheme="minorHAnsi"/>
                <w:sz w:val="24"/>
                <w:szCs w:val="28"/>
              </w:rPr>
            </w:pPr>
            <w:r w:rsidRPr="00EB735E">
              <w:rPr>
                <w:rFonts w:asciiTheme="minorHAnsi" w:hAnsiTheme="minorHAnsi" w:cstheme="minorHAnsi"/>
                <w:sz w:val="24"/>
                <w:szCs w:val="28"/>
              </w:rPr>
              <w:sym w:font="Webdings" w:char="F063"/>
            </w:r>
            <w:r w:rsidRPr="00EB735E">
              <w:rPr>
                <w:rFonts w:asciiTheme="minorHAnsi" w:hAnsiTheme="minorHAnsi" w:cstheme="minorHAnsi"/>
                <w:sz w:val="24"/>
                <w:szCs w:val="28"/>
              </w:rPr>
              <w:t xml:space="preserve"> / </w:t>
            </w:r>
            <w:r w:rsidRPr="00EB735E">
              <w:rPr>
                <w:rFonts w:asciiTheme="minorHAnsi" w:hAnsiTheme="minorHAnsi" w:cstheme="minorHAnsi"/>
                <w:sz w:val="24"/>
                <w:szCs w:val="28"/>
              </w:rPr>
              <w:sym w:font="Webdings" w:char="F063"/>
            </w:r>
          </w:p>
        </w:tc>
      </w:tr>
    </w:tbl>
    <w:p w14:paraId="41692BD1" w14:textId="77777777" w:rsidR="00A1532F" w:rsidRDefault="00A1532F" w:rsidP="00016272">
      <w:pPr>
        <w:pStyle w:val="Kommentartext"/>
        <w:rPr>
          <w:rFonts w:asciiTheme="minorHAnsi" w:hAnsiTheme="minorHAnsi" w:cstheme="minorHAnsi"/>
          <w:sz w:val="24"/>
          <w:szCs w:val="32"/>
          <w:u w:val="single"/>
        </w:rPr>
      </w:pPr>
    </w:p>
    <w:p w14:paraId="573C82AA" w14:textId="7F6ADB3A" w:rsidR="00281C83" w:rsidRDefault="005B3808" w:rsidP="00016272">
      <w:pPr>
        <w:pStyle w:val="Kommentartext"/>
        <w:rPr>
          <w:rFonts w:asciiTheme="minorHAnsi" w:hAnsiTheme="minorHAnsi" w:cstheme="minorHAnsi"/>
          <w:sz w:val="24"/>
          <w:szCs w:val="32"/>
          <w:u w:val="single"/>
        </w:rPr>
      </w:pPr>
      <w:r w:rsidRPr="00755077">
        <w:rPr>
          <w:rFonts w:asciiTheme="minorHAnsi" w:hAnsiTheme="minorHAnsi" w:cstheme="minorHAnsi"/>
          <w:sz w:val="24"/>
          <w:szCs w:val="32"/>
          <w:u w:val="single"/>
        </w:rPr>
        <w:t>Operationsverfahren</w:t>
      </w:r>
      <w:r w:rsidR="00536C3F" w:rsidRPr="00755077">
        <w:rPr>
          <w:rFonts w:asciiTheme="minorHAnsi" w:hAnsiTheme="minorHAnsi" w:cstheme="minorHAnsi"/>
          <w:sz w:val="24"/>
          <w:szCs w:val="32"/>
          <w:u w:val="single"/>
        </w:rPr>
        <w:t>:</w:t>
      </w:r>
    </w:p>
    <w:tbl>
      <w:tblPr>
        <w:tblStyle w:val="Tabellenraster"/>
        <w:tblW w:w="0" w:type="auto"/>
        <w:tblLook w:val="04A0" w:firstRow="1" w:lastRow="0" w:firstColumn="1" w:lastColumn="0" w:noHBand="0" w:noVBand="1"/>
      </w:tblPr>
      <w:tblGrid>
        <w:gridCol w:w="3539"/>
        <w:gridCol w:w="2977"/>
        <w:gridCol w:w="3118"/>
      </w:tblGrid>
      <w:tr w:rsidR="00755077" w:rsidRPr="00A91129" w14:paraId="7AC9AAE9" w14:textId="77777777" w:rsidTr="00755077">
        <w:trPr>
          <w:trHeight w:val="330"/>
        </w:trPr>
        <w:tc>
          <w:tcPr>
            <w:tcW w:w="3539" w:type="dxa"/>
          </w:tcPr>
          <w:p w14:paraId="50EF30BE" w14:textId="36CC8AEB" w:rsidR="00755077" w:rsidRPr="00755077" w:rsidRDefault="00755077" w:rsidP="00160264">
            <w:pPr>
              <w:tabs>
                <w:tab w:val="left" w:pos="1134"/>
                <w:tab w:val="left" w:pos="3544"/>
                <w:tab w:val="left" w:pos="5103"/>
                <w:tab w:val="left" w:pos="6237"/>
              </w:tabs>
              <w:spacing w:after="120" w:line="240" w:lineRule="auto"/>
              <w:rPr>
                <w:rFonts w:asciiTheme="minorHAnsi" w:hAnsiTheme="minorHAnsi" w:cstheme="minorHAnsi"/>
                <w:b/>
              </w:rPr>
            </w:pPr>
            <w:r w:rsidRPr="00755077">
              <w:rPr>
                <w:rFonts w:asciiTheme="minorHAnsi" w:hAnsiTheme="minorHAnsi" w:cstheme="minorHAnsi"/>
                <w:b/>
                <w:u w:val="single"/>
              </w:rPr>
              <w:t>Bauchschnitt (OP-Beginn</w:t>
            </w:r>
            <w:r w:rsidRPr="00755077">
              <w:rPr>
                <w:rFonts w:asciiTheme="minorHAnsi" w:hAnsiTheme="minorHAnsi" w:cstheme="minorHAnsi"/>
                <w:b/>
              </w:rPr>
              <w:t>)</w:t>
            </w:r>
          </w:p>
        </w:tc>
        <w:tc>
          <w:tcPr>
            <w:tcW w:w="2977" w:type="dxa"/>
          </w:tcPr>
          <w:p w14:paraId="032DC5F0" w14:textId="77777777" w:rsidR="00755077" w:rsidRPr="00A91129" w:rsidRDefault="00755077" w:rsidP="00160264">
            <w:pPr>
              <w:tabs>
                <w:tab w:val="left" w:pos="1134"/>
                <w:tab w:val="left" w:pos="3544"/>
                <w:tab w:val="left" w:pos="5103"/>
                <w:tab w:val="left" w:pos="6237"/>
              </w:tabs>
              <w:spacing w:after="120" w:line="240" w:lineRule="auto"/>
              <w:rPr>
                <w:rFonts w:asciiTheme="minorHAnsi" w:hAnsiTheme="minorHAnsi" w:cstheme="minorHAnsi"/>
              </w:rPr>
            </w:pPr>
            <w:r w:rsidRPr="00A91129">
              <w:rPr>
                <w:rFonts w:asciiTheme="minorHAnsi" w:hAnsiTheme="minorHAnsi" w:cstheme="minorHAnsi"/>
              </w:rPr>
              <w:t>Uhrzeit: _______________</w:t>
            </w:r>
          </w:p>
        </w:tc>
        <w:tc>
          <w:tcPr>
            <w:tcW w:w="3118" w:type="dxa"/>
          </w:tcPr>
          <w:p w14:paraId="0E0F44A8" w14:textId="77777777" w:rsidR="00755077" w:rsidRPr="00A91129" w:rsidRDefault="00755077" w:rsidP="00160264">
            <w:pPr>
              <w:tabs>
                <w:tab w:val="left" w:pos="1134"/>
                <w:tab w:val="left" w:pos="3544"/>
                <w:tab w:val="left" w:pos="5103"/>
                <w:tab w:val="left" w:pos="6237"/>
              </w:tabs>
              <w:spacing w:after="120" w:line="240" w:lineRule="auto"/>
              <w:rPr>
                <w:rFonts w:asciiTheme="minorHAnsi" w:hAnsiTheme="minorHAnsi" w:cstheme="minorHAnsi"/>
              </w:rPr>
            </w:pPr>
          </w:p>
        </w:tc>
      </w:tr>
      <w:tr w:rsidR="00755077" w:rsidRPr="00545DE8" w14:paraId="2D469469" w14:textId="77777777" w:rsidTr="00755077">
        <w:trPr>
          <w:trHeight w:val="340"/>
        </w:trPr>
        <w:tc>
          <w:tcPr>
            <w:tcW w:w="3539" w:type="dxa"/>
          </w:tcPr>
          <w:p w14:paraId="25AEA13C" w14:textId="77777777" w:rsidR="00755077" w:rsidRPr="00755077" w:rsidRDefault="00755077" w:rsidP="00160264">
            <w:pPr>
              <w:tabs>
                <w:tab w:val="left" w:pos="1134"/>
                <w:tab w:val="left" w:pos="3544"/>
                <w:tab w:val="left" w:pos="5103"/>
                <w:tab w:val="left" w:pos="6237"/>
              </w:tabs>
              <w:spacing w:after="120" w:line="240" w:lineRule="auto"/>
              <w:rPr>
                <w:rFonts w:asciiTheme="minorHAnsi" w:hAnsiTheme="minorHAnsi" w:cstheme="minorHAnsi"/>
                <w:b/>
                <w:u w:val="single"/>
              </w:rPr>
            </w:pPr>
            <w:r w:rsidRPr="00755077">
              <w:rPr>
                <w:rFonts w:asciiTheme="minorHAnsi" w:hAnsiTheme="minorHAnsi" w:cstheme="minorHAnsi"/>
                <w:b/>
                <w:u w:val="single"/>
              </w:rPr>
              <w:t>Umlagerung</w:t>
            </w:r>
          </w:p>
        </w:tc>
        <w:tc>
          <w:tcPr>
            <w:tcW w:w="2977" w:type="dxa"/>
          </w:tcPr>
          <w:p w14:paraId="376C468D" w14:textId="2C2FD352" w:rsidR="00755077" w:rsidRPr="00545DE8" w:rsidRDefault="00755077" w:rsidP="00160264">
            <w:pPr>
              <w:tabs>
                <w:tab w:val="left" w:pos="1134"/>
                <w:tab w:val="left" w:pos="3544"/>
                <w:tab w:val="left" w:pos="5103"/>
                <w:tab w:val="left" w:pos="6237"/>
              </w:tabs>
              <w:spacing w:after="120" w:line="240" w:lineRule="auto"/>
              <w:rPr>
                <w:rFonts w:asciiTheme="minorHAnsi" w:hAnsiTheme="minorHAnsi" w:cstheme="minorHAnsi"/>
                <w:highlight w:val="yellow"/>
              </w:rPr>
            </w:pPr>
            <w:r w:rsidRPr="00755077">
              <w:rPr>
                <w:rFonts w:asciiTheme="minorHAnsi" w:hAnsiTheme="minorHAnsi" w:cstheme="minorHAnsi"/>
              </w:rPr>
              <w:t>Uhrzeit Beginn: __________</w:t>
            </w:r>
          </w:p>
        </w:tc>
        <w:tc>
          <w:tcPr>
            <w:tcW w:w="3118" w:type="dxa"/>
          </w:tcPr>
          <w:p w14:paraId="4FDB5B33" w14:textId="5D755A40" w:rsidR="00755077" w:rsidRPr="00545DE8" w:rsidRDefault="00755077" w:rsidP="00160264">
            <w:pPr>
              <w:tabs>
                <w:tab w:val="left" w:pos="1134"/>
                <w:tab w:val="left" w:pos="3544"/>
                <w:tab w:val="left" w:pos="5103"/>
                <w:tab w:val="left" w:pos="6237"/>
              </w:tabs>
              <w:spacing w:after="120" w:line="240" w:lineRule="auto"/>
              <w:rPr>
                <w:rFonts w:asciiTheme="minorHAnsi" w:hAnsiTheme="minorHAnsi" w:cstheme="minorHAnsi"/>
                <w:highlight w:val="yellow"/>
              </w:rPr>
            </w:pPr>
            <w:r w:rsidRPr="00755077">
              <w:rPr>
                <w:rFonts w:asciiTheme="minorHAnsi" w:hAnsiTheme="minorHAnsi" w:cstheme="minorHAnsi"/>
              </w:rPr>
              <w:t>Uhrzeit Ende: _____________</w:t>
            </w:r>
          </w:p>
        </w:tc>
      </w:tr>
      <w:tr w:rsidR="00755077" w:rsidRPr="00A91129" w14:paraId="139D9F21" w14:textId="77777777" w:rsidTr="00755077">
        <w:trPr>
          <w:trHeight w:val="561"/>
        </w:trPr>
        <w:tc>
          <w:tcPr>
            <w:tcW w:w="3539" w:type="dxa"/>
          </w:tcPr>
          <w:p w14:paraId="07B854AB" w14:textId="77777777" w:rsidR="00755077" w:rsidRPr="00755077" w:rsidRDefault="00755077" w:rsidP="00160264">
            <w:pPr>
              <w:tabs>
                <w:tab w:val="left" w:pos="1134"/>
                <w:tab w:val="left" w:pos="3544"/>
                <w:tab w:val="left" w:pos="5103"/>
                <w:tab w:val="left" w:pos="6237"/>
              </w:tabs>
              <w:spacing w:after="120" w:line="240" w:lineRule="auto"/>
              <w:rPr>
                <w:rFonts w:asciiTheme="minorHAnsi" w:hAnsiTheme="minorHAnsi" w:cstheme="minorHAnsi"/>
                <w:b/>
              </w:rPr>
            </w:pPr>
            <w:r w:rsidRPr="00755077">
              <w:rPr>
                <w:rFonts w:asciiTheme="minorHAnsi" w:hAnsiTheme="minorHAnsi" w:cstheme="minorHAnsi"/>
                <w:b/>
                <w:u w:val="single"/>
              </w:rPr>
              <w:t>Thorakaler Schnitt</w:t>
            </w:r>
            <w:r w:rsidRPr="00755077">
              <w:rPr>
                <w:rFonts w:asciiTheme="minorHAnsi" w:hAnsiTheme="minorHAnsi" w:cstheme="minorHAnsi"/>
                <w:b/>
              </w:rPr>
              <w:t xml:space="preserve"> (Beginn thorakaler Teil)</w:t>
            </w:r>
          </w:p>
        </w:tc>
        <w:tc>
          <w:tcPr>
            <w:tcW w:w="2977" w:type="dxa"/>
          </w:tcPr>
          <w:p w14:paraId="4594D367" w14:textId="77777777" w:rsidR="00755077" w:rsidRPr="00A91129" w:rsidRDefault="00755077" w:rsidP="00160264">
            <w:pPr>
              <w:tabs>
                <w:tab w:val="left" w:pos="1134"/>
                <w:tab w:val="left" w:pos="3544"/>
                <w:tab w:val="left" w:pos="5103"/>
                <w:tab w:val="left" w:pos="6237"/>
              </w:tabs>
              <w:spacing w:after="120" w:line="240" w:lineRule="auto"/>
              <w:rPr>
                <w:rFonts w:asciiTheme="minorHAnsi" w:hAnsiTheme="minorHAnsi" w:cstheme="minorHAnsi"/>
              </w:rPr>
            </w:pPr>
            <w:r w:rsidRPr="00A91129">
              <w:rPr>
                <w:rFonts w:asciiTheme="minorHAnsi" w:hAnsiTheme="minorHAnsi" w:cstheme="minorHAnsi"/>
              </w:rPr>
              <w:t>Uhrzeit: _____________</w:t>
            </w:r>
          </w:p>
        </w:tc>
        <w:tc>
          <w:tcPr>
            <w:tcW w:w="3118" w:type="dxa"/>
          </w:tcPr>
          <w:p w14:paraId="797EE17E" w14:textId="77777777" w:rsidR="00755077" w:rsidRPr="00A91129" w:rsidRDefault="00755077" w:rsidP="00160264">
            <w:pPr>
              <w:tabs>
                <w:tab w:val="left" w:pos="1134"/>
                <w:tab w:val="left" w:pos="3544"/>
                <w:tab w:val="left" w:pos="5103"/>
                <w:tab w:val="left" w:pos="6237"/>
              </w:tabs>
              <w:spacing w:after="120" w:line="240" w:lineRule="auto"/>
              <w:rPr>
                <w:rFonts w:asciiTheme="minorHAnsi" w:hAnsiTheme="minorHAnsi" w:cstheme="minorHAnsi"/>
              </w:rPr>
            </w:pPr>
          </w:p>
        </w:tc>
      </w:tr>
      <w:tr w:rsidR="00755077" w:rsidRPr="00A91129" w14:paraId="69C65A17" w14:textId="77777777" w:rsidTr="00755077">
        <w:trPr>
          <w:trHeight w:val="463"/>
        </w:trPr>
        <w:tc>
          <w:tcPr>
            <w:tcW w:w="3539" w:type="dxa"/>
          </w:tcPr>
          <w:p w14:paraId="73EFFE67" w14:textId="0A6E4941" w:rsidR="00755077" w:rsidRPr="00755077" w:rsidRDefault="00755077" w:rsidP="00160264">
            <w:pPr>
              <w:tabs>
                <w:tab w:val="left" w:pos="1134"/>
                <w:tab w:val="left" w:pos="3544"/>
                <w:tab w:val="left" w:pos="5103"/>
                <w:tab w:val="left" w:pos="6237"/>
              </w:tabs>
              <w:spacing w:after="120" w:line="240" w:lineRule="auto"/>
              <w:rPr>
                <w:rFonts w:asciiTheme="minorHAnsi" w:hAnsiTheme="minorHAnsi" w:cstheme="minorHAnsi"/>
                <w:b/>
              </w:rPr>
            </w:pPr>
            <w:r w:rsidRPr="00755077">
              <w:rPr>
                <w:rFonts w:asciiTheme="minorHAnsi" w:hAnsiTheme="minorHAnsi" w:cstheme="minorHAnsi"/>
                <w:b/>
                <w:u w:val="single"/>
              </w:rPr>
              <w:t>Bauchdecken Verschluss</w:t>
            </w:r>
            <w:r w:rsidRPr="00755077">
              <w:rPr>
                <w:rFonts w:asciiTheme="minorHAnsi" w:hAnsiTheme="minorHAnsi" w:cstheme="minorHAnsi"/>
                <w:b/>
              </w:rPr>
              <w:t xml:space="preserve"> (OP-Ende)</w:t>
            </w:r>
          </w:p>
        </w:tc>
        <w:tc>
          <w:tcPr>
            <w:tcW w:w="2977" w:type="dxa"/>
          </w:tcPr>
          <w:p w14:paraId="58FF9B52" w14:textId="3FFFCEE7" w:rsidR="00755077" w:rsidRPr="00A91129" w:rsidRDefault="00755077" w:rsidP="00160264">
            <w:pPr>
              <w:tabs>
                <w:tab w:val="left" w:pos="1134"/>
                <w:tab w:val="left" w:pos="3544"/>
                <w:tab w:val="left" w:pos="5103"/>
                <w:tab w:val="left" w:pos="6237"/>
              </w:tabs>
              <w:spacing w:after="120" w:line="240" w:lineRule="auto"/>
              <w:rPr>
                <w:rFonts w:asciiTheme="minorHAnsi" w:hAnsiTheme="minorHAnsi" w:cstheme="minorHAnsi"/>
              </w:rPr>
            </w:pPr>
            <w:r>
              <w:rPr>
                <w:rFonts w:asciiTheme="minorHAnsi" w:hAnsiTheme="minorHAnsi" w:cstheme="minorHAnsi"/>
              </w:rPr>
              <w:t>Uhrzeit: ___________</w:t>
            </w:r>
          </w:p>
        </w:tc>
        <w:tc>
          <w:tcPr>
            <w:tcW w:w="3118" w:type="dxa"/>
          </w:tcPr>
          <w:p w14:paraId="60F673D3" w14:textId="77777777" w:rsidR="00755077" w:rsidRPr="00A91129" w:rsidRDefault="00755077" w:rsidP="00160264">
            <w:pPr>
              <w:tabs>
                <w:tab w:val="left" w:pos="1134"/>
                <w:tab w:val="left" w:pos="3544"/>
                <w:tab w:val="left" w:pos="5103"/>
                <w:tab w:val="left" w:pos="6237"/>
              </w:tabs>
              <w:spacing w:after="120" w:line="240" w:lineRule="auto"/>
              <w:rPr>
                <w:rFonts w:asciiTheme="minorHAnsi" w:hAnsiTheme="minorHAnsi" w:cstheme="minorHAnsi"/>
              </w:rPr>
            </w:pPr>
          </w:p>
        </w:tc>
      </w:tr>
    </w:tbl>
    <w:p w14:paraId="199E84DF" w14:textId="77777777" w:rsidR="00755077" w:rsidRDefault="00755077" w:rsidP="00755077">
      <w:pPr>
        <w:tabs>
          <w:tab w:val="left" w:pos="1134"/>
          <w:tab w:val="left" w:pos="3544"/>
          <w:tab w:val="left" w:pos="5103"/>
          <w:tab w:val="left" w:pos="6237"/>
        </w:tabs>
        <w:spacing w:after="120" w:line="240" w:lineRule="auto"/>
        <w:contextualSpacing/>
        <w:rPr>
          <w:rFonts w:asciiTheme="minorHAnsi" w:hAnsiTheme="minorHAnsi" w:cstheme="minorHAnsi"/>
          <w:b/>
          <w:szCs w:val="28"/>
          <w:u w:val="single"/>
        </w:rPr>
      </w:pPr>
    </w:p>
    <w:p w14:paraId="2A6FD748" w14:textId="37643052" w:rsidR="00826175" w:rsidRPr="00755077" w:rsidRDefault="00826175" w:rsidP="00755077">
      <w:pPr>
        <w:tabs>
          <w:tab w:val="left" w:pos="1134"/>
          <w:tab w:val="left" w:pos="3544"/>
          <w:tab w:val="left" w:pos="5103"/>
          <w:tab w:val="left" w:pos="6237"/>
        </w:tabs>
        <w:spacing w:after="120" w:line="240" w:lineRule="auto"/>
        <w:contextualSpacing/>
        <w:rPr>
          <w:rFonts w:asciiTheme="minorHAnsi" w:hAnsiTheme="minorHAnsi" w:cstheme="minorHAnsi"/>
          <w:b/>
          <w:szCs w:val="28"/>
          <w:u w:val="single"/>
        </w:rPr>
      </w:pPr>
      <w:r w:rsidRPr="00755077">
        <w:rPr>
          <w:rFonts w:asciiTheme="minorHAnsi" w:hAnsiTheme="minorHAnsi" w:cstheme="minorHAnsi"/>
          <w:b/>
          <w:szCs w:val="28"/>
          <w:u w:val="single"/>
        </w:rPr>
        <w:t xml:space="preserve">Abdomineller Teil: </w:t>
      </w:r>
    </w:p>
    <w:p w14:paraId="298D9BD0" w14:textId="07E25AB0" w:rsidR="00826175" w:rsidRPr="00755077" w:rsidRDefault="00B64E0A" w:rsidP="00755077">
      <w:pPr>
        <w:tabs>
          <w:tab w:val="left" w:pos="1134"/>
          <w:tab w:val="left" w:pos="3544"/>
        </w:tabs>
        <w:spacing w:after="120" w:line="240" w:lineRule="auto"/>
        <w:contextualSpacing/>
        <w:rPr>
          <w:rFonts w:asciiTheme="minorHAnsi" w:hAnsiTheme="minorHAnsi" w:cstheme="minorHAnsi"/>
          <w:szCs w:val="28"/>
        </w:rPr>
      </w:pPr>
      <w:r w:rsidRPr="00755077">
        <w:rPr>
          <w:rFonts w:asciiTheme="minorHAnsi" w:hAnsiTheme="minorHAnsi" w:cstheme="minorHAnsi"/>
          <w:szCs w:val="28"/>
          <w:lang w:val="en-GB"/>
        </w:rPr>
        <w:sym w:font="Webdings" w:char="F063"/>
      </w:r>
      <w:r w:rsidRPr="00755077">
        <w:rPr>
          <w:rFonts w:asciiTheme="minorHAnsi" w:hAnsiTheme="minorHAnsi" w:cstheme="minorHAnsi"/>
          <w:szCs w:val="28"/>
        </w:rPr>
        <w:t xml:space="preserve"> </w:t>
      </w:r>
      <w:r w:rsidR="00826175" w:rsidRPr="00755077">
        <w:rPr>
          <w:rFonts w:asciiTheme="minorHAnsi" w:hAnsiTheme="minorHAnsi" w:cstheme="minorHAnsi"/>
          <w:szCs w:val="28"/>
        </w:rPr>
        <w:t>offen</w:t>
      </w:r>
      <w:r w:rsidR="00826175" w:rsidRPr="00755077">
        <w:rPr>
          <w:rFonts w:asciiTheme="minorHAnsi" w:hAnsiTheme="minorHAnsi" w:cstheme="minorHAnsi"/>
          <w:szCs w:val="28"/>
        </w:rPr>
        <w:tab/>
      </w:r>
      <w:r w:rsidR="00826175" w:rsidRPr="00755077">
        <w:rPr>
          <w:rFonts w:asciiTheme="minorHAnsi" w:hAnsiTheme="minorHAnsi" w:cstheme="minorHAnsi"/>
          <w:szCs w:val="28"/>
          <w:lang w:val="en-GB"/>
        </w:rPr>
        <w:sym w:font="Webdings" w:char="F063"/>
      </w:r>
      <w:r w:rsidRPr="00755077">
        <w:rPr>
          <w:rFonts w:asciiTheme="minorHAnsi" w:hAnsiTheme="minorHAnsi" w:cstheme="minorHAnsi"/>
          <w:szCs w:val="28"/>
        </w:rPr>
        <w:t xml:space="preserve"> </w:t>
      </w:r>
      <w:r w:rsidR="00826175" w:rsidRPr="00755077">
        <w:rPr>
          <w:rFonts w:asciiTheme="minorHAnsi" w:hAnsiTheme="minorHAnsi" w:cstheme="minorHAnsi"/>
          <w:szCs w:val="28"/>
        </w:rPr>
        <w:t>thorakoskopisch</w:t>
      </w:r>
      <w:r w:rsidRPr="00755077">
        <w:rPr>
          <w:rFonts w:asciiTheme="minorHAnsi" w:hAnsiTheme="minorHAnsi" w:cstheme="minorHAnsi"/>
          <w:szCs w:val="28"/>
        </w:rPr>
        <w:t xml:space="preserve">          </w:t>
      </w:r>
      <w:r w:rsidRPr="00755077">
        <w:rPr>
          <w:rFonts w:asciiTheme="minorHAnsi" w:hAnsiTheme="minorHAnsi" w:cstheme="minorHAnsi"/>
          <w:szCs w:val="28"/>
          <w:lang w:val="en-GB"/>
        </w:rPr>
        <w:sym w:font="Webdings" w:char="F063"/>
      </w:r>
      <w:r w:rsidRPr="00755077">
        <w:rPr>
          <w:rFonts w:asciiTheme="minorHAnsi" w:hAnsiTheme="minorHAnsi" w:cstheme="minorHAnsi"/>
          <w:szCs w:val="28"/>
        </w:rPr>
        <w:t xml:space="preserve"> </w:t>
      </w:r>
      <w:r w:rsidR="00826175" w:rsidRPr="00755077">
        <w:rPr>
          <w:rFonts w:asciiTheme="minorHAnsi" w:hAnsiTheme="minorHAnsi" w:cstheme="minorHAnsi"/>
          <w:szCs w:val="28"/>
        </w:rPr>
        <w:t>konvertiert (Grund:</w:t>
      </w:r>
      <w:r w:rsidRPr="00755077">
        <w:rPr>
          <w:rFonts w:asciiTheme="minorHAnsi" w:hAnsiTheme="minorHAnsi" w:cstheme="minorHAnsi"/>
          <w:szCs w:val="28"/>
        </w:rPr>
        <w:t xml:space="preserve"> </w:t>
      </w:r>
      <w:r w:rsidR="00826175" w:rsidRPr="00755077">
        <w:rPr>
          <w:rFonts w:asciiTheme="minorHAnsi" w:hAnsiTheme="minorHAnsi" w:cstheme="minorHAnsi"/>
          <w:szCs w:val="28"/>
        </w:rPr>
        <w:t>____________________________</w:t>
      </w:r>
      <w:r w:rsidRPr="00755077">
        <w:rPr>
          <w:rFonts w:asciiTheme="minorHAnsi" w:hAnsiTheme="minorHAnsi" w:cstheme="minorHAnsi"/>
          <w:szCs w:val="28"/>
        </w:rPr>
        <w:t>)</w:t>
      </w:r>
    </w:p>
    <w:p w14:paraId="61550705" w14:textId="77777777" w:rsidR="00A1532F" w:rsidRDefault="00826175" w:rsidP="00A1532F">
      <w:pPr>
        <w:tabs>
          <w:tab w:val="left" w:pos="1134"/>
          <w:tab w:val="left" w:pos="3544"/>
          <w:tab w:val="left" w:pos="5103"/>
          <w:tab w:val="left" w:pos="6237"/>
        </w:tabs>
        <w:spacing w:after="120"/>
        <w:contextualSpacing/>
        <w:rPr>
          <w:rFonts w:asciiTheme="minorHAnsi" w:hAnsiTheme="minorHAnsi" w:cstheme="minorHAnsi"/>
          <w:b/>
          <w:szCs w:val="28"/>
          <w:u w:val="single"/>
        </w:rPr>
      </w:pPr>
      <w:r w:rsidRPr="00755077">
        <w:rPr>
          <w:rFonts w:asciiTheme="minorHAnsi" w:hAnsiTheme="minorHAnsi" w:cstheme="minorHAnsi"/>
          <w:szCs w:val="28"/>
        </w:rPr>
        <w:t>Besonderheiten: ____________________________________________</w:t>
      </w:r>
    </w:p>
    <w:p w14:paraId="2CE7E66E" w14:textId="15FB2AE1" w:rsidR="005B3808" w:rsidRPr="00A1532F" w:rsidRDefault="00CE62A7" w:rsidP="00A1532F">
      <w:pPr>
        <w:tabs>
          <w:tab w:val="left" w:pos="1134"/>
          <w:tab w:val="left" w:pos="3544"/>
          <w:tab w:val="left" w:pos="5103"/>
          <w:tab w:val="left" w:pos="6237"/>
        </w:tabs>
        <w:spacing w:after="120"/>
        <w:contextualSpacing/>
        <w:rPr>
          <w:rFonts w:asciiTheme="minorHAnsi" w:hAnsiTheme="minorHAnsi" w:cstheme="minorHAnsi"/>
          <w:b/>
          <w:szCs w:val="28"/>
          <w:u w:val="single"/>
        </w:rPr>
      </w:pPr>
      <w:r w:rsidRPr="00755077">
        <w:rPr>
          <w:rFonts w:asciiTheme="minorHAnsi" w:hAnsiTheme="minorHAnsi" w:cstheme="minorHAnsi"/>
          <w:b/>
          <w:szCs w:val="28"/>
          <w:u w:val="single"/>
        </w:rPr>
        <w:t>T</w:t>
      </w:r>
      <w:r w:rsidR="005B3808" w:rsidRPr="00755077">
        <w:rPr>
          <w:rFonts w:asciiTheme="minorHAnsi" w:hAnsiTheme="minorHAnsi" w:cstheme="minorHAnsi"/>
          <w:b/>
          <w:szCs w:val="28"/>
          <w:u w:val="single"/>
        </w:rPr>
        <w:t>horakaler Teil</w:t>
      </w:r>
      <w:r w:rsidR="005B3808" w:rsidRPr="00755077">
        <w:rPr>
          <w:rFonts w:asciiTheme="minorHAnsi" w:hAnsiTheme="minorHAnsi" w:cstheme="minorHAnsi"/>
          <w:b/>
          <w:szCs w:val="28"/>
        </w:rPr>
        <w:t>:</w:t>
      </w:r>
      <w:r w:rsidR="005B3808" w:rsidRPr="00755077">
        <w:rPr>
          <w:rFonts w:asciiTheme="minorHAnsi" w:hAnsiTheme="minorHAnsi" w:cstheme="minorHAnsi"/>
          <w:b/>
          <w:szCs w:val="28"/>
        </w:rPr>
        <w:tab/>
      </w:r>
    </w:p>
    <w:p w14:paraId="5D0BA6E8" w14:textId="62D04BF9" w:rsidR="00A312B6" w:rsidRPr="00755077" w:rsidRDefault="00B109E9" w:rsidP="00755077">
      <w:pPr>
        <w:tabs>
          <w:tab w:val="left" w:pos="1134"/>
          <w:tab w:val="left" w:pos="3544"/>
        </w:tabs>
        <w:spacing w:after="120" w:line="240" w:lineRule="auto"/>
        <w:contextualSpacing/>
        <w:rPr>
          <w:rFonts w:asciiTheme="minorHAnsi" w:hAnsiTheme="minorHAnsi" w:cstheme="minorHAnsi"/>
          <w:szCs w:val="28"/>
        </w:rPr>
      </w:pPr>
      <w:r w:rsidRPr="00755077">
        <w:rPr>
          <w:rFonts w:asciiTheme="minorHAnsi" w:hAnsiTheme="minorHAnsi" w:cstheme="minorHAnsi"/>
          <w:szCs w:val="28"/>
          <w:lang w:val="en-GB"/>
        </w:rPr>
        <w:sym w:font="Webdings" w:char="F063"/>
      </w:r>
      <w:r w:rsidRPr="00755077">
        <w:rPr>
          <w:rFonts w:asciiTheme="minorHAnsi" w:hAnsiTheme="minorHAnsi" w:cstheme="minorHAnsi"/>
          <w:szCs w:val="28"/>
        </w:rPr>
        <w:t xml:space="preserve"> </w:t>
      </w:r>
      <w:r w:rsidR="005B3808" w:rsidRPr="00755077">
        <w:rPr>
          <w:rFonts w:asciiTheme="minorHAnsi" w:hAnsiTheme="minorHAnsi" w:cstheme="minorHAnsi"/>
          <w:szCs w:val="28"/>
        </w:rPr>
        <w:t>offen</w:t>
      </w:r>
      <w:r w:rsidR="00A065DB" w:rsidRPr="00755077">
        <w:rPr>
          <w:rFonts w:asciiTheme="minorHAnsi" w:hAnsiTheme="minorHAnsi" w:cstheme="minorHAnsi"/>
          <w:szCs w:val="28"/>
        </w:rPr>
        <w:tab/>
      </w:r>
      <w:r w:rsidRPr="00755077">
        <w:rPr>
          <w:rFonts w:asciiTheme="minorHAnsi" w:hAnsiTheme="minorHAnsi" w:cstheme="minorHAnsi"/>
          <w:szCs w:val="28"/>
          <w:lang w:val="en-GB"/>
        </w:rPr>
        <w:sym w:font="Webdings" w:char="F063"/>
      </w:r>
      <w:r w:rsidRPr="00755077">
        <w:rPr>
          <w:rFonts w:asciiTheme="minorHAnsi" w:hAnsiTheme="minorHAnsi" w:cstheme="minorHAnsi"/>
          <w:szCs w:val="28"/>
        </w:rPr>
        <w:t xml:space="preserve"> </w:t>
      </w:r>
      <w:r w:rsidR="005B3808" w:rsidRPr="00755077">
        <w:rPr>
          <w:rFonts w:asciiTheme="minorHAnsi" w:hAnsiTheme="minorHAnsi" w:cstheme="minorHAnsi"/>
          <w:szCs w:val="28"/>
        </w:rPr>
        <w:t>thorakoskopisch</w:t>
      </w:r>
      <w:r w:rsidRPr="00755077">
        <w:rPr>
          <w:rFonts w:asciiTheme="minorHAnsi" w:hAnsiTheme="minorHAnsi" w:cstheme="minorHAnsi"/>
          <w:szCs w:val="28"/>
        </w:rPr>
        <w:tab/>
      </w:r>
      <w:r w:rsidRPr="00755077">
        <w:rPr>
          <w:rFonts w:asciiTheme="minorHAnsi" w:hAnsiTheme="minorHAnsi" w:cstheme="minorHAnsi"/>
          <w:szCs w:val="28"/>
          <w:lang w:val="en-GB"/>
        </w:rPr>
        <w:sym w:font="Webdings" w:char="F063"/>
      </w:r>
      <w:r w:rsidRPr="00755077">
        <w:rPr>
          <w:rFonts w:asciiTheme="minorHAnsi" w:hAnsiTheme="minorHAnsi" w:cstheme="minorHAnsi"/>
          <w:szCs w:val="28"/>
        </w:rPr>
        <w:t xml:space="preserve"> </w:t>
      </w:r>
      <w:r w:rsidR="00A312B6" w:rsidRPr="00755077">
        <w:rPr>
          <w:rFonts w:asciiTheme="minorHAnsi" w:hAnsiTheme="minorHAnsi" w:cstheme="minorHAnsi"/>
          <w:szCs w:val="28"/>
        </w:rPr>
        <w:t>konvertiert (Grund</w:t>
      </w:r>
      <w:r w:rsidR="00A065DB" w:rsidRPr="00755077">
        <w:rPr>
          <w:rFonts w:asciiTheme="minorHAnsi" w:hAnsiTheme="minorHAnsi" w:cstheme="minorHAnsi"/>
          <w:szCs w:val="28"/>
        </w:rPr>
        <w:t xml:space="preserve">: </w:t>
      </w:r>
      <w:r w:rsidR="00A312B6" w:rsidRPr="00755077">
        <w:rPr>
          <w:rFonts w:asciiTheme="minorHAnsi" w:hAnsiTheme="minorHAnsi" w:cstheme="minorHAnsi"/>
          <w:szCs w:val="28"/>
        </w:rPr>
        <w:t>__________</w:t>
      </w:r>
      <w:r w:rsidR="00690CA5" w:rsidRPr="00755077">
        <w:rPr>
          <w:rFonts w:asciiTheme="minorHAnsi" w:hAnsiTheme="minorHAnsi" w:cstheme="minorHAnsi"/>
          <w:szCs w:val="28"/>
        </w:rPr>
        <w:t>_______</w:t>
      </w:r>
      <w:r w:rsidR="00A312B6" w:rsidRPr="00755077">
        <w:rPr>
          <w:rFonts w:asciiTheme="minorHAnsi" w:hAnsiTheme="minorHAnsi" w:cstheme="minorHAnsi"/>
          <w:szCs w:val="28"/>
        </w:rPr>
        <w:t>___________)</w:t>
      </w:r>
    </w:p>
    <w:p w14:paraId="0D0F1C51" w14:textId="77777777" w:rsidR="005B3808" w:rsidRPr="00755077" w:rsidRDefault="005B3808" w:rsidP="00755077">
      <w:pPr>
        <w:tabs>
          <w:tab w:val="left" w:pos="1134"/>
          <w:tab w:val="left" w:pos="3544"/>
          <w:tab w:val="left" w:pos="5103"/>
          <w:tab w:val="left" w:pos="6237"/>
        </w:tabs>
        <w:spacing w:after="120" w:line="240" w:lineRule="auto"/>
        <w:contextualSpacing/>
        <w:rPr>
          <w:rFonts w:asciiTheme="minorHAnsi" w:hAnsiTheme="minorHAnsi" w:cstheme="minorHAnsi"/>
          <w:szCs w:val="28"/>
        </w:rPr>
      </w:pPr>
      <w:r w:rsidRPr="00755077">
        <w:rPr>
          <w:rFonts w:asciiTheme="minorHAnsi" w:hAnsiTheme="minorHAnsi" w:cstheme="minorHAnsi"/>
          <w:szCs w:val="28"/>
        </w:rPr>
        <w:t>Besonderheiten: ____________________________________________</w:t>
      </w:r>
    </w:p>
    <w:p w14:paraId="17BE151D" w14:textId="77777777" w:rsidR="005B3808" w:rsidRPr="00755077" w:rsidRDefault="005B3808" w:rsidP="00755077">
      <w:pPr>
        <w:pStyle w:val="Kommentartext"/>
        <w:spacing w:after="120" w:line="240" w:lineRule="auto"/>
        <w:contextualSpacing/>
        <w:rPr>
          <w:rFonts w:asciiTheme="minorHAnsi" w:hAnsiTheme="minorHAnsi" w:cstheme="minorHAnsi"/>
          <w:sz w:val="22"/>
          <w:szCs w:val="28"/>
        </w:rPr>
      </w:pPr>
      <w:r w:rsidRPr="00755077">
        <w:rPr>
          <w:rFonts w:asciiTheme="minorHAnsi" w:hAnsiTheme="minorHAnsi" w:cstheme="minorHAnsi"/>
          <w:b/>
          <w:sz w:val="22"/>
          <w:szCs w:val="28"/>
          <w:u w:val="single"/>
        </w:rPr>
        <w:t>Anastomose</w:t>
      </w:r>
      <w:r w:rsidRPr="00755077">
        <w:rPr>
          <w:rFonts w:asciiTheme="minorHAnsi" w:hAnsiTheme="minorHAnsi" w:cstheme="minorHAnsi"/>
          <w:sz w:val="22"/>
          <w:szCs w:val="28"/>
        </w:rPr>
        <w:t>:</w:t>
      </w:r>
    </w:p>
    <w:p w14:paraId="4A726656" w14:textId="6D3DC1B5" w:rsidR="00CC38D9" w:rsidRPr="00755077" w:rsidRDefault="00B64E0A" w:rsidP="00755077">
      <w:pPr>
        <w:tabs>
          <w:tab w:val="left" w:pos="1134"/>
          <w:tab w:val="left" w:pos="3544"/>
          <w:tab w:val="left" w:pos="5103"/>
          <w:tab w:val="left" w:pos="6237"/>
        </w:tabs>
        <w:spacing w:after="120" w:line="240" w:lineRule="auto"/>
        <w:contextualSpacing/>
        <w:rPr>
          <w:rFonts w:asciiTheme="minorHAnsi" w:hAnsiTheme="minorHAnsi" w:cstheme="minorHAnsi"/>
          <w:szCs w:val="28"/>
        </w:rPr>
      </w:pPr>
      <w:r w:rsidRPr="00755077">
        <w:rPr>
          <w:rFonts w:asciiTheme="minorHAnsi" w:hAnsiTheme="minorHAnsi" w:cstheme="minorHAnsi"/>
          <w:szCs w:val="28"/>
          <w:lang w:val="en-GB"/>
        </w:rPr>
        <w:sym w:font="Webdings" w:char="F063"/>
      </w:r>
      <w:r w:rsidRPr="00755077">
        <w:rPr>
          <w:rFonts w:asciiTheme="minorHAnsi" w:hAnsiTheme="minorHAnsi" w:cstheme="minorHAnsi"/>
          <w:szCs w:val="28"/>
        </w:rPr>
        <w:t xml:space="preserve"> Zirkulär</w:t>
      </w:r>
      <w:r w:rsidR="00CE6EC2" w:rsidRPr="00755077">
        <w:rPr>
          <w:rFonts w:asciiTheme="minorHAnsi" w:hAnsiTheme="minorHAnsi" w:cstheme="minorHAnsi"/>
          <w:szCs w:val="28"/>
        </w:rPr>
        <w:t xml:space="preserve"> Stapler</w:t>
      </w:r>
      <w:bookmarkStart w:id="6" w:name="_Hlk716863"/>
      <w:r w:rsidRPr="00755077">
        <w:rPr>
          <w:rFonts w:asciiTheme="minorHAnsi" w:hAnsiTheme="minorHAnsi" w:cstheme="minorHAnsi"/>
          <w:szCs w:val="28"/>
        </w:rPr>
        <w:t xml:space="preserve">   </w:t>
      </w:r>
      <w:r w:rsidR="008E56BF" w:rsidRPr="00755077">
        <w:rPr>
          <w:rFonts w:asciiTheme="minorHAnsi" w:hAnsiTheme="minorHAnsi" w:cstheme="minorHAnsi"/>
          <w:szCs w:val="28"/>
          <w:lang w:val="en-GB"/>
        </w:rPr>
        <w:sym w:font="Webdings" w:char="F063"/>
      </w:r>
      <w:bookmarkEnd w:id="6"/>
      <w:r w:rsidRPr="00755077">
        <w:rPr>
          <w:rFonts w:asciiTheme="minorHAnsi" w:hAnsiTheme="minorHAnsi" w:cstheme="minorHAnsi"/>
          <w:szCs w:val="28"/>
        </w:rPr>
        <w:t xml:space="preserve"> </w:t>
      </w:r>
      <w:proofErr w:type="gramStart"/>
      <w:r w:rsidR="003C1F11" w:rsidRPr="00755077">
        <w:rPr>
          <w:rFonts w:asciiTheme="minorHAnsi" w:hAnsiTheme="minorHAnsi" w:cstheme="minorHAnsi"/>
          <w:szCs w:val="28"/>
        </w:rPr>
        <w:t>L</w:t>
      </w:r>
      <w:r w:rsidR="005B3808" w:rsidRPr="00755077">
        <w:rPr>
          <w:rFonts w:asciiTheme="minorHAnsi" w:hAnsiTheme="minorHAnsi" w:cstheme="minorHAnsi"/>
          <w:szCs w:val="28"/>
        </w:rPr>
        <w:t>inear</w:t>
      </w:r>
      <w:proofErr w:type="gramEnd"/>
      <w:r w:rsidR="005B3808" w:rsidRPr="00755077">
        <w:rPr>
          <w:rFonts w:asciiTheme="minorHAnsi" w:hAnsiTheme="minorHAnsi" w:cstheme="minorHAnsi"/>
          <w:szCs w:val="28"/>
        </w:rPr>
        <w:t xml:space="preserve"> Stapler</w:t>
      </w:r>
      <w:r w:rsidR="001E490F" w:rsidRPr="00755077">
        <w:rPr>
          <w:rFonts w:asciiTheme="minorHAnsi" w:hAnsiTheme="minorHAnsi" w:cstheme="minorHAnsi"/>
          <w:szCs w:val="28"/>
        </w:rPr>
        <w:t>;</w:t>
      </w:r>
      <w:r w:rsidRPr="00755077">
        <w:rPr>
          <w:rFonts w:asciiTheme="minorHAnsi" w:hAnsiTheme="minorHAnsi" w:cstheme="minorHAnsi"/>
          <w:szCs w:val="28"/>
        </w:rPr>
        <w:t xml:space="preserve"> </w:t>
      </w:r>
      <w:r w:rsidR="005B3808" w:rsidRPr="00755077">
        <w:rPr>
          <w:rFonts w:asciiTheme="minorHAnsi" w:hAnsiTheme="minorHAnsi" w:cstheme="minorHAnsi"/>
          <w:szCs w:val="28"/>
        </w:rPr>
        <w:t>Besonderheiten: _________________________________</w:t>
      </w:r>
    </w:p>
    <w:p w14:paraId="4BBD1DC3" w14:textId="77777777" w:rsidR="00B64E0A" w:rsidRPr="00B64E0A" w:rsidRDefault="00B64E0A" w:rsidP="00B64E0A">
      <w:pPr>
        <w:tabs>
          <w:tab w:val="left" w:pos="1134"/>
          <w:tab w:val="left" w:pos="3544"/>
          <w:tab w:val="left" w:pos="5103"/>
          <w:tab w:val="left" w:pos="6237"/>
        </w:tabs>
        <w:spacing w:after="120" w:line="240" w:lineRule="auto"/>
        <w:rPr>
          <w:rFonts w:asciiTheme="minorHAnsi" w:hAnsiTheme="minorHAnsi" w:cstheme="minorHAnsi"/>
          <w:sz w:val="24"/>
          <w:szCs w:val="28"/>
        </w:rPr>
      </w:pPr>
    </w:p>
    <w:p w14:paraId="39F1F7AD" w14:textId="77777777" w:rsidR="00A1532F" w:rsidRPr="00A1532F" w:rsidRDefault="00A1532F">
      <w:pPr>
        <w:overflowPunct/>
        <w:autoSpaceDE/>
        <w:autoSpaceDN/>
        <w:adjustRightInd/>
        <w:spacing w:line="240" w:lineRule="auto"/>
        <w:textAlignment w:val="auto"/>
        <w:rPr>
          <w:rFonts w:asciiTheme="minorHAnsi" w:hAnsiTheme="minorHAnsi" w:cstheme="minorHAnsi"/>
          <w:sz w:val="28"/>
          <w:szCs w:val="32"/>
        </w:rPr>
      </w:pPr>
      <w:r w:rsidRPr="00A1532F">
        <w:rPr>
          <w:rFonts w:asciiTheme="minorHAnsi" w:hAnsiTheme="minorHAnsi" w:cstheme="minorHAnsi"/>
          <w:sz w:val="28"/>
          <w:szCs w:val="32"/>
        </w:rPr>
        <w:br w:type="page"/>
      </w:r>
    </w:p>
    <w:p w14:paraId="21CCD7AC" w14:textId="3224698C" w:rsidR="00C6131A" w:rsidRPr="00A1532F" w:rsidRDefault="004F28BE" w:rsidP="00832306">
      <w:pPr>
        <w:overflowPunct/>
        <w:autoSpaceDE/>
        <w:autoSpaceDN/>
        <w:adjustRightInd/>
        <w:spacing w:line="240" w:lineRule="auto"/>
        <w:textAlignment w:val="auto"/>
        <w:rPr>
          <w:rFonts w:asciiTheme="minorHAnsi" w:hAnsiTheme="minorHAnsi" w:cstheme="minorHAnsi"/>
          <w:sz w:val="24"/>
          <w:szCs w:val="24"/>
        </w:rPr>
      </w:pPr>
      <w:r w:rsidRPr="00A1532F">
        <w:rPr>
          <w:rFonts w:asciiTheme="minorHAnsi" w:hAnsiTheme="minorHAnsi" w:cstheme="minorHAnsi"/>
          <w:b/>
          <w:sz w:val="24"/>
          <w:szCs w:val="24"/>
          <w:u w:val="single"/>
        </w:rPr>
        <w:lastRenderedPageBreak/>
        <w:t>Anästhesie-Protokoll</w:t>
      </w:r>
      <w:r w:rsidR="003A4A36" w:rsidRPr="00A1532F">
        <w:rPr>
          <w:rFonts w:asciiTheme="minorHAnsi" w:hAnsiTheme="minorHAnsi" w:cstheme="minorHAnsi"/>
          <w:b/>
          <w:sz w:val="24"/>
          <w:szCs w:val="24"/>
          <w:u w:val="single"/>
        </w:rPr>
        <w:t>:</w:t>
      </w:r>
      <w:r w:rsidR="001029FE" w:rsidRPr="00A1532F">
        <w:rPr>
          <w:rFonts w:asciiTheme="minorHAnsi" w:hAnsiTheme="minorHAnsi" w:cstheme="minorHAnsi"/>
          <w:b/>
          <w:sz w:val="24"/>
          <w:szCs w:val="24"/>
        </w:rPr>
        <w:t xml:space="preserve"> </w:t>
      </w:r>
      <w:r w:rsidR="001029FE" w:rsidRPr="00FF3961">
        <w:rPr>
          <w:rFonts w:asciiTheme="minorHAnsi" w:hAnsiTheme="minorHAnsi" w:cstheme="minorHAnsi"/>
          <w:szCs w:val="24"/>
        </w:rPr>
        <w:t>(Bitte vom Anästhesieformblatt übertragen)</w:t>
      </w:r>
    </w:p>
    <w:p w14:paraId="4A7AA093" w14:textId="77777777" w:rsidR="00E829D0" w:rsidRPr="00A1532F" w:rsidRDefault="00056830" w:rsidP="00056830">
      <w:pPr>
        <w:tabs>
          <w:tab w:val="left" w:pos="1134"/>
          <w:tab w:val="left" w:pos="3544"/>
        </w:tabs>
        <w:spacing w:after="120" w:line="240" w:lineRule="auto"/>
        <w:rPr>
          <w:rFonts w:asciiTheme="minorHAnsi" w:hAnsiTheme="minorHAnsi" w:cstheme="minorHAnsi"/>
          <w:sz w:val="24"/>
          <w:szCs w:val="24"/>
        </w:rPr>
      </w:pPr>
      <w:r w:rsidRPr="00A1532F">
        <w:rPr>
          <w:rFonts w:asciiTheme="minorHAnsi" w:hAnsiTheme="minorHAnsi" w:cstheme="minorHAnsi"/>
          <w:sz w:val="24"/>
          <w:szCs w:val="24"/>
          <w:u w:val="single"/>
        </w:rPr>
        <w:t>Epiduralkatheter</w:t>
      </w:r>
      <w:r w:rsidRPr="00A1532F">
        <w:rPr>
          <w:rFonts w:asciiTheme="minorHAnsi" w:hAnsiTheme="minorHAnsi" w:cstheme="minorHAnsi"/>
          <w:sz w:val="24"/>
          <w:szCs w:val="24"/>
        </w:rPr>
        <w:t>:</w:t>
      </w:r>
    </w:p>
    <w:p w14:paraId="5CE8E3D5" w14:textId="7526F813" w:rsidR="00056830" w:rsidRPr="00A1532F" w:rsidRDefault="00056830" w:rsidP="00952BB4">
      <w:pPr>
        <w:pStyle w:val="Kommentartext"/>
        <w:spacing w:line="240" w:lineRule="auto"/>
        <w:contextualSpacing/>
        <w:rPr>
          <w:rFonts w:asciiTheme="minorHAnsi" w:hAnsiTheme="minorHAnsi" w:cstheme="minorHAnsi"/>
          <w:sz w:val="22"/>
          <w:szCs w:val="22"/>
        </w:rPr>
      </w:pPr>
      <w:r w:rsidRPr="00A1532F">
        <w:rPr>
          <w:rFonts w:asciiTheme="minorHAnsi" w:hAnsiTheme="minorHAnsi" w:cstheme="minorHAnsi"/>
          <w:sz w:val="22"/>
          <w:szCs w:val="22"/>
        </w:rPr>
        <w:t>Anlage eines thorakalen Epiduralkatheters vor der Narkoseeinleitung</w:t>
      </w:r>
      <w:r w:rsidR="005541B4" w:rsidRPr="00A1532F">
        <w:rPr>
          <w:rFonts w:asciiTheme="minorHAnsi" w:hAnsiTheme="minorHAnsi" w:cstheme="minorHAnsi"/>
          <w:sz w:val="22"/>
          <w:szCs w:val="22"/>
        </w:rPr>
        <w:t xml:space="preserve">         </w:t>
      </w:r>
      <w:r w:rsidRPr="00A1532F">
        <w:rPr>
          <w:rFonts w:asciiTheme="minorHAnsi" w:hAnsiTheme="minorHAnsi" w:cstheme="minorHAnsi"/>
          <w:sz w:val="22"/>
          <w:szCs w:val="22"/>
        </w:rPr>
        <w:t xml:space="preserve"> </w:t>
      </w:r>
      <w:r w:rsidR="005541B4" w:rsidRPr="00A1532F">
        <w:rPr>
          <w:rFonts w:asciiTheme="minorHAnsi" w:hAnsiTheme="minorHAnsi" w:cstheme="minorHAnsi"/>
          <w:sz w:val="22"/>
          <w:szCs w:val="22"/>
          <w:lang w:val="en-GB"/>
        </w:rPr>
        <w:sym w:font="Webdings" w:char="F063"/>
      </w:r>
      <w:r w:rsidR="005541B4" w:rsidRPr="00A1532F">
        <w:rPr>
          <w:rFonts w:asciiTheme="minorHAnsi" w:hAnsiTheme="minorHAnsi" w:cstheme="minorHAnsi"/>
          <w:sz w:val="22"/>
          <w:szCs w:val="22"/>
        </w:rPr>
        <w:t xml:space="preserve"> </w:t>
      </w:r>
      <w:r w:rsidRPr="00A1532F">
        <w:rPr>
          <w:rFonts w:asciiTheme="minorHAnsi" w:hAnsiTheme="minorHAnsi" w:cstheme="minorHAnsi"/>
          <w:sz w:val="22"/>
          <w:szCs w:val="22"/>
        </w:rPr>
        <w:t>ja</w:t>
      </w:r>
      <w:r w:rsidRPr="00A1532F">
        <w:rPr>
          <w:rFonts w:asciiTheme="minorHAnsi" w:hAnsiTheme="minorHAnsi" w:cstheme="minorHAnsi"/>
          <w:sz w:val="22"/>
          <w:szCs w:val="22"/>
        </w:rPr>
        <w:tab/>
      </w:r>
      <w:r w:rsidRPr="00A1532F">
        <w:rPr>
          <w:rFonts w:asciiTheme="minorHAnsi" w:hAnsiTheme="minorHAnsi" w:cstheme="minorHAnsi"/>
          <w:sz w:val="22"/>
          <w:szCs w:val="22"/>
        </w:rPr>
        <w:tab/>
      </w:r>
      <w:r w:rsidRPr="00A1532F">
        <w:rPr>
          <w:rFonts w:asciiTheme="minorHAnsi" w:hAnsiTheme="minorHAnsi" w:cstheme="minorHAnsi"/>
          <w:sz w:val="22"/>
          <w:szCs w:val="22"/>
          <w:lang w:val="en-GB"/>
        </w:rPr>
        <w:sym w:font="Webdings" w:char="F063"/>
      </w:r>
      <w:r w:rsidRPr="00A1532F">
        <w:rPr>
          <w:rFonts w:asciiTheme="minorHAnsi" w:hAnsiTheme="minorHAnsi" w:cstheme="minorHAnsi"/>
          <w:sz w:val="22"/>
          <w:szCs w:val="22"/>
        </w:rPr>
        <w:t xml:space="preserve"> nein</w:t>
      </w:r>
      <w:r w:rsidR="004127C0" w:rsidRPr="00A1532F">
        <w:rPr>
          <w:rFonts w:asciiTheme="minorHAnsi" w:hAnsiTheme="minorHAnsi" w:cstheme="minorHAnsi"/>
          <w:sz w:val="22"/>
          <w:szCs w:val="22"/>
        </w:rPr>
        <w:t xml:space="preserve"> </w:t>
      </w:r>
    </w:p>
    <w:p w14:paraId="7307E14B" w14:textId="38EA0BCC" w:rsidR="004127C0" w:rsidRPr="00EB735E" w:rsidRDefault="004127C0" w:rsidP="00952BB4">
      <w:pPr>
        <w:pStyle w:val="Kommentartext"/>
        <w:spacing w:line="240" w:lineRule="auto"/>
        <w:contextualSpacing/>
        <w:rPr>
          <w:rFonts w:asciiTheme="minorHAnsi" w:hAnsiTheme="minorHAnsi" w:cstheme="minorHAnsi"/>
          <w:sz w:val="24"/>
          <w:szCs w:val="28"/>
        </w:rPr>
      </w:pPr>
      <w:r w:rsidRPr="00A1532F">
        <w:rPr>
          <w:rFonts w:asciiTheme="minorHAnsi" w:hAnsiTheme="minorHAnsi" w:cstheme="minorHAnsi"/>
          <w:sz w:val="22"/>
          <w:szCs w:val="22"/>
        </w:rPr>
        <w:tab/>
        <w:t>Grund, falls „nein“: __________________________________</w:t>
      </w:r>
    </w:p>
    <w:p w14:paraId="6D794BBA" w14:textId="214A4DD0" w:rsidR="00C6131A" w:rsidRPr="00952BB4" w:rsidRDefault="00C6131A" w:rsidP="0091792C">
      <w:pPr>
        <w:pStyle w:val="Kommentartext"/>
        <w:rPr>
          <w:rFonts w:asciiTheme="minorHAnsi" w:hAnsiTheme="minorHAnsi" w:cstheme="minorHAnsi"/>
          <w:sz w:val="24"/>
          <w:szCs w:val="24"/>
          <w:u w:val="single"/>
        </w:rPr>
      </w:pPr>
      <w:r w:rsidRPr="00952BB4">
        <w:rPr>
          <w:rFonts w:asciiTheme="minorHAnsi" w:hAnsiTheme="minorHAnsi" w:cstheme="minorHAnsi"/>
          <w:sz w:val="24"/>
          <w:szCs w:val="24"/>
          <w:u w:val="single"/>
        </w:rPr>
        <w:t xml:space="preserve">Intraoperative Parameter: </w:t>
      </w:r>
    </w:p>
    <w:tbl>
      <w:tblPr>
        <w:tblStyle w:val="Tabellenraster"/>
        <w:tblpPr w:leftFromText="141" w:rightFromText="141" w:vertAnchor="text" w:horzAnchor="page" w:tblpX="3738" w:tblpY="42"/>
        <w:tblW w:w="0" w:type="auto"/>
        <w:tblLook w:val="04A0" w:firstRow="1" w:lastRow="0" w:firstColumn="1" w:lastColumn="0" w:noHBand="0" w:noVBand="1"/>
      </w:tblPr>
      <w:tblGrid>
        <w:gridCol w:w="1871"/>
        <w:gridCol w:w="2093"/>
        <w:gridCol w:w="2410"/>
      </w:tblGrid>
      <w:tr w:rsidR="00FF3961" w14:paraId="29902896" w14:textId="78E6669B" w:rsidTr="00FF3961">
        <w:trPr>
          <w:trHeight w:val="376"/>
        </w:trPr>
        <w:tc>
          <w:tcPr>
            <w:tcW w:w="1871" w:type="dxa"/>
          </w:tcPr>
          <w:p w14:paraId="684348CB" w14:textId="77777777" w:rsidR="00FF3961" w:rsidRPr="00952BB4" w:rsidRDefault="00FF3961" w:rsidP="00FF3961">
            <w:pPr>
              <w:pStyle w:val="Kommentartext"/>
              <w:rPr>
                <w:rFonts w:asciiTheme="minorHAnsi" w:hAnsiTheme="minorHAnsi" w:cstheme="minorHAnsi"/>
                <w:sz w:val="22"/>
                <w:szCs w:val="28"/>
              </w:rPr>
            </w:pPr>
            <w:r w:rsidRPr="00952BB4">
              <w:rPr>
                <w:rFonts w:asciiTheme="minorHAnsi" w:hAnsiTheme="minorHAnsi" w:cstheme="minorHAnsi"/>
                <w:sz w:val="22"/>
                <w:szCs w:val="28"/>
              </w:rPr>
              <w:t>Startzeitpunkt</w:t>
            </w:r>
          </w:p>
        </w:tc>
        <w:tc>
          <w:tcPr>
            <w:tcW w:w="2093" w:type="dxa"/>
          </w:tcPr>
          <w:p w14:paraId="784C7E24" w14:textId="77777777" w:rsidR="00FF3961" w:rsidRPr="00952BB4" w:rsidRDefault="00FF3961" w:rsidP="00FF3961">
            <w:pPr>
              <w:pStyle w:val="Kommentartext"/>
              <w:jc w:val="right"/>
              <w:rPr>
                <w:rFonts w:asciiTheme="minorHAnsi" w:hAnsiTheme="minorHAnsi" w:cstheme="minorHAnsi"/>
                <w:sz w:val="22"/>
                <w:szCs w:val="28"/>
              </w:rPr>
            </w:pPr>
            <w:r w:rsidRPr="00952BB4">
              <w:rPr>
                <w:rFonts w:asciiTheme="minorHAnsi" w:hAnsiTheme="minorHAnsi" w:cstheme="minorHAnsi"/>
                <w:sz w:val="22"/>
                <w:szCs w:val="28"/>
              </w:rPr>
              <w:t>[Uhr]</w:t>
            </w:r>
          </w:p>
        </w:tc>
        <w:tc>
          <w:tcPr>
            <w:tcW w:w="2410" w:type="dxa"/>
          </w:tcPr>
          <w:p w14:paraId="39FB315C" w14:textId="77777777" w:rsidR="00FF3961" w:rsidRPr="00952BB4" w:rsidRDefault="00FF3961" w:rsidP="00FF3961">
            <w:pPr>
              <w:pStyle w:val="Kommentartext"/>
              <w:jc w:val="right"/>
              <w:rPr>
                <w:rFonts w:asciiTheme="minorHAnsi" w:hAnsiTheme="minorHAnsi" w:cstheme="minorHAnsi"/>
                <w:sz w:val="22"/>
                <w:szCs w:val="28"/>
              </w:rPr>
            </w:pPr>
          </w:p>
        </w:tc>
      </w:tr>
      <w:tr w:rsidR="00FF3961" w14:paraId="4BB17699" w14:textId="74A1635F" w:rsidTr="00FF3961">
        <w:trPr>
          <w:trHeight w:val="366"/>
        </w:trPr>
        <w:tc>
          <w:tcPr>
            <w:tcW w:w="1871" w:type="dxa"/>
          </w:tcPr>
          <w:p w14:paraId="1A71BF90" w14:textId="77777777" w:rsidR="00FF3961" w:rsidRPr="00952BB4" w:rsidRDefault="00FF3961" w:rsidP="00FF3961">
            <w:pPr>
              <w:pStyle w:val="Kommentartext"/>
              <w:rPr>
                <w:rFonts w:asciiTheme="minorHAnsi" w:hAnsiTheme="minorHAnsi" w:cstheme="minorHAnsi"/>
                <w:sz w:val="22"/>
                <w:szCs w:val="28"/>
              </w:rPr>
            </w:pPr>
            <w:r w:rsidRPr="00952BB4">
              <w:rPr>
                <w:rFonts w:asciiTheme="minorHAnsi" w:hAnsiTheme="minorHAnsi" w:cstheme="minorHAnsi"/>
                <w:sz w:val="22"/>
                <w:szCs w:val="28"/>
              </w:rPr>
              <w:t>Endzeitpunkt</w:t>
            </w:r>
          </w:p>
        </w:tc>
        <w:tc>
          <w:tcPr>
            <w:tcW w:w="2093" w:type="dxa"/>
          </w:tcPr>
          <w:p w14:paraId="18CEAC37" w14:textId="77777777" w:rsidR="00FF3961" w:rsidRPr="00952BB4" w:rsidRDefault="00FF3961" w:rsidP="00FF3961">
            <w:pPr>
              <w:pStyle w:val="Kommentartext"/>
              <w:jc w:val="right"/>
              <w:rPr>
                <w:rFonts w:asciiTheme="minorHAnsi" w:hAnsiTheme="minorHAnsi" w:cstheme="minorHAnsi"/>
                <w:sz w:val="22"/>
                <w:szCs w:val="28"/>
              </w:rPr>
            </w:pPr>
            <w:r w:rsidRPr="00952BB4">
              <w:rPr>
                <w:rFonts w:asciiTheme="minorHAnsi" w:hAnsiTheme="minorHAnsi" w:cstheme="minorHAnsi"/>
                <w:sz w:val="22"/>
                <w:szCs w:val="28"/>
              </w:rPr>
              <w:t>[Uhr]</w:t>
            </w:r>
          </w:p>
        </w:tc>
        <w:tc>
          <w:tcPr>
            <w:tcW w:w="2410" w:type="dxa"/>
          </w:tcPr>
          <w:p w14:paraId="6E6E2241" w14:textId="77777777" w:rsidR="00FF3961" w:rsidRPr="00952BB4" w:rsidRDefault="00FF3961" w:rsidP="00FF3961">
            <w:pPr>
              <w:pStyle w:val="Kommentartext"/>
              <w:jc w:val="right"/>
              <w:rPr>
                <w:rFonts w:asciiTheme="minorHAnsi" w:hAnsiTheme="minorHAnsi" w:cstheme="minorHAnsi"/>
                <w:sz w:val="22"/>
                <w:szCs w:val="28"/>
              </w:rPr>
            </w:pPr>
          </w:p>
        </w:tc>
      </w:tr>
      <w:tr w:rsidR="00FF3961" w14:paraId="33F4FFB3" w14:textId="12250370" w:rsidTr="00FF3961">
        <w:trPr>
          <w:trHeight w:val="376"/>
        </w:trPr>
        <w:tc>
          <w:tcPr>
            <w:tcW w:w="1871" w:type="dxa"/>
          </w:tcPr>
          <w:p w14:paraId="721FA365" w14:textId="77777777" w:rsidR="00FF3961" w:rsidRPr="00952BB4" w:rsidRDefault="00FF3961" w:rsidP="00FF3961">
            <w:pPr>
              <w:pStyle w:val="Kommentartext"/>
              <w:rPr>
                <w:rFonts w:asciiTheme="minorHAnsi" w:hAnsiTheme="minorHAnsi" w:cstheme="minorHAnsi"/>
                <w:sz w:val="22"/>
                <w:szCs w:val="28"/>
              </w:rPr>
            </w:pPr>
            <w:r w:rsidRPr="00952BB4">
              <w:rPr>
                <w:rFonts w:asciiTheme="minorHAnsi" w:hAnsiTheme="minorHAnsi" w:cstheme="minorHAnsi"/>
                <w:sz w:val="22"/>
                <w:szCs w:val="28"/>
              </w:rPr>
              <w:t>Pausen: Ja/ Nein</w:t>
            </w:r>
          </w:p>
        </w:tc>
        <w:tc>
          <w:tcPr>
            <w:tcW w:w="2093" w:type="dxa"/>
          </w:tcPr>
          <w:p w14:paraId="42CC5566" w14:textId="77777777" w:rsidR="00FF3961" w:rsidRPr="00952BB4" w:rsidRDefault="00FF3961" w:rsidP="00FF3961">
            <w:pPr>
              <w:pStyle w:val="Kommentartext"/>
              <w:rPr>
                <w:rFonts w:asciiTheme="minorHAnsi" w:hAnsiTheme="minorHAnsi" w:cstheme="minorHAnsi"/>
                <w:sz w:val="22"/>
                <w:szCs w:val="28"/>
              </w:rPr>
            </w:pPr>
          </w:p>
        </w:tc>
        <w:tc>
          <w:tcPr>
            <w:tcW w:w="2410" w:type="dxa"/>
          </w:tcPr>
          <w:p w14:paraId="3101A1DA" w14:textId="77777777" w:rsidR="00FF3961" w:rsidRPr="00952BB4" w:rsidRDefault="00FF3961" w:rsidP="00FF3961">
            <w:pPr>
              <w:pStyle w:val="Kommentartext"/>
              <w:rPr>
                <w:rFonts w:asciiTheme="minorHAnsi" w:hAnsiTheme="minorHAnsi" w:cstheme="minorHAnsi"/>
                <w:sz w:val="22"/>
                <w:szCs w:val="28"/>
              </w:rPr>
            </w:pPr>
          </w:p>
        </w:tc>
      </w:tr>
      <w:tr w:rsidR="00FF3961" w14:paraId="7E0EABB7" w14:textId="26AAEA95" w:rsidTr="00FF3961">
        <w:trPr>
          <w:trHeight w:val="366"/>
        </w:trPr>
        <w:tc>
          <w:tcPr>
            <w:tcW w:w="1871" w:type="dxa"/>
          </w:tcPr>
          <w:p w14:paraId="5902411B" w14:textId="3B5F31D5" w:rsidR="00FF3961" w:rsidRPr="00952BB4" w:rsidRDefault="00FF3961" w:rsidP="00FF3961">
            <w:pPr>
              <w:pStyle w:val="Kommentartext"/>
              <w:rPr>
                <w:rFonts w:asciiTheme="minorHAnsi" w:hAnsiTheme="minorHAnsi" w:cstheme="minorHAnsi"/>
                <w:color w:val="7F7F7F" w:themeColor="text1" w:themeTint="80"/>
                <w:sz w:val="22"/>
                <w:szCs w:val="28"/>
              </w:rPr>
            </w:pPr>
            <w:r w:rsidRPr="00952BB4">
              <w:rPr>
                <w:rFonts w:asciiTheme="minorHAnsi" w:hAnsiTheme="minorHAnsi" w:cstheme="minorHAnsi"/>
                <w:color w:val="7F7F7F" w:themeColor="text1" w:themeTint="80"/>
                <w:sz w:val="22"/>
                <w:szCs w:val="28"/>
              </w:rPr>
              <w:t>Start Pause</w:t>
            </w:r>
            <w:r>
              <w:rPr>
                <w:rFonts w:asciiTheme="minorHAnsi" w:hAnsiTheme="minorHAnsi" w:cstheme="minorHAnsi"/>
                <w:color w:val="7F7F7F" w:themeColor="text1" w:themeTint="80"/>
                <w:sz w:val="22"/>
                <w:szCs w:val="28"/>
              </w:rPr>
              <w:t>(n)</w:t>
            </w:r>
          </w:p>
        </w:tc>
        <w:tc>
          <w:tcPr>
            <w:tcW w:w="2093" w:type="dxa"/>
          </w:tcPr>
          <w:p w14:paraId="468882CC" w14:textId="3B3237E0" w:rsidR="00FF3961" w:rsidRPr="00952BB4" w:rsidRDefault="00FF3961" w:rsidP="00FF3961">
            <w:pPr>
              <w:pStyle w:val="Kommentartext"/>
              <w:rPr>
                <w:rFonts w:asciiTheme="minorHAnsi" w:hAnsiTheme="minorHAnsi" w:cstheme="minorHAnsi"/>
                <w:sz w:val="22"/>
                <w:szCs w:val="28"/>
              </w:rPr>
            </w:pPr>
            <w:r>
              <w:rPr>
                <w:rFonts w:asciiTheme="minorHAnsi" w:hAnsiTheme="minorHAnsi" w:cstheme="minorHAnsi"/>
                <w:color w:val="7F7F7F" w:themeColor="text1" w:themeTint="80"/>
                <w:sz w:val="22"/>
                <w:szCs w:val="28"/>
              </w:rPr>
              <w:t>Pause 1:</w:t>
            </w:r>
          </w:p>
        </w:tc>
        <w:tc>
          <w:tcPr>
            <w:tcW w:w="2410" w:type="dxa"/>
          </w:tcPr>
          <w:p w14:paraId="05F62D6D" w14:textId="10965668" w:rsidR="00FF3961" w:rsidRPr="00952BB4" w:rsidRDefault="00FF3961" w:rsidP="00FF3961">
            <w:pPr>
              <w:pStyle w:val="Kommentartext"/>
              <w:rPr>
                <w:rFonts w:asciiTheme="minorHAnsi" w:hAnsiTheme="minorHAnsi" w:cstheme="minorHAnsi"/>
                <w:sz w:val="22"/>
                <w:szCs w:val="28"/>
              </w:rPr>
            </w:pPr>
            <w:r>
              <w:rPr>
                <w:rFonts w:asciiTheme="minorHAnsi" w:hAnsiTheme="minorHAnsi" w:cstheme="minorHAnsi"/>
                <w:color w:val="7F7F7F" w:themeColor="text1" w:themeTint="80"/>
                <w:sz w:val="22"/>
                <w:szCs w:val="28"/>
              </w:rPr>
              <w:t>Pause 2:</w:t>
            </w:r>
          </w:p>
        </w:tc>
      </w:tr>
      <w:tr w:rsidR="00FF3961" w:rsidRPr="00952BB4" w14:paraId="675C50D4" w14:textId="50395329" w:rsidTr="00FF3961">
        <w:trPr>
          <w:trHeight w:val="50"/>
        </w:trPr>
        <w:tc>
          <w:tcPr>
            <w:tcW w:w="1871" w:type="dxa"/>
          </w:tcPr>
          <w:p w14:paraId="13DE82FE" w14:textId="256FBADC" w:rsidR="00FF3961" w:rsidRPr="00952BB4" w:rsidRDefault="00FF3961" w:rsidP="00FF3961">
            <w:pPr>
              <w:pStyle w:val="Kommentartext"/>
              <w:rPr>
                <w:rFonts w:asciiTheme="minorHAnsi" w:hAnsiTheme="minorHAnsi" w:cstheme="minorHAnsi"/>
                <w:color w:val="7F7F7F" w:themeColor="text1" w:themeTint="80"/>
                <w:sz w:val="22"/>
                <w:szCs w:val="28"/>
              </w:rPr>
            </w:pPr>
            <w:r w:rsidRPr="00952BB4">
              <w:rPr>
                <w:rFonts w:asciiTheme="minorHAnsi" w:hAnsiTheme="minorHAnsi" w:cstheme="minorHAnsi"/>
                <w:color w:val="7F7F7F" w:themeColor="text1" w:themeTint="80"/>
                <w:sz w:val="22"/>
                <w:szCs w:val="28"/>
              </w:rPr>
              <w:t>Ende Pause</w:t>
            </w:r>
            <w:r>
              <w:rPr>
                <w:rFonts w:asciiTheme="minorHAnsi" w:hAnsiTheme="minorHAnsi" w:cstheme="minorHAnsi"/>
                <w:color w:val="7F7F7F" w:themeColor="text1" w:themeTint="80"/>
                <w:sz w:val="22"/>
                <w:szCs w:val="28"/>
              </w:rPr>
              <w:t>(n)</w:t>
            </w:r>
          </w:p>
        </w:tc>
        <w:tc>
          <w:tcPr>
            <w:tcW w:w="2093" w:type="dxa"/>
          </w:tcPr>
          <w:p w14:paraId="5A541952" w14:textId="7139937C" w:rsidR="00FF3961" w:rsidRPr="00952BB4" w:rsidRDefault="00FF3961" w:rsidP="00FF3961">
            <w:pPr>
              <w:pStyle w:val="Kommentartext"/>
              <w:rPr>
                <w:rFonts w:asciiTheme="minorHAnsi" w:hAnsiTheme="minorHAnsi" w:cstheme="minorHAnsi"/>
                <w:sz w:val="22"/>
                <w:szCs w:val="28"/>
              </w:rPr>
            </w:pPr>
            <w:r>
              <w:rPr>
                <w:rFonts w:asciiTheme="minorHAnsi" w:hAnsiTheme="minorHAnsi" w:cstheme="minorHAnsi"/>
                <w:color w:val="7F7F7F" w:themeColor="text1" w:themeTint="80"/>
                <w:sz w:val="22"/>
                <w:szCs w:val="28"/>
              </w:rPr>
              <w:t>Pause 1:</w:t>
            </w:r>
          </w:p>
        </w:tc>
        <w:tc>
          <w:tcPr>
            <w:tcW w:w="2410" w:type="dxa"/>
          </w:tcPr>
          <w:p w14:paraId="42383E4F" w14:textId="4A605633" w:rsidR="00FF3961" w:rsidRPr="00952BB4" w:rsidRDefault="00FF3961" w:rsidP="00FF3961">
            <w:pPr>
              <w:pStyle w:val="Kommentartext"/>
              <w:rPr>
                <w:rFonts w:asciiTheme="minorHAnsi" w:hAnsiTheme="minorHAnsi" w:cstheme="minorHAnsi"/>
                <w:sz w:val="22"/>
                <w:szCs w:val="28"/>
              </w:rPr>
            </w:pPr>
            <w:r>
              <w:rPr>
                <w:rFonts w:asciiTheme="minorHAnsi" w:hAnsiTheme="minorHAnsi" w:cstheme="minorHAnsi"/>
                <w:color w:val="7F7F7F" w:themeColor="text1" w:themeTint="80"/>
                <w:sz w:val="22"/>
                <w:szCs w:val="28"/>
              </w:rPr>
              <w:t>Pause 2:</w:t>
            </w:r>
          </w:p>
        </w:tc>
      </w:tr>
    </w:tbl>
    <w:p w14:paraId="1DCA4FFA" w14:textId="77777777" w:rsidR="007A0423" w:rsidRPr="00952BB4" w:rsidRDefault="0091792C" w:rsidP="0091792C">
      <w:pPr>
        <w:pStyle w:val="Kommentartext"/>
        <w:rPr>
          <w:rFonts w:asciiTheme="minorHAnsi" w:hAnsiTheme="minorHAnsi" w:cstheme="minorHAnsi"/>
          <w:sz w:val="22"/>
          <w:szCs w:val="28"/>
        </w:rPr>
      </w:pPr>
      <w:r w:rsidRPr="00952BB4">
        <w:rPr>
          <w:rFonts w:asciiTheme="minorHAnsi" w:hAnsiTheme="minorHAnsi" w:cstheme="minorHAnsi"/>
          <w:sz w:val="22"/>
          <w:szCs w:val="28"/>
        </w:rPr>
        <w:t>Ein-Lungenventilationszeit</w:t>
      </w:r>
      <w:r w:rsidR="00A9579A" w:rsidRPr="00952BB4">
        <w:rPr>
          <w:rFonts w:asciiTheme="minorHAnsi" w:hAnsiTheme="minorHAnsi" w:cstheme="minorHAnsi"/>
          <w:sz w:val="22"/>
          <w:szCs w:val="28"/>
        </w:rPr>
        <w:t xml:space="preserve">: </w:t>
      </w:r>
    </w:p>
    <w:p w14:paraId="1B027AF9" w14:textId="77777777" w:rsidR="004C1C25" w:rsidRDefault="004C1C25" w:rsidP="004F28BE">
      <w:pPr>
        <w:pStyle w:val="Kommentartext"/>
        <w:rPr>
          <w:rFonts w:asciiTheme="minorHAnsi" w:hAnsiTheme="minorHAnsi" w:cstheme="minorHAnsi"/>
          <w:sz w:val="24"/>
          <w:szCs w:val="28"/>
        </w:rPr>
      </w:pPr>
    </w:p>
    <w:p w14:paraId="76F70D52" w14:textId="77777777" w:rsidR="004C1C25" w:rsidRDefault="004C1C25" w:rsidP="004F28BE">
      <w:pPr>
        <w:pStyle w:val="Kommentartext"/>
        <w:rPr>
          <w:rFonts w:asciiTheme="minorHAnsi" w:hAnsiTheme="minorHAnsi" w:cstheme="minorHAnsi"/>
          <w:sz w:val="24"/>
          <w:szCs w:val="28"/>
        </w:rPr>
      </w:pPr>
    </w:p>
    <w:p w14:paraId="34AAD1EF" w14:textId="77777777" w:rsidR="004C1C25" w:rsidRDefault="004C1C25" w:rsidP="004F28BE">
      <w:pPr>
        <w:pStyle w:val="Kommentartext"/>
        <w:rPr>
          <w:rFonts w:asciiTheme="minorHAnsi" w:hAnsiTheme="minorHAnsi" w:cstheme="minorHAnsi"/>
          <w:sz w:val="24"/>
          <w:szCs w:val="28"/>
        </w:rPr>
      </w:pPr>
    </w:p>
    <w:p w14:paraId="0185CC6E" w14:textId="77777777" w:rsidR="004C1C25" w:rsidRDefault="004C1C25" w:rsidP="004F28BE">
      <w:pPr>
        <w:pStyle w:val="Kommentartext"/>
        <w:rPr>
          <w:rFonts w:asciiTheme="minorHAnsi" w:hAnsiTheme="minorHAnsi" w:cstheme="minorHAnsi"/>
          <w:sz w:val="24"/>
          <w:szCs w:val="28"/>
        </w:rPr>
      </w:pPr>
    </w:p>
    <w:p w14:paraId="72DE3EAE" w14:textId="58564AF0" w:rsidR="00792E8B" w:rsidRPr="00952BB4" w:rsidRDefault="004F28BE" w:rsidP="004F28BE">
      <w:pPr>
        <w:pStyle w:val="Kommentartext"/>
        <w:rPr>
          <w:rFonts w:asciiTheme="minorHAnsi" w:hAnsiTheme="minorHAnsi" w:cstheme="minorHAnsi"/>
          <w:sz w:val="22"/>
          <w:szCs w:val="28"/>
        </w:rPr>
      </w:pPr>
      <w:r w:rsidRPr="00952BB4">
        <w:rPr>
          <w:rFonts w:asciiTheme="minorHAnsi" w:hAnsiTheme="minorHAnsi" w:cstheme="minorHAnsi"/>
          <w:sz w:val="22"/>
          <w:szCs w:val="28"/>
        </w:rPr>
        <w:t xml:space="preserve">Herzrhythmusstörung </w:t>
      </w:r>
      <w:r w:rsidRPr="00952BB4">
        <w:rPr>
          <w:rFonts w:asciiTheme="minorHAnsi" w:hAnsiTheme="minorHAnsi" w:cstheme="minorHAnsi"/>
          <w:sz w:val="22"/>
          <w:szCs w:val="28"/>
        </w:rPr>
        <w:tab/>
      </w:r>
      <w:r w:rsidRPr="00952BB4">
        <w:rPr>
          <w:rFonts w:asciiTheme="minorHAnsi" w:hAnsiTheme="minorHAnsi" w:cstheme="minorHAnsi"/>
          <w:sz w:val="22"/>
          <w:szCs w:val="28"/>
          <w:lang w:val="en-GB"/>
        </w:rPr>
        <w:sym w:font="Webdings" w:char="F063"/>
      </w:r>
      <w:r w:rsidRPr="00952BB4">
        <w:rPr>
          <w:rFonts w:asciiTheme="minorHAnsi" w:hAnsiTheme="minorHAnsi" w:cstheme="minorHAnsi"/>
          <w:sz w:val="22"/>
          <w:szCs w:val="28"/>
        </w:rPr>
        <w:t xml:space="preserve"> ja</w:t>
      </w:r>
      <w:r w:rsidRPr="00952BB4">
        <w:rPr>
          <w:rFonts w:asciiTheme="minorHAnsi" w:hAnsiTheme="minorHAnsi" w:cstheme="minorHAnsi"/>
          <w:sz w:val="22"/>
          <w:szCs w:val="28"/>
        </w:rPr>
        <w:tab/>
      </w:r>
      <w:r w:rsidRPr="00952BB4">
        <w:rPr>
          <w:rFonts w:asciiTheme="minorHAnsi" w:hAnsiTheme="minorHAnsi" w:cstheme="minorHAnsi"/>
          <w:sz w:val="22"/>
          <w:szCs w:val="28"/>
          <w:lang w:val="en-GB"/>
        </w:rPr>
        <w:sym w:font="Webdings" w:char="F063"/>
      </w:r>
      <w:r w:rsidRPr="00952BB4">
        <w:rPr>
          <w:rFonts w:asciiTheme="minorHAnsi" w:hAnsiTheme="minorHAnsi" w:cstheme="minorHAnsi"/>
          <w:sz w:val="22"/>
          <w:szCs w:val="28"/>
        </w:rPr>
        <w:t xml:space="preserve"> nein  </w:t>
      </w:r>
      <w:r w:rsidR="0086246D" w:rsidRPr="00952BB4">
        <w:rPr>
          <w:rFonts w:asciiTheme="minorHAnsi" w:hAnsiTheme="minorHAnsi" w:cstheme="minorHAnsi"/>
          <w:sz w:val="22"/>
          <w:szCs w:val="28"/>
        </w:rPr>
        <w:t xml:space="preserve"> </w:t>
      </w:r>
      <w:r w:rsidRPr="00952BB4">
        <w:rPr>
          <w:rFonts w:asciiTheme="minorHAnsi" w:hAnsiTheme="minorHAnsi" w:cstheme="minorHAnsi"/>
          <w:sz w:val="22"/>
          <w:szCs w:val="28"/>
        </w:rPr>
        <w:t>Bezeichnung:</w:t>
      </w:r>
      <w:r w:rsidR="00515A21" w:rsidRPr="00952BB4">
        <w:rPr>
          <w:rFonts w:asciiTheme="minorHAnsi" w:hAnsiTheme="minorHAnsi" w:cstheme="minorHAnsi"/>
          <w:sz w:val="22"/>
          <w:szCs w:val="28"/>
        </w:rPr>
        <w:t xml:space="preserve"> </w:t>
      </w:r>
      <w:r w:rsidRPr="00952BB4">
        <w:rPr>
          <w:rFonts w:asciiTheme="minorHAnsi" w:hAnsiTheme="minorHAnsi" w:cstheme="minorHAnsi"/>
          <w:sz w:val="22"/>
          <w:szCs w:val="28"/>
        </w:rPr>
        <w:t>__________</w:t>
      </w:r>
      <w:r w:rsidR="001E490F" w:rsidRPr="00952BB4">
        <w:rPr>
          <w:rFonts w:asciiTheme="minorHAnsi" w:hAnsiTheme="minorHAnsi" w:cstheme="minorHAnsi"/>
          <w:sz w:val="22"/>
          <w:szCs w:val="28"/>
        </w:rPr>
        <w:t>_________</w:t>
      </w:r>
      <w:r w:rsidRPr="00952BB4">
        <w:rPr>
          <w:rFonts w:asciiTheme="minorHAnsi" w:hAnsiTheme="minorHAnsi" w:cstheme="minorHAnsi"/>
          <w:sz w:val="22"/>
          <w:szCs w:val="28"/>
        </w:rPr>
        <w:t>_</w:t>
      </w:r>
      <w:r w:rsidR="00F74922" w:rsidRPr="00952BB4">
        <w:rPr>
          <w:rFonts w:asciiTheme="minorHAnsi" w:hAnsiTheme="minorHAnsi" w:cstheme="minorHAnsi"/>
          <w:sz w:val="22"/>
          <w:szCs w:val="28"/>
        </w:rPr>
        <w:t>_____</w:t>
      </w:r>
      <w:r w:rsidRPr="00952BB4">
        <w:rPr>
          <w:rFonts w:asciiTheme="minorHAnsi" w:hAnsiTheme="minorHAnsi" w:cstheme="minorHAnsi"/>
          <w:sz w:val="22"/>
          <w:szCs w:val="28"/>
        </w:rPr>
        <w:t>____</w:t>
      </w:r>
    </w:p>
    <w:p w14:paraId="5317A134" w14:textId="10CB6A80" w:rsidR="004F28BE" w:rsidRPr="00952BB4" w:rsidRDefault="0086246D" w:rsidP="004F28BE">
      <w:pPr>
        <w:pStyle w:val="Kommentartext"/>
        <w:rPr>
          <w:rFonts w:asciiTheme="minorHAnsi" w:hAnsiTheme="minorHAnsi" w:cstheme="minorHAnsi"/>
          <w:sz w:val="24"/>
          <w:szCs w:val="24"/>
          <w:u w:val="single"/>
        </w:rPr>
      </w:pPr>
      <w:r w:rsidRPr="00952BB4">
        <w:rPr>
          <w:rFonts w:asciiTheme="minorHAnsi" w:hAnsiTheme="minorHAnsi" w:cstheme="minorHAnsi"/>
          <w:sz w:val="24"/>
          <w:szCs w:val="24"/>
          <w:u w:val="single"/>
        </w:rPr>
        <w:t>Hämodynamisch relevante Medikamente:</w:t>
      </w:r>
    </w:p>
    <w:p w14:paraId="4C903BCE" w14:textId="51214F0C" w:rsidR="001356D9" w:rsidRPr="00952BB4" w:rsidRDefault="003F6CE3" w:rsidP="0091792C">
      <w:pPr>
        <w:pStyle w:val="Kommentartext"/>
        <w:rPr>
          <w:rFonts w:asciiTheme="minorHAnsi" w:hAnsiTheme="minorHAnsi" w:cstheme="minorHAnsi"/>
          <w:sz w:val="22"/>
          <w:szCs w:val="22"/>
        </w:rPr>
      </w:pPr>
      <w:proofErr w:type="spellStart"/>
      <w:r w:rsidRPr="00952BB4">
        <w:rPr>
          <w:rFonts w:asciiTheme="minorHAnsi" w:hAnsiTheme="minorHAnsi" w:cstheme="minorHAnsi"/>
          <w:sz w:val="22"/>
          <w:szCs w:val="22"/>
        </w:rPr>
        <w:t>Noradrenalinbedarf</w:t>
      </w:r>
      <w:proofErr w:type="spellEnd"/>
      <w:r w:rsidRPr="00952BB4">
        <w:rPr>
          <w:rFonts w:asciiTheme="minorHAnsi" w:hAnsiTheme="minorHAnsi" w:cstheme="minorHAnsi"/>
          <w:sz w:val="22"/>
          <w:szCs w:val="22"/>
        </w:rPr>
        <w:t xml:space="preserve"> (</w:t>
      </w:r>
      <w:proofErr w:type="spellStart"/>
      <w:r w:rsidR="0091792C" w:rsidRPr="00952BB4">
        <w:rPr>
          <w:rFonts w:asciiTheme="minorHAnsi" w:hAnsiTheme="minorHAnsi" w:cstheme="minorHAnsi"/>
          <w:sz w:val="22"/>
          <w:szCs w:val="22"/>
        </w:rPr>
        <w:t>A</w:t>
      </w:r>
      <w:r w:rsidR="008A7D3A" w:rsidRPr="00952BB4">
        <w:rPr>
          <w:rFonts w:asciiTheme="minorHAnsi" w:hAnsiTheme="minorHAnsi" w:cstheme="minorHAnsi"/>
          <w:sz w:val="22"/>
          <w:szCs w:val="22"/>
        </w:rPr>
        <w:t>rtere</w:t>
      </w:r>
      <w:r w:rsidR="0091792C" w:rsidRPr="00952BB4">
        <w:rPr>
          <w:rFonts w:asciiTheme="minorHAnsi" w:hAnsiTheme="minorHAnsi" w:cstheme="minorHAnsi"/>
          <w:sz w:val="22"/>
          <w:szCs w:val="22"/>
        </w:rPr>
        <w:t>nol</w:t>
      </w:r>
      <w:proofErr w:type="spellEnd"/>
      <w:r w:rsidRPr="00952BB4">
        <w:rPr>
          <w:rFonts w:asciiTheme="minorHAnsi" w:hAnsiTheme="minorHAnsi" w:cstheme="minorHAnsi"/>
          <w:sz w:val="22"/>
          <w:szCs w:val="22"/>
        </w:rPr>
        <w:t>)</w:t>
      </w:r>
      <w:r w:rsidR="00952BB4">
        <w:rPr>
          <w:rFonts w:asciiTheme="minorHAnsi" w:hAnsiTheme="minorHAnsi" w:cstheme="minorHAnsi"/>
          <w:sz w:val="22"/>
          <w:szCs w:val="22"/>
        </w:rPr>
        <w:t>:</w:t>
      </w:r>
      <w:r w:rsidRPr="00952BB4">
        <w:rPr>
          <w:rFonts w:asciiTheme="minorHAnsi" w:hAnsiTheme="minorHAnsi" w:cstheme="minorHAnsi"/>
          <w:sz w:val="22"/>
          <w:szCs w:val="22"/>
        </w:rPr>
        <w:t xml:space="preserve"> </w:t>
      </w:r>
    </w:p>
    <w:tbl>
      <w:tblPr>
        <w:tblStyle w:val="Tabellenraster"/>
        <w:tblW w:w="0" w:type="auto"/>
        <w:tblInd w:w="1944" w:type="dxa"/>
        <w:tblLook w:val="04A0" w:firstRow="1" w:lastRow="0" w:firstColumn="1" w:lastColumn="0" w:noHBand="0" w:noVBand="1"/>
      </w:tblPr>
      <w:tblGrid>
        <w:gridCol w:w="1555"/>
        <w:gridCol w:w="2976"/>
        <w:gridCol w:w="2694"/>
      </w:tblGrid>
      <w:tr w:rsidR="001356D9" w:rsidRPr="00952BB4" w14:paraId="3F16D9C7" w14:textId="77777777" w:rsidTr="00952BB4">
        <w:trPr>
          <w:trHeight w:val="367"/>
        </w:trPr>
        <w:tc>
          <w:tcPr>
            <w:tcW w:w="1555" w:type="dxa"/>
          </w:tcPr>
          <w:p w14:paraId="54532799" w14:textId="77777777" w:rsidR="001356D9" w:rsidRPr="00952BB4" w:rsidRDefault="001356D9" w:rsidP="0091792C">
            <w:pPr>
              <w:pStyle w:val="Kommentartext"/>
              <w:rPr>
                <w:rFonts w:asciiTheme="minorHAnsi" w:hAnsiTheme="minorHAnsi" w:cstheme="minorHAnsi"/>
                <w:b/>
                <w:sz w:val="22"/>
                <w:szCs w:val="22"/>
              </w:rPr>
            </w:pPr>
            <w:r w:rsidRPr="00952BB4">
              <w:rPr>
                <w:rFonts w:asciiTheme="minorHAnsi" w:hAnsiTheme="minorHAnsi" w:cstheme="minorHAnsi"/>
                <w:b/>
                <w:sz w:val="22"/>
                <w:szCs w:val="22"/>
              </w:rPr>
              <w:t>Konzentration</w:t>
            </w:r>
          </w:p>
        </w:tc>
        <w:tc>
          <w:tcPr>
            <w:tcW w:w="2976" w:type="dxa"/>
          </w:tcPr>
          <w:p w14:paraId="152309A7" w14:textId="77777777" w:rsidR="001356D9" w:rsidRPr="00952BB4" w:rsidRDefault="001356D9" w:rsidP="0091792C">
            <w:pPr>
              <w:pStyle w:val="Kommentartext"/>
              <w:rPr>
                <w:rFonts w:asciiTheme="minorHAnsi" w:hAnsiTheme="minorHAnsi" w:cstheme="minorHAnsi"/>
                <w:b/>
                <w:sz w:val="22"/>
                <w:szCs w:val="22"/>
              </w:rPr>
            </w:pPr>
            <w:r w:rsidRPr="00952BB4">
              <w:rPr>
                <w:rFonts w:asciiTheme="minorHAnsi" w:hAnsiTheme="minorHAnsi" w:cstheme="minorHAnsi"/>
                <w:b/>
                <w:sz w:val="22"/>
                <w:szCs w:val="22"/>
              </w:rPr>
              <w:t>Perfusor (</w:t>
            </w:r>
            <w:r w:rsidRPr="00952BB4">
              <w:rPr>
                <w:rFonts w:asciiTheme="minorHAnsi" w:hAnsiTheme="minorHAnsi" w:cstheme="minorHAnsi"/>
                <w:sz w:val="22"/>
                <w:szCs w:val="22"/>
              </w:rPr>
              <w:t>Gesamtgabe</w:t>
            </w:r>
            <w:r w:rsidRPr="00952BB4">
              <w:rPr>
                <w:rFonts w:asciiTheme="minorHAnsi" w:hAnsiTheme="minorHAnsi" w:cstheme="minorHAnsi"/>
                <w:b/>
                <w:sz w:val="22"/>
                <w:szCs w:val="22"/>
              </w:rPr>
              <w:t xml:space="preserve"> </w:t>
            </w:r>
            <w:r w:rsidRPr="00952BB4">
              <w:rPr>
                <w:rFonts w:asciiTheme="minorHAnsi" w:hAnsiTheme="minorHAnsi" w:cstheme="minorHAnsi"/>
                <w:sz w:val="22"/>
                <w:szCs w:val="22"/>
              </w:rPr>
              <w:t>in</w:t>
            </w:r>
            <w:r w:rsidRPr="00952BB4">
              <w:rPr>
                <w:rFonts w:asciiTheme="minorHAnsi" w:hAnsiTheme="minorHAnsi" w:cstheme="minorHAnsi"/>
                <w:b/>
                <w:sz w:val="22"/>
                <w:szCs w:val="22"/>
              </w:rPr>
              <w:t xml:space="preserve"> [ml])</w:t>
            </w:r>
          </w:p>
        </w:tc>
        <w:tc>
          <w:tcPr>
            <w:tcW w:w="2694" w:type="dxa"/>
          </w:tcPr>
          <w:p w14:paraId="7C3602D0" w14:textId="77777777" w:rsidR="001356D9" w:rsidRPr="00952BB4" w:rsidRDefault="001356D9" w:rsidP="0091792C">
            <w:pPr>
              <w:pStyle w:val="Kommentartext"/>
              <w:rPr>
                <w:rFonts w:asciiTheme="minorHAnsi" w:hAnsiTheme="minorHAnsi" w:cstheme="minorHAnsi"/>
                <w:b/>
                <w:sz w:val="22"/>
                <w:szCs w:val="22"/>
              </w:rPr>
            </w:pPr>
            <w:r w:rsidRPr="00952BB4">
              <w:rPr>
                <w:rFonts w:asciiTheme="minorHAnsi" w:hAnsiTheme="minorHAnsi" w:cstheme="minorHAnsi"/>
                <w:b/>
                <w:sz w:val="22"/>
                <w:szCs w:val="22"/>
              </w:rPr>
              <w:t>Bolus (</w:t>
            </w:r>
            <w:r w:rsidRPr="00952BB4">
              <w:rPr>
                <w:rFonts w:asciiTheme="minorHAnsi" w:hAnsiTheme="minorHAnsi" w:cstheme="minorHAnsi"/>
                <w:sz w:val="22"/>
                <w:szCs w:val="22"/>
              </w:rPr>
              <w:t>Gesamtgabe</w:t>
            </w:r>
            <w:r w:rsidRPr="00952BB4">
              <w:rPr>
                <w:rFonts w:asciiTheme="minorHAnsi" w:hAnsiTheme="minorHAnsi" w:cstheme="minorHAnsi"/>
                <w:b/>
                <w:sz w:val="22"/>
                <w:szCs w:val="22"/>
              </w:rPr>
              <w:t xml:space="preserve"> </w:t>
            </w:r>
            <w:r w:rsidRPr="00952BB4">
              <w:rPr>
                <w:rFonts w:asciiTheme="minorHAnsi" w:hAnsiTheme="minorHAnsi" w:cstheme="minorHAnsi"/>
                <w:sz w:val="22"/>
                <w:szCs w:val="22"/>
              </w:rPr>
              <w:t>in</w:t>
            </w:r>
            <w:r w:rsidRPr="00952BB4">
              <w:rPr>
                <w:rFonts w:asciiTheme="minorHAnsi" w:hAnsiTheme="minorHAnsi" w:cstheme="minorHAnsi"/>
                <w:b/>
                <w:sz w:val="22"/>
                <w:szCs w:val="22"/>
              </w:rPr>
              <w:t xml:space="preserve"> [ml])</w:t>
            </w:r>
          </w:p>
        </w:tc>
      </w:tr>
      <w:tr w:rsidR="001356D9" w:rsidRPr="00952BB4" w14:paraId="31BD74E1" w14:textId="77777777" w:rsidTr="00952BB4">
        <w:trPr>
          <w:trHeight w:val="376"/>
        </w:trPr>
        <w:tc>
          <w:tcPr>
            <w:tcW w:w="1555" w:type="dxa"/>
          </w:tcPr>
          <w:p w14:paraId="6AAD76A4" w14:textId="77777777" w:rsidR="001356D9" w:rsidRPr="00952BB4" w:rsidRDefault="001356D9" w:rsidP="0091792C">
            <w:pPr>
              <w:pStyle w:val="Kommentartext"/>
              <w:rPr>
                <w:rFonts w:asciiTheme="minorHAnsi" w:hAnsiTheme="minorHAnsi" w:cstheme="minorHAnsi"/>
                <w:sz w:val="22"/>
                <w:szCs w:val="22"/>
              </w:rPr>
            </w:pPr>
            <w:proofErr w:type="gramStart"/>
            <w:r w:rsidRPr="00952BB4">
              <w:rPr>
                <w:rFonts w:asciiTheme="minorHAnsi" w:hAnsiTheme="minorHAnsi" w:cstheme="minorHAnsi"/>
                <w:sz w:val="22"/>
                <w:szCs w:val="22"/>
              </w:rPr>
              <w:t>1 :</w:t>
            </w:r>
            <w:proofErr w:type="gramEnd"/>
            <w:r w:rsidRPr="00952BB4">
              <w:rPr>
                <w:rFonts w:asciiTheme="minorHAnsi" w:hAnsiTheme="minorHAnsi" w:cstheme="minorHAnsi"/>
                <w:sz w:val="22"/>
                <w:szCs w:val="22"/>
              </w:rPr>
              <w:t xml:space="preserve"> 100</w:t>
            </w:r>
          </w:p>
        </w:tc>
        <w:tc>
          <w:tcPr>
            <w:tcW w:w="2976" w:type="dxa"/>
            <w:shd w:val="clear" w:color="auto" w:fill="AEAAAA" w:themeFill="background2" w:themeFillShade="BF"/>
          </w:tcPr>
          <w:p w14:paraId="1BAD5922" w14:textId="77777777" w:rsidR="001356D9" w:rsidRPr="00952BB4" w:rsidRDefault="001356D9" w:rsidP="0091792C">
            <w:pPr>
              <w:pStyle w:val="Kommentartext"/>
              <w:rPr>
                <w:rFonts w:asciiTheme="minorHAnsi" w:hAnsiTheme="minorHAnsi" w:cstheme="minorHAnsi"/>
                <w:sz w:val="22"/>
                <w:szCs w:val="22"/>
              </w:rPr>
            </w:pPr>
          </w:p>
        </w:tc>
        <w:tc>
          <w:tcPr>
            <w:tcW w:w="2694" w:type="dxa"/>
          </w:tcPr>
          <w:p w14:paraId="644121E0" w14:textId="77777777" w:rsidR="001356D9" w:rsidRPr="00952BB4" w:rsidRDefault="001356D9" w:rsidP="0091792C">
            <w:pPr>
              <w:pStyle w:val="Kommentartext"/>
              <w:rPr>
                <w:rFonts w:asciiTheme="minorHAnsi" w:hAnsiTheme="minorHAnsi" w:cstheme="minorHAnsi"/>
                <w:sz w:val="22"/>
                <w:szCs w:val="22"/>
              </w:rPr>
            </w:pPr>
          </w:p>
        </w:tc>
      </w:tr>
      <w:tr w:rsidR="001356D9" w:rsidRPr="00952BB4" w14:paraId="1B72B1F7" w14:textId="77777777" w:rsidTr="00952BB4">
        <w:trPr>
          <w:trHeight w:val="367"/>
        </w:trPr>
        <w:tc>
          <w:tcPr>
            <w:tcW w:w="1555" w:type="dxa"/>
          </w:tcPr>
          <w:p w14:paraId="4C39A1CC" w14:textId="77777777" w:rsidR="001356D9" w:rsidRPr="00952BB4" w:rsidRDefault="001356D9" w:rsidP="0091792C">
            <w:pPr>
              <w:pStyle w:val="Kommentartext"/>
              <w:rPr>
                <w:rFonts w:asciiTheme="minorHAnsi" w:hAnsiTheme="minorHAnsi" w:cstheme="minorHAnsi"/>
                <w:sz w:val="22"/>
                <w:szCs w:val="22"/>
              </w:rPr>
            </w:pPr>
            <w:proofErr w:type="gramStart"/>
            <w:r w:rsidRPr="00952BB4">
              <w:rPr>
                <w:rFonts w:asciiTheme="minorHAnsi" w:hAnsiTheme="minorHAnsi" w:cstheme="minorHAnsi"/>
                <w:sz w:val="22"/>
                <w:szCs w:val="22"/>
              </w:rPr>
              <w:t>1 :</w:t>
            </w:r>
            <w:proofErr w:type="gramEnd"/>
            <w:r w:rsidRPr="00952BB4">
              <w:rPr>
                <w:rFonts w:asciiTheme="minorHAnsi" w:hAnsiTheme="minorHAnsi" w:cstheme="minorHAnsi"/>
                <w:sz w:val="22"/>
                <w:szCs w:val="22"/>
              </w:rPr>
              <w:t xml:space="preserve"> 10</w:t>
            </w:r>
          </w:p>
        </w:tc>
        <w:tc>
          <w:tcPr>
            <w:tcW w:w="2976" w:type="dxa"/>
            <w:shd w:val="clear" w:color="auto" w:fill="AEAAAA" w:themeFill="background2" w:themeFillShade="BF"/>
          </w:tcPr>
          <w:p w14:paraId="5A00E294" w14:textId="77777777" w:rsidR="001356D9" w:rsidRPr="00952BB4" w:rsidRDefault="001356D9" w:rsidP="0091792C">
            <w:pPr>
              <w:pStyle w:val="Kommentartext"/>
              <w:rPr>
                <w:rFonts w:asciiTheme="minorHAnsi" w:hAnsiTheme="minorHAnsi" w:cstheme="minorHAnsi"/>
                <w:sz w:val="22"/>
                <w:szCs w:val="22"/>
              </w:rPr>
            </w:pPr>
          </w:p>
        </w:tc>
        <w:tc>
          <w:tcPr>
            <w:tcW w:w="2694" w:type="dxa"/>
          </w:tcPr>
          <w:p w14:paraId="6F012EF0" w14:textId="77777777" w:rsidR="001356D9" w:rsidRPr="00952BB4" w:rsidRDefault="001356D9" w:rsidP="0091792C">
            <w:pPr>
              <w:pStyle w:val="Kommentartext"/>
              <w:rPr>
                <w:rFonts w:asciiTheme="minorHAnsi" w:hAnsiTheme="minorHAnsi" w:cstheme="minorHAnsi"/>
                <w:sz w:val="22"/>
                <w:szCs w:val="22"/>
              </w:rPr>
            </w:pPr>
          </w:p>
        </w:tc>
      </w:tr>
      <w:tr w:rsidR="001356D9" w:rsidRPr="00952BB4" w14:paraId="7F8A6AD8" w14:textId="77777777" w:rsidTr="00952BB4">
        <w:trPr>
          <w:trHeight w:val="367"/>
        </w:trPr>
        <w:tc>
          <w:tcPr>
            <w:tcW w:w="1555" w:type="dxa"/>
          </w:tcPr>
          <w:p w14:paraId="1A21FF1D" w14:textId="77777777" w:rsidR="001356D9" w:rsidRPr="00952BB4" w:rsidRDefault="001356D9" w:rsidP="0091792C">
            <w:pPr>
              <w:pStyle w:val="Kommentartext"/>
              <w:rPr>
                <w:rFonts w:asciiTheme="minorHAnsi" w:hAnsiTheme="minorHAnsi" w:cstheme="minorHAnsi"/>
                <w:sz w:val="22"/>
                <w:szCs w:val="22"/>
              </w:rPr>
            </w:pPr>
            <w:r w:rsidRPr="00952BB4">
              <w:rPr>
                <w:rFonts w:asciiTheme="minorHAnsi" w:hAnsiTheme="minorHAnsi" w:cstheme="minorHAnsi"/>
                <w:sz w:val="22"/>
                <w:szCs w:val="22"/>
              </w:rPr>
              <w:t>0,02</w:t>
            </w:r>
          </w:p>
        </w:tc>
        <w:tc>
          <w:tcPr>
            <w:tcW w:w="2976" w:type="dxa"/>
          </w:tcPr>
          <w:p w14:paraId="2544BFB9" w14:textId="77777777" w:rsidR="001356D9" w:rsidRPr="00952BB4" w:rsidRDefault="001356D9" w:rsidP="0091792C">
            <w:pPr>
              <w:pStyle w:val="Kommentartext"/>
              <w:rPr>
                <w:rFonts w:asciiTheme="minorHAnsi" w:hAnsiTheme="minorHAnsi" w:cstheme="minorHAnsi"/>
                <w:sz w:val="22"/>
                <w:szCs w:val="22"/>
              </w:rPr>
            </w:pPr>
          </w:p>
        </w:tc>
        <w:tc>
          <w:tcPr>
            <w:tcW w:w="2694" w:type="dxa"/>
            <w:shd w:val="clear" w:color="auto" w:fill="AEAAAA" w:themeFill="background2" w:themeFillShade="BF"/>
          </w:tcPr>
          <w:p w14:paraId="597BDAEC" w14:textId="77777777" w:rsidR="001356D9" w:rsidRPr="00952BB4" w:rsidRDefault="001356D9" w:rsidP="0091792C">
            <w:pPr>
              <w:pStyle w:val="Kommentartext"/>
              <w:rPr>
                <w:rFonts w:asciiTheme="minorHAnsi" w:hAnsiTheme="minorHAnsi" w:cstheme="minorHAnsi"/>
                <w:sz w:val="22"/>
                <w:szCs w:val="22"/>
              </w:rPr>
            </w:pPr>
          </w:p>
        </w:tc>
      </w:tr>
      <w:tr w:rsidR="001356D9" w:rsidRPr="00952BB4" w14:paraId="13A63BBF" w14:textId="77777777" w:rsidTr="00952BB4">
        <w:trPr>
          <w:trHeight w:val="367"/>
        </w:trPr>
        <w:tc>
          <w:tcPr>
            <w:tcW w:w="1555" w:type="dxa"/>
          </w:tcPr>
          <w:p w14:paraId="7C31DBDF" w14:textId="77777777" w:rsidR="001356D9" w:rsidRPr="00952BB4" w:rsidRDefault="001356D9" w:rsidP="0091792C">
            <w:pPr>
              <w:pStyle w:val="Kommentartext"/>
              <w:rPr>
                <w:rFonts w:asciiTheme="minorHAnsi" w:hAnsiTheme="minorHAnsi" w:cstheme="minorHAnsi"/>
                <w:sz w:val="22"/>
                <w:szCs w:val="22"/>
              </w:rPr>
            </w:pPr>
            <w:r w:rsidRPr="00952BB4">
              <w:rPr>
                <w:rFonts w:asciiTheme="minorHAnsi" w:hAnsiTheme="minorHAnsi" w:cstheme="minorHAnsi"/>
                <w:sz w:val="22"/>
                <w:szCs w:val="22"/>
              </w:rPr>
              <w:t>0,2</w:t>
            </w:r>
          </w:p>
        </w:tc>
        <w:tc>
          <w:tcPr>
            <w:tcW w:w="2976" w:type="dxa"/>
          </w:tcPr>
          <w:p w14:paraId="1FCD0083" w14:textId="77777777" w:rsidR="001356D9" w:rsidRPr="00952BB4" w:rsidRDefault="001356D9" w:rsidP="0091792C">
            <w:pPr>
              <w:pStyle w:val="Kommentartext"/>
              <w:rPr>
                <w:rFonts w:asciiTheme="minorHAnsi" w:hAnsiTheme="minorHAnsi" w:cstheme="minorHAnsi"/>
                <w:sz w:val="22"/>
                <w:szCs w:val="22"/>
              </w:rPr>
            </w:pPr>
          </w:p>
        </w:tc>
        <w:tc>
          <w:tcPr>
            <w:tcW w:w="2694" w:type="dxa"/>
            <w:shd w:val="clear" w:color="auto" w:fill="AEAAAA" w:themeFill="background2" w:themeFillShade="BF"/>
          </w:tcPr>
          <w:p w14:paraId="169956DE" w14:textId="77777777" w:rsidR="001356D9" w:rsidRPr="00952BB4" w:rsidRDefault="001356D9" w:rsidP="0091792C">
            <w:pPr>
              <w:pStyle w:val="Kommentartext"/>
              <w:rPr>
                <w:rFonts w:asciiTheme="minorHAnsi" w:hAnsiTheme="minorHAnsi" w:cstheme="minorHAnsi"/>
                <w:sz w:val="22"/>
                <w:szCs w:val="22"/>
              </w:rPr>
            </w:pPr>
          </w:p>
        </w:tc>
      </w:tr>
      <w:tr w:rsidR="001356D9" w:rsidRPr="00952BB4" w14:paraId="4FEC777F" w14:textId="77777777" w:rsidTr="00952BB4">
        <w:trPr>
          <w:trHeight w:val="376"/>
        </w:trPr>
        <w:tc>
          <w:tcPr>
            <w:tcW w:w="1555" w:type="dxa"/>
          </w:tcPr>
          <w:p w14:paraId="6B4ED198" w14:textId="77777777" w:rsidR="001356D9" w:rsidRPr="00952BB4" w:rsidRDefault="001356D9" w:rsidP="0091792C">
            <w:pPr>
              <w:pStyle w:val="Kommentartext"/>
              <w:rPr>
                <w:rFonts w:asciiTheme="minorHAnsi" w:hAnsiTheme="minorHAnsi" w:cstheme="minorHAnsi"/>
                <w:b/>
                <w:sz w:val="22"/>
                <w:szCs w:val="22"/>
              </w:rPr>
            </w:pPr>
            <w:r w:rsidRPr="00952BB4">
              <w:rPr>
                <w:rFonts w:asciiTheme="minorHAnsi" w:hAnsiTheme="minorHAnsi" w:cstheme="minorHAnsi"/>
                <w:b/>
                <w:sz w:val="22"/>
                <w:szCs w:val="22"/>
              </w:rPr>
              <w:t>Summe in [ml]</w:t>
            </w:r>
          </w:p>
        </w:tc>
        <w:tc>
          <w:tcPr>
            <w:tcW w:w="2976" w:type="dxa"/>
          </w:tcPr>
          <w:p w14:paraId="49CBB1CC" w14:textId="77777777" w:rsidR="001356D9" w:rsidRPr="00952BB4" w:rsidRDefault="001356D9" w:rsidP="0091792C">
            <w:pPr>
              <w:pStyle w:val="Kommentartext"/>
              <w:rPr>
                <w:rFonts w:asciiTheme="minorHAnsi" w:hAnsiTheme="minorHAnsi" w:cstheme="minorHAnsi"/>
                <w:sz w:val="22"/>
                <w:szCs w:val="22"/>
              </w:rPr>
            </w:pPr>
          </w:p>
        </w:tc>
        <w:tc>
          <w:tcPr>
            <w:tcW w:w="2694" w:type="dxa"/>
          </w:tcPr>
          <w:p w14:paraId="2670C96F" w14:textId="77777777" w:rsidR="001356D9" w:rsidRPr="00952BB4" w:rsidRDefault="001356D9" w:rsidP="0091792C">
            <w:pPr>
              <w:pStyle w:val="Kommentartext"/>
              <w:rPr>
                <w:rFonts w:asciiTheme="minorHAnsi" w:hAnsiTheme="minorHAnsi" w:cstheme="minorHAnsi"/>
                <w:sz w:val="22"/>
                <w:szCs w:val="22"/>
              </w:rPr>
            </w:pPr>
          </w:p>
        </w:tc>
      </w:tr>
    </w:tbl>
    <w:p w14:paraId="46B3A577" w14:textId="099A0F0B" w:rsidR="001029FE" w:rsidRPr="00952BB4" w:rsidRDefault="001029FE" w:rsidP="0091792C">
      <w:pPr>
        <w:pStyle w:val="Kommentartext"/>
        <w:rPr>
          <w:rFonts w:asciiTheme="minorHAnsi" w:hAnsiTheme="minorHAnsi" w:cstheme="minorHAnsi"/>
          <w:sz w:val="22"/>
          <w:szCs w:val="22"/>
        </w:rPr>
      </w:pPr>
      <w:proofErr w:type="spellStart"/>
      <w:r w:rsidRPr="00952BB4">
        <w:rPr>
          <w:rFonts w:asciiTheme="minorHAnsi" w:hAnsiTheme="minorHAnsi" w:cstheme="minorHAnsi"/>
          <w:sz w:val="22"/>
          <w:szCs w:val="22"/>
        </w:rPr>
        <w:t>Akrinorbedarf</w:t>
      </w:r>
      <w:proofErr w:type="spellEnd"/>
      <w:r w:rsidRPr="00952BB4">
        <w:rPr>
          <w:rFonts w:asciiTheme="minorHAnsi" w:hAnsiTheme="minorHAnsi" w:cstheme="minorHAnsi"/>
          <w:sz w:val="22"/>
          <w:szCs w:val="22"/>
        </w:rPr>
        <w:t xml:space="preserve">: </w:t>
      </w:r>
    </w:p>
    <w:tbl>
      <w:tblPr>
        <w:tblStyle w:val="Tabellenraster"/>
        <w:tblpPr w:leftFromText="141" w:rightFromText="141" w:vertAnchor="text" w:horzAnchor="page" w:tblpX="2801" w:tblpY="55"/>
        <w:tblW w:w="0" w:type="auto"/>
        <w:tblLook w:val="04A0" w:firstRow="1" w:lastRow="0" w:firstColumn="1" w:lastColumn="0" w:noHBand="0" w:noVBand="1"/>
      </w:tblPr>
      <w:tblGrid>
        <w:gridCol w:w="2405"/>
        <w:gridCol w:w="2693"/>
      </w:tblGrid>
      <w:tr w:rsidR="00952BB4" w:rsidRPr="00952BB4" w14:paraId="4E9CE981" w14:textId="77777777" w:rsidTr="00952BB4">
        <w:tc>
          <w:tcPr>
            <w:tcW w:w="2405" w:type="dxa"/>
          </w:tcPr>
          <w:p w14:paraId="5D71747C" w14:textId="77777777" w:rsidR="00952BB4" w:rsidRPr="00952BB4" w:rsidRDefault="00952BB4" w:rsidP="00952BB4">
            <w:pPr>
              <w:pStyle w:val="Kommentartext"/>
              <w:rPr>
                <w:rFonts w:asciiTheme="minorHAnsi" w:hAnsiTheme="minorHAnsi" w:cstheme="minorHAnsi"/>
                <w:b/>
                <w:sz w:val="22"/>
                <w:szCs w:val="22"/>
              </w:rPr>
            </w:pPr>
            <w:r w:rsidRPr="00952BB4">
              <w:rPr>
                <w:rFonts w:asciiTheme="minorHAnsi" w:hAnsiTheme="minorHAnsi" w:cstheme="minorHAnsi"/>
                <w:b/>
                <w:sz w:val="22"/>
                <w:szCs w:val="22"/>
              </w:rPr>
              <w:t>Konzentration</w:t>
            </w:r>
          </w:p>
        </w:tc>
        <w:tc>
          <w:tcPr>
            <w:tcW w:w="2693" w:type="dxa"/>
          </w:tcPr>
          <w:p w14:paraId="648E9FFF" w14:textId="77777777" w:rsidR="00952BB4" w:rsidRPr="00952BB4" w:rsidRDefault="00952BB4" w:rsidP="00952BB4">
            <w:pPr>
              <w:pStyle w:val="Kommentartext"/>
              <w:rPr>
                <w:rFonts w:asciiTheme="minorHAnsi" w:hAnsiTheme="minorHAnsi" w:cstheme="minorHAnsi"/>
                <w:sz w:val="22"/>
                <w:szCs w:val="22"/>
              </w:rPr>
            </w:pPr>
            <w:r w:rsidRPr="00952BB4">
              <w:rPr>
                <w:rFonts w:asciiTheme="minorHAnsi" w:hAnsiTheme="minorHAnsi" w:cstheme="minorHAnsi"/>
                <w:b/>
                <w:sz w:val="22"/>
                <w:szCs w:val="22"/>
              </w:rPr>
              <w:t>Gesamtgabe</w:t>
            </w:r>
            <w:r w:rsidRPr="00952BB4">
              <w:rPr>
                <w:rFonts w:asciiTheme="minorHAnsi" w:hAnsiTheme="minorHAnsi" w:cstheme="minorHAnsi"/>
                <w:sz w:val="22"/>
                <w:szCs w:val="22"/>
              </w:rPr>
              <w:t xml:space="preserve"> in [</w:t>
            </w:r>
            <w:r w:rsidRPr="00952BB4">
              <w:rPr>
                <w:rFonts w:asciiTheme="minorHAnsi" w:hAnsiTheme="minorHAnsi" w:cstheme="minorHAnsi"/>
                <w:b/>
                <w:sz w:val="22"/>
                <w:szCs w:val="22"/>
              </w:rPr>
              <w:t>ml</w:t>
            </w:r>
            <w:r w:rsidRPr="00952BB4">
              <w:rPr>
                <w:rFonts w:asciiTheme="minorHAnsi" w:hAnsiTheme="minorHAnsi" w:cstheme="minorHAnsi"/>
                <w:sz w:val="22"/>
                <w:szCs w:val="22"/>
              </w:rPr>
              <w:t>]</w:t>
            </w:r>
          </w:p>
        </w:tc>
      </w:tr>
      <w:tr w:rsidR="00952BB4" w:rsidRPr="00952BB4" w14:paraId="33A6C8AC" w14:textId="77777777" w:rsidTr="00952BB4">
        <w:tc>
          <w:tcPr>
            <w:tcW w:w="2405" w:type="dxa"/>
          </w:tcPr>
          <w:p w14:paraId="74B6DAF8" w14:textId="77777777" w:rsidR="00952BB4" w:rsidRPr="00952BB4" w:rsidRDefault="00952BB4" w:rsidP="00952BB4">
            <w:pPr>
              <w:pStyle w:val="Kommentartext"/>
              <w:rPr>
                <w:rFonts w:asciiTheme="minorHAnsi" w:hAnsiTheme="minorHAnsi" w:cstheme="minorHAnsi"/>
                <w:sz w:val="22"/>
                <w:szCs w:val="22"/>
              </w:rPr>
            </w:pPr>
            <w:proofErr w:type="gramStart"/>
            <w:r w:rsidRPr="00952BB4">
              <w:rPr>
                <w:rFonts w:asciiTheme="minorHAnsi" w:hAnsiTheme="minorHAnsi" w:cstheme="minorHAnsi"/>
                <w:sz w:val="22"/>
                <w:szCs w:val="22"/>
              </w:rPr>
              <w:t>2 :</w:t>
            </w:r>
            <w:proofErr w:type="gramEnd"/>
            <w:r w:rsidRPr="00952BB4">
              <w:rPr>
                <w:rFonts w:asciiTheme="minorHAnsi" w:hAnsiTheme="minorHAnsi" w:cstheme="minorHAnsi"/>
                <w:sz w:val="22"/>
                <w:szCs w:val="22"/>
              </w:rPr>
              <w:t xml:space="preserve"> 10</w:t>
            </w:r>
          </w:p>
        </w:tc>
        <w:tc>
          <w:tcPr>
            <w:tcW w:w="2693" w:type="dxa"/>
            <w:shd w:val="clear" w:color="auto" w:fill="FFFFFF" w:themeFill="background1"/>
          </w:tcPr>
          <w:p w14:paraId="25FB4585" w14:textId="77777777" w:rsidR="00952BB4" w:rsidRPr="00952BB4" w:rsidRDefault="00952BB4" w:rsidP="00952BB4">
            <w:pPr>
              <w:pStyle w:val="Kommentartext"/>
              <w:rPr>
                <w:rFonts w:asciiTheme="minorHAnsi" w:hAnsiTheme="minorHAnsi" w:cstheme="minorHAnsi"/>
                <w:sz w:val="22"/>
                <w:szCs w:val="22"/>
              </w:rPr>
            </w:pPr>
          </w:p>
        </w:tc>
      </w:tr>
      <w:tr w:rsidR="00952BB4" w:rsidRPr="00952BB4" w14:paraId="3879CCC6" w14:textId="77777777" w:rsidTr="00952BB4">
        <w:tc>
          <w:tcPr>
            <w:tcW w:w="2405" w:type="dxa"/>
          </w:tcPr>
          <w:p w14:paraId="206D41A8" w14:textId="77777777" w:rsidR="00952BB4" w:rsidRPr="00952BB4" w:rsidRDefault="00952BB4" w:rsidP="00952BB4">
            <w:pPr>
              <w:pStyle w:val="Kommentartext"/>
              <w:rPr>
                <w:rFonts w:asciiTheme="minorHAnsi" w:hAnsiTheme="minorHAnsi" w:cstheme="minorHAnsi"/>
                <w:sz w:val="22"/>
                <w:szCs w:val="22"/>
              </w:rPr>
            </w:pPr>
            <w:r w:rsidRPr="00952BB4">
              <w:rPr>
                <w:rFonts w:asciiTheme="minorHAnsi" w:hAnsiTheme="minorHAnsi" w:cstheme="minorHAnsi"/>
                <w:sz w:val="22"/>
                <w:szCs w:val="22"/>
              </w:rPr>
              <w:t>Andere: ________</w:t>
            </w:r>
          </w:p>
        </w:tc>
        <w:tc>
          <w:tcPr>
            <w:tcW w:w="2693" w:type="dxa"/>
            <w:shd w:val="clear" w:color="auto" w:fill="FFFFFF" w:themeFill="background1"/>
          </w:tcPr>
          <w:p w14:paraId="1A7C9556" w14:textId="77777777" w:rsidR="00952BB4" w:rsidRPr="00952BB4" w:rsidRDefault="00952BB4" w:rsidP="00952BB4">
            <w:pPr>
              <w:pStyle w:val="Kommentartext"/>
              <w:rPr>
                <w:rFonts w:asciiTheme="minorHAnsi" w:hAnsiTheme="minorHAnsi" w:cstheme="minorHAnsi"/>
                <w:sz w:val="22"/>
                <w:szCs w:val="22"/>
              </w:rPr>
            </w:pPr>
          </w:p>
        </w:tc>
      </w:tr>
    </w:tbl>
    <w:p w14:paraId="3E8F6E2F" w14:textId="526812D8" w:rsidR="001E490F" w:rsidRDefault="001E490F" w:rsidP="0091792C">
      <w:pPr>
        <w:pStyle w:val="Kommentartext"/>
        <w:rPr>
          <w:rFonts w:asciiTheme="minorHAnsi" w:hAnsiTheme="minorHAnsi" w:cstheme="minorHAnsi"/>
          <w:sz w:val="16"/>
        </w:rPr>
      </w:pPr>
    </w:p>
    <w:p w14:paraId="319E727A" w14:textId="269A80FF" w:rsidR="004127C0" w:rsidRDefault="004127C0" w:rsidP="0091792C">
      <w:pPr>
        <w:pStyle w:val="Kommentartext"/>
        <w:rPr>
          <w:rFonts w:asciiTheme="minorHAnsi" w:hAnsiTheme="minorHAnsi" w:cstheme="minorHAnsi"/>
          <w:sz w:val="16"/>
        </w:rPr>
      </w:pPr>
    </w:p>
    <w:p w14:paraId="105385D7" w14:textId="6F423C5B" w:rsidR="004127C0" w:rsidRDefault="004127C0" w:rsidP="0091792C">
      <w:pPr>
        <w:pStyle w:val="Kommentartext"/>
        <w:rPr>
          <w:rFonts w:asciiTheme="minorHAnsi" w:hAnsiTheme="minorHAnsi" w:cstheme="minorHAnsi"/>
          <w:sz w:val="16"/>
        </w:rPr>
      </w:pPr>
    </w:p>
    <w:p w14:paraId="5B125230" w14:textId="77777777" w:rsidR="004127C0" w:rsidRPr="00EB735E" w:rsidRDefault="004127C0" w:rsidP="0091792C">
      <w:pPr>
        <w:pStyle w:val="Kommentartext"/>
        <w:rPr>
          <w:rFonts w:asciiTheme="minorHAnsi" w:hAnsiTheme="minorHAnsi" w:cstheme="minorHAnsi"/>
          <w:sz w:val="16"/>
        </w:rPr>
      </w:pPr>
    </w:p>
    <w:p w14:paraId="2A52B523" w14:textId="58D7ECC0" w:rsidR="001356D9" w:rsidRDefault="001356D9" w:rsidP="0091792C">
      <w:pPr>
        <w:pStyle w:val="Kommentartext"/>
        <w:rPr>
          <w:rFonts w:asciiTheme="minorHAnsi" w:hAnsiTheme="minorHAnsi" w:cstheme="minorHAnsi"/>
          <w:sz w:val="16"/>
        </w:rPr>
      </w:pPr>
    </w:p>
    <w:p w14:paraId="41FBCE04" w14:textId="0DC82A29" w:rsidR="001356D9" w:rsidRPr="00952BB4" w:rsidRDefault="001356D9" w:rsidP="00952BB4">
      <w:pPr>
        <w:pStyle w:val="Kommentartext"/>
        <w:spacing w:line="240" w:lineRule="auto"/>
        <w:contextualSpacing/>
        <w:rPr>
          <w:rFonts w:asciiTheme="minorHAnsi" w:hAnsiTheme="minorHAnsi" w:cstheme="minorHAnsi"/>
          <w:sz w:val="22"/>
          <w:szCs w:val="28"/>
        </w:rPr>
      </w:pPr>
      <w:r w:rsidRPr="00952BB4">
        <w:rPr>
          <w:rFonts w:asciiTheme="minorHAnsi" w:hAnsiTheme="minorHAnsi" w:cstheme="minorHAnsi"/>
          <w:sz w:val="22"/>
          <w:szCs w:val="28"/>
        </w:rPr>
        <w:t>Weitere hämodynamisch relevante</w:t>
      </w:r>
      <w:r w:rsidR="0030565D" w:rsidRPr="00952BB4">
        <w:rPr>
          <w:rFonts w:asciiTheme="minorHAnsi" w:hAnsiTheme="minorHAnsi" w:cstheme="minorHAnsi"/>
          <w:sz w:val="22"/>
          <w:szCs w:val="28"/>
        </w:rPr>
        <w:t>n</w:t>
      </w:r>
      <w:r w:rsidRPr="00952BB4">
        <w:rPr>
          <w:rFonts w:asciiTheme="minorHAnsi" w:hAnsiTheme="minorHAnsi" w:cstheme="minorHAnsi"/>
          <w:sz w:val="22"/>
          <w:szCs w:val="28"/>
        </w:rPr>
        <w:t xml:space="preserve"> Medikamente:</w:t>
      </w:r>
      <w:r w:rsidR="001E435F" w:rsidRPr="00952BB4">
        <w:rPr>
          <w:rFonts w:asciiTheme="minorHAnsi" w:hAnsiTheme="minorHAnsi" w:cstheme="minorHAnsi"/>
          <w:sz w:val="22"/>
          <w:szCs w:val="28"/>
        </w:rPr>
        <w:tab/>
      </w:r>
      <w:r w:rsidR="001E435F" w:rsidRPr="00952BB4">
        <w:rPr>
          <w:rFonts w:asciiTheme="minorHAnsi" w:hAnsiTheme="minorHAnsi" w:cstheme="minorHAnsi"/>
          <w:sz w:val="22"/>
          <w:szCs w:val="28"/>
          <w:lang w:val="en-GB"/>
        </w:rPr>
        <w:sym w:font="Webdings" w:char="F063"/>
      </w:r>
      <w:r w:rsidR="001E435F" w:rsidRPr="00952BB4">
        <w:rPr>
          <w:rFonts w:asciiTheme="minorHAnsi" w:hAnsiTheme="minorHAnsi" w:cstheme="minorHAnsi"/>
          <w:sz w:val="22"/>
          <w:szCs w:val="28"/>
        </w:rPr>
        <w:t xml:space="preserve"> ja</w:t>
      </w:r>
      <w:r w:rsidR="001E435F" w:rsidRPr="00952BB4">
        <w:rPr>
          <w:rFonts w:asciiTheme="minorHAnsi" w:hAnsiTheme="minorHAnsi" w:cstheme="minorHAnsi"/>
          <w:sz w:val="22"/>
          <w:szCs w:val="28"/>
        </w:rPr>
        <w:tab/>
      </w:r>
      <w:r w:rsidR="001E435F" w:rsidRPr="00952BB4">
        <w:rPr>
          <w:rFonts w:asciiTheme="minorHAnsi" w:hAnsiTheme="minorHAnsi" w:cstheme="minorHAnsi"/>
          <w:sz w:val="22"/>
          <w:szCs w:val="28"/>
        </w:rPr>
        <w:tab/>
      </w:r>
      <w:r w:rsidR="001E435F" w:rsidRPr="00952BB4">
        <w:rPr>
          <w:rFonts w:asciiTheme="minorHAnsi" w:hAnsiTheme="minorHAnsi" w:cstheme="minorHAnsi"/>
          <w:sz w:val="22"/>
          <w:szCs w:val="28"/>
          <w:lang w:val="en-GB"/>
        </w:rPr>
        <w:sym w:font="Webdings" w:char="F063"/>
      </w:r>
      <w:r w:rsidR="001E435F" w:rsidRPr="00952BB4">
        <w:rPr>
          <w:rFonts w:asciiTheme="minorHAnsi" w:hAnsiTheme="minorHAnsi" w:cstheme="minorHAnsi"/>
          <w:sz w:val="22"/>
          <w:szCs w:val="28"/>
        </w:rPr>
        <w:t xml:space="preserve"> nein</w:t>
      </w:r>
    </w:p>
    <w:p w14:paraId="2DFF1059" w14:textId="14CB0D84" w:rsidR="001E435F" w:rsidRPr="00952BB4" w:rsidRDefault="004C1C25" w:rsidP="00952BB4">
      <w:pPr>
        <w:pStyle w:val="Kommentartext"/>
        <w:spacing w:line="240" w:lineRule="auto"/>
        <w:contextualSpacing/>
        <w:rPr>
          <w:rFonts w:asciiTheme="minorHAnsi" w:hAnsiTheme="minorHAnsi" w:cstheme="minorHAnsi"/>
          <w:sz w:val="14"/>
        </w:rPr>
      </w:pPr>
      <w:r w:rsidRPr="00952BB4">
        <w:rPr>
          <w:rFonts w:asciiTheme="minorHAnsi" w:hAnsiTheme="minorHAnsi" w:cstheme="minorHAnsi"/>
          <w:color w:val="FFFFFF" w:themeColor="background1"/>
          <w:sz w:val="22"/>
          <w:szCs w:val="28"/>
        </w:rPr>
        <w:t>.</w:t>
      </w:r>
      <w:r w:rsidR="00952BB4">
        <w:rPr>
          <w:rFonts w:asciiTheme="minorHAnsi" w:hAnsiTheme="minorHAnsi" w:cstheme="minorHAnsi"/>
          <w:color w:val="FFFFFF" w:themeColor="background1"/>
          <w:sz w:val="22"/>
          <w:szCs w:val="28"/>
        </w:rPr>
        <w:tab/>
      </w:r>
      <w:r w:rsidRPr="00952BB4">
        <w:rPr>
          <w:rFonts w:asciiTheme="minorHAnsi" w:hAnsiTheme="minorHAnsi" w:cstheme="minorHAnsi"/>
          <w:color w:val="767171" w:themeColor="background2" w:themeShade="80"/>
          <w:sz w:val="22"/>
          <w:szCs w:val="28"/>
        </w:rPr>
        <w:tab/>
      </w:r>
      <w:r w:rsidR="004C3FD4" w:rsidRPr="00952BB4">
        <w:rPr>
          <w:rFonts w:asciiTheme="minorHAnsi" w:hAnsiTheme="minorHAnsi" w:cstheme="minorHAnsi"/>
          <w:sz w:val="22"/>
          <w:szCs w:val="28"/>
        </w:rPr>
        <w:t xml:space="preserve">- </w:t>
      </w:r>
      <w:r w:rsidR="00952BB4">
        <w:rPr>
          <w:rFonts w:asciiTheme="minorHAnsi" w:hAnsiTheme="minorHAnsi" w:cstheme="minorHAnsi"/>
          <w:sz w:val="22"/>
          <w:szCs w:val="28"/>
        </w:rPr>
        <w:tab/>
      </w:r>
      <w:proofErr w:type="spellStart"/>
      <w:r w:rsidR="001356D9" w:rsidRPr="00952BB4">
        <w:rPr>
          <w:rFonts w:asciiTheme="minorHAnsi" w:hAnsiTheme="minorHAnsi" w:cstheme="minorHAnsi"/>
          <w:sz w:val="22"/>
          <w:szCs w:val="28"/>
        </w:rPr>
        <w:t>Dobutrex</w:t>
      </w:r>
      <w:proofErr w:type="spellEnd"/>
      <w:r w:rsidR="001356D9" w:rsidRPr="00952BB4">
        <w:rPr>
          <w:rFonts w:asciiTheme="minorHAnsi" w:hAnsiTheme="minorHAnsi" w:cstheme="minorHAnsi"/>
          <w:sz w:val="22"/>
          <w:szCs w:val="28"/>
        </w:rPr>
        <w:t>: Gesamtmenge in [ml]: ____________</w:t>
      </w:r>
    </w:p>
    <w:p w14:paraId="54C68034" w14:textId="79BD4DC3" w:rsidR="001356D9" w:rsidRDefault="004C3FD4" w:rsidP="00952BB4">
      <w:pPr>
        <w:pStyle w:val="Kommentartext"/>
        <w:spacing w:line="240" w:lineRule="auto"/>
        <w:contextualSpacing/>
        <w:rPr>
          <w:rFonts w:asciiTheme="minorHAnsi" w:hAnsiTheme="minorHAnsi" w:cstheme="minorHAnsi"/>
          <w:sz w:val="22"/>
          <w:szCs w:val="26"/>
        </w:rPr>
      </w:pPr>
      <w:r w:rsidRPr="00952BB4">
        <w:rPr>
          <w:rFonts w:asciiTheme="minorHAnsi" w:hAnsiTheme="minorHAnsi" w:cstheme="minorHAnsi"/>
          <w:sz w:val="22"/>
          <w:szCs w:val="26"/>
        </w:rPr>
        <w:tab/>
      </w:r>
      <w:r w:rsidR="00952BB4">
        <w:rPr>
          <w:rFonts w:asciiTheme="minorHAnsi" w:hAnsiTheme="minorHAnsi" w:cstheme="minorHAnsi"/>
          <w:sz w:val="22"/>
          <w:szCs w:val="26"/>
        </w:rPr>
        <w:tab/>
      </w:r>
      <w:r w:rsidRPr="00952BB4">
        <w:rPr>
          <w:rFonts w:asciiTheme="minorHAnsi" w:hAnsiTheme="minorHAnsi" w:cstheme="minorHAnsi"/>
          <w:sz w:val="22"/>
          <w:szCs w:val="26"/>
        </w:rPr>
        <w:t>-</w:t>
      </w:r>
      <w:r w:rsidR="00952BB4">
        <w:rPr>
          <w:rFonts w:asciiTheme="minorHAnsi" w:hAnsiTheme="minorHAnsi" w:cstheme="minorHAnsi"/>
          <w:sz w:val="22"/>
          <w:szCs w:val="26"/>
        </w:rPr>
        <w:tab/>
      </w:r>
      <w:r w:rsidR="001356D9" w:rsidRPr="00952BB4">
        <w:rPr>
          <w:rFonts w:asciiTheme="minorHAnsi" w:hAnsiTheme="minorHAnsi" w:cstheme="minorHAnsi"/>
          <w:sz w:val="22"/>
          <w:szCs w:val="26"/>
        </w:rPr>
        <w:t>Andere: ____________________, Gesamtmenge in [ml]: ___________</w:t>
      </w:r>
    </w:p>
    <w:p w14:paraId="09CDBB1D" w14:textId="77777777" w:rsidR="00952BB4" w:rsidRPr="00952BB4" w:rsidRDefault="00952BB4" w:rsidP="00952BB4">
      <w:pPr>
        <w:pStyle w:val="Kommentartext"/>
        <w:spacing w:line="240" w:lineRule="auto"/>
        <w:contextualSpacing/>
        <w:rPr>
          <w:rFonts w:asciiTheme="minorHAnsi" w:hAnsiTheme="minorHAnsi" w:cstheme="minorHAnsi"/>
          <w:sz w:val="14"/>
        </w:rPr>
      </w:pPr>
    </w:p>
    <w:p w14:paraId="5E312C39" w14:textId="620E6EA9" w:rsidR="0091792C" w:rsidRPr="00952BB4" w:rsidRDefault="0091792C" w:rsidP="004C1C25">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4"/>
          <w:szCs w:val="30"/>
          <w:u w:val="single"/>
        </w:rPr>
      </w:pPr>
      <w:r w:rsidRPr="00952BB4">
        <w:rPr>
          <w:rFonts w:asciiTheme="minorHAnsi" w:hAnsiTheme="minorHAnsi" w:cstheme="minorHAnsi"/>
          <w:sz w:val="24"/>
          <w:szCs w:val="30"/>
          <w:u w:val="single"/>
        </w:rPr>
        <w:t>Fluid Management</w:t>
      </w:r>
      <w:r w:rsidR="00515A21" w:rsidRPr="00952BB4">
        <w:rPr>
          <w:rFonts w:asciiTheme="minorHAnsi" w:hAnsiTheme="minorHAnsi" w:cstheme="minorHAnsi"/>
          <w:sz w:val="24"/>
          <w:szCs w:val="30"/>
          <w:u w:val="single"/>
        </w:rPr>
        <w:t xml:space="preserve"> (intraoperativ)</w:t>
      </w:r>
      <w:r w:rsidRPr="00952BB4">
        <w:rPr>
          <w:rFonts w:asciiTheme="minorHAnsi" w:hAnsiTheme="minorHAnsi" w:cstheme="minorHAnsi"/>
          <w:sz w:val="24"/>
          <w:szCs w:val="30"/>
          <w:u w:val="single"/>
        </w:rPr>
        <w:t>:</w:t>
      </w:r>
    </w:p>
    <w:p w14:paraId="348ECFC4" w14:textId="21743A93" w:rsidR="000D188B" w:rsidRPr="00952BB4" w:rsidRDefault="000D188B" w:rsidP="00952BB4">
      <w:pPr>
        <w:pStyle w:val="Kommentartext"/>
        <w:pBdr>
          <w:top w:val="single" w:sz="4" w:space="1" w:color="auto"/>
          <w:left w:val="single" w:sz="4" w:space="4" w:color="auto"/>
          <w:bottom w:val="single" w:sz="4" w:space="1" w:color="auto"/>
          <w:right w:val="single" w:sz="4" w:space="4" w:color="auto"/>
        </w:pBdr>
        <w:spacing w:after="120" w:line="240" w:lineRule="auto"/>
        <w:contextualSpacing/>
        <w:rPr>
          <w:rFonts w:asciiTheme="minorHAnsi" w:hAnsiTheme="minorHAnsi" w:cstheme="minorHAnsi"/>
          <w:sz w:val="22"/>
          <w:szCs w:val="28"/>
        </w:rPr>
      </w:pPr>
      <w:r w:rsidRPr="00952BB4">
        <w:rPr>
          <w:rFonts w:asciiTheme="minorHAnsi" w:hAnsiTheme="minorHAnsi" w:cstheme="minorHAnsi"/>
          <w:sz w:val="22"/>
          <w:szCs w:val="28"/>
          <w:u w:val="single"/>
        </w:rPr>
        <w:t>Blutverlust</w:t>
      </w:r>
      <w:r w:rsidRPr="00952BB4">
        <w:rPr>
          <w:rFonts w:asciiTheme="minorHAnsi" w:hAnsiTheme="minorHAnsi" w:cstheme="minorHAnsi"/>
          <w:sz w:val="22"/>
          <w:szCs w:val="28"/>
        </w:rPr>
        <w:t>:</w:t>
      </w:r>
      <w:r w:rsidR="001E435F" w:rsidRPr="00952BB4">
        <w:rPr>
          <w:rFonts w:asciiTheme="minorHAnsi" w:hAnsiTheme="minorHAnsi" w:cstheme="minorHAnsi"/>
          <w:sz w:val="22"/>
          <w:szCs w:val="28"/>
        </w:rPr>
        <w:t xml:space="preserve"> </w:t>
      </w:r>
      <w:r w:rsidRPr="00952BB4">
        <w:rPr>
          <w:rFonts w:asciiTheme="minorHAnsi" w:hAnsiTheme="minorHAnsi" w:cstheme="minorHAnsi"/>
          <w:sz w:val="22"/>
          <w:szCs w:val="28"/>
        </w:rPr>
        <w:t>Intraoperativer Blutverlust in [ml]: _________________</w:t>
      </w:r>
    </w:p>
    <w:p w14:paraId="4198C342" w14:textId="77777777" w:rsidR="001E490F" w:rsidRPr="00952BB4" w:rsidRDefault="000D188B" w:rsidP="00952BB4">
      <w:pPr>
        <w:pStyle w:val="Kommentartext"/>
        <w:pBdr>
          <w:top w:val="single" w:sz="4" w:space="1" w:color="auto"/>
          <w:left w:val="single" w:sz="4" w:space="4" w:color="auto"/>
          <w:bottom w:val="single" w:sz="4" w:space="1" w:color="auto"/>
          <w:right w:val="single" w:sz="4" w:space="4" w:color="auto"/>
        </w:pBdr>
        <w:spacing w:after="120" w:line="240" w:lineRule="auto"/>
        <w:contextualSpacing/>
        <w:rPr>
          <w:rFonts w:asciiTheme="minorHAnsi" w:hAnsiTheme="minorHAnsi" w:cstheme="minorHAnsi"/>
          <w:sz w:val="22"/>
          <w:szCs w:val="28"/>
        </w:rPr>
      </w:pPr>
      <w:r w:rsidRPr="00952BB4">
        <w:rPr>
          <w:rFonts w:asciiTheme="minorHAnsi" w:hAnsiTheme="minorHAnsi" w:cstheme="minorHAnsi"/>
          <w:sz w:val="22"/>
          <w:szCs w:val="28"/>
          <w:u w:val="single"/>
        </w:rPr>
        <w:t>Volumenersatz</w:t>
      </w:r>
      <w:r w:rsidRPr="00952BB4">
        <w:rPr>
          <w:rFonts w:asciiTheme="minorHAnsi" w:hAnsiTheme="minorHAnsi" w:cstheme="minorHAnsi"/>
          <w:sz w:val="22"/>
          <w:szCs w:val="28"/>
        </w:rPr>
        <w:t>:</w:t>
      </w:r>
      <w:r w:rsidR="001E490F" w:rsidRPr="00952BB4">
        <w:rPr>
          <w:rFonts w:asciiTheme="minorHAnsi" w:hAnsiTheme="minorHAnsi" w:cstheme="minorHAnsi"/>
          <w:sz w:val="22"/>
          <w:szCs w:val="28"/>
        </w:rPr>
        <w:t xml:space="preserve"> </w:t>
      </w:r>
      <w:r w:rsidR="001E490F" w:rsidRPr="00952BB4">
        <w:rPr>
          <w:rFonts w:asciiTheme="minorHAnsi" w:hAnsiTheme="minorHAnsi" w:cstheme="minorHAnsi"/>
          <w:sz w:val="22"/>
          <w:szCs w:val="28"/>
        </w:rPr>
        <w:tab/>
      </w:r>
    </w:p>
    <w:p w14:paraId="5FEEA944" w14:textId="24A0A2F8" w:rsidR="0091792C" w:rsidRPr="00952BB4" w:rsidRDefault="0091792C" w:rsidP="00952BB4">
      <w:pPr>
        <w:pStyle w:val="Kommentartext"/>
        <w:pBdr>
          <w:top w:val="single" w:sz="4" w:space="1" w:color="auto"/>
          <w:left w:val="single" w:sz="4" w:space="4" w:color="auto"/>
          <w:bottom w:val="single" w:sz="4" w:space="1" w:color="auto"/>
          <w:right w:val="single" w:sz="4" w:space="4" w:color="auto"/>
        </w:pBdr>
        <w:spacing w:after="120" w:line="240" w:lineRule="auto"/>
        <w:ind w:firstLine="709"/>
        <w:contextualSpacing/>
        <w:rPr>
          <w:rFonts w:asciiTheme="minorHAnsi" w:hAnsiTheme="minorHAnsi" w:cstheme="minorHAnsi"/>
          <w:sz w:val="22"/>
          <w:szCs w:val="28"/>
        </w:rPr>
      </w:pPr>
      <w:r w:rsidRPr="00952BB4">
        <w:rPr>
          <w:rFonts w:asciiTheme="minorHAnsi" w:hAnsiTheme="minorHAnsi" w:cstheme="minorHAnsi"/>
          <w:sz w:val="22"/>
          <w:szCs w:val="28"/>
        </w:rPr>
        <w:t xml:space="preserve">Kristalloide [Menge in ml]: </w:t>
      </w:r>
      <w:r w:rsidR="00515A21" w:rsidRPr="00952BB4">
        <w:rPr>
          <w:rFonts w:asciiTheme="minorHAnsi" w:hAnsiTheme="minorHAnsi" w:cstheme="minorHAnsi"/>
          <w:sz w:val="22"/>
          <w:szCs w:val="28"/>
        </w:rPr>
        <w:t>_____________</w:t>
      </w:r>
      <w:r w:rsidR="00CC38D9" w:rsidRPr="00952BB4">
        <w:rPr>
          <w:rFonts w:asciiTheme="minorHAnsi" w:hAnsiTheme="minorHAnsi" w:cstheme="minorHAnsi"/>
          <w:sz w:val="22"/>
          <w:szCs w:val="28"/>
        </w:rPr>
        <w:t>____</w:t>
      </w:r>
      <w:r w:rsidR="00515A21" w:rsidRPr="00952BB4">
        <w:rPr>
          <w:rFonts w:asciiTheme="minorHAnsi" w:hAnsiTheme="minorHAnsi" w:cstheme="minorHAnsi"/>
          <w:sz w:val="22"/>
          <w:szCs w:val="28"/>
        </w:rPr>
        <w:t>____</w:t>
      </w:r>
    </w:p>
    <w:p w14:paraId="61E06CC5" w14:textId="77777777" w:rsidR="00CC38D9" w:rsidRPr="00952BB4" w:rsidRDefault="0091792C" w:rsidP="00952BB4">
      <w:pPr>
        <w:pStyle w:val="Kommentartext"/>
        <w:pBdr>
          <w:top w:val="single" w:sz="4" w:space="1" w:color="auto"/>
          <w:left w:val="single" w:sz="4" w:space="4" w:color="auto"/>
          <w:bottom w:val="single" w:sz="4" w:space="1" w:color="auto"/>
          <w:right w:val="single" w:sz="4" w:space="4" w:color="auto"/>
        </w:pBdr>
        <w:spacing w:after="120" w:line="240" w:lineRule="auto"/>
        <w:ind w:firstLine="709"/>
        <w:contextualSpacing/>
        <w:rPr>
          <w:rFonts w:asciiTheme="minorHAnsi" w:hAnsiTheme="minorHAnsi" w:cstheme="minorHAnsi"/>
          <w:sz w:val="22"/>
          <w:szCs w:val="28"/>
        </w:rPr>
      </w:pPr>
      <w:r w:rsidRPr="00952BB4">
        <w:rPr>
          <w:rFonts w:asciiTheme="minorHAnsi" w:hAnsiTheme="minorHAnsi" w:cstheme="minorHAnsi"/>
          <w:sz w:val="22"/>
          <w:szCs w:val="28"/>
        </w:rPr>
        <w:t>Kolloide</w:t>
      </w:r>
      <w:r w:rsidR="00CC38D9" w:rsidRPr="00952BB4">
        <w:rPr>
          <w:rFonts w:asciiTheme="minorHAnsi" w:hAnsiTheme="minorHAnsi" w:cstheme="minorHAnsi"/>
          <w:sz w:val="22"/>
          <w:szCs w:val="28"/>
        </w:rPr>
        <w:t xml:space="preserve">: </w:t>
      </w:r>
      <w:r w:rsidR="00CC38D9" w:rsidRPr="00952BB4">
        <w:rPr>
          <w:rFonts w:asciiTheme="minorHAnsi" w:hAnsiTheme="minorHAnsi" w:cstheme="minorHAnsi"/>
          <w:sz w:val="22"/>
          <w:szCs w:val="28"/>
        </w:rPr>
        <w:tab/>
        <w:t>Welche: _____________________</w:t>
      </w:r>
      <w:r w:rsidR="00726E8B" w:rsidRPr="00952BB4">
        <w:rPr>
          <w:rFonts w:asciiTheme="minorHAnsi" w:hAnsiTheme="minorHAnsi" w:cstheme="minorHAnsi"/>
          <w:sz w:val="22"/>
          <w:szCs w:val="28"/>
        </w:rPr>
        <w:t>, [Menge in ml]: ___________</w:t>
      </w:r>
    </w:p>
    <w:p w14:paraId="79B99DF3" w14:textId="06A51B81" w:rsidR="00CC38D9" w:rsidRPr="00952BB4" w:rsidRDefault="004C1C25" w:rsidP="00952BB4">
      <w:pPr>
        <w:pStyle w:val="Kommentartext"/>
        <w:pBdr>
          <w:top w:val="single" w:sz="4" w:space="1" w:color="auto"/>
          <w:left w:val="single" w:sz="4" w:space="4" w:color="auto"/>
          <w:bottom w:val="single" w:sz="4" w:space="1" w:color="auto"/>
          <w:right w:val="single" w:sz="4" w:space="4" w:color="auto"/>
        </w:pBdr>
        <w:spacing w:after="120" w:line="240" w:lineRule="auto"/>
        <w:contextualSpacing/>
        <w:rPr>
          <w:rFonts w:asciiTheme="minorHAnsi" w:hAnsiTheme="minorHAnsi" w:cstheme="minorHAnsi"/>
          <w:bCs/>
          <w:sz w:val="22"/>
          <w:szCs w:val="28"/>
        </w:rPr>
      </w:pPr>
      <w:r w:rsidRPr="00952BB4">
        <w:rPr>
          <w:rFonts w:asciiTheme="minorHAnsi" w:hAnsiTheme="minorHAnsi" w:cstheme="minorHAnsi"/>
          <w:color w:val="FFFFFF" w:themeColor="background1"/>
          <w:sz w:val="22"/>
          <w:szCs w:val="28"/>
        </w:rPr>
        <w:t>.</w:t>
      </w:r>
      <w:r w:rsidRPr="00952BB4">
        <w:rPr>
          <w:rFonts w:asciiTheme="minorHAnsi" w:hAnsiTheme="minorHAnsi" w:cstheme="minorHAnsi"/>
          <w:sz w:val="22"/>
          <w:szCs w:val="28"/>
        </w:rPr>
        <w:tab/>
      </w:r>
      <w:r w:rsidRPr="00952BB4">
        <w:rPr>
          <w:rFonts w:asciiTheme="minorHAnsi" w:hAnsiTheme="minorHAnsi" w:cstheme="minorHAnsi"/>
          <w:sz w:val="22"/>
          <w:szCs w:val="28"/>
        </w:rPr>
        <w:tab/>
      </w:r>
      <w:r w:rsidRPr="00952BB4">
        <w:rPr>
          <w:rFonts w:asciiTheme="minorHAnsi" w:hAnsiTheme="minorHAnsi" w:cstheme="minorHAnsi"/>
          <w:sz w:val="22"/>
          <w:szCs w:val="28"/>
        </w:rPr>
        <w:tab/>
      </w:r>
      <w:r w:rsidR="00726E8B" w:rsidRPr="00952BB4">
        <w:rPr>
          <w:rFonts w:asciiTheme="minorHAnsi" w:hAnsiTheme="minorHAnsi" w:cstheme="minorHAnsi"/>
          <w:sz w:val="22"/>
          <w:szCs w:val="28"/>
        </w:rPr>
        <w:t>Welche: _____________________, [Menge in ml]: ___________</w:t>
      </w:r>
    </w:p>
    <w:p w14:paraId="103D69D1" w14:textId="652BEC67" w:rsidR="0091792C" w:rsidRPr="00952BB4" w:rsidRDefault="0091792C" w:rsidP="00952BB4">
      <w:pPr>
        <w:pStyle w:val="Kommentartext"/>
        <w:pBdr>
          <w:top w:val="single" w:sz="4" w:space="1" w:color="auto"/>
          <w:left w:val="single" w:sz="4" w:space="4" w:color="auto"/>
          <w:bottom w:val="single" w:sz="4" w:space="1" w:color="auto"/>
          <w:right w:val="single" w:sz="4" w:space="4" w:color="auto"/>
        </w:pBdr>
        <w:spacing w:after="120" w:line="240" w:lineRule="auto"/>
        <w:contextualSpacing/>
        <w:rPr>
          <w:rFonts w:asciiTheme="minorHAnsi" w:hAnsiTheme="minorHAnsi" w:cstheme="minorHAnsi"/>
          <w:sz w:val="22"/>
          <w:szCs w:val="28"/>
        </w:rPr>
      </w:pPr>
      <w:r w:rsidRPr="00952BB4">
        <w:rPr>
          <w:rFonts w:asciiTheme="minorHAnsi" w:hAnsiTheme="minorHAnsi" w:cstheme="minorHAnsi"/>
          <w:sz w:val="22"/>
          <w:szCs w:val="28"/>
        </w:rPr>
        <w:t>Blutersatzprodukte</w:t>
      </w:r>
      <w:r w:rsidR="001E490F" w:rsidRPr="00952BB4">
        <w:rPr>
          <w:rFonts w:asciiTheme="minorHAnsi" w:hAnsiTheme="minorHAnsi" w:cstheme="minorHAnsi"/>
          <w:sz w:val="22"/>
          <w:szCs w:val="28"/>
        </w:rPr>
        <w:tab/>
      </w:r>
      <w:r w:rsidR="001E490F" w:rsidRPr="00952BB4">
        <w:rPr>
          <w:rFonts w:asciiTheme="minorHAnsi" w:hAnsiTheme="minorHAnsi" w:cstheme="minorHAnsi"/>
          <w:sz w:val="22"/>
          <w:szCs w:val="28"/>
          <w:lang w:val="en-GB"/>
        </w:rPr>
        <w:sym w:font="Webdings" w:char="F063"/>
      </w:r>
      <w:r w:rsidR="001E490F" w:rsidRPr="00952BB4">
        <w:rPr>
          <w:rFonts w:asciiTheme="minorHAnsi" w:hAnsiTheme="minorHAnsi" w:cstheme="minorHAnsi"/>
          <w:sz w:val="22"/>
          <w:szCs w:val="28"/>
        </w:rPr>
        <w:t xml:space="preserve"> nein </w:t>
      </w:r>
      <w:r w:rsidR="001E490F" w:rsidRPr="00952BB4">
        <w:rPr>
          <w:rFonts w:asciiTheme="minorHAnsi" w:hAnsiTheme="minorHAnsi" w:cstheme="minorHAnsi"/>
          <w:sz w:val="22"/>
          <w:szCs w:val="28"/>
        </w:rPr>
        <w:tab/>
      </w:r>
      <w:r w:rsidR="001E490F" w:rsidRPr="00952BB4">
        <w:rPr>
          <w:rFonts w:asciiTheme="minorHAnsi" w:hAnsiTheme="minorHAnsi" w:cstheme="minorHAnsi"/>
          <w:sz w:val="22"/>
          <w:szCs w:val="28"/>
          <w:lang w:val="en-GB"/>
        </w:rPr>
        <w:sym w:font="Webdings" w:char="F063"/>
      </w:r>
      <w:r w:rsidR="001E490F" w:rsidRPr="00952BB4">
        <w:rPr>
          <w:rFonts w:asciiTheme="minorHAnsi" w:hAnsiTheme="minorHAnsi" w:cstheme="minorHAnsi"/>
          <w:sz w:val="22"/>
          <w:szCs w:val="28"/>
        </w:rPr>
        <w:t xml:space="preserve"> Ja </w:t>
      </w:r>
      <w:r w:rsidR="001E490F" w:rsidRPr="00952BB4">
        <w:rPr>
          <w:rFonts w:asciiTheme="minorHAnsi" w:hAnsiTheme="minorHAnsi" w:cstheme="minorHAnsi"/>
          <w:sz w:val="22"/>
          <w:szCs w:val="28"/>
        </w:rPr>
        <w:sym w:font="Wingdings" w:char="F0E0"/>
      </w:r>
      <w:r w:rsidR="001E490F" w:rsidRPr="00952BB4">
        <w:rPr>
          <w:rFonts w:asciiTheme="minorHAnsi" w:hAnsiTheme="minorHAnsi" w:cstheme="minorHAnsi"/>
          <w:sz w:val="22"/>
          <w:szCs w:val="28"/>
        </w:rPr>
        <w:t xml:space="preserve"> </w:t>
      </w:r>
      <w:r w:rsidR="00515A21" w:rsidRPr="00952BB4">
        <w:rPr>
          <w:rFonts w:asciiTheme="minorHAnsi" w:hAnsiTheme="minorHAnsi" w:cstheme="minorHAnsi"/>
          <w:sz w:val="22"/>
          <w:szCs w:val="28"/>
        </w:rPr>
        <w:tab/>
      </w:r>
      <w:r w:rsidRPr="00952BB4">
        <w:rPr>
          <w:rFonts w:asciiTheme="minorHAnsi" w:hAnsiTheme="minorHAnsi" w:cstheme="minorHAnsi"/>
          <w:sz w:val="22"/>
          <w:szCs w:val="28"/>
          <w:lang w:val="en-GB"/>
        </w:rPr>
        <w:sym w:font="Webdings" w:char="F063"/>
      </w:r>
      <w:r w:rsidRPr="00952BB4">
        <w:rPr>
          <w:rFonts w:asciiTheme="minorHAnsi" w:hAnsiTheme="minorHAnsi" w:cstheme="minorHAnsi"/>
          <w:sz w:val="22"/>
          <w:szCs w:val="28"/>
        </w:rPr>
        <w:t xml:space="preserve"> EK, Anzahl:</w:t>
      </w:r>
      <w:r w:rsidR="00313833" w:rsidRPr="00952BB4">
        <w:rPr>
          <w:rFonts w:asciiTheme="minorHAnsi" w:hAnsiTheme="minorHAnsi" w:cstheme="minorHAnsi"/>
          <w:sz w:val="22"/>
          <w:szCs w:val="28"/>
        </w:rPr>
        <w:t xml:space="preserve"> </w:t>
      </w:r>
      <w:r w:rsidRPr="00952BB4">
        <w:rPr>
          <w:rFonts w:asciiTheme="minorHAnsi" w:hAnsiTheme="minorHAnsi" w:cstheme="minorHAnsi"/>
          <w:sz w:val="22"/>
          <w:szCs w:val="28"/>
        </w:rPr>
        <w:t>__________</w:t>
      </w:r>
      <w:r w:rsidR="00E704AA" w:rsidRPr="00952BB4">
        <w:rPr>
          <w:rFonts w:asciiTheme="minorHAnsi" w:hAnsiTheme="minorHAnsi" w:cstheme="minorHAnsi"/>
          <w:sz w:val="22"/>
          <w:szCs w:val="28"/>
        </w:rPr>
        <w:t>__</w:t>
      </w:r>
      <w:r w:rsidRPr="00952BB4">
        <w:rPr>
          <w:rFonts w:asciiTheme="minorHAnsi" w:hAnsiTheme="minorHAnsi" w:cstheme="minorHAnsi"/>
          <w:sz w:val="22"/>
          <w:szCs w:val="28"/>
        </w:rPr>
        <w:t>____</w:t>
      </w:r>
    </w:p>
    <w:p w14:paraId="1F112B87" w14:textId="1C5533D3" w:rsidR="0091792C" w:rsidRPr="00952BB4" w:rsidRDefault="0091792C" w:rsidP="00952BB4">
      <w:pPr>
        <w:pStyle w:val="Kommentartext"/>
        <w:pBdr>
          <w:top w:val="single" w:sz="4" w:space="1" w:color="auto"/>
          <w:left w:val="single" w:sz="4" w:space="4" w:color="auto"/>
          <w:bottom w:val="single" w:sz="4" w:space="1" w:color="auto"/>
          <w:right w:val="single" w:sz="4" w:space="4" w:color="auto"/>
        </w:pBdr>
        <w:spacing w:after="120" w:line="240" w:lineRule="auto"/>
        <w:contextualSpacing/>
        <w:rPr>
          <w:rFonts w:asciiTheme="minorHAnsi" w:hAnsiTheme="minorHAnsi" w:cstheme="minorHAnsi"/>
          <w:sz w:val="22"/>
          <w:szCs w:val="28"/>
        </w:rPr>
      </w:pPr>
      <w:r w:rsidRPr="00952BB4">
        <w:rPr>
          <w:rFonts w:asciiTheme="minorHAnsi" w:hAnsiTheme="minorHAnsi" w:cstheme="minorHAnsi"/>
          <w:sz w:val="22"/>
          <w:szCs w:val="28"/>
        </w:rPr>
        <w:tab/>
      </w:r>
      <w:r w:rsidRPr="00952BB4">
        <w:rPr>
          <w:rFonts w:asciiTheme="minorHAnsi" w:hAnsiTheme="minorHAnsi" w:cstheme="minorHAnsi"/>
          <w:sz w:val="22"/>
          <w:szCs w:val="28"/>
        </w:rPr>
        <w:tab/>
      </w:r>
      <w:r w:rsidR="00515A21" w:rsidRPr="00952BB4">
        <w:rPr>
          <w:rFonts w:asciiTheme="minorHAnsi" w:hAnsiTheme="minorHAnsi" w:cstheme="minorHAnsi"/>
          <w:sz w:val="22"/>
          <w:szCs w:val="28"/>
        </w:rPr>
        <w:tab/>
      </w:r>
      <w:r w:rsidR="00F87761" w:rsidRPr="00952BB4">
        <w:rPr>
          <w:rFonts w:asciiTheme="minorHAnsi" w:hAnsiTheme="minorHAnsi" w:cstheme="minorHAnsi"/>
          <w:sz w:val="22"/>
          <w:szCs w:val="28"/>
        </w:rPr>
        <w:tab/>
      </w:r>
      <w:r w:rsidR="00515A21" w:rsidRPr="00952BB4">
        <w:rPr>
          <w:rFonts w:asciiTheme="minorHAnsi" w:hAnsiTheme="minorHAnsi" w:cstheme="minorHAnsi"/>
          <w:sz w:val="22"/>
          <w:szCs w:val="28"/>
        </w:rPr>
        <w:tab/>
      </w:r>
      <w:r w:rsidR="001E490F" w:rsidRPr="00952BB4">
        <w:rPr>
          <w:rFonts w:asciiTheme="minorHAnsi" w:hAnsiTheme="minorHAnsi" w:cstheme="minorHAnsi"/>
          <w:sz w:val="22"/>
          <w:szCs w:val="28"/>
        </w:rPr>
        <w:tab/>
      </w:r>
      <w:r w:rsidR="001E490F" w:rsidRPr="00952BB4">
        <w:rPr>
          <w:rFonts w:asciiTheme="minorHAnsi" w:hAnsiTheme="minorHAnsi" w:cstheme="minorHAnsi"/>
          <w:sz w:val="22"/>
          <w:szCs w:val="28"/>
        </w:rPr>
        <w:tab/>
      </w:r>
      <w:r w:rsidRPr="00952BB4">
        <w:rPr>
          <w:rFonts w:asciiTheme="minorHAnsi" w:hAnsiTheme="minorHAnsi" w:cstheme="minorHAnsi"/>
          <w:sz w:val="22"/>
          <w:szCs w:val="28"/>
          <w:lang w:val="en-GB"/>
        </w:rPr>
        <w:sym w:font="Webdings" w:char="F063"/>
      </w:r>
      <w:r w:rsidRPr="00952BB4">
        <w:rPr>
          <w:rFonts w:asciiTheme="minorHAnsi" w:hAnsiTheme="minorHAnsi" w:cstheme="minorHAnsi"/>
          <w:sz w:val="22"/>
          <w:szCs w:val="28"/>
        </w:rPr>
        <w:t xml:space="preserve"> Plasma, Anzahl:</w:t>
      </w:r>
      <w:r w:rsidR="00313833" w:rsidRPr="00952BB4">
        <w:rPr>
          <w:rFonts w:asciiTheme="minorHAnsi" w:hAnsiTheme="minorHAnsi" w:cstheme="minorHAnsi"/>
          <w:sz w:val="22"/>
          <w:szCs w:val="28"/>
        </w:rPr>
        <w:t xml:space="preserve"> </w:t>
      </w:r>
      <w:r w:rsidRPr="00952BB4">
        <w:rPr>
          <w:rFonts w:asciiTheme="minorHAnsi" w:hAnsiTheme="minorHAnsi" w:cstheme="minorHAnsi"/>
          <w:sz w:val="22"/>
          <w:szCs w:val="28"/>
        </w:rPr>
        <w:t>____________</w:t>
      </w:r>
    </w:p>
    <w:p w14:paraId="70BFA126" w14:textId="45530594" w:rsidR="00F87761" w:rsidRPr="00952BB4" w:rsidRDefault="0091792C" w:rsidP="00952BB4">
      <w:pPr>
        <w:pStyle w:val="Kommentartext"/>
        <w:pBdr>
          <w:top w:val="single" w:sz="4" w:space="1" w:color="auto"/>
          <w:left w:val="single" w:sz="4" w:space="4" w:color="auto"/>
          <w:bottom w:val="single" w:sz="4" w:space="1" w:color="auto"/>
          <w:right w:val="single" w:sz="4" w:space="4" w:color="auto"/>
        </w:pBdr>
        <w:spacing w:after="120" w:line="240" w:lineRule="auto"/>
        <w:contextualSpacing/>
        <w:rPr>
          <w:rFonts w:asciiTheme="minorHAnsi" w:hAnsiTheme="minorHAnsi" w:cstheme="minorHAnsi"/>
          <w:sz w:val="22"/>
          <w:szCs w:val="28"/>
        </w:rPr>
      </w:pPr>
      <w:r w:rsidRPr="00952BB4">
        <w:rPr>
          <w:rFonts w:asciiTheme="minorHAnsi" w:hAnsiTheme="minorHAnsi" w:cstheme="minorHAnsi"/>
          <w:sz w:val="22"/>
          <w:szCs w:val="28"/>
        </w:rPr>
        <w:tab/>
      </w:r>
      <w:r w:rsidRPr="00952BB4">
        <w:rPr>
          <w:rFonts w:asciiTheme="minorHAnsi" w:hAnsiTheme="minorHAnsi" w:cstheme="minorHAnsi"/>
          <w:sz w:val="22"/>
          <w:szCs w:val="28"/>
        </w:rPr>
        <w:tab/>
      </w:r>
      <w:r w:rsidR="00515A21" w:rsidRPr="00952BB4">
        <w:rPr>
          <w:rFonts w:asciiTheme="minorHAnsi" w:hAnsiTheme="minorHAnsi" w:cstheme="minorHAnsi"/>
          <w:sz w:val="22"/>
          <w:szCs w:val="28"/>
        </w:rPr>
        <w:tab/>
      </w:r>
      <w:r w:rsidR="00F87761" w:rsidRPr="00952BB4">
        <w:rPr>
          <w:rFonts w:asciiTheme="minorHAnsi" w:hAnsiTheme="minorHAnsi" w:cstheme="minorHAnsi"/>
          <w:sz w:val="22"/>
          <w:szCs w:val="28"/>
        </w:rPr>
        <w:tab/>
      </w:r>
      <w:r w:rsidR="00515A21" w:rsidRPr="00952BB4">
        <w:rPr>
          <w:rFonts w:asciiTheme="minorHAnsi" w:hAnsiTheme="minorHAnsi" w:cstheme="minorHAnsi"/>
          <w:sz w:val="22"/>
          <w:szCs w:val="28"/>
        </w:rPr>
        <w:tab/>
      </w:r>
      <w:r w:rsidR="001E490F" w:rsidRPr="00952BB4">
        <w:rPr>
          <w:rFonts w:asciiTheme="minorHAnsi" w:hAnsiTheme="minorHAnsi" w:cstheme="minorHAnsi"/>
          <w:sz w:val="22"/>
          <w:szCs w:val="28"/>
        </w:rPr>
        <w:tab/>
      </w:r>
      <w:r w:rsidR="001E490F" w:rsidRPr="00952BB4">
        <w:rPr>
          <w:rFonts w:asciiTheme="minorHAnsi" w:hAnsiTheme="minorHAnsi" w:cstheme="minorHAnsi"/>
          <w:sz w:val="22"/>
          <w:szCs w:val="28"/>
        </w:rPr>
        <w:tab/>
      </w:r>
      <w:r w:rsidR="00F87761" w:rsidRPr="00952BB4">
        <w:rPr>
          <w:rFonts w:asciiTheme="minorHAnsi" w:hAnsiTheme="minorHAnsi" w:cstheme="minorHAnsi"/>
          <w:sz w:val="22"/>
          <w:szCs w:val="28"/>
          <w:lang w:val="en-GB"/>
        </w:rPr>
        <w:sym w:font="Webdings" w:char="F063"/>
      </w:r>
      <w:r w:rsidR="00F87761" w:rsidRPr="00952BB4">
        <w:rPr>
          <w:rFonts w:asciiTheme="minorHAnsi" w:hAnsiTheme="minorHAnsi" w:cstheme="minorHAnsi"/>
          <w:sz w:val="22"/>
          <w:szCs w:val="28"/>
        </w:rPr>
        <w:t xml:space="preserve"> TK, Anzahl:</w:t>
      </w:r>
      <w:r w:rsidR="00313833" w:rsidRPr="00952BB4">
        <w:rPr>
          <w:rFonts w:asciiTheme="minorHAnsi" w:hAnsiTheme="minorHAnsi" w:cstheme="minorHAnsi"/>
          <w:sz w:val="22"/>
          <w:szCs w:val="28"/>
        </w:rPr>
        <w:t xml:space="preserve"> </w:t>
      </w:r>
      <w:r w:rsidR="00F87761" w:rsidRPr="00952BB4">
        <w:rPr>
          <w:rFonts w:asciiTheme="minorHAnsi" w:hAnsiTheme="minorHAnsi" w:cstheme="minorHAnsi"/>
          <w:sz w:val="22"/>
          <w:szCs w:val="28"/>
        </w:rPr>
        <w:t>_______</w:t>
      </w:r>
      <w:r w:rsidR="00E704AA" w:rsidRPr="00952BB4">
        <w:rPr>
          <w:rFonts w:asciiTheme="minorHAnsi" w:hAnsiTheme="minorHAnsi" w:cstheme="minorHAnsi"/>
          <w:sz w:val="22"/>
          <w:szCs w:val="28"/>
        </w:rPr>
        <w:t>____</w:t>
      </w:r>
      <w:r w:rsidR="00F87761" w:rsidRPr="00952BB4">
        <w:rPr>
          <w:rFonts w:asciiTheme="minorHAnsi" w:hAnsiTheme="minorHAnsi" w:cstheme="minorHAnsi"/>
          <w:sz w:val="22"/>
          <w:szCs w:val="28"/>
        </w:rPr>
        <w:t>_____</w:t>
      </w:r>
    </w:p>
    <w:p w14:paraId="79C85CC3" w14:textId="169BA4E5" w:rsidR="004127C0" w:rsidRDefault="004127C0" w:rsidP="000D188B">
      <w:pPr>
        <w:pStyle w:val="Kommentartext"/>
        <w:rPr>
          <w:rFonts w:asciiTheme="minorHAnsi" w:hAnsiTheme="minorHAnsi" w:cstheme="minorHAnsi"/>
          <w:sz w:val="28"/>
          <w:szCs w:val="30"/>
          <w:u w:val="single"/>
        </w:rPr>
      </w:pPr>
    </w:p>
    <w:p w14:paraId="7C8D4D99" w14:textId="77777777" w:rsidR="004127C0" w:rsidRPr="007B58E6" w:rsidRDefault="004127C0" w:rsidP="004127C0">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8"/>
        </w:rPr>
      </w:pPr>
      <w:r w:rsidRPr="007B58E6">
        <w:rPr>
          <w:rFonts w:asciiTheme="minorHAnsi" w:hAnsiTheme="minorHAnsi" w:cstheme="minorHAnsi"/>
          <w:sz w:val="22"/>
          <w:szCs w:val="28"/>
          <w:u w:val="single"/>
        </w:rPr>
        <w:t>Extubation im OP:</w:t>
      </w:r>
      <w:r w:rsidRPr="007B58E6">
        <w:rPr>
          <w:rFonts w:asciiTheme="minorHAnsi" w:hAnsiTheme="minorHAnsi" w:cstheme="minorHAnsi"/>
          <w:sz w:val="22"/>
          <w:szCs w:val="28"/>
        </w:rPr>
        <w:t xml:space="preserve">            </w:t>
      </w:r>
      <w:r w:rsidRPr="007B58E6">
        <w:rPr>
          <w:rFonts w:asciiTheme="minorHAnsi" w:hAnsiTheme="minorHAnsi" w:cstheme="minorHAnsi"/>
          <w:sz w:val="22"/>
          <w:szCs w:val="28"/>
          <w:lang w:val="en-GB"/>
        </w:rPr>
        <w:sym w:font="Webdings" w:char="F063"/>
      </w:r>
      <w:r w:rsidRPr="007B58E6">
        <w:rPr>
          <w:rFonts w:asciiTheme="minorHAnsi" w:hAnsiTheme="minorHAnsi" w:cstheme="minorHAnsi"/>
          <w:sz w:val="22"/>
          <w:szCs w:val="28"/>
        </w:rPr>
        <w:t xml:space="preserve"> ja</w:t>
      </w:r>
      <w:r w:rsidRPr="007B58E6">
        <w:rPr>
          <w:rFonts w:asciiTheme="minorHAnsi" w:hAnsiTheme="minorHAnsi" w:cstheme="minorHAnsi"/>
          <w:sz w:val="22"/>
          <w:szCs w:val="28"/>
        </w:rPr>
        <w:tab/>
      </w:r>
      <w:r w:rsidRPr="007B58E6">
        <w:rPr>
          <w:rFonts w:asciiTheme="minorHAnsi" w:hAnsiTheme="minorHAnsi" w:cstheme="minorHAnsi"/>
          <w:sz w:val="22"/>
          <w:szCs w:val="28"/>
        </w:rPr>
        <w:tab/>
      </w:r>
      <w:r w:rsidRPr="007B58E6">
        <w:rPr>
          <w:rFonts w:asciiTheme="minorHAnsi" w:hAnsiTheme="minorHAnsi" w:cstheme="minorHAnsi"/>
          <w:sz w:val="22"/>
          <w:szCs w:val="28"/>
          <w:lang w:val="en-GB"/>
        </w:rPr>
        <w:sym w:font="Webdings" w:char="F063"/>
      </w:r>
      <w:r w:rsidRPr="007B58E6">
        <w:rPr>
          <w:rFonts w:asciiTheme="minorHAnsi" w:hAnsiTheme="minorHAnsi" w:cstheme="minorHAnsi"/>
          <w:sz w:val="22"/>
          <w:szCs w:val="28"/>
        </w:rPr>
        <w:t xml:space="preserve"> nein; </w:t>
      </w:r>
    </w:p>
    <w:p w14:paraId="53E6D64D" w14:textId="77777777" w:rsidR="004127C0" w:rsidRPr="007B58E6" w:rsidRDefault="004127C0" w:rsidP="004127C0">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8"/>
        </w:rPr>
      </w:pPr>
      <w:r w:rsidRPr="007B58E6">
        <w:rPr>
          <w:rFonts w:asciiTheme="minorHAnsi" w:hAnsiTheme="minorHAnsi" w:cstheme="minorHAnsi"/>
          <w:sz w:val="22"/>
          <w:szCs w:val="28"/>
        </w:rPr>
        <w:t>Grund, wenn nein:  ________________________________, nicht extubiert mit FIO</w:t>
      </w:r>
      <w:r w:rsidRPr="007B58E6">
        <w:rPr>
          <w:rFonts w:asciiTheme="minorHAnsi" w:hAnsiTheme="minorHAnsi" w:cstheme="minorHAnsi"/>
          <w:sz w:val="22"/>
          <w:szCs w:val="28"/>
          <w:vertAlign w:val="subscript"/>
        </w:rPr>
        <w:t>2</w:t>
      </w:r>
      <w:r w:rsidRPr="007B58E6">
        <w:rPr>
          <w:rFonts w:asciiTheme="minorHAnsi" w:hAnsiTheme="minorHAnsi" w:cstheme="minorHAnsi"/>
          <w:sz w:val="22"/>
          <w:szCs w:val="28"/>
        </w:rPr>
        <w:t>: ________.</w:t>
      </w:r>
    </w:p>
    <w:p w14:paraId="59B81B37" w14:textId="77777777" w:rsidR="004127C0" w:rsidRPr="007B58E6" w:rsidRDefault="004127C0" w:rsidP="004127C0">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8"/>
        </w:rPr>
      </w:pPr>
      <w:r w:rsidRPr="007B58E6">
        <w:rPr>
          <w:rFonts w:asciiTheme="minorHAnsi" w:hAnsiTheme="minorHAnsi" w:cstheme="minorHAnsi"/>
          <w:sz w:val="22"/>
          <w:szCs w:val="28"/>
        </w:rPr>
        <w:t>Zeitpunkt der Extubation [Uhr]: ___________, O</w:t>
      </w:r>
      <w:r w:rsidRPr="007B58E6">
        <w:rPr>
          <w:rFonts w:asciiTheme="minorHAnsi" w:hAnsiTheme="minorHAnsi" w:cstheme="minorHAnsi"/>
          <w:sz w:val="22"/>
          <w:szCs w:val="28"/>
          <w:vertAlign w:val="subscript"/>
        </w:rPr>
        <w:t>2</w:t>
      </w:r>
      <w:r w:rsidRPr="007B58E6">
        <w:rPr>
          <w:rFonts w:asciiTheme="minorHAnsi" w:hAnsiTheme="minorHAnsi" w:cstheme="minorHAnsi"/>
          <w:sz w:val="22"/>
          <w:szCs w:val="28"/>
        </w:rPr>
        <w:t xml:space="preserve"> Bedarf extubiert: _____Liter O</w:t>
      </w:r>
      <w:r w:rsidRPr="007B58E6">
        <w:rPr>
          <w:rFonts w:asciiTheme="minorHAnsi" w:hAnsiTheme="minorHAnsi" w:cstheme="minorHAnsi"/>
          <w:sz w:val="22"/>
          <w:szCs w:val="28"/>
          <w:vertAlign w:val="subscript"/>
        </w:rPr>
        <w:t>2</w:t>
      </w:r>
      <w:r w:rsidRPr="007B58E6">
        <w:rPr>
          <w:rFonts w:asciiTheme="minorHAnsi" w:hAnsiTheme="minorHAnsi" w:cstheme="minorHAnsi"/>
          <w:sz w:val="22"/>
          <w:szCs w:val="28"/>
        </w:rPr>
        <w:t>/min.</w:t>
      </w:r>
    </w:p>
    <w:p w14:paraId="0296171C" w14:textId="06F9059E" w:rsidR="000D188B" w:rsidRPr="007B58E6" w:rsidRDefault="00F1234B" w:rsidP="000D188B">
      <w:pPr>
        <w:pStyle w:val="Kommentartext"/>
        <w:rPr>
          <w:rFonts w:asciiTheme="minorHAnsi" w:hAnsiTheme="minorHAnsi" w:cstheme="minorHAnsi"/>
          <w:sz w:val="24"/>
          <w:szCs w:val="24"/>
        </w:rPr>
      </w:pPr>
      <w:r w:rsidRPr="007B58E6">
        <w:rPr>
          <w:rFonts w:asciiTheme="minorHAnsi" w:hAnsiTheme="minorHAnsi" w:cstheme="minorHAnsi"/>
          <w:sz w:val="24"/>
          <w:szCs w:val="24"/>
          <w:u w:val="single"/>
        </w:rPr>
        <w:lastRenderedPageBreak/>
        <w:t>Blutgasanalysen</w:t>
      </w:r>
      <w:r w:rsidR="000D188B" w:rsidRPr="007B58E6">
        <w:rPr>
          <w:rFonts w:asciiTheme="minorHAnsi" w:hAnsiTheme="minorHAnsi" w:cstheme="minorHAnsi"/>
          <w:sz w:val="24"/>
          <w:szCs w:val="24"/>
        </w:rPr>
        <w:t>:</w:t>
      </w:r>
    </w:p>
    <w:p w14:paraId="53013AA7" w14:textId="77777777" w:rsidR="00A450A4" w:rsidRPr="007B58E6" w:rsidRDefault="00A450A4" w:rsidP="00B1591B">
      <w:pPr>
        <w:pStyle w:val="Kommentartext"/>
        <w:spacing w:line="240" w:lineRule="auto"/>
        <w:contextualSpacing/>
        <w:rPr>
          <w:rStyle w:val="Kommentarzeichen"/>
          <w:sz w:val="22"/>
          <w:szCs w:val="22"/>
        </w:rPr>
      </w:pPr>
      <w:r w:rsidRPr="007B58E6">
        <w:rPr>
          <w:rStyle w:val="Kommentarzeichen"/>
          <w:sz w:val="22"/>
          <w:szCs w:val="22"/>
        </w:rPr>
        <w:t xml:space="preserve">Dokumentiert werden 4 </w:t>
      </w:r>
      <w:proofErr w:type="spellStart"/>
      <w:r w:rsidRPr="007B58E6">
        <w:rPr>
          <w:rStyle w:val="Kommentarzeichen"/>
          <w:sz w:val="22"/>
          <w:szCs w:val="22"/>
        </w:rPr>
        <w:t>BGA’s</w:t>
      </w:r>
      <w:proofErr w:type="spellEnd"/>
      <w:r w:rsidRPr="007B58E6">
        <w:rPr>
          <w:rStyle w:val="Kommentarzeichen"/>
          <w:sz w:val="22"/>
          <w:szCs w:val="22"/>
        </w:rPr>
        <w:t xml:space="preserve">: </w:t>
      </w:r>
    </w:p>
    <w:p w14:paraId="7133FC52" w14:textId="77777777" w:rsidR="00A450A4" w:rsidRPr="007B58E6" w:rsidRDefault="00A450A4" w:rsidP="00B1591B">
      <w:pPr>
        <w:pStyle w:val="Kommentartext"/>
        <w:numPr>
          <w:ilvl w:val="0"/>
          <w:numId w:val="4"/>
        </w:numPr>
        <w:spacing w:line="240" w:lineRule="auto"/>
        <w:contextualSpacing/>
        <w:rPr>
          <w:rStyle w:val="Kommentarzeichen"/>
          <w:sz w:val="22"/>
          <w:szCs w:val="22"/>
        </w:rPr>
      </w:pPr>
      <w:r w:rsidRPr="007B58E6">
        <w:rPr>
          <w:rStyle w:val="Kommentarzeichen"/>
          <w:sz w:val="22"/>
          <w:szCs w:val="22"/>
        </w:rPr>
        <w:t>1. Wert (1) nach der Einleitung im O</w:t>
      </w:r>
      <w:r w:rsidR="00446AFE" w:rsidRPr="007B58E6">
        <w:rPr>
          <w:rStyle w:val="Kommentarzeichen"/>
          <w:sz w:val="22"/>
          <w:szCs w:val="22"/>
        </w:rPr>
        <w:t>P – Saal bei 2 Lungenventilation</w:t>
      </w:r>
      <w:r w:rsidRPr="007B58E6">
        <w:rPr>
          <w:rStyle w:val="Kommentarzeichen"/>
          <w:sz w:val="22"/>
          <w:szCs w:val="22"/>
        </w:rPr>
        <w:t xml:space="preserve"> (2-LV)</w:t>
      </w:r>
    </w:p>
    <w:p w14:paraId="7263DCF5" w14:textId="77777777" w:rsidR="00796961" w:rsidRPr="007B58E6" w:rsidRDefault="00A450A4" w:rsidP="00B1591B">
      <w:pPr>
        <w:pStyle w:val="Kommentartext"/>
        <w:numPr>
          <w:ilvl w:val="0"/>
          <w:numId w:val="4"/>
        </w:numPr>
        <w:spacing w:line="240" w:lineRule="auto"/>
        <w:contextualSpacing/>
        <w:rPr>
          <w:rStyle w:val="Kommentarzeichen"/>
          <w:sz w:val="22"/>
          <w:szCs w:val="22"/>
        </w:rPr>
      </w:pPr>
      <w:r w:rsidRPr="007B58E6">
        <w:rPr>
          <w:rStyle w:val="Kommentarzeichen"/>
          <w:sz w:val="22"/>
          <w:szCs w:val="22"/>
        </w:rPr>
        <w:t xml:space="preserve">2. Wert (2) 10 Minuten nach Beginn der </w:t>
      </w:r>
      <w:proofErr w:type="spellStart"/>
      <w:r w:rsidRPr="007B58E6">
        <w:rPr>
          <w:rStyle w:val="Kommentarzeichen"/>
          <w:sz w:val="22"/>
          <w:szCs w:val="22"/>
        </w:rPr>
        <w:t>Einlungenventilation</w:t>
      </w:r>
      <w:proofErr w:type="spellEnd"/>
      <w:r w:rsidRPr="007B58E6">
        <w:rPr>
          <w:rStyle w:val="Kommentarzeichen"/>
          <w:sz w:val="22"/>
          <w:szCs w:val="22"/>
        </w:rPr>
        <w:t xml:space="preserve"> (1 – LV)</w:t>
      </w:r>
    </w:p>
    <w:p w14:paraId="7C2096EA" w14:textId="77777777" w:rsidR="00A450A4" w:rsidRPr="007B58E6" w:rsidRDefault="00A450A4" w:rsidP="00B1591B">
      <w:pPr>
        <w:pStyle w:val="Kommentartext"/>
        <w:numPr>
          <w:ilvl w:val="0"/>
          <w:numId w:val="4"/>
        </w:numPr>
        <w:spacing w:line="240" w:lineRule="auto"/>
        <w:contextualSpacing/>
        <w:rPr>
          <w:rStyle w:val="Kommentarzeichen"/>
          <w:sz w:val="22"/>
          <w:szCs w:val="22"/>
        </w:rPr>
      </w:pPr>
      <w:r w:rsidRPr="007B58E6">
        <w:rPr>
          <w:rStyle w:val="Kommentarzeichen"/>
          <w:sz w:val="22"/>
          <w:szCs w:val="22"/>
        </w:rPr>
        <w:t>3. Wert (3) zu späterem Zeitpunkt der 1 – LV</w:t>
      </w:r>
    </w:p>
    <w:p w14:paraId="094A8F37" w14:textId="77777777" w:rsidR="00A450A4" w:rsidRPr="007B58E6" w:rsidRDefault="00A450A4" w:rsidP="00B1591B">
      <w:pPr>
        <w:pStyle w:val="Kommentartext"/>
        <w:numPr>
          <w:ilvl w:val="0"/>
          <w:numId w:val="4"/>
        </w:numPr>
        <w:spacing w:line="240" w:lineRule="auto"/>
        <w:contextualSpacing/>
        <w:rPr>
          <w:rStyle w:val="Kommentarzeichen"/>
          <w:sz w:val="22"/>
          <w:szCs w:val="22"/>
        </w:rPr>
      </w:pPr>
      <w:r w:rsidRPr="007B58E6">
        <w:rPr>
          <w:rStyle w:val="Kommentarzeichen"/>
          <w:sz w:val="22"/>
          <w:szCs w:val="22"/>
        </w:rPr>
        <w:t xml:space="preserve">4. Wert (4) nach Öffnung des blockierten Lungenflügels (2 – LV) </w:t>
      </w:r>
    </w:p>
    <w:p w14:paraId="787558C2" w14:textId="71287D1E" w:rsidR="0086246D" w:rsidRDefault="0086246D" w:rsidP="00654F28">
      <w:pPr>
        <w:overflowPunct/>
        <w:autoSpaceDE/>
        <w:autoSpaceDN/>
        <w:adjustRightInd/>
        <w:spacing w:line="240" w:lineRule="auto"/>
        <w:textAlignment w:val="auto"/>
        <w:rPr>
          <w:rFonts w:asciiTheme="minorHAnsi" w:hAnsiTheme="minorHAnsi" w:cstheme="minorHAnsi"/>
          <w:sz w:val="24"/>
          <w:szCs w:val="28"/>
          <w:u w:val="single"/>
        </w:rPr>
      </w:pPr>
    </w:p>
    <w:p w14:paraId="3954C9D5" w14:textId="00363409" w:rsidR="006A37BA" w:rsidRPr="006A37BA" w:rsidRDefault="006A37BA" w:rsidP="006A37BA">
      <w:pPr>
        <w:pStyle w:val="Listenabsatz"/>
        <w:numPr>
          <w:ilvl w:val="0"/>
          <w:numId w:val="18"/>
        </w:numPr>
        <w:overflowPunct/>
        <w:autoSpaceDE/>
        <w:autoSpaceDN/>
        <w:adjustRightInd/>
        <w:spacing w:line="240" w:lineRule="auto"/>
        <w:textAlignment w:val="auto"/>
        <w:rPr>
          <w:rFonts w:asciiTheme="minorHAnsi" w:hAnsiTheme="minorHAnsi" w:cstheme="minorHAnsi"/>
          <w:sz w:val="24"/>
          <w:szCs w:val="28"/>
          <w:u w:val="single"/>
        </w:rPr>
      </w:pPr>
      <w:r w:rsidRPr="006A37BA">
        <w:rPr>
          <w:rFonts w:asciiTheme="minorHAnsi" w:hAnsiTheme="minorHAnsi" w:cstheme="minorHAnsi"/>
          <w:sz w:val="24"/>
          <w:szCs w:val="28"/>
          <w:u w:val="single"/>
        </w:rPr>
        <w:t>SIEHE AUSDRUCK</w:t>
      </w:r>
    </w:p>
    <w:p w14:paraId="7631D796" w14:textId="77777777" w:rsidR="006A37BA" w:rsidRPr="00EB735E" w:rsidRDefault="006A37BA" w:rsidP="00654F28">
      <w:pPr>
        <w:overflowPunct/>
        <w:autoSpaceDE/>
        <w:autoSpaceDN/>
        <w:adjustRightInd/>
        <w:spacing w:line="240" w:lineRule="auto"/>
        <w:textAlignment w:val="auto"/>
        <w:rPr>
          <w:rFonts w:asciiTheme="minorHAnsi" w:hAnsiTheme="minorHAnsi" w:cstheme="minorHAnsi"/>
          <w:sz w:val="24"/>
          <w:szCs w:val="28"/>
          <w:u w:val="single"/>
        </w:rPr>
      </w:pPr>
    </w:p>
    <w:p w14:paraId="48DB0F40" w14:textId="77777777" w:rsidR="008A3AE0" w:rsidRPr="007B58E6" w:rsidRDefault="000D188B" w:rsidP="00654F28">
      <w:pPr>
        <w:overflowPunct/>
        <w:autoSpaceDE/>
        <w:autoSpaceDN/>
        <w:adjustRightInd/>
        <w:spacing w:line="240" w:lineRule="auto"/>
        <w:textAlignment w:val="auto"/>
        <w:rPr>
          <w:rFonts w:asciiTheme="minorHAnsi" w:hAnsiTheme="minorHAnsi" w:cstheme="minorHAnsi"/>
          <w:sz w:val="24"/>
          <w:szCs w:val="30"/>
          <w:u w:val="single"/>
        </w:rPr>
      </w:pPr>
      <w:r w:rsidRPr="007B58E6">
        <w:rPr>
          <w:rFonts w:asciiTheme="minorHAnsi" w:hAnsiTheme="minorHAnsi" w:cstheme="minorHAnsi"/>
          <w:sz w:val="24"/>
          <w:szCs w:val="30"/>
          <w:u w:val="single"/>
        </w:rPr>
        <w:t>Perioperatives Management:</w:t>
      </w:r>
    </w:p>
    <w:p w14:paraId="16E4DEFF" w14:textId="77777777" w:rsidR="00AC0FA5" w:rsidRPr="007B58E6" w:rsidRDefault="00AC0FA5" w:rsidP="00105198">
      <w:pPr>
        <w:pStyle w:val="Kommentartext"/>
        <w:rPr>
          <w:rFonts w:asciiTheme="minorHAnsi" w:hAnsiTheme="minorHAnsi" w:cstheme="minorHAnsi"/>
          <w:sz w:val="22"/>
          <w:szCs w:val="28"/>
        </w:rPr>
      </w:pPr>
      <w:proofErr w:type="spellStart"/>
      <w:r w:rsidRPr="007B58E6">
        <w:rPr>
          <w:rFonts w:asciiTheme="minorHAnsi" w:hAnsiTheme="minorHAnsi" w:cstheme="minorHAnsi"/>
          <w:b/>
          <w:sz w:val="22"/>
          <w:szCs w:val="28"/>
          <w:u w:val="single"/>
        </w:rPr>
        <w:t>Katheterausstattung</w:t>
      </w:r>
      <w:proofErr w:type="spellEnd"/>
      <w:r w:rsidRPr="007B58E6">
        <w:rPr>
          <w:rFonts w:asciiTheme="minorHAnsi" w:hAnsiTheme="minorHAnsi" w:cstheme="minorHAnsi"/>
          <w:sz w:val="22"/>
          <w:szCs w:val="28"/>
        </w:rPr>
        <w:t>:</w:t>
      </w:r>
    </w:p>
    <w:p w14:paraId="39159CAC" w14:textId="09D1245C" w:rsidR="006D2AD0" w:rsidRPr="007B58E6" w:rsidRDefault="00AC0FA5" w:rsidP="007B58E6">
      <w:pPr>
        <w:pStyle w:val="Kommentartext"/>
        <w:pBdr>
          <w:top w:val="single" w:sz="4" w:space="1" w:color="auto"/>
          <w:left w:val="single" w:sz="4" w:space="4" w:color="auto"/>
          <w:bottom w:val="single" w:sz="4" w:space="1" w:color="auto"/>
          <w:right w:val="single" w:sz="4" w:space="0" w:color="auto"/>
          <w:between w:val="single" w:sz="4" w:space="1" w:color="auto"/>
        </w:pBdr>
        <w:ind w:left="284"/>
        <w:rPr>
          <w:rFonts w:asciiTheme="minorHAnsi" w:hAnsiTheme="minorHAnsi" w:cstheme="minorHAnsi"/>
          <w:szCs w:val="28"/>
        </w:rPr>
      </w:pPr>
      <w:r w:rsidRPr="007B58E6">
        <w:rPr>
          <w:rFonts w:asciiTheme="minorHAnsi" w:hAnsiTheme="minorHAnsi" w:cstheme="minorHAnsi"/>
          <w:szCs w:val="28"/>
        </w:rPr>
        <w:t>PDK</w:t>
      </w:r>
      <w:r w:rsidRPr="007B58E6">
        <w:rPr>
          <w:rFonts w:asciiTheme="minorHAnsi" w:hAnsiTheme="minorHAnsi" w:cstheme="minorHAnsi"/>
          <w:szCs w:val="28"/>
        </w:rPr>
        <w:tab/>
      </w:r>
      <w:r w:rsidRPr="007B58E6">
        <w:rPr>
          <w:rFonts w:asciiTheme="minorHAnsi" w:hAnsiTheme="minorHAnsi" w:cstheme="minorHAnsi"/>
          <w:szCs w:val="28"/>
        </w:rPr>
        <w:tab/>
      </w:r>
      <w:r w:rsidR="006D2AD0" w:rsidRPr="007B58E6">
        <w:rPr>
          <w:rFonts w:asciiTheme="minorHAnsi" w:hAnsiTheme="minorHAnsi" w:cstheme="minorHAnsi"/>
          <w:szCs w:val="28"/>
        </w:rPr>
        <w:tab/>
      </w:r>
      <w:r w:rsidRPr="007B58E6">
        <w:rPr>
          <w:rFonts w:asciiTheme="minorHAnsi" w:hAnsiTheme="minorHAnsi" w:cstheme="minorHAnsi"/>
          <w:szCs w:val="28"/>
          <w:lang w:val="en-GB"/>
        </w:rPr>
        <w:sym w:font="Webdings" w:char="F063"/>
      </w:r>
      <w:r w:rsidR="00826175" w:rsidRPr="007B58E6">
        <w:rPr>
          <w:rFonts w:asciiTheme="minorHAnsi" w:hAnsiTheme="minorHAnsi" w:cstheme="minorHAnsi"/>
          <w:szCs w:val="28"/>
        </w:rPr>
        <w:t xml:space="preserve"> Ja</w:t>
      </w:r>
      <w:r w:rsidR="00826175" w:rsidRPr="007B58E6">
        <w:rPr>
          <w:rFonts w:asciiTheme="minorHAnsi" w:hAnsiTheme="minorHAnsi" w:cstheme="minorHAnsi"/>
          <w:szCs w:val="28"/>
        </w:rPr>
        <w:tab/>
      </w:r>
      <w:r w:rsidRPr="007B58E6">
        <w:rPr>
          <w:rFonts w:asciiTheme="minorHAnsi" w:hAnsiTheme="minorHAnsi" w:cstheme="minorHAnsi"/>
          <w:szCs w:val="28"/>
        </w:rPr>
        <w:t xml:space="preserve"> </w:t>
      </w:r>
      <w:r w:rsidR="00826175" w:rsidRPr="007B58E6">
        <w:rPr>
          <w:rFonts w:asciiTheme="minorHAnsi" w:hAnsiTheme="minorHAnsi" w:cstheme="minorHAnsi"/>
          <w:szCs w:val="28"/>
          <w:lang w:val="en-GB"/>
        </w:rPr>
        <w:sym w:font="Webdings" w:char="F063"/>
      </w:r>
      <w:r w:rsidR="00826175" w:rsidRPr="007B58E6">
        <w:rPr>
          <w:rFonts w:asciiTheme="minorHAnsi" w:hAnsiTheme="minorHAnsi" w:cstheme="minorHAnsi"/>
          <w:szCs w:val="28"/>
        </w:rPr>
        <w:t xml:space="preserve"> Nein</w:t>
      </w:r>
      <w:r w:rsidR="006D2AD0" w:rsidRPr="007B58E6">
        <w:rPr>
          <w:rFonts w:asciiTheme="minorHAnsi" w:hAnsiTheme="minorHAnsi" w:cstheme="minorHAnsi"/>
          <w:szCs w:val="28"/>
        </w:rPr>
        <w:t xml:space="preserve"> </w:t>
      </w:r>
      <w:r w:rsidR="006D2AD0" w:rsidRPr="007B58E6">
        <w:rPr>
          <w:rFonts w:asciiTheme="minorHAnsi" w:hAnsiTheme="minorHAnsi" w:cstheme="minorHAnsi"/>
          <w:szCs w:val="28"/>
        </w:rPr>
        <w:sym w:font="Wingdings" w:char="F0E0"/>
      </w:r>
      <w:r w:rsidR="006D2AD0" w:rsidRPr="007B58E6">
        <w:rPr>
          <w:rFonts w:asciiTheme="minorHAnsi" w:hAnsiTheme="minorHAnsi" w:cstheme="minorHAnsi"/>
          <w:szCs w:val="28"/>
        </w:rPr>
        <w:t xml:space="preserve"> Grund: ____________________________________</w:t>
      </w:r>
      <w:r w:rsidR="004C3FD4" w:rsidRPr="007B58E6">
        <w:rPr>
          <w:rFonts w:asciiTheme="minorHAnsi" w:hAnsiTheme="minorHAnsi" w:cstheme="minorHAnsi"/>
          <w:szCs w:val="28"/>
        </w:rPr>
        <w:tab/>
      </w:r>
    </w:p>
    <w:p w14:paraId="0B15BF2D" w14:textId="772D3641" w:rsidR="00826175" w:rsidRPr="007B58E6" w:rsidRDefault="00634316" w:rsidP="007B58E6">
      <w:pPr>
        <w:pStyle w:val="Kommentartext"/>
        <w:pBdr>
          <w:top w:val="single" w:sz="4" w:space="1" w:color="auto"/>
          <w:left w:val="single" w:sz="4" w:space="4" w:color="auto"/>
          <w:bottom w:val="single" w:sz="4" w:space="1" w:color="auto"/>
          <w:right w:val="single" w:sz="4" w:space="0" w:color="auto"/>
          <w:between w:val="single" w:sz="4" w:space="1" w:color="auto"/>
        </w:pBdr>
        <w:ind w:left="284"/>
        <w:rPr>
          <w:rFonts w:asciiTheme="minorHAnsi" w:hAnsiTheme="minorHAnsi" w:cstheme="minorHAnsi"/>
          <w:szCs w:val="28"/>
        </w:rPr>
      </w:pPr>
      <w:r w:rsidRPr="007B58E6">
        <w:rPr>
          <w:rFonts w:asciiTheme="minorHAnsi" w:hAnsiTheme="minorHAnsi" w:cstheme="minorHAnsi"/>
          <w:szCs w:val="28"/>
        </w:rPr>
        <w:t>Urinableitung</w:t>
      </w:r>
      <w:r w:rsidR="007B58E6">
        <w:rPr>
          <w:rFonts w:asciiTheme="minorHAnsi" w:hAnsiTheme="minorHAnsi" w:cstheme="minorHAnsi"/>
          <w:szCs w:val="28"/>
        </w:rPr>
        <w:tab/>
      </w:r>
      <w:r w:rsidR="00AC0FA5" w:rsidRPr="007B58E6">
        <w:rPr>
          <w:rFonts w:asciiTheme="minorHAnsi" w:hAnsiTheme="minorHAnsi" w:cstheme="minorHAnsi"/>
          <w:szCs w:val="28"/>
        </w:rPr>
        <w:tab/>
      </w:r>
      <w:r w:rsidR="00826175" w:rsidRPr="007B58E6">
        <w:rPr>
          <w:rFonts w:asciiTheme="minorHAnsi" w:hAnsiTheme="minorHAnsi" w:cstheme="minorHAnsi"/>
          <w:szCs w:val="28"/>
          <w:lang w:val="en-GB"/>
        </w:rPr>
        <w:sym w:font="Webdings" w:char="F063"/>
      </w:r>
      <w:r w:rsidR="00826175" w:rsidRPr="007B58E6">
        <w:rPr>
          <w:rFonts w:asciiTheme="minorHAnsi" w:hAnsiTheme="minorHAnsi" w:cstheme="minorHAnsi"/>
          <w:szCs w:val="28"/>
        </w:rPr>
        <w:t xml:space="preserve"> Ja</w:t>
      </w:r>
      <w:r w:rsidR="00826175" w:rsidRPr="007B58E6">
        <w:rPr>
          <w:rFonts w:asciiTheme="minorHAnsi" w:hAnsiTheme="minorHAnsi" w:cstheme="minorHAnsi"/>
          <w:szCs w:val="28"/>
        </w:rPr>
        <w:tab/>
        <w:t xml:space="preserve"> </w:t>
      </w:r>
      <w:r w:rsidR="00826175" w:rsidRPr="007B58E6">
        <w:rPr>
          <w:rFonts w:asciiTheme="minorHAnsi" w:hAnsiTheme="minorHAnsi" w:cstheme="minorHAnsi"/>
          <w:szCs w:val="28"/>
          <w:lang w:val="en-GB"/>
        </w:rPr>
        <w:sym w:font="Webdings" w:char="F063"/>
      </w:r>
      <w:r w:rsidR="00826175" w:rsidRPr="007B58E6">
        <w:rPr>
          <w:rFonts w:asciiTheme="minorHAnsi" w:hAnsiTheme="minorHAnsi" w:cstheme="minorHAnsi"/>
          <w:szCs w:val="28"/>
        </w:rPr>
        <w:t xml:space="preserve"> Nein</w:t>
      </w:r>
      <w:r w:rsidR="006D2AD0" w:rsidRPr="007B58E6">
        <w:rPr>
          <w:rFonts w:asciiTheme="minorHAnsi" w:hAnsiTheme="minorHAnsi" w:cstheme="minorHAnsi"/>
          <w:szCs w:val="28"/>
        </w:rPr>
        <w:t xml:space="preserve"> </w:t>
      </w:r>
      <w:r w:rsidR="006D2AD0" w:rsidRPr="007B58E6">
        <w:rPr>
          <w:rFonts w:asciiTheme="minorHAnsi" w:hAnsiTheme="minorHAnsi" w:cstheme="minorHAnsi"/>
          <w:szCs w:val="28"/>
        </w:rPr>
        <w:sym w:font="Wingdings" w:char="F0E0"/>
      </w:r>
      <w:r w:rsidR="006D2AD0" w:rsidRPr="007B58E6">
        <w:rPr>
          <w:rFonts w:asciiTheme="minorHAnsi" w:hAnsiTheme="minorHAnsi" w:cstheme="minorHAnsi"/>
          <w:szCs w:val="28"/>
        </w:rPr>
        <w:t xml:space="preserve"> Grund: ____________________________________</w:t>
      </w:r>
    </w:p>
    <w:p w14:paraId="4D875A43" w14:textId="5CA60586" w:rsidR="00AC0FA5" w:rsidRPr="007B58E6" w:rsidRDefault="00AC0FA5" w:rsidP="007B58E6">
      <w:pPr>
        <w:pStyle w:val="Kommentartext"/>
        <w:pBdr>
          <w:top w:val="single" w:sz="4" w:space="1" w:color="auto"/>
          <w:left w:val="single" w:sz="4" w:space="4" w:color="auto"/>
          <w:bottom w:val="single" w:sz="4" w:space="1" w:color="auto"/>
          <w:right w:val="single" w:sz="4" w:space="0" w:color="auto"/>
          <w:between w:val="single" w:sz="4" w:space="1" w:color="auto"/>
        </w:pBdr>
        <w:ind w:left="284"/>
        <w:rPr>
          <w:rFonts w:asciiTheme="minorHAnsi" w:hAnsiTheme="minorHAnsi" w:cstheme="minorHAnsi"/>
          <w:sz w:val="22"/>
          <w:szCs w:val="28"/>
        </w:rPr>
      </w:pPr>
      <w:r w:rsidRPr="007B58E6">
        <w:rPr>
          <w:rFonts w:asciiTheme="minorHAnsi" w:hAnsiTheme="minorHAnsi" w:cstheme="minorHAnsi"/>
          <w:szCs w:val="28"/>
        </w:rPr>
        <w:t>ZVK</w:t>
      </w:r>
      <w:r w:rsidRPr="007B58E6">
        <w:rPr>
          <w:rFonts w:asciiTheme="minorHAnsi" w:hAnsiTheme="minorHAnsi" w:cstheme="minorHAnsi"/>
          <w:szCs w:val="28"/>
        </w:rPr>
        <w:tab/>
      </w:r>
      <w:r w:rsidRPr="007B58E6">
        <w:rPr>
          <w:rFonts w:asciiTheme="minorHAnsi" w:hAnsiTheme="minorHAnsi" w:cstheme="minorHAnsi"/>
          <w:szCs w:val="28"/>
        </w:rPr>
        <w:tab/>
      </w:r>
      <w:r w:rsidR="006D2AD0" w:rsidRPr="007B58E6">
        <w:rPr>
          <w:rFonts w:asciiTheme="minorHAnsi" w:hAnsiTheme="minorHAnsi" w:cstheme="minorHAnsi"/>
          <w:szCs w:val="28"/>
        </w:rPr>
        <w:tab/>
      </w:r>
      <w:r w:rsidR="00826175" w:rsidRPr="007B58E6">
        <w:rPr>
          <w:rFonts w:asciiTheme="minorHAnsi" w:hAnsiTheme="minorHAnsi" w:cstheme="minorHAnsi"/>
          <w:szCs w:val="28"/>
          <w:lang w:val="en-GB"/>
        </w:rPr>
        <w:sym w:font="Webdings" w:char="F063"/>
      </w:r>
      <w:r w:rsidR="00826175" w:rsidRPr="007B58E6">
        <w:rPr>
          <w:rFonts w:asciiTheme="minorHAnsi" w:hAnsiTheme="minorHAnsi" w:cstheme="minorHAnsi"/>
          <w:szCs w:val="28"/>
        </w:rPr>
        <w:t xml:space="preserve"> Ja</w:t>
      </w:r>
      <w:r w:rsidR="00826175" w:rsidRPr="007B58E6">
        <w:rPr>
          <w:rFonts w:asciiTheme="minorHAnsi" w:hAnsiTheme="minorHAnsi" w:cstheme="minorHAnsi"/>
          <w:szCs w:val="28"/>
        </w:rPr>
        <w:tab/>
        <w:t xml:space="preserve"> </w:t>
      </w:r>
      <w:r w:rsidR="00826175" w:rsidRPr="007B58E6">
        <w:rPr>
          <w:rFonts w:asciiTheme="minorHAnsi" w:hAnsiTheme="minorHAnsi" w:cstheme="minorHAnsi"/>
          <w:szCs w:val="28"/>
          <w:lang w:val="en-GB"/>
        </w:rPr>
        <w:sym w:font="Webdings" w:char="F063"/>
      </w:r>
      <w:r w:rsidR="00826175" w:rsidRPr="007B58E6">
        <w:rPr>
          <w:rFonts w:asciiTheme="minorHAnsi" w:hAnsiTheme="minorHAnsi" w:cstheme="minorHAnsi"/>
          <w:szCs w:val="28"/>
        </w:rPr>
        <w:t xml:space="preserve"> Nein</w:t>
      </w:r>
      <w:r w:rsidR="006D2AD0" w:rsidRPr="007B58E6">
        <w:rPr>
          <w:rFonts w:asciiTheme="minorHAnsi" w:hAnsiTheme="minorHAnsi" w:cstheme="minorHAnsi"/>
          <w:szCs w:val="28"/>
        </w:rPr>
        <w:t xml:space="preserve"> </w:t>
      </w:r>
      <w:r w:rsidR="006D2AD0" w:rsidRPr="007B58E6">
        <w:rPr>
          <w:rFonts w:asciiTheme="minorHAnsi" w:hAnsiTheme="minorHAnsi" w:cstheme="minorHAnsi"/>
          <w:szCs w:val="28"/>
        </w:rPr>
        <w:sym w:font="Wingdings" w:char="F0E0"/>
      </w:r>
      <w:r w:rsidR="006D2AD0" w:rsidRPr="007B58E6">
        <w:rPr>
          <w:rFonts w:asciiTheme="minorHAnsi" w:hAnsiTheme="minorHAnsi" w:cstheme="minorHAnsi"/>
          <w:szCs w:val="28"/>
        </w:rPr>
        <w:t xml:space="preserve"> Grund: ____________________________________</w:t>
      </w:r>
    </w:p>
    <w:p w14:paraId="7A0B08D9" w14:textId="1BA3F409" w:rsidR="00AC0FA5" w:rsidRPr="007B58E6" w:rsidRDefault="00AC0FA5" w:rsidP="00105198">
      <w:pPr>
        <w:pStyle w:val="Kommentartext"/>
        <w:contextualSpacing/>
        <w:rPr>
          <w:rFonts w:asciiTheme="minorHAnsi" w:hAnsiTheme="minorHAnsi" w:cstheme="minorHAnsi"/>
          <w:sz w:val="22"/>
          <w:szCs w:val="28"/>
        </w:rPr>
      </w:pPr>
      <w:r w:rsidRPr="007B58E6">
        <w:rPr>
          <w:rFonts w:asciiTheme="minorHAnsi" w:hAnsiTheme="minorHAnsi" w:cstheme="minorHAnsi"/>
          <w:b/>
          <w:sz w:val="22"/>
          <w:szCs w:val="28"/>
          <w:u w:val="single"/>
        </w:rPr>
        <w:t>Ernährung</w:t>
      </w:r>
      <w:r w:rsidRPr="007B58E6">
        <w:rPr>
          <w:rFonts w:asciiTheme="minorHAnsi" w:hAnsiTheme="minorHAnsi" w:cstheme="minorHAnsi"/>
          <w:sz w:val="22"/>
          <w:szCs w:val="28"/>
        </w:rPr>
        <w:t xml:space="preserve">: schluckweises Trinken </w:t>
      </w:r>
      <w:r w:rsidR="00DC16DE" w:rsidRPr="007B58E6">
        <w:rPr>
          <w:rFonts w:asciiTheme="minorHAnsi" w:hAnsiTheme="minorHAnsi" w:cstheme="minorHAnsi"/>
          <w:sz w:val="22"/>
          <w:szCs w:val="28"/>
        </w:rPr>
        <w:t>klarer Flüssigkeit</w:t>
      </w:r>
      <w:r w:rsidR="00105198" w:rsidRPr="007B58E6">
        <w:rPr>
          <w:rFonts w:asciiTheme="minorHAnsi" w:hAnsiTheme="minorHAnsi" w:cstheme="minorHAnsi"/>
          <w:sz w:val="22"/>
          <w:szCs w:val="28"/>
        </w:rPr>
        <w:tab/>
      </w:r>
      <w:r w:rsidR="00DC16DE" w:rsidRPr="007B58E6">
        <w:rPr>
          <w:rFonts w:asciiTheme="minorHAnsi" w:hAnsiTheme="minorHAnsi" w:cstheme="minorHAnsi"/>
          <w:sz w:val="22"/>
          <w:szCs w:val="28"/>
        </w:rPr>
        <w:tab/>
      </w:r>
      <w:r w:rsidR="004C3FD4" w:rsidRPr="007B58E6">
        <w:rPr>
          <w:rFonts w:asciiTheme="minorHAnsi" w:hAnsiTheme="minorHAnsi" w:cstheme="minorHAnsi"/>
          <w:sz w:val="22"/>
          <w:szCs w:val="28"/>
        </w:rPr>
        <w:tab/>
      </w:r>
      <w:r w:rsidRPr="007B58E6">
        <w:rPr>
          <w:rFonts w:asciiTheme="minorHAnsi" w:hAnsiTheme="minorHAnsi" w:cstheme="minorHAnsi"/>
          <w:sz w:val="22"/>
          <w:szCs w:val="28"/>
          <w:lang w:val="en-GB"/>
        </w:rPr>
        <w:sym w:font="Webdings" w:char="F063"/>
      </w:r>
      <w:r w:rsidRPr="007B58E6">
        <w:rPr>
          <w:rFonts w:asciiTheme="minorHAnsi" w:hAnsiTheme="minorHAnsi" w:cstheme="minorHAnsi"/>
          <w:sz w:val="22"/>
          <w:szCs w:val="28"/>
        </w:rPr>
        <w:t xml:space="preserve"> Ja</w:t>
      </w:r>
      <w:r w:rsidRPr="007B58E6">
        <w:rPr>
          <w:rFonts w:asciiTheme="minorHAnsi" w:hAnsiTheme="minorHAnsi" w:cstheme="minorHAnsi"/>
          <w:sz w:val="22"/>
          <w:szCs w:val="28"/>
        </w:rPr>
        <w:tab/>
      </w:r>
      <w:r w:rsidR="004C3FD4" w:rsidRPr="007B58E6">
        <w:rPr>
          <w:rFonts w:asciiTheme="minorHAnsi" w:hAnsiTheme="minorHAnsi" w:cstheme="minorHAnsi"/>
          <w:sz w:val="22"/>
          <w:szCs w:val="28"/>
        </w:rPr>
        <w:t xml:space="preserve"> </w:t>
      </w:r>
      <w:r w:rsidRPr="007B58E6">
        <w:rPr>
          <w:rFonts w:asciiTheme="minorHAnsi" w:hAnsiTheme="minorHAnsi" w:cstheme="minorHAnsi"/>
          <w:sz w:val="22"/>
          <w:szCs w:val="28"/>
          <w:lang w:val="en-GB"/>
        </w:rPr>
        <w:sym w:font="Webdings" w:char="F063"/>
      </w:r>
      <w:r w:rsidR="004C3FD4" w:rsidRPr="007B58E6">
        <w:rPr>
          <w:rFonts w:asciiTheme="minorHAnsi" w:hAnsiTheme="minorHAnsi" w:cstheme="minorHAnsi"/>
          <w:sz w:val="22"/>
          <w:szCs w:val="28"/>
        </w:rPr>
        <w:t xml:space="preserve"> </w:t>
      </w:r>
      <w:r w:rsidR="002902EB" w:rsidRPr="007B58E6">
        <w:rPr>
          <w:rFonts w:asciiTheme="minorHAnsi" w:hAnsiTheme="minorHAnsi" w:cstheme="minorHAnsi"/>
          <w:sz w:val="22"/>
          <w:szCs w:val="28"/>
        </w:rPr>
        <w:t xml:space="preserve"> </w:t>
      </w:r>
      <w:r w:rsidRPr="007B58E6">
        <w:rPr>
          <w:rFonts w:asciiTheme="minorHAnsi" w:hAnsiTheme="minorHAnsi" w:cstheme="minorHAnsi"/>
          <w:sz w:val="22"/>
          <w:szCs w:val="28"/>
        </w:rPr>
        <w:t>Nein</w:t>
      </w:r>
    </w:p>
    <w:p w14:paraId="395BFA87" w14:textId="3B3BFA88" w:rsidR="001029FE" w:rsidRPr="007B58E6" w:rsidRDefault="00FB361F" w:rsidP="00105198">
      <w:pPr>
        <w:pStyle w:val="Kommentartext"/>
        <w:contextualSpacing/>
        <w:rPr>
          <w:rFonts w:asciiTheme="minorHAnsi" w:hAnsiTheme="minorHAnsi" w:cstheme="minorHAnsi"/>
          <w:sz w:val="22"/>
          <w:szCs w:val="28"/>
        </w:rPr>
      </w:pPr>
      <w:r w:rsidRPr="007B58E6">
        <w:rPr>
          <w:rFonts w:asciiTheme="minorHAnsi" w:hAnsiTheme="minorHAnsi" w:cstheme="minorHAnsi"/>
          <w:sz w:val="22"/>
          <w:szCs w:val="28"/>
        </w:rPr>
        <w:tab/>
        <w:t>Grund angeben, falls „nein“_______________________________</w:t>
      </w:r>
      <w:r w:rsidR="0044679A" w:rsidRPr="007B58E6">
        <w:rPr>
          <w:rFonts w:asciiTheme="minorHAnsi" w:hAnsiTheme="minorHAnsi" w:cstheme="minorHAnsi"/>
          <w:sz w:val="22"/>
          <w:szCs w:val="28"/>
        </w:rPr>
        <w:t>_____</w:t>
      </w:r>
      <w:r w:rsidRPr="007B58E6">
        <w:rPr>
          <w:rFonts w:asciiTheme="minorHAnsi" w:hAnsiTheme="minorHAnsi" w:cstheme="minorHAnsi"/>
          <w:sz w:val="22"/>
          <w:szCs w:val="28"/>
        </w:rPr>
        <w:t>_______</w:t>
      </w:r>
    </w:p>
    <w:p w14:paraId="0FA4D257" w14:textId="54E32A0F" w:rsidR="00661721" w:rsidRPr="007B58E6" w:rsidRDefault="00F95733" w:rsidP="001029FE">
      <w:pPr>
        <w:pStyle w:val="Kommentartext"/>
        <w:contextualSpacing/>
        <w:rPr>
          <w:rFonts w:asciiTheme="minorHAnsi" w:hAnsiTheme="minorHAnsi" w:cstheme="minorHAnsi"/>
          <w:sz w:val="22"/>
          <w:szCs w:val="28"/>
        </w:rPr>
      </w:pPr>
      <w:r w:rsidRPr="007B58E6">
        <w:rPr>
          <w:rFonts w:asciiTheme="minorHAnsi" w:hAnsiTheme="minorHAnsi" w:cstheme="minorHAnsi"/>
          <w:b/>
          <w:sz w:val="22"/>
          <w:szCs w:val="28"/>
          <w:u w:val="single"/>
        </w:rPr>
        <w:t>Schmerz</w:t>
      </w:r>
      <w:r w:rsidR="00CA6CCF" w:rsidRPr="007B58E6">
        <w:rPr>
          <w:rFonts w:asciiTheme="minorHAnsi" w:hAnsiTheme="minorHAnsi" w:cstheme="minorHAnsi"/>
          <w:b/>
          <w:sz w:val="22"/>
          <w:szCs w:val="28"/>
          <w:u w:val="single"/>
        </w:rPr>
        <w:t>therapie</w:t>
      </w:r>
      <w:r w:rsidR="00652CCE" w:rsidRPr="007B58E6">
        <w:rPr>
          <w:rFonts w:asciiTheme="minorHAnsi" w:hAnsiTheme="minorHAnsi" w:cstheme="minorHAnsi"/>
          <w:sz w:val="22"/>
          <w:szCs w:val="28"/>
        </w:rPr>
        <w:t>:</w:t>
      </w:r>
    </w:p>
    <w:p w14:paraId="52783C26" w14:textId="045D5EA6" w:rsidR="00826175" w:rsidRPr="007B58E6" w:rsidRDefault="00AC0FA5" w:rsidP="00105198">
      <w:pPr>
        <w:pStyle w:val="Kommentartext"/>
        <w:contextualSpacing/>
        <w:rPr>
          <w:rFonts w:asciiTheme="minorHAnsi" w:hAnsiTheme="minorHAnsi" w:cstheme="minorHAnsi"/>
          <w:sz w:val="22"/>
          <w:szCs w:val="28"/>
        </w:rPr>
      </w:pPr>
      <w:r w:rsidRPr="007B58E6">
        <w:rPr>
          <w:rFonts w:asciiTheme="minorHAnsi" w:hAnsiTheme="minorHAnsi" w:cstheme="minorHAnsi"/>
          <w:sz w:val="22"/>
          <w:szCs w:val="28"/>
          <w:u w:val="single"/>
        </w:rPr>
        <w:t>PDK</w:t>
      </w:r>
      <w:r w:rsidRPr="007B58E6">
        <w:rPr>
          <w:rFonts w:asciiTheme="minorHAnsi" w:hAnsiTheme="minorHAnsi" w:cstheme="minorHAnsi"/>
          <w:sz w:val="22"/>
          <w:szCs w:val="28"/>
        </w:rPr>
        <w:t xml:space="preserve">: </w:t>
      </w:r>
      <w:r w:rsidR="00726E8B" w:rsidRPr="007B58E6">
        <w:rPr>
          <w:rFonts w:asciiTheme="minorHAnsi" w:hAnsiTheme="minorHAnsi" w:cstheme="minorHAnsi"/>
          <w:sz w:val="22"/>
          <w:szCs w:val="28"/>
        </w:rPr>
        <w:tab/>
      </w:r>
      <w:r w:rsidR="00826175" w:rsidRPr="007B58E6">
        <w:rPr>
          <w:rFonts w:asciiTheme="minorHAnsi" w:hAnsiTheme="minorHAnsi" w:cstheme="minorHAnsi"/>
          <w:sz w:val="22"/>
          <w:szCs w:val="28"/>
        </w:rPr>
        <w:t xml:space="preserve">Vorhanden: </w:t>
      </w:r>
      <w:r w:rsidR="00826175" w:rsidRPr="007B58E6">
        <w:rPr>
          <w:rFonts w:asciiTheme="minorHAnsi" w:hAnsiTheme="minorHAnsi" w:cstheme="minorHAnsi"/>
          <w:sz w:val="22"/>
          <w:szCs w:val="28"/>
        </w:rPr>
        <w:tab/>
      </w:r>
      <w:r w:rsidR="00826175" w:rsidRPr="007B58E6">
        <w:rPr>
          <w:rFonts w:asciiTheme="minorHAnsi" w:hAnsiTheme="minorHAnsi" w:cstheme="minorHAnsi"/>
          <w:sz w:val="22"/>
          <w:szCs w:val="28"/>
          <w:lang w:val="en-GB"/>
        </w:rPr>
        <w:sym w:font="Webdings" w:char="F063"/>
      </w:r>
      <w:r w:rsidR="00826175" w:rsidRPr="007B58E6">
        <w:rPr>
          <w:rFonts w:asciiTheme="minorHAnsi" w:hAnsiTheme="minorHAnsi" w:cstheme="minorHAnsi"/>
          <w:sz w:val="22"/>
          <w:szCs w:val="28"/>
        </w:rPr>
        <w:t xml:space="preserve"> Ja</w:t>
      </w:r>
      <w:r w:rsidR="004C3FD4" w:rsidRPr="007B58E6">
        <w:rPr>
          <w:rFonts w:asciiTheme="minorHAnsi" w:hAnsiTheme="minorHAnsi" w:cstheme="minorHAnsi"/>
          <w:sz w:val="22"/>
          <w:szCs w:val="28"/>
        </w:rPr>
        <w:t xml:space="preserve"> </w:t>
      </w:r>
      <w:r w:rsidR="004C3FD4" w:rsidRPr="007B58E6">
        <w:rPr>
          <w:rFonts w:asciiTheme="minorHAnsi" w:hAnsiTheme="minorHAnsi" w:cstheme="minorHAnsi"/>
          <w:color w:val="767171" w:themeColor="background2" w:themeShade="80"/>
          <w:sz w:val="22"/>
          <w:szCs w:val="28"/>
        </w:rPr>
        <w:sym w:font="Wingdings" w:char="F0E0"/>
      </w:r>
      <w:r w:rsidR="004C3FD4" w:rsidRPr="007B58E6">
        <w:rPr>
          <w:rFonts w:asciiTheme="minorHAnsi" w:hAnsiTheme="minorHAnsi" w:cstheme="minorHAnsi"/>
          <w:color w:val="767171" w:themeColor="background2" w:themeShade="80"/>
          <w:sz w:val="22"/>
          <w:szCs w:val="28"/>
        </w:rPr>
        <w:t xml:space="preserve"> Dosis</w:t>
      </w:r>
      <w:r w:rsidR="00826175" w:rsidRPr="007B58E6">
        <w:rPr>
          <w:rFonts w:asciiTheme="minorHAnsi" w:hAnsiTheme="minorHAnsi" w:cstheme="minorHAnsi"/>
          <w:sz w:val="22"/>
          <w:szCs w:val="28"/>
        </w:rPr>
        <w:tab/>
      </w:r>
      <w:r w:rsidR="00826175" w:rsidRPr="007B58E6">
        <w:rPr>
          <w:rFonts w:asciiTheme="minorHAnsi" w:hAnsiTheme="minorHAnsi" w:cstheme="minorHAnsi"/>
          <w:sz w:val="22"/>
          <w:szCs w:val="28"/>
          <w:lang w:val="en-GB"/>
        </w:rPr>
        <w:sym w:font="Webdings" w:char="F063"/>
      </w:r>
      <w:r w:rsidR="00826175" w:rsidRPr="007B58E6">
        <w:rPr>
          <w:rFonts w:asciiTheme="minorHAnsi" w:hAnsiTheme="minorHAnsi" w:cstheme="minorHAnsi"/>
          <w:sz w:val="22"/>
          <w:szCs w:val="28"/>
        </w:rPr>
        <w:t xml:space="preserve"> Nein</w:t>
      </w:r>
      <w:r w:rsidR="00963114" w:rsidRPr="007B58E6">
        <w:rPr>
          <w:rFonts w:asciiTheme="minorHAnsi" w:hAnsiTheme="minorHAnsi" w:cstheme="minorHAnsi"/>
          <w:sz w:val="22"/>
          <w:szCs w:val="28"/>
        </w:rPr>
        <w:t xml:space="preserve"> </w:t>
      </w:r>
      <w:r w:rsidR="00963114" w:rsidRPr="007B58E6">
        <w:rPr>
          <w:rFonts w:asciiTheme="minorHAnsi" w:hAnsiTheme="minorHAnsi" w:cstheme="minorHAnsi"/>
          <w:sz w:val="22"/>
          <w:szCs w:val="28"/>
        </w:rPr>
        <w:sym w:font="Wingdings" w:char="F0E0"/>
      </w:r>
      <w:r w:rsidR="00963114" w:rsidRPr="007B58E6">
        <w:rPr>
          <w:rFonts w:asciiTheme="minorHAnsi" w:hAnsiTheme="minorHAnsi" w:cstheme="minorHAnsi"/>
          <w:sz w:val="22"/>
          <w:szCs w:val="28"/>
        </w:rPr>
        <w:t xml:space="preserve"> Grund: _____________________________</w:t>
      </w:r>
    </w:p>
    <w:p w14:paraId="6C0E2C98" w14:textId="08662A7A" w:rsidR="00726E8B" w:rsidRPr="007B58E6" w:rsidRDefault="00726E8B" w:rsidP="00016272">
      <w:pPr>
        <w:pStyle w:val="Kommentartext"/>
        <w:ind w:left="709" w:firstLine="709"/>
        <w:contextualSpacing/>
        <w:rPr>
          <w:rFonts w:asciiTheme="minorHAnsi" w:hAnsiTheme="minorHAnsi" w:cstheme="minorHAnsi"/>
          <w:color w:val="767171" w:themeColor="background2" w:themeShade="80"/>
          <w:sz w:val="22"/>
          <w:szCs w:val="28"/>
        </w:rPr>
      </w:pPr>
      <w:r w:rsidRPr="007B58E6">
        <w:rPr>
          <w:rFonts w:asciiTheme="minorHAnsi" w:hAnsiTheme="minorHAnsi" w:cstheme="minorHAnsi"/>
          <w:color w:val="767171" w:themeColor="background2" w:themeShade="80"/>
          <w:sz w:val="22"/>
          <w:szCs w:val="28"/>
          <w:lang w:val="en-GB"/>
        </w:rPr>
        <w:sym w:font="Webdings" w:char="F063"/>
      </w:r>
      <w:r w:rsidRPr="007B58E6">
        <w:rPr>
          <w:rFonts w:asciiTheme="minorHAnsi" w:hAnsiTheme="minorHAnsi" w:cstheme="minorHAnsi"/>
          <w:color w:val="767171" w:themeColor="background2" w:themeShade="80"/>
          <w:sz w:val="22"/>
          <w:szCs w:val="28"/>
        </w:rPr>
        <w:t xml:space="preserve"> </w:t>
      </w:r>
      <w:proofErr w:type="spellStart"/>
      <w:r w:rsidR="00AC0FA5" w:rsidRPr="007B58E6">
        <w:rPr>
          <w:rFonts w:asciiTheme="minorHAnsi" w:hAnsiTheme="minorHAnsi" w:cstheme="minorHAnsi"/>
          <w:color w:val="767171" w:themeColor="background2" w:themeShade="80"/>
          <w:sz w:val="22"/>
          <w:szCs w:val="28"/>
        </w:rPr>
        <w:t>Naropin</w:t>
      </w:r>
      <w:proofErr w:type="spellEnd"/>
      <w:r w:rsidR="00AC0FA5" w:rsidRPr="007B58E6">
        <w:rPr>
          <w:rFonts w:asciiTheme="minorHAnsi" w:hAnsiTheme="minorHAnsi" w:cstheme="minorHAnsi"/>
          <w:color w:val="767171" w:themeColor="background2" w:themeShade="80"/>
          <w:sz w:val="22"/>
          <w:szCs w:val="28"/>
        </w:rPr>
        <w:t xml:space="preserve"> 0,2%</w:t>
      </w:r>
      <w:r w:rsidRPr="007B58E6">
        <w:rPr>
          <w:rFonts w:asciiTheme="minorHAnsi" w:hAnsiTheme="minorHAnsi" w:cstheme="minorHAnsi"/>
          <w:color w:val="767171" w:themeColor="background2" w:themeShade="80"/>
          <w:sz w:val="22"/>
          <w:szCs w:val="28"/>
        </w:rPr>
        <w:t xml:space="preserve"> (andere Dosierung: _____)</w:t>
      </w:r>
    </w:p>
    <w:p w14:paraId="76D1A18D" w14:textId="77777777" w:rsidR="00FB361F" w:rsidRPr="007B58E6" w:rsidRDefault="00726E8B" w:rsidP="00726E8B">
      <w:pPr>
        <w:pStyle w:val="Kommentartext"/>
        <w:ind w:left="709" w:firstLine="709"/>
        <w:contextualSpacing/>
        <w:rPr>
          <w:rFonts w:asciiTheme="minorHAnsi" w:hAnsiTheme="minorHAnsi" w:cstheme="minorHAnsi"/>
          <w:color w:val="767171" w:themeColor="background2" w:themeShade="80"/>
          <w:sz w:val="22"/>
          <w:szCs w:val="28"/>
        </w:rPr>
      </w:pPr>
      <w:r w:rsidRPr="007B58E6">
        <w:rPr>
          <w:rFonts w:asciiTheme="minorHAnsi" w:hAnsiTheme="minorHAnsi" w:cstheme="minorHAnsi"/>
          <w:color w:val="767171" w:themeColor="background2" w:themeShade="80"/>
          <w:sz w:val="22"/>
          <w:szCs w:val="28"/>
          <w:lang w:val="en-GB"/>
        </w:rPr>
        <w:sym w:font="Webdings" w:char="F063"/>
      </w:r>
      <w:r w:rsidRPr="007B58E6">
        <w:rPr>
          <w:rFonts w:asciiTheme="minorHAnsi" w:hAnsiTheme="minorHAnsi" w:cstheme="minorHAnsi"/>
          <w:color w:val="767171" w:themeColor="background2" w:themeShade="80"/>
          <w:sz w:val="22"/>
          <w:szCs w:val="28"/>
        </w:rPr>
        <w:t xml:space="preserve"> </w:t>
      </w:r>
      <w:proofErr w:type="spellStart"/>
      <w:r w:rsidR="00AC0FA5" w:rsidRPr="007B58E6">
        <w:rPr>
          <w:rFonts w:asciiTheme="minorHAnsi" w:hAnsiTheme="minorHAnsi" w:cstheme="minorHAnsi"/>
          <w:color w:val="767171" w:themeColor="background2" w:themeShade="80"/>
          <w:sz w:val="22"/>
          <w:szCs w:val="28"/>
        </w:rPr>
        <w:t>Sufentanil</w:t>
      </w:r>
      <w:proofErr w:type="spellEnd"/>
      <w:r w:rsidR="00AC0FA5" w:rsidRPr="007B58E6">
        <w:rPr>
          <w:rFonts w:asciiTheme="minorHAnsi" w:hAnsiTheme="minorHAnsi" w:cstheme="minorHAnsi"/>
          <w:color w:val="767171" w:themeColor="background2" w:themeShade="80"/>
          <w:sz w:val="22"/>
          <w:szCs w:val="28"/>
        </w:rPr>
        <w:tab/>
      </w:r>
      <w:r w:rsidRPr="007B58E6">
        <w:rPr>
          <w:rFonts w:asciiTheme="minorHAnsi" w:hAnsiTheme="minorHAnsi" w:cstheme="minorHAnsi"/>
          <w:color w:val="767171" w:themeColor="background2" w:themeShade="80"/>
          <w:sz w:val="22"/>
          <w:szCs w:val="28"/>
        </w:rPr>
        <w:t xml:space="preserve">0,5 </w:t>
      </w:r>
      <w:proofErr w:type="spellStart"/>
      <w:r w:rsidRPr="007B58E6">
        <w:rPr>
          <w:rFonts w:asciiTheme="minorHAnsi" w:hAnsiTheme="minorHAnsi" w:cstheme="minorHAnsi"/>
          <w:color w:val="767171" w:themeColor="background2" w:themeShade="80"/>
          <w:sz w:val="22"/>
          <w:szCs w:val="28"/>
        </w:rPr>
        <w:t>ug</w:t>
      </w:r>
      <w:proofErr w:type="spellEnd"/>
      <w:r w:rsidRPr="007B58E6">
        <w:rPr>
          <w:rFonts w:asciiTheme="minorHAnsi" w:hAnsiTheme="minorHAnsi" w:cstheme="minorHAnsi"/>
          <w:color w:val="767171" w:themeColor="background2" w:themeShade="80"/>
          <w:sz w:val="22"/>
          <w:szCs w:val="28"/>
        </w:rPr>
        <w:t>/ml (andere Dosierung: _____)</w:t>
      </w:r>
    </w:p>
    <w:p w14:paraId="36CC5D0C" w14:textId="23568B08" w:rsidR="00634316" w:rsidRPr="007B58E6" w:rsidRDefault="00726E8B" w:rsidP="00963114">
      <w:pPr>
        <w:pStyle w:val="Kommentartext"/>
        <w:ind w:firstLine="709"/>
        <w:contextualSpacing/>
        <w:rPr>
          <w:rFonts w:asciiTheme="minorHAnsi" w:hAnsiTheme="minorHAnsi" w:cstheme="minorHAnsi"/>
          <w:sz w:val="22"/>
          <w:szCs w:val="28"/>
        </w:rPr>
      </w:pPr>
      <w:proofErr w:type="spellStart"/>
      <w:r w:rsidRPr="007B58E6">
        <w:rPr>
          <w:rFonts w:asciiTheme="minorHAnsi" w:hAnsiTheme="minorHAnsi" w:cstheme="minorHAnsi"/>
          <w:sz w:val="22"/>
          <w:szCs w:val="28"/>
        </w:rPr>
        <w:t>Laufrate</w:t>
      </w:r>
      <w:proofErr w:type="spellEnd"/>
      <w:r w:rsidRPr="007B58E6">
        <w:rPr>
          <w:rFonts w:asciiTheme="minorHAnsi" w:hAnsiTheme="minorHAnsi" w:cstheme="minorHAnsi"/>
          <w:sz w:val="22"/>
          <w:szCs w:val="28"/>
        </w:rPr>
        <w:t xml:space="preserve"> [ml/h]: _______ </w:t>
      </w:r>
      <w:r w:rsidRPr="007B58E6">
        <w:rPr>
          <w:rFonts w:asciiTheme="minorHAnsi" w:hAnsiTheme="minorHAnsi" w:cstheme="minorHAnsi"/>
          <w:sz w:val="22"/>
          <w:szCs w:val="28"/>
        </w:rPr>
        <w:tab/>
        <w:t>Uhrzeit: _______ Uhr</w:t>
      </w:r>
    </w:p>
    <w:p w14:paraId="5A22D826" w14:textId="77777777" w:rsidR="007B58E6" w:rsidRDefault="007B58E6" w:rsidP="00105198">
      <w:pPr>
        <w:pStyle w:val="Kommentartext"/>
        <w:contextualSpacing/>
        <w:rPr>
          <w:rFonts w:asciiTheme="minorHAnsi" w:hAnsiTheme="minorHAnsi" w:cstheme="minorHAnsi"/>
          <w:sz w:val="22"/>
          <w:szCs w:val="28"/>
          <w:u w:val="single"/>
        </w:rPr>
      </w:pPr>
    </w:p>
    <w:p w14:paraId="12413B16" w14:textId="4A207484" w:rsidR="00F11410" w:rsidRPr="007B58E6" w:rsidRDefault="00AC0FA5" w:rsidP="00105198">
      <w:pPr>
        <w:pStyle w:val="Kommentartext"/>
        <w:contextualSpacing/>
        <w:rPr>
          <w:rFonts w:asciiTheme="minorHAnsi" w:hAnsiTheme="minorHAnsi" w:cstheme="minorHAnsi"/>
          <w:sz w:val="22"/>
          <w:szCs w:val="28"/>
        </w:rPr>
      </w:pPr>
      <w:r w:rsidRPr="007B58E6">
        <w:rPr>
          <w:rFonts w:asciiTheme="minorHAnsi" w:hAnsiTheme="minorHAnsi" w:cstheme="minorHAnsi"/>
          <w:sz w:val="22"/>
          <w:szCs w:val="28"/>
          <w:u w:val="single"/>
        </w:rPr>
        <w:t>Zusätzliche Schmerzmedikation</w:t>
      </w:r>
      <w:r w:rsidRPr="007B58E6">
        <w:rPr>
          <w:rFonts w:asciiTheme="minorHAnsi" w:hAnsiTheme="minorHAnsi" w:cstheme="minorHAnsi"/>
          <w:sz w:val="22"/>
          <w:szCs w:val="28"/>
        </w:rPr>
        <w:t xml:space="preserve"> nach Analgesie – SOP </w:t>
      </w:r>
      <w:r w:rsidR="00F11410" w:rsidRPr="007B58E6">
        <w:rPr>
          <w:rFonts w:asciiTheme="minorHAnsi" w:hAnsiTheme="minorHAnsi" w:cstheme="minorHAnsi"/>
          <w:sz w:val="22"/>
          <w:szCs w:val="28"/>
        </w:rPr>
        <w:tab/>
      </w:r>
      <w:r w:rsidR="00F11410" w:rsidRPr="007B58E6">
        <w:rPr>
          <w:rFonts w:asciiTheme="minorHAnsi" w:hAnsiTheme="minorHAnsi" w:cstheme="minorHAnsi"/>
          <w:sz w:val="22"/>
          <w:szCs w:val="28"/>
          <w:lang w:val="en-GB"/>
        </w:rPr>
        <w:sym w:font="Webdings" w:char="F063"/>
      </w:r>
      <w:r w:rsidR="00F11410" w:rsidRPr="007B58E6">
        <w:rPr>
          <w:rFonts w:asciiTheme="minorHAnsi" w:hAnsiTheme="minorHAnsi" w:cstheme="minorHAnsi"/>
          <w:sz w:val="22"/>
          <w:szCs w:val="28"/>
        </w:rPr>
        <w:t xml:space="preserve"> Ja</w:t>
      </w:r>
      <w:r w:rsidR="00F11410" w:rsidRPr="007B58E6">
        <w:rPr>
          <w:rFonts w:asciiTheme="minorHAnsi" w:hAnsiTheme="minorHAnsi" w:cstheme="minorHAnsi"/>
          <w:sz w:val="22"/>
          <w:szCs w:val="28"/>
        </w:rPr>
        <w:tab/>
      </w:r>
      <w:r w:rsidR="00F11410" w:rsidRPr="007B58E6">
        <w:rPr>
          <w:rFonts w:asciiTheme="minorHAnsi" w:hAnsiTheme="minorHAnsi" w:cstheme="minorHAnsi"/>
          <w:sz w:val="22"/>
          <w:szCs w:val="28"/>
        </w:rPr>
        <w:tab/>
      </w:r>
      <w:r w:rsidR="00F11410" w:rsidRPr="007B58E6">
        <w:rPr>
          <w:rFonts w:asciiTheme="minorHAnsi" w:hAnsiTheme="minorHAnsi" w:cstheme="minorHAnsi"/>
          <w:sz w:val="22"/>
          <w:szCs w:val="28"/>
          <w:lang w:val="en-GB"/>
        </w:rPr>
        <w:sym w:font="Webdings" w:char="F063"/>
      </w:r>
      <w:r w:rsidR="00F11410" w:rsidRPr="007B58E6">
        <w:rPr>
          <w:rFonts w:asciiTheme="minorHAnsi" w:hAnsiTheme="minorHAnsi" w:cstheme="minorHAnsi"/>
          <w:sz w:val="22"/>
          <w:szCs w:val="28"/>
        </w:rPr>
        <w:t xml:space="preserve"> Nein</w:t>
      </w:r>
    </w:p>
    <w:p w14:paraId="548E6C3F" w14:textId="77777777" w:rsidR="00726E8B" w:rsidRPr="007B58E6" w:rsidRDefault="00AC0FA5" w:rsidP="00C25836">
      <w:pPr>
        <w:pStyle w:val="Kommentartext"/>
        <w:ind w:left="1134"/>
        <w:contextualSpacing/>
        <w:rPr>
          <w:rFonts w:asciiTheme="minorHAnsi" w:hAnsiTheme="minorHAnsi" w:cstheme="minorHAnsi"/>
          <w:sz w:val="22"/>
          <w:szCs w:val="28"/>
        </w:rPr>
      </w:pPr>
      <w:r w:rsidRPr="007B58E6">
        <w:rPr>
          <w:rFonts w:asciiTheme="minorHAnsi" w:hAnsiTheme="minorHAnsi" w:cstheme="minorHAnsi"/>
          <w:sz w:val="22"/>
          <w:szCs w:val="28"/>
        </w:rPr>
        <w:t>Wenn ja, welche</w:t>
      </w:r>
      <w:r w:rsidR="002902EB" w:rsidRPr="007B58E6">
        <w:rPr>
          <w:rFonts w:asciiTheme="minorHAnsi" w:hAnsiTheme="minorHAnsi" w:cstheme="minorHAnsi"/>
          <w:sz w:val="22"/>
          <w:szCs w:val="28"/>
        </w:rPr>
        <w:t xml:space="preserve"> + Menge/ Tag</w:t>
      </w:r>
      <w:r w:rsidRPr="007B58E6">
        <w:rPr>
          <w:rFonts w:asciiTheme="minorHAnsi" w:hAnsiTheme="minorHAnsi" w:cstheme="minorHAnsi"/>
          <w:sz w:val="22"/>
          <w:szCs w:val="28"/>
        </w:rPr>
        <w:t>: __________________</w:t>
      </w:r>
      <w:r w:rsidR="00C25836" w:rsidRPr="007B58E6">
        <w:rPr>
          <w:rFonts w:asciiTheme="minorHAnsi" w:hAnsiTheme="minorHAnsi" w:cstheme="minorHAnsi"/>
          <w:sz w:val="22"/>
          <w:szCs w:val="28"/>
        </w:rPr>
        <w:t>_____</w:t>
      </w:r>
      <w:r w:rsidRPr="007B58E6">
        <w:rPr>
          <w:rFonts w:asciiTheme="minorHAnsi" w:hAnsiTheme="minorHAnsi" w:cstheme="minorHAnsi"/>
          <w:sz w:val="22"/>
          <w:szCs w:val="28"/>
        </w:rPr>
        <w:t>______________</w:t>
      </w:r>
    </w:p>
    <w:p w14:paraId="76DB81A1" w14:textId="77777777" w:rsidR="00726E8B" w:rsidRPr="007B58E6" w:rsidRDefault="00726E8B" w:rsidP="00726E8B">
      <w:pPr>
        <w:pStyle w:val="Kommentartext"/>
        <w:contextualSpacing/>
        <w:rPr>
          <w:rFonts w:asciiTheme="minorHAnsi" w:hAnsiTheme="minorHAnsi" w:cstheme="minorHAnsi"/>
          <w:sz w:val="22"/>
          <w:szCs w:val="28"/>
        </w:rPr>
      </w:pPr>
      <w:r w:rsidRPr="007B58E6">
        <w:rPr>
          <w:rFonts w:asciiTheme="minorHAnsi" w:hAnsiTheme="minorHAnsi" w:cstheme="minorHAnsi"/>
          <w:sz w:val="22"/>
          <w:szCs w:val="28"/>
        </w:rPr>
        <w:tab/>
      </w:r>
      <w:r w:rsidRPr="007B58E6">
        <w:rPr>
          <w:rFonts w:asciiTheme="minorHAnsi" w:hAnsiTheme="minorHAnsi" w:cstheme="minorHAnsi"/>
          <w:sz w:val="22"/>
          <w:szCs w:val="28"/>
        </w:rPr>
        <w:tab/>
        <w:t>_____________________________________________________________</w:t>
      </w:r>
    </w:p>
    <w:p w14:paraId="5E08E809" w14:textId="77777777" w:rsidR="00726E8B" w:rsidRPr="007B58E6" w:rsidRDefault="00726E8B" w:rsidP="00726E8B">
      <w:pPr>
        <w:pStyle w:val="Kommentartext"/>
        <w:contextualSpacing/>
        <w:rPr>
          <w:rFonts w:asciiTheme="minorHAnsi" w:hAnsiTheme="minorHAnsi" w:cstheme="minorHAnsi"/>
          <w:sz w:val="22"/>
          <w:szCs w:val="28"/>
        </w:rPr>
      </w:pPr>
      <w:r w:rsidRPr="007B58E6">
        <w:rPr>
          <w:rFonts w:asciiTheme="minorHAnsi" w:hAnsiTheme="minorHAnsi" w:cstheme="minorHAnsi"/>
          <w:sz w:val="22"/>
          <w:szCs w:val="28"/>
        </w:rPr>
        <w:tab/>
      </w:r>
      <w:r w:rsidRPr="007B58E6">
        <w:rPr>
          <w:rFonts w:asciiTheme="minorHAnsi" w:hAnsiTheme="minorHAnsi" w:cstheme="minorHAnsi"/>
          <w:sz w:val="22"/>
          <w:szCs w:val="28"/>
        </w:rPr>
        <w:tab/>
        <w:t>_____________________________________________________________</w:t>
      </w:r>
    </w:p>
    <w:p w14:paraId="16BA8680" w14:textId="77777777" w:rsidR="00F817F3" w:rsidRPr="007B58E6" w:rsidRDefault="00726E8B" w:rsidP="00726E8B">
      <w:pPr>
        <w:pStyle w:val="Kommentartext"/>
        <w:contextualSpacing/>
        <w:rPr>
          <w:rFonts w:asciiTheme="minorHAnsi" w:hAnsiTheme="minorHAnsi" w:cstheme="minorHAnsi"/>
          <w:sz w:val="22"/>
          <w:szCs w:val="28"/>
        </w:rPr>
      </w:pPr>
      <w:r w:rsidRPr="007B58E6">
        <w:rPr>
          <w:rFonts w:asciiTheme="minorHAnsi" w:hAnsiTheme="minorHAnsi" w:cstheme="minorHAnsi"/>
          <w:sz w:val="22"/>
          <w:szCs w:val="28"/>
        </w:rPr>
        <w:tab/>
      </w:r>
      <w:r w:rsidRPr="007B58E6">
        <w:rPr>
          <w:rFonts w:asciiTheme="minorHAnsi" w:hAnsiTheme="minorHAnsi" w:cstheme="minorHAnsi"/>
          <w:sz w:val="22"/>
          <w:szCs w:val="28"/>
        </w:rPr>
        <w:tab/>
        <w:t>_____________________________________________________________</w:t>
      </w:r>
      <w:r w:rsidR="00F817F3" w:rsidRPr="007B58E6">
        <w:rPr>
          <w:rFonts w:asciiTheme="minorHAnsi" w:hAnsiTheme="minorHAnsi" w:cstheme="minorHAnsi"/>
          <w:sz w:val="22"/>
          <w:szCs w:val="28"/>
        </w:rPr>
        <w:t xml:space="preserve"> </w:t>
      </w:r>
    </w:p>
    <w:p w14:paraId="0CC69F31" w14:textId="77777777" w:rsidR="00582156" w:rsidRPr="007B58E6" w:rsidRDefault="00582156" w:rsidP="00582156">
      <w:pPr>
        <w:pStyle w:val="Kommentartext"/>
        <w:contextualSpacing/>
        <w:rPr>
          <w:rFonts w:asciiTheme="minorHAnsi" w:hAnsiTheme="minorHAnsi" w:cstheme="minorHAnsi"/>
          <w:sz w:val="22"/>
          <w:szCs w:val="28"/>
        </w:rPr>
      </w:pPr>
      <w:r w:rsidRPr="007B58E6">
        <w:rPr>
          <w:rFonts w:asciiTheme="minorHAnsi" w:hAnsiTheme="minorHAnsi" w:cstheme="minorHAnsi"/>
          <w:b/>
          <w:sz w:val="22"/>
          <w:szCs w:val="28"/>
        </w:rPr>
        <w:t>Bei Abweichungen/ Besonderheiten bitte präzisieren</w:t>
      </w:r>
      <w:r w:rsidRPr="007B58E6">
        <w:rPr>
          <w:rFonts w:asciiTheme="minorHAnsi" w:hAnsiTheme="minorHAnsi" w:cstheme="minorHAnsi"/>
          <w:sz w:val="22"/>
          <w:szCs w:val="28"/>
        </w:rPr>
        <w:t>: ___________________________</w:t>
      </w:r>
    </w:p>
    <w:p w14:paraId="371AF4A5" w14:textId="082E9348" w:rsidR="001046FE" w:rsidRPr="00EB735E" w:rsidRDefault="00582156" w:rsidP="00B1591B">
      <w:pPr>
        <w:pStyle w:val="Kommentartext"/>
        <w:contextualSpacing/>
        <w:rPr>
          <w:rFonts w:asciiTheme="minorHAnsi" w:hAnsiTheme="minorHAnsi" w:cstheme="minorHAnsi"/>
          <w:b/>
          <w:sz w:val="28"/>
          <w:szCs w:val="30"/>
        </w:rPr>
      </w:pPr>
      <w:r w:rsidRPr="007B58E6">
        <w:rPr>
          <w:rFonts w:asciiTheme="minorHAnsi" w:hAnsiTheme="minorHAnsi" w:cstheme="minorHAnsi"/>
          <w:sz w:val="22"/>
          <w:szCs w:val="28"/>
        </w:rPr>
        <w:t>________________________________________________________________________</w:t>
      </w:r>
      <w:r w:rsidR="001046FE" w:rsidRPr="00EB735E">
        <w:rPr>
          <w:rFonts w:asciiTheme="minorHAnsi" w:hAnsiTheme="minorHAnsi" w:cstheme="minorHAnsi"/>
          <w:b/>
          <w:sz w:val="28"/>
          <w:szCs w:val="30"/>
        </w:rPr>
        <w:br w:type="page"/>
      </w:r>
    </w:p>
    <w:p w14:paraId="4422AF03" w14:textId="5A010F79" w:rsidR="000A0090" w:rsidRPr="007B58E6" w:rsidRDefault="000A0090" w:rsidP="000A0090">
      <w:pPr>
        <w:tabs>
          <w:tab w:val="left" w:pos="2410"/>
          <w:tab w:val="left" w:pos="6379"/>
        </w:tabs>
        <w:spacing w:before="120" w:after="120" w:line="240" w:lineRule="auto"/>
        <w:rPr>
          <w:rFonts w:asciiTheme="minorHAnsi" w:hAnsiTheme="minorHAnsi" w:cstheme="minorHAnsi"/>
          <w:sz w:val="24"/>
          <w:szCs w:val="24"/>
        </w:rPr>
      </w:pPr>
      <w:r w:rsidRPr="007B58E6">
        <w:rPr>
          <w:rFonts w:asciiTheme="minorHAnsi" w:hAnsiTheme="minorHAnsi" w:cstheme="minorHAnsi"/>
          <w:sz w:val="24"/>
          <w:szCs w:val="24"/>
          <w:u w:val="single"/>
        </w:rPr>
        <w:lastRenderedPageBreak/>
        <w:t xml:space="preserve">Fast-Track Protokoll (vgl. Anhang 8. SOP – Leitfaden für </w:t>
      </w:r>
      <w:proofErr w:type="spellStart"/>
      <w:r w:rsidRPr="007B58E6">
        <w:rPr>
          <w:rFonts w:asciiTheme="minorHAnsi" w:hAnsiTheme="minorHAnsi" w:cstheme="minorHAnsi"/>
          <w:sz w:val="24"/>
          <w:szCs w:val="24"/>
          <w:u w:val="single"/>
        </w:rPr>
        <w:t>postop</w:t>
      </w:r>
      <w:proofErr w:type="spellEnd"/>
      <w:r w:rsidRPr="007B58E6">
        <w:rPr>
          <w:rFonts w:asciiTheme="minorHAnsi" w:hAnsiTheme="minorHAnsi" w:cstheme="minorHAnsi"/>
          <w:sz w:val="24"/>
          <w:szCs w:val="24"/>
          <w:u w:val="single"/>
        </w:rPr>
        <w:t xml:space="preserve">. Vorgehen nach </w:t>
      </w:r>
      <w:proofErr w:type="spellStart"/>
      <w:r w:rsidRPr="007B58E6">
        <w:rPr>
          <w:rFonts w:asciiTheme="minorHAnsi" w:hAnsiTheme="minorHAnsi" w:cstheme="minorHAnsi"/>
          <w:sz w:val="24"/>
          <w:szCs w:val="24"/>
          <w:u w:val="single"/>
        </w:rPr>
        <w:t>Ösophagektomie</w:t>
      </w:r>
      <w:proofErr w:type="spellEnd"/>
      <w:r w:rsidRPr="007B58E6">
        <w:rPr>
          <w:rFonts w:asciiTheme="minorHAnsi" w:hAnsiTheme="minorHAnsi" w:cstheme="minorHAnsi"/>
          <w:sz w:val="24"/>
          <w:szCs w:val="24"/>
          <w:u w:val="single"/>
        </w:rPr>
        <w:t>):</w:t>
      </w:r>
      <w:r w:rsidRPr="007B58E6">
        <w:rPr>
          <w:rFonts w:asciiTheme="minorHAnsi" w:hAnsiTheme="minorHAnsi" w:cstheme="minorHAnsi"/>
          <w:sz w:val="24"/>
          <w:szCs w:val="24"/>
        </w:rPr>
        <w:t xml:space="preserve"> </w:t>
      </w:r>
    </w:p>
    <w:p w14:paraId="01A0DF8F" w14:textId="59DBF374" w:rsidR="000A0090" w:rsidRPr="007B58E6" w:rsidRDefault="000A0090" w:rsidP="000A0090">
      <w:pPr>
        <w:tabs>
          <w:tab w:val="left" w:pos="993"/>
          <w:tab w:val="left" w:pos="1985"/>
          <w:tab w:val="left" w:pos="2410"/>
          <w:tab w:val="left" w:pos="2552"/>
          <w:tab w:val="left" w:pos="5103"/>
        </w:tabs>
        <w:spacing w:after="240" w:line="240" w:lineRule="auto"/>
        <w:rPr>
          <w:rFonts w:asciiTheme="minorHAnsi" w:hAnsiTheme="minorHAnsi" w:cstheme="minorHAnsi"/>
          <w:u w:val="single"/>
        </w:rPr>
      </w:pPr>
      <w:r w:rsidRPr="007B58E6">
        <w:rPr>
          <w:rFonts w:asciiTheme="minorHAnsi" w:hAnsiTheme="minorHAnsi" w:cstheme="minorHAnsi"/>
        </w:rPr>
        <w:t xml:space="preserve">Hier bitte </w:t>
      </w:r>
      <w:r w:rsidR="007B58E6" w:rsidRPr="007B58E6">
        <w:rPr>
          <w:rFonts w:asciiTheme="minorHAnsi" w:hAnsiTheme="minorHAnsi" w:cstheme="minorHAnsi"/>
        </w:rPr>
        <w:t xml:space="preserve">Einhaltung und </w:t>
      </w:r>
      <w:r w:rsidRPr="007B58E6">
        <w:rPr>
          <w:rFonts w:asciiTheme="minorHAnsi" w:hAnsiTheme="minorHAnsi" w:cstheme="minorHAnsi"/>
        </w:rPr>
        <w:t xml:space="preserve">Abweichungen vom SOP während des Krankenhausaufenthaltes </w:t>
      </w:r>
      <w:r w:rsidR="007B58E6" w:rsidRPr="007B58E6">
        <w:rPr>
          <w:rFonts w:asciiTheme="minorHAnsi" w:hAnsiTheme="minorHAnsi" w:cstheme="minorHAnsi"/>
        </w:rPr>
        <w:t>eintragen</w:t>
      </w:r>
      <w:r w:rsidRPr="007B58E6">
        <w:rPr>
          <w:rFonts w:asciiTheme="minorHAnsi" w:hAnsiTheme="minorHAnsi" w:cstheme="minorHAnsi"/>
        </w:rPr>
        <w:t>!</w:t>
      </w:r>
    </w:p>
    <w:tbl>
      <w:tblPr>
        <w:tblStyle w:val="Tabellenraster"/>
        <w:tblW w:w="9923" w:type="dxa"/>
        <w:tblInd w:w="-147" w:type="dxa"/>
        <w:tblLook w:val="04A0" w:firstRow="1" w:lastRow="0" w:firstColumn="1" w:lastColumn="0" w:noHBand="0" w:noVBand="1"/>
      </w:tblPr>
      <w:tblGrid>
        <w:gridCol w:w="2386"/>
        <w:gridCol w:w="1238"/>
        <w:gridCol w:w="1601"/>
        <w:gridCol w:w="4698"/>
      </w:tblGrid>
      <w:tr w:rsidR="000A0090" w:rsidRPr="007B58E6" w14:paraId="5ABF8BD4" w14:textId="77777777" w:rsidTr="00C45BA3">
        <w:trPr>
          <w:trHeight w:val="648"/>
        </w:trPr>
        <w:tc>
          <w:tcPr>
            <w:tcW w:w="2386" w:type="dxa"/>
            <w:shd w:val="clear" w:color="auto" w:fill="AEAAAA" w:themeFill="background2" w:themeFillShade="BF"/>
          </w:tcPr>
          <w:p w14:paraId="13AD1FC8"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Aktion</w:t>
            </w:r>
          </w:p>
        </w:tc>
        <w:tc>
          <w:tcPr>
            <w:tcW w:w="1238" w:type="dxa"/>
            <w:shd w:val="clear" w:color="auto" w:fill="AEAAAA" w:themeFill="background2" w:themeFillShade="BF"/>
          </w:tcPr>
          <w:p w14:paraId="73A90349"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proofErr w:type="spellStart"/>
            <w:r w:rsidRPr="007B58E6">
              <w:rPr>
                <w:rFonts w:asciiTheme="minorHAnsi" w:hAnsiTheme="minorHAnsi" w:cstheme="minorHAnsi"/>
                <w:b/>
              </w:rPr>
              <w:t>Zeitpkt</w:t>
            </w:r>
            <w:proofErr w:type="spellEnd"/>
            <w:r w:rsidRPr="007B58E6">
              <w:rPr>
                <w:rFonts w:asciiTheme="minorHAnsi" w:hAnsiTheme="minorHAnsi" w:cstheme="minorHAnsi"/>
                <w:b/>
              </w:rPr>
              <w:t>.</w:t>
            </w:r>
            <w:r w:rsidRPr="007B58E6">
              <w:rPr>
                <w:rFonts w:asciiTheme="minorHAnsi" w:hAnsiTheme="minorHAnsi" w:cstheme="minorHAnsi"/>
                <w:b/>
              </w:rPr>
              <w:br/>
            </w:r>
            <w:proofErr w:type="gramStart"/>
            <w:r w:rsidRPr="007B58E6">
              <w:rPr>
                <w:rFonts w:asciiTheme="minorHAnsi" w:hAnsiTheme="minorHAnsi" w:cstheme="minorHAnsi"/>
                <w:b/>
              </w:rPr>
              <w:t>Geplant</w:t>
            </w:r>
            <w:proofErr w:type="gramEnd"/>
          </w:p>
        </w:tc>
        <w:tc>
          <w:tcPr>
            <w:tcW w:w="1601" w:type="dxa"/>
            <w:shd w:val="clear" w:color="auto" w:fill="AEAAAA" w:themeFill="background2" w:themeFillShade="BF"/>
          </w:tcPr>
          <w:p w14:paraId="35F005BD"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Zeitpunkt</w:t>
            </w:r>
            <w:r w:rsidRPr="007B58E6">
              <w:rPr>
                <w:rFonts w:asciiTheme="minorHAnsi" w:hAnsiTheme="minorHAnsi" w:cstheme="minorHAnsi"/>
                <w:b/>
              </w:rPr>
              <w:br/>
            </w:r>
            <w:proofErr w:type="gramStart"/>
            <w:r w:rsidRPr="007B58E6">
              <w:rPr>
                <w:rFonts w:asciiTheme="minorHAnsi" w:hAnsiTheme="minorHAnsi" w:cstheme="minorHAnsi"/>
                <w:b/>
              </w:rPr>
              <w:t>Durchgeführt</w:t>
            </w:r>
            <w:proofErr w:type="gramEnd"/>
            <w:r w:rsidRPr="007B58E6">
              <w:rPr>
                <w:rFonts w:asciiTheme="minorHAnsi" w:hAnsiTheme="minorHAnsi" w:cstheme="minorHAnsi"/>
                <w:b/>
              </w:rPr>
              <w:t xml:space="preserve"> </w:t>
            </w:r>
          </w:p>
        </w:tc>
        <w:tc>
          <w:tcPr>
            <w:tcW w:w="4698" w:type="dxa"/>
            <w:shd w:val="clear" w:color="auto" w:fill="AEAAAA" w:themeFill="background2" w:themeFillShade="BF"/>
          </w:tcPr>
          <w:p w14:paraId="5418E96B" w14:textId="5E247976"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Anmerkung</w:t>
            </w:r>
            <w:r w:rsidR="00160264">
              <w:rPr>
                <w:rFonts w:asciiTheme="minorHAnsi" w:hAnsiTheme="minorHAnsi" w:cstheme="minorHAnsi"/>
                <w:b/>
              </w:rPr>
              <w:t>/ Grund der Verzögerung</w:t>
            </w:r>
          </w:p>
        </w:tc>
      </w:tr>
      <w:tr w:rsidR="000A0090" w:rsidRPr="007B58E6" w14:paraId="0BC02C4F" w14:textId="77777777" w:rsidTr="00C45BA3">
        <w:trPr>
          <w:trHeight w:val="279"/>
        </w:trPr>
        <w:tc>
          <w:tcPr>
            <w:tcW w:w="2386" w:type="dxa"/>
            <w:shd w:val="clear" w:color="auto" w:fill="D0CECE" w:themeFill="background2" w:themeFillShade="E6"/>
          </w:tcPr>
          <w:p w14:paraId="01643BAE"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Verlegungen</w:t>
            </w:r>
          </w:p>
        </w:tc>
        <w:tc>
          <w:tcPr>
            <w:tcW w:w="1238" w:type="dxa"/>
            <w:shd w:val="clear" w:color="auto" w:fill="D0CECE" w:themeFill="background2" w:themeFillShade="E6"/>
          </w:tcPr>
          <w:p w14:paraId="7D5238C1"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1601" w:type="dxa"/>
            <w:shd w:val="clear" w:color="auto" w:fill="D0CECE" w:themeFill="background2" w:themeFillShade="E6"/>
          </w:tcPr>
          <w:p w14:paraId="56584D4F"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shd w:val="clear" w:color="auto" w:fill="D0CECE" w:themeFill="background2" w:themeFillShade="E6"/>
          </w:tcPr>
          <w:p w14:paraId="149AA532"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02AC2DC5" w14:textId="77777777" w:rsidTr="00C45BA3">
        <w:trPr>
          <w:trHeight w:val="839"/>
        </w:trPr>
        <w:tc>
          <w:tcPr>
            <w:tcW w:w="2386" w:type="dxa"/>
          </w:tcPr>
          <w:p w14:paraId="66708E91" w14:textId="32613D20"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Verlegung auf </w:t>
            </w:r>
            <w:r w:rsidR="007B58E6">
              <w:rPr>
                <w:rFonts w:asciiTheme="minorHAnsi" w:hAnsiTheme="minorHAnsi" w:cstheme="minorHAnsi"/>
              </w:rPr>
              <w:t>Allgemein</w:t>
            </w:r>
            <w:r w:rsidRPr="007B58E6">
              <w:rPr>
                <w:rFonts w:asciiTheme="minorHAnsi" w:hAnsiTheme="minorHAnsi" w:cstheme="minorHAnsi"/>
              </w:rPr>
              <w:t>station</w:t>
            </w:r>
          </w:p>
        </w:tc>
        <w:tc>
          <w:tcPr>
            <w:tcW w:w="1238" w:type="dxa"/>
          </w:tcPr>
          <w:p w14:paraId="071A2F8A" w14:textId="568671B9"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POD 1</w:t>
            </w:r>
            <w:r w:rsidRPr="007B58E6">
              <w:rPr>
                <w:rFonts w:asciiTheme="minorHAnsi" w:hAnsiTheme="minorHAnsi" w:cstheme="minorHAnsi"/>
              </w:rPr>
              <w:br/>
              <w:t>__/__/___</w:t>
            </w:r>
          </w:p>
        </w:tc>
        <w:tc>
          <w:tcPr>
            <w:tcW w:w="1601" w:type="dxa"/>
          </w:tcPr>
          <w:p w14:paraId="129E72F7"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63AD1930"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5C040254" w14:textId="77777777" w:rsidTr="00C45BA3">
        <w:trPr>
          <w:trHeight w:val="839"/>
        </w:trPr>
        <w:tc>
          <w:tcPr>
            <w:tcW w:w="2386" w:type="dxa"/>
          </w:tcPr>
          <w:p w14:paraId="22647E30"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1238" w:type="dxa"/>
          </w:tcPr>
          <w:p w14:paraId="0449C3F2"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1601" w:type="dxa"/>
          </w:tcPr>
          <w:p w14:paraId="1CEED07E"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10C12062"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56F4A132" w14:textId="77777777" w:rsidTr="00C45BA3">
        <w:trPr>
          <w:trHeight w:val="839"/>
        </w:trPr>
        <w:tc>
          <w:tcPr>
            <w:tcW w:w="2386" w:type="dxa"/>
          </w:tcPr>
          <w:p w14:paraId="20DA293C"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1238" w:type="dxa"/>
          </w:tcPr>
          <w:p w14:paraId="6C6C98AB"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1601" w:type="dxa"/>
          </w:tcPr>
          <w:p w14:paraId="1D29C8F7"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670F747C"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7AAF0895" w14:textId="77777777" w:rsidTr="00C45BA3">
        <w:trPr>
          <w:trHeight w:val="403"/>
        </w:trPr>
        <w:tc>
          <w:tcPr>
            <w:tcW w:w="2386" w:type="dxa"/>
            <w:shd w:val="clear" w:color="auto" w:fill="D0CECE" w:themeFill="background2" w:themeFillShade="E6"/>
          </w:tcPr>
          <w:p w14:paraId="01D8E771"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Ernährung</w:t>
            </w:r>
          </w:p>
        </w:tc>
        <w:tc>
          <w:tcPr>
            <w:tcW w:w="1238" w:type="dxa"/>
            <w:shd w:val="clear" w:color="auto" w:fill="D0CECE" w:themeFill="background2" w:themeFillShade="E6"/>
          </w:tcPr>
          <w:p w14:paraId="79337938" w14:textId="14C43B64" w:rsidR="000A0090" w:rsidRPr="007B58E6" w:rsidRDefault="00160264" w:rsidP="00D156FA">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Geplanter Zeitpunkt</w:t>
            </w:r>
          </w:p>
        </w:tc>
        <w:tc>
          <w:tcPr>
            <w:tcW w:w="1601" w:type="dxa"/>
            <w:shd w:val="clear" w:color="auto" w:fill="D0CECE" w:themeFill="background2" w:themeFillShade="E6"/>
          </w:tcPr>
          <w:p w14:paraId="46BE48C4" w14:textId="63258642" w:rsidR="000A0090" w:rsidRPr="007B58E6" w:rsidRDefault="00160264" w:rsidP="00D156FA">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Durchgeführter Zeitpunkt</w:t>
            </w:r>
          </w:p>
        </w:tc>
        <w:tc>
          <w:tcPr>
            <w:tcW w:w="4698" w:type="dxa"/>
            <w:shd w:val="clear" w:color="auto" w:fill="D0CECE" w:themeFill="background2" w:themeFillShade="E6"/>
          </w:tcPr>
          <w:p w14:paraId="0CFA5582" w14:textId="763F7066" w:rsidR="000A0090" w:rsidRPr="007B58E6" w:rsidRDefault="00160264" w:rsidP="00D156FA">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Anmerkung/ Grund der Verzögerung</w:t>
            </w:r>
          </w:p>
        </w:tc>
      </w:tr>
      <w:tr w:rsidR="000A0090" w:rsidRPr="007B58E6" w14:paraId="06A72ABD" w14:textId="77777777" w:rsidTr="00C45BA3">
        <w:trPr>
          <w:trHeight w:val="839"/>
        </w:trPr>
        <w:tc>
          <w:tcPr>
            <w:tcW w:w="2386" w:type="dxa"/>
          </w:tcPr>
          <w:p w14:paraId="27E92A5A"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Beginn Trinken klarer Flüssigkeit</w:t>
            </w:r>
          </w:p>
        </w:tc>
        <w:tc>
          <w:tcPr>
            <w:tcW w:w="1238" w:type="dxa"/>
          </w:tcPr>
          <w:p w14:paraId="370A79AA" w14:textId="467E6113"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POD 1</w:t>
            </w:r>
            <w:r w:rsidRPr="007B58E6">
              <w:rPr>
                <w:rFonts w:asciiTheme="minorHAnsi" w:hAnsiTheme="minorHAnsi" w:cstheme="minorHAnsi"/>
              </w:rPr>
              <w:br/>
              <w:t>__/__/___</w:t>
            </w:r>
          </w:p>
        </w:tc>
        <w:tc>
          <w:tcPr>
            <w:tcW w:w="1601" w:type="dxa"/>
          </w:tcPr>
          <w:p w14:paraId="27EA46BA"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61A80A7C"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658775E1" w14:textId="77777777" w:rsidTr="00C45BA3">
        <w:trPr>
          <w:trHeight w:val="839"/>
        </w:trPr>
        <w:tc>
          <w:tcPr>
            <w:tcW w:w="2386" w:type="dxa"/>
          </w:tcPr>
          <w:p w14:paraId="561F5985"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Beginn </w:t>
            </w:r>
            <w:proofErr w:type="spellStart"/>
            <w:r w:rsidRPr="007B58E6">
              <w:rPr>
                <w:rFonts w:asciiTheme="minorHAnsi" w:hAnsiTheme="minorHAnsi" w:cstheme="minorHAnsi"/>
              </w:rPr>
              <w:t>NutriFlex</w:t>
            </w:r>
            <w:proofErr w:type="spellEnd"/>
            <w:r w:rsidRPr="007B58E6">
              <w:rPr>
                <w:rFonts w:asciiTheme="minorHAnsi" w:hAnsiTheme="minorHAnsi" w:cstheme="minorHAnsi"/>
              </w:rPr>
              <w:t xml:space="preserve"> Ernährung</w:t>
            </w:r>
          </w:p>
        </w:tc>
        <w:tc>
          <w:tcPr>
            <w:tcW w:w="1238" w:type="dxa"/>
          </w:tcPr>
          <w:p w14:paraId="0BBA1A63" w14:textId="6AC0AA8F"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POD 2</w:t>
            </w:r>
            <w:r w:rsidRPr="007B58E6">
              <w:rPr>
                <w:rFonts w:asciiTheme="minorHAnsi" w:hAnsiTheme="minorHAnsi" w:cstheme="minorHAnsi"/>
              </w:rPr>
              <w:br/>
              <w:t>__/__/___</w:t>
            </w:r>
          </w:p>
        </w:tc>
        <w:tc>
          <w:tcPr>
            <w:tcW w:w="1601" w:type="dxa"/>
          </w:tcPr>
          <w:p w14:paraId="7D92FDFC"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0B26AB54"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4C2BA40F" w14:textId="77777777" w:rsidTr="00C45BA3">
        <w:trPr>
          <w:trHeight w:val="839"/>
        </w:trPr>
        <w:tc>
          <w:tcPr>
            <w:tcW w:w="2386" w:type="dxa"/>
          </w:tcPr>
          <w:p w14:paraId="18C213B4" w14:textId="6F3BD94C"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Beginn Kostaufbau </w:t>
            </w:r>
            <w:r w:rsidR="00440E6D" w:rsidRPr="007B58E6">
              <w:rPr>
                <w:rStyle w:val="Funotenzeichen"/>
                <w:rFonts w:asciiTheme="minorHAnsi" w:hAnsiTheme="minorHAnsi" w:cstheme="minorHAnsi"/>
              </w:rPr>
              <w:footnoteReference w:id="1"/>
            </w:r>
            <w:r w:rsidR="007C3F95" w:rsidRPr="007B58E6">
              <w:rPr>
                <w:rFonts w:asciiTheme="minorHAnsi" w:hAnsiTheme="minorHAnsi" w:cstheme="minorHAnsi"/>
              </w:rPr>
              <w:br/>
            </w:r>
            <w:r w:rsidRPr="007B58E6">
              <w:rPr>
                <w:rFonts w:asciiTheme="minorHAnsi" w:hAnsiTheme="minorHAnsi" w:cstheme="minorHAnsi"/>
              </w:rPr>
              <w:t>(TSS</w:t>
            </w:r>
            <w:r w:rsidR="007C3F95" w:rsidRPr="007B58E6">
              <w:rPr>
                <w:rFonts w:asciiTheme="minorHAnsi" w:hAnsiTheme="minorHAnsi" w:cstheme="minorHAnsi"/>
              </w:rPr>
              <w:t>/ Stoma I</w:t>
            </w:r>
            <w:r w:rsidRPr="007B58E6">
              <w:rPr>
                <w:rFonts w:asciiTheme="minorHAnsi" w:hAnsiTheme="minorHAnsi" w:cstheme="minorHAnsi"/>
              </w:rPr>
              <w:t xml:space="preserve">) </w:t>
            </w:r>
          </w:p>
        </w:tc>
        <w:tc>
          <w:tcPr>
            <w:tcW w:w="1238" w:type="dxa"/>
          </w:tcPr>
          <w:p w14:paraId="687AA77F" w14:textId="5AB6EE76"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85068C">
              <w:rPr>
                <w:rFonts w:asciiTheme="minorHAnsi" w:hAnsiTheme="minorHAnsi" w:cstheme="minorHAnsi"/>
              </w:rPr>
              <w:t>5</w:t>
            </w:r>
            <w:r w:rsidRPr="007B58E6">
              <w:rPr>
                <w:rFonts w:asciiTheme="minorHAnsi" w:hAnsiTheme="minorHAnsi" w:cstheme="minorHAnsi"/>
              </w:rPr>
              <w:br/>
              <w:t>__/__/___</w:t>
            </w:r>
          </w:p>
        </w:tc>
        <w:tc>
          <w:tcPr>
            <w:tcW w:w="1601" w:type="dxa"/>
          </w:tcPr>
          <w:p w14:paraId="44789B70"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61EFEB88"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49264213" w14:textId="77777777" w:rsidTr="00C45BA3">
        <w:trPr>
          <w:trHeight w:val="839"/>
        </w:trPr>
        <w:tc>
          <w:tcPr>
            <w:tcW w:w="2386" w:type="dxa"/>
          </w:tcPr>
          <w:p w14:paraId="4141C39E"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Entfernung der Magensonde</w:t>
            </w:r>
          </w:p>
        </w:tc>
        <w:tc>
          <w:tcPr>
            <w:tcW w:w="1238" w:type="dxa"/>
          </w:tcPr>
          <w:p w14:paraId="12FA5B05" w14:textId="57085473"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85068C">
              <w:rPr>
                <w:rFonts w:asciiTheme="minorHAnsi" w:hAnsiTheme="minorHAnsi" w:cstheme="minorHAnsi"/>
              </w:rPr>
              <w:t>5</w:t>
            </w:r>
            <w:r w:rsidRPr="007B58E6">
              <w:rPr>
                <w:rFonts w:asciiTheme="minorHAnsi" w:hAnsiTheme="minorHAnsi" w:cstheme="minorHAnsi"/>
              </w:rPr>
              <w:br/>
              <w:t>__/__/___</w:t>
            </w:r>
          </w:p>
        </w:tc>
        <w:tc>
          <w:tcPr>
            <w:tcW w:w="1601" w:type="dxa"/>
          </w:tcPr>
          <w:p w14:paraId="29828165"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0EAACA79"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2B9DE77C" w14:textId="77777777" w:rsidTr="00C45BA3">
        <w:trPr>
          <w:trHeight w:val="839"/>
        </w:trPr>
        <w:tc>
          <w:tcPr>
            <w:tcW w:w="2386" w:type="dxa"/>
          </w:tcPr>
          <w:p w14:paraId="5BC19CA1"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Steigerung Kostaufbau (Stoma II)</w:t>
            </w:r>
          </w:p>
        </w:tc>
        <w:tc>
          <w:tcPr>
            <w:tcW w:w="1238" w:type="dxa"/>
          </w:tcPr>
          <w:p w14:paraId="2DA2C280" w14:textId="16B7D1CD"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85068C">
              <w:rPr>
                <w:rFonts w:asciiTheme="minorHAnsi" w:hAnsiTheme="minorHAnsi" w:cstheme="minorHAnsi"/>
              </w:rPr>
              <w:t>6</w:t>
            </w:r>
            <w:r w:rsidRPr="007B58E6">
              <w:rPr>
                <w:rFonts w:asciiTheme="minorHAnsi" w:hAnsiTheme="minorHAnsi" w:cstheme="minorHAnsi"/>
              </w:rPr>
              <w:br/>
              <w:t>__/__/___</w:t>
            </w:r>
          </w:p>
        </w:tc>
        <w:tc>
          <w:tcPr>
            <w:tcW w:w="1601" w:type="dxa"/>
          </w:tcPr>
          <w:p w14:paraId="580C858F"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736CAFB7"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7B58E6" w14:paraId="2551C33D" w14:textId="77777777" w:rsidTr="00C45BA3">
        <w:trPr>
          <w:trHeight w:val="839"/>
        </w:trPr>
        <w:tc>
          <w:tcPr>
            <w:tcW w:w="2386" w:type="dxa"/>
          </w:tcPr>
          <w:p w14:paraId="63C63804"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Ende parenterale Ernährung</w:t>
            </w:r>
          </w:p>
        </w:tc>
        <w:tc>
          <w:tcPr>
            <w:tcW w:w="1238" w:type="dxa"/>
          </w:tcPr>
          <w:p w14:paraId="465FE598" w14:textId="697B914A"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85068C">
              <w:rPr>
                <w:rFonts w:asciiTheme="minorHAnsi" w:hAnsiTheme="minorHAnsi" w:cstheme="minorHAnsi"/>
              </w:rPr>
              <w:t>6</w:t>
            </w:r>
            <w:r w:rsidRPr="007B58E6">
              <w:rPr>
                <w:rFonts w:asciiTheme="minorHAnsi" w:hAnsiTheme="minorHAnsi" w:cstheme="minorHAnsi"/>
              </w:rPr>
              <w:br/>
              <w:t>__/__/___</w:t>
            </w:r>
          </w:p>
        </w:tc>
        <w:tc>
          <w:tcPr>
            <w:tcW w:w="1601" w:type="dxa"/>
          </w:tcPr>
          <w:p w14:paraId="67F7C086"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26A1B963"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EB735E" w14:paraId="2D42F9A2" w14:textId="77777777" w:rsidTr="00C45BA3">
        <w:trPr>
          <w:trHeight w:val="839"/>
        </w:trPr>
        <w:tc>
          <w:tcPr>
            <w:tcW w:w="2386" w:type="dxa"/>
          </w:tcPr>
          <w:p w14:paraId="4CBBBE72"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lastRenderedPageBreak/>
              <w:t>Beginn Wunschkost</w:t>
            </w:r>
          </w:p>
        </w:tc>
        <w:tc>
          <w:tcPr>
            <w:tcW w:w="1238" w:type="dxa"/>
          </w:tcPr>
          <w:p w14:paraId="5985F999" w14:textId="3CB1C6B0" w:rsidR="000A0090" w:rsidRPr="007B58E6" w:rsidRDefault="000A0090" w:rsidP="00D156FA">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 xml:space="preserve">POD </w:t>
            </w:r>
            <w:r w:rsidR="0085068C">
              <w:rPr>
                <w:rFonts w:asciiTheme="minorHAnsi" w:hAnsiTheme="minorHAnsi" w:cstheme="minorHAnsi"/>
                <w:szCs w:val="26"/>
              </w:rPr>
              <w:t>7</w:t>
            </w:r>
            <w:r w:rsidRPr="007B58E6">
              <w:rPr>
                <w:rFonts w:asciiTheme="minorHAnsi" w:hAnsiTheme="minorHAnsi" w:cstheme="minorHAnsi"/>
                <w:szCs w:val="26"/>
              </w:rPr>
              <w:br/>
              <w:t>__/__/___</w:t>
            </w:r>
          </w:p>
        </w:tc>
        <w:tc>
          <w:tcPr>
            <w:tcW w:w="1601" w:type="dxa"/>
          </w:tcPr>
          <w:p w14:paraId="03C548CA" w14:textId="77777777" w:rsidR="000A0090" w:rsidRPr="00EB735E" w:rsidRDefault="000A0090" w:rsidP="00D156FA">
            <w:pPr>
              <w:tabs>
                <w:tab w:val="left" w:pos="851"/>
                <w:tab w:val="left" w:pos="2410"/>
                <w:tab w:val="left" w:pos="6379"/>
              </w:tabs>
              <w:spacing w:after="240" w:line="240" w:lineRule="auto"/>
              <w:rPr>
                <w:rFonts w:asciiTheme="minorHAnsi" w:hAnsiTheme="minorHAnsi" w:cstheme="minorHAnsi"/>
                <w:sz w:val="24"/>
                <w:szCs w:val="26"/>
              </w:rPr>
            </w:pPr>
          </w:p>
        </w:tc>
        <w:tc>
          <w:tcPr>
            <w:tcW w:w="4698" w:type="dxa"/>
          </w:tcPr>
          <w:p w14:paraId="42861791" w14:textId="77777777" w:rsidR="000A0090" w:rsidRPr="00EB735E" w:rsidRDefault="000A0090" w:rsidP="00D156FA">
            <w:pPr>
              <w:tabs>
                <w:tab w:val="left" w:pos="851"/>
                <w:tab w:val="left" w:pos="2410"/>
                <w:tab w:val="left" w:pos="6379"/>
              </w:tabs>
              <w:spacing w:after="240" w:line="240" w:lineRule="auto"/>
              <w:rPr>
                <w:rFonts w:asciiTheme="minorHAnsi" w:hAnsiTheme="minorHAnsi" w:cstheme="minorHAnsi"/>
                <w:sz w:val="24"/>
                <w:szCs w:val="26"/>
              </w:rPr>
            </w:pPr>
          </w:p>
        </w:tc>
      </w:tr>
      <w:tr w:rsidR="000A0090" w:rsidRPr="00EB735E" w14:paraId="69DDEA93" w14:textId="77777777" w:rsidTr="00C45BA3">
        <w:trPr>
          <w:trHeight w:val="839"/>
        </w:trPr>
        <w:tc>
          <w:tcPr>
            <w:tcW w:w="2386" w:type="dxa"/>
          </w:tcPr>
          <w:p w14:paraId="7D6F7B2A"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Ernährungsberatung </w:t>
            </w:r>
          </w:p>
        </w:tc>
        <w:tc>
          <w:tcPr>
            <w:tcW w:w="1238" w:type="dxa"/>
          </w:tcPr>
          <w:p w14:paraId="38D4E6C1" w14:textId="6BD0CCE5"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85068C">
              <w:rPr>
                <w:rFonts w:asciiTheme="minorHAnsi" w:hAnsiTheme="minorHAnsi" w:cstheme="minorHAnsi"/>
              </w:rPr>
              <w:t>7</w:t>
            </w:r>
            <w:r w:rsidRPr="007B58E6">
              <w:rPr>
                <w:rFonts w:asciiTheme="minorHAnsi" w:hAnsiTheme="minorHAnsi" w:cstheme="minorHAnsi"/>
              </w:rPr>
              <w:br/>
              <w:t>__/__/___</w:t>
            </w:r>
          </w:p>
        </w:tc>
        <w:tc>
          <w:tcPr>
            <w:tcW w:w="1601" w:type="dxa"/>
          </w:tcPr>
          <w:p w14:paraId="5AA5548D"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13A98848"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EB735E" w14:paraId="369F0011" w14:textId="77777777" w:rsidTr="00C45BA3">
        <w:trPr>
          <w:trHeight w:val="839"/>
        </w:trPr>
        <w:tc>
          <w:tcPr>
            <w:tcW w:w="2386" w:type="dxa"/>
          </w:tcPr>
          <w:p w14:paraId="017D00FE"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1238" w:type="dxa"/>
          </w:tcPr>
          <w:p w14:paraId="339BBFDB"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1601" w:type="dxa"/>
          </w:tcPr>
          <w:p w14:paraId="791BF525"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409887D0"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r w:rsidR="006D2AD0" w:rsidRPr="00EB735E" w14:paraId="20EB1348" w14:textId="77777777" w:rsidTr="00C45BA3">
        <w:trPr>
          <w:trHeight w:val="839"/>
        </w:trPr>
        <w:tc>
          <w:tcPr>
            <w:tcW w:w="2386" w:type="dxa"/>
          </w:tcPr>
          <w:p w14:paraId="2081CCBC"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c>
          <w:tcPr>
            <w:tcW w:w="1238" w:type="dxa"/>
          </w:tcPr>
          <w:p w14:paraId="2E980C55"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c>
          <w:tcPr>
            <w:tcW w:w="1601" w:type="dxa"/>
          </w:tcPr>
          <w:p w14:paraId="1A1DF006"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098DD32D"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r>
      <w:tr w:rsidR="006D2AD0" w:rsidRPr="00EB735E" w14:paraId="4238C7D9" w14:textId="77777777" w:rsidTr="00C45BA3">
        <w:trPr>
          <w:trHeight w:val="417"/>
        </w:trPr>
        <w:tc>
          <w:tcPr>
            <w:tcW w:w="2386" w:type="dxa"/>
          </w:tcPr>
          <w:p w14:paraId="180DDC6C" w14:textId="754480A8" w:rsidR="006D2AD0" w:rsidRPr="007B58E6" w:rsidRDefault="00440E6D"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br/>
            </w:r>
          </w:p>
        </w:tc>
        <w:tc>
          <w:tcPr>
            <w:tcW w:w="1238" w:type="dxa"/>
          </w:tcPr>
          <w:p w14:paraId="66CDE171"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c>
          <w:tcPr>
            <w:tcW w:w="1601" w:type="dxa"/>
          </w:tcPr>
          <w:p w14:paraId="034E8D76"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7795A06F"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r>
      <w:tr w:rsidR="006D2AD0" w:rsidRPr="00EB735E" w14:paraId="491CA814" w14:textId="77777777" w:rsidTr="00C45BA3">
        <w:trPr>
          <w:trHeight w:val="415"/>
        </w:trPr>
        <w:tc>
          <w:tcPr>
            <w:tcW w:w="2386" w:type="dxa"/>
          </w:tcPr>
          <w:p w14:paraId="6764DBFE" w14:textId="6008A8BC" w:rsidR="006D2AD0" w:rsidRPr="007B58E6" w:rsidRDefault="00440E6D"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br/>
            </w:r>
          </w:p>
        </w:tc>
        <w:tc>
          <w:tcPr>
            <w:tcW w:w="1238" w:type="dxa"/>
          </w:tcPr>
          <w:p w14:paraId="23588195"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c>
          <w:tcPr>
            <w:tcW w:w="1601" w:type="dxa"/>
          </w:tcPr>
          <w:p w14:paraId="156FF099"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c>
          <w:tcPr>
            <w:tcW w:w="4698" w:type="dxa"/>
          </w:tcPr>
          <w:p w14:paraId="026DCB4B" w14:textId="77777777" w:rsidR="006D2AD0" w:rsidRPr="007B58E6" w:rsidRDefault="006D2AD0" w:rsidP="00D156FA">
            <w:pPr>
              <w:tabs>
                <w:tab w:val="left" w:pos="851"/>
                <w:tab w:val="left" w:pos="2410"/>
                <w:tab w:val="left" w:pos="6379"/>
              </w:tabs>
              <w:spacing w:after="240" w:line="240" w:lineRule="auto"/>
              <w:rPr>
                <w:rFonts w:asciiTheme="minorHAnsi" w:hAnsiTheme="minorHAnsi" w:cstheme="minorHAnsi"/>
              </w:rPr>
            </w:pPr>
          </w:p>
        </w:tc>
      </w:tr>
      <w:tr w:rsidR="00231810" w:rsidRPr="00EB735E" w14:paraId="649C8E7F" w14:textId="77777777" w:rsidTr="00C45BA3">
        <w:trPr>
          <w:trHeight w:val="421"/>
        </w:trPr>
        <w:tc>
          <w:tcPr>
            <w:tcW w:w="2386" w:type="dxa"/>
            <w:shd w:val="clear" w:color="auto" w:fill="D0CECE" w:themeFill="background2" w:themeFillShade="E6"/>
          </w:tcPr>
          <w:p w14:paraId="0CD26D49"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Drainagen</w:t>
            </w:r>
          </w:p>
        </w:tc>
        <w:tc>
          <w:tcPr>
            <w:tcW w:w="1238" w:type="dxa"/>
            <w:shd w:val="clear" w:color="auto" w:fill="D0CECE" w:themeFill="background2" w:themeFillShade="E6"/>
          </w:tcPr>
          <w:p w14:paraId="7FB74C94" w14:textId="5EB5AB73"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Geplanter Zeitpunkt</w:t>
            </w:r>
          </w:p>
        </w:tc>
        <w:tc>
          <w:tcPr>
            <w:tcW w:w="1601" w:type="dxa"/>
            <w:shd w:val="clear" w:color="auto" w:fill="D0CECE" w:themeFill="background2" w:themeFillShade="E6"/>
          </w:tcPr>
          <w:p w14:paraId="3601B969" w14:textId="7A7F4313"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Durchgeführter Zeitpunkt</w:t>
            </w:r>
          </w:p>
        </w:tc>
        <w:tc>
          <w:tcPr>
            <w:tcW w:w="4698" w:type="dxa"/>
            <w:shd w:val="clear" w:color="auto" w:fill="D0CECE" w:themeFill="background2" w:themeFillShade="E6"/>
          </w:tcPr>
          <w:p w14:paraId="7B32BD7E" w14:textId="7F3D2A1B"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Anmerkung/ Grund der Verzögerung</w:t>
            </w:r>
          </w:p>
        </w:tc>
      </w:tr>
      <w:tr w:rsidR="00231810" w:rsidRPr="00EB735E" w14:paraId="404C2DCA" w14:textId="77777777" w:rsidTr="00C45BA3">
        <w:trPr>
          <w:trHeight w:val="583"/>
        </w:trPr>
        <w:tc>
          <w:tcPr>
            <w:tcW w:w="2386" w:type="dxa"/>
          </w:tcPr>
          <w:p w14:paraId="65138490"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Entfernung abdominelle Drainage</w:t>
            </w:r>
          </w:p>
        </w:tc>
        <w:tc>
          <w:tcPr>
            <w:tcW w:w="1238" w:type="dxa"/>
          </w:tcPr>
          <w:p w14:paraId="38D16DC4" w14:textId="0334E11F"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AE601C">
              <w:rPr>
                <w:rFonts w:asciiTheme="minorHAnsi" w:hAnsiTheme="minorHAnsi" w:cstheme="minorHAnsi"/>
              </w:rPr>
              <w:t>1</w:t>
            </w:r>
            <w:r w:rsidRPr="007B58E6">
              <w:rPr>
                <w:rFonts w:asciiTheme="minorHAnsi" w:hAnsiTheme="minorHAnsi" w:cstheme="minorHAnsi"/>
              </w:rPr>
              <w:br/>
              <w:t>__/__/___</w:t>
            </w:r>
          </w:p>
        </w:tc>
        <w:tc>
          <w:tcPr>
            <w:tcW w:w="1601" w:type="dxa"/>
          </w:tcPr>
          <w:p w14:paraId="556CCFCB"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4A6C858C"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6D5889B0" w14:textId="77777777" w:rsidTr="00C45BA3">
        <w:trPr>
          <w:trHeight w:val="845"/>
        </w:trPr>
        <w:tc>
          <w:tcPr>
            <w:tcW w:w="2386" w:type="dxa"/>
          </w:tcPr>
          <w:p w14:paraId="458587BB"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roofErr w:type="spellStart"/>
            <w:r w:rsidRPr="007B58E6">
              <w:rPr>
                <w:rFonts w:asciiTheme="minorHAnsi" w:hAnsiTheme="minorHAnsi" w:cstheme="minorHAnsi"/>
              </w:rPr>
              <w:t>Entf</w:t>
            </w:r>
            <w:proofErr w:type="spellEnd"/>
            <w:r w:rsidRPr="007B58E6">
              <w:rPr>
                <w:rFonts w:asciiTheme="minorHAnsi" w:hAnsiTheme="minorHAnsi" w:cstheme="minorHAnsi"/>
              </w:rPr>
              <w:t xml:space="preserve">. Linksseitige </w:t>
            </w:r>
            <w:proofErr w:type="spellStart"/>
            <w:r w:rsidRPr="007B58E6">
              <w:rPr>
                <w:rFonts w:asciiTheme="minorHAnsi" w:hAnsiTheme="minorHAnsi" w:cstheme="minorHAnsi"/>
              </w:rPr>
              <w:t>Thx</w:t>
            </w:r>
            <w:proofErr w:type="spellEnd"/>
            <w:r w:rsidRPr="007B58E6">
              <w:rPr>
                <w:rFonts w:asciiTheme="minorHAnsi" w:hAnsiTheme="minorHAnsi" w:cstheme="minorHAnsi"/>
              </w:rPr>
              <w:t xml:space="preserve"> – Drainage </w:t>
            </w:r>
          </w:p>
        </w:tc>
        <w:tc>
          <w:tcPr>
            <w:tcW w:w="1238" w:type="dxa"/>
          </w:tcPr>
          <w:p w14:paraId="2EB4F99C" w14:textId="1EAD0E9F"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AE601C">
              <w:rPr>
                <w:rFonts w:asciiTheme="minorHAnsi" w:hAnsiTheme="minorHAnsi" w:cstheme="minorHAnsi"/>
              </w:rPr>
              <w:t>1</w:t>
            </w:r>
            <w:r w:rsidRPr="007B58E6">
              <w:rPr>
                <w:rFonts w:asciiTheme="minorHAnsi" w:hAnsiTheme="minorHAnsi" w:cstheme="minorHAnsi"/>
              </w:rPr>
              <w:br/>
              <w:t>__/__/___</w:t>
            </w:r>
          </w:p>
        </w:tc>
        <w:tc>
          <w:tcPr>
            <w:tcW w:w="1601" w:type="dxa"/>
          </w:tcPr>
          <w:p w14:paraId="6FD8A5FE"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6564F6AF"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21DE841F" w14:textId="77777777" w:rsidTr="00C45BA3">
        <w:trPr>
          <w:trHeight w:val="800"/>
        </w:trPr>
        <w:tc>
          <w:tcPr>
            <w:tcW w:w="2386" w:type="dxa"/>
          </w:tcPr>
          <w:p w14:paraId="78A71746"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roofErr w:type="spellStart"/>
            <w:r w:rsidRPr="007B58E6">
              <w:rPr>
                <w:rFonts w:asciiTheme="minorHAnsi" w:hAnsiTheme="minorHAnsi" w:cstheme="minorHAnsi"/>
              </w:rPr>
              <w:t>Entf</w:t>
            </w:r>
            <w:proofErr w:type="spellEnd"/>
            <w:r w:rsidRPr="007B58E6">
              <w:rPr>
                <w:rFonts w:asciiTheme="minorHAnsi" w:hAnsiTheme="minorHAnsi" w:cstheme="minorHAnsi"/>
              </w:rPr>
              <w:t xml:space="preserve">. Rechtsseitige </w:t>
            </w:r>
            <w:proofErr w:type="spellStart"/>
            <w:r w:rsidRPr="007B58E6">
              <w:rPr>
                <w:rFonts w:asciiTheme="minorHAnsi" w:hAnsiTheme="minorHAnsi" w:cstheme="minorHAnsi"/>
              </w:rPr>
              <w:t>Thx</w:t>
            </w:r>
            <w:proofErr w:type="spellEnd"/>
            <w:r w:rsidRPr="007B58E6">
              <w:rPr>
                <w:rFonts w:asciiTheme="minorHAnsi" w:hAnsiTheme="minorHAnsi" w:cstheme="minorHAnsi"/>
              </w:rPr>
              <w:t xml:space="preserve"> - Drainage</w:t>
            </w:r>
          </w:p>
        </w:tc>
        <w:tc>
          <w:tcPr>
            <w:tcW w:w="1238" w:type="dxa"/>
          </w:tcPr>
          <w:p w14:paraId="3D34DFD3" w14:textId="7016B19E"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AE601C">
              <w:rPr>
                <w:rFonts w:asciiTheme="minorHAnsi" w:hAnsiTheme="minorHAnsi" w:cstheme="minorHAnsi"/>
              </w:rPr>
              <w:t>2</w:t>
            </w:r>
            <w:r w:rsidRPr="007B58E6">
              <w:rPr>
                <w:rFonts w:asciiTheme="minorHAnsi" w:hAnsiTheme="minorHAnsi" w:cstheme="minorHAnsi"/>
              </w:rPr>
              <w:br/>
              <w:t>__/__/___</w:t>
            </w:r>
          </w:p>
        </w:tc>
        <w:tc>
          <w:tcPr>
            <w:tcW w:w="1601" w:type="dxa"/>
          </w:tcPr>
          <w:p w14:paraId="307B842F"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0D8AD372"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4D8DF5B6" w14:textId="77777777" w:rsidTr="00C45BA3">
        <w:trPr>
          <w:trHeight w:val="388"/>
        </w:trPr>
        <w:tc>
          <w:tcPr>
            <w:tcW w:w="2386" w:type="dxa"/>
          </w:tcPr>
          <w:p w14:paraId="707F6C94"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roofErr w:type="spellStart"/>
            <w:r w:rsidRPr="007B58E6">
              <w:rPr>
                <w:rFonts w:asciiTheme="minorHAnsi" w:hAnsiTheme="minorHAnsi" w:cstheme="minorHAnsi"/>
              </w:rPr>
              <w:t>Entf</w:t>
            </w:r>
            <w:proofErr w:type="spellEnd"/>
            <w:r w:rsidRPr="007B58E6">
              <w:rPr>
                <w:rFonts w:asciiTheme="minorHAnsi" w:hAnsiTheme="minorHAnsi" w:cstheme="minorHAnsi"/>
              </w:rPr>
              <w:t xml:space="preserve">. Zieldrainage </w:t>
            </w:r>
            <w:r w:rsidRPr="007B58E6">
              <w:rPr>
                <w:rFonts w:asciiTheme="minorHAnsi" w:hAnsiTheme="minorHAnsi" w:cstheme="minorHAnsi"/>
              </w:rPr>
              <w:br/>
            </w:r>
          </w:p>
        </w:tc>
        <w:tc>
          <w:tcPr>
            <w:tcW w:w="1238" w:type="dxa"/>
          </w:tcPr>
          <w:p w14:paraId="6375695E" w14:textId="1B71F599"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POD 5</w:t>
            </w:r>
            <w:r w:rsidRPr="007B58E6">
              <w:rPr>
                <w:rFonts w:asciiTheme="minorHAnsi" w:hAnsiTheme="minorHAnsi" w:cstheme="minorHAnsi"/>
              </w:rPr>
              <w:br/>
              <w:t>__/__/___</w:t>
            </w:r>
          </w:p>
        </w:tc>
        <w:tc>
          <w:tcPr>
            <w:tcW w:w="1601" w:type="dxa"/>
          </w:tcPr>
          <w:p w14:paraId="2A5821E0"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12186957"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73B1E7AC" w14:textId="77777777" w:rsidTr="00C45BA3">
        <w:trPr>
          <w:trHeight w:val="188"/>
        </w:trPr>
        <w:tc>
          <w:tcPr>
            <w:tcW w:w="2386" w:type="dxa"/>
          </w:tcPr>
          <w:p w14:paraId="5A182F6B"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br/>
            </w:r>
          </w:p>
        </w:tc>
        <w:tc>
          <w:tcPr>
            <w:tcW w:w="1238" w:type="dxa"/>
          </w:tcPr>
          <w:p w14:paraId="6CDFEFB7"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1601" w:type="dxa"/>
          </w:tcPr>
          <w:p w14:paraId="65FC2322"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14DCBFAC"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228B6138" w14:textId="77777777" w:rsidTr="00C45BA3">
        <w:trPr>
          <w:trHeight w:val="188"/>
        </w:trPr>
        <w:tc>
          <w:tcPr>
            <w:tcW w:w="2386" w:type="dxa"/>
          </w:tcPr>
          <w:p w14:paraId="7F06D8D8" w14:textId="1F0304E2"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br/>
            </w:r>
          </w:p>
        </w:tc>
        <w:tc>
          <w:tcPr>
            <w:tcW w:w="1238" w:type="dxa"/>
          </w:tcPr>
          <w:p w14:paraId="44B9D83F"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1601" w:type="dxa"/>
          </w:tcPr>
          <w:p w14:paraId="28A9B371"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1155C5A1"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30E9DC92" w14:textId="77777777" w:rsidTr="00C45BA3">
        <w:trPr>
          <w:trHeight w:val="209"/>
        </w:trPr>
        <w:tc>
          <w:tcPr>
            <w:tcW w:w="2386" w:type="dxa"/>
          </w:tcPr>
          <w:p w14:paraId="0B11A88D" w14:textId="51DF0EB8"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br/>
            </w:r>
          </w:p>
        </w:tc>
        <w:tc>
          <w:tcPr>
            <w:tcW w:w="1238" w:type="dxa"/>
          </w:tcPr>
          <w:p w14:paraId="3F7BCE76"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1601" w:type="dxa"/>
          </w:tcPr>
          <w:p w14:paraId="0BAC6946"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704F6530"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3CB1BA26" w14:textId="77777777" w:rsidTr="00C45BA3">
        <w:trPr>
          <w:trHeight w:val="477"/>
        </w:trPr>
        <w:tc>
          <w:tcPr>
            <w:tcW w:w="2386" w:type="dxa"/>
            <w:shd w:val="clear" w:color="auto" w:fill="D0CECE" w:themeFill="background2" w:themeFillShade="E6"/>
          </w:tcPr>
          <w:p w14:paraId="16BFA9E1"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b/>
              </w:rPr>
            </w:pPr>
            <w:proofErr w:type="spellStart"/>
            <w:r w:rsidRPr="007B58E6">
              <w:rPr>
                <w:rFonts w:asciiTheme="minorHAnsi" w:hAnsiTheme="minorHAnsi" w:cstheme="minorHAnsi"/>
                <w:b/>
              </w:rPr>
              <w:t>Katheterausstattung</w:t>
            </w:r>
            <w:proofErr w:type="spellEnd"/>
          </w:p>
        </w:tc>
        <w:tc>
          <w:tcPr>
            <w:tcW w:w="1238" w:type="dxa"/>
            <w:shd w:val="clear" w:color="auto" w:fill="D0CECE" w:themeFill="background2" w:themeFillShade="E6"/>
          </w:tcPr>
          <w:p w14:paraId="51E4D23C" w14:textId="0FA79123"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Geplanter Zeitpunkt</w:t>
            </w:r>
          </w:p>
        </w:tc>
        <w:tc>
          <w:tcPr>
            <w:tcW w:w="1601" w:type="dxa"/>
            <w:shd w:val="clear" w:color="auto" w:fill="D0CECE" w:themeFill="background2" w:themeFillShade="E6"/>
          </w:tcPr>
          <w:p w14:paraId="52623C29" w14:textId="2A7798AC"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Durchgeführter Zeitpunkt</w:t>
            </w:r>
          </w:p>
        </w:tc>
        <w:tc>
          <w:tcPr>
            <w:tcW w:w="4698" w:type="dxa"/>
            <w:shd w:val="clear" w:color="auto" w:fill="D0CECE" w:themeFill="background2" w:themeFillShade="E6"/>
          </w:tcPr>
          <w:p w14:paraId="1DAACE1C" w14:textId="4928D7B9"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Anmerkung/ Grund der Verzögerung</w:t>
            </w:r>
          </w:p>
        </w:tc>
      </w:tr>
      <w:tr w:rsidR="00231810" w:rsidRPr="00EB735E" w14:paraId="1C8B5B8F" w14:textId="77777777" w:rsidTr="00C45BA3">
        <w:trPr>
          <w:trHeight w:val="852"/>
        </w:trPr>
        <w:tc>
          <w:tcPr>
            <w:tcW w:w="2386" w:type="dxa"/>
          </w:tcPr>
          <w:p w14:paraId="093F2391"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Anbau </w:t>
            </w:r>
            <w:proofErr w:type="spellStart"/>
            <w:r w:rsidRPr="007B58E6">
              <w:rPr>
                <w:rFonts w:asciiTheme="minorHAnsi" w:hAnsiTheme="minorHAnsi" w:cstheme="minorHAnsi"/>
              </w:rPr>
              <w:t>Oxygesic</w:t>
            </w:r>
            <w:proofErr w:type="spellEnd"/>
            <w:r w:rsidRPr="007B58E6">
              <w:rPr>
                <w:rFonts w:asciiTheme="minorHAnsi" w:hAnsiTheme="minorHAnsi" w:cstheme="minorHAnsi"/>
              </w:rPr>
              <w:t xml:space="preserve"> – PCA</w:t>
            </w:r>
          </w:p>
        </w:tc>
        <w:tc>
          <w:tcPr>
            <w:tcW w:w="1238" w:type="dxa"/>
          </w:tcPr>
          <w:p w14:paraId="56442A65" w14:textId="3A01ADF8"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POD 2</w:t>
            </w:r>
            <w:r w:rsidRPr="007B58E6">
              <w:rPr>
                <w:rFonts w:asciiTheme="minorHAnsi" w:hAnsiTheme="minorHAnsi" w:cstheme="minorHAnsi"/>
              </w:rPr>
              <w:br/>
              <w:t>__/__/___</w:t>
            </w:r>
          </w:p>
        </w:tc>
        <w:tc>
          <w:tcPr>
            <w:tcW w:w="1601" w:type="dxa"/>
          </w:tcPr>
          <w:p w14:paraId="101B51CA"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031D77D8"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6FB90E0C" w14:textId="77777777" w:rsidTr="00C45BA3">
        <w:trPr>
          <w:trHeight w:val="535"/>
        </w:trPr>
        <w:tc>
          <w:tcPr>
            <w:tcW w:w="2386" w:type="dxa"/>
          </w:tcPr>
          <w:p w14:paraId="2944385F"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roofErr w:type="spellStart"/>
            <w:r w:rsidRPr="007B58E6">
              <w:rPr>
                <w:rFonts w:asciiTheme="minorHAnsi" w:hAnsiTheme="minorHAnsi" w:cstheme="minorHAnsi"/>
              </w:rPr>
              <w:t>Entf</w:t>
            </w:r>
            <w:proofErr w:type="spellEnd"/>
            <w:r w:rsidRPr="007B58E6">
              <w:rPr>
                <w:rFonts w:asciiTheme="minorHAnsi" w:hAnsiTheme="minorHAnsi" w:cstheme="minorHAnsi"/>
              </w:rPr>
              <w:t>. Transurethraler DK</w:t>
            </w:r>
          </w:p>
        </w:tc>
        <w:tc>
          <w:tcPr>
            <w:tcW w:w="1238" w:type="dxa"/>
          </w:tcPr>
          <w:p w14:paraId="39336091" w14:textId="401D396F"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POD 3</w:t>
            </w:r>
            <w:r w:rsidRPr="007B58E6">
              <w:rPr>
                <w:rFonts w:asciiTheme="minorHAnsi" w:hAnsiTheme="minorHAnsi" w:cstheme="minorHAnsi"/>
              </w:rPr>
              <w:br/>
              <w:t>__/__/___</w:t>
            </w:r>
          </w:p>
        </w:tc>
        <w:tc>
          <w:tcPr>
            <w:tcW w:w="1601" w:type="dxa"/>
          </w:tcPr>
          <w:p w14:paraId="030C5C2B"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0C3887A9"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3473DDA8" w14:textId="77777777" w:rsidTr="00C45BA3">
        <w:trPr>
          <w:trHeight w:val="535"/>
        </w:trPr>
        <w:tc>
          <w:tcPr>
            <w:tcW w:w="2386" w:type="dxa"/>
          </w:tcPr>
          <w:p w14:paraId="295CE746"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roofErr w:type="spellStart"/>
            <w:r w:rsidRPr="007B58E6">
              <w:rPr>
                <w:rFonts w:asciiTheme="minorHAnsi" w:hAnsiTheme="minorHAnsi" w:cstheme="minorHAnsi"/>
              </w:rPr>
              <w:t>Entf</w:t>
            </w:r>
            <w:proofErr w:type="spellEnd"/>
            <w:r w:rsidRPr="007B58E6">
              <w:rPr>
                <w:rFonts w:asciiTheme="minorHAnsi" w:hAnsiTheme="minorHAnsi" w:cstheme="minorHAnsi"/>
              </w:rPr>
              <w:t>. PDK</w:t>
            </w:r>
            <w:r w:rsidRPr="007B58E6">
              <w:rPr>
                <w:rFonts w:asciiTheme="minorHAnsi" w:hAnsiTheme="minorHAnsi" w:cstheme="minorHAnsi"/>
              </w:rPr>
              <w:br/>
            </w:r>
          </w:p>
        </w:tc>
        <w:tc>
          <w:tcPr>
            <w:tcW w:w="1238" w:type="dxa"/>
          </w:tcPr>
          <w:p w14:paraId="6C213BF9" w14:textId="443E00B1"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POD 3</w:t>
            </w:r>
            <w:r w:rsidRPr="007B58E6">
              <w:rPr>
                <w:rFonts w:asciiTheme="minorHAnsi" w:hAnsiTheme="minorHAnsi" w:cstheme="minorHAnsi"/>
              </w:rPr>
              <w:br/>
              <w:t>__/__/___</w:t>
            </w:r>
          </w:p>
        </w:tc>
        <w:tc>
          <w:tcPr>
            <w:tcW w:w="1601" w:type="dxa"/>
          </w:tcPr>
          <w:p w14:paraId="5206AD9A"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653EC762"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5B8AC31C" w14:textId="77777777" w:rsidTr="00C45BA3">
        <w:trPr>
          <w:trHeight w:val="535"/>
        </w:trPr>
        <w:tc>
          <w:tcPr>
            <w:tcW w:w="2386" w:type="dxa"/>
          </w:tcPr>
          <w:p w14:paraId="5C0B54D0"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lastRenderedPageBreak/>
              <w:t>Entfernung ZVK</w:t>
            </w:r>
            <w:r w:rsidRPr="007B58E6">
              <w:rPr>
                <w:rFonts w:asciiTheme="minorHAnsi" w:hAnsiTheme="minorHAnsi" w:cstheme="minorHAnsi"/>
              </w:rPr>
              <w:br/>
            </w:r>
          </w:p>
        </w:tc>
        <w:tc>
          <w:tcPr>
            <w:tcW w:w="1238" w:type="dxa"/>
          </w:tcPr>
          <w:p w14:paraId="39C1A726" w14:textId="737E0B2C"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POD </w:t>
            </w:r>
            <w:r w:rsidR="006A37BA">
              <w:rPr>
                <w:rFonts w:asciiTheme="minorHAnsi" w:hAnsiTheme="minorHAnsi" w:cstheme="minorHAnsi"/>
              </w:rPr>
              <w:t>7</w:t>
            </w:r>
            <w:r w:rsidRPr="007B58E6">
              <w:rPr>
                <w:rFonts w:asciiTheme="minorHAnsi" w:hAnsiTheme="minorHAnsi" w:cstheme="minorHAnsi"/>
              </w:rPr>
              <w:br/>
              <w:t>__/__/___</w:t>
            </w:r>
          </w:p>
        </w:tc>
        <w:tc>
          <w:tcPr>
            <w:tcW w:w="1601" w:type="dxa"/>
          </w:tcPr>
          <w:p w14:paraId="553632BF"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c>
          <w:tcPr>
            <w:tcW w:w="4698" w:type="dxa"/>
          </w:tcPr>
          <w:p w14:paraId="1B45B057"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rPr>
            </w:pPr>
          </w:p>
        </w:tc>
      </w:tr>
      <w:tr w:rsidR="00231810" w:rsidRPr="00EB735E" w14:paraId="00D6DDD6" w14:textId="77777777" w:rsidTr="00C45BA3">
        <w:trPr>
          <w:trHeight w:val="535"/>
        </w:trPr>
        <w:tc>
          <w:tcPr>
            <w:tcW w:w="2386" w:type="dxa"/>
          </w:tcPr>
          <w:p w14:paraId="756BEA47"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r>
              <w:rPr>
                <w:rFonts w:asciiTheme="minorHAnsi" w:hAnsiTheme="minorHAnsi" w:cstheme="minorHAnsi"/>
                <w:sz w:val="24"/>
                <w:szCs w:val="26"/>
              </w:rPr>
              <w:br/>
            </w:r>
          </w:p>
        </w:tc>
        <w:tc>
          <w:tcPr>
            <w:tcW w:w="1238" w:type="dxa"/>
          </w:tcPr>
          <w:p w14:paraId="48078F38"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c>
          <w:tcPr>
            <w:tcW w:w="1601" w:type="dxa"/>
          </w:tcPr>
          <w:p w14:paraId="650E20B2"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c>
          <w:tcPr>
            <w:tcW w:w="4698" w:type="dxa"/>
          </w:tcPr>
          <w:p w14:paraId="6A094632"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r>
      <w:tr w:rsidR="00231810" w:rsidRPr="00EB735E" w14:paraId="0A64659A" w14:textId="77777777" w:rsidTr="00C45BA3">
        <w:trPr>
          <w:trHeight w:val="535"/>
        </w:trPr>
        <w:tc>
          <w:tcPr>
            <w:tcW w:w="2386" w:type="dxa"/>
          </w:tcPr>
          <w:p w14:paraId="4E08FCE9"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r>
              <w:rPr>
                <w:rFonts w:asciiTheme="minorHAnsi" w:hAnsiTheme="minorHAnsi" w:cstheme="minorHAnsi"/>
                <w:sz w:val="24"/>
                <w:szCs w:val="26"/>
              </w:rPr>
              <w:br/>
            </w:r>
          </w:p>
        </w:tc>
        <w:tc>
          <w:tcPr>
            <w:tcW w:w="1238" w:type="dxa"/>
          </w:tcPr>
          <w:p w14:paraId="49DB49E4"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c>
          <w:tcPr>
            <w:tcW w:w="1601" w:type="dxa"/>
          </w:tcPr>
          <w:p w14:paraId="7CAE8D8F"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c>
          <w:tcPr>
            <w:tcW w:w="4698" w:type="dxa"/>
          </w:tcPr>
          <w:p w14:paraId="4F79B011"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r>
      <w:tr w:rsidR="00231810" w:rsidRPr="00EB735E" w14:paraId="7938E33F" w14:textId="77777777" w:rsidTr="00C45BA3">
        <w:trPr>
          <w:trHeight w:val="535"/>
        </w:trPr>
        <w:tc>
          <w:tcPr>
            <w:tcW w:w="2386" w:type="dxa"/>
          </w:tcPr>
          <w:p w14:paraId="489A8E3A"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r>
              <w:rPr>
                <w:rFonts w:asciiTheme="minorHAnsi" w:hAnsiTheme="minorHAnsi" w:cstheme="minorHAnsi"/>
                <w:sz w:val="24"/>
                <w:szCs w:val="26"/>
              </w:rPr>
              <w:br/>
            </w:r>
          </w:p>
        </w:tc>
        <w:tc>
          <w:tcPr>
            <w:tcW w:w="1238" w:type="dxa"/>
          </w:tcPr>
          <w:p w14:paraId="6C4F1345"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c>
          <w:tcPr>
            <w:tcW w:w="1601" w:type="dxa"/>
          </w:tcPr>
          <w:p w14:paraId="30A333DB"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c>
          <w:tcPr>
            <w:tcW w:w="4698" w:type="dxa"/>
          </w:tcPr>
          <w:p w14:paraId="000920B8" w14:textId="77777777" w:rsidR="00231810" w:rsidRPr="00EB735E" w:rsidRDefault="00231810" w:rsidP="00231810">
            <w:pPr>
              <w:tabs>
                <w:tab w:val="left" w:pos="851"/>
                <w:tab w:val="left" w:pos="2410"/>
                <w:tab w:val="left" w:pos="6379"/>
              </w:tabs>
              <w:spacing w:after="240" w:line="240" w:lineRule="auto"/>
              <w:rPr>
                <w:rFonts w:asciiTheme="minorHAnsi" w:hAnsiTheme="minorHAnsi" w:cstheme="minorHAnsi"/>
                <w:sz w:val="24"/>
                <w:szCs w:val="26"/>
              </w:rPr>
            </w:pPr>
          </w:p>
        </w:tc>
      </w:tr>
      <w:tr w:rsidR="00231810" w:rsidRPr="00EB735E" w14:paraId="011604DD" w14:textId="77777777" w:rsidTr="00C45BA3">
        <w:trPr>
          <w:trHeight w:val="535"/>
        </w:trPr>
        <w:tc>
          <w:tcPr>
            <w:tcW w:w="2386" w:type="dxa"/>
            <w:shd w:val="clear" w:color="auto" w:fill="D0CECE" w:themeFill="background2" w:themeFillShade="E6"/>
          </w:tcPr>
          <w:p w14:paraId="1672CEC4"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b/>
                <w:szCs w:val="26"/>
              </w:rPr>
            </w:pPr>
            <w:r w:rsidRPr="007B58E6">
              <w:rPr>
                <w:rFonts w:asciiTheme="minorHAnsi" w:hAnsiTheme="minorHAnsi" w:cstheme="minorHAnsi"/>
                <w:b/>
                <w:szCs w:val="26"/>
              </w:rPr>
              <w:t>Entlassung</w:t>
            </w:r>
          </w:p>
        </w:tc>
        <w:tc>
          <w:tcPr>
            <w:tcW w:w="1238" w:type="dxa"/>
            <w:shd w:val="clear" w:color="auto" w:fill="D0CECE" w:themeFill="background2" w:themeFillShade="E6"/>
          </w:tcPr>
          <w:p w14:paraId="4D730573" w14:textId="6F41220E"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Pr>
                <w:rFonts w:asciiTheme="minorHAnsi" w:hAnsiTheme="minorHAnsi" w:cstheme="minorHAnsi"/>
              </w:rPr>
              <w:t>Geplanter Zeitpunkt</w:t>
            </w:r>
          </w:p>
        </w:tc>
        <w:tc>
          <w:tcPr>
            <w:tcW w:w="1601" w:type="dxa"/>
            <w:shd w:val="clear" w:color="auto" w:fill="D0CECE" w:themeFill="background2" w:themeFillShade="E6"/>
          </w:tcPr>
          <w:p w14:paraId="50A4FB39" w14:textId="30C46354"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Pr>
                <w:rFonts w:asciiTheme="minorHAnsi" w:hAnsiTheme="minorHAnsi" w:cstheme="minorHAnsi"/>
              </w:rPr>
              <w:t>Durchgeführter Zeitpunkt</w:t>
            </w:r>
          </w:p>
        </w:tc>
        <w:tc>
          <w:tcPr>
            <w:tcW w:w="4698" w:type="dxa"/>
            <w:shd w:val="clear" w:color="auto" w:fill="D0CECE" w:themeFill="background2" w:themeFillShade="E6"/>
          </w:tcPr>
          <w:p w14:paraId="64468981" w14:textId="79236B3F"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Pr>
                <w:rFonts w:asciiTheme="minorHAnsi" w:hAnsiTheme="minorHAnsi" w:cstheme="minorHAnsi"/>
              </w:rPr>
              <w:t>Anmerkung/ Grund der Verzögerung</w:t>
            </w:r>
          </w:p>
        </w:tc>
      </w:tr>
      <w:tr w:rsidR="00231810" w:rsidRPr="00EB735E" w14:paraId="018DE57F" w14:textId="77777777" w:rsidTr="00C45BA3">
        <w:trPr>
          <w:trHeight w:val="535"/>
        </w:trPr>
        <w:tc>
          <w:tcPr>
            <w:tcW w:w="2386" w:type="dxa"/>
          </w:tcPr>
          <w:p w14:paraId="44C55472"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 xml:space="preserve">Vorbereitung Entlassung </w:t>
            </w:r>
          </w:p>
        </w:tc>
        <w:tc>
          <w:tcPr>
            <w:tcW w:w="1238" w:type="dxa"/>
          </w:tcPr>
          <w:p w14:paraId="6145822A" w14:textId="053F515C"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 xml:space="preserve">POD 6 </w:t>
            </w:r>
            <w:r w:rsidRPr="007B58E6">
              <w:rPr>
                <w:rFonts w:asciiTheme="minorHAnsi" w:hAnsiTheme="minorHAnsi" w:cstheme="minorHAnsi"/>
                <w:szCs w:val="26"/>
              </w:rPr>
              <w:br/>
              <w:t>__/__/___</w:t>
            </w:r>
          </w:p>
        </w:tc>
        <w:tc>
          <w:tcPr>
            <w:tcW w:w="1601" w:type="dxa"/>
          </w:tcPr>
          <w:p w14:paraId="429F6803"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4698" w:type="dxa"/>
          </w:tcPr>
          <w:p w14:paraId="7866245C"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r>
      <w:tr w:rsidR="00231810" w:rsidRPr="00EB735E" w14:paraId="593A6A37" w14:textId="77777777" w:rsidTr="00C45BA3">
        <w:trPr>
          <w:trHeight w:val="535"/>
        </w:trPr>
        <w:tc>
          <w:tcPr>
            <w:tcW w:w="2386" w:type="dxa"/>
          </w:tcPr>
          <w:p w14:paraId="3BA9E738"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Entlassung</w:t>
            </w:r>
            <w:r w:rsidRPr="007B58E6">
              <w:rPr>
                <w:rFonts w:asciiTheme="minorHAnsi" w:hAnsiTheme="minorHAnsi" w:cstheme="minorHAnsi"/>
                <w:szCs w:val="26"/>
              </w:rPr>
              <w:br/>
            </w:r>
          </w:p>
        </w:tc>
        <w:tc>
          <w:tcPr>
            <w:tcW w:w="1238" w:type="dxa"/>
          </w:tcPr>
          <w:p w14:paraId="00181E06" w14:textId="2C5E4963"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POD 7</w:t>
            </w:r>
            <w:r w:rsidRPr="007B58E6">
              <w:rPr>
                <w:rFonts w:asciiTheme="minorHAnsi" w:hAnsiTheme="minorHAnsi" w:cstheme="minorHAnsi"/>
                <w:szCs w:val="26"/>
              </w:rPr>
              <w:br/>
              <w:t>__/__/___</w:t>
            </w:r>
          </w:p>
        </w:tc>
        <w:tc>
          <w:tcPr>
            <w:tcW w:w="1601" w:type="dxa"/>
          </w:tcPr>
          <w:p w14:paraId="3844807B"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4698" w:type="dxa"/>
          </w:tcPr>
          <w:p w14:paraId="3701C048"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r>
      <w:tr w:rsidR="00231810" w:rsidRPr="00EB735E" w14:paraId="48910497" w14:textId="77777777" w:rsidTr="00C45BA3">
        <w:trPr>
          <w:trHeight w:val="535"/>
        </w:trPr>
        <w:tc>
          <w:tcPr>
            <w:tcW w:w="2386" w:type="dxa"/>
          </w:tcPr>
          <w:p w14:paraId="6CE03D90" w14:textId="473E304E"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br/>
            </w:r>
          </w:p>
        </w:tc>
        <w:tc>
          <w:tcPr>
            <w:tcW w:w="1238" w:type="dxa"/>
          </w:tcPr>
          <w:p w14:paraId="71A69E58"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1601" w:type="dxa"/>
          </w:tcPr>
          <w:p w14:paraId="20157880"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4698" w:type="dxa"/>
          </w:tcPr>
          <w:p w14:paraId="72BC9AF1"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r>
      <w:tr w:rsidR="00231810" w:rsidRPr="00EB735E" w14:paraId="09537D51" w14:textId="77777777" w:rsidTr="00C45BA3">
        <w:trPr>
          <w:trHeight w:val="535"/>
        </w:trPr>
        <w:tc>
          <w:tcPr>
            <w:tcW w:w="2386" w:type="dxa"/>
            <w:shd w:val="clear" w:color="auto" w:fill="D0CECE" w:themeFill="background2" w:themeFillShade="E6"/>
          </w:tcPr>
          <w:p w14:paraId="31099493"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b/>
                <w:szCs w:val="26"/>
              </w:rPr>
              <w:t>Mobilisation</w:t>
            </w:r>
          </w:p>
        </w:tc>
        <w:tc>
          <w:tcPr>
            <w:tcW w:w="1238" w:type="dxa"/>
            <w:shd w:val="clear" w:color="auto" w:fill="D0CECE" w:themeFill="background2" w:themeFillShade="E6"/>
          </w:tcPr>
          <w:p w14:paraId="5795A803" w14:textId="1941AFDE"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Pr>
                <w:rFonts w:asciiTheme="minorHAnsi" w:hAnsiTheme="minorHAnsi" w:cstheme="minorHAnsi"/>
              </w:rPr>
              <w:t>Geplanter Zeitpunkt</w:t>
            </w:r>
          </w:p>
        </w:tc>
        <w:tc>
          <w:tcPr>
            <w:tcW w:w="1601" w:type="dxa"/>
            <w:shd w:val="clear" w:color="auto" w:fill="D0CECE" w:themeFill="background2" w:themeFillShade="E6"/>
          </w:tcPr>
          <w:p w14:paraId="235B686A" w14:textId="0804A6C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Pr>
                <w:rFonts w:asciiTheme="minorHAnsi" w:hAnsiTheme="minorHAnsi" w:cstheme="minorHAnsi"/>
              </w:rPr>
              <w:t>Durchgeführter Zeitpunkt</w:t>
            </w:r>
          </w:p>
        </w:tc>
        <w:tc>
          <w:tcPr>
            <w:tcW w:w="4698" w:type="dxa"/>
            <w:shd w:val="clear" w:color="auto" w:fill="D0CECE" w:themeFill="background2" w:themeFillShade="E6"/>
          </w:tcPr>
          <w:p w14:paraId="04C15E83" w14:textId="357ECC94"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Pr>
                <w:rFonts w:asciiTheme="minorHAnsi" w:hAnsiTheme="minorHAnsi" w:cstheme="minorHAnsi"/>
              </w:rPr>
              <w:t>Anmerkung/ Grund der Verzögerung</w:t>
            </w:r>
          </w:p>
        </w:tc>
      </w:tr>
      <w:tr w:rsidR="00231810" w:rsidRPr="00EB735E" w14:paraId="408F36F0" w14:textId="77777777" w:rsidTr="00C45BA3">
        <w:trPr>
          <w:trHeight w:val="535"/>
        </w:trPr>
        <w:tc>
          <w:tcPr>
            <w:tcW w:w="2386" w:type="dxa"/>
          </w:tcPr>
          <w:p w14:paraId="62FB48F7"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Am Bett</w:t>
            </w:r>
            <w:r w:rsidRPr="007B58E6">
              <w:rPr>
                <w:rFonts w:asciiTheme="minorHAnsi" w:hAnsiTheme="minorHAnsi" w:cstheme="minorHAnsi"/>
                <w:szCs w:val="26"/>
              </w:rPr>
              <w:br/>
            </w:r>
          </w:p>
        </w:tc>
        <w:tc>
          <w:tcPr>
            <w:tcW w:w="1238" w:type="dxa"/>
          </w:tcPr>
          <w:p w14:paraId="5D2B22F1"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1601" w:type="dxa"/>
          </w:tcPr>
          <w:p w14:paraId="5AE85104"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4698" w:type="dxa"/>
          </w:tcPr>
          <w:p w14:paraId="1D78DBA6"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r>
      <w:tr w:rsidR="00231810" w:rsidRPr="00EB735E" w14:paraId="3ED135F0" w14:textId="77777777" w:rsidTr="00C45BA3">
        <w:trPr>
          <w:trHeight w:val="535"/>
        </w:trPr>
        <w:tc>
          <w:tcPr>
            <w:tcW w:w="2386" w:type="dxa"/>
          </w:tcPr>
          <w:p w14:paraId="513B618A"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 xml:space="preserve">Auf den Beinen </w:t>
            </w:r>
            <w:r w:rsidRPr="007B58E6">
              <w:rPr>
                <w:rFonts w:asciiTheme="minorHAnsi" w:hAnsiTheme="minorHAnsi" w:cstheme="minorHAnsi"/>
                <w:szCs w:val="26"/>
              </w:rPr>
              <w:br/>
            </w:r>
          </w:p>
        </w:tc>
        <w:tc>
          <w:tcPr>
            <w:tcW w:w="1238" w:type="dxa"/>
          </w:tcPr>
          <w:p w14:paraId="6E19C87E"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1601" w:type="dxa"/>
          </w:tcPr>
          <w:p w14:paraId="6E2D700C"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4698" w:type="dxa"/>
          </w:tcPr>
          <w:p w14:paraId="60307A50"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r>
      <w:tr w:rsidR="00231810" w:rsidRPr="00EB735E" w14:paraId="36D25A79" w14:textId="77777777" w:rsidTr="00C45BA3">
        <w:trPr>
          <w:trHeight w:val="535"/>
        </w:trPr>
        <w:tc>
          <w:tcPr>
            <w:tcW w:w="2386" w:type="dxa"/>
          </w:tcPr>
          <w:p w14:paraId="7B0F2115"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Selbstmobilisation</w:t>
            </w:r>
            <w:r w:rsidRPr="007B58E6">
              <w:rPr>
                <w:rFonts w:asciiTheme="minorHAnsi" w:hAnsiTheme="minorHAnsi" w:cstheme="minorHAnsi"/>
                <w:szCs w:val="26"/>
              </w:rPr>
              <w:br/>
            </w:r>
          </w:p>
        </w:tc>
        <w:tc>
          <w:tcPr>
            <w:tcW w:w="1238" w:type="dxa"/>
          </w:tcPr>
          <w:p w14:paraId="0E752E39"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1601" w:type="dxa"/>
          </w:tcPr>
          <w:p w14:paraId="407B0378"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4698" w:type="dxa"/>
          </w:tcPr>
          <w:p w14:paraId="4A40E65D"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r>
      <w:tr w:rsidR="00231810" w:rsidRPr="00EB735E" w14:paraId="045E82A7" w14:textId="77777777" w:rsidTr="00C45BA3">
        <w:trPr>
          <w:trHeight w:val="429"/>
        </w:trPr>
        <w:tc>
          <w:tcPr>
            <w:tcW w:w="2386" w:type="dxa"/>
          </w:tcPr>
          <w:p w14:paraId="3EE5A1E2" w14:textId="7BB6466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t>Erster Stuhlgang</w:t>
            </w:r>
            <w:r w:rsidRPr="007B58E6">
              <w:rPr>
                <w:rFonts w:asciiTheme="minorHAnsi" w:hAnsiTheme="minorHAnsi" w:cstheme="minorHAnsi"/>
                <w:szCs w:val="26"/>
              </w:rPr>
              <w:br/>
            </w:r>
          </w:p>
        </w:tc>
        <w:tc>
          <w:tcPr>
            <w:tcW w:w="1238" w:type="dxa"/>
          </w:tcPr>
          <w:p w14:paraId="0A803159"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1601" w:type="dxa"/>
          </w:tcPr>
          <w:p w14:paraId="72F1D96D"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4698" w:type="dxa"/>
          </w:tcPr>
          <w:p w14:paraId="432F3058"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r>
      <w:tr w:rsidR="00231810" w:rsidRPr="00EB735E" w14:paraId="7106C0E5" w14:textId="77777777" w:rsidTr="00C45BA3">
        <w:trPr>
          <w:trHeight w:val="453"/>
        </w:trPr>
        <w:tc>
          <w:tcPr>
            <w:tcW w:w="2386" w:type="dxa"/>
          </w:tcPr>
          <w:p w14:paraId="5420AFAF"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r w:rsidRPr="007B58E6">
              <w:rPr>
                <w:rFonts w:asciiTheme="minorHAnsi" w:hAnsiTheme="minorHAnsi" w:cstheme="minorHAnsi"/>
                <w:szCs w:val="26"/>
              </w:rPr>
              <w:br/>
            </w:r>
          </w:p>
        </w:tc>
        <w:tc>
          <w:tcPr>
            <w:tcW w:w="1238" w:type="dxa"/>
          </w:tcPr>
          <w:p w14:paraId="0500C152"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1601" w:type="dxa"/>
          </w:tcPr>
          <w:p w14:paraId="09050AC2"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c>
          <w:tcPr>
            <w:tcW w:w="4698" w:type="dxa"/>
          </w:tcPr>
          <w:p w14:paraId="217A6F26" w14:textId="77777777" w:rsidR="00231810" w:rsidRPr="007B58E6" w:rsidRDefault="00231810" w:rsidP="00231810">
            <w:pPr>
              <w:tabs>
                <w:tab w:val="left" w:pos="851"/>
                <w:tab w:val="left" w:pos="2410"/>
                <w:tab w:val="left" w:pos="6379"/>
              </w:tabs>
              <w:spacing w:after="240" w:line="240" w:lineRule="auto"/>
              <w:rPr>
                <w:rFonts w:asciiTheme="minorHAnsi" w:hAnsiTheme="minorHAnsi" w:cstheme="minorHAnsi"/>
                <w:szCs w:val="26"/>
              </w:rPr>
            </w:pPr>
          </w:p>
        </w:tc>
      </w:tr>
    </w:tbl>
    <w:p w14:paraId="7981F6E7" w14:textId="57B1D3C4" w:rsidR="000A0090" w:rsidRPr="007B58E6" w:rsidRDefault="000A0090" w:rsidP="000A0090">
      <w:pPr>
        <w:tabs>
          <w:tab w:val="left" w:pos="993"/>
          <w:tab w:val="left" w:pos="1843"/>
          <w:tab w:val="left" w:pos="2694"/>
          <w:tab w:val="left" w:pos="5103"/>
        </w:tabs>
        <w:spacing w:before="60" w:after="120" w:line="240" w:lineRule="auto"/>
        <w:rPr>
          <w:rFonts w:asciiTheme="minorHAnsi" w:hAnsiTheme="minorHAnsi" w:cstheme="minorHAnsi"/>
          <w:b/>
          <w:sz w:val="24"/>
          <w:szCs w:val="30"/>
          <w:u w:val="single"/>
        </w:rPr>
      </w:pPr>
      <w:r w:rsidRPr="007B58E6">
        <w:rPr>
          <w:rFonts w:asciiTheme="minorHAnsi" w:hAnsiTheme="minorHAnsi" w:cstheme="minorHAnsi"/>
          <w:sz w:val="24"/>
          <w:szCs w:val="30"/>
          <w:u w:val="single"/>
        </w:rPr>
        <w:t>Schmerzmittelbedarf</w:t>
      </w:r>
      <w:r w:rsidRPr="007B58E6">
        <w:rPr>
          <w:rFonts w:asciiTheme="minorHAnsi" w:hAnsiTheme="minorHAnsi" w:cstheme="minorHAnsi"/>
          <w:b/>
          <w:sz w:val="24"/>
          <w:szCs w:val="30"/>
          <w:u w:val="single"/>
        </w:rPr>
        <w:t>:</w:t>
      </w:r>
      <w:r w:rsidR="00231810">
        <w:rPr>
          <w:rFonts w:asciiTheme="minorHAnsi" w:hAnsiTheme="minorHAnsi" w:cstheme="minorHAnsi"/>
          <w:b/>
          <w:sz w:val="24"/>
          <w:szCs w:val="30"/>
          <w:u w:val="single"/>
        </w:rPr>
        <w:t xml:space="preserve"> </w:t>
      </w:r>
      <w:proofErr w:type="spellStart"/>
      <w:r w:rsidR="00231810" w:rsidRPr="00566035">
        <w:rPr>
          <w:rFonts w:asciiTheme="minorHAnsi" w:hAnsiTheme="minorHAnsi" w:cstheme="minorHAnsi"/>
          <w:b/>
          <w:sz w:val="24"/>
          <w:szCs w:val="30"/>
          <w:u w:val="single"/>
        </w:rPr>
        <w:t>Analgesieprotokoll</w:t>
      </w:r>
      <w:proofErr w:type="spellEnd"/>
    </w:p>
    <w:p w14:paraId="09E9FC33" w14:textId="77777777" w:rsidR="000A0090" w:rsidRPr="007B58E6" w:rsidRDefault="000A0090" w:rsidP="000A0090">
      <w:pPr>
        <w:tabs>
          <w:tab w:val="left" w:pos="993"/>
          <w:tab w:val="left" w:pos="1843"/>
          <w:tab w:val="left" w:pos="2694"/>
          <w:tab w:val="left" w:pos="5103"/>
        </w:tabs>
        <w:spacing w:before="60" w:after="120" w:line="240" w:lineRule="auto"/>
        <w:ind w:left="1843" w:hanging="1843"/>
        <w:rPr>
          <w:rFonts w:asciiTheme="minorHAnsi" w:hAnsiTheme="minorHAnsi" w:cstheme="minorHAnsi"/>
          <w:b/>
          <w:u w:val="single"/>
        </w:rPr>
      </w:pPr>
      <w:r w:rsidRPr="007B58E6">
        <w:rPr>
          <w:rFonts w:asciiTheme="minorHAnsi" w:hAnsiTheme="minorHAnsi" w:cstheme="minorHAnsi"/>
        </w:rPr>
        <w:t>Bitte Gesamtmenge pro Tag angeben</w:t>
      </w:r>
      <w:r w:rsidRPr="007B58E6">
        <w:rPr>
          <w:rStyle w:val="Kommentarzeichen"/>
          <w:sz w:val="22"/>
          <w:szCs w:val="22"/>
        </w:rPr>
        <w:t>.</w:t>
      </w:r>
    </w:p>
    <w:tbl>
      <w:tblPr>
        <w:tblStyle w:val="Tabellenraster"/>
        <w:tblW w:w="9471" w:type="dxa"/>
        <w:tblInd w:w="-5" w:type="dxa"/>
        <w:tblLayout w:type="fixed"/>
        <w:tblLook w:val="04A0" w:firstRow="1" w:lastRow="0" w:firstColumn="1" w:lastColumn="0" w:noHBand="0" w:noVBand="1"/>
      </w:tblPr>
      <w:tblGrid>
        <w:gridCol w:w="1326"/>
        <w:gridCol w:w="2168"/>
        <w:gridCol w:w="1016"/>
        <w:gridCol w:w="979"/>
        <w:gridCol w:w="998"/>
        <w:gridCol w:w="979"/>
        <w:gridCol w:w="1017"/>
        <w:gridCol w:w="988"/>
      </w:tblGrid>
      <w:tr w:rsidR="000A0090" w:rsidRPr="00EB735E" w14:paraId="53932AB2" w14:textId="77777777" w:rsidTr="000A0090">
        <w:trPr>
          <w:trHeight w:val="574"/>
        </w:trPr>
        <w:tc>
          <w:tcPr>
            <w:tcW w:w="1326" w:type="dxa"/>
            <w:tcBorders>
              <w:bottom w:val="single" w:sz="4" w:space="0" w:color="auto"/>
            </w:tcBorders>
            <w:shd w:val="clear" w:color="auto" w:fill="AEAAAA" w:themeFill="background2" w:themeFillShade="BF"/>
          </w:tcPr>
          <w:p w14:paraId="707CE2CD"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PDK</w:t>
            </w:r>
          </w:p>
        </w:tc>
        <w:tc>
          <w:tcPr>
            <w:tcW w:w="2168" w:type="dxa"/>
            <w:shd w:val="clear" w:color="auto" w:fill="AEAAAA" w:themeFill="background2" w:themeFillShade="BF"/>
          </w:tcPr>
          <w:p w14:paraId="0215CE1C"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Präparat/ Einheit</w:t>
            </w:r>
          </w:p>
        </w:tc>
        <w:tc>
          <w:tcPr>
            <w:tcW w:w="1016" w:type="dxa"/>
            <w:shd w:val="clear" w:color="auto" w:fill="AEAAAA" w:themeFill="background2" w:themeFillShade="BF"/>
          </w:tcPr>
          <w:p w14:paraId="1990B090" w14:textId="2D1C7DE6"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POD 0</w:t>
            </w:r>
          </w:p>
        </w:tc>
        <w:tc>
          <w:tcPr>
            <w:tcW w:w="979" w:type="dxa"/>
            <w:shd w:val="clear" w:color="auto" w:fill="AEAAAA" w:themeFill="background2" w:themeFillShade="BF"/>
          </w:tcPr>
          <w:p w14:paraId="5ED2341E"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POD 1</w:t>
            </w:r>
          </w:p>
        </w:tc>
        <w:tc>
          <w:tcPr>
            <w:tcW w:w="998" w:type="dxa"/>
            <w:shd w:val="clear" w:color="auto" w:fill="AEAAAA" w:themeFill="background2" w:themeFillShade="BF"/>
          </w:tcPr>
          <w:p w14:paraId="41264F65"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POD 2</w:t>
            </w:r>
          </w:p>
        </w:tc>
        <w:tc>
          <w:tcPr>
            <w:tcW w:w="979" w:type="dxa"/>
            <w:shd w:val="clear" w:color="auto" w:fill="AEAAAA" w:themeFill="background2" w:themeFillShade="BF"/>
          </w:tcPr>
          <w:p w14:paraId="75C0B020"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POD 3</w:t>
            </w:r>
          </w:p>
        </w:tc>
        <w:tc>
          <w:tcPr>
            <w:tcW w:w="1017" w:type="dxa"/>
            <w:shd w:val="clear" w:color="auto" w:fill="AEAAAA" w:themeFill="background2" w:themeFillShade="BF"/>
          </w:tcPr>
          <w:p w14:paraId="7C31C50A"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 xml:space="preserve">POD </w:t>
            </w:r>
          </w:p>
        </w:tc>
        <w:tc>
          <w:tcPr>
            <w:tcW w:w="988" w:type="dxa"/>
            <w:shd w:val="clear" w:color="auto" w:fill="AEAAAA" w:themeFill="background2" w:themeFillShade="BF"/>
          </w:tcPr>
          <w:p w14:paraId="1C6115EF"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b/>
              </w:rPr>
            </w:pPr>
            <w:r w:rsidRPr="007B58E6">
              <w:rPr>
                <w:rFonts w:asciiTheme="minorHAnsi" w:hAnsiTheme="minorHAnsi" w:cstheme="minorHAnsi"/>
                <w:b/>
              </w:rPr>
              <w:t xml:space="preserve">POD </w:t>
            </w:r>
          </w:p>
        </w:tc>
      </w:tr>
      <w:tr w:rsidR="000A0090" w:rsidRPr="00EB735E" w14:paraId="14D0659A" w14:textId="77777777" w:rsidTr="00D156FA">
        <w:trPr>
          <w:trHeight w:val="581"/>
        </w:trPr>
        <w:tc>
          <w:tcPr>
            <w:tcW w:w="1326" w:type="dxa"/>
            <w:tcBorders>
              <w:bottom w:val="nil"/>
            </w:tcBorders>
          </w:tcPr>
          <w:p w14:paraId="4FD9C355"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 xml:space="preserve">Präparat: </w:t>
            </w:r>
          </w:p>
        </w:tc>
        <w:tc>
          <w:tcPr>
            <w:tcW w:w="2168" w:type="dxa"/>
          </w:tcPr>
          <w:p w14:paraId="70277775"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roofErr w:type="spellStart"/>
            <w:r w:rsidRPr="007B58E6">
              <w:rPr>
                <w:rFonts w:asciiTheme="minorHAnsi" w:hAnsiTheme="minorHAnsi" w:cstheme="minorHAnsi"/>
                <w:lang w:val="en-GB"/>
              </w:rPr>
              <w:t>Naropin</w:t>
            </w:r>
            <w:proofErr w:type="spellEnd"/>
            <w:r w:rsidRPr="007B58E6">
              <w:rPr>
                <w:rFonts w:asciiTheme="minorHAnsi" w:hAnsiTheme="minorHAnsi" w:cstheme="minorHAnsi"/>
                <w:lang w:val="en-GB"/>
              </w:rPr>
              <w:t xml:space="preserve"> ______ %</w:t>
            </w:r>
          </w:p>
        </w:tc>
        <w:tc>
          <w:tcPr>
            <w:tcW w:w="1016" w:type="dxa"/>
          </w:tcPr>
          <w:p w14:paraId="351EACB4"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rPr>
            </w:pPr>
          </w:p>
        </w:tc>
        <w:tc>
          <w:tcPr>
            <w:tcW w:w="979" w:type="dxa"/>
          </w:tcPr>
          <w:p w14:paraId="74D45020"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
        </w:tc>
        <w:tc>
          <w:tcPr>
            <w:tcW w:w="998" w:type="dxa"/>
          </w:tcPr>
          <w:p w14:paraId="1012DA8F"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
          <w:p w14:paraId="3E574809"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rPr>
            </w:pPr>
          </w:p>
        </w:tc>
        <w:tc>
          <w:tcPr>
            <w:tcW w:w="979" w:type="dxa"/>
          </w:tcPr>
          <w:p w14:paraId="357361EE"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rPr>
            </w:pPr>
          </w:p>
        </w:tc>
        <w:tc>
          <w:tcPr>
            <w:tcW w:w="1017" w:type="dxa"/>
            <w:shd w:val="clear" w:color="auto" w:fill="AEAAAA" w:themeFill="background2" w:themeFillShade="BF"/>
          </w:tcPr>
          <w:p w14:paraId="2680A714"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rPr>
            </w:pPr>
          </w:p>
        </w:tc>
        <w:tc>
          <w:tcPr>
            <w:tcW w:w="988" w:type="dxa"/>
            <w:shd w:val="clear" w:color="auto" w:fill="AEAAAA" w:themeFill="background2" w:themeFillShade="BF"/>
          </w:tcPr>
          <w:p w14:paraId="309665E9"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rPr>
            </w:pPr>
          </w:p>
        </w:tc>
      </w:tr>
      <w:tr w:rsidR="000A0090" w:rsidRPr="00EB735E" w14:paraId="400505A0" w14:textId="77777777" w:rsidTr="00D156FA">
        <w:trPr>
          <w:trHeight w:val="581"/>
        </w:trPr>
        <w:tc>
          <w:tcPr>
            <w:tcW w:w="1326" w:type="dxa"/>
            <w:tcBorders>
              <w:top w:val="nil"/>
            </w:tcBorders>
          </w:tcPr>
          <w:p w14:paraId="19D68323"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2168" w:type="dxa"/>
          </w:tcPr>
          <w:p w14:paraId="5571A669"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roofErr w:type="spellStart"/>
            <w:r w:rsidRPr="007B58E6">
              <w:rPr>
                <w:rFonts w:asciiTheme="minorHAnsi" w:hAnsiTheme="minorHAnsi" w:cstheme="minorHAnsi"/>
                <w:lang w:val="en-GB"/>
              </w:rPr>
              <w:t>Sufentanil</w:t>
            </w:r>
            <w:proofErr w:type="spellEnd"/>
            <w:r w:rsidRPr="007B58E6">
              <w:rPr>
                <w:rFonts w:asciiTheme="minorHAnsi" w:hAnsiTheme="minorHAnsi" w:cstheme="minorHAnsi"/>
                <w:lang w:val="en-GB"/>
              </w:rPr>
              <w:t xml:space="preserve"> [</w:t>
            </w:r>
            <w:proofErr w:type="spellStart"/>
            <w:r w:rsidRPr="007B58E6">
              <w:rPr>
                <w:rFonts w:asciiTheme="minorHAnsi" w:hAnsiTheme="minorHAnsi" w:cstheme="minorHAnsi"/>
              </w:rPr>
              <w:t>ug</w:t>
            </w:r>
            <w:proofErr w:type="spellEnd"/>
            <w:r w:rsidRPr="007B58E6">
              <w:rPr>
                <w:rFonts w:asciiTheme="minorHAnsi" w:hAnsiTheme="minorHAnsi" w:cstheme="minorHAnsi"/>
              </w:rPr>
              <w:t>/ml]</w:t>
            </w:r>
          </w:p>
        </w:tc>
        <w:tc>
          <w:tcPr>
            <w:tcW w:w="1016" w:type="dxa"/>
          </w:tcPr>
          <w:p w14:paraId="0409FC0A"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
          <w:p w14:paraId="0E16C2B5"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r w:rsidRPr="007B58E6">
              <w:rPr>
                <w:rFonts w:asciiTheme="minorHAnsi" w:hAnsiTheme="minorHAnsi" w:cstheme="minorHAnsi"/>
                <w:lang w:val="en-GB"/>
              </w:rPr>
              <w:t>______</w:t>
            </w:r>
          </w:p>
        </w:tc>
        <w:tc>
          <w:tcPr>
            <w:tcW w:w="979" w:type="dxa"/>
          </w:tcPr>
          <w:p w14:paraId="1A3860A4"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
          <w:p w14:paraId="7FE0209B" w14:textId="083420FB"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r w:rsidRPr="007B58E6">
              <w:rPr>
                <w:rFonts w:asciiTheme="minorHAnsi" w:hAnsiTheme="minorHAnsi" w:cstheme="minorHAnsi"/>
                <w:lang w:val="en-GB"/>
              </w:rPr>
              <w:t>______</w:t>
            </w:r>
          </w:p>
        </w:tc>
        <w:tc>
          <w:tcPr>
            <w:tcW w:w="998" w:type="dxa"/>
          </w:tcPr>
          <w:p w14:paraId="544FE0E1"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
          <w:p w14:paraId="1772FA46"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r w:rsidRPr="007B58E6">
              <w:rPr>
                <w:rFonts w:asciiTheme="minorHAnsi" w:hAnsiTheme="minorHAnsi" w:cstheme="minorHAnsi"/>
                <w:lang w:val="en-GB"/>
              </w:rPr>
              <w:t>_______</w:t>
            </w:r>
          </w:p>
        </w:tc>
        <w:tc>
          <w:tcPr>
            <w:tcW w:w="979" w:type="dxa"/>
          </w:tcPr>
          <w:p w14:paraId="30F7FD70"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
          <w:p w14:paraId="34C27965" w14:textId="52E1E8DE"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r w:rsidRPr="007B58E6">
              <w:rPr>
                <w:rFonts w:asciiTheme="minorHAnsi" w:hAnsiTheme="minorHAnsi" w:cstheme="minorHAnsi"/>
                <w:lang w:val="en-GB"/>
              </w:rPr>
              <w:t>______</w:t>
            </w:r>
          </w:p>
        </w:tc>
        <w:tc>
          <w:tcPr>
            <w:tcW w:w="1017" w:type="dxa"/>
            <w:shd w:val="clear" w:color="auto" w:fill="AEAAAA" w:themeFill="background2" w:themeFillShade="BF"/>
          </w:tcPr>
          <w:p w14:paraId="23B7EB04"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
          <w:p w14:paraId="61BFAB54"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r w:rsidRPr="007B58E6">
              <w:rPr>
                <w:rFonts w:asciiTheme="minorHAnsi" w:hAnsiTheme="minorHAnsi" w:cstheme="minorHAnsi"/>
                <w:lang w:val="en-GB"/>
              </w:rPr>
              <w:t>_______</w:t>
            </w:r>
          </w:p>
        </w:tc>
        <w:tc>
          <w:tcPr>
            <w:tcW w:w="988" w:type="dxa"/>
            <w:shd w:val="clear" w:color="auto" w:fill="AEAAAA" w:themeFill="background2" w:themeFillShade="BF"/>
          </w:tcPr>
          <w:p w14:paraId="111C9C2C"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p>
          <w:p w14:paraId="119FF19E" w14:textId="77777777" w:rsidR="000A0090" w:rsidRPr="007B58E6" w:rsidRDefault="000A0090" w:rsidP="00D156FA">
            <w:pPr>
              <w:tabs>
                <w:tab w:val="left" w:pos="851"/>
                <w:tab w:val="left" w:pos="2410"/>
                <w:tab w:val="left" w:pos="6379"/>
              </w:tabs>
              <w:spacing w:after="240" w:line="240" w:lineRule="auto"/>
              <w:contextualSpacing/>
              <w:rPr>
                <w:rFonts w:asciiTheme="minorHAnsi" w:hAnsiTheme="minorHAnsi" w:cstheme="minorHAnsi"/>
                <w:lang w:val="en-GB"/>
              </w:rPr>
            </w:pPr>
            <w:r w:rsidRPr="007B58E6">
              <w:rPr>
                <w:rFonts w:asciiTheme="minorHAnsi" w:hAnsiTheme="minorHAnsi" w:cstheme="minorHAnsi"/>
                <w:lang w:val="en-GB"/>
              </w:rPr>
              <w:t>_______</w:t>
            </w:r>
          </w:p>
        </w:tc>
      </w:tr>
      <w:tr w:rsidR="000A0090" w:rsidRPr="00EB735E" w14:paraId="221F6169" w14:textId="77777777" w:rsidTr="00D156FA">
        <w:trPr>
          <w:trHeight w:val="581"/>
        </w:trPr>
        <w:tc>
          <w:tcPr>
            <w:tcW w:w="1326" w:type="dxa"/>
          </w:tcPr>
          <w:p w14:paraId="1BB5B30E" w14:textId="7E3D9330" w:rsidR="000A0090" w:rsidRPr="007B58E6" w:rsidRDefault="000A3316"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Menge:</w:t>
            </w:r>
          </w:p>
        </w:tc>
        <w:tc>
          <w:tcPr>
            <w:tcW w:w="2168" w:type="dxa"/>
          </w:tcPr>
          <w:p w14:paraId="24A2D117"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r w:rsidRPr="007B58E6">
              <w:rPr>
                <w:rFonts w:asciiTheme="minorHAnsi" w:hAnsiTheme="minorHAnsi" w:cstheme="minorHAnsi"/>
              </w:rPr>
              <w:t>Laufzeit [ml/h]</w:t>
            </w:r>
          </w:p>
        </w:tc>
        <w:tc>
          <w:tcPr>
            <w:tcW w:w="1016" w:type="dxa"/>
          </w:tcPr>
          <w:p w14:paraId="153C3141"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979" w:type="dxa"/>
          </w:tcPr>
          <w:p w14:paraId="413A528B"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998" w:type="dxa"/>
          </w:tcPr>
          <w:p w14:paraId="757D86B8"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979" w:type="dxa"/>
          </w:tcPr>
          <w:p w14:paraId="6BA63415"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1017" w:type="dxa"/>
            <w:shd w:val="clear" w:color="auto" w:fill="AEAAAA" w:themeFill="background2" w:themeFillShade="BF"/>
          </w:tcPr>
          <w:p w14:paraId="6228F18D"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c>
          <w:tcPr>
            <w:tcW w:w="988" w:type="dxa"/>
            <w:shd w:val="clear" w:color="auto" w:fill="AEAAAA" w:themeFill="background2" w:themeFillShade="BF"/>
          </w:tcPr>
          <w:p w14:paraId="57C7AC07" w14:textId="77777777" w:rsidR="000A0090" w:rsidRPr="007B58E6" w:rsidRDefault="000A0090" w:rsidP="00D156FA">
            <w:pPr>
              <w:tabs>
                <w:tab w:val="left" w:pos="851"/>
                <w:tab w:val="left" w:pos="2410"/>
                <w:tab w:val="left" w:pos="6379"/>
              </w:tabs>
              <w:spacing w:after="240" w:line="240" w:lineRule="auto"/>
              <w:rPr>
                <w:rFonts w:asciiTheme="minorHAnsi" w:hAnsiTheme="minorHAnsi" w:cstheme="minorHAnsi"/>
              </w:rPr>
            </w:pPr>
          </w:p>
        </w:tc>
      </w:tr>
    </w:tbl>
    <w:p w14:paraId="271AFD53" w14:textId="3A461509" w:rsidR="000A0090" w:rsidRDefault="000A0090" w:rsidP="000A0090">
      <w:pPr>
        <w:tabs>
          <w:tab w:val="left" w:pos="851"/>
          <w:tab w:val="left" w:pos="2410"/>
          <w:tab w:val="left" w:pos="6379"/>
        </w:tabs>
        <w:spacing w:after="240" w:line="240" w:lineRule="auto"/>
        <w:rPr>
          <w:rFonts w:asciiTheme="minorHAnsi" w:hAnsiTheme="minorHAnsi" w:cstheme="minorHAnsi"/>
          <w:sz w:val="24"/>
          <w:szCs w:val="26"/>
        </w:rPr>
      </w:pPr>
    </w:p>
    <w:p w14:paraId="76B10095" w14:textId="70243A42" w:rsidR="003C311F" w:rsidRPr="003C311F" w:rsidRDefault="003C311F" w:rsidP="000A0090">
      <w:pPr>
        <w:tabs>
          <w:tab w:val="left" w:pos="851"/>
          <w:tab w:val="left" w:pos="2410"/>
          <w:tab w:val="left" w:pos="6379"/>
        </w:tabs>
        <w:spacing w:after="240" w:line="240" w:lineRule="auto"/>
        <w:rPr>
          <w:rFonts w:asciiTheme="minorHAnsi" w:hAnsiTheme="minorHAnsi" w:cstheme="minorHAnsi"/>
          <w:b/>
          <w:sz w:val="24"/>
          <w:szCs w:val="26"/>
          <w:u w:val="single"/>
        </w:rPr>
      </w:pPr>
      <w:r w:rsidRPr="003C311F">
        <w:rPr>
          <w:rFonts w:asciiTheme="minorHAnsi" w:hAnsiTheme="minorHAnsi" w:cstheme="minorHAnsi"/>
          <w:b/>
          <w:sz w:val="24"/>
          <w:szCs w:val="26"/>
          <w:u w:val="single"/>
        </w:rPr>
        <w:lastRenderedPageBreak/>
        <w:t xml:space="preserve">Weitere </w:t>
      </w:r>
      <w:r>
        <w:rPr>
          <w:rFonts w:asciiTheme="minorHAnsi" w:hAnsiTheme="minorHAnsi" w:cstheme="minorHAnsi"/>
          <w:b/>
          <w:sz w:val="24"/>
          <w:szCs w:val="26"/>
          <w:u w:val="single"/>
        </w:rPr>
        <w:t xml:space="preserve">verabreichte </w:t>
      </w:r>
      <w:r w:rsidRPr="003C311F">
        <w:rPr>
          <w:rFonts w:asciiTheme="minorHAnsi" w:hAnsiTheme="minorHAnsi" w:cstheme="minorHAnsi"/>
          <w:b/>
          <w:sz w:val="24"/>
          <w:szCs w:val="26"/>
          <w:u w:val="single"/>
        </w:rPr>
        <w:t>Schmerzmittel</w:t>
      </w:r>
      <w:r w:rsidR="00566035">
        <w:rPr>
          <w:rFonts w:asciiTheme="minorHAnsi" w:hAnsiTheme="minorHAnsi" w:cstheme="minorHAnsi"/>
          <w:b/>
          <w:sz w:val="24"/>
          <w:szCs w:val="26"/>
          <w:u w:val="single"/>
        </w:rPr>
        <w:t xml:space="preserve"> (Fortsetzung </w:t>
      </w:r>
      <w:proofErr w:type="spellStart"/>
      <w:r w:rsidR="00566035">
        <w:rPr>
          <w:rFonts w:asciiTheme="minorHAnsi" w:hAnsiTheme="minorHAnsi" w:cstheme="minorHAnsi"/>
          <w:b/>
          <w:sz w:val="24"/>
          <w:szCs w:val="26"/>
          <w:u w:val="single"/>
        </w:rPr>
        <w:t>Analgesieprotokoll</w:t>
      </w:r>
      <w:proofErr w:type="spellEnd"/>
      <w:r w:rsidR="00566035">
        <w:rPr>
          <w:rFonts w:asciiTheme="minorHAnsi" w:hAnsiTheme="minorHAnsi" w:cstheme="minorHAnsi"/>
          <w:b/>
          <w:sz w:val="24"/>
          <w:szCs w:val="26"/>
          <w:u w:val="single"/>
        </w:rPr>
        <w:t>)</w:t>
      </w:r>
      <w:r>
        <w:rPr>
          <w:rFonts w:asciiTheme="minorHAnsi" w:hAnsiTheme="minorHAnsi" w:cstheme="minorHAnsi"/>
          <w:b/>
          <w:sz w:val="24"/>
          <w:szCs w:val="26"/>
          <w:u w:val="single"/>
        </w:rPr>
        <w:t>:</w:t>
      </w:r>
    </w:p>
    <w:tbl>
      <w:tblPr>
        <w:tblStyle w:val="Tabellenraster"/>
        <w:tblW w:w="10234" w:type="dxa"/>
        <w:tblInd w:w="-289" w:type="dxa"/>
        <w:tblLook w:val="04A0" w:firstRow="1" w:lastRow="0" w:firstColumn="1" w:lastColumn="0" w:noHBand="0" w:noVBand="1"/>
      </w:tblPr>
      <w:tblGrid>
        <w:gridCol w:w="1690"/>
        <w:gridCol w:w="1146"/>
        <w:gridCol w:w="1088"/>
        <w:gridCol w:w="943"/>
        <w:gridCol w:w="34"/>
        <w:gridCol w:w="1169"/>
        <w:gridCol w:w="1023"/>
        <w:gridCol w:w="988"/>
        <w:gridCol w:w="1134"/>
        <w:gridCol w:w="1019"/>
      </w:tblGrid>
      <w:tr w:rsidR="000A0090" w:rsidRPr="00EB735E" w14:paraId="77231671" w14:textId="77777777" w:rsidTr="00C45BA3">
        <w:trPr>
          <w:trHeight w:val="554"/>
        </w:trPr>
        <w:tc>
          <w:tcPr>
            <w:tcW w:w="1690" w:type="dxa"/>
            <w:shd w:val="clear" w:color="auto" w:fill="AEAAAA" w:themeFill="background2" w:themeFillShade="BF"/>
          </w:tcPr>
          <w:p w14:paraId="1E6160BE"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b/>
              </w:rPr>
            </w:pPr>
            <w:r w:rsidRPr="003C311F">
              <w:rPr>
                <w:rFonts w:asciiTheme="minorHAnsi" w:hAnsiTheme="minorHAnsi" w:cstheme="minorHAnsi"/>
                <w:b/>
              </w:rPr>
              <w:t>Medikament</w:t>
            </w:r>
          </w:p>
        </w:tc>
        <w:tc>
          <w:tcPr>
            <w:tcW w:w="1146" w:type="dxa"/>
            <w:shd w:val="clear" w:color="auto" w:fill="AEAAAA" w:themeFill="background2" w:themeFillShade="BF"/>
          </w:tcPr>
          <w:p w14:paraId="18C912F2" w14:textId="2B9824F4" w:rsidR="000A0090" w:rsidRPr="003C311F" w:rsidRDefault="00184C9F" w:rsidP="00D156FA">
            <w:pPr>
              <w:tabs>
                <w:tab w:val="left" w:pos="851"/>
                <w:tab w:val="left" w:pos="2410"/>
                <w:tab w:val="left" w:pos="6379"/>
              </w:tabs>
              <w:spacing w:after="240" w:line="240" w:lineRule="auto"/>
              <w:rPr>
                <w:rFonts w:asciiTheme="minorHAnsi" w:hAnsiTheme="minorHAnsi" w:cstheme="minorHAnsi"/>
                <w:b/>
              </w:rPr>
            </w:pPr>
            <w:r>
              <w:rPr>
                <w:rFonts w:asciiTheme="minorHAnsi" w:hAnsiTheme="minorHAnsi" w:cstheme="minorHAnsi"/>
                <w:b/>
              </w:rPr>
              <w:t>VAS</w:t>
            </w:r>
          </w:p>
        </w:tc>
        <w:tc>
          <w:tcPr>
            <w:tcW w:w="1088" w:type="dxa"/>
            <w:shd w:val="clear" w:color="auto" w:fill="AEAAAA" w:themeFill="background2" w:themeFillShade="BF"/>
          </w:tcPr>
          <w:p w14:paraId="74E8910C" w14:textId="5D887EBE" w:rsidR="000A0090" w:rsidRPr="003C311F" w:rsidRDefault="00184C9F" w:rsidP="00D156FA">
            <w:pPr>
              <w:tabs>
                <w:tab w:val="left" w:pos="851"/>
                <w:tab w:val="left" w:pos="2410"/>
                <w:tab w:val="left" w:pos="6379"/>
              </w:tabs>
              <w:spacing w:after="240" w:line="240" w:lineRule="auto"/>
              <w:rPr>
                <w:rFonts w:asciiTheme="minorHAnsi" w:hAnsiTheme="minorHAnsi" w:cstheme="minorHAnsi"/>
                <w:b/>
              </w:rPr>
            </w:pPr>
            <w:r>
              <w:rPr>
                <w:rFonts w:asciiTheme="minorHAnsi" w:hAnsiTheme="minorHAnsi" w:cstheme="minorHAnsi"/>
                <w:b/>
              </w:rPr>
              <w:t>PCA</w:t>
            </w:r>
          </w:p>
        </w:tc>
        <w:tc>
          <w:tcPr>
            <w:tcW w:w="977" w:type="dxa"/>
            <w:gridSpan w:val="2"/>
            <w:shd w:val="clear" w:color="auto" w:fill="AEAAAA" w:themeFill="background2" w:themeFillShade="BF"/>
          </w:tcPr>
          <w:p w14:paraId="19116FF9" w14:textId="1B4492A6" w:rsidR="000A0090" w:rsidRPr="003C311F" w:rsidRDefault="000A0090" w:rsidP="00D156FA">
            <w:pPr>
              <w:tabs>
                <w:tab w:val="left" w:pos="851"/>
                <w:tab w:val="left" w:pos="2410"/>
                <w:tab w:val="left" w:pos="6379"/>
              </w:tabs>
              <w:spacing w:after="240" w:line="240" w:lineRule="auto"/>
              <w:rPr>
                <w:rFonts w:asciiTheme="minorHAnsi" w:hAnsiTheme="minorHAnsi" w:cstheme="minorHAnsi"/>
                <w:b/>
              </w:rPr>
            </w:pPr>
          </w:p>
        </w:tc>
        <w:tc>
          <w:tcPr>
            <w:tcW w:w="1169" w:type="dxa"/>
            <w:shd w:val="clear" w:color="auto" w:fill="AEAAAA" w:themeFill="background2" w:themeFillShade="BF"/>
          </w:tcPr>
          <w:p w14:paraId="4D016B9D"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b/>
              </w:rPr>
            </w:pPr>
            <w:proofErr w:type="spellStart"/>
            <w:r w:rsidRPr="003C311F">
              <w:rPr>
                <w:rFonts w:asciiTheme="minorHAnsi" w:hAnsiTheme="minorHAnsi" w:cstheme="minorHAnsi"/>
                <w:b/>
              </w:rPr>
              <w:t>Novalgin</w:t>
            </w:r>
            <w:proofErr w:type="spellEnd"/>
          </w:p>
        </w:tc>
        <w:tc>
          <w:tcPr>
            <w:tcW w:w="1023" w:type="dxa"/>
            <w:shd w:val="clear" w:color="auto" w:fill="AEAAAA" w:themeFill="background2" w:themeFillShade="BF"/>
          </w:tcPr>
          <w:p w14:paraId="4A8A3CCD" w14:textId="3E55A8B5" w:rsidR="000A0090" w:rsidRPr="003C311F" w:rsidRDefault="000A0090" w:rsidP="00D156FA">
            <w:pPr>
              <w:tabs>
                <w:tab w:val="left" w:pos="851"/>
                <w:tab w:val="left" w:pos="2410"/>
                <w:tab w:val="left" w:pos="6379"/>
              </w:tabs>
              <w:spacing w:after="240" w:line="240" w:lineRule="auto"/>
              <w:rPr>
                <w:rFonts w:asciiTheme="minorHAnsi" w:hAnsiTheme="minorHAnsi" w:cstheme="minorHAnsi"/>
                <w:b/>
              </w:rPr>
            </w:pPr>
          </w:p>
        </w:tc>
        <w:tc>
          <w:tcPr>
            <w:tcW w:w="988" w:type="dxa"/>
            <w:shd w:val="clear" w:color="auto" w:fill="AEAAAA" w:themeFill="background2" w:themeFillShade="BF"/>
          </w:tcPr>
          <w:p w14:paraId="344B6B5A"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b/>
              </w:rPr>
            </w:pPr>
          </w:p>
        </w:tc>
        <w:tc>
          <w:tcPr>
            <w:tcW w:w="1134" w:type="dxa"/>
            <w:shd w:val="clear" w:color="auto" w:fill="AEAAAA" w:themeFill="background2" w:themeFillShade="BF"/>
          </w:tcPr>
          <w:p w14:paraId="4C621E3B"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b/>
              </w:rPr>
            </w:pPr>
          </w:p>
        </w:tc>
        <w:tc>
          <w:tcPr>
            <w:tcW w:w="1019" w:type="dxa"/>
            <w:shd w:val="clear" w:color="auto" w:fill="AEAAAA" w:themeFill="background2" w:themeFillShade="BF"/>
          </w:tcPr>
          <w:p w14:paraId="6B2EA2A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b/>
              </w:rPr>
            </w:pPr>
          </w:p>
        </w:tc>
      </w:tr>
      <w:tr w:rsidR="000A0090" w:rsidRPr="00EB735E" w14:paraId="4FF8246E" w14:textId="77777777" w:rsidTr="00C45BA3">
        <w:trPr>
          <w:trHeight w:val="554"/>
        </w:trPr>
        <w:tc>
          <w:tcPr>
            <w:tcW w:w="1690" w:type="dxa"/>
            <w:tcBorders>
              <w:bottom w:val="single" w:sz="4" w:space="0" w:color="auto"/>
            </w:tcBorders>
          </w:tcPr>
          <w:p w14:paraId="1820E05E"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Dosierung</w:t>
            </w:r>
          </w:p>
        </w:tc>
        <w:tc>
          <w:tcPr>
            <w:tcW w:w="1146" w:type="dxa"/>
          </w:tcPr>
          <w:p w14:paraId="404C3E9B" w14:textId="29B75A13" w:rsidR="000A0090" w:rsidRPr="003C311F" w:rsidRDefault="00184C9F" w:rsidP="00D156FA">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VAS Wert</w:t>
            </w:r>
          </w:p>
        </w:tc>
        <w:tc>
          <w:tcPr>
            <w:tcW w:w="1088" w:type="dxa"/>
          </w:tcPr>
          <w:p w14:paraId="480A8C96" w14:textId="20F90054" w:rsidR="000A0090" w:rsidRPr="003C311F" w:rsidRDefault="00184C9F" w:rsidP="00D156FA">
            <w:pPr>
              <w:tabs>
                <w:tab w:val="left" w:pos="851"/>
                <w:tab w:val="left" w:pos="2410"/>
                <w:tab w:val="left" w:pos="6379"/>
              </w:tabs>
              <w:spacing w:after="240" w:line="240" w:lineRule="auto"/>
              <w:rPr>
                <w:rFonts w:asciiTheme="minorHAnsi" w:hAnsiTheme="minorHAnsi" w:cstheme="minorHAnsi"/>
              </w:rPr>
            </w:pPr>
            <w:proofErr w:type="spellStart"/>
            <w:r>
              <w:rPr>
                <w:rFonts w:asciiTheme="minorHAnsi" w:hAnsiTheme="minorHAnsi" w:cstheme="minorHAnsi"/>
              </w:rPr>
              <w:t>Oxygesic</w:t>
            </w:r>
            <w:proofErr w:type="spellEnd"/>
            <w:r>
              <w:rPr>
                <w:rFonts w:asciiTheme="minorHAnsi" w:hAnsiTheme="minorHAnsi" w:cstheme="minorHAnsi"/>
              </w:rPr>
              <w:br/>
              <w:t>10mg/ml</w:t>
            </w:r>
          </w:p>
        </w:tc>
        <w:tc>
          <w:tcPr>
            <w:tcW w:w="977" w:type="dxa"/>
            <w:gridSpan w:val="2"/>
          </w:tcPr>
          <w:p w14:paraId="57C02CE2"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69" w:type="dxa"/>
          </w:tcPr>
          <w:p w14:paraId="0286C481"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23" w:type="dxa"/>
          </w:tcPr>
          <w:p w14:paraId="072D39A5"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88" w:type="dxa"/>
          </w:tcPr>
          <w:p w14:paraId="6D092BEF"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34" w:type="dxa"/>
          </w:tcPr>
          <w:p w14:paraId="13E75B1D"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19" w:type="dxa"/>
          </w:tcPr>
          <w:p w14:paraId="2D9F3670" w14:textId="77777777" w:rsidR="000A0090" w:rsidRPr="003C311F" w:rsidRDefault="000A0090" w:rsidP="00C45BA3">
            <w:pPr>
              <w:tabs>
                <w:tab w:val="left" w:pos="800"/>
                <w:tab w:val="left" w:pos="2410"/>
                <w:tab w:val="left" w:pos="6379"/>
              </w:tabs>
              <w:spacing w:after="240" w:line="240" w:lineRule="auto"/>
              <w:rPr>
                <w:rFonts w:asciiTheme="minorHAnsi" w:hAnsiTheme="minorHAnsi" w:cstheme="minorHAnsi"/>
              </w:rPr>
            </w:pPr>
          </w:p>
        </w:tc>
      </w:tr>
      <w:tr w:rsidR="000A0090" w:rsidRPr="00EB735E" w14:paraId="48DD75B2" w14:textId="77777777" w:rsidTr="00C45BA3">
        <w:trPr>
          <w:trHeight w:val="566"/>
        </w:trPr>
        <w:tc>
          <w:tcPr>
            <w:tcW w:w="1690" w:type="dxa"/>
            <w:tcBorders>
              <w:bottom w:val="single" w:sz="4" w:space="0" w:color="auto"/>
            </w:tcBorders>
          </w:tcPr>
          <w:p w14:paraId="7D9A5D35"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25F6C4E0"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0</w:t>
            </w:r>
          </w:p>
        </w:tc>
        <w:tc>
          <w:tcPr>
            <w:tcW w:w="1146" w:type="dxa"/>
          </w:tcPr>
          <w:p w14:paraId="06EB7A5A"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88" w:type="dxa"/>
          </w:tcPr>
          <w:p w14:paraId="12C1924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2715A7DA"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69" w:type="dxa"/>
          </w:tcPr>
          <w:p w14:paraId="04D52BEB"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23" w:type="dxa"/>
          </w:tcPr>
          <w:p w14:paraId="0102820F" w14:textId="77777777" w:rsidR="000A0090" w:rsidRPr="003C311F" w:rsidRDefault="000A0090" w:rsidP="00D156FA">
            <w:pPr>
              <w:tabs>
                <w:tab w:val="left" w:pos="640"/>
                <w:tab w:val="left" w:pos="2410"/>
                <w:tab w:val="left" w:pos="6379"/>
              </w:tabs>
              <w:spacing w:after="240" w:line="240" w:lineRule="auto"/>
              <w:rPr>
                <w:rFonts w:asciiTheme="minorHAnsi" w:hAnsiTheme="minorHAnsi" w:cstheme="minorHAnsi"/>
              </w:rPr>
            </w:pPr>
          </w:p>
        </w:tc>
        <w:tc>
          <w:tcPr>
            <w:tcW w:w="988" w:type="dxa"/>
          </w:tcPr>
          <w:p w14:paraId="584428F4"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34" w:type="dxa"/>
          </w:tcPr>
          <w:p w14:paraId="49E3F8A0"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19" w:type="dxa"/>
          </w:tcPr>
          <w:p w14:paraId="49C5EB37"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EB735E" w14:paraId="29A69D69" w14:textId="77777777" w:rsidTr="00C45BA3">
        <w:trPr>
          <w:trHeight w:val="566"/>
        </w:trPr>
        <w:tc>
          <w:tcPr>
            <w:tcW w:w="1690" w:type="dxa"/>
            <w:tcBorders>
              <w:top w:val="single" w:sz="4" w:space="0" w:color="auto"/>
            </w:tcBorders>
          </w:tcPr>
          <w:p w14:paraId="72F909E6"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56FDAD65"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1</w:t>
            </w:r>
          </w:p>
        </w:tc>
        <w:tc>
          <w:tcPr>
            <w:tcW w:w="1146" w:type="dxa"/>
          </w:tcPr>
          <w:p w14:paraId="5CF1EACF"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88" w:type="dxa"/>
          </w:tcPr>
          <w:p w14:paraId="47C9EF5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28F0159B"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69" w:type="dxa"/>
          </w:tcPr>
          <w:p w14:paraId="1D79A0D8"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23" w:type="dxa"/>
          </w:tcPr>
          <w:p w14:paraId="5E1C4786"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88" w:type="dxa"/>
          </w:tcPr>
          <w:p w14:paraId="7DF0BD56"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34" w:type="dxa"/>
          </w:tcPr>
          <w:p w14:paraId="179C8E65"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19" w:type="dxa"/>
          </w:tcPr>
          <w:p w14:paraId="6C0F7FCC"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EB735E" w14:paraId="591E2FC2" w14:textId="77777777" w:rsidTr="00C45BA3">
        <w:trPr>
          <w:trHeight w:val="529"/>
        </w:trPr>
        <w:tc>
          <w:tcPr>
            <w:tcW w:w="1690" w:type="dxa"/>
          </w:tcPr>
          <w:p w14:paraId="77F198FC"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0A870592"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2</w:t>
            </w:r>
          </w:p>
        </w:tc>
        <w:tc>
          <w:tcPr>
            <w:tcW w:w="1146" w:type="dxa"/>
          </w:tcPr>
          <w:p w14:paraId="78ED55A0"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88" w:type="dxa"/>
          </w:tcPr>
          <w:p w14:paraId="43FAE60B"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0B5804D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69" w:type="dxa"/>
          </w:tcPr>
          <w:p w14:paraId="4ABEABEF"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23" w:type="dxa"/>
          </w:tcPr>
          <w:p w14:paraId="0FD6C505"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88" w:type="dxa"/>
          </w:tcPr>
          <w:p w14:paraId="3D511873"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34" w:type="dxa"/>
          </w:tcPr>
          <w:p w14:paraId="6B23C021"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19" w:type="dxa"/>
          </w:tcPr>
          <w:p w14:paraId="558E8F5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EB735E" w14:paraId="109A9320" w14:textId="77777777" w:rsidTr="00C45BA3">
        <w:trPr>
          <w:trHeight w:val="537"/>
        </w:trPr>
        <w:tc>
          <w:tcPr>
            <w:tcW w:w="1690" w:type="dxa"/>
          </w:tcPr>
          <w:p w14:paraId="761B0AED"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067F240E"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3</w:t>
            </w:r>
          </w:p>
        </w:tc>
        <w:tc>
          <w:tcPr>
            <w:tcW w:w="1146" w:type="dxa"/>
          </w:tcPr>
          <w:p w14:paraId="5696ED9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88" w:type="dxa"/>
          </w:tcPr>
          <w:p w14:paraId="7725EF7B"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056126EA"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69" w:type="dxa"/>
          </w:tcPr>
          <w:p w14:paraId="7B1EA1C4"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23" w:type="dxa"/>
          </w:tcPr>
          <w:p w14:paraId="6130D656"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88" w:type="dxa"/>
          </w:tcPr>
          <w:p w14:paraId="299B7E14"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34" w:type="dxa"/>
          </w:tcPr>
          <w:p w14:paraId="4D40A121"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19" w:type="dxa"/>
          </w:tcPr>
          <w:p w14:paraId="43723CFD"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EB735E" w14:paraId="0935141F" w14:textId="77777777" w:rsidTr="00C45BA3">
        <w:trPr>
          <w:trHeight w:val="344"/>
        </w:trPr>
        <w:tc>
          <w:tcPr>
            <w:tcW w:w="1690" w:type="dxa"/>
          </w:tcPr>
          <w:p w14:paraId="150AE49B"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5DF0C7B4"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4</w:t>
            </w:r>
          </w:p>
        </w:tc>
        <w:tc>
          <w:tcPr>
            <w:tcW w:w="1146" w:type="dxa"/>
          </w:tcPr>
          <w:p w14:paraId="792A237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88" w:type="dxa"/>
          </w:tcPr>
          <w:p w14:paraId="609FC60D"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6C7DCC8B"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69" w:type="dxa"/>
          </w:tcPr>
          <w:p w14:paraId="311CD8F3"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23" w:type="dxa"/>
          </w:tcPr>
          <w:p w14:paraId="3ABB9DD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88" w:type="dxa"/>
          </w:tcPr>
          <w:p w14:paraId="4AA350D1"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34" w:type="dxa"/>
          </w:tcPr>
          <w:p w14:paraId="76604A9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19" w:type="dxa"/>
          </w:tcPr>
          <w:p w14:paraId="671AC644"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EB735E" w14:paraId="7A27916A" w14:textId="77777777" w:rsidTr="00C45BA3">
        <w:trPr>
          <w:trHeight w:val="338"/>
        </w:trPr>
        <w:tc>
          <w:tcPr>
            <w:tcW w:w="1690" w:type="dxa"/>
          </w:tcPr>
          <w:p w14:paraId="54518E93"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57D788C6"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5</w:t>
            </w:r>
          </w:p>
        </w:tc>
        <w:tc>
          <w:tcPr>
            <w:tcW w:w="1146" w:type="dxa"/>
          </w:tcPr>
          <w:p w14:paraId="02A6F8F0"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88" w:type="dxa"/>
          </w:tcPr>
          <w:p w14:paraId="5AA8BCF8"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16664F43"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69" w:type="dxa"/>
          </w:tcPr>
          <w:p w14:paraId="6DFB8DA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23" w:type="dxa"/>
          </w:tcPr>
          <w:p w14:paraId="667681CE"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88" w:type="dxa"/>
          </w:tcPr>
          <w:p w14:paraId="6B5EADF3"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34" w:type="dxa"/>
          </w:tcPr>
          <w:p w14:paraId="2A44359F"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19" w:type="dxa"/>
          </w:tcPr>
          <w:p w14:paraId="15C9CF6F"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r>
      <w:tr w:rsidR="000A0090" w:rsidRPr="00EB735E" w14:paraId="441B244C" w14:textId="77777777" w:rsidTr="00C45BA3">
        <w:trPr>
          <w:trHeight w:val="332"/>
        </w:trPr>
        <w:tc>
          <w:tcPr>
            <w:tcW w:w="1690" w:type="dxa"/>
          </w:tcPr>
          <w:p w14:paraId="5B028345"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0A72E056"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6</w:t>
            </w:r>
          </w:p>
        </w:tc>
        <w:tc>
          <w:tcPr>
            <w:tcW w:w="1146" w:type="dxa"/>
          </w:tcPr>
          <w:p w14:paraId="7414F6CA"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88" w:type="dxa"/>
          </w:tcPr>
          <w:p w14:paraId="634CA262"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0DFE8550"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69" w:type="dxa"/>
          </w:tcPr>
          <w:p w14:paraId="784CFD44"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23" w:type="dxa"/>
          </w:tcPr>
          <w:p w14:paraId="3C9D042D"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988" w:type="dxa"/>
          </w:tcPr>
          <w:p w14:paraId="6EB61088"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134" w:type="dxa"/>
          </w:tcPr>
          <w:p w14:paraId="59A5179B"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c>
          <w:tcPr>
            <w:tcW w:w="1019" w:type="dxa"/>
          </w:tcPr>
          <w:p w14:paraId="2D878C39" w14:textId="77777777" w:rsidR="000A0090" w:rsidRPr="003C311F" w:rsidRDefault="000A0090" w:rsidP="00D156FA">
            <w:pPr>
              <w:tabs>
                <w:tab w:val="left" w:pos="851"/>
                <w:tab w:val="left" w:pos="2410"/>
                <w:tab w:val="left" w:pos="6379"/>
              </w:tabs>
              <w:spacing w:after="240" w:line="240" w:lineRule="auto"/>
              <w:rPr>
                <w:rFonts w:asciiTheme="minorHAnsi" w:hAnsiTheme="minorHAnsi" w:cstheme="minorHAnsi"/>
              </w:rPr>
            </w:pPr>
          </w:p>
        </w:tc>
      </w:tr>
      <w:tr w:rsidR="000A3316" w:rsidRPr="00EB735E" w14:paraId="5B4977F9" w14:textId="77777777" w:rsidTr="00C45BA3">
        <w:trPr>
          <w:trHeight w:val="332"/>
        </w:trPr>
        <w:tc>
          <w:tcPr>
            <w:tcW w:w="1690" w:type="dxa"/>
          </w:tcPr>
          <w:p w14:paraId="604C5D49"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6CA3A603"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7</w:t>
            </w:r>
          </w:p>
        </w:tc>
        <w:tc>
          <w:tcPr>
            <w:tcW w:w="1146" w:type="dxa"/>
          </w:tcPr>
          <w:p w14:paraId="5D24C1E4"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088" w:type="dxa"/>
          </w:tcPr>
          <w:p w14:paraId="662F2AF5"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3A8FDEC2"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169" w:type="dxa"/>
          </w:tcPr>
          <w:p w14:paraId="3C618594"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023" w:type="dxa"/>
          </w:tcPr>
          <w:p w14:paraId="044E5516"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988" w:type="dxa"/>
          </w:tcPr>
          <w:p w14:paraId="4C22EA0F"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134" w:type="dxa"/>
          </w:tcPr>
          <w:p w14:paraId="727A1CB6"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019" w:type="dxa"/>
          </w:tcPr>
          <w:p w14:paraId="51AC5519"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r>
      <w:tr w:rsidR="000A3316" w:rsidRPr="00EB735E" w14:paraId="6D1E7449" w14:textId="77777777" w:rsidTr="00C45BA3">
        <w:trPr>
          <w:trHeight w:val="332"/>
        </w:trPr>
        <w:tc>
          <w:tcPr>
            <w:tcW w:w="1690" w:type="dxa"/>
          </w:tcPr>
          <w:p w14:paraId="2C8C67C5"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2175C204"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POD 8</w:t>
            </w:r>
          </w:p>
        </w:tc>
        <w:tc>
          <w:tcPr>
            <w:tcW w:w="1146" w:type="dxa"/>
          </w:tcPr>
          <w:p w14:paraId="3DA0D7F0"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088" w:type="dxa"/>
          </w:tcPr>
          <w:p w14:paraId="5E88ECC6"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977" w:type="dxa"/>
            <w:gridSpan w:val="2"/>
          </w:tcPr>
          <w:p w14:paraId="45F058EC"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169" w:type="dxa"/>
          </w:tcPr>
          <w:p w14:paraId="30902C47"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023" w:type="dxa"/>
          </w:tcPr>
          <w:p w14:paraId="25FF71C4"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988" w:type="dxa"/>
          </w:tcPr>
          <w:p w14:paraId="53BC3B1A"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134" w:type="dxa"/>
          </w:tcPr>
          <w:p w14:paraId="7734388C"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c>
          <w:tcPr>
            <w:tcW w:w="1019" w:type="dxa"/>
          </w:tcPr>
          <w:p w14:paraId="296A467A"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p>
        </w:tc>
      </w:tr>
      <w:tr w:rsidR="000A3316" w:rsidRPr="00EB735E" w14:paraId="0F76F35B" w14:textId="77777777" w:rsidTr="00C45BA3">
        <w:trPr>
          <w:trHeight w:val="554"/>
        </w:trPr>
        <w:tc>
          <w:tcPr>
            <w:tcW w:w="1690" w:type="dxa"/>
          </w:tcPr>
          <w:p w14:paraId="445FF6AD"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rPr>
              <w:t>Menge/ Tag</w:t>
            </w:r>
          </w:p>
          <w:p w14:paraId="308722E4"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b/>
              </w:rPr>
            </w:pPr>
            <w:r w:rsidRPr="003C311F">
              <w:rPr>
                <w:rFonts w:asciiTheme="minorHAnsi" w:hAnsiTheme="minorHAnsi" w:cstheme="minorHAnsi"/>
              </w:rPr>
              <w:t>POD</w:t>
            </w:r>
          </w:p>
        </w:tc>
        <w:tc>
          <w:tcPr>
            <w:tcW w:w="1146" w:type="dxa"/>
          </w:tcPr>
          <w:p w14:paraId="4B5248B6"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b/>
              </w:rPr>
            </w:pPr>
          </w:p>
        </w:tc>
        <w:tc>
          <w:tcPr>
            <w:tcW w:w="1088" w:type="dxa"/>
          </w:tcPr>
          <w:p w14:paraId="2EBC5DB0"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b/>
              </w:rPr>
            </w:pPr>
          </w:p>
        </w:tc>
        <w:tc>
          <w:tcPr>
            <w:tcW w:w="943" w:type="dxa"/>
          </w:tcPr>
          <w:p w14:paraId="0B62EE2D"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b/>
              </w:rPr>
            </w:pPr>
          </w:p>
        </w:tc>
        <w:tc>
          <w:tcPr>
            <w:tcW w:w="1203" w:type="dxa"/>
            <w:gridSpan w:val="2"/>
          </w:tcPr>
          <w:p w14:paraId="6D57E187" w14:textId="77777777" w:rsidR="000A3316" w:rsidRPr="003C311F" w:rsidRDefault="000A3316" w:rsidP="000A3316">
            <w:pPr>
              <w:tabs>
                <w:tab w:val="left" w:pos="851"/>
                <w:tab w:val="left" w:pos="2410"/>
                <w:tab w:val="left" w:pos="6379"/>
              </w:tabs>
              <w:spacing w:after="240" w:line="240" w:lineRule="auto"/>
              <w:ind w:hanging="12"/>
              <w:rPr>
                <w:rFonts w:asciiTheme="minorHAnsi" w:hAnsiTheme="minorHAnsi" w:cstheme="minorHAnsi"/>
                <w:b/>
              </w:rPr>
            </w:pPr>
          </w:p>
        </w:tc>
        <w:tc>
          <w:tcPr>
            <w:tcW w:w="1023" w:type="dxa"/>
          </w:tcPr>
          <w:p w14:paraId="5F73E630"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b/>
              </w:rPr>
            </w:pPr>
          </w:p>
        </w:tc>
        <w:tc>
          <w:tcPr>
            <w:tcW w:w="988" w:type="dxa"/>
          </w:tcPr>
          <w:p w14:paraId="7C5299DF"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b/>
              </w:rPr>
            </w:pPr>
          </w:p>
        </w:tc>
        <w:tc>
          <w:tcPr>
            <w:tcW w:w="1134" w:type="dxa"/>
          </w:tcPr>
          <w:p w14:paraId="07E6096F"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b/>
              </w:rPr>
            </w:pPr>
          </w:p>
        </w:tc>
        <w:tc>
          <w:tcPr>
            <w:tcW w:w="1019" w:type="dxa"/>
          </w:tcPr>
          <w:p w14:paraId="1F049FE6" w14:textId="77777777" w:rsidR="000A3316" w:rsidRPr="003C311F" w:rsidRDefault="000A3316" w:rsidP="000A3316">
            <w:pPr>
              <w:tabs>
                <w:tab w:val="left" w:pos="851"/>
                <w:tab w:val="left" w:pos="2410"/>
                <w:tab w:val="left" w:pos="6379"/>
              </w:tabs>
              <w:spacing w:after="240" w:line="240" w:lineRule="auto"/>
              <w:rPr>
                <w:rFonts w:asciiTheme="minorHAnsi" w:hAnsiTheme="minorHAnsi" w:cstheme="minorHAnsi"/>
                <w:b/>
              </w:rPr>
            </w:pPr>
          </w:p>
        </w:tc>
      </w:tr>
      <w:tr w:rsidR="000A3316" w:rsidRPr="00EB735E" w14:paraId="54127467" w14:textId="77777777" w:rsidTr="00C45BA3">
        <w:trPr>
          <w:trHeight w:val="554"/>
        </w:trPr>
        <w:tc>
          <w:tcPr>
            <w:tcW w:w="1690" w:type="dxa"/>
            <w:tcBorders>
              <w:bottom w:val="single" w:sz="4" w:space="0" w:color="auto"/>
            </w:tcBorders>
          </w:tcPr>
          <w:p w14:paraId="61629165"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r w:rsidRPr="00EB735E">
              <w:rPr>
                <w:rFonts w:asciiTheme="minorHAnsi" w:hAnsiTheme="minorHAnsi" w:cstheme="minorHAnsi"/>
                <w:sz w:val="24"/>
                <w:szCs w:val="26"/>
              </w:rPr>
              <w:t>Menge/ Tag</w:t>
            </w:r>
          </w:p>
          <w:p w14:paraId="1D70B765"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r w:rsidRPr="00EB735E">
              <w:rPr>
                <w:rFonts w:asciiTheme="minorHAnsi" w:hAnsiTheme="minorHAnsi" w:cstheme="minorHAnsi"/>
                <w:sz w:val="24"/>
                <w:szCs w:val="26"/>
              </w:rPr>
              <w:t>POD</w:t>
            </w:r>
          </w:p>
        </w:tc>
        <w:tc>
          <w:tcPr>
            <w:tcW w:w="1146" w:type="dxa"/>
          </w:tcPr>
          <w:p w14:paraId="08386028"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088" w:type="dxa"/>
          </w:tcPr>
          <w:p w14:paraId="75CD966D"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943" w:type="dxa"/>
          </w:tcPr>
          <w:p w14:paraId="6B10C0C4"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203" w:type="dxa"/>
            <w:gridSpan w:val="2"/>
          </w:tcPr>
          <w:p w14:paraId="7CC01211"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023" w:type="dxa"/>
          </w:tcPr>
          <w:p w14:paraId="6F82018C"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988" w:type="dxa"/>
          </w:tcPr>
          <w:p w14:paraId="69823CEF"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134" w:type="dxa"/>
          </w:tcPr>
          <w:p w14:paraId="44689E60"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019" w:type="dxa"/>
          </w:tcPr>
          <w:p w14:paraId="7C90A4E2"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r>
      <w:tr w:rsidR="000A3316" w:rsidRPr="00EB735E" w14:paraId="1CE01BBF" w14:textId="77777777" w:rsidTr="00C45BA3">
        <w:trPr>
          <w:trHeight w:val="566"/>
        </w:trPr>
        <w:tc>
          <w:tcPr>
            <w:tcW w:w="1690" w:type="dxa"/>
            <w:tcBorders>
              <w:bottom w:val="single" w:sz="4" w:space="0" w:color="auto"/>
            </w:tcBorders>
          </w:tcPr>
          <w:p w14:paraId="3B279784"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r w:rsidRPr="00EB735E">
              <w:rPr>
                <w:rFonts w:asciiTheme="minorHAnsi" w:hAnsiTheme="minorHAnsi" w:cstheme="minorHAnsi"/>
                <w:sz w:val="24"/>
                <w:szCs w:val="26"/>
              </w:rPr>
              <w:t>Menge/ Tag</w:t>
            </w:r>
          </w:p>
          <w:p w14:paraId="78EC87E1"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r w:rsidRPr="00EB735E">
              <w:rPr>
                <w:rFonts w:asciiTheme="minorHAnsi" w:hAnsiTheme="minorHAnsi" w:cstheme="minorHAnsi"/>
                <w:sz w:val="24"/>
                <w:szCs w:val="26"/>
              </w:rPr>
              <w:t>POD</w:t>
            </w:r>
          </w:p>
        </w:tc>
        <w:tc>
          <w:tcPr>
            <w:tcW w:w="1146" w:type="dxa"/>
          </w:tcPr>
          <w:p w14:paraId="2525B648"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088" w:type="dxa"/>
          </w:tcPr>
          <w:p w14:paraId="32CE9F3B"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943" w:type="dxa"/>
          </w:tcPr>
          <w:p w14:paraId="3BBF6151"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203" w:type="dxa"/>
            <w:gridSpan w:val="2"/>
          </w:tcPr>
          <w:p w14:paraId="380533D2"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023" w:type="dxa"/>
          </w:tcPr>
          <w:p w14:paraId="3AA1DF7F" w14:textId="77777777" w:rsidR="000A3316" w:rsidRPr="00EB735E" w:rsidRDefault="000A3316" w:rsidP="000A3316">
            <w:pPr>
              <w:tabs>
                <w:tab w:val="left" w:pos="640"/>
                <w:tab w:val="left" w:pos="2410"/>
                <w:tab w:val="left" w:pos="6379"/>
              </w:tabs>
              <w:spacing w:after="240" w:line="240" w:lineRule="auto"/>
              <w:rPr>
                <w:rFonts w:asciiTheme="minorHAnsi" w:hAnsiTheme="minorHAnsi" w:cstheme="minorHAnsi"/>
                <w:sz w:val="24"/>
                <w:szCs w:val="26"/>
              </w:rPr>
            </w:pPr>
          </w:p>
        </w:tc>
        <w:tc>
          <w:tcPr>
            <w:tcW w:w="988" w:type="dxa"/>
          </w:tcPr>
          <w:p w14:paraId="6F07EDAA"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134" w:type="dxa"/>
          </w:tcPr>
          <w:p w14:paraId="1E358D7E"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c>
          <w:tcPr>
            <w:tcW w:w="1019" w:type="dxa"/>
          </w:tcPr>
          <w:p w14:paraId="0781E2A2" w14:textId="77777777" w:rsidR="000A3316" w:rsidRPr="00EB735E" w:rsidRDefault="000A3316" w:rsidP="000A3316">
            <w:pPr>
              <w:tabs>
                <w:tab w:val="left" w:pos="851"/>
                <w:tab w:val="left" w:pos="2410"/>
                <w:tab w:val="left" w:pos="6379"/>
              </w:tabs>
              <w:spacing w:after="240" w:line="240" w:lineRule="auto"/>
              <w:rPr>
                <w:rFonts w:asciiTheme="minorHAnsi" w:hAnsiTheme="minorHAnsi" w:cstheme="minorHAnsi"/>
                <w:sz w:val="24"/>
                <w:szCs w:val="26"/>
              </w:rPr>
            </w:pPr>
          </w:p>
        </w:tc>
      </w:tr>
    </w:tbl>
    <w:p w14:paraId="10F32E90" w14:textId="77777777" w:rsidR="003C311F" w:rsidRDefault="003C311F" w:rsidP="000A0090">
      <w:pPr>
        <w:tabs>
          <w:tab w:val="left" w:pos="851"/>
          <w:tab w:val="left" w:pos="2410"/>
          <w:tab w:val="left" w:pos="6379"/>
        </w:tabs>
        <w:spacing w:after="240" w:line="240" w:lineRule="auto"/>
        <w:rPr>
          <w:rFonts w:asciiTheme="minorHAnsi" w:hAnsiTheme="minorHAnsi" w:cstheme="minorHAnsi"/>
          <w:sz w:val="28"/>
          <w:szCs w:val="30"/>
          <w:u w:val="single"/>
        </w:rPr>
      </w:pPr>
    </w:p>
    <w:p w14:paraId="46B84741" w14:textId="08088BCE" w:rsidR="000A0090" w:rsidRPr="003C311F" w:rsidRDefault="000A0090" w:rsidP="000A0090">
      <w:pPr>
        <w:tabs>
          <w:tab w:val="left" w:pos="851"/>
          <w:tab w:val="left" w:pos="2410"/>
          <w:tab w:val="left" w:pos="6379"/>
        </w:tabs>
        <w:spacing w:after="240" w:line="240" w:lineRule="auto"/>
        <w:rPr>
          <w:rFonts w:asciiTheme="minorHAnsi" w:hAnsiTheme="minorHAnsi" w:cstheme="minorHAnsi"/>
        </w:rPr>
      </w:pPr>
      <w:r w:rsidRPr="003C311F">
        <w:rPr>
          <w:rFonts w:asciiTheme="minorHAnsi" w:hAnsiTheme="minorHAnsi" w:cstheme="minorHAnsi"/>
          <w:u w:val="single"/>
        </w:rPr>
        <w:lastRenderedPageBreak/>
        <w:t>Weitere Schmerzmittel:</w:t>
      </w:r>
      <w:r w:rsidR="003C311F">
        <w:rPr>
          <w:rFonts w:asciiTheme="minorHAnsi" w:hAnsiTheme="minorHAnsi" w:cstheme="minorHAnsi"/>
        </w:rPr>
        <w:t xml:space="preserve">      __________________________________________________________________</w:t>
      </w:r>
    </w:p>
    <w:p w14:paraId="09B520B3" w14:textId="18AA6EC2" w:rsidR="000A0090" w:rsidRPr="003C311F" w:rsidRDefault="003C311F" w:rsidP="000A009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ab/>
      </w:r>
      <w:r>
        <w:rPr>
          <w:rFonts w:asciiTheme="minorHAnsi" w:hAnsiTheme="minorHAnsi" w:cstheme="minorHAnsi"/>
        </w:rPr>
        <w:tab/>
      </w:r>
      <w:r w:rsidR="000A0090" w:rsidRPr="003C311F">
        <w:rPr>
          <w:rFonts w:asciiTheme="minorHAnsi" w:hAnsiTheme="minorHAnsi" w:cstheme="minorHAnsi"/>
        </w:rPr>
        <w:t>__________________________________________________________________</w:t>
      </w:r>
    </w:p>
    <w:p w14:paraId="5E93CE77" w14:textId="464000F7" w:rsidR="000A0090" w:rsidRPr="003C311F" w:rsidRDefault="003C311F" w:rsidP="000A009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ab/>
      </w:r>
      <w:r>
        <w:rPr>
          <w:rFonts w:asciiTheme="minorHAnsi" w:hAnsiTheme="minorHAnsi" w:cstheme="minorHAnsi"/>
        </w:rPr>
        <w:tab/>
      </w:r>
      <w:r w:rsidR="000A0090" w:rsidRPr="003C311F">
        <w:rPr>
          <w:rFonts w:asciiTheme="minorHAnsi" w:hAnsiTheme="minorHAnsi" w:cstheme="minorHAnsi"/>
        </w:rPr>
        <w:t>__________________________________________________________________</w:t>
      </w:r>
    </w:p>
    <w:p w14:paraId="5FDDC2D0" w14:textId="49E0EC23" w:rsidR="000A0090" w:rsidRPr="003C311F" w:rsidRDefault="003C311F" w:rsidP="000A009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ab/>
      </w:r>
      <w:r>
        <w:rPr>
          <w:rFonts w:asciiTheme="minorHAnsi" w:hAnsiTheme="minorHAnsi" w:cstheme="minorHAnsi"/>
        </w:rPr>
        <w:tab/>
      </w:r>
      <w:r w:rsidR="000A0090" w:rsidRPr="003C311F">
        <w:rPr>
          <w:rFonts w:asciiTheme="minorHAnsi" w:hAnsiTheme="minorHAnsi" w:cstheme="minorHAnsi"/>
        </w:rPr>
        <w:t>__________________________________________________________________</w:t>
      </w:r>
    </w:p>
    <w:p w14:paraId="0E99005B" w14:textId="41FAD5B3" w:rsidR="000A0090" w:rsidRPr="003C311F" w:rsidRDefault="003C311F" w:rsidP="000A0090">
      <w:pPr>
        <w:tabs>
          <w:tab w:val="left" w:pos="851"/>
          <w:tab w:val="left" w:pos="2410"/>
          <w:tab w:val="left" w:pos="6379"/>
        </w:tabs>
        <w:spacing w:after="240" w:line="240" w:lineRule="auto"/>
        <w:rPr>
          <w:rFonts w:asciiTheme="minorHAnsi" w:hAnsiTheme="minorHAnsi" w:cstheme="minorHAnsi"/>
        </w:rPr>
      </w:pPr>
      <w:r>
        <w:rPr>
          <w:rFonts w:asciiTheme="minorHAnsi" w:hAnsiTheme="minorHAnsi" w:cstheme="minorHAnsi"/>
        </w:rPr>
        <w:tab/>
      </w:r>
      <w:r>
        <w:rPr>
          <w:rFonts w:asciiTheme="minorHAnsi" w:hAnsiTheme="minorHAnsi" w:cstheme="minorHAnsi"/>
        </w:rPr>
        <w:tab/>
      </w:r>
      <w:r w:rsidR="000A0090" w:rsidRPr="003C311F">
        <w:rPr>
          <w:rFonts w:asciiTheme="minorHAnsi" w:hAnsiTheme="minorHAnsi" w:cstheme="minorHAnsi"/>
        </w:rPr>
        <w:t>__________________________________________________________________</w:t>
      </w:r>
    </w:p>
    <w:p w14:paraId="72E3BF6D" w14:textId="45FE1C0D" w:rsidR="000A0090" w:rsidRDefault="003C311F" w:rsidP="000A0090">
      <w:pPr>
        <w:tabs>
          <w:tab w:val="left" w:pos="851"/>
          <w:tab w:val="left" w:pos="2410"/>
          <w:tab w:val="left" w:pos="6379"/>
        </w:tabs>
        <w:spacing w:after="240" w:line="240" w:lineRule="auto"/>
        <w:rPr>
          <w:rFonts w:asciiTheme="minorHAnsi" w:hAnsiTheme="minorHAnsi" w:cstheme="minorHAnsi"/>
          <w:sz w:val="28"/>
          <w:szCs w:val="30"/>
        </w:rPr>
      </w:pPr>
      <w:r>
        <w:rPr>
          <w:rFonts w:asciiTheme="minorHAnsi" w:hAnsiTheme="minorHAnsi" w:cstheme="minorHAnsi"/>
        </w:rPr>
        <w:tab/>
      </w:r>
      <w:r>
        <w:rPr>
          <w:rFonts w:asciiTheme="minorHAnsi" w:hAnsiTheme="minorHAnsi" w:cstheme="minorHAnsi"/>
        </w:rPr>
        <w:tab/>
      </w:r>
      <w:r w:rsidR="000A0090" w:rsidRPr="003C311F">
        <w:rPr>
          <w:rFonts w:asciiTheme="minorHAnsi" w:hAnsiTheme="minorHAnsi" w:cstheme="minorHAnsi"/>
        </w:rPr>
        <w:t>__________________________________________________________________</w:t>
      </w:r>
    </w:p>
    <w:p w14:paraId="02DC8A95" w14:textId="77777777" w:rsidR="007C3F95" w:rsidRPr="000A0090" w:rsidRDefault="007C3F95" w:rsidP="000A0090">
      <w:pPr>
        <w:tabs>
          <w:tab w:val="left" w:pos="851"/>
          <w:tab w:val="left" w:pos="2410"/>
          <w:tab w:val="left" w:pos="6379"/>
        </w:tabs>
        <w:spacing w:after="240" w:line="240" w:lineRule="auto"/>
        <w:rPr>
          <w:rFonts w:asciiTheme="minorHAnsi" w:hAnsiTheme="minorHAnsi" w:cstheme="minorHAnsi"/>
          <w:sz w:val="28"/>
          <w:szCs w:val="30"/>
        </w:rPr>
      </w:pPr>
    </w:p>
    <w:tbl>
      <w:tblPr>
        <w:tblpPr w:leftFromText="141" w:rightFromText="141" w:vertAnchor="text" w:horzAnchor="page" w:tblpX="3371"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2341"/>
        <w:gridCol w:w="2319"/>
      </w:tblGrid>
      <w:tr w:rsidR="003C311F" w:rsidRPr="00EB735E" w14:paraId="4EFE0652" w14:textId="77777777" w:rsidTr="003C311F">
        <w:tc>
          <w:tcPr>
            <w:tcW w:w="2337" w:type="dxa"/>
            <w:shd w:val="clear" w:color="auto" w:fill="auto"/>
          </w:tcPr>
          <w:p w14:paraId="6E971176"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b/>
              </w:rPr>
            </w:pPr>
            <w:r w:rsidRPr="00B51B85">
              <w:rPr>
                <w:rFonts w:asciiTheme="minorHAnsi" w:hAnsiTheme="minorHAnsi" w:cstheme="minorHAnsi"/>
                <w:b/>
              </w:rPr>
              <w:t>Zeitpunkt</w:t>
            </w:r>
          </w:p>
        </w:tc>
        <w:tc>
          <w:tcPr>
            <w:tcW w:w="2341" w:type="dxa"/>
            <w:shd w:val="clear" w:color="auto" w:fill="auto"/>
          </w:tcPr>
          <w:p w14:paraId="3485C3DE"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b/>
              </w:rPr>
            </w:pPr>
            <w:r w:rsidRPr="00B51B85">
              <w:rPr>
                <w:rFonts w:asciiTheme="minorHAnsi" w:hAnsiTheme="minorHAnsi" w:cstheme="minorHAnsi"/>
                <w:b/>
              </w:rPr>
              <w:t>Leukozyten</w:t>
            </w:r>
          </w:p>
        </w:tc>
        <w:tc>
          <w:tcPr>
            <w:tcW w:w="2319" w:type="dxa"/>
            <w:shd w:val="clear" w:color="auto" w:fill="auto"/>
          </w:tcPr>
          <w:p w14:paraId="0AB7F9FD"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b/>
              </w:rPr>
            </w:pPr>
            <w:r w:rsidRPr="00B51B85">
              <w:rPr>
                <w:rFonts w:asciiTheme="minorHAnsi" w:hAnsiTheme="minorHAnsi" w:cstheme="minorHAnsi"/>
                <w:b/>
              </w:rPr>
              <w:t>CRP</w:t>
            </w:r>
          </w:p>
        </w:tc>
      </w:tr>
      <w:tr w:rsidR="003C311F" w:rsidRPr="00EB735E" w14:paraId="71DFCB1D" w14:textId="77777777" w:rsidTr="003C311F">
        <w:tc>
          <w:tcPr>
            <w:tcW w:w="2337" w:type="dxa"/>
            <w:shd w:val="clear" w:color="auto" w:fill="auto"/>
          </w:tcPr>
          <w:p w14:paraId="02456676"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prä-OP</w:t>
            </w:r>
          </w:p>
        </w:tc>
        <w:tc>
          <w:tcPr>
            <w:tcW w:w="2341" w:type="dxa"/>
            <w:shd w:val="clear" w:color="auto" w:fill="auto"/>
          </w:tcPr>
          <w:p w14:paraId="3B787B35"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181B7EE5"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r w:rsidR="003C311F" w:rsidRPr="00EB735E" w14:paraId="7D389D84" w14:textId="77777777" w:rsidTr="003C311F">
        <w:tc>
          <w:tcPr>
            <w:tcW w:w="2337" w:type="dxa"/>
            <w:shd w:val="clear" w:color="auto" w:fill="auto"/>
          </w:tcPr>
          <w:p w14:paraId="31801305"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1. Tag post-OP</w:t>
            </w:r>
          </w:p>
        </w:tc>
        <w:tc>
          <w:tcPr>
            <w:tcW w:w="2341" w:type="dxa"/>
            <w:shd w:val="clear" w:color="auto" w:fill="auto"/>
          </w:tcPr>
          <w:p w14:paraId="1966677B"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089CAA29"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r w:rsidR="003C311F" w:rsidRPr="00EB735E" w14:paraId="1B6CC4A1" w14:textId="77777777" w:rsidTr="003C311F">
        <w:tc>
          <w:tcPr>
            <w:tcW w:w="2337" w:type="dxa"/>
            <w:shd w:val="clear" w:color="auto" w:fill="auto"/>
          </w:tcPr>
          <w:p w14:paraId="7FFFBAC0"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3. Tag post-OP</w:t>
            </w:r>
          </w:p>
        </w:tc>
        <w:tc>
          <w:tcPr>
            <w:tcW w:w="2341" w:type="dxa"/>
            <w:shd w:val="clear" w:color="auto" w:fill="auto"/>
          </w:tcPr>
          <w:p w14:paraId="10AC43E0"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3BB4A00C"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r w:rsidR="003C311F" w:rsidRPr="00EB735E" w14:paraId="648EF8A9" w14:textId="77777777" w:rsidTr="003C311F">
        <w:tc>
          <w:tcPr>
            <w:tcW w:w="2337" w:type="dxa"/>
            <w:shd w:val="clear" w:color="auto" w:fill="auto"/>
          </w:tcPr>
          <w:p w14:paraId="36C006EA"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4. Tag post-OP</w:t>
            </w:r>
          </w:p>
        </w:tc>
        <w:tc>
          <w:tcPr>
            <w:tcW w:w="2341" w:type="dxa"/>
            <w:shd w:val="clear" w:color="auto" w:fill="auto"/>
          </w:tcPr>
          <w:p w14:paraId="7FD62236"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54EB5E56"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r w:rsidR="003C311F" w:rsidRPr="00EB735E" w14:paraId="106B701E" w14:textId="77777777" w:rsidTr="003C311F">
        <w:tc>
          <w:tcPr>
            <w:tcW w:w="2337" w:type="dxa"/>
            <w:shd w:val="clear" w:color="auto" w:fill="auto"/>
          </w:tcPr>
          <w:p w14:paraId="5BE6490E"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6. Tag post-OP</w:t>
            </w:r>
          </w:p>
        </w:tc>
        <w:tc>
          <w:tcPr>
            <w:tcW w:w="2341" w:type="dxa"/>
            <w:shd w:val="clear" w:color="auto" w:fill="auto"/>
          </w:tcPr>
          <w:p w14:paraId="2C8D79E0"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4A894D68"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r w:rsidR="003C311F" w:rsidRPr="00EB735E" w14:paraId="2150D268" w14:textId="77777777" w:rsidTr="003C311F">
        <w:tc>
          <w:tcPr>
            <w:tcW w:w="2337" w:type="dxa"/>
            <w:shd w:val="clear" w:color="auto" w:fill="auto"/>
          </w:tcPr>
          <w:p w14:paraId="04B8E081"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7. Tag post-OP</w:t>
            </w:r>
          </w:p>
        </w:tc>
        <w:tc>
          <w:tcPr>
            <w:tcW w:w="2341" w:type="dxa"/>
            <w:shd w:val="clear" w:color="auto" w:fill="auto"/>
          </w:tcPr>
          <w:p w14:paraId="438971C8"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0ADED2FC"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r w:rsidR="003C311F" w:rsidRPr="00EB735E" w14:paraId="066E7C35" w14:textId="77777777" w:rsidTr="003C311F">
        <w:tc>
          <w:tcPr>
            <w:tcW w:w="2337" w:type="dxa"/>
            <w:shd w:val="clear" w:color="auto" w:fill="auto"/>
          </w:tcPr>
          <w:p w14:paraId="34A4B6D9"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POD ______</w:t>
            </w:r>
          </w:p>
        </w:tc>
        <w:tc>
          <w:tcPr>
            <w:tcW w:w="2341" w:type="dxa"/>
            <w:shd w:val="clear" w:color="auto" w:fill="auto"/>
          </w:tcPr>
          <w:p w14:paraId="2E077F38"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70A85FC2"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r w:rsidR="003C311F" w:rsidRPr="00EB735E" w14:paraId="7143CA7E" w14:textId="77777777" w:rsidTr="003C311F">
        <w:tc>
          <w:tcPr>
            <w:tcW w:w="2337" w:type="dxa"/>
            <w:shd w:val="clear" w:color="auto" w:fill="auto"/>
          </w:tcPr>
          <w:p w14:paraId="579FB1ED"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POD ______</w:t>
            </w:r>
          </w:p>
        </w:tc>
        <w:tc>
          <w:tcPr>
            <w:tcW w:w="2341" w:type="dxa"/>
            <w:shd w:val="clear" w:color="auto" w:fill="auto"/>
          </w:tcPr>
          <w:p w14:paraId="2479C58A"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6E9BFCF2"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r w:rsidR="003C311F" w:rsidRPr="00EB735E" w14:paraId="41549A68" w14:textId="77777777" w:rsidTr="003C311F">
        <w:tc>
          <w:tcPr>
            <w:tcW w:w="2337" w:type="dxa"/>
            <w:shd w:val="clear" w:color="auto" w:fill="auto"/>
          </w:tcPr>
          <w:p w14:paraId="50BC4A45"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r w:rsidRPr="00B51B85">
              <w:rPr>
                <w:rFonts w:asciiTheme="minorHAnsi" w:hAnsiTheme="minorHAnsi" w:cstheme="minorHAnsi"/>
              </w:rPr>
              <w:t>POD ______</w:t>
            </w:r>
          </w:p>
        </w:tc>
        <w:tc>
          <w:tcPr>
            <w:tcW w:w="2341" w:type="dxa"/>
            <w:shd w:val="clear" w:color="auto" w:fill="auto"/>
          </w:tcPr>
          <w:p w14:paraId="627A14B4"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c>
          <w:tcPr>
            <w:tcW w:w="2319" w:type="dxa"/>
            <w:shd w:val="clear" w:color="auto" w:fill="auto"/>
          </w:tcPr>
          <w:p w14:paraId="00791CDA" w14:textId="77777777" w:rsidR="003C311F" w:rsidRPr="00B51B85" w:rsidRDefault="003C311F" w:rsidP="003C311F">
            <w:pPr>
              <w:tabs>
                <w:tab w:val="left" w:pos="851"/>
                <w:tab w:val="left" w:pos="2410"/>
                <w:tab w:val="left" w:pos="6379"/>
              </w:tabs>
              <w:spacing w:after="240" w:line="240" w:lineRule="auto"/>
              <w:rPr>
                <w:rFonts w:asciiTheme="minorHAnsi" w:hAnsiTheme="minorHAnsi" w:cstheme="minorHAnsi"/>
              </w:rPr>
            </w:pPr>
          </w:p>
        </w:tc>
      </w:tr>
    </w:tbl>
    <w:p w14:paraId="142E28C7" w14:textId="726BC9DB" w:rsidR="000A0090" w:rsidRPr="00EB735E" w:rsidRDefault="000A0090" w:rsidP="000A0090">
      <w:pPr>
        <w:tabs>
          <w:tab w:val="left" w:pos="851"/>
          <w:tab w:val="left" w:pos="2410"/>
          <w:tab w:val="left" w:pos="6379"/>
        </w:tabs>
        <w:spacing w:after="240" w:line="240" w:lineRule="auto"/>
        <w:rPr>
          <w:rFonts w:asciiTheme="minorHAnsi" w:hAnsiTheme="minorHAnsi" w:cstheme="minorHAnsi"/>
          <w:sz w:val="28"/>
          <w:szCs w:val="30"/>
          <w:u w:val="single"/>
        </w:rPr>
      </w:pPr>
      <w:r w:rsidRPr="003C311F">
        <w:rPr>
          <w:rFonts w:asciiTheme="minorHAnsi" w:hAnsiTheme="minorHAnsi" w:cstheme="minorHAnsi"/>
          <w:sz w:val="24"/>
          <w:szCs w:val="30"/>
          <w:u w:val="single"/>
        </w:rPr>
        <w:t>Laborparameter</w:t>
      </w:r>
      <w:r w:rsidRPr="00EB735E">
        <w:rPr>
          <w:rFonts w:asciiTheme="minorHAnsi" w:hAnsiTheme="minorHAnsi" w:cstheme="minorHAnsi"/>
          <w:sz w:val="28"/>
          <w:szCs w:val="30"/>
          <w:u w:val="single"/>
        </w:rPr>
        <w:t>:</w:t>
      </w:r>
    </w:p>
    <w:p w14:paraId="49DF053A" w14:textId="77777777" w:rsidR="000A0090" w:rsidRPr="00EB735E" w:rsidRDefault="000A0090" w:rsidP="000A0090">
      <w:pPr>
        <w:tabs>
          <w:tab w:val="left" w:pos="851"/>
          <w:tab w:val="left" w:pos="6663"/>
        </w:tabs>
        <w:spacing w:after="240" w:line="240" w:lineRule="auto"/>
        <w:rPr>
          <w:rFonts w:asciiTheme="minorHAnsi" w:hAnsiTheme="minorHAnsi" w:cstheme="minorHAnsi"/>
          <w:b/>
          <w:sz w:val="28"/>
          <w:szCs w:val="36"/>
          <w:u w:val="single"/>
        </w:rPr>
      </w:pPr>
    </w:p>
    <w:p w14:paraId="0BD85EFC" w14:textId="77777777" w:rsidR="000A0090" w:rsidRDefault="000A0090" w:rsidP="000A0090">
      <w:pPr>
        <w:tabs>
          <w:tab w:val="left" w:pos="851"/>
          <w:tab w:val="left" w:pos="6663"/>
        </w:tabs>
        <w:spacing w:after="240" w:line="240" w:lineRule="auto"/>
        <w:rPr>
          <w:rFonts w:asciiTheme="minorHAnsi" w:hAnsiTheme="minorHAnsi" w:cstheme="minorHAnsi"/>
          <w:b/>
          <w:sz w:val="28"/>
          <w:szCs w:val="36"/>
          <w:u w:val="single"/>
        </w:rPr>
      </w:pPr>
    </w:p>
    <w:p w14:paraId="06C0A605" w14:textId="77777777" w:rsidR="000A0090" w:rsidRDefault="000A0090" w:rsidP="000A0090">
      <w:pPr>
        <w:tabs>
          <w:tab w:val="left" w:pos="851"/>
          <w:tab w:val="left" w:pos="6663"/>
        </w:tabs>
        <w:spacing w:after="240" w:line="240" w:lineRule="auto"/>
        <w:rPr>
          <w:rFonts w:asciiTheme="minorHAnsi" w:hAnsiTheme="minorHAnsi" w:cstheme="minorHAnsi"/>
          <w:b/>
          <w:sz w:val="28"/>
          <w:szCs w:val="36"/>
          <w:u w:val="single"/>
        </w:rPr>
      </w:pPr>
    </w:p>
    <w:p w14:paraId="27ADB156" w14:textId="77777777" w:rsidR="000A0090" w:rsidRDefault="000A0090" w:rsidP="000A0090">
      <w:pPr>
        <w:tabs>
          <w:tab w:val="left" w:pos="851"/>
          <w:tab w:val="left" w:pos="6663"/>
        </w:tabs>
        <w:spacing w:after="240" w:line="240" w:lineRule="auto"/>
        <w:rPr>
          <w:rFonts w:asciiTheme="minorHAnsi" w:hAnsiTheme="minorHAnsi" w:cstheme="minorHAnsi"/>
          <w:b/>
          <w:sz w:val="28"/>
          <w:szCs w:val="36"/>
          <w:u w:val="single"/>
        </w:rPr>
      </w:pPr>
    </w:p>
    <w:p w14:paraId="4D78E777" w14:textId="77777777" w:rsidR="000A0090" w:rsidRDefault="000A0090" w:rsidP="000A0090">
      <w:pPr>
        <w:tabs>
          <w:tab w:val="left" w:pos="851"/>
          <w:tab w:val="left" w:pos="6663"/>
        </w:tabs>
        <w:spacing w:after="240" w:line="240" w:lineRule="auto"/>
        <w:rPr>
          <w:rFonts w:asciiTheme="minorHAnsi" w:hAnsiTheme="minorHAnsi" w:cstheme="minorHAnsi"/>
          <w:b/>
          <w:sz w:val="28"/>
          <w:szCs w:val="36"/>
          <w:u w:val="single"/>
        </w:rPr>
      </w:pPr>
    </w:p>
    <w:p w14:paraId="3254950D" w14:textId="77777777" w:rsidR="000A0090" w:rsidRDefault="000A0090" w:rsidP="000A0090">
      <w:pPr>
        <w:tabs>
          <w:tab w:val="left" w:pos="851"/>
          <w:tab w:val="left" w:pos="6663"/>
        </w:tabs>
        <w:spacing w:after="240" w:line="240" w:lineRule="auto"/>
        <w:rPr>
          <w:rFonts w:asciiTheme="minorHAnsi" w:hAnsiTheme="minorHAnsi" w:cstheme="minorHAnsi"/>
          <w:b/>
          <w:sz w:val="28"/>
          <w:szCs w:val="36"/>
          <w:u w:val="single"/>
        </w:rPr>
      </w:pPr>
    </w:p>
    <w:p w14:paraId="71E6DEDF" w14:textId="77777777" w:rsidR="000A0090" w:rsidRDefault="000A0090" w:rsidP="000A0090">
      <w:pPr>
        <w:tabs>
          <w:tab w:val="left" w:pos="851"/>
          <w:tab w:val="left" w:pos="6663"/>
        </w:tabs>
        <w:spacing w:after="240" w:line="240" w:lineRule="auto"/>
        <w:rPr>
          <w:rFonts w:asciiTheme="minorHAnsi" w:hAnsiTheme="minorHAnsi" w:cstheme="minorHAnsi"/>
          <w:b/>
          <w:sz w:val="28"/>
          <w:szCs w:val="36"/>
          <w:u w:val="single"/>
        </w:rPr>
      </w:pPr>
    </w:p>
    <w:p w14:paraId="13A1E033" w14:textId="77777777" w:rsidR="000A0090" w:rsidRDefault="000A0090">
      <w:pPr>
        <w:overflowPunct/>
        <w:autoSpaceDE/>
        <w:autoSpaceDN/>
        <w:adjustRightInd/>
        <w:spacing w:line="240" w:lineRule="auto"/>
        <w:textAlignment w:val="auto"/>
        <w:rPr>
          <w:rFonts w:asciiTheme="minorHAnsi" w:hAnsiTheme="minorHAnsi" w:cstheme="minorHAnsi"/>
          <w:b/>
          <w:sz w:val="28"/>
          <w:szCs w:val="30"/>
        </w:rPr>
      </w:pPr>
      <w:r>
        <w:rPr>
          <w:rFonts w:asciiTheme="minorHAnsi" w:hAnsiTheme="minorHAnsi" w:cstheme="minorHAnsi"/>
          <w:b/>
          <w:sz w:val="28"/>
          <w:szCs w:val="30"/>
        </w:rPr>
        <w:br w:type="page"/>
      </w:r>
    </w:p>
    <w:p w14:paraId="202837B5" w14:textId="214949D3" w:rsidR="000D188B" w:rsidRPr="00EB735E" w:rsidRDefault="000D188B" w:rsidP="000D188B">
      <w:pPr>
        <w:pStyle w:val="Kommentartext"/>
        <w:pBdr>
          <w:bottom w:val="single" w:sz="4" w:space="1" w:color="auto"/>
        </w:pBdr>
        <w:rPr>
          <w:rFonts w:asciiTheme="minorHAnsi" w:hAnsiTheme="minorHAnsi" w:cstheme="minorHAnsi"/>
          <w:b/>
          <w:sz w:val="28"/>
          <w:szCs w:val="30"/>
        </w:rPr>
      </w:pPr>
      <w:r w:rsidRPr="00EB735E">
        <w:rPr>
          <w:rFonts w:asciiTheme="minorHAnsi" w:hAnsiTheme="minorHAnsi" w:cstheme="minorHAnsi"/>
          <w:b/>
          <w:sz w:val="28"/>
          <w:szCs w:val="30"/>
        </w:rPr>
        <w:lastRenderedPageBreak/>
        <w:t>Visite 3: Post – operativ</w:t>
      </w:r>
      <w:r w:rsidR="00B930DB" w:rsidRPr="00EB735E">
        <w:rPr>
          <w:rFonts w:asciiTheme="minorHAnsi" w:hAnsiTheme="minorHAnsi" w:cstheme="minorHAnsi"/>
          <w:b/>
          <w:sz w:val="28"/>
          <w:szCs w:val="30"/>
        </w:rPr>
        <w:t>er</w:t>
      </w:r>
      <w:r w:rsidRPr="00EB735E">
        <w:rPr>
          <w:rFonts w:asciiTheme="minorHAnsi" w:hAnsiTheme="minorHAnsi" w:cstheme="minorHAnsi"/>
          <w:b/>
          <w:sz w:val="28"/>
          <w:szCs w:val="30"/>
        </w:rPr>
        <w:t xml:space="preserve"> Tag 1 (</w:t>
      </w:r>
      <w:r w:rsidR="00353498" w:rsidRPr="00EB735E">
        <w:rPr>
          <w:rFonts w:asciiTheme="minorHAnsi" w:hAnsiTheme="minorHAnsi" w:cstheme="minorHAnsi"/>
          <w:b/>
          <w:sz w:val="28"/>
          <w:szCs w:val="30"/>
        </w:rPr>
        <w:t>POD</w:t>
      </w:r>
      <w:r w:rsidRPr="00EB735E">
        <w:rPr>
          <w:rFonts w:asciiTheme="minorHAnsi" w:hAnsiTheme="minorHAnsi" w:cstheme="minorHAnsi"/>
          <w:b/>
          <w:sz w:val="28"/>
          <w:szCs w:val="30"/>
        </w:rPr>
        <w:t xml:space="preserve"> 1):</w:t>
      </w:r>
      <w:r w:rsidR="004C3FD4">
        <w:rPr>
          <w:rFonts w:asciiTheme="minorHAnsi" w:hAnsiTheme="minorHAnsi" w:cstheme="minorHAnsi"/>
          <w:b/>
          <w:sz w:val="28"/>
          <w:szCs w:val="30"/>
        </w:rPr>
        <w:tab/>
      </w:r>
      <w:r w:rsidR="004C3FD4">
        <w:rPr>
          <w:rFonts w:asciiTheme="minorHAnsi" w:hAnsiTheme="minorHAnsi" w:cstheme="minorHAnsi"/>
          <w:b/>
          <w:sz w:val="28"/>
          <w:szCs w:val="30"/>
        </w:rPr>
        <w:tab/>
      </w:r>
      <w:r w:rsidR="004C3FD4">
        <w:rPr>
          <w:rFonts w:asciiTheme="minorHAnsi" w:hAnsiTheme="minorHAnsi" w:cstheme="minorHAnsi"/>
          <w:b/>
          <w:sz w:val="28"/>
          <w:szCs w:val="30"/>
        </w:rPr>
        <w:tab/>
        <w:t>Datum: ___/___/______</w:t>
      </w:r>
    </w:p>
    <w:p w14:paraId="41EDE575" w14:textId="77777777" w:rsidR="00DB316D" w:rsidRPr="00EB735E" w:rsidRDefault="00DB316D" w:rsidP="00DB316D">
      <w:pPr>
        <w:pStyle w:val="Kommentartext"/>
        <w:spacing w:line="240" w:lineRule="auto"/>
        <w:ind w:left="7799" w:firstLine="709"/>
        <w:contextualSpacing/>
        <w:rPr>
          <w:rFonts w:asciiTheme="minorHAnsi" w:hAnsiTheme="minorHAnsi" w:cstheme="minorHAnsi"/>
          <w:sz w:val="18"/>
          <w:szCs w:val="28"/>
        </w:rPr>
      </w:pPr>
    </w:p>
    <w:p w14:paraId="17F32926" w14:textId="6B0C396E" w:rsidR="003F2C1C" w:rsidRDefault="00FB361F" w:rsidP="003F2C1C">
      <w:pPr>
        <w:pStyle w:val="Kommentartext"/>
        <w:pBdr>
          <w:top w:val="single" w:sz="4" w:space="1" w:color="auto"/>
          <w:left w:val="single" w:sz="4" w:space="4" w:color="auto"/>
          <w:bottom w:val="single" w:sz="4" w:space="1" w:color="auto"/>
          <w:right w:val="single" w:sz="4" w:space="4" w:color="auto"/>
          <w:between w:val="single" w:sz="4" w:space="1"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u w:val="single"/>
        </w:rPr>
        <w:t>Verlegung auf Normalstation</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Nein</w:t>
      </w:r>
      <w:r w:rsidR="006D2AD0" w:rsidRPr="003F2C1C">
        <w:rPr>
          <w:rFonts w:asciiTheme="minorHAnsi" w:hAnsiTheme="minorHAnsi" w:cstheme="minorHAnsi"/>
          <w:sz w:val="22"/>
          <w:szCs w:val="22"/>
        </w:rPr>
        <w:t xml:space="preserve"> </w:t>
      </w:r>
      <w:r w:rsidR="006D2AD0" w:rsidRPr="003F2C1C">
        <w:rPr>
          <w:rFonts w:asciiTheme="minorHAnsi" w:hAnsiTheme="minorHAnsi" w:cstheme="minorHAnsi"/>
          <w:sz w:val="22"/>
          <w:szCs w:val="22"/>
        </w:rPr>
        <w:sym w:font="Wingdings" w:char="F0E0"/>
      </w:r>
      <w:r w:rsidR="006D2AD0" w:rsidRPr="003F2C1C">
        <w:rPr>
          <w:rFonts w:asciiTheme="minorHAnsi" w:hAnsiTheme="minorHAnsi" w:cstheme="minorHAnsi"/>
          <w:sz w:val="22"/>
          <w:szCs w:val="22"/>
        </w:rPr>
        <w:t xml:space="preserve"> Grund</w:t>
      </w:r>
      <w:r w:rsidR="003C311F">
        <w:rPr>
          <w:rFonts w:asciiTheme="minorHAnsi" w:hAnsiTheme="minorHAnsi" w:cstheme="minorHAnsi"/>
          <w:sz w:val="22"/>
          <w:szCs w:val="22"/>
        </w:rPr>
        <w:t xml:space="preserve"> in Fast Track Protokoll angeben</w:t>
      </w:r>
    </w:p>
    <w:p w14:paraId="6CC8420F" w14:textId="77777777" w:rsidR="006A7455" w:rsidRPr="003F2C1C" w:rsidRDefault="006A7455" w:rsidP="006A7455">
      <w:pPr>
        <w:pBdr>
          <w:top w:val="single" w:sz="4" w:space="1" w:color="auto"/>
          <w:left w:val="single" w:sz="4" w:space="4" w:color="auto"/>
          <w:bottom w:val="single" w:sz="4" w:space="1" w:color="auto"/>
          <w:right w:val="single" w:sz="4" w:space="4" w:color="auto"/>
        </w:pBdr>
        <w:overflowPunct/>
        <w:autoSpaceDE/>
        <w:autoSpaceDN/>
        <w:adjustRightInd/>
        <w:textAlignment w:val="auto"/>
        <w:rPr>
          <w:rFonts w:asciiTheme="minorHAnsi" w:hAnsiTheme="minorHAnsi" w:cstheme="minorHAnsi"/>
          <w:u w:val="single"/>
        </w:rPr>
      </w:pPr>
      <w:proofErr w:type="spellStart"/>
      <w:r w:rsidRPr="003F2C1C">
        <w:rPr>
          <w:rFonts w:asciiTheme="minorHAnsi" w:hAnsiTheme="minorHAnsi" w:cstheme="minorHAnsi"/>
          <w:b/>
          <w:u w:val="single"/>
        </w:rPr>
        <w:t>Drainagenentfernung</w:t>
      </w:r>
      <w:proofErr w:type="spellEnd"/>
      <w:r w:rsidRPr="003F2C1C">
        <w:rPr>
          <w:rFonts w:asciiTheme="minorHAnsi" w:hAnsiTheme="minorHAnsi" w:cstheme="minorHAnsi"/>
          <w:u w:val="single"/>
        </w:rPr>
        <w:t xml:space="preserve"> gemäß SOP:</w:t>
      </w:r>
    </w:p>
    <w:p w14:paraId="599B190E" w14:textId="77777777" w:rsidR="006A7455" w:rsidRPr="003F2C1C" w:rsidRDefault="006A7455" w:rsidP="006A7455">
      <w:pPr>
        <w:pBdr>
          <w:top w:val="single" w:sz="4" w:space="1" w:color="auto"/>
          <w:left w:val="single" w:sz="4" w:space="4" w:color="auto"/>
          <w:bottom w:val="single" w:sz="4" w:space="1" w:color="auto"/>
          <w:right w:val="single" w:sz="4" w:space="4"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rPr>
        <w:t>Abdominelle Drainage entfernt (falls vorhanden)</w:t>
      </w:r>
      <w:r>
        <w:rPr>
          <w:rFonts w:asciiTheme="minorHAnsi" w:hAnsiTheme="minorHAnsi" w:cstheme="minorHAnsi"/>
        </w:rPr>
        <w:t xml:space="preserve"> </w:t>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2E1D2599" w14:textId="77777777" w:rsidR="006A7455" w:rsidRPr="003F2C1C" w:rsidRDefault="006A7455" w:rsidP="006A7455">
      <w:pPr>
        <w:pBdr>
          <w:top w:val="single" w:sz="4" w:space="1" w:color="auto"/>
          <w:left w:val="single" w:sz="4" w:space="4" w:color="auto"/>
          <w:bottom w:val="single" w:sz="4" w:space="1"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rPr>
        <w:t>Linksseitige Thoraxdrainage entfernt</w:t>
      </w:r>
      <w:r w:rsidRPr="003F2C1C">
        <w:rPr>
          <w:rFonts w:asciiTheme="minorHAnsi" w:hAnsiTheme="minorHAnsi" w:cstheme="minorHAnsi"/>
        </w:rPr>
        <w:tab/>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567BAF9C" w14:textId="1DBFAB2A" w:rsidR="00ED5A5F" w:rsidRPr="003F2C1C" w:rsidRDefault="00AC0FA5" w:rsidP="003F2C1C">
      <w:pPr>
        <w:pStyle w:val="Kommentartext"/>
        <w:pBdr>
          <w:top w:val="single" w:sz="4" w:space="1" w:color="auto"/>
          <w:left w:val="single" w:sz="4" w:space="4" w:color="auto"/>
          <w:bottom w:val="single" w:sz="4" w:space="1" w:color="auto"/>
          <w:right w:val="single" w:sz="4" w:space="4" w:color="auto"/>
          <w:between w:val="single" w:sz="4" w:space="1"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u w:val="single"/>
        </w:rPr>
        <w:t>Ernährung</w:t>
      </w:r>
      <w:r w:rsidR="00FB1036" w:rsidRPr="003F2C1C">
        <w:rPr>
          <w:rFonts w:asciiTheme="minorHAnsi" w:hAnsiTheme="minorHAnsi" w:cstheme="minorHAnsi"/>
          <w:sz w:val="22"/>
          <w:szCs w:val="22"/>
        </w:rPr>
        <w:t xml:space="preserve"> gemäß SOP</w:t>
      </w:r>
      <w:r w:rsidR="00DC16DE" w:rsidRPr="003F2C1C">
        <w:rPr>
          <w:rFonts w:asciiTheme="minorHAnsi" w:hAnsiTheme="minorHAnsi" w:cstheme="minorHAnsi"/>
          <w:sz w:val="22"/>
          <w:szCs w:val="22"/>
        </w:rPr>
        <w:tab/>
      </w:r>
      <w:r w:rsidR="009117B9" w:rsidRPr="003F2C1C">
        <w:rPr>
          <w:rFonts w:asciiTheme="minorHAnsi" w:hAnsiTheme="minorHAnsi" w:cstheme="minorHAnsi"/>
          <w:sz w:val="22"/>
          <w:szCs w:val="22"/>
        </w:rPr>
        <w:tab/>
      </w:r>
      <w:r w:rsidR="00DC16DE" w:rsidRPr="003F2C1C">
        <w:rPr>
          <w:rFonts w:asciiTheme="minorHAnsi" w:hAnsiTheme="minorHAnsi" w:cstheme="minorHAnsi"/>
          <w:sz w:val="22"/>
          <w:szCs w:val="22"/>
        </w:rPr>
        <w:tab/>
      </w:r>
      <w:r w:rsidR="00BE12F9" w:rsidRPr="003F2C1C">
        <w:rPr>
          <w:rFonts w:asciiTheme="minorHAnsi" w:hAnsiTheme="minorHAnsi" w:cstheme="minorHAnsi"/>
          <w:sz w:val="22"/>
          <w:szCs w:val="22"/>
        </w:rPr>
        <w:tab/>
      </w:r>
      <w:r w:rsidR="003C311F" w:rsidRPr="003F2C1C">
        <w:rPr>
          <w:rFonts w:asciiTheme="minorHAnsi" w:hAnsiTheme="minorHAnsi" w:cstheme="minorHAnsi"/>
          <w:sz w:val="22"/>
          <w:szCs w:val="22"/>
          <w:lang w:val="en-GB"/>
        </w:rPr>
        <w:sym w:font="Webdings" w:char="F063"/>
      </w:r>
      <w:r w:rsidR="003C311F" w:rsidRPr="003F2C1C">
        <w:rPr>
          <w:rFonts w:asciiTheme="minorHAnsi" w:hAnsiTheme="minorHAnsi" w:cstheme="minorHAnsi"/>
          <w:sz w:val="22"/>
          <w:szCs w:val="22"/>
        </w:rPr>
        <w:t xml:space="preserve"> Ja</w:t>
      </w:r>
      <w:r w:rsidR="003C311F" w:rsidRPr="003F2C1C">
        <w:rPr>
          <w:rFonts w:asciiTheme="minorHAnsi" w:hAnsiTheme="minorHAnsi" w:cstheme="minorHAnsi"/>
          <w:sz w:val="22"/>
          <w:szCs w:val="22"/>
        </w:rPr>
        <w:tab/>
      </w:r>
      <w:r w:rsidR="003C311F" w:rsidRPr="003F2C1C">
        <w:rPr>
          <w:rFonts w:asciiTheme="minorHAnsi" w:hAnsiTheme="minorHAnsi" w:cstheme="minorHAnsi"/>
          <w:sz w:val="22"/>
          <w:szCs w:val="22"/>
          <w:lang w:val="en-GB"/>
        </w:rPr>
        <w:sym w:font="Webdings" w:char="F063"/>
      </w:r>
      <w:r w:rsidR="003C311F" w:rsidRPr="003F2C1C">
        <w:rPr>
          <w:rFonts w:asciiTheme="minorHAnsi" w:hAnsiTheme="minorHAnsi" w:cstheme="minorHAnsi"/>
          <w:sz w:val="22"/>
          <w:szCs w:val="22"/>
        </w:rPr>
        <w:t xml:space="preserve"> Nein </w:t>
      </w:r>
      <w:r w:rsidR="003C311F" w:rsidRPr="003F2C1C">
        <w:rPr>
          <w:rFonts w:asciiTheme="minorHAnsi" w:hAnsiTheme="minorHAnsi" w:cstheme="minorHAnsi"/>
          <w:sz w:val="22"/>
          <w:szCs w:val="22"/>
        </w:rPr>
        <w:sym w:font="Wingdings" w:char="F0E0"/>
      </w:r>
      <w:r w:rsidR="003C311F" w:rsidRPr="003F2C1C">
        <w:rPr>
          <w:rFonts w:asciiTheme="minorHAnsi" w:hAnsiTheme="minorHAnsi" w:cstheme="minorHAnsi"/>
          <w:sz w:val="22"/>
          <w:szCs w:val="22"/>
        </w:rPr>
        <w:t xml:space="preserve"> Grund</w:t>
      </w:r>
      <w:r w:rsidR="003C311F">
        <w:rPr>
          <w:rFonts w:asciiTheme="minorHAnsi" w:hAnsiTheme="minorHAnsi" w:cstheme="minorHAnsi"/>
          <w:sz w:val="22"/>
          <w:szCs w:val="22"/>
        </w:rPr>
        <w:t xml:space="preserve"> in Fast Track Protokoll angeben</w:t>
      </w:r>
    </w:p>
    <w:p w14:paraId="24459473" w14:textId="77777777" w:rsidR="00F11410" w:rsidRPr="003F2C1C" w:rsidRDefault="00F11410"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u w:val="single"/>
        </w:rPr>
        <w:t>Schmerz</w:t>
      </w:r>
      <w:r w:rsidR="00CA6CCF" w:rsidRPr="003F2C1C">
        <w:rPr>
          <w:rFonts w:asciiTheme="minorHAnsi" w:hAnsiTheme="minorHAnsi" w:cstheme="minorHAnsi"/>
          <w:b/>
          <w:sz w:val="22"/>
          <w:szCs w:val="22"/>
          <w:u w:val="single"/>
        </w:rPr>
        <w:t>therapie</w:t>
      </w:r>
      <w:r w:rsidRPr="003F2C1C">
        <w:rPr>
          <w:rFonts w:asciiTheme="minorHAnsi" w:hAnsiTheme="minorHAnsi" w:cstheme="minorHAnsi"/>
          <w:sz w:val="22"/>
          <w:szCs w:val="22"/>
        </w:rPr>
        <w:t xml:space="preserve">: </w:t>
      </w:r>
    </w:p>
    <w:p w14:paraId="1C5CD473" w14:textId="592BBBCE" w:rsidR="00582156" w:rsidRPr="003F2C1C" w:rsidRDefault="00582156"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u w:val="single"/>
        </w:rPr>
        <w:t>Visuelle Analogskala</w:t>
      </w:r>
      <w:r w:rsidRPr="003F2C1C">
        <w:rPr>
          <w:rFonts w:asciiTheme="minorHAnsi" w:hAnsiTheme="minorHAnsi" w:cstheme="minorHAnsi"/>
          <w:sz w:val="22"/>
          <w:szCs w:val="22"/>
        </w:rPr>
        <w:t xml:space="preserve">: </w:t>
      </w:r>
      <w:r w:rsidR="00492F29" w:rsidRPr="003F2C1C">
        <w:rPr>
          <w:rFonts w:asciiTheme="minorHAnsi" w:hAnsiTheme="minorHAnsi" w:cstheme="minorHAnsi"/>
          <w:sz w:val="22"/>
          <w:szCs w:val="22"/>
        </w:rPr>
        <w:t xml:space="preserve"> </w:t>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Ja</w:t>
      </w:r>
      <w:r w:rsidR="004C3FD4" w:rsidRPr="003F2C1C">
        <w:rPr>
          <w:rFonts w:asciiTheme="minorHAnsi" w:hAnsiTheme="minorHAnsi" w:cstheme="minorHAnsi"/>
          <w:sz w:val="22"/>
          <w:szCs w:val="22"/>
        </w:rPr>
        <w:t>: Wert _______</w:t>
      </w:r>
      <w:r w:rsidR="00492F29" w:rsidRPr="003F2C1C">
        <w:rPr>
          <w:rFonts w:asciiTheme="minorHAnsi" w:hAnsiTheme="minorHAnsi" w:cstheme="minorHAnsi"/>
          <w:sz w:val="22"/>
          <w:szCs w:val="22"/>
        </w:rPr>
        <w:tab/>
        <w:t xml:space="preserve"> </w:t>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Nein: </w:t>
      </w:r>
      <w:r w:rsidR="004C3FD4" w:rsidRPr="003F2C1C">
        <w:rPr>
          <w:rFonts w:asciiTheme="minorHAnsi" w:hAnsiTheme="minorHAnsi" w:cstheme="minorHAnsi"/>
          <w:sz w:val="22"/>
          <w:szCs w:val="22"/>
        </w:rPr>
        <w:t xml:space="preserve">Grund </w:t>
      </w:r>
      <w:r w:rsidR="00492F29" w:rsidRPr="003F2C1C">
        <w:rPr>
          <w:rFonts w:asciiTheme="minorHAnsi" w:hAnsiTheme="minorHAnsi" w:cstheme="minorHAnsi"/>
          <w:sz w:val="22"/>
          <w:szCs w:val="22"/>
        </w:rPr>
        <w:t>_______</w:t>
      </w:r>
      <w:r w:rsidR="004C3FD4" w:rsidRPr="003F2C1C">
        <w:rPr>
          <w:rFonts w:asciiTheme="minorHAnsi" w:hAnsiTheme="minorHAnsi" w:cstheme="minorHAnsi"/>
          <w:sz w:val="22"/>
          <w:szCs w:val="22"/>
        </w:rPr>
        <w:t>____________</w:t>
      </w:r>
      <w:r w:rsidR="00492F29" w:rsidRPr="003F2C1C">
        <w:rPr>
          <w:rFonts w:asciiTheme="minorHAnsi" w:hAnsiTheme="minorHAnsi" w:cstheme="minorHAnsi"/>
          <w:sz w:val="22"/>
          <w:szCs w:val="22"/>
        </w:rPr>
        <w:t>__________</w:t>
      </w:r>
    </w:p>
    <w:p w14:paraId="47B3978A" w14:textId="0660DDA6" w:rsidR="006D2AD0" w:rsidRPr="003F2C1C" w:rsidRDefault="00F11410"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u w:val="single"/>
        </w:rPr>
        <w:t>PDK</w:t>
      </w:r>
      <w:r w:rsidR="00AC3B64">
        <w:rPr>
          <w:rFonts w:asciiTheme="minorHAnsi" w:hAnsiTheme="minorHAnsi" w:cstheme="minorHAnsi"/>
          <w:sz w:val="22"/>
          <w:szCs w:val="22"/>
          <w:u w:val="single"/>
        </w:rPr>
        <w:t>:</w:t>
      </w:r>
      <w:r w:rsidR="00AC3B64">
        <w:rPr>
          <w:rFonts w:asciiTheme="minorHAnsi" w:hAnsiTheme="minorHAnsi" w:cstheme="minorHAnsi"/>
          <w:sz w:val="22"/>
          <w:szCs w:val="22"/>
        </w:rPr>
        <w:t xml:space="preserve"> </w:t>
      </w:r>
      <w:r w:rsidR="006D2AD0" w:rsidRPr="003F2C1C">
        <w:rPr>
          <w:rFonts w:asciiTheme="minorHAnsi" w:hAnsiTheme="minorHAnsi" w:cstheme="minorHAnsi"/>
          <w:sz w:val="22"/>
          <w:szCs w:val="22"/>
        </w:rPr>
        <w:t xml:space="preserve">Vorhanden </w:t>
      </w:r>
      <w:r w:rsidR="00BB7002">
        <w:rPr>
          <w:rFonts w:asciiTheme="minorHAnsi" w:hAnsiTheme="minorHAnsi" w:cstheme="minorHAnsi"/>
          <w:sz w:val="22"/>
          <w:szCs w:val="22"/>
        </w:rPr>
        <w:t xml:space="preserve">     </w:t>
      </w:r>
      <w:r w:rsidR="00AC3B64">
        <w:rPr>
          <w:rFonts w:asciiTheme="minorHAnsi" w:hAnsiTheme="minorHAnsi" w:cstheme="minorHAnsi"/>
          <w:sz w:val="22"/>
          <w:szCs w:val="22"/>
        </w:rPr>
        <w:t xml:space="preserve">    </w:t>
      </w:r>
      <w:r w:rsidR="006D2AD0" w:rsidRPr="003F2C1C">
        <w:rPr>
          <w:rFonts w:asciiTheme="minorHAnsi" w:hAnsiTheme="minorHAnsi" w:cstheme="minorHAnsi"/>
          <w:sz w:val="22"/>
          <w:szCs w:val="22"/>
          <w:lang w:val="en-GB"/>
        </w:rPr>
        <w:sym w:font="Webdings" w:char="F063"/>
      </w:r>
      <w:r w:rsidR="006D2AD0" w:rsidRPr="003F2C1C">
        <w:rPr>
          <w:rFonts w:asciiTheme="minorHAnsi" w:hAnsiTheme="minorHAnsi" w:cstheme="minorHAnsi"/>
          <w:sz w:val="22"/>
          <w:szCs w:val="22"/>
        </w:rPr>
        <w:t xml:space="preserve"> Ja </w:t>
      </w:r>
      <w:r w:rsidR="006D2AD0" w:rsidRPr="003F2C1C">
        <w:rPr>
          <w:rFonts w:asciiTheme="minorHAnsi" w:hAnsiTheme="minorHAnsi" w:cstheme="minorHAnsi"/>
          <w:sz w:val="22"/>
          <w:szCs w:val="22"/>
        </w:rPr>
        <w:sym w:font="Wingdings" w:char="F0E0"/>
      </w:r>
      <w:r w:rsidR="006D2AD0" w:rsidRPr="003F2C1C">
        <w:rPr>
          <w:rFonts w:asciiTheme="minorHAnsi" w:hAnsiTheme="minorHAnsi" w:cstheme="minorHAnsi"/>
          <w:sz w:val="22"/>
          <w:szCs w:val="22"/>
        </w:rPr>
        <w:t xml:space="preserve"> Laufzeit</w:t>
      </w:r>
      <w:r w:rsidR="003C311F">
        <w:rPr>
          <w:rFonts w:asciiTheme="minorHAnsi" w:hAnsiTheme="minorHAnsi" w:cstheme="minorHAnsi"/>
          <w:sz w:val="22"/>
          <w:szCs w:val="22"/>
        </w:rPr>
        <w:t xml:space="preserve"> in Schmerzprotokoll eintragen </w:t>
      </w:r>
      <w:r w:rsidR="006D2AD0" w:rsidRPr="003F2C1C">
        <w:rPr>
          <w:rFonts w:asciiTheme="minorHAnsi" w:hAnsiTheme="minorHAnsi" w:cstheme="minorHAnsi"/>
          <w:sz w:val="22"/>
          <w:szCs w:val="22"/>
        </w:rPr>
        <w:tab/>
      </w:r>
      <w:r w:rsidR="006D2AD0" w:rsidRPr="003F2C1C">
        <w:rPr>
          <w:rFonts w:asciiTheme="minorHAnsi" w:hAnsiTheme="minorHAnsi" w:cstheme="minorHAnsi"/>
          <w:sz w:val="22"/>
          <w:szCs w:val="22"/>
          <w:lang w:val="en-GB"/>
        </w:rPr>
        <w:sym w:font="Webdings" w:char="F063"/>
      </w:r>
      <w:r w:rsidR="006D2AD0" w:rsidRPr="003F2C1C">
        <w:rPr>
          <w:rFonts w:asciiTheme="minorHAnsi" w:hAnsiTheme="minorHAnsi" w:cstheme="minorHAnsi"/>
          <w:sz w:val="22"/>
          <w:szCs w:val="22"/>
        </w:rPr>
        <w:t xml:space="preserve"> Nein</w:t>
      </w:r>
    </w:p>
    <w:p w14:paraId="1ECF6436" w14:textId="21DF068E" w:rsidR="00F11410" w:rsidRPr="003F2C1C" w:rsidRDefault="00F11410" w:rsidP="003F2C1C">
      <w:pPr>
        <w:pStyle w:val="Kommentartext"/>
        <w:pBdr>
          <w:top w:val="single" w:sz="4" w:space="1" w:color="auto"/>
          <w:left w:val="single" w:sz="4" w:space="4" w:color="auto"/>
          <w:bottom w:val="single" w:sz="4" w:space="1" w:color="auto"/>
          <w:right w:val="single" w:sz="4" w:space="4" w:color="auto"/>
          <w:between w:val="single" w:sz="4" w:space="1"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u w:val="single"/>
        </w:rPr>
        <w:t>Zusätzliche Schmerzmedikation</w:t>
      </w:r>
      <w:r w:rsidR="001E435F"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00D156FA" w:rsidRPr="003F2C1C">
        <w:rPr>
          <w:rFonts w:asciiTheme="minorHAnsi" w:hAnsiTheme="minorHAnsi" w:cstheme="minorHAnsi"/>
          <w:sz w:val="22"/>
          <w:szCs w:val="22"/>
        </w:rPr>
        <w:t xml:space="preserve"> </w:t>
      </w:r>
      <w:r w:rsidR="00D156FA" w:rsidRPr="003F2C1C">
        <w:rPr>
          <w:rFonts w:asciiTheme="minorHAnsi" w:hAnsiTheme="minorHAnsi" w:cstheme="minorHAnsi"/>
          <w:sz w:val="22"/>
          <w:szCs w:val="22"/>
        </w:rPr>
        <w:sym w:font="Wingdings" w:char="F0E0"/>
      </w:r>
      <w:r w:rsidR="00D156FA" w:rsidRPr="003F2C1C">
        <w:rPr>
          <w:rFonts w:asciiTheme="minorHAnsi" w:hAnsiTheme="minorHAnsi" w:cstheme="minorHAnsi"/>
          <w:sz w:val="22"/>
          <w:szCs w:val="22"/>
        </w:rPr>
        <w:t xml:space="preserve"> </w:t>
      </w:r>
      <w:r w:rsidR="003C311F">
        <w:rPr>
          <w:rFonts w:asciiTheme="minorHAnsi" w:hAnsiTheme="minorHAnsi" w:cstheme="minorHAnsi"/>
          <w:sz w:val="22"/>
          <w:szCs w:val="22"/>
        </w:rPr>
        <w:t>In Schmerzprotokoll eintragen</w:t>
      </w:r>
      <w:r w:rsidRPr="003F2C1C">
        <w:rPr>
          <w:rFonts w:asciiTheme="minorHAnsi" w:hAnsiTheme="minorHAnsi" w:cstheme="minorHAnsi"/>
          <w:sz w:val="22"/>
          <w:szCs w:val="22"/>
        </w:rPr>
        <w:tab/>
      </w:r>
      <w:r w:rsidR="003C311F">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Nein</w:t>
      </w:r>
    </w:p>
    <w:p w14:paraId="73D74D3A" w14:textId="265EAEC7" w:rsidR="00492F29" w:rsidRPr="003F2C1C" w:rsidRDefault="00C37F75"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u w:val="single"/>
        </w:rPr>
        <w:t>Mobilisation</w:t>
      </w:r>
      <w:r w:rsidRPr="003F2C1C">
        <w:rPr>
          <w:rFonts w:asciiTheme="minorHAnsi" w:hAnsiTheme="minorHAnsi" w:cstheme="minorHAnsi"/>
          <w:sz w:val="22"/>
          <w:szCs w:val="22"/>
        </w:rPr>
        <w:t xml:space="preserve">: </w:t>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Ja</w:t>
      </w:r>
      <w:r w:rsidR="00D156FA" w:rsidRPr="003F2C1C">
        <w:rPr>
          <w:rFonts w:asciiTheme="minorHAnsi" w:hAnsiTheme="minorHAnsi" w:cstheme="minorHAnsi"/>
          <w:sz w:val="22"/>
          <w:szCs w:val="22"/>
        </w:rPr>
        <w:t xml:space="preserve"> </w:t>
      </w:r>
      <w:r w:rsidR="00D156FA" w:rsidRPr="003F2C1C">
        <w:rPr>
          <w:rFonts w:asciiTheme="minorHAnsi" w:hAnsiTheme="minorHAnsi" w:cstheme="minorHAnsi"/>
          <w:sz w:val="22"/>
          <w:szCs w:val="22"/>
        </w:rPr>
        <w:sym w:font="Wingdings" w:char="F0E0"/>
      </w:r>
      <w:r w:rsidR="00D156FA" w:rsidRPr="003F2C1C">
        <w:rPr>
          <w:rFonts w:asciiTheme="minorHAnsi" w:hAnsiTheme="minorHAnsi" w:cstheme="minorHAnsi"/>
          <w:sz w:val="22"/>
          <w:szCs w:val="22"/>
        </w:rPr>
        <w:t xml:space="preserve"> Form</w:t>
      </w:r>
      <w:r w:rsidR="00492F29" w:rsidRPr="003F2C1C">
        <w:rPr>
          <w:rFonts w:asciiTheme="minorHAnsi" w:hAnsiTheme="minorHAnsi" w:cstheme="minorHAnsi"/>
          <w:sz w:val="22"/>
          <w:szCs w:val="22"/>
        </w:rPr>
        <w:tab/>
        <w:t xml:space="preserve"> </w:t>
      </w:r>
      <w:r w:rsidR="00203E0D" w:rsidRPr="003F2C1C">
        <w:rPr>
          <w:rFonts w:asciiTheme="minorHAnsi" w:hAnsiTheme="minorHAnsi" w:cstheme="minorHAnsi"/>
          <w:sz w:val="22"/>
          <w:szCs w:val="22"/>
        </w:rPr>
        <w:tab/>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Nein </w:t>
      </w:r>
    </w:p>
    <w:p w14:paraId="27813F3F" w14:textId="5A4144BA" w:rsidR="00D156FA" w:rsidRPr="003F2C1C" w:rsidRDefault="00D156FA" w:rsidP="003F2C1C">
      <w:pPr>
        <w:pStyle w:val="Kommentartext"/>
        <w:pBdr>
          <w:top w:val="single" w:sz="4" w:space="1" w:color="auto"/>
          <w:left w:val="single" w:sz="4" w:space="4" w:color="auto"/>
          <w:bottom w:val="single" w:sz="4" w:space="1" w:color="auto"/>
          <w:right w:val="single" w:sz="4" w:space="4" w:color="auto"/>
          <w:between w:val="single" w:sz="4" w:space="1"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ab/>
        <w:t>Form der Mobilisation: ________________________________________</w:t>
      </w:r>
    </w:p>
    <w:p w14:paraId="20412032" w14:textId="1963C510" w:rsidR="00C37F75" w:rsidRPr="003F2C1C" w:rsidRDefault="00C37F75" w:rsidP="003F2C1C">
      <w:pPr>
        <w:pStyle w:val="Kommentartext"/>
        <w:pBdr>
          <w:top w:val="single" w:sz="4" w:space="1" w:color="auto"/>
          <w:left w:val="single" w:sz="4" w:space="4" w:color="auto"/>
          <w:bottom w:val="single" w:sz="4" w:space="1" w:color="auto"/>
          <w:right w:val="single" w:sz="4" w:space="4" w:color="auto"/>
          <w:between w:val="single" w:sz="4" w:space="1" w:color="auto"/>
        </w:pBdr>
        <w:contextualSpacing/>
        <w:rPr>
          <w:rFonts w:asciiTheme="minorHAnsi" w:hAnsiTheme="minorHAnsi" w:cstheme="minorHAnsi"/>
          <w:sz w:val="22"/>
          <w:szCs w:val="22"/>
        </w:rPr>
      </w:pPr>
      <w:r w:rsidRPr="003F2C1C">
        <w:rPr>
          <w:rFonts w:asciiTheme="minorHAnsi" w:hAnsiTheme="minorHAnsi" w:cstheme="minorHAnsi"/>
          <w:b/>
          <w:sz w:val="22"/>
          <w:szCs w:val="22"/>
          <w:u w:val="single"/>
        </w:rPr>
        <w:t>Stuhlgang</w:t>
      </w:r>
      <w:r w:rsidRPr="003F2C1C">
        <w:rPr>
          <w:rFonts w:asciiTheme="minorHAnsi" w:hAnsiTheme="minorHAnsi" w:cstheme="minorHAnsi"/>
          <w:sz w:val="22"/>
          <w:szCs w:val="22"/>
        </w:rPr>
        <w:t xml:space="preserve">: </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00BE12F9" w:rsidRPr="003F2C1C">
        <w:rPr>
          <w:rFonts w:asciiTheme="minorHAnsi" w:hAnsiTheme="minorHAnsi" w:cstheme="minorHAnsi"/>
          <w:sz w:val="22"/>
          <w:szCs w:val="22"/>
        </w:rPr>
        <w:tab/>
      </w:r>
      <w:r w:rsidR="00BE12F9"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A14FE5" w:rsidRPr="003F2C1C">
        <w:rPr>
          <w:rFonts w:asciiTheme="minorHAnsi" w:hAnsiTheme="minorHAnsi" w:cstheme="minorHAnsi"/>
          <w:sz w:val="22"/>
          <w:szCs w:val="22"/>
        </w:rPr>
        <w:t xml:space="preserve"> </w:t>
      </w:r>
      <w:r w:rsidRPr="003F2C1C">
        <w:rPr>
          <w:rFonts w:asciiTheme="minorHAnsi" w:hAnsiTheme="minorHAnsi" w:cstheme="minorHAnsi"/>
          <w:sz w:val="22"/>
          <w:szCs w:val="22"/>
        </w:rPr>
        <w:t>Nein</w:t>
      </w:r>
    </w:p>
    <w:p w14:paraId="7D7CDED3" w14:textId="77777777" w:rsidR="00582156" w:rsidRPr="003F2C1C" w:rsidRDefault="00582156"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u w:val="single"/>
        </w:rPr>
        <w:t>Wundpflege</w:t>
      </w:r>
      <w:r w:rsidRPr="003F2C1C">
        <w:rPr>
          <w:rFonts w:asciiTheme="minorHAnsi" w:hAnsiTheme="minorHAnsi" w:cstheme="minorHAnsi"/>
          <w:sz w:val="22"/>
          <w:szCs w:val="22"/>
        </w:rPr>
        <w:t>:</w:t>
      </w:r>
    </w:p>
    <w:p w14:paraId="4C3E3358" w14:textId="4F2BCBA8" w:rsidR="004777B0" w:rsidRPr="003F2C1C" w:rsidRDefault="00B51514"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Wundheilungsstörung</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A14FE5" w:rsidRPr="003F2C1C">
        <w:rPr>
          <w:rFonts w:asciiTheme="minorHAnsi" w:hAnsiTheme="minorHAnsi" w:cstheme="minorHAnsi"/>
          <w:sz w:val="22"/>
          <w:szCs w:val="22"/>
        </w:rPr>
        <w:t xml:space="preserve"> </w:t>
      </w:r>
      <w:r w:rsidRPr="003F2C1C">
        <w:rPr>
          <w:rFonts w:asciiTheme="minorHAnsi" w:hAnsiTheme="minorHAnsi" w:cstheme="minorHAnsi"/>
          <w:sz w:val="22"/>
          <w:szCs w:val="22"/>
        </w:rPr>
        <w:t xml:space="preserve">Nein </w:t>
      </w:r>
    </w:p>
    <w:p w14:paraId="6EEF83B0" w14:textId="0B25197D" w:rsidR="00412F56" w:rsidRPr="003F2C1C" w:rsidRDefault="00412F56"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color w:val="767171" w:themeColor="background2" w:themeShade="80"/>
          <w:sz w:val="22"/>
          <w:szCs w:val="22"/>
        </w:rPr>
      </w:pPr>
      <w:r w:rsidRPr="003F2C1C">
        <w:rPr>
          <w:rFonts w:asciiTheme="minorHAnsi" w:hAnsiTheme="minorHAnsi" w:cstheme="minorHAnsi"/>
          <w:sz w:val="22"/>
          <w:szCs w:val="22"/>
        </w:rPr>
        <w:tab/>
      </w:r>
      <w:r w:rsidRPr="003F2C1C">
        <w:rPr>
          <w:rFonts w:asciiTheme="minorHAnsi" w:hAnsiTheme="minorHAnsi" w:cstheme="minorHAnsi"/>
          <w:color w:val="767171" w:themeColor="background2" w:themeShade="80"/>
          <w:sz w:val="22"/>
          <w:szCs w:val="22"/>
        </w:rPr>
        <w:t xml:space="preserve">Falls „ja“ bitte weiter mit Komplikationen – </w:t>
      </w:r>
      <w:r w:rsidR="004429B7" w:rsidRPr="003F2C1C">
        <w:rPr>
          <w:rFonts w:asciiTheme="minorHAnsi" w:hAnsiTheme="minorHAnsi" w:cstheme="minorHAnsi"/>
          <w:color w:val="767171" w:themeColor="background2" w:themeShade="80"/>
          <w:sz w:val="22"/>
          <w:szCs w:val="22"/>
        </w:rPr>
        <w:t>Erfassung</w:t>
      </w:r>
      <w:r w:rsidRPr="003F2C1C">
        <w:rPr>
          <w:rFonts w:asciiTheme="minorHAnsi" w:hAnsiTheme="minorHAnsi" w:cstheme="minorHAnsi"/>
          <w:color w:val="767171" w:themeColor="background2" w:themeShade="80"/>
          <w:sz w:val="22"/>
          <w:szCs w:val="22"/>
        </w:rPr>
        <w:t xml:space="preserve"> </w:t>
      </w:r>
      <w:r w:rsidR="004429B7" w:rsidRPr="003F2C1C">
        <w:rPr>
          <w:rFonts w:asciiTheme="minorHAnsi" w:hAnsiTheme="minorHAnsi" w:cstheme="minorHAnsi"/>
          <w:color w:val="767171" w:themeColor="background2" w:themeShade="80"/>
          <w:sz w:val="22"/>
          <w:szCs w:val="22"/>
        </w:rPr>
        <w:t>und</w:t>
      </w:r>
    </w:p>
    <w:p w14:paraId="1F6FCC06" w14:textId="09BC5372" w:rsidR="00412F56" w:rsidRPr="003F2C1C" w:rsidRDefault="00412F56"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ab/>
      </w:r>
      <w:r w:rsidR="004429B7" w:rsidRPr="003F2C1C">
        <w:rPr>
          <w:rFonts w:asciiTheme="minorHAnsi" w:hAnsiTheme="minorHAnsi" w:cstheme="minorHAnsi"/>
          <w:color w:val="767171" w:themeColor="background2" w:themeShade="80"/>
          <w:sz w:val="22"/>
          <w:szCs w:val="22"/>
          <w:lang w:val="en-GB"/>
        </w:rPr>
        <w:sym w:font="Webdings" w:char="F063"/>
      </w:r>
      <w:r w:rsidR="004429B7" w:rsidRPr="003F2C1C">
        <w:rPr>
          <w:rFonts w:asciiTheme="minorHAnsi" w:hAnsiTheme="minorHAnsi" w:cstheme="minorHAnsi"/>
          <w:color w:val="767171" w:themeColor="background2" w:themeShade="80"/>
          <w:sz w:val="22"/>
          <w:szCs w:val="22"/>
        </w:rPr>
        <w:t xml:space="preserve"> </w:t>
      </w:r>
      <w:r w:rsidRPr="003F2C1C">
        <w:rPr>
          <w:rFonts w:asciiTheme="minorHAnsi" w:hAnsiTheme="minorHAnsi" w:cstheme="minorHAnsi"/>
          <w:color w:val="767171" w:themeColor="background2" w:themeShade="80"/>
          <w:sz w:val="22"/>
          <w:szCs w:val="22"/>
        </w:rPr>
        <w:t>ASEPSIS Score ausfüllen</w:t>
      </w:r>
    </w:p>
    <w:p w14:paraId="0FC7056F" w14:textId="43CC3C6A" w:rsidR="00412F56" w:rsidRPr="003F2C1C" w:rsidRDefault="00412F56"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ab/>
      </w:r>
      <w:r w:rsidR="004429B7" w:rsidRPr="003F2C1C">
        <w:rPr>
          <w:rFonts w:asciiTheme="minorHAnsi" w:hAnsiTheme="minorHAnsi" w:cstheme="minorHAnsi"/>
          <w:color w:val="767171" w:themeColor="background2" w:themeShade="80"/>
          <w:sz w:val="22"/>
          <w:szCs w:val="22"/>
          <w:lang w:val="en-GB"/>
        </w:rPr>
        <w:sym w:font="Webdings" w:char="F063"/>
      </w:r>
      <w:r w:rsidR="004429B7" w:rsidRPr="003F2C1C">
        <w:rPr>
          <w:rFonts w:asciiTheme="minorHAnsi" w:hAnsiTheme="minorHAnsi" w:cstheme="minorHAnsi"/>
          <w:color w:val="767171" w:themeColor="background2" w:themeShade="80"/>
          <w:sz w:val="22"/>
          <w:szCs w:val="22"/>
        </w:rPr>
        <w:t xml:space="preserve"> </w:t>
      </w:r>
      <w:r w:rsidRPr="003F2C1C">
        <w:rPr>
          <w:rFonts w:asciiTheme="minorHAnsi" w:hAnsiTheme="minorHAnsi" w:cstheme="minorHAnsi"/>
          <w:color w:val="767171" w:themeColor="background2" w:themeShade="80"/>
          <w:sz w:val="22"/>
          <w:szCs w:val="22"/>
        </w:rPr>
        <w:t>CDC – Einteilung ausfüllen</w:t>
      </w:r>
    </w:p>
    <w:p w14:paraId="0144828F" w14:textId="238BB634" w:rsidR="00D156FA" w:rsidRPr="003F2C1C" w:rsidRDefault="00D156FA"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 xml:space="preserve">Notwendigkeit einer speziellen Wundpflege </w:t>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Nein </w:t>
      </w:r>
    </w:p>
    <w:p w14:paraId="0D369025" w14:textId="3C515462" w:rsidR="00D156FA" w:rsidRPr="003F2C1C" w:rsidRDefault="00D156FA" w:rsidP="003F2C1C">
      <w:pPr>
        <w:pStyle w:val="Kommentartext"/>
        <w:pBdr>
          <w:top w:val="single" w:sz="4" w:space="1" w:color="auto"/>
          <w:left w:val="single" w:sz="4" w:space="4" w:color="auto"/>
          <w:bottom w:val="single" w:sz="4" w:space="1" w:color="auto"/>
          <w:right w:val="single" w:sz="4" w:space="4" w:color="auto"/>
          <w:between w:val="single" w:sz="4" w:space="1" w:color="auto"/>
        </w:pBdr>
        <w:spacing w:before="60"/>
        <w:ind w:firstLine="709"/>
        <w:contextualSpacing/>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Wenn ja, welche: ________________________________________________</w:t>
      </w:r>
    </w:p>
    <w:p w14:paraId="0F08AD7B" w14:textId="2708E172" w:rsidR="009979E1" w:rsidRPr="003F2C1C" w:rsidRDefault="009979E1" w:rsidP="00AC3B64">
      <w:pPr>
        <w:pBdr>
          <w:top w:val="single" w:sz="4" w:space="1" w:color="auto"/>
          <w:left w:val="single" w:sz="4" w:space="4" w:color="auto"/>
          <w:bottom w:val="single" w:sz="4" w:space="1" w:color="auto"/>
          <w:right w:val="single" w:sz="4" w:space="4" w:color="auto"/>
        </w:pBdr>
        <w:tabs>
          <w:tab w:val="left" w:pos="5670"/>
        </w:tabs>
        <w:spacing w:before="60"/>
        <w:contextualSpacing/>
        <w:rPr>
          <w:rFonts w:asciiTheme="minorHAnsi" w:hAnsiTheme="minorHAnsi" w:cstheme="minorHAnsi"/>
        </w:rPr>
      </w:pPr>
      <w:r w:rsidRPr="003F2C1C">
        <w:rPr>
          <w:rFonts w:asciiTheme="minorHAnsi" w:hAnsiTheme="minorHAnsi" w:cstheme="minorHAnsi"/>
          <w:b/>
          <w:u w:val="single"/>
        </w:rPr>
        <w:t>Morbidität:</w:t>
      </w:r>
      <w:r w:rsidRPr="003F2C1C">
        <w:rPr>
          <w:rFonts w:asciiTheme="minorHAnsi" w:hAnsiTheme="minorHAnsi" w:cstheme="minorHAnsi"/>
          <w:b/>
        </w:rPr>
        <w:t xml:space="preserve"> </w:t>
      </w:r>
      <w:r w:rsidR="00AC3B64">
        <w:rPr>
          <w:rFonts w:asciiTheme="minorHAnsi" w:hAnsiTheme="minorHAnsi" w:cstheme="minorHAnsi"/>
          <w:b/>
        </w:rPr>
        <w:t xml:space="preserve"> </w:t>
      </w:r>
      <w:r w:rsidRPr="003F2C1C">
        <w:rPr>
          <w:rFonts w:asciiTheme="minorHAnsi" w:hAnsiTheme="minorHAnsi" w:cstheme="minorHAnsi"/>
        </w:rPr>
        <w:t xml:space="preserve">Auftreten von Komplikationen </w:t>
      </w:r>
      <w:r w:rsidR="00AC3B64">
        <w:rPr>
          <w:rFonts w:asciiTheme="minorHAnsi" w:hAnsiTheme="minorHAnsi" w:cstheme="minorHAnsi"/>
        </w:rPr>
        <w:t xml:space="preserve">      </w:t>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00AC3B64">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w:t>
      </w:r>
    </w:p>
    <w:p w14:paraId="606F3D0C" w14:textId="1C5E3D1B" w:rsidR="009979E1" w:rsidRDefault="009979E1" w:rsidP="003F2C1C">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sidRPr="003F2C1C">
        <w:rPr>
          <w:rFonts w:asciiTheme="minorHAnsi" w:hAnsiTheme="minorHAnsi" w:cstheme="minorHAnsi"/>
          <w:sz w:val="22"/>
          <w:szCs w:val="22"/>
        </w:rPr>
        <w:t xml:space="preserve">Falls „Ja“ bitte </w:t>
      </w:r>
      <w:r w:rsidR="00AC3B64">
        <w:rPr>
          <w:rFonts w:asciiTheme="minorHAnsi" w:hAnsiTheme="minorHAnsi" w:cstheme="minorHAnsi"/>
          <w:sz w:val="22"/>
          <w:szCs w:val="22"/>
        </w:rPr>
        <w:t>angeben: _____________________________________________________________</w:t>
      </w:r>
    </w:p>
    <w:p w14:paraId="3EC29613" w14:textId="767158F4" w:rsidR="001E435F" w:rsidRPr="003F2C1C" w:rsidRDefault="00AC3B64" w:rsidP="00AC3B64">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w:t>
      </w:r>
    </w:p>
    <w:p w14:paraId="0C0E573C" w14:textId="7EC150B0" w:rsidR="00582156" w:rsidRPr="003F2C1C" w:rsidRDefault="00582156"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rPr>
        <w:t>Bei Abweichungen/ Besonderheiten bitte präzisieren</w:t>
      </w:r>
      <w:r w:rsidRPr="003F2C1C">
        <w:rPr>
          <w:rFonts w:asciiTheme="minorHAnsi" w:hAnsiTheme="minorHAnsi" w:cstheme="minorHAnsi"/>
          <w:sz w:val="22"/>
          <w:szCs w:val="22"/>
        </w:rPr>
        <w:t>: ______</w:t>
      </w:r>
      <w:r w:rsidR="00AC3B64">
        <w:rPr>
          <w:rFonts w:asciiTheme="minorHAnsi" w:hAnsiTheme="minorHAnsi" w:cstheme="minorHAnsi"/>
          <w:sz w:val="22"/>
          <w:szCs w:val="22"/>
        </w:rPr>
        <w:t>_______________</w:t>
      </w:r>
      <w:r w:rsidRPr="003F2C1C">
        <w:rPr>
          <w:rFonts w:asciiTheme="minorHAnsi" w:hAnsiTheme="minorHAnsi" w:cstheme="minorHAnsi"/>
          <w:sz w:val="22"/>
          <w:szCs w:val="22"/>
        </w:rPr>
        <w:t>_____________________</w:t>
      </w:r>
    </w:p>
    <w:p w14:paraId="1D355677" w14:textId="7C78E98E" w:rsidR="00AC0FA5" w:rsidRPr="003F2C1C" w:rsidRDefault="00582156"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w:t>
      </w:r>
      <w:r w:rsidR="00AC3B64">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_______________________________________</w:t>
      </w:r>
    </w:p>
    <w:p w14:paraId="0AC536BE" w14:textId="00DFC6AE" w:rsidR="001E435F" w:rsidRPr="003F2C1C" w:rsidRDefault="001E435F"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________________________________________________</w:t>
      </w:r>
      <w:r w:rsidR="00AC3B64">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w:t>
      </w:r>
    </w:p>
    <w:p w14:paraId="2242D984" w14:textId="70BCC971" w:rsidR="00A40CCE" w:rsidRPr="003F2C1C" w:rsidRDefault="001E435F" w:rsidP="003F2C1C">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_______________________________________________________________</w:t>
      </w:r>
      <w:r w:rsidR="00AC3B64">
        <w:rPr>
          <w:rFonts w:asciiTheme="minorHAnsi" w:hAnsiTheme="minorHAnsi" w:cstheme="minorHAnsi"/>
          <w:sz w:val="22"/>
          <w:szCs w:val="22"/>
        </w:rPr>
        <w:t>_______________</w:t>
      </w:r>
      <w:r w:rsidRPr="003F2C1C">
        <w:rPr>
          <w:rFonts w:asciiTheme="minorHAnsi" w:hAnsiTheme="minorHAnsi" w:cstheme="minorHAnsi"/>
          <w:sz w:val="22"/>
          <w:szCs w:val="22"/>
        </w:rPr>
        <w:t>_________</w:t>
      </w:r>
    </w:p>
    <w:p w14:paraId="039130EC" w14:textId="77777777" w:rsidR="00DD1AFF" w:rsidRDefault="00DD1AFF" w:rsidP="00DD1AFF">
      <w:pPr>
        <w:overflowPunct/>
        <w:autoSpaceDE/>
        <w:autoSpaceDN/>
        <w:adjustRightInd/>
        <w:spacing w:line="240" w:lineRule="auto"/>
        <w:textAlignment w:val="auto"/>
        <w:rPr>
          <w:rFonts w:asciiTheme="minorHAnsi" w:hAnsiTheme="minorHAnsi" w:cstheme="minorHAnsi"/>
          <w:b/>
          <w:sz w:val="28"/>
          <w:szCs w:val="30"/>
        </w:rPr>
      </w:pPr>
    </w:p>
    <w:p w14:paraId="689747C8" w14:textId="77777777" w:rsidR="00DD1AFF" w:rsidRDefault="00DD1AFF" w:rsidP="00DD1AFF">
      <w:pPr>
        <w:overflowPunct/>
        <w:autoSpaceDE/>
        <w:autoSpaceDN/>
        <w:adjustRightInd/>
        <w:spacing w:line="240" w:lineRule="auto"/>
        <w:textAlignment w:val="auto"/>
        <w:rPr>
          <w:rFonts w:asciiTheme="minorHAnsi" w:hAnsiTheme="minorHAnsi" w:cstheme="minorHAnsi"/>
          <w:b/>
          <w:sz w:val="28"/>
          <w:szCs w:val="30"/>
        </w:rPr>
      </w:pPr>
    </w:p>
    <w:p w14:paraId="6607D48A" w14:textId="77777777" w:rsidR="00DD1AFF" w:rsidRDefault="00DD1AFF" w:rsidP="00DD1AFF">
      <w:pPr>
        <w:overflowPunct/>
        <w:autoSpaceDE/>
        <w:autoSpaceDN/>
        <w:adjustRightInd/>
        <w:spacing w:line="240" w:lineRule="auto"/>
        <w:jc w:val="right"/>
        <w:textAlignment w:val="auto"/>
        <w:rPr>
          <w:rFonts w:asciiTheme="minorHAnsi" w:hAnsiTheme="minorHAnsi" w:cstheme="minorHAnsi"/>
          <w:b/>
          <w:sz w:val="28"/>
          <w:szCs w:val="30"/>
        </w:rPr>
      </w:pPr>
      <w:r>
        <w:rPr>
          <w:rFonts w:asciiTheme="minorHAnsi" w:hAnsiTheme="minorHAnsi" w:cstheme="minorHAnsi"/>
          <w:b/>
          <w:sz w:val="28"/>
          <w:szCs w:val="30"/>
        </w:rPr>
        <w:t xml:space="preserve">Durchgeführt von: </w:t>
      </w:r>
    </w:p>
    <w:p w14:paraId="799F5EF6" w14:textId="2A2D3C6F" w:rsidR="00521C58" w:rsidRPr="003F2C1C" w:rsidRDefault="00DD1AFF" w:rsidP="00DD1AFF">
      <w:pPr>
        <w:overflowPunct/>
        <w:autoSpaceDE/>
        <w:autoSpaceDN/>
        <w:adjustRightInd/>
        <w:spacing w:line="240" w:lineRule="auto"/>
        <w:jc w:val="right"/>
        <w:textAlignment w:val="auto"/>
        <w:rPr>
          <w:rFonts w:asciiTheme="minorHAnsi" w:hAnsiTheme="minorHAnsi" w:cstheme="minorHAnsi"/>
          <w:b/>
          <w:sz w:val="28"/>
          <w:szCs w:val="30"/>
        </w:rPr>
      </w:pPr>
      <w:r>
        <w:rPr>
          <w:rFonts w:asciiTheme="minorHAnsi" w:hAnsiTheme="minorHAnsi" w:cstheme="minorHAnsi"/>
          <w:b/>
          <w:sz w:val="28"/>
          <w:szCs w:val="30"/>
        </w:rPr>
        <w:t>_______________</w:t>
      </w:r>
      <w:r w:rsidR="00521C58" w:rsidRPr="003F2C1C">
        <w:rPr>
          <w:rFonts w:asciiTheme="minorHAnsi" w:hAnsiTheme="minorHAnsi" w:cstheme="minorHAnsi"/>
          <w:b/>
          <w:sz w:val="28"/>
          <w:szCs w:val="30"/>
        </w:rPr>
        <w:br w:type="page"/>
      </w:r>
    </w:p>
    <w:p w14:paraId="720B048A" w14:textId="4EA3821D" w:rsidR="00AC0FA5" w:rsidRPr="003F2C1C" w:rsidRDefault="00AC0FA5" w:rsidP="00AC0FA5">
      <w:pPr>
        <w:pStyle w:val="Kommentartext"/>
        <w:pBdr>
          <w:bottom w:val="single" w:sz="4" w:space="1" w:color="auto"/>
        </w:pBdr>
        <w:rPr>
          <w:rFonts w:asciiTheme="minorHAnsi" w:hAnsiTheme="minorHAnsi" w:cstheme="minorHAnsi"/>
          <w:b/>
          <w:sz w:val="28"/>
          <w:szCs w:val="30"/>
        </w:rPr>
      </w:pPr>
      <w:r w:rsidRPr="003F2C1C">
        <w:rPr>
          <w:rFonts w:asciiTheme="minorHAnsi" w:hAnsiTheme="minorHAnsi" w:cstheme="minorHAnsi"/>
          <w:b/>
          <w:sz w:val="28"/>
          <w:szCs w:val="30"/>
        </w:rPr>
        <w:lastRenderedPageBreak/>
        <w:t>Visite</w:t>
      </w:r>
      <w:r w:rsidR="00EC726E" w:rsidRPr="003F2C1C">
        <w:rPr>
          <w:rFonts w:asciiTheme="minorHAnsi" w:hAnsiTheme="minorHAnsi" w:cstheme="minorHAnsi"/>
          <w:b/>
          <w:sz w:val="28"/>
          <w:szCs w:val="30"/>
        </w:rPr>
        <w:t xml:space="preserve"> 4: </w:t>
      </w:r>
      <w:r w:rsidR="00353498" w:rsidRPr="003F2C1C">
        <w:rPr>
          <w:rFonts w:asciiTheme="minorHAnsi" w:hAnsiTheme="minorHAnsi" w:cstheme="minorHAnsi"/>
          <w:b/>
          <w:sz w:val="28"/>
          <w:szCs w:val="30"/>
        </w:rPr>
        <w:t>POD</w:t>
      </w:r>
      <w:r w:rsidRPr="003F2C1C">
        <w:rPr>
          <w:rFonts w:asciiTheme="minorHAnsi" w:hAnsiTheme="minorHAnsi" w:cstheme="minorHAnsi"/>
          <w:b/>
          <w:sz w:val="28"/>
          <w:szCs w:val="30"/>
        </w:rPr>
        <w:t xml:space="preserve"> </w:t>
      </w:r>
      <w:r w:rsidR="00E435BE" w:rsidRPr="003F2C1C">
        <w:rPr>
          <w:rFonts w:asciiTheme="minorHAnsi" w:hAnsiTheme="minorHAnsi" w:cstheme="minorHAnsi"/>
          <w:b/>
          <w:sz w:val="28"/>
          <w:szCs w:val="30"/>
        </w:rPr>
        <w:t>2</w:t>
      </w:r>
      <w:r w:rsidR="00D156FA" w:rsidRPr="003F2C1C">
        <w:rPr>
          <w:rFonts w:asciiTheme="minorHAnsi" w:hAnsiTheme="minorHAnsi" w:cstheme="minorHAnsi"/>
          <w:b/>
          <w:sz w:val="28"/>
          <w:szCs w:val="30"/>
        </w:rPr>
        <w:tab/>
      </w:r>
      <w:r w:rsidR="00D156FA" w:rsidRPr="003F2C1C">
        <w:rPr>
          <w:rFonts w:asciiTheme="minorHAnsi" w:hAnsiTheme="minorHAnsi" w:cstheme="minorHAnsi"/>
          <w:b/>
          <w:sz w:val="28"/>
          <w:szCs w:val="30"/>
        </w:rPr>
        <w:tab/>
      </w:r>
      <w:r w:rsidR="00D156FA" w:rsidRPr="003F2C1C">
        <w:rPr>
          <w:rFonts w:asciiTheme="minorHAnsi" w:hAnsiTheme="minorHAnsi" w:cstheme="minorHAnsi"/>
          <w:b/>
          <w:sz w:val="28"/>
          <w:szCs w:val="30"/>
        </w:rPr>
        <w:tab/>
      </w:r>
      <w:r w:rsidR="00D156FA" w:rsidRPr="003F2C1C">
        <w:rPr>
          <w:rFonts w:asciiTheme="minorHAnsi" w:hAnsiTheme="minorHAnsi" w:cstheme="minorHAnsi"/>
          <w:b/>
          <w:sz w:val="28"/>
          <w:szCs w:val="30"/>
        </w:rPr>
        <w:tab/>
      </w:r>
      <w:r w:rsidR="00D156FA" w:rsidRPr="003F2C1C">
        <w:rPr>
          <w:rFonts w:asciiTheme="minorHAnsi" w:hAnsiTheme="minorHAnsi" w:cstheme="minorHAnsi"/>
          <w:b/>
          <w:sz w:val="28"/>
          <w:szCs w:val="30"/>
        </w:rPr>
        <w:tab/>
      </w:r>
      <w:r w:rsidR="00D156FA" w:rsidRPr="003F2C1C">
        <w:rPr>
          <w:rFonts w:asciiTheme="minorHAnsi" w:hAnsiTheme="minorHAnsi" w:cstheme="minorHAnsi"/>
          <w:b/>
          <w:sz w:val="28"/>
          <w:szCs w:val="30"/>
        </w:rPr>
        <w:tab/>
        <w:t>Datum: ___/___/______</w:t>
      </w:r>
    </w:p>
    <w:p w14:paraId="20683601" w14:textId="77777777" w:rsidR="001F011D" w:rsidRPr="003F2C1C" w:rsidRDefault="001F011D" w:rsidP="001F011D">
      <w:pPr>
        <w:pBdr>
          <w:top w:val="single" w:sz="4" w:space="1" w:color="auto"/>
          <w:left w:val="single" w:sz="4" w:space="4" w:color="auto"/>
          <w:bottom w:val="single" w:sz="4" w:space="1" w:color="auto"/>
          <w:right w:val="single" w:sz="4" w:space="4"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b/>
          <w:u w:val="single"/>
        </w:rPr>
        <w:t xml:space="preserve">Drainagen – und </w:t>
      </w:r>
      <w:proofErr w:type="spellStart"/>
      <w:r w:rsidRPr="003F2C1C">
        <w:rPr>
          <w:rFonts w:asciiTheme="minorHAnsi" w:hAnsiTheme="minorHAnsi" w:cstheme="minorHAnsi"/>
          <w:b/>
          <w:u w:val="single"/>
        </w:rPr>
        <w:t>Katheterentfernung</w:t>
      </w:r>
      <w:proofErr w:type="spellEnd"/>
      <w:r w:rsidRPr="003F2C1C">
        <w:rPr>
          <w:rFonts w:asciiTheme="minorHAnsi" w:hAnsiTheme="minorHAnsi" w:cstheme="minorHAnsi"/>
          <w:u w:val="single"/>
        </w:rPr>
        <w:t xml:space="preserve"> gemäß SOP</w:t>
      </w:r>
      <w:r w:rsidRPr="003F2C1C">
        <w:rPr>
          <w:rFonts w:asciiTheme="minorHAnsi" w:hAnsiTheme="minorHAnsi" w:cstheme="minorHAnsi"/>
        </w:rPr>
        <w:t xml:space="preserve">: </w:t>
      </w:r>
    </w:p>
    <w:p w14:paraId="65DE68D2" w14:textId="56F83032" w:rsidR="001F011D" w:rsidRDefault="001F011D" w:rsidP="001F011D">
      <w:pPr>
        <w:pBdr>
          <w:top w:val="single" w:sz="4" w:space="1" w:color="auto"/>
          <w:left w:val="single" w:sz="4" w:space="4" w:color="auto"/>
          <w:bottom w:val="single" w:sz="4" w:space="1" w:color="auto"/>
          <w:right w:val="single" w:sz="4" w:space="4" w:color="auto"/>
        </w:pBdr>
        <w:overflowPunct/>
        <w:autoSpaceDE/>
        <w:autoSpaceDN/>
        <w:adjustRightInd/>
        <w:textAlignment w:val="auto"/>
        <w:rPr>
          <w:rFonts w:asciiTheme="minorHAnsi" w:hAnsiTheme="minorHAnsi" w:cstheme="minorHAnsi"/>
          <w:b/>
          <w:u w:val="single"/>
        </w:rPr>
      </w:pPr>
      <w:r w:rsidRPr="003F2C1C">
        <w:rPr>
          <w:rFonts w:asciiTheme="minorHAnsi" w:hAnsiTheme="minorHAnsi" w:cstheme="minorHAnsi"/>
        </w:rPr>
        <w:t xml:space="preserve">Entfernung rechte </w:t>
      </w:r>
      <w:proofErr w:type="spellStart"/>
      <w:r w:rsidR="00EB4515">
        <w:rPr>
          <w:rFonts w:asciiTheme="minorHAnsi" w:hAnsiTheme="minorHAnsi" w:cstheme="minorHAnsi"/>
        </w:rPr>
        <w:t>thor</w:t>
      </w:r>
      <w:proofErr w:type="spellEnd"/>
      <w:r w:rsidR="00EB4515">
        <w:rPr>
          <w:rFonts w:asciiTheme="minorHAnsi" w:hAnsiTheme="minorHAnsi" w:cstheme="minorHAnsi"/>
        </w:rPr>
        <w:t xml:space="preserve">. </w:t>
      </w:r>
      <w:proofErr w:type="spellStart"/>
      <w:r w:rsidR="00EB4515">
        <w:rPr>
          <w:rFonts w:asciiTheme="minorHAnsi" w:hAnsiTheme="minorHAnsi" w:cstheme="minorHAnsi"/>
        </w:rPr>
        <w:t>Bülau</w:t>
      </w:r>
      <w:r w:rsidRPr="003F2C1C">
        <w:rPr>
          <w:rFonts w:asciiTheme="minorHAnsi" w:hAnsiTheme="minorHAnsi" w:cstheme="minorHAnsi"/>
        </w:rPr>
        <w:t>drainage</w:t>
      </w:r>
      <w:proofErr w:type="spellEnd"/>
      <w:r w:rsidRPr="003F2C1C">
        <w:rPr>
          <w:rFonts w:asciiTheme="minorHAnsi" w:hAnsiTheme="minorHAnsi" w:cstheme="minorHAnsi"/>
        </w:rPr>
        <w:t xml:space="preserve"> </w:t>
      </w:r>
      <w:r w:rsidRPr="003F2C1C">
        <w:rPr>
          <w:rFonts w:asciiTheme="minorHAnsi" w:hAnsiTheme="minorHAnsi" w:cstheme="minorHAnsi"/>
        </w:rPr>
        <w:tab/>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232FF8EB" w14:textId="7D3B454C" w:rsidR="00A14FE5" w:rsidRPr="003F2C1C" w:rsidRDefault="00B61C8F" w:rsidP="001F011D">
      <w:pPr>
        <w:pStyle w:val="Kommentartext"/>
        <w:pBdr>
          <w:left w:val="single" w:sz="4" w:space="4" w:color="auto"/>
          <w:right w:val="single" w:sz="4" w:space="4" w:color="auto"/>
          <w:between w:val="single" w:sz="4" w:space="1" w:color="auto"/>
        </w:pBdr>
        <w:rPr>
          <w:rFonts w:asciiTheme="minorHAnsi" w:hAnsiTheme="minorHAnsi" w:cstheme="minorHAnsi"/>
          <w:sz w:val="22"/>
          <w:szCs w:val="22"/>
        </w:rPr>
      </w:pPr>
      <w:r w:rsidRPr="003F2C1C">
        <w:rPr>
          <w:rFonts w:asciiTheme="minorHAnsi" w:hAnsiTheme="minorHAnsi" w:cstheme="minorHAnsi"/>
          <w:b/>
          <w:sz w:val="22"/>
          <w:szCs w:val="22"/>
          <w:u w:val="single"/>
        </w:rPr>
        <w:t>Ernährung</w:t>
      </w:r>
      <w:r w:rsidR="00B930DB" w:rsidRPr="003F2C1C">
        <w:rPr>
          <w:rFonts w:asciiTheme="minorHAnsi" w:hAnsiTheme="minorHAnsi" w:cstheme="minorHAnsi"/>
          <w:sz w:val="22"/>
          <w:szCs w:val="22"/>
          <w:u w:val="single"/>
        </w:rPr>
        <w:t>:</w:t>
      </w:r>
      <w:r w:rsidR="00A14FE5" w:rsidRPr="003F2C1C">
        <w:rPr>
          <w:rFonts w:asciiTheme="minorHAnsi" w:hAnsiTheme="minorHAnsi" w:cstheme="minorHAnsi"/>
          <w:sz w:val="22"/>
          <w:szCs w:val="22"/>
        </w:rPr>
        <w:t xml:space="preserve"> </w:t>
      </w:r>
      <w:r w:rsidR="00D156FA" w:rsidRPr="003F2C1C">
        <w:rPr>
          <w:rFonts w:asciiTheme="minorHAnsi" w:hAnsiTheme="minorHAnsi" w:cstheme="minorHAnsi"/>
          <w:sz w:val="22"/>
          <w:szCs w:val="22"/>
        </w:rPr>
        <w:t xml:space="preserve"> </w:t>
      </w:r>
      <w:r w:rsidR="00ED5A5F" w:rsidRPr="003F2C1C">
        <w:rPr>
          <w:rFonts w:asciiTheme="minorHAnsi" w:hAnsiTheme="minorHAnsi" w:cstheme="minorHAnsi"/>
          <w:sz w:val="22"/>
          <w:szCs w:val="22"/>
        </w:rPr>
        <w:t>G</w:t>
      </w:r>
      <w:r w:rsidR="00A14FE5" w:rsidRPr="003F2C1C">
        <w:rPr>
          <w:rFonts w:asciiTheme="minorHAnsi" w:hAnsiTheme="minorHAnsi" w:cstheme="minorHAnsi"/>
          <w:sz w:val="22"/>
          <w:szCs w:val="22"/>
        </w:rPr>
        <w:t>emäß SOP</w:t>
      </w:r>
      <w:r w:rsidR="00DB0440" w:rsidRPr="003F2C1C">
        <w:rPr>
          <w:rFonts w:asciiTheme="minorHAnsi" w:hAnsiTheme="minorHAnsi" w:cstheme="minorHAnsi"/>
          <w:sz w:val="22"/>
          <w:szCs w:val="22"/>
        </w:rPr>
        <w:t xml:space="preserve"> </w:t>
      </w:r>
      <w:r w:rsidR="00D156FA" w:rsidRPr="003F2C1C">
        <w:rPr>
          <w:rFonts w:asciiTheme="minorHAnsi" w:hAnsiTheme="minorHAnsi" w:cstheme="minorHAnsi"/>
          <w:sz w:val="22"/>
          <w:szCs w:val="22"/>
        </w:rPr>
        <w:tab/>
      </w:r>
      <w:r w:rsidR="00D156FA" w:rsidRPr="003F2C1C">
        <w:rPr>
          <w:rFonts w:asciiTheme="minorHAnsi" w:hAnsiTheme="minorHAnsi" w:cstheme="minorHAnsi"/>
          <w:sz w:val="22"/>
          <w:szCs w:val="22"/>
        </w:rPr>
        <w:tab/>
      </w:r>
      <w:r w:rsidR="00D156FA" w:rsidRPr="003F2C1C">
        <w:rPr>
          <w:rFonts w:asciiTheme="minorHAnsi" w:hAnsiTheme="minorHAnsi" w:cstheme="minorHAnsi"/>
          <w:sz w:val="22"/>
          <w:szCs w:val="22"/>
        </w:rPr>
        <w:tab/>
      </w:r>
      <w:r w:rsidR="00987660" w:rsidRPr="003F2C1C">
        <w:rPr>
          <w:rFonts w:asciiTheme="minorHAnsi" w:hAnsiTheme="minorHAnsi" w:cstheme="minorHAnsi"/>
          <w:sz w:val="22"/>
          <w:szCs w:val="22"/>
          <w:lang w:val="en-GB"/>
        </w:rPr>
        <w:sym w:font="Webdings" w:char="F063"/>
      </w:r>
      <w:r w:rsidR="00987660" w:rsidRPr="003F2C1C">
        <w:rPr>
          <w:rFonts w:asciiTheme="minorHAnsi" w:hAnsiTheme="minorHAnsi" w:cstheme="minorHAnsi"/>
          <w:sz w:val="22"/>
          <w:szCs w:val="22"/>
        </w:rPr>
        <w:t xml:space="preserve"> Ja</w:t>
      </w:r>
      <w:r w:rsidR="00987660" w:rsidRPr="003F2C1C">
        <w:rPr>
          <w:rFonts w:asciiTheme="minorHAnsi" w:hAnsiTheme="minorHAnsi" w:cstheme="minorHAnsi"/>
          <w:sz w:val="22"/>
          <w:szCs w:val="22"/>
        </w:rPr>
        <w:tab/>
      </w:r>
      <w:r w:rsidR="00987660" w:rsidRPr="003F2C1C">
        <w:rPr>
          <w:rFonts w:asciiTheme="minorHAnsi" w:hAnsiTheme="minorHAnsi" w:cstheme="minorHAnsi"/>
          <w:sz w:val="22"/>
          <w:szCs w:val="22"/>
          <w:lang w:val="en-GB"/>
        </w:rPr>
        <w:sym w:font="Webdings" w:char="F063"/>
      </w:r>
      <w:r w:rsidR="00987660" w:rsidRPr="003F2C1C">
        <w:rPr>
          <w:rFonts w:asciiTheme="minorHAnsi" w:hAnsiTheme="minorHAnsi" w:cstheme="minorHAnsi"/>
          <w:sz w:val="22"/>
          <w:szCs w:val="22"/>
        </w:rPr>
        <w:t xml:space="preserve"> Nein </w:t>
      </w:r>
      <w:r w:rsidR="00987660" w:rsidRPr="003F2C1C">
        <w:rPr>
          <w:rFonts w:asciiTheme="minorHAnsi" w:hAnsiTheme="minorHAnsi" w:cstheme="minorHAnsi"/>
          <w:sz w:val="22"/>
          <w:szCs w:val="22"/>
        </w:rPr>
        <w:sym w:font="Wingdings" w:char="F0E0"/>
      </w:r>
      <w:r w:rsidR="00987660" w:rsidRPr="003F2C1C">
        <w:rPr>
          <w:rFonts w:asciiTheme="minorHAnsi" w:hAnsiTheme="minorHAnsi" w:cstheme="minorHAnsi"/>
          <w:sz w:val="22"/>
          <w:szCs w:val="22"/>
        </w:rPr>
        <w:t xml:space="preserve"> Grund</w:t>
      </w:r>
      <w:r w:rsidR="00987660">
        <w:rPr>
          <w:rFonts w:asciiTheme="minorHAnsi" w:hAnsiTheme="minorHAnsi" w:cstheme="minorHAnsi"/>
          <w:sz w:val="22"/>
          <w:szCs w:val="22"/>
        </w:rPr>
        <w:t xml:space="preserve"> in Fast Track Protokoll angeben</w:t>
      </w:r>
    </w:p>
    <w:p w14:paraId="5EB20B8E" w14:textId="77777777" w:rsidR="00D156FA" w:rsidRPr="003F2C1C" w:rsidRDefault="00F11410" w:rsidP="001F011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Schmerz</w:t>
      </w:r>
      <w:r w:rsidR="001046FE" w:rsidRPr="003F2C1C">
        <w:rPr>
          <w:rFonts w:asciiTheme="minorHAnsi" w:hAnsiTheme="minorHAnsi" w:cstheme="minorHAnsi"/>
          <w:b/>
          <w:sz w:val="22"/>
          <w:szCs w:val="22"/>
          <w:u w:val="single"/>
        </w:rPr>
        <w:t>therapie</w:t>
      </w:r>
      <w:r w:rsidRPr="003F2C1C">
        <w:rPr>
          <w:rFonts w:asciiTheme="minorHAnsi" w:hAnsiTheme="minorHAnsi" w:cstheme="minorHAnsi"/>
          <w:sz w:val="22"/>
          <w:szCs w:val="22"/>
        </w:rPr>
        <w:t xml:space="preserve">: </w:t>
      </w:r>
    </w:p>
    <w:p w14:paraId="2CF5FAC7" w14:textId="343FD5BB" w:rsidR="00582156" w:rsidRPr="003F2C1C" w:rsidRDefault="00582156"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sz w:val="22"/>
          <w:szCs w:val="22"/>
          <w:u w:val="single"/>
        </w:rPr>
        <w:t>Visuelle Analogskala</w:t>
      </w:r>
      <w:r w:rsidRPr="003F2C1C">
        <w:rPr>
          <w:rFonts w:asciiTheme="minorHAnsi" w:hAnsiTheme="minorHAnsi" w:cstheme="minorHAnsi"/>
          <w:sz w:val="22"/>
          <w:szCs w:val="22"/>
        </w:rPr>
        <w:t>:</w:t>
      </w:r>
      <w:r w:rsidR="00492F29" w:rsidRPr="003F2C1C">
        <w:rPr>
          <w:rFonts w:asciiTheme="minorHAnsi" w:hAnsiTheme="minorHAnsi" w:cstheme="minorHAnsi"/>
          <w:sz w:val="22"/>
          <w:szCs w:val="22"/>
        </w:rPr>
        <w:t xml:space="preserve"> </w:t>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Ja</w:t>
      </w:r>
      <w:r w:rsidR="00D156FA" w:rsidRPr="003F2C1C">
        <w:rPr>
          <w:rFonts w:asciiTheme="minorHAnsi" w:hAnsiTheme="minorHAnsi" w:cstheme="minorHAnsi"/>
          <w:sz w:val="22"/>
          <w:szCs w:val="22"/>
        </w:rPr>
        <w:t>, Wert: ____</w:t>
      </w:r>
      <w:r w:rsidR="00492F29" w:rsidRPr="003F2C1C">
        <w:rPr>
          <w:rFonts w:asciiTheme="minorHAnsi" w:hAnsiTheme="minorHAnsi" w:cstheme="minorHAnsi"/>
          <w:sz w:val="22"/>
          <w:szCs w:val="22"/>
        </w:rPr>
        <w:tab/>
        <w:t xml:space="preserve"> </w:t>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Nein</w:t>
      </w:r>
      <w:r w:rsidR="00D156FA" w:rsidRPr="003F2C1C">
        <w:rPr>
          <w:rFonts w:asciiTheme="minorHAnsi" w:hAnsiTheme="minorHAnsi" w:cstheme="minorHAnsi"/>
          <w:sz w:val="22"/>
          <w:szCs w:val="22"/>
        </w:rPr>
        <w:t xml:space="preserve">, Grund: </w:t>
      </w:r>
      <w:r w:rsidR="00492F29" w:rsidRPr="003F2C1C">
        <w:rPr>
          <w:rFonts w:asciiTheme="minorHAnsi" w:hAnsiTheme="minorHAnsi" w:cstheme="minorHAnsi"/>
          <w:sz w:val="22"/>
          <w:szCs w:val="22"/>
        </w:rPr>
        <w:t xml:space="preserve"> _______________</w:t>
      </w:r>
      <w:r w:rsidR="00D156FA" w:rsidRPr="003F2C1C">
        <w:rPr>
          <w:rFonts w:asciiTheme="minorHAnsi" w:hAnsiTheme="minorHAnsi" w:cstheme="minorHAnsi"/>
          <w:sz w:val="22"/>
          <w:szCs w:val="22"/>
        </w:rPr>
        <w:t>_____</w:t>
      </w:r>
      <w:r w:rsidR="00492F29" w:rsidRPr="003F2C1C">
        <w:rPr>
          <w:rFonts w:asciiTheme="minorHAnsi" w:hAnsiTheme="minorHAnsi" w:cstheme="minorHAnsi"/>
          <w:sz w:val="22"/>
          <w:szCs w:val="22"/>
        </w:rPr>
        <w:t>___</w:t>
      </w:r>
    </w:p>
    <w:p w14:paraId="30285F2A" w14:textId="6593C7A5" w:rsidR="00D156FA" w:rsidRPr="003F2C1C" w:rsidRDefault="00F11410"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sz w:val="22"/>
          <w:szCs w:val="22"/>
          <w:u w:val="single"/>
        </w:rPr>
        <w:t>PDK</w:t>
      </w:r>
      <w:r w:rsidRPr="003F2C1C">
        <w:rPr>
          <w:rFonts w:asciiTheme="minorHAnsi" w:hAnsiTheme="minorHAnsi" w:cstheme="minorHAnsi"/>
          <w:sz w:val="22"/>
          <w:szCs w:val="22"/>
        </w:rPr>
        <w:t xml:space="preserve">: </w:t>
      </w:r>
      <w:r w:rsidRPr="003F2C1C">
        <w:rPr>
          <w:rFonts w:asciiTheme="minorHAnsi" w:hAnsiTheme="minorHAnsi" w:cstheme="minorHAnsi"/>
          <w:sz w:val="22"/>
          <w:szCs w:val="22"/>
        </w:rPr>
        <w:tab/>
      </w:r>
      <w:r w:rsidR="00492F29" w:rsidRPr="003F2C1C">
        <w:rPr>
          <w:rFonts w:asciiTheme="minorHAnsi" w:hAnsiTheme="minorHAnsi" w:cstheme="minorHAnsi"/>
          <w:sz w:val="22"/>
          <w:szCs w:val="22"/>
        </w:rPr>
        <w:t xml:space="preserve">Vorhanden </w:t>
      </w:r>
      <w:r w:rsidR="00492F29"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Ja</w:t>
      </w:r>
      <w:r w:rsidR="00D156FA" w:rsidRPr="003F2C1C">
        <w:rPr>
          <w:rFonts w:asciiTheme="minorHAnsi" w:hAnsiTheme="minorHAnsi" w:cstheme="minorHAnsi"/>
          <w:sz w:val="22"/>
          <w:szCs w:val="22"/>
        </w:rPr>
        <w:t xml:space="preserve"> </w:t>
      </w:r>
      <w:r w:rsidR="00D156FA" w:rsidRPr="003F2C1C">
        <w:rPr>
          <w:rFonts w:asciiTheme="minorHAnsi" w:hAnsiTheme="minorHAnsi" w:cstheme="minorHAnsi"/>
          <w:sz w:val="22"/>
          <w:szCs w:val="22"/>
        </w:rPr>
        <w:sym w:font="Wingdings" w:char="F0E0"/>
      </w:r>
      <w:r w:rsidR="00D156FA" w:rsidRPr="003F2C1C">
        <w:rPr>
          <w:rFonts w:asciiTheme="minorHAnsi" w:hAnsiTheme="minorHAnsi" w:cstheme="minorHAnsi"/>
          <w:sz w:val="22"/>
          <w:szCs w:val="22"/>
        </w:rPr>
        <w:t xml:space="preserve"> Laufzeit</w:t>
      </w:r>
      <w:r w:rsidR="00987660">
        <w:rPr>
          <w:rFonts w:asciiTheme="minorHAnsi" w:hAnsiTheme="minorHAnsi" w:cstheme="minorHAnsi"/>
          <w:sz w:val="22"/>
          <w:szCs w:val="22"/>
        </w:rPr>
        <w:t xml:space="preserve"> in Schmerzprotokoll </w:t>
      </w:r>
      <w:proofErr w:type="gramStart"/>
      <w:r w:rsidR="00987660">
        <w:rPr>
          <w:rFonts w:asciiTheme="minorHAnsi" w:hAnsiTheme="minorHAnsi" w:cstheme="minorHAnsi"/>
          <w:sz w:val="22"/>
          <w:szCs w:val="22"/>
        </w:rPr>
        <w:t>angeben</w:t>
      </w:r>
      <w:r w:rsidR="00492F29"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tab/>
      </w:r>
      <w:proofErr w:type="gramEnd"/>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Nein</w:t>
      </w:r>
      <w:r w:rsidR="00D156FA" w:rsidRPr="003F2C1C">
        <w:rPr>
          <w:rFonts w:asciiTheme="minorHAnsi" w:hAnsiTheme="minorHAnsi" w:cstheme="minorHAnsi"/>
          <w:sz w:val="22"/>
          <w:szCs w:val="22"/>
        </w:rPr>
        <w:t xml:space="preserve"> </w:t>
      </w:r>
    </w:p>
    <w:p w14:paraId="50B3EAEE" w14:textId="64721854" w:rsidR="00F11410" w:rsidRPr="003F2C1C" w:rsidRDefault="00F11410"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proofErr w:type="spellStart"/>
      <w:r w:rsidRPr="003F2C1C">
        <w:rPr>
          <w:rFonts w:asciiTheme="minorHAnsi" w:hAnsiTheme="minorHAnsi" w:cstheme="minorHAnsi"/>
          <w:sz w:val="22"/>
          <w:szCs w:val="22"/>
          <w:u w:val="single"/>
        </w:rPr>
        <w:t>Oxygesic</w:t>
      </w:r>
      <w:proofErr w:type="spellEnd"/>
      <w:r w:rsidRPr="003F2C1C">
        <w:rPr>
          <w:rFonts w:asciiTheme="minorHAnsi" w:hAnsiTheme="minorHAnsi" w:cstheme="minorHAnsi"/>
          <w:sz w:val="22"/>
          <w:szCs w:val="22"/>
          <w:u w:val="single"/>
        </w:rPr>
        <w:t xml:space="preserve"> – PCA</w:t>
      </w:r>
      <w:r w:rsidRPr="003F2C1C">
        <w:rPr>
          <w:rFonts w:asciiTheme="minorHAnsi" w:hAnsiTheme="minorHAnsi" w:cstheme="minorHAnsi"/>
          <w:sz w:val="22"/>
          <w:szCs w:val="22"/>
        </w:rPr>
        <w:t xml:space="preserve">: </w:t>
      </w:r>
      <w:r w:rsidR="00D156FA" w:rsidRPr="003F2C1C">
        <w:rPr>
          <w:rFonts w:asciiTheme="minorHAnsi" w:hAnsiTheme="minorHAnsi" w:cstheme="minorHAnsi"/>
          <w:sz w:val="22"/>
          <w:szCs w:val="22"/>
        </w:rPr>
        <w:t>Anbau</w:t>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987660" w:rsidRPr="003F2C1C">
        <w:rPr>
          <w:rFonts w:asciiTheme="minorHAnsi" w:hAnsiTheme="minorHAnsi" w:cstheme="minorHAnsi"/>
          <w:sz w:val="22"/>
          <w:szCs w:val="22"/>
          <w:lang w:val="en-GB"/>
        </w:rPr>
        <w:sym w:font="Webdings" w:char="F063"/>
      </w:r>
      <w:r w:rsidR="00987660" w:rsidRPr="003F2C1C">
        <w:rPr>
          <w:rFonts w:asciiTheme="minorHAnsi" w:hAnsiTheme="minorHAnsi" w:cstheme="minorHAnsi"/>
          <w:sz w:val="22"/>
          <w:szCs w:val="22"/>
        </w:rPr>
        <w:t xml:space="preserve"> Ja</w:t>
      </w:r>
      <w:r w:rsidR="00987660" w:rsidRPr="003F2C1C">
        <w:rPr>
          <w:rFonts w:asciiTheme="minorHAnsi" w:hAnsiTheme="minorHAnsi" w:cstheme="minorHAnsi"/>
          <w:sz w:val="22"/>
          <w:szCs w:val="22"/>
        </w:rPr>
        <w:tab/>
      </w:r>
      <w:r w:rsidR="00987660" w:rsidRPr="003F2C1C">
        <w:rPr>
          <w:rFonts w:asciiTheme="minorHAnsi" w:hAnsiTheme="minorHAnsi" w:cstheme="minorHAnsi"/>
          <w:sz w:val="22"/>
          <w:szCs w:val="22"/>
          <w:lang w:val="en-GB"/>
        </w:rPr>
        <w:sym w:font="Webdings" w:char="F063"/>
      </w:r>
      <w:r w:rsidR="00987660" w:rsidRPr="003F2C1C">
        <w:rPr>
          <w:rFonts w:asciiTheme="minorHAnsi" w:hAnsiTheme="minorHAnsi" w:cstheme="minorHAnsi"/>
          <w:sz w:val="22"/>
          <w:szCs w:val="22"/>
        </w:rPr>
        <w:t xml:space="preserve"> Nein </w:t>
      </w:r>
      <w:r w:rsidR="00987660" w:rsidRPr="003F2C1C">
        <w:rPr>
          <w:rFonts w:asciiTheme="minorHAnsi" w:hAnsiTheme="minorHAnsi" w:cstheme="minorHAnsi"/>
          <w:sz w:val="22"/>
          <w:szCs w:val="22"/>
        </w:rPr>
        <w:sym w:font="Wingdings" w:char="F0E0"/>
      </w:r>
      <w:r w:rsidR="00987660" w:rsidRPr="003F2C1C">
        <w:rPr>
          <w:rFonts w:asciiTheme="minorHAnsi" w:hAnsiTheme="minorHAnsi" w:cstheme="minorHAnsi"/>
          <w:sz w:val="22"/>
          <w:szCs w:val="22"/>
        </w:rPr>
        <w:t xml:space="preserve"> Grund</w:t>
      </w:r>
      <w:r w:rsidR="00987660">
        <w:rPr>
          <w:rFonts w:asciiTheme="minorHAnsi" w:hAnsiTheme="minorHAnsi" w:cstheme="minorHAnsi"/>
          <w:sz w:val="22"/>
          <w:szCs w:val="22"/>
        </w:rPr>
        <w:t xml:space="preserve"> in Fast Track Protokoll angeben</w:t>
      </w:r>
    </w:p>
    <w:p w14:paraId="23DE7B44" w14:textId="0D37AB36" w:rsidR="00F11410" w:rsidRPr="003F2C1C" w:rsidRDefault="00F11410" w:rsidP="001B34F6">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3F2C1C">
        <w:rPr>
          <w:rFonts w:asciiTheme="minorHAnsi" w:hAnsiTheme="minorHAnsi" w:cstheme="minorHAnsi"/>
          <w:sz w:val="22"/>
          <w:szCs w:val="22"/>
          <w:u w:val="single"/>
        </w:rPr>
        <w:t>Zusätzliche Schmerzmedikation</w:t>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00D156FA" w:rsidRPr="003F2C1C">
        <w:rPr>
          <w:rFonts w:asciiTheme="minorHAnsi" w:hAnsiTheme="minorHAnsi" w:cstheme="minorHAnsi"/>
          <w:sz w:val="22"/>
          <w:szCs w:val="22"/>
        </w:rPr>
        <w:t xml:space="preserve"> </w:t>
      </w:r>
      <w:r w:rsidR="00D156FA" w:rsidRPr="003F2C1C">
        <w:rPr>
          <w:rFonts w:asciiTheme="minorHAnsi" w:hAnsiTheme="minorHAnsi" w:cstheme="minorHAnsi"/>
          <w:sz w:val="22"/>
          <w:szCs w:val="22"/>
        </w:rPr>
        <w:sym w:font="Wingdings" w:char="F0E0"/>
      </w:r>
      <w:r w:rsidR="00D156FA" w:rsidRPr="003F2C1C">
        <w:rPr>
          <w:rFonts w:asciiTheme="minorHAnsi" w:hAnsiTheme="minorHAnsi" w:cstheme="minorHAnsi"/>
          <w:sz w:val="22"/>
          <w:szCs w:val="22"/>
        </w:rPr>
        <w:t xml:space="preserve"> Menge </w:t>
      </w:r>
      <w:r w:rsidR="00987660">
        <w:rPr>
          <w:rFonts w:asciiTheme="minorHAnsi" w:hAnsiTheme="minorHAnsi" w:cstheme="minorHAnsi"/>
          <w:sz w:val="22"/>
          <w:szCs w:val="22"/>
        </w:rPr>
        <w:t xml:space="preserve">in Schmerzprotokoll </w:t>
      </w:r>
      <w:r w:rsidR="00D156FA" w:rsidRPr="003F2C1C">
        <w:rPr>
          <w:rFonts w:asciiTheme="minorHAnsi" w:hAnsiTheme="minorHAnsi" w:cstheme="minorHAnsi"/>
          <w:sz w:val="22"/>
          <w:szCs w:val="22"/>
        </w:rPr>
        <w:t>angeben</w:t>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Nein</w:t>
      </w:r>
    </w:p>
    <w:p w14:paraId="58531066" w14:textId="78B33F82" w:rsidR="00492F29" w:rsidRPr="003F2C1C" w:rsidRDefault="00C37F75"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Mobilisation</w:t>
      </w:r>
      <w:r w:rsidRPr="003F2C1C">
        <w:rPr>
          <w:rFonts w:asciiTheme="minorHAnsi" w:hAnsiTheme="minorHAnsi" w:cstheme="minorHAnsi"/>
          <w:sz w:val="22"/>
          <w:szCs w:val="22"/>
        </w:rPr>
        <w:t xml:space="preserve">: </w:t>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Ja</w:t>
      </w:r>
      <w:r w:rsidR="001B34F6"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sym w:font="Wingdings" w:char="F0E0"/>
      </w:r>
      <w:r w:rsidR="001B34F6" w:rsidRPr="003F2C1C">
        <w:rPr>
          <w:rFonts w:asciiTheme="minorHAnsi" w:hAnsiTheme="minorHAnsi" w:cstheme="minorHAnsi"/>
          <w:sz w:val="22"/>
          <w:szCs w:val="22"/>
        </w:rPr>
        <w:t xml:space="preserve"> Form</w:t>
      </w:r>
      <w:r w:rsidR="00492F29" w:rsidRPr="003F2C1C">
        <w:rPr>
          <w:rFonts w:asciiTheme="minorHAnsi" w:hAnsiTheme="minorHAnsi" w:cstheme="minorHAnsi"/>
          <w:sz w:val="22"/>
          <w:szCs w:val="22"/>
        </w:rPr>
        <w:tab/>
        <w:t xml:space="preserve"> </w:t>
      </w:r>
      <w:r w:rsidR="00492F29" w:rsidRPr="003F2C1C">
        <w:rPr>
          <w:rFonts w:asciiTheme="minorHAnsi" w:hAnsiTheme="minorHAnsi" w:cstheme="minorHAnsi"/>
          <w:sz w:val="22"/>
          <w:szCs w:val="22"/>
        </w:rPr>
        <w:tab/>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Nein </w:t>
      </w:r>
    </w:p>
    <w:p w14:paraId="55DF71B7" w14:textId="0A75CBF6" w:rsidR="00C37F75" w:rsidRPr="003F2C1C" w:rsidRDefault="00C37F75" w:rsidP="001B34F6">
      <w:pPr>
        <w:pStyle w:val="Kommentartext"/>
        <w:pBdr>
          <w:top w:val="single" w:sz="4" w:space="1" w:color="auto"/>
          <w:left w:val="single" w:sz="4" w:space="4" w:color="auto"/>
          <w:bottom w:val="single" w:sz="4" w:space="1" w:color="auto"/>
          <w:right w:val="single" w:sz="4" w:space="4" w:color="auto"/>
          <w:between w:val="single" w:sz="4" w:space="1" w:color="auto"/>
        </w:pBdr>
        <w:ind w:firstLine="709"/>
        <w:rPr>
          <w:rFonts w:asciiTheme="minorHAnsi" w:hAnsiTheme="minorHAnsi" w:cstheme="minorHAnsi"/>
          <w:sz w:val="22"/>
          <w:szCs w:val="22"/>
        </w:rPr>
      </w:pPr>
      <w:r w:rsidRPr="003F2C1C">
        <w:rPr>
          <w:rFonts w:asciiTheme="minorHAnsi" w:hAnsiTheme="minorHAnsi" w:cstheme="minorHAnsi"/>
          <w:sz w:val="22"/>
          <w:szCs w:val="22"/>
        </w:rPr>
        <w:t>Form der Mobilisation: ________________</w:t>
      </w:r>
      <w:r w:rsidR="00E20E89" w:rsidRPr="003F2C1C">
        <w:rPr>
          <w:rFonts w:asciiTheme="minorHAnsi" w:hAnsiTheme="minorHAnsi" w:cstheme="minorHAnsi"/>
          <w:sz w:val="22"/>
          <w:szCs w:val="22"/>
        </w:rPr>
        <w:t>________</w:t>
      </w:r>
      <w:r w:rsidRPr="003F2C1C">
        <w:rPr>
          <w:rFonts w:asciiTheme="minorHAnsi" w:hAnsiTheme="minorHAnsi" w:cstheme="minorHAnsi"/>
          <w:sz w:val="22"/>
          <w:szCs w:val="22"/>
        </w:rPr>
        <w:t>_________________</w:t>
      </w:r>
    </w:p>
    <w:p w14:paraId="781A54AA" w14:textId="09E713AA" w:rsidR="00C37F75" w:rsidRPr="003F2C1C" w:rsidRDefault="00C37F75" w:rsidP="001B34F6">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3F2C1C">
        <w:rPr>
          <w:rFonts w:asciiTheme="minorHAnsi" w:hAnsiTheme="minorHAnsi" w:cstheme="minorHAnsi"/>
          <w:b/>
          <w:sz w:val="22"/>
          <w:szCs w:val="22"/>
          <w:u w:val="single"/>
        </w:rPr>
        <w:t>Stuhlgang</w:t>
      </w:r>
      <w:r w:rsidRPr="003F2C1C">
        <w:rPr>
          <w:rFonts w:asciiTheme="minorHAnsi" w:hAnsiTheme="minorHAnsi" w:cstheme="minorHAnsi"/>
          <w:sz w:val="22"/>
          <w:szCs w:val="22"/>
        </w:rPr>
        <w:t xml:space="preserve">: </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00E20E89"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00C90DE8">
        <w:rPr>
          <w:rFonts w:asciiTheme="minorHAnsi" w:hAnsiTheme="minorHAnsi" w:cstheme="minorHAnsi"/>
          <w:sz w:val="22"/>
          <w:szCs w:val="22"/>
        </w:rPr>
        <w:tab/>
      </w:r>
      <w:r w:rsidR="00C90DE8">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A14FE5" w:rsidRPr="003F2C1C">
        <w:rPr>
          <w:rFonts w:asciiTheme="minorHAnsi" w:hAnsiTheme="minorHAnsi" w:cstheme="minorHAnsi"/>
          <w:sz w:val="22"/>
          <w:szCs w:val="22"/>
        </w:rPr>
        <w:t xml:space="preserve"> </w:t>
      </w:r>
      <w:r w:rsidRPr="003F2C1C">
        <w:rPr>
          <w:rFonts w:asciiTheme="minorHAnsi" w:hAnsiTheme="minorHAnsi" w:cstheme="minorHAnsi"/>
          <w:sz w:val="22"/>
          <w:szCs w:val="22"/>
        </w:rPr>
        <w:t>Nein</w:t>
      </w:r>
    </w:p>
    <w:p w14:paraId="252F0023" w14:textId="77777777" w:rsidR="00582156" w:rsidRPr="003F2C1C" w:rsidRDefault="00582156"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Wundpflege</w:t>
      </w:r>
      <w:r w:rsidRPr="003F2C1C">
        <w:rPr>
          <w:rFonts w:asciiTheme="minorHAnsi" w:hAnsiTheme="minorHAnsi" w:cstheme="minorHAnsi"/>
          <w:sz w:val="22"/>
          <w:szCs w:val="22"/>
        </w:rPr>
        <w:t>:</w:t>
      </w:r>
    </w:p>
    <w:p w14:paraId="1411CC5A" w14:textId="58B44E0C" w:rsidR="00CE6EC2" w:rsidRPr="003F2C1C" w:rsidRDefault="001B34F6" w:rsidP="00D86E49">
      <w:pPr>
        <w:pStyle w:val="Kommentartext"/>
        <w:pBdr>
          <w:top w:val="single" w:sz="4" w:space="1" w:color="auto"/>
          <w:left w:val="single" w:sz="4" w:space="4" w:color="auto"/>
          <w:bottom w:val="single" w:sz="4" w:space="1" w:color="auto"/>
          <w:right w:val="single" w:sz="4" w:space="4" w:color="auto"/>
        </w:pBdr>
        <w:spacing w:line="240" w:lineRule="auto"/>
        <w:contextualSpacing/>
        <w:rPr>
          <w:rFonts w:asciiTheme="minorHAnsi" w:hAnsiTheme="minorHAnsi" w:cstheme="minorHAnsi"/>
          <w:sz w:val="22"/>
          <w:szCs w:val="22"/>
        </w:rPr>
      </w:pPr>
      <w:r w:rsidRPr="003F2C1C">
        <w:rPr>
          <w:rFonts w:asciiTheme="minorHAnsi" w:hAnsiTheme="minorHAnsi" w:cstheme="minorHAnsi"/>
          <w:color w:val="FFFFFF" w:themeColor="background1"/>
          <w:sz w:val="22"/>
          <w:szCs w:val="22"/>
        </w:rPr>
        <w:t>.</w:t>
      </w:r>
      <w:r w:rsidRPr="003F2C1C">
        <w:rPr>
          <w:rFonts w:asciiTheme="minorHAnsi" w:hAnsiTheme="minorHAnsi" w:cstheme="minorHAnsi"/>
          <w:sz w:val="22"/>
          <w:szCs w:val="22"/>
        </w:rPr>
        <w:tab/>
      </w:r>
      <w:r w:rsidR="002F7474" w:rsidRPr="003F2C1C">
        <w:rPr>
          <w:rFonts w:asciiTheme="minorHAnsi" w:hAnsiTheme="minorHAnsi" w:cstheme="minorHAnsi"/>
          <w:sz w:val="22"/>
          <w:szCs w:val="22"/>
        </w:rPr>
        <w:t>Wundheilungsstörung</w:t>
      </w:r>
      <w:r w:rsidR="002F7474" w:rsidRPr="003F2C1C">
        <w:rPr>
          <w:rFonts w:asciiTheme="minorHAnsi" w:hAnsiTheme="minorHAnsi" w:cstheme="minorHAnsi"/>
          <w:sz w:val="22"/>
          <w:szCs w:val="22"/>
        </w:rPr>
        <w:tab/>
      </w:r>
      <w:r w:rsidR="00E20E89" w:rsidRPr="003F2C1C">
        <w:rPr>
          <w:rFonts w:asciiTheme="minorHAnsi" w:hAnsiTheme="minorHAnsi" w:cstheme="minorHAnsi"/>
          <w:sz w:val="22"/>
          <w:szCs w:val="22"/>
        </w:rPr>
        <w:tab/>
      </w:r>
      <w:r w:rsidR="002F7474" w:rsidRPr="003F2C1C">
        <w:rPr>
          <w:rFonts w:asciiTheme="minorHAnsi" w:hAnsiTheme="minorHAnsi" w:cstheme="minorHAnsi"/>
          <w:sz w:val="22"/>
          <w:szCs w:val="22"/>
        </w:rPr>
        <w:tab/>
      </w:r>
      <w:r w:rsidR="002F7474" w:rsidRPr="003F2C1C">
        <w:rPr>
          <w:rFonts w:asciiTheme="minorHAnsi" w:hAnsiTheme="minorHAnsi" w:cstheme="minorHAnsi"/>
          <w:sz w:val="22"/>
          <w:szCs w:val="22"/>
        </w:rPr>
        <w:tab/>
      </w:r>
      <w:r w:rsidR="002F7474" w:rsidRPr="003F2C1C">
        <w:rPr>
          <w:rFonts w:asciiTheme="minorHAnsi" w:hAnsiTheme="minorHAnsi" w:cstheme="minorHAnsi"/>
          <w:sz w:val="22"/>
          <w:szCs w:val="22"/>
        </w:rPr>
        <w:tab/>
      </w:r>
      <w:r w:rsidR="002F7474" w:rsidRPr="003F2C1C">
        <w:rPr>
          <w:rFonts w:asciiTheme="minorHAnsi" w:hAnsiTheme="minorHAnsi" w:cstheme="minorHAnsi"/>
          <w:sz w:val="22"/>
          <w:szCs w:val="22"/>
          <w:lang w:val="en-GB"/>
        </w:rPr>
        <w:sym w:font="Webdings" w:char="F063"/>
      </w:r>
      <w:r w:rsidR="002F7474" w:rsidRPr="003F2C1C">
        <w:rPr>
          <w:rFonts w:asciiTheme="minorHAnsi" w:hAnsiTheme="minorHAnsi" w:cstheme="minorHAnsi"/>
          <w:sz w:val="22"/>
          <w:szCs w:val="22"/>
        </w:rPr>
        <w:t xml:space="preserve"> Ja</w:t>
      </w:r>
      <w:r w:rsidR="002F7474" w:rsidRPr="003F2C1C">
        <w:rPr>
          <w:rFonts w:asciiTheme="minorHAnsi" w:hAnsiTheme="minorHAnsi" w:cstheme="minorHAnsi"/>
          <w:sz w:val="22"/>
          <w:szCs w:val="22"/>
        </w:rPr>
        <w:tab/>
      </w:r>
      <w:r w:rsidR="002F7474" w:rsidRPr="003F2C1C">
        <w:rPr>
          <w:rFonts w:asciiTheme="minorHAnsi" w:hAnsiTheme="minorHAnsi" w:cstheme="minorHAnsi"/>
          <w:sz w:val="22"/>
          <w:szCs w:val="22"/>
        </w:rPr>
        <w:tab/>
      </w:r>
      <w:r w:rsidR="002F7474" w:rsidRPr="003F2C1C">
        <w:rPr>
          <w:rFonts w:asciiTheme="minorHAnsi" w:hAnsiTheme="minorHAnsi" w:cstheme="minorHAnsi"/>
          <w:sz w:val="22"/>
          <w:szCs w:val="22"/>
          <w:lang w:val="en-GB"/>
        </w:rPr>
        <w:sym w:font="Webdings" w:char="F063"/>
      </w:r>
      <w:r w:rsidR="00A14FE5" w:rsidRPr="003F2C1C">
        <w:rPr>
          <w:rFonts w:asciiTheme="minorHAnsi" w:hAnsiTheme="minorHAnsi" w:cstheme="minorHAnsi"/>
          <w:sz w:val="22"/>
          <w:szCs w:val="22"/>
        </w:rPr>
        <w:t xml:space="preserve"> </w:t>
      </w:r>
      <w:r w:rsidR="002F7474" w:rsidRPr="003F2C1C">
        <w:rPr>
          <w:rFonts w:asciiTheme="minorHAnsi" w:hAnsiTheme="minorHAnsi" w:cstheme="minorHAnsi"/>
          <w:sz w:val="22"/>
          <w:szCs w:val="22"/>
        </w:rPr>
        <w:t xml:space="preserve">Nein </w:t>
      </w:r>
    </w:p>
    <w:p w14:paraId="2BD32C67" w14:textId="77777777" w:rsidR="00CE6EC2" w:rsidRPr="003F2C1C" w:rsidRDefault="00CE6EC2" w:rsidP="00D86E49">
      <w:pPr>
        <w:pStyle w:val="Kommentartext"/>
        <w:pBdr>
          <w:top w:val="single" w:sz="4" w:space="1" w:color="auto"/>
          <w:left w:val="single" w:sz="4" w:space="4" w:color="auto"/>
          <w:bottom w:val="single" w:sz="4" w:space="1" w:color="auto"/>
          <w:right w:val="single" w:sz="4" w:space="4" w:color="auto"/>
        </w:pBdr>
        <w:spacing w:line="240" w:lineRule="auto"/>
        <w:ind w:firstLine="709"/>
        <w:contextualSpacing/>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Falls „ja“ bitte weiter mit Komplikationen – Erfassung und</w:t>
      </w:r>
    </w:p>
    <w:p w14:paraId="5F5B2CAE" w14:textId="42A5FB8F" w:rsidR="00CE6EC2" w:rsidRPr="003F2C1C" w:rsidRDefault="00CE6EC2" w:rsidP="00D86E49">
      <w:pPr>
        <w:pStyle w:val="Kommentartext"/>
        <w:pBdr>
          <w:top w:val="single" w:sz="4" w:space="1" w:color="auto"/>
          <w:left w:val="single" w:sz="4" w:space="4" w:color="auto"/>
          <w:bottom w:val="single" w:sz="4" w:space="1" w:color="auto"/>
          <w:right w:val="single" w:sz="4" w:space="4" w:color="auto"/>
        </w:pBdr>
        <w:spacing w:line="240" w:lineRule="auto"/>
        <w:contextualSpacing/>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lang w:val="en-GB"/>
        </w:rPr>
        <w:sym w:font="Webdings" w:char="F063"/>
      </w:r>
      <w:r w:rsidRPr="003F2C1C">
        <w:rPr>
          <w:rFonts w:asciiTheme="minorHAnsi" w:hAnsiTheme="minorHAnsi" w:cstheme="minorHAnsi"/>
          <w:color w:val="767171" w:themeColor="background2" w:themeShade="80"/>
          <w:sz w:val="22"/>
          <w:szCs w:val="22"/>
        </w:rPr>
        <w:t xml:space="preserve"> ASEPSIS Score ausfüllen</w:t>
      </w:r>
    </w:p>
    <w:p w14:paraId="7FBC8FD9" w14:textId="526A1AF6" w:rsidR="00C37F75" w:rsidRPr="003F2C1C" w:rsidRDefault="001B34F6" w:rsidP="00D86E49">
      <w:pPr>
        <w:pStyle w:val="Kommentartext"/>
        <w:pBdr>
          <w:top w:val="single" w:sz="4" w:space="1" w:color="auto"/>
          <w:left w:val="single" w:sz="4" w:space="4" w:color="auto"/>
          <w:bottom w:val="single" w:sz="4" w:space="1" w:color="auto"/>
          <w:right w:val="single" w:sz="4" w:space="4" w:color="auto"/>
        </w:pBdr>
        <w:spacing w:line="240" w:lineRule="auto"/>
        <w:contextualSpacing/>
        <w:rPr>
          <w:rFonts w:asciiTheme="minorHAnsi" w:hAnsiTheme="minorHAnsi" w:cstheme="minorHAnsi"/>
          <w:color w:val="767171" w:themeColor="background2" w:themeShade="80"/>
          <w:sz w:val="22"/>
          <w:szCs w:val="22"/>
        </w:rPr>
      </w:pPr>
      <w:r w:rsidRPr="003F2C1C">
        <w:rPr>
          <w:rFonts w:asciiTheme="minorHAnsi" w:hAnsiTheme="minorHAnsi" w:cstheme="minorHAnsi"/>
          <w:color w:val="FFFFFF" w:themeColor="background1"/>
          <w:sz w:val="22"/>
          <w:szCs w:val="22"/>
        </w:rPr>
        <w:t>.</w:t>
      </w: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rPr>
        <w:tab/>
      </w:r>
      <w:r w:rsidR="00CE6EC2" w:rsidRPr="003F2C1C">
        <w:rPr>
          <w:rFonts w:asciiTheme="minorHAnsi" w:hAnsiTheme="minorHAnsi" w:cstheme="minorHAnsi"/>
          <w:color w:val="767171" w:themeColor="background2" w:themeShade="80"/>
          <w:sz w:val="22"/>
          <w:szCs w:val="22"/>
          <w:lang w:val="en-GB"/>
        </w:rPr>
        <w:sym w:font="Webdings" w:char="F063"/>
      </w:r>
      <w:r w:rsidR="00CE6EC2" w:rsidRPr="003F2C1C">
        <w:rPr>
          <w:rFonts w:asciiTheme="minorHAnsi" w:hAnsiTheme="minorHAnsi" w:cstheme="minorHAnsi"/>
          <w:color w:val="767171" w:themeColor="background2" w:themeShade="80"/>
          <w:sz w:val="22"/>
          <w:szCs w:val="22"/>
        </w:rPr>
        <w:t xml:space="preserve"> CDC – Einteilung ausfüllen</w:t>
      </w:r>
    </w:p>
    <w:p w14:paraId="4CA9751E" w14:textId="77777777" w:rsidR="003F2C1C" w:rsidRPr="003F2C1C" w:rsidRDefault="003F2C1C" w:rsidP="00D86E49">
      <w:pPr>
        <w:pStyle w:val="Kommentartext"/>
        <w:pBdr>
          <w:top w:val="single" w:sz="4" w:space="1" w:color="auto"/>
          <w:left w:val="single" w:sz="4" w:space="4" w:color="auto"/>
          <w:bottom w:val="single" w:sz="4" w:space="1" w:color="auto"/>
          <w:right w:val="single" w:sz="4" w:space="4" w:color="auto"/>
        </w:pBdr>
        <w:spacing w:line="240" w:lineRule="auto"/>
        <w:ind w:firstLine="709"/>
        <w:contextualSpacing/>
        <w:rPr>
          <w:rFonts w:asciiTheme="minorHAnsi" w:hAnsiTheme="minorHAnsi" w:cstheme="minorHAnsi"/>
          <w:sz w:val="22"/>
          <w:szCs w:val="22"/>
        </w:rPr>
      </w:pPr>
      <w:r w:rsidRPr="003F2C1C">
        <w:rPr>
          <w:rFonts w:asciiTheme="minorHAnsi" w:hAnsiTheme="minorHAnsi" w:cstheme="minorHAnsi"/>
          <w:sz w:val="22"/>
          <w:szCs w:val="22"/>
        </w:rPr>
        <w:t xml:space="preserve">Notwendigkeit einer speziellen Wundpflege </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Nein </w:t>
      </w:r>
    </w:p>
    <w:p w14:paraId="4B992190" w14:textId="1BFED7A4" w:rsidR="003F2C1C" w:rsidRPr="003F2C1C" w:rsidRDefault="003F2C1C" w:rsidP="00D86E49">
      <w:pPr>
        <w:pStyle w:val="Kommentartext"/>
        <w:pBdr>
          <w:top w:val="single" w:sz="4" w:space="1" w:color="auto"/>
          <w:left w:val="single" w:sz="4" w:space="4" w:color="auto"/>
          <w:bottom w:val="single" w:sz="4" w:space="1" w:color="auto"/>
          <w:right w:val="single" w:sz="4" w:space="4" w:color="auto"/>
          <w:between w:val="single" w:sz="4" w:space="1" w:color="auto"/>
        </w:pBdr>
        <w:spacing w:line="240" w:lineRule="auto"/>
        <w:ind w:firstLine="709"/>
        <w:contextualSpacing/>
        <w:rPr>
          <w:rFonts w:asciiTheme="minorHAnsi" w:hAnsiTheme="minorHAnsi" w:cstheme="minorHAnsi"/>
          <w:sz w:val="22"/>
          <w:szCs w:val="22"/>
        </w:rPr>
      </w:pPr>
      <w:r w:rsidRPr="003F2C1C">
        <w:rPr>
          <w:rFonts w:asciiTheme="minorHAnsi" w:hAnsiTheme="minorHAnsi" w:cstheme="minorHAnsi"/>
          <w:color w:val="767171" w:themeColor="background2" w:themeShade="80"/>
          <w:sz w:val="22"/>
          <w:szCs w:val="22"/>
        </w:rPr>
        <w:t>Wenn ja, welche: ________________________________________________</w:t>
      </w:r>
    </w:p>
    <w:p w14:paraId="7FC29FEF" w14:textId="77777777" w:rsidR="00987660" w:rsidRPr="003F2C1C" w:rsidRDefault="00987660" w:rsidP="00987660">
      <w:pPr>
        <w:pBdr>
          <w:top w:val="single" w:sz="4" w:space="1" w:color="auto"/>
          <w:left w:val="single" w:sz="4" w:space="4" w:color="auto"/>
          <w:bottom w:val="single" w:sz="4" w:space="1" w:color="auto"/>
          <w:right w:val="single" w:sz="4" w:space="4" w:color="auto"/>
        </w:pBdr>
        <w:tabs>
          <w:tab w:val="left" w:pos="5670"/>
        </w:tabs>
        <w:spacing w:before="60"/>
        <w:contextualSpacing/>
        <w:rPr>
          <w:rFonts w:asciiTheme="minorHAnsi" w:hAnsiTheme="minorHAnsi" w:cstheme="minorHAnsi"/>
        </w:rPr>
      </w:pPr>
      <w:r w:rsidRPr="003F2C1C">
        <w:rPr>
          <w:rFonts w:asciiTheme="minorHAnsi" w:hAnsiTheme="minorHAnsi" w:cstheme="minorHAnsi"/>
          <w:b/>
          <w:u w:val="single"/>
        </w:rPr>
        <w:t>Morbidität:</w:t>
      </w:r>
      <w:r w:rsidRPr="003F2C1C">
        <w:rPr>
          <w:rFonts w:asciiTheme="minorHAnsi" w:hAnsiTheme="minorHAnsi" w:cstheme="minorHAnsi"/>
          <w:b/>
        </w:rPr>
        <w:t xml:space="preserve"> </w:t>
      </w:r>
      <w:r>
        <w:rPr>
          <w:rFonts w:asciiTheme="minorHAnsi" w:hAnsiTheme="minorHAnsi" w:cstheme="minorHAnsi"/>
          <w:b/>
        </w:rPr>
        <w:t xml:space="preserve"> </w:t>
      </w:r>
      <w:r w:rsidRPr="003F2C1C">
        <w:rPr>
          <w:rFonts w:asciiTheme="minorHAnsi" w:hAnsiTheme="minorHAnsi" w:cstheme="minorHAnsi"/>
        </w:rPr>
        <w:t xml:space="preserve">Auftreten von Komplikationen </w:t>
      </w:r>
      <w:r>
        <w:rPr>
          <w:rFonts w:asciiTheme="minorHAnsi" w:hAnsiTheme="minorHAnsi" w:cstheme="minorHAnsi"/>
        </w:rPr>
        <w:t xml:space="preserve">      </w:t>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w:t>
      </w:r>
    </w:p>
    <w:p w14:paraId="687E8470" w14:textId="77777777" w:rsidR="00987660" w:rsidRDefault="00987660" w:rsidP="00987660">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sidRPr="003F2C1C">
        <w:rPr>
          <w:rFonts w:asciiTheme="minorHAnsi" w:hAnsiTheme="minorHAnsi" w:cstheme="minorHAnsi"/>
          <w:sz w:val="22"/>
          <w:szCs w:val="22"/>
        </w:rPr>
        <w:t xml:space="preserve">Falls „Ja“ bitte </w:t>
      </w:r>
      <w:r>
        <w:rPr>
          <w:rFonts w:asciiTheme="minorHAnsi" w:hAnsiTheme="minorHAnsi" w:cstheme="minorHAnsi"/>
          <w:sz w:val="22"/>
          <w:szCs w:val="22"/>
        </w:rPr>
        <w:t>angeben: _____________________________________________________________</w:t>
      </w:r>
    </w:p>
    <w:p w14:paraId="58ABBD30" w14:textId="77777777" w:rsidR="00987660" w:rsidRPr="003F2C1C" w:rsidRDefault="00987660" w:rsidP="00987660">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w:t>
      </w:r>
    </w:p>
    <w:p w14:paraId="4F85C7FB" w14:textId="77777777" w:rsidR="00987660" w:rsidRPr="003F2C1C" w:rsidRDefault="00987660" w:rsidP="00987660">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rPr>
        <w:t>Bei Abweichungen/ Besonderheiten bitte präzisieren</w:t>
      </w:r>
      <w:r w:rsidRPr="003F2C1C">
        <w:rPr>
          <w:rFonts w:asciiTheme="minorHAnsi" w:hAnsiTheme="minorHAnsi" w:cstheme="minorHAnsi"/>
          <w:sz w:val="22"/>
          <w:szCs w:val="22"/>
        </w:rPr>
        <w:t>: 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w:t>
      </w:r>
    </w:p>
    <w:p w14:paraId="5A55D773" w14:textId="77777777" w:rsidR="00987660" w:rsidRPr="003F2C1C" w:rsidRDefault="00987660" w:rsidP="00987660">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_______________________________________</w:t>
      </w:r>
    </w:p>
    <w:p w14:paraId="2A374CDE" w14:textId="77777777" w:rsidR="00987660" w:rsidRPr="003F2C1C" w:rsidRDefault="00987660" w:rsidP="00987660">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w:t>
      </w:r>
    </w:p>
    <w:p w14:paraId="5C724A38" w14:textId="27963B9C" w:rsidR="00DD1AFF" w:rsidRDefault="00DD1AFF" w:rsidP="00DD1AFF">
      <w:pPr>
        <w:pStyle w:val="Kommentartext"/>
        <w:rPr>
          <w:rFonts w:asciiTheme="minorHAnsi" w:hAnsiTheme="minorHAnsi" w:cstheme="minorHAnsi"/>
          <w:sz w:val="22"/>
          <w:szCs w:val="22"/>
        </w:rPr>
      </w:pPr>
    </w:p>
    <w:p w14:paraId="5732E8C2" w14:textId="5A01C943" w:rsidR="00DD1AFF" w:rsidRDefault="00DD1AFF" w:rsidP="00DD1AFF">
      <w:pPr>
        <w:pStyle w:val="Kommentartext"/>
        <w:rPr>
          <w:rFonts w:asciiTheme="minorHAnsi" w:hAnsiTheme="minorHAnsi" w:cstheme="minorHAnsi"/>
          <w:sz w:val="22"/>
          <w:szCs w:val="22"/>
        </w:rPr>
      </w:pPr>
    </w:p>
    <w:p w14:paraId="4F32F6EA" w14:textId="77777777" w:rsidR="00DD1AFF" w:rsidRDefault="00DD1AFF" w:rsidP="00DD1AFF">
      <w:pPr>
        <w:overflowPunct/>
        <w:autoSpaceDE/>
        <w:autoSpaceDN/>
        <w:adjustRightInd/>
        <w:spacing w:line="240" w:lineRule="auto"/>
        <w:jc w:val="right"/>
        <w:textAlignment w:val="auto"/>
        <w:rPr>
          <w:rFonts w:asciiTheme="minorHAnsi" w:hAnsiTheme="minorHAnsi" w:cstheme="minorHAnsi"/>
          <w:b/>
          <w:sz w:val="28"/>
          <w:szCs w:val="30"/>
        </w:rPr>
      </w:pPr>
      <w:r>
        <w:rPr>
          <w:rFonts w:asciiTheme="minorHAnsi" w:hAnsiTheme="minorHAnsi" w:cstheme="minorHAnsi"/>
          <w:b/>
          <w:sz w:val="28"/>
          <w:szCs w:val="30"/>
        </w:rPr>
        <w:t xml:space="preserve">Durchgeführt von: </w:t>
      </w:r>
    </w:p>
    <w:p w14:paraId="1192FE50" w14:textId="71373D28" w:rsidR="00DD1AFF" w:rsidRDefault="00DD1AFF" w:rsidP="00DD1AFF">
      <w:pPr>
        <w:pStyle w:val="Kommentartext"/>
        <w:jc w:val="right"/>
        <w:rPr>
          <w:rFonts w:asciiTheme="minorHAnsi" w:hAnsiTheme="minorHAnsi" w:cstheme="minorHAnsi"/>
          <w:sz w:val="22"/>
          <w:szCs w:val="22"/>
        </w:rPr>
      </w:pPr>
      <w:r>
        <w:rPr>
          <w:rFonts w:asciiTheme="minorHAnsi" w:hAnsiTheme="minorHAnsi" w:cstheme="minorHAnsi"/>
          <w:b/>
          <w:sz w:val="28"/>
          <w:szCs w:val="30"/>
        </w:rPr>
        <w:t>_______________</w:t>
      </w:r>
    </w:p>
    <w:p w14:paraId="5432C395" w14:textId="49798D6A" w:rsidR="00521C58" w:rsidRPr="000D52E6" w:rsidRDefault="00521C58" w:rsidP="00987660">
      <w:pPr>
        <w:pStyle w:val="Kommentartext"/>
        <w:pBdr>
          <w:left w:val="single" w:sz="4" w:space="4" w:color="auto"/>
          <w:bottom w:val="single" w:sz="4" w:space="1" w:color="auto"/>
          <w:right w:val="single" w:sz="4" w:space="4" w:color="auto"/>
        </w:pBdr>
        <w:rPr>
          <w:rFonts w:asciiTheme="minorHAnsi" w:hAnsiTheme="minorHAnsi" w:cstheme="minorHAnsi"/>
          <w:b/>
          <w:sz w:val="28"/>
          <w:szCs w:val="30"/>
        </w:rPr>
      </w:pPr>
      <w:r w:rsidRPr="000D52E6">
        <w:rPr>
          <w:rFonts w:asciiTheme="minorHAnsi" w:hAnsiTheme="minorHAnsi" w:cstheme="minorHAnsi"/>
          <w:b/>
          <w:sz w:val="28"/>
          <w:szCs w:val="30"/>
        </w:rPr>
        <w:br w:type="page"/>
      </w:r>
    </w:p>
    <w:p w14:paraId="3A861D52" w14:textId="70602A4A" w:rsidR="00E435BE" w:rsidRPr="000D52E6" w:rsidRDefault="00E435BE" w:rsidP="00E435BE">
      <w:pPr>
        <w:pStyle w:val="Kommentartext"/>
        <w:pBdr>
          <w:bottom w:val="single" w:sz="4" w:space="1" w:color="auto"/>
        </w:pBdr>
        <w:rPr>
          <w:rFonts w:asciiTheme="minorHAnsi" w:hAnsiTheme="minorHAnsi" w:cstheme="minorHAnsi"/>
          <w:b/>
          <w:sz w:val="28"/>
          <w:szCs w:val="30"/>
        </w:rPr>
      </w:pPr>
      <w:r w:rsidRPr="000D52E6">
        <w:rPr>
          <w:rFonts w:asciiTheme="minorHAnsi" w:hAnsiTheme="minorHAnsi" w:cstheme="minorHAnsi"/>
          <w:b/>
          <w:sz w:val="28"/>
          <w:szCs w:val="30"/>
        </w:rPr>
        <w:lastRenderedPageBreak/>
        <w:t xml:space="preserve">Visite 5: </w:t>
      </w:r>
      <w:r w:rsidR="00353498" w:rsidRPr="000D52E6">
        <w:rPr>
          <w:rFonts w:asciiTheme="minorHAnsi" w:hAnsiTheme="minorHAnsi" w:cstheme="minorHAnsi"/>
          <w:b/>
          <w:sz w:val="28"/>
          <w:szCs w:val="30"/>
        </w:rPr>
        <w:t>POD</w:t>
      </w:r>
      <w:r w:rsidRPr="000D52E6">
        <w:rPr>
          <w:rFonts w:asciiTheme="minorHAnsi" w:hAnsiTheme="minorHAnsi" w:cstheme="minorHAnsi"/>
          <w:b/>
          <w:sz w:val="28"/>
          <w:szCs w:val="30"/>
        </w:rPr>
        <w:t xml:space="preserve"> 3</w:t>
      </w:r>
      <w:r w:rsidR="001B34F6" w:rsidRPr="000D52E6">
        <w:rPr>
          <w:rFonts w:asciiTheme="minorHAnsi" w:hAnsiTheme="minorHAnsi" w:cstheme="minorHAnsi"/>
          <w:b/>
          <w:sz w:val="28"/>
          <w:szCs w:val="30"/>
        </w:rPr>
        <w:tab/>
      </w:r>
      <w:r w:rsidR="001B34F6" w:rsidRPr="000D52E6">
        <w:rPr>
          <w:rFonts w:asciiTheme="minorHAnsi" w:hAnsiTheme="minorHAnsi" w:cstheme="minorHAnsi"/>
          <w:b/>
          <w:sz w:val="28"/>
          <w:szCs w:val="30"/>
        </w:rPr>
        <w:tab/>
      </w:r>
      <w:r w:rsidR="001B34F6" w:rsidRPr="000D52E6">
        <w:rPr>
          <w:rFonts w:asciiTheme="minorHAnsi" w:hAnsiTheme="minorHAnsi" w:cstheme="minorHAnsi"/>
          <w:b/>
          <w:sz w:val="28"/>
          <w:szCs w:val="30"/>
        </w:rPr>
        <w:tab/>
      </w:r>
      <w:r w:rsidR="001B34F6" w:rsidRPr="000D52E6">
        <w:rPr>
          <w:rFonts w:asciiTheme="minorHAnsi" w:hAnsiTheme="minorHAnsi" w:cstheme="minorHAnsi"/>
          <w:b/>
          <w:sz w:val="28"/>
          <w:szCs w:val="30"/>
        </w:rPr>
        <w:tab/>
      </w:r>
      <w:r w:rsidR="001B34F6" w:rsidRPr="000D52E6">
        <w:rPr>
          <w:rFonts w:asciiTheme="minorHAnsi" w:hAnsiTheme="minorHAnsi" w:cstheme="minorHAnsi"/>
          <w:b/>
          <w:sz w:val="28"/>
          <w:szCs w:val="30"/>
        </w:rPr>
        <w:tab/>
      </w:r>
      <w:r w:rsidR="00683C8E">
        <w:rPr>
          <w:rFonts w:asciiTheme="minorHAnsi" w:hAnsiTheme="minorHAnsi" w:cstheme="minorHAnsi"/>
          <w:b/>
          <w:sz w:val="28"/>
          <w:szCs w:val="30"/>
        </w:rPr>
        <w:tab/>
      </w:r>
      <w:r w:rsidR="001B34F6" w:rsidRPr="000D52E6">
        <w:rPr>
          <w:rFonts w:asciiTheme="minorHAnsi" w:hAnsiTheme="minorHAnsi" w:cstheme="minorHAnsi"/>
          <w:b/>
          <w:sz w:val="28"/>
          <w:szCs w:val="30"/>
        </w:rPr>
        <w:tab/>
        <w:t>Datum: ___/___/______</w:t>
      </w:r>
    </w:p>
    <w:p w14:paraId="18EF9018" w14:textId="77777777" w:rsidR="00CA70C8" w:rsidRPr="003F2C1C" w:rsidRDefault="007E5695" w:rsidP="001B34F6">
      <w:pPr>
        <w:pBdr>
          <w:top w:val="single" w:sz="4" w:space="1" w:color="auto"/>
          <w:left w:val="single" w:sz="4" w:space="4" w:color="auto"/>
          <w:bottom w:val="single" w:sz="4" w:space="1" w:color="auto"/>
          <w:right w:val="single" w:sz="4" w:space="4"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b/>
          <w:u w:val="single"/>
        </w:rPr>
        <w:t>Drainagen</w:t>
      </w:r>
      <w:r w:rsidR="00CA70C8" w:rsidRPr="003F2C1C">
        <w:rPr>
          <w:rFonts w:asciiTheme="minorHAnsi" w:hAnsiTheme="minorHAnsi" w:cstheme="minorHAnsi"/>
          <w:b/>
          <w:u w:val="single"/>
        </w:rPr>
        <w:t xml:space="preserve"> – und </w:t>
      </w:r>
      <w:proofErr w:type="spellStart"/>
      <w:r w:rsidR="00CA70C8" w:rsidRPr="003F2C1C">
        <w:rPr>
          <w:rFonts w:asciiTheme="minorHAnsi" w:hAnsiTheme="minorHAnsi" w:cstheme="minorHAnsi"/>
          <w:b/>
          <w:u w:val="single"/>
        </w:rPr>
        <w:t>Katheter</w:t>
      </w:r>
      <w:r w:rsidRPr="003F2C1C">
        <w:rPr>
          <w:rFonts w:asciiTheme="minorHAnsi" w:hAnsiTheme="minorHAnsi" w:cstheme="minorHAnsi"/>
          <w:b/>
          <w:u w:val="single"/>
        </w:rPr>
        <w:t>entfernung</w:t>
      </w:r>
      <w:proofErr w:type="spellEnd"/>
      <w:r w:rsidRPr="003F2C1C">
        <w:rPr>
          <w:rFonts w:asciiTheme="minorHAnsi" w:hAnsiTheme="minorHAnsi" w:cstheme="minorHAnsi"/>
          <w:u w:val="single"/>
        </w:rPr>
        <w:t xml:space="preserve"> gemäß SOP</w:t>
      </w:r>
      <w:r w:rsidRPr="003F2C1C">
        <w:rPr>
          <w:rFonts w:asciiTheme="minorHAnsi" w:hAnsiTheme="minorHAnsi" w:cstheme="minorHAnsi"/>
        </w:rPr>
        <w:t xml:space="preserve">: </w:t>
      </w:r>
    </w:p>
    <w:p w14:paraId="6EC9C408" w14:textId="4C01FE98" w:rsidR="00CA70C8" w:rsidRPr="003F2C1C" w:rsidRDefault="00CA70C8" w:rsidP="001B34F6">
      <w:pPr>
        <w:pBdr>
          <w:top w:val="single" w:sz="4" w:space="1" w:color="auto"/>
          <w:left w:val="single" w:sz="4" w:space="4" w:color="auto"/>
          <w:bottom w:val="single" w:sz="4" w:space="1"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rPr>
        <w:t xml:space="preserve">Entfernung des transurethralen Dauerkatheters </w:t>
      </w:r>
      <w:r w:rsidR="00D86E49" w:rsidRPr="003F2C1C">
        <w:rPr>
          <w:rFonts w:asciiTheme="minorHAnsi" w:hAnsiTheme="minorHAnsi" w:cstheme="minorHAnsi"/>
          <w:lang w:val="en-GB"/>
        </w:rPr>
        <w:sym w:font="Webdings" w:char="F063"/>
      </w:r>
      <w:r w:rsidR="00D86E49" w:rsidRPr="003F2C1C">
        <w:rPr>
          <w:rFonts w:asciiTheme="minorHAnsi" w:hAnsiTheme="minorHAnsi" w:cstheme="minorHAnsi"/>
        </w:rPr>
        <w:t xml:space="preserve"> Ja</w:t>
      </w:r>
      <w:r w:rsidR="00D86E49" w:rsidRPr="003F2C1C">
        <w:rPr>
          <w:rFonts w:asciiTheme="minorHAnsi" w:hAnsiTheme="minorHAnsi" w:cstheme="minorHAnsi"/>
        </w:rPr>
        <w:tab/>
      </w:r>
      <w:r w:rsidR="00D86E49" w:rsidRPr="003F2C1C">
        <w:rPr>
          <w:rFonts w:asciiTheme="minorHAnsi" w:hAnsiTheme="minorHAnsi" w:cstheme="minorHAnsi"/>
          <w:lang w:val="en-GB"/>
        </w:rPr>
        <w:sym w:font="Webdings" w:char="F063"/>
      </w:r>
      <w:r w:rsidR="00D86E49" w:rsidRPr="003F2C1C">
        <w:rPr>
          <w:rFonts w:asciiTheme="minorHAnsi" w:hAnsiTheme="minorHAnsi" w:cstheme="minorHAnsi"/>
        </w:rPr>
        <w:t xml:space="preserve"> Nein </w:t>
      </w:r>
      <w:r w:rsidR="00D86E49" w:rsidRPr="003F2C1C">
        <w:rPr>
          <w:rFonts w:asciiTheme="minorHAnsi" w:hAnsiTheme="minorHAnsi" w:cstheme="minorHAnsi"/>
        </w:rPr>
        <w:sym w:font="Wingdings" w:char="F0E0"/>
      </w:r>
      <w:r w:rsidR="00D86E49" w:rsidRPr="003F2C1C">
        <w:rPr>
          <w:rFonts w:asciiTheme="minorHAnsi" w:hAnsiTheme="minorHAnsi" w:cstheme="minorHAnsi"/>
        </w:rPr>
        <w:t xml:space="preserve"> Grund</w:t>
      </w:r>
      <w:r w:rsidR="00D86E49">
        <w:rPr>
          <w:rFonts w:asciiTheme="minorHAnsi" w:hAnsiTheme="minorHAnsi" w:cstheme="minorHAnsi"/>
        </w:rPr>
        <w:t xml:space="preserve"> in Fast Track Protokoll angeben</w:t>
      </w:r>
    </w:p>
    <w:p w14:paraId="6874B812" w14:textId="6AC047D1" w:rsidR="00CA70C8" w:rsidRPr="003F2C1C" w:rsidRDefault="009117B9" w:rsidP="001B34F6">
      <w:pPr>
        <w:pBdr>
          <w:top w:val="single" w:sz="4" w:space="1" w:color="auto"/>
          <w:left w:val="single" w:sz="4" w:space="4" w:color="auto"/>
          <w:bottom w:val="single" w:sz="4" w:space="1"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b/>
          <w:u w:val="single"/>
        </w:rPr>
        <w:t>Ernährung</w:t>
      </w:r>
      <w:r w:rsidRPr="003F2C1C">
        <w:rPr>
          <w:rFonts w:asciiTheme="minorHAnsi" w:hAnsiTheme="minorHAnsi" w:cstheme="minorHAnsi"/>
          <w:u w:val="single"/>
        </w:rPr>
        <w:t>:</w:t>
      </w:r>
      <w:r w:rsidRPr="003F2C1C">
        <w:rPr>
          <w:rFonts w:asciiTheme="minorHAnsi" w:hAnsiTheme="minorHAnsi" w:cstheme="minorHAnsi"/>
        </w:rPr>
        <w:t xml:space="preserve"> </w:t>
      </w:r>
      <w:r w:rsidR="00CA70C8" w:rsidRPr="003F2C1C">
        <w:rPr>
          <w:rFonts w:asciiTheme="minorHAnsi" w:hAnsiTheme="minorHAnsi" w:cstheme="minorHAnsi"/>
        </w:rPr>
        <w:t>Gemäß SOP</w:t>
      </w:r>
      <w:r w:rsidR="00CA70C8" w:rsidRPr="003F2C1C">
        <w:rPr>
          <w:rFonts w:asciiTheme="minorHAnsi" w:hAnsiTheme="minorHAnsi" w:cstheme="minorHAnsi"/>
        </w:rPr>
        <w:tab/>
      </w:r>
      <w:r w:rsidR="001B34F6" w:rsidRPr="003F2C1C">
        <w:rPr>
          <w:rFonts w:asciiTheme="minorHAnsi" w:hAnsiTheme="minorHAnsi" w:cstheme="minorHAnsi"/>
        </w:rPr>
        <w:tab/>
      </w:r>
      <w:r w:rsidR="001B34F6" w:rsidRPr="003F2C1C">
        <w:rPr>
          <w:rFonts w:asciiTheme="minorHAnsi" w:hAnsiTheme="minorHAnsi" w:cstheme="minorHAnsi"/>
        </w:rPr>
        <w:tab/>
      </w:r>
      <w:r w:rsidR="001B34F6" w:rsidRPr="003F2C1C">
        <w:rPr>
          <w:rFonts w:asciiTheme="minorHAnsi" w:hAnsiTheme="minorHAnsi" w:cstheme="minorHAnsi"/>
        </w:rPr>
        <w:tab/>
      </w:r>
      <w:r w:rsidR="00D86E49" w:rsidRPr="003F2C1C">
        <w:rPr>
          <w:rFonts w:asciiTheme="minorHAnsi" w:hAnsiTheme="minorHAnsi" w:cstheme="minorHAnsi"/>
          <w:lang w:val="en-GB"/>
        </w:rPr>
        <w:sym w:font="Webdings" w:char="F063"/>
      </w:r>
      <w:r w:rsidR="00D86E49" w:rsidRPr="003F2C1C">
        <w:rPr>
          <w:rFonts w:asciiTheme="minorHAnsi" w:hAnsiTheme="minorHAnsi" w:cstheme="minorHAnsi"/>
        </w:rPr>
        <w:t xml:space="preserve"> Ja</w:t>
      </w:r>
      <w:r w:rsidR="00D86E49" w:rsidRPr="003F2C1C">
        <w:rPr>
          <w:rFonts w:asciiTheme="minorHAnsi" w:hAnsiTheme="minorHAnsi" w:cstheme="minorHAnsi"/>
        </w:rPr>
        <w:tab/>
      </w:r>
      <w:r w:rsidR="00D86E49" w:rsidRPr="003F2C1C">
        <w:rPr>
          <w:rFonts w:asciiTheme="minorHAnsi" w:hAnsiTheme="minorHAnsi" w:cstheme="minorHAnsi"/>
          <w:lang w:val="en-GB"/>
        </w:rPr>
        <w:sym w:font="Webdings" w:char="F063"/>
      </w:r>
      <w:r w:rsidR="00D86E49" w:rsidRPr="003F2C1C">
        <w:rPr>
          <w:rFonts w:asciiTheme="minorHAnsi" w:hAnsiTheme="minorHAnsi" w:cstheme="minorHAnsi"/>
        </w:rPr>
        <w:t xml:space="preserve"> Nein </w:t>
      </w:r>
      <w:r w:rsidR="00D86E49" w:rsidRPr="003F2C1C">
        <w:rPr>
          <w:rFonts w:asciiTheme="minorHAnsi" w:hAnsiTheme="minorHAnsi" w:cstheme="minorHAnsi"/>
        </w:rPr>
        <w:sym w:font="Wingdings" w:char="F0E0"/>
      </w:r>
      <w:r w:rsidR="00D86E49" w:rsidRPr="003F2C1C">
        <w:rPr>
          <w:rFonts w:asciiTheme="minorHAnsi" w:hAnsiTheme="minorHAnsi" w:cstheme="minorHAnsi"/>
        </w:rPr>
        <w:t xml:space="preserve"> Grund</w:t>
      </w:r>
      <w:r w:rsidR="00D86E49">
        <w:rPr>
          <w:rFonts w:asciiTheme="minorHAnsi" w:hAnsiTheme="minorHAnsi" w:cstheme="minorHAnsi"/>
        </w:rPr>
        <w:t xml:space="preserve"> in Fast Track Protokoll angeben</w:t>
      </w:r>
    </w:p>
    <w:p w14:paraId="60C66D98" w14:textId="77777777" w:rsidR="00560B8A" w:rsidRPr="003F2C1C" w:rsidRDefault="00560B8A"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Schmerz</w:t>
      </w:r>
      <w:r w:rsidR="001046FE" w:rsidRPr="003F2C1C">
        <w:rPr>
          <w:rFonts w:asciiTheme="minorHAnsi" w:hAnsiTheme="minorHAnsi" w:cstheme="minorHAnsi"/>
          <w:b/>
          <w:sz w:val="22"/>
          <w:szCs w:val="22"/>
          <w:u w:val="single"/>
        </w:rPr>
        <w:t>therapie</w:t>
      </w:r>
      <w:r w:rsidRPr="003F2C1C">
        <w:rPr>
          <w:rFonts w:asciiTheme="minorHAnsi" w:hAnsiTheme="minorHAnsi" w:cstheme="minorHAnsi"/>
          <w:sz w:val="22"/>
          <w:szCs w:val="22"/>
        </w:rPr>
        <w:t xml:space="preserve">: </w:t>
      </w:r>
    </w:p>
    <w:p w14:paraId="37673F01" w14:textId="2C249FCB" w:rsidR="004B6CDC" w:rsidRPr="003F2C1C" w:rsidRDefault="004B6CDC"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sz w:val="22"/>
          <w:szCs w:val="22"/>
          <w:u w:val="single"/>
        </w:rPr>
        <w:t>Visuelle Analogskala</w:t>
      </w:r>
      <w:r w:rsidRPr="003F2C1C">
        <w:rPr>
          <w:rFonts w:asciiTheme="minorHAnsi" w:hAnsiTheme="minorHAnsi" w:cstheme="minorHAnsi"/>
          <w:sz w:val="22"/>
          <w:szCs w:val="22"/>
        </w:rPr>
        <w:t>:</w:t>
      </w:r>
      <w:r w:rsidR="00492F29" w:rsidRPr="003F2C1C">
        <w:rPr>
          <w:rFonts w:asciiTheme="minorHAnsi" w:hAnsiTheme="minorHAnsi" w:cstheme="minorHAnsi"/>
          <w:sz w:val="22"/>
          <w:szCs w:val="22"/>
        </w:rPr>
        <w:t xml:space="preserve"> </w:t>
      </w:r>
      <w:r w:rsidR="00203E0D" w:rsidRPr="003F2C1C">
        <w:rPr>
          <w:rFonts w:asciiTheme="minorHAnsi" w:hAnsiTheme="minorHAnsi" w:cstheme="minorHAnsi"/>
          <w:sz w:val="22"/>
          <w:szCs w:val="22"/>
        </w:rPr>
        <w:tab/>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Ja</w:t>
      </w:r>
      <w:r w:rsidR="001B34F6" w:rsidRPr="003F2C1C">
        <w:rPr>
          <w:rFonts w:asciiTheme="minorHAnsi" w:hAnsiTheme="minorHAnsi" w:cstheme="minorHAnsi"/>
          <w:sz w:val="22"/>
          <w:szCs w:val="22"/>
        </w:rPr>
        <w:t>, Wert:</w:t>
      </w:r>
      <w:r w:rsidR="00440E6D"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t>_____</w:t>
      </w:r>
      <w:r w:rsidR="00492F29" w:rsidRPr="003F2C1C">
        <w:rPr>
          <w:rFonts w:asciiTheme="minorHAnsi" w:hAnsiTheme="minorHAnsi" w:cstheme="minorHAnsi"/>
          <w:sz w:val="22"/>
          <w:szCs w:val="22"/>
        </w:rPr>
        <w:tab/>
        <w:t xml:space="preserve"> </w:t>
      </w:r>
      <w:r w:rsidR="00492F29" w:rsidRPr="003F2C1C">
        <w:rPr>
          <w:rFonts w:asciiTheme="minorHAnsi" w:hAnsiTheme="minorHAnsi" w:cstheme="minorHAnsi"/>
          <w:sz w:val="22"/>
          <w:szCs w:val="22"/>
          <w:lang w:val="en-GB"/>
        </w:rPr>
        <w:sym w:font="Webdings" w:char="F063"/>
      </w:r>
      <w:r w:rsidR="00492F29" w:rsidRPr="003F2C1C">
        <w:rPr>
          <w:rFonts w:asciiTheme="minorHAnsi" w:hAnsiTheme="minorHAnsi" w:cstheme="minorHAnsi"/>
          <w:sz w:val="22"/>
          <w:szCs w:val="22"/>
        </w:rPr>
        <w:t xml:space="preserve"> Nein</w:t>
      </w:r>
      <w:r w:rsidR="001B34F6" w:rsidRPr="003F2C1C">
        <w:rPr>
          <w:rFonts w:asciiTheme="minorHAnsi" w:hAnsiTheme="minorHAnsi" w:cstheme="minorHAnsi"/>
          <w:sz w:val="22"/>
          <w:szCs w:val="22"/>
        </w:rPr>
        <w:t>, Grund: _______</w:t>
      </w:r>
      <w:r w:rsidR="00492F29" w:rsidRPr="003F2C1C">
        <w:rPr>
          <w:rFonts w:asciiTheme="minorHAnsi" w:hAnsiTheme="minorHAnsi" w:cstheme="minorHAnsi"/>
          <w:sz w:val="22"/>
          <w:szCs w:val="22"/>
        </w:rPr>
        <w:t>____________________</w:t>
      </w:r>
    </w:p>
    <w:p w14:paraId="2E16BF0C" w14:textId="089FF7EF" w:rsidR="00560B8A" w:rsidRPr="003F2C1C" w:rsidRDefault="00560B8A"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proofErr w:type="spellStart"/>
      <w:r w:rsidRPr="003F2C1C">
        <w:rPr>
          <w:rFonts w:asciiTheme="minorHAnsi" w:hAnsiTheme="minorHAnsi" w:cstheme="minorHAnsi"/>
          <w:sz w:val="22"/>
          <w:szCs w:val="22"/>
          <w:u w:val="single"/>
        </w:rPr>
        <w:t>Oxygesic</w:t>
      </w:r>
      <w:proofErr w:type="spellEnd"/>
      <w:r w:rsidRPr="003F2C1C">
        <w:rPr>
          <w:rFonts w:asciiTheme="minorHAnsi" w:hAnsiTheme="minorHAnsi" w:cstheme="minorHAnsi"/>
          <w:sz w:val="22"/>
          <w:szCs w:val="22"/>
          <w:u w:val="single"/>
        </w:rPr>
        <w:t xml:space="preserve"> – PCA</w:t>
      </w:r>
      <w:r w:rsidRPr="003F2C1C">
        <w:rPr>
          <w:rFonts w:asciiTheme="minorHAnsi" w:hAnsiTheme="minorHAnsi" w:cstheme="minorHAnsi"/>
          <w:sz w:val="22"/>
          <w:szCs w:val="22"/>
        </w:rPr>
        <w:t xml:space="preserve">: </w:t>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lang w:val="en-GB"/>
        </w:rPr>
        <w:sym w:font="Webdings" w:char="F063"/>
      </w:r>
      <w:r w:rsidR="00203E0D" w:rsidRPr="003F2C1C">
        <w:rPr>
          <w:rFonts w:asciiTheme="minorHAnsi" w:hAnsiTheme="minorHAnsi" w:cstheme="minorHAnsi"/>
          <w:sz w:val="22"/>
          <w:szCs w:val="22"/>
        </w:rPr>
        <w:t xml:space="preserve"> Ja</w:t>
      </w:r>
      <w:r w:rsidR="001B34F6"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sym w:font="Wingdings" w:char="F0E0"/>
      </w:r>
      <w:r w:rsidR="001B34F6" w:rsidRPr="003F2C1C">
        <w:rPr>
          <w:rFonts w:asciiTheme="minorHAnsi" w:hAnsiTheme="minorHAnsi" w:cstheme="minorHAnsi"/>
          <w:sz w:val="22"/>
          <w:szCs w:val="22"/>
        </w:rPr>
        <w:t xml:space="preserve"> Menge</w:t>
      </w:r>
      <w:r w:rsidR="00203E0D" w:rsidRPr="003F2C1C">
        <w:rPr>
          <w:rFonts w:asciiTheme="minorHAnsi" w:hAnsiTheme="minorHAnsi" w:cstheme="minorHAnsi"/>
          <w:sz w:val="22"/>
          <w:szCs w:val="22"/>
        </w:rPr>
        <w:tab/>
      </w:r>
      <w:r w:rsidR="003D2A35">
        <w:rPr>
          <w:rFonts w:asciiTheme="minorHAnsi" w:hAnsiTheme="minorHAnsi" w:cstheme="minorHAnsi"/>
          <w:sz w:val="22"/>
          <w:szCs w:val="22"/>
        </w:rPr>
        <w:t xml:space="preserve"> in </w:t>
      </w:r>
      <w:proofErr w:type="spellStart"/>
      <w:r w:rsidR="00231810">
        <w:rPr>
          <w:rFonts w:asciiTheme="minorHAnsi" w:hAnsiTheme="minorHAnsi" w:cstheme="minorHAnsi"/>
          <w:sz w:val="22"/>
          <w:szCs w:val="22"/>
        </w:rPr>
        <w:t>Analgesie</w:t>
      </w:r>
      <w:r w:rsidR="003D2A35">
        <w:rPr>
          <w:rFonts w:asciiTheme="minorHAnsi" w:hAnsiTheme="minorHAnsi" w:cstheme="minorHAnsi"/>
          <w:sz w:val="22"/>
          <w:szCs w:val="22"/>
        </w:rPr>
        <w:t>protokoll</w:t>
      </w:r>
      <w:proofErr w:type="spellEnd"/>
      <w:r w:rsidR="003D2A35">
        <w:rPr>
          <w:rFonts w:asciiTheme="minorHAnsi" w:hAnsiTheme="minorHAnsi" w:cstheme="minorHAnsi"/>
          <w:sz w:val="22"/>
          <w:szCs w:val="22"/>
        </w:rPr>
        <w:t xml:space="preserve"> angeben </w:t>
      </w:r>
      <w:r w:rsidR="00203E0D" w:rsidRPr="003F2C1C">
        <w:rPr>
          <w:rFonts w:asciiTheme="minorHAnsi" w:hAnsiTheme="minorHAnsi" w:cstheme="minorHAnsi"/>
          <w:sz w:val="22"/>
          <w:szCs w:val="22"/>
          <w:lang w:val="en-GB"/>
        </w:rPr>
        <w:sym w:font="Webdings" w:char="F063"/>
      </w:r>
      <w:r w:rsidR="00203E0D" w:rsidRPr="003F2C1C">
        <w:rPr>
          <w:rFonts w:asciiTheme="minorHAnsi" w:hAnsiTheme="minorHAnsi" w:cstheme="minorHAnsi"/>
          <w:sz w:val="22"/>
          <w:szCs w:val="22"/>
        </w:rPr>
        <w:t xml:space="preserve"> Nein</w:t>
      </w:r>
      <w:r w:rsidR="001B34F6"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sym w:font="Wingdings" w:char="F0E0"/>
      </w:r>
      <w:r w:rsidR="001B34F6" w:rsidRPr="003F2C1C">
        <w:rPr>
          <w:rFonts w:asciiTheme="minorHAnsi" w:hAnsiTheme="minorHAnsi" w:cstheme="minorHAnsi"/>
          <w:sz w:val="22"/>
          <w:szCs w:val="22"/>
        </w:rPr>
        <w:t xml:space="preserve"> Grund</w:t>
      </w:r>
      <w:r w:rsidR="003D2A35">
        <w:rPr>
          <w:rFonts w:asciiTheme="minorHAnsi" w:hAnsiTheme="minorHAnsi" w:cstheme="minorHAnsi"/>
          <w:sz w:val="22"/>
          <w:szCs w:val="22"/>
        </w:rPr>
        <w:t xml:space="preserve"> in FTP angeben</w:t>
      </w:r>
    </w:p>
    <w:p w14:paraId="39AC012F" w14:textId="18EBD7B7" w:rsidR="00560B8A" w:rsidRPr="003F2C1C" w:rsidRDefault="00560B8A" w:rsidP="003D2A35">
      <w:pPr>
        <w:pStyle w:val="Kommentartext"/>
        <w:pBdr>
          <w:top w:val="single" w:sz="4" w:space="1" w:color="auto"/>
          <w:left w:val="single" w:sz="4" w:space="4" w:color="auto"/>
          <w:bottom w:val="single" w:sz="4" w:space="1" w:color="auto"/>
          <w:right w:val="single" w:sz="4" w:space="4" w:color="auto"/>
          <w:between w:val="single" w:sz="4" w:space="1" w:color="auto"/>
        </w:pBdr>
        <w:ind w:left="4960" w:hanging="4960"/>
        <w:rPr>
          <w:rFonts w:asciiTheme="minorHAnsi" w:hAnsiTheme="minorHAnsi" w:cstheme="minorHAnsi"/>
          <w:sz w:val="22"/>
          <w:szCs w:val="22"/>
        </w:rPr>
      </w:pPr>
      <w:r w:rsidRPr="003F2C1C">
        <w:rPr>
          <w:rFonts w:asciiTheme="minorHAnsi" w:hAnsiTheme="minorHAnsi" w:cstheme="minorHAnsi"/>
          <w:sz w:val="22"/>
          <w:szCs w:val="22"/>
          <w:u w:val="single"/>
        </w:rPr>
        <w:t>Zusätzliche Schmerzmedikation</w:t>
      </w:r>
      <w:r w:rsidRPr="003F2C1C">
        <w:rPr>
          <w:rFonts w:asciiTheme="minorHAnsi" w:hAnsiTheme="minorHAnsi" w:cstheme="minorHAnsi"/>
          <w:sz w:val="22"/>
          <w:szCs w:val="22"/>
        </w:rPr>
        <w:t xml:space="preserve"> nach Analgesie – SOP </w:t>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001B34F6"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sym w:font="Wingdings" w:char="F0E0"/>
      </w:r>
      <w:r w:rsidR="001B34F6" w:rsidRPr="003F2C1C">
        <w:rPr>
          <w:rFonts w:asciiTheme="minorHAnsi" w:hAnsiTheme="minorHAnsi" w:cstheme="minorHAnsi"/>
          <w:sz w:val="22"/>
          <w:szCs w:val="22"/>
        </w:rPr>
        <w:t xml:space="preserve"> Menge </w:t>
      </w:r>
      <w:proofErr w:type="spellStart"/>
      <w:r w:rsidR="003D2A35">
        <w:rPr>
          <w:rFonts w:asciiTheme="minorHAnsi" w:hAnsiTheme="minorHAnsi" w:cstheme="minorHAnsi"/>
          <w:sz w:val="22"/>
          <w:szCs w:val="22"/>
        </w:rPr>
        <w:t>Analgesieprotokoll</w:t>
      </w:r>
      <w:proofErr w:type="spellEnd"/>
      <w:r w:rsidR="003D2A35">
        <w:rPr>
          <w:rFonts w:asciiTheme="minorHAnsi" w:hAnsiTheme="minorHAnsi" w:cstheme="minorHAnsi"/>
          <w:sz w:val="22"/>
          <w:szCs w:val="22"/>
        </w:rPr>
        <w:t xml:space="preserve"> </w:t>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Nein</w:t>
      </w:r>
      <w:r w:rsidR="001B34F6"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sym w:font="Wingdings" w:char="F0E0"/>
      </w:r>
      <w:r w:rsidR="001B34F6" w:rsidRPr="003F2C1C">
        <w:rPr>
          <w:rFonts w:asciiTheme="minorHAnsi" w:hAnsiTheme="minorHAnsi" w:cstheme="minorHAnsi"/>
          <w:sz w:val="22"/>
          <w:szCs w:val="22"/>
        </w:rPr>
        <w:t xml:space="preserve"> Grund</w:t>
      </w:r>
      <w:r w:rsidR="003D2A35">
        <w:rPr>
          <w:rFonts w:asciiTheme="minorHAnsi" w:hAnsiTheme="minorHAnsi" w:cstheme="minorHAnsi"/>
          <w:sz w:val="22"/>
          <w:szCs w:val="22"/>
        </w:rPr>
        <w:t xml:space="preserve"> </w:t>
      </w:r>
      <w:proofErr w:type="gramStart"/>
      <w:r w:rsidR="003D2A35">
        <w:rPr>
          <w:rFonts w:asciiTheme="minorHAnsi" w:hAnsiTheme="minorHAnsi" w:cstheme="minorHAnsi"/>
          <w:sz w:val="22"/>
          <w:szCs w:val="22"/>
        </w:rPr>
        <w:t xml:space="preserve">in  </w:t>
      </w:r>
      <w:r w:rsidR="003D2A35">
        <w:rPr>
          <w:rFonts w:asciiTheme="minorHAnsi" w:hAnsiTheme="minorHAnsi" w:cstheme="minorHAnsi"/>
          <w:sz w:val="22"/>
          <w:szCs w:val="22"/>
        </w:rPr>
        <w:tab/>
      </w:r>
      <w:proofErr w:type="gramEnd"/>
      <w:r w:rsidR="003D2A35">
        <w:rPr>
          <w:rFonts w:asciiTheme="minorHAnsi" w:hAnsiTheme="minorHAnsi" w:cstheme="minorHAnsi"/>
          <w:sz w:val="22"/>
          <w:szCs w:val="22"/>
        </w:rPr>
        <w:tab/>
      </w:r>
      <w:r w:rsidR="003D2A35">
        <w:rPr>
          <w:rFonts w:asciiTheme="minorHAnsi" w:hAnsiTheme="minorHAnsi" w:cstheme="minorHAnsi"/>
          <w:sz w:val="22"/>
          <w:szCs w:val="22"/>
        </w:rPr>
        <w:tab/>
      </w:r>
      <w:r w:rsidR="003D2A35">
        <w:rPr>
          <w:rFonts w:asciiTheme="minorHAnsi" w:hAnsiTheme="minorHAnsi" w:cstheme="minorHAnsi"/>
          <w:sz w:val="22"/>
          <w:szCs w:val="22"/>
        </w:rPr>
        <w:tab/>
      </w:r>
      <w:r w:rsidR="003D2A35">
        <w:rPr>
          <w:rFonts w:asciiTheme="minorHAnsi" w:hAnsiTheme="minorHAnsi" w:cstheme="minorHAnsi"/>
          <w:sz w:val="22"/>
          <w:szCs w:val="22"/>
        </w:rPr>
        <w:tab/>
      </w:r>
      <w:r w:rsidR="003D2A35">
        <w:rPr>
          <w:rFonts w:asciiTheme="minorHAnsi" w:hAnsiTheme="minorHAnsi" w:cstheme="minorHAnsi"/>
          <w:sz w:val="22"/>
          <w:szCs w:val="22"/>
        </w:rPr>
        <w:tab/>
        <w:t>FTP angeben</w:t>
      </w:r>
    </w:p>
    <w:p w14:paraId="76F0B375" w14:textId="0916EEB5" w:rsidR="00BB0C9C" w:rsidRPr="003F2C1C" w:rsidRDefault="005C3651"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Mobilisation</w:t>
      </w:r>
      <w:r w:rsidRPr="003F2C1C">
        <w:rPr>
          <w:rFonts w:asciiTheme="minorHAnsi" w:hAnsiTheme="minorHAnsi" w:cstheme="minorHAnsi"/>
          <w:sz w:val="22"/>
          <w:szCs w:val="22"/>
        </w:rPr>
        <w:t xml:space="preserve">: </w:t>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BB0C9C" w:rsidRPr="003F2C1C">
        <w:rPr>
          <w:rFonts w:asciiTheme="minorHAnsi" w:hAnsiTheme="minorHAnsi" w:cstheme="minorHAnsi"/>
          <w:sz w:val="22"/>
          <w:szCs w:val="22"/>
          <w:lang w:val="en-GB"/>
        </w:rPr>
        <w:sym w:font="Webdings" w:char="F063"/>
      </w:r>
      <w:r w:rsidR="00BB0C9C" w:rsidRPr="003F2C1C">
        <w:rPr>
          <w:rFonts w:asciiTheme="minorHAnsi" w:hAnsiTheme="minorHAnsi" w:cstheme="minorHAnsi"/>
          <w:sz w:val="22"/>
          <w:szCs w:val="22"/>
        </w:rPr>
        <w:t xml:space="preserve"> Ja</w:t>
      </w:r>
      <w:r w:rsidR="001B34F6" w:rsidRPr="003F2C1C">
        <w:rPr>
          <w:rFonts w:asciiTheme="minorHAnsi" w:hAnsiTheme="minorHAnsi" w:cstheme="minorHAnsi"/>
          <w:sz w:val="22"/>
          <w:szCs w:val="22"/>
        </w:rPr>
        <w:t xml:space="preserve"> </w:t>
      </w:r>
      <w:r w:rsidR="001B34F6" w:rsidRPr="003F2C1C">
        <w:rPr>
          <w:rFonts w:asciiTheme="minorHAnsi" w:hAnsiTheme="minorHAnsi" w:cstheme="minorHAnsi"/>
          <w:sz w:val="22"/>
          <w:szCs w:val="22"/>
        </w:rPr>
        <w:sym w:font="Wingdings" w:char="F0E0"/>
      </w:r>
      <w:r w:rsidR="001B34F6" w:rsidRPr="003F2C1C">
        <w:rPr>
          <w:rFonts w:asciiTheme="minorHAnsi" w:hAnsiTheme="minorHAnsi" w:cstheme="minorHAnsi"/>
          <w:sz w:val="22"/>
          <w:szCs w:val="22"/>
        </w:rPr>
        <w:t xml:space="preserve"> Form </w:t>
      </w:r>
      <w:r w:rsidR="003D2A35">
        <w:rPr>
          <w:rFonts w:asciiTheme="minorHAnsi" w:hAnsiTheme="minorHAnsi" w:cstheme="minorHAnsi"/>
          <w:sz w:val="22"/>
          <w:szCs w:val="22"/>
        </w:rPr>
        <w:tab/>
      </w:r>
      <w:r w:rsidR="001B34F6" w:rsidRPr="003F2C1C">
        <w:rPr>
          <w:rFonts w:asciiTheme="minorHAnsi" w:hAnsiTheme="minorHAnsi" w:cstheme="minorHAnsi"/>
          <w:sz w:val="22"/>
          <w:szCs w:val="22"/>
        </w:rPr>
        <w:t xml:space="preserve"> </w:t>
      </w:r>
      <w:r w:rsidR="00BB0C9C" w:rsidRPr="003F2C1C">
        <w:rPr>
          <w:rFonts w:asciiTheme="minorHAnsi" w:hAnsiTheme="minorHAnsi" w:cstheme="minorHAnsi"/>
          <w:sz w:val="22"/>
          <w:szCs w:val="22"/>
          <w:lang w:val="en-GB"/>
        </w:rPr>
        <w:sym w:font="Webdings" w:char="F063"/>
      </w:r>
      <w:r w:rsidR="00BB0C9C" w:rsidRPr="003F2C1C">
        <w:rPr>
          <w:rFonts w:asciiTheme="minorHAnsi" w:hAnsiTheme="minorHAnsi" w:cstheme="minorHAnsi"/>
          <w:sz w:val="22"/>
          <w:szCs w:val="22"/>
        </w:rPr>
        <w:t xml:space="preserve"> Nein</w:t>
      </w:r>
    </w:p>
    <w:p w14:paraId="0EEC0DB4" w14:textId="510DB598" w:rsidR="005C3651" w:rsidRPr="003F2C1C" w:rsidRDefault="005C3651" w:rsidP="001B34F6">
      <w:pPr>
        <w:pStyle w:val="Kommentartext"/>
        <w:pBdr>
          <w:top w:val="single" w:sz="4" w:space="1" w:color="auto"/>
          <w:left w:val="single" w:sz="4" w:space="4" w:color="auto"/>
          <w:bottom w:val="single" w:sz="4" w:space="1" w:color="auto"/>
          <w:right w:val="single" w:sz="4" w:space="4" w:color="auto"/>
          <w:between w:val="single" w:sz="4" w:space="1" w:color="auto"/>
        </w:pBdr>
        <w:ind w:firstLine="709"/>
        <w:rPr>
          <w:rFonts w:asciiTheme="minorHAnsi" w:hAnsiTheme="minorHAnsi" w:cstheme="minorHAnsi"/>
          <w:sz w:val="22"/>
          <w:szCs w:val="22"/>
        </w:rPr>
      </w:pPr>
      <w:r w:rsidRPr="003F2C1C">
        <w:rPr>
          <w:rFonts w:asciiTheme="minorHAnsi" w:hAnsiTheme="minorHAnsi" w:cstheme="minorHAnsi"/>
          <w:sz w:val="22"/>
          <w:szCs w:val="22"/>
        </w:rPr>
        <w:t>Form der Mobilisation: ________________</w:t>
      </w:r>
      <w:r w:rsidR="00EC51F0" w:rsidRPr="003F2C1C">
        <w:rPr>
          <w:rFonts w:asciiTheme="minorHAnsi" w:hAnsiTheme="minorHAnsi" w:cstheme="minorHAnsi"/>
          <w:sz w:val="22"/>
          <w:szCs w:val="22"/>
        </w:rPr>
        <w:t>________</w:t>
      </w:r>
      <w:r w:rsidRPr="003F2C1C">
        <w:rPr>
          <w:rFonts w:asciiTheme="minorHAnsi" w:hAnsiTheme="minorHAnsi" w:cstheme="minorHAnsi"/>
          <w:sz w:val="22"/>
          <w:szCs w:val="22"/>
        </w:rPr>
        <w:t>_________________</w:t>
      </w:r>
    </w:p>
    <w:p w14:paraId="10D664D2" w14:textId="4FD05B10" w:rsidR="005C3651" w:rsidRPr="003F2C1C" w:rsidRDefault="005C3651" w:rsidP="001B34F6">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3F2C1C">
        <w:rPr>
          <w:rFonts w:asciiTheme="minorHAnsi" w:hAnsiTheme="minorHAnsi" w:cstheme="minorHAnsi"/>
          <w:b/>
          <w:sz w:val="22"/>
          <w:szCs w:val="22"/>
          <w:u w:val="single"/>
        </w:rPr>
        <w:t>Stuhlgang</w:t>
      </w:r>
      <w:r w:rsidRPr="003F2C1C">
        <w:rPr>
          <w:rFonts w:asciiTheme="minorHAnsi" w:hAnsiTheme="minorHAnsi" w:cstheme="minorHAnsi"/>
          <w:sz w:val="22"/>
          <w:szCs w:val="22"/>
        </w:rPr>
        <w:t xml:space="preserve">: </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00EC51F0" w:rsidRPr="003F2C1C">
        <w:rPr>
          <w:rFonts w:asciiTheme="minorHAnsi" w:hAnsiTheme="minorHAnsi" w:cstheme="minorHAnsi"/>
          <w:sz w:val="22"/>
          <w:szCs w:val="22"/>
        </w:rPr>
        <w:tab/>
      </w:r>
      <w:r w:rsidR="00EC51F0" w:rsidRPr="003F2C1C">
        <w:rPr>
          <w:rFonts w:asciiTheme="minorHAnsi" w:hAnsiTheme="minorHAnsi" w:cstheme="minorHAnsi"/>
          <w:sz w:val="22"/>
          <w:szCs w:val="22"/>
        </w:rPr>
        <w:tab/>
      </w:r>
      <w:r w:rsidR="00EC51F0"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A95C49" w:rsidRPr="003F2C1C">
        <w:rPr>
          <w:rFonts w:asciiTheme="minorHAnsi" w:hAnsiTheme="minorHAnsi" w:cstheme="minorHAnsi"/>
          <w:sz w:val="22"/>
          <w:szCs w:val="22"/>
        </w:rPr>
        <w:t xml:space="preserve"> </w:t>
      </w:r>
      <w:r w:rsidRPr="003F2C1C">
        <w:rPr>
          <w:rFonts w:asciiTheme="minorHAnsi" w:hAnsiTheme="minorHAnsi" w:cstheme="minorHAnsi"/>
          <w:sz w:val="22"/>
          <w:szCs w:val="22"/>
        </w:rPr>
        <w:t>Nein</w:t>
      </w:r>
    </w:p>
    <w:p w14:paraId="0BE68922" w14:textId="77777777" w:rsidR="00582156" w:rsidRPr="003F2C1C" w:rsidRDefault="00582156"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Wundpflege</w:t>
      </w:r>
      <w:r w:rsidRPr="003F2C1C">
        <w:rPr>
          <w:rFonts w:asciiTheme="minorHAnsi" w:hAnsiTheme="minorHAnsi" w:cstheme="minorHAnsi"/>
          <w:sz w:val="22"/>
          <w:szCs w:val="22"/>
        </w:rPr>
        <w:t>:</w:t>
      </w:r>
    </w:p>
    <w:p w14:paraId="3C6865DF" w14:textId="07424F54" w:rsidR="00CE6EC2" w:rsidRPr="003F2C1C" w:rsidRDefault="002F7474"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sz w:val="22"/>
          <w:szCs w:val="22"/>
        </w:rPr>
        <w:t>Wundheilungsstörung</w:t>
      </w:r>
      <w:r w:rsidR="00FF3061" w:rsidRPr="003F2C1C">
        <w:rPr>
          <w:rFonts w:asciiTheme="minorHAnsi" w:hAnsiTheme="minorHAnsi" w:cstheme="minorHAnsi"/>
          <w:sz w:val="22"/>
          <w:szCs w:val="22"/>
        </w:rPr>
        <w:t>:</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00EC51F0"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A95C49" w:rsidRPr="003F2C1C">
        <w:rPr>
          <w:rFonts w:asciiTheme="minorHAnsi" w:hAnsiTheme="minorHAnsi" w:cstheme="minorHAnsi"/>
          <w:sz w:val="22"/>
          <w:szCs w:val="22"/>
        </w:rPr>
        <w:t xml:space="preserve"> </w:t>
      </w:r>
      <w:r w:rsidRPr="003F2C1C">
        <w:rPr>
          <w:rFonts w:asciiTheme="minorHAnsi" w:hAnsiTheme="minorHAnsi" w:cstheme="minorHAnsi"/>
          <w:sz w:val="22"/>
          <w:szCs w:val="22"/>
        </w:rPr>
        <w:t xml:space="preserve">Nein </w:t>
      </w:r>
    </w:p>
    <w:p w14:paraId="3BFE5513" w14:textId="77777777" w:rsidR="00CE6EC2" w:rsidRPr="003F2C1C" w:rsidRDefault="00CE6EC2" w:rsidP="001B34F6">
      <w:pPr>
        <w:pStyle w:val="Kommentartext"/>
        <w:pBdr>
          <w:top w:val="single" w:sz="4" w:space="1" w:color="auto"/>
          <w:left w:val="single" w:sz="4" w:space="4" w:color="auto"/>
          <w:bottom w:val="single" w:sz="4" w:space="1" w:color="auto"/>
          <w:right w:val="single" w:sz="4" w:space="4" w:color="auto"/>
        </w:pBdr>
        <w:ind w:firstLine="709"/>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Falls „ja“ bitte weiter mit Komplikationen – Erfassung und</w:t>
      </w:r>
    </w:p>
    <w:p w14:paraId="27128D73" w14:textId="77777777" w:rsidR="00CE6EC2" w:rsidRPr="003F2C1C" w:rsidRDefault="00CE6EC2"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lang w:val="en-GB"/>
        </w:rPr>
        <w:sym w:font="Webdings" w:char="F063"/>
      </w:r>
      <w:r w:rsidRPr="003F2C1C">
        <w:rPr>
          <w:rFonts w:asciiTheme="minorHAnsi" w:hAnsiTheme="minorHAnsi" w:cstheme="minorHAnsi"/>
          <w:color w:val="767171" w:themeColor="background2" w:themeShade="80"/>
          <w:sz w:val="22"/>
          <w:szCs w:val="22"/>
        </w:rPr>
        <w:t xml:space="preserve"> ASEPSIS Score ausfüllen</w:t>
      </w:r>
    </w:p>
    <w:p w14:paraId="0DC93C90" w14:textId="49579860" w:rsidR="00CE6EC2" w:rsidRPr="003F2C1C" w:rsidRDefault="001B34F6"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color w:val="767171" w:themeColor="background2" w:themeShade="80"/>
          <w:sz w:val="22"/>
          <w:szCs w:val="22"/>
        </w:rPr>
      </w:pPr>
      <w:r w:rsidRPr="003F2C1C">
        <w:rPr>
          <w:rFonts w:asciiTheme="minorHAnsi" w:hAnsiTheme="minorHAnsi" w:cstheme="minorHAnsi"/>
          <w:color w:val="FFFFFF" w:themeColor="background1"/>
          <w:sz w:val="22"/>
          <w:szCs w:val="22"/>
        </w:rPr>
        <w:t>.</w:t>
      </w:r>
      <w:r w:rsidRPr="003F2C1C">
        <w:rPr>
          <w:rFonts w:asciiTheme="minorHAnsi" w:hAnsiTheme="minorHAnsi" w:cstheme="minorHAnsi"/>
          <w:color w:val="767171" w:themeColor="background2" w:themeShade="80"/>
          <w:sz w:val="22"/>
          <w:szCs w:val="22"/>
        </w:rPr>
        <w:tab/>
      </w:r>
      <w:r w:rsidR="00CE6EC2" w:rsidRPr="003F2C1C">
        <w:rPr>
          <w:rFonts w:asciiTheme="minorHAnsi" w:hAnsiTheme="minorHAnsi" w:cstheme="minorHAnsi"/>
          <w:color w:val="767171" w:themeColor="background2" w:themeShade="80"/>
          <w:sz w:val="22"/>
          <w:szCs w:val="22"/>
        </w:rPr>
        <w:tab/>
      </w:r>
      <w:r w:rsidR="00CE6EC2" w:rsidRPr="003F2C1C">
        <w:rPr>
          <w:rFonts w:asciiTheme="minorHAnsi" w:hAnsiTheme="minorHAnsi" w:cstheme="minorHAnsi"/>
          <w:color w:val="767171" w:themeColor="background2" w:themeShade="80"/>
          <w:sz w:val="22"/>
          <w:szCs w:val="22"/>
          <w:lang w:val="en-GB"/>
        </w:rPr>
        <w:sym w:font="Webdings" w:char="F063"/>
      </w:r>
      <w:r w:rsidR="00CE6EC2" w:rsidRPr="003F2C1C">
        <w:rPr>
          <w:rFonts w:asciiTheme="minorHAnsi" w:hAnsiTheme="minorHAnsi" w:cstheme="minorHAnsi"/>
          <w:color w:val="767171" w:themeColor="background2" w:themeShade="80"/>
          <w:sz w:val="22"/>
          <w:szCs w:val="22"/>
        </w:rPr>
        <w:t xml:space="preserve"> CDC – Einteilung ausfüllen</w:t>
      </w:r>
    </w:p>
    <w:p w14:paraId="2627A3B6" w14:textId="15EA0D2E" w:rsidR="002F7474" w:rsidRPr="003F2C1C" w:rsidRDefault="002F7474" w:rsidP="001B34F6">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sz w:val="22"/>
          <w:szCs w:val="22"/>
        </w:rPr>
        <w:t xml:space="preserve">Notwendigkeit einer speziellen Wundpflege </w:t>
      </w:r>
      <w:r w:rsidR="00EC51F0"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A95C49" w:rsidRPr="003F2C1C">
        <w:rPr>
          <w:rFonts w:asciiTheme="minorHAnsi" w:hAnsiTheme="minorHAnsi" w:cstheme="minorHAnsi"/>
          <w:sz w:val="22"/>
          <w:szCs w:val="22"/>
        </w:rPr>
        <w:t xml:space="preserve"> </w:t>
      </w:r>
      <w:r w:rsidRPr="003F2C1C">
        <w:rPr>
          <w:rFonts w:asciiTheme="minorHAnsi" w:hAnsiTheme="minorHAnsi" w:cstheme="minorHAnsi"/>
          <w:sz w:val="22"/>
          <w:szCs w:val="22"/>
        </w:rPr>
        <w:t xml:space="preserve">Nein </w:t>
      </w:r>
    </w:p>
    <w:p w14:paraId="59C04619" w14:textId="1158FC62" w:rsidR="005C3651" w:rsidRPr="003F2C1C" w:rsidRDefault="001B34F6" w:rsidP="001B34F6">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3F2C1C">
        <w:rPr>
          <w:rFonts w:asciiTheme="minorHAnsi" w:hAnsiTheme="minorHAnsi" w:cstheme="minorHAnsi"/>
          <w:color w:val="FFFFFF" w:themeColor="background1"/>
          <w:sz w:val="22"/>
          <w:szCs w:val="22"/>
        </w:rPr>
        <w:t>.</w:t>
      </w: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rPr>
        <w:tab/>
      </w:r>
      <w:r w:rsidR="002F7474" w:rsidRPr="003F2C1C">
        <w:rPr>
          <w:rFonts w:asciiTheme="minorHAnsi" w:hAnsiTheme="minorHAnsi" w:cstheme="minorHAnsi"/>
          <w:color w:val="767171" w:themeColor="background2" w:themeShade="80"/>
          <w:sz w:val="22"/>
          <w:szCs w:val="22"/>
        </w:rPr>
        <w:t>Wenn ja, welche: ________________________________________________</w:t>
      </w:r>
    </w:p>
    <w:p w14:paraId="50E44258" w14:textId="77777777" w:rsidR="003D2A35" w:rsidRPr="003F2C1C" w:rsidRDefault="003D2A35" w:rsidP="003D2A35">
      <w:pPr>
        <w:pBdr>
          <w:top w:val="single" w:sz="4" w:space="1" w:color="auto"/>
          <w:left w:val="single" w:sz="4" w:space="4" w:color="auto"/>
          <w:bottom w:val="single" w:sz="4" w:space="1" w:color="auto"/>
          <w:right w:val="single" w:sz="4" w:space="4" w:color="auto"/>
        </w:pBdr>
        <w:tabs>
          <w:tab w:val="left" w:pos="5670"/>
        </w:tabs>
        <w:spacing w:before="60"/>
        <w:contextualSpacing/>
        <w:rPr>
          <w:rFonts w:asciiTheme="minorHAnsi" w:hAnsiTheme="minorHAnsi" w:cstheme="minorHAnsi"/>
        </w:rPr>
      </w:pPr>
      <w:r w:rsidRPr="003F2C1C">
        <w:rPr>
          <w:rFonts w:asciiTheme="minorHAnsi" w:hAnsiTheme="minorHAnsi" w:cstheme="minorHAnsi"/>
          <w:b/>
          <w:u w:val="single"/>
        </w:rPr>
        <w:t>Morbidität:</w:t>
      </w:r>
      <w:r w:rsidRPr="003F2C1C">
        <w:rPr>
          <w:rFonts w:asciiTheme="minorHAnsi" w:hAnsiTheme="minorHAnsi" w:cstheme="minorHAnsi"/>
          <w:b/>
        </w:rPr>
        <w:t xml:space="preserve"> </w:t>
      </w:r>
      <w:r>
        <w:rPr>
          <w:rFonts w:asciiTheme="minorHAnsi" w:hAnsiTheme="minorHAnsi" w:cstheme="minorHAnsi"/>
          <w:b/>
        </w:rPr>
        <w:t xml:space="preserve"> </w:t>
      </w:r>
      <w:r w:rsidRPr="003F2C1C">
        <w:rPr>
          <w:rFonts w:asciiTheme="minorHAnsi" w:hAnsiTheme="minorHAnsi" w:cstheme="minorHAnsi"/>
        </w:rPr>
        <w:t xml:space="preserve">Auftreten von Komplikationen </w:t>
      </w:r>
      <w:r>
        <w:rPr>
          <w:rFonts w:asciiTheme="minorHAnsi" w:hAnsiTheme="minorHAnsi" w:cstheme="minorHAnsi"/>
        </w:rPr>
        <w:t xml:space="preserve">      </w:t>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w:t>
      </w:r>
    </w:p>
    <w:p w14:paraId="5FD1FA97" w14:textId="77777777" w:rsidR="003D2A35" w:rsidRDefault="003D2A35" w:rsidP="003D2A35">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sidRPr="003F2C1C">
        <w:rPr>
          <w:rFonts w:asciiTheme="minorHAnsi" w:hAnsiTheme="minorHAnsi" w:cstheme="minorHAnsi"/>
          <w:sz w:val="22"/>
          <w:szCs w:val="22"/>
        </w:rPr>
        <w:t xml:space="preserve">Falls „Ja“ bitte </w:t>
      </w:r>
      <w:r>
        <w:rPr>
          <w:rFonts w:asciiTheme="minorHAnsi" w:hAnsiTheme="minorHAnsi" w:cstheme="minorHAnsi"/>
          <w:sz w:val="22"/>
          <w:szCs w:val="22"/>
        </w:rPr>
        <w:t>angeben: _____________________________________________________________</w:t>
      </w:r>
    </w:p>
    <w:p w14:paraId="15875DC8" w14:textId="77777777" w:rsidR="003D2A35" w:rsidRPr="003F2C1C" w:rsidRDefault="003D2A35" w:rsidP="003D2A35">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w:t>
      </w:r>
    </w:p>
    <w:p w14:paraId="05257CDB" w14:textId="77777777" w:rsidR="003D2A35" w:rsidRPr="003F2C1C" w:rsidRDefault="003D2A35" w:rsidP="003D2A35">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rPr>
        <w:t>Bei Abweichungen/ Besonderheiten bitte präzisieren</w:t>
      </w:r>
      <w:r w:rsidRPr="003F2C1C">
        <w:rPr>
          <w:rFonts w:asciiTheme="minorHAnsi" w:hAnsiTheme="minorHAnsi" w:cstheme="minorHAnsi"/>
          <w:sz w:val="22"/>
          <w:szCs w:val="22"/>
        </w:rPr>
        <w:t>: 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w:t>
      </w:r>
    </w:p>
    <w:p w14:paraId="0A337DB5" w14:textId="77777777" w:rsidR="003D2A35" w:rsidRPr="003F2C1C" w:rsidRDefault="003D2A35" w:rsidP="003D2A35">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_______________________________________</w:t>
      </w:r>
    </w:p>
    <w:p w14:paraId="746A394E" w14:textId="77777777" w:rsidR="003D2A35" w:rsidRPr="003F2C1C" w:rsidRDefault="003D2A35" w:rsidP="003D2A35">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w:t>
      </w:r>
    </w:p>
    <w:p w14:paraId="6F036D75" w14:textId="718B1005" w:rsidR="00DD1AFF" w:rsidRDefault="00DD1AFF" w:rsidP="00DD1AFF">
      <w:pPr>
        <w:overflowPunct/>
        <w:autoSpaceDE/>
        <w:autoSpaceDN/>
        <w:adjustRightInd/>
        <w:textAlignment w:val="auto"/>
        <w:rPr>
          <w:rFonts w:asciiTheme="minorHAnsi" w:hAnsiTheme="minorHAnsi" w:cstheme="minorHAnsi"/>
        </w:rPr>
      </w:pPr>
    </w:p>
    <w:p w14:paraId="3A18E6BD" w14:textId="77777777" w:rsidR="00DD1AFF" w:rsidRDefault="00DD1AFF" w:rsidP="00DD1AFF">
      <w:pPr>
        <w:overflowPunct/>
        <w:autoSpaceDE/>
        <w:autoSpaceDN/>
        <w:adjustRightInd/>
        <w:textAlignment w:val="auto"/>
        <w:rPr>
          <w:rFonts w:asciiTheme="minorHAnsi" w:hAnsiTheme="minorHAnsi" w:cstheme="minorHAnsi"/>
          <w:b/>
          <w:sz w:val="28"/>
          <w:szCs w:val="30"/>
        </w:rPr>
      </w:pPr>
    </w:p>
    <w:p w14:paraId="6858A61E" w14:textId="7ACD07DE" w:rsidR="00DD1AFF" w:rsidRDefault="00DD1AFF" w:rsidP="00DD1AFF">
      <w:pPr>
        <w:overflowPunct/>
        <w:autoSpaceDE/>
        <w:autoSpaceDN/>
        <w:adjustRightInd/>
        <w:spacing w:line="240" w:lineRule="auto"/>
        <w:jc w:val="right"/>
        <w:textAlignment w:val="auto"/>
        <w:rPr>
          <w:rFonts w:asciiTheme="minorHAnsi" w:hAnsiTheme="minorHAnsi" w:cstheme="minorHAnsi"/>
          <w:b/>
          <w:sz w:val="28"/>
          <w:szCs w:val="30"/>
        </w:rPr>
      </w:pPr>
      <w:r>
        <w:rPr>
          <w:rFonts w:asciiTheme="minorHAnsi" w:hAnsiTheme="minorHAnsi" w:cstheme="minorHAnsi"/>
          <w:b/>
          <w:sz w:val="28"/>
          <w:szCs w:val="30"/>
        </w:rPr>
        <w:t xml:space="preserve">Visite durchgeführt von: </w:t>
      </w:r>
    </w:p>
    <w:p w14:paraId="471A95B1" w14:textId="010C970B" w:rsidR="00521C58" w:rsidRPr="000D52E6" w:rsidRDefault="00DD1AFF" w:rsidP="00DD1AFF">
      <w:pPr>
        <w:overflowPunct/>
        <w:autoSpaceDE/>
        <w:autoSpaceDN/>
        <w:adjustRightInd/>
        <w:jc w:val="right"/>
        <w:textAlignment w:val="auto"/>
        <w:rPr>
          <w:rFonts w:asciiTheme="minorHAnsi" w:hAnsiTheme="minorHAnsi" w:cstheme="minorHAnsi"/>
          <w:b/>
          <w:sz w:val="28"/>
          <w:szCs w:val="30"/>
        </w:rPr>
      </w:pPr>
      <w:r>
        <w:rPr>
          <w:rFonts w:asciiTheme="minorHAnsi" w:hAnsiTheme="minorHAnsi" w:cstheme="minorHAnsi"/>
          <w:b/>
          <w:sz w:val="28"/>
          <w:szCs w:val="30"/>
        </w:rPr>
        <w:t>____________________</w:t>
      </w:r>
      <w:r w:rsidR="00521C58" w:rsidRPr="000D52E6">
        <w:rPr>
          <w:rFonts w:asciiTheme="minorHAnsi" w:hAnsiTheme="minorHAnsi" w:cstheme="minorHAnsi"/>
          <w:b/>
          <w:sz w:val="28"/>
          <w:szCs w:val="30"/>
        </w:rPr>
        <w:br w:type="page"/>
      </w:r>
    </w:p>
    <w:p w14:paraId="61ED93DF" w14:textId="1407D488" w:rsidR="009117B9" w:rsidRPr="000D52E6" w:rsidRDefault="009117B9" w:rsidP="009117B9">
      <w:pPr>
        <w:pStyle w:val="Kommentartext"/>
        <w:pBdr>
          <w:bottom w:val="single" w:sz="4" w:space="1" w:color="auto"/>
        </w:pBdr>
        <w:rPr>
          <w:rFonts w:asciiTheme="minorHAnsi" w:hAnsiTheme="minorHAnsi" w:cstheme="minorHAnsi"/>
          <w:b/>
          <w:sz w:val="28"/>
          <w:szCs w:val="30"/>
        </w:rPr>
      </w:pPr>
      <w:r w:rsidRPr="000D52E6">
        <w:rPr>
          <w:rFonts w:asciiTheme="minorHAnsi" w:hAnsiTheme="minorHAnsi" w:cstheme="minorHAnsi"/>
          <w:b/>
          <w:sz w:val="28"/>
          <w:szCs w:val="30"/>
        </w:rPr>
        <w:lastRenderedPageBreak/>
        <w:t xml:space="preserve">Visite </w:t>
      </w:r>
      <w:r w:rsidR="00B32735" w:rsidRPr="000D52E6">
        <w:rPr>
          <w:rFonts w:asciiTheme="minorHAnsi" w:hAnsiTheme="minorHAnsi" w:cstheme="minorHAnsi"/>
          <w:b/>
          <w:sz w:val="28"/>
          <w:szCs w:val="30"/>
        </w:rPr>
        <w:t xml:space="preserve">6: </w:t>
      </w:r>
      <w:r w:rsidR="00353498" w:rsidRPr="000D52E6">
        <w:rPr>
          <w:rFonts w:asciiTheme="minorHAnsi" w:hAnsiTheme="minorHAnsi" w:cstheme="minorHAnsi"/>
          <w:b/>
          <w:sz w:val="28"/>
          <w:szCs w:val="30"/>
        </w:rPr>
        <w:t>POD</w:t>
      </w:r>
      <w:r w:rsidRPr="000D52E6">
        <w:rPr>
          <w:rFonts w:asciiTheme="minorHAnsi" w:hAnsiTheme="minorHAnsi" w:cstheme="minorHAnsi"/>
          <w:b/>
          <w:sz w:val="28"/>
          <w:szCs w:val="30"/>
        </w:rPr>
        <w:t xml:space="preserve"> </w:t>
      </w:r>
      <w:r w:rsidR="00B32735" w:rsidRPr="000D52E6">
        <w:rPr>
          <w:rFonts w:asciiTheme="minorHAnsi" w:hAnsiTheme="minorHAnsi" w:cstheme="minorHAnsi"/>
          <w:b/>
          <w:sz w:val="28"/>
          <w:szCs w:val="30"/>
        </w:rPr>
        <w:t>4</w:t>
      </w:r>
      <w:r w:rsidR="00C83BAD" w:rsidRPr="000D52E6">
        <w:rPr>
          <w:rFonts w:asciiTheme="minorHAnsi" w:hAnsiTheme="minorHAnsi" w:cstheme="minorHAnsi"/>
          <w:b/>
          <w:sz w:val="28"/>
          <w:szCs w:val="30"/>
        </w:rPr>
        <w:tab/>
      </w:r>
      <w:r w:rsidR="00C83BAD" w:rsidRPr="000D52E6">
        <w:rPr>
          <w:rFonts w:asciiTheme="minorHAnsi" w:hAnsiTheme="minorHAnsi" w:cstheme="minorHAnsi"/>
          <w:b/>
          <w:sz w:val="28"/>
          <w:szCs w:val="30"/>
        </w:rPr>
        <w:tab/>
      </w:r>
      <w:r w:rsidR="00C83BAD" w:rsidRPr="000D52E6">
        <w:rPr>
          <w:rFonts w:asciiTheme="minorHAnsi" w:hAnsiTheme="minorHAnsi" w:cstheme="minorHAnsi"/>
          <w:b/>
          <w:sz w:val="28"/>
          <w:szCs w:val="30"/>
        </w:rPr>
        <w:tab/>
      </w:r>
      <w:r w:rsidR="00C83BAD" w:rsidRPr="000D52E6">
        <w:rPr>
          <w:rFonts w:asciiTheme="minorHAnsi" w:hAnsiTheme="minorHAnsi" w:cstheme="minorHAnsi"/>
          <w:b/>
          <w:sz w:val="28"/>
          <w:szCs w:val="30"/>
        </w:rPr>
        <w:tab/>
      </w:r>
      <w:r w:rsidR="00C83BAD" w:rsidRPr="000D52E6">
        <w:rPr>
          <w:rFonts w:asciiTheme="minorHAnsi" w:hAnsiTheme="minorHAnsi" w:cstheme="minorHAnsi"/>
          <w:b/>
          <w:sz w:val="28"/>
          <w:szCs w:val="30"/>
        </w:rPr>
        <w:tab/>
      </w:r>
      <w:r w:rsidR="00C83BAD" w:rsidRPr="000D52E6">
        <w:rPr>
          <w:rFonts w:asciiTheme="minorHAnsi" w:hAnsiTheme="minorHAnsi" w:cstheme="minorHAnsi"/>
          <w:b/>
          <w:sz w:val="28"/>
          <w:szCs w:val="30"/>
        </w:rPr>
        <w:tab/>
        <w:t>Datum ___/___/______</w:t>
      </w:r>
    </w:p>
    <w:p w14:paraId="7DAEB3D5" w14:textId="77777777" w:rsidR="008374CE" w:rsidRPr="003F2C1C" w:rsidRDefault="009117B9" w:rsidP="00EB4515">
      <w:pPr>
        <w:pBdr>
          <w:top w:val="single" w:sz="4" w:space="1" w:color="auto"/>
          <w:left w:val="single" w:sz="4" w:space="4" w:color="auto"/>
          <w:right w:val="single" w:sz="4" w:space="4"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b/>
          <w:u w:val="single"/>
        </w:rPr>
        <w:t>Ernährung</w:t>
      </w:r>
      <w:r w:rsidRPr="003F2C1C">
        <w:rPr>
          <w:rFonts w:asciiTheme="minorHAnsi" w:hAnsiTheme="minorHAnsi" w:cstheme="minorHAnsi"/>
          <w:u w:val="single"/>
        </w:rPr>
        <w:t>:</w:t>
      </w:r>
      <w:r w:rsidR="008374CE" w:rsidRPr="003F2C1C">
        <w:rPr>
          <w:rFonts w:asciiTheme="minorHAnsi" w:hAnsiTheme="minorHAnsi" w:cstheme="minorHAnsi"/>
        </w:rPr>
        <w:t xml:space="preserve"> </w:t>
      </w:r>
    </w:p>
    <w:p w14:paraId="41EF8F1B" w14:textId="19BA4549" w:rsidR="00794C89" w:rsidRPr="003F2C1C" w:rsidRDefault="00794C89" w:rsidP="00EB4515">
      <w:pPr>
        <w:pBdr>
          <w:top w:val="single" w:sz="4" w:space="1" w:color="auto"/>
          <w:left w:val="single" w:sz="4" w:space="4" w:color="auto"/>
          <w:right w:val="single" w:sz="4" w:space="4"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rPr>
        <w:t>Sondennahrung gemäß SOP</w:t>
      </w:r>
      <w:r w:rsidR="00440E6D" w:rsidRPr="003F2C1C">
        <w:rPr>
          <w:rFonts w:asciiTheme="minorHAnsi" w:hAnsiTheme="minorHAnsi" w:cstheme="minorHAnsi"/>
        </w:rPr>
        <w:tab/>
      </w:r>
      <w:r w:rsidR="00440E6D" w:rsidRPr="003F2C1C">
        <w:rPr>
          <w:rFonts w:asciiTheme="minorHAnsi" w:hAnsiTheme="minorHAnsi" w:cstheme="minorHAnsi"/>
        </w:rPr>
        <w:tab/>
      </w:r>
      <w:r w:rsidR="00440E6D" w:rsidRPr="003F2C1C">
        <w:rPr>
          <w:rFonts w:asciiTheme="minorHAnsi" w:hAnsiTheme="minorHAnsi" w:cstheme="minorHAnsi"/>
        </w:rPr>
        <w:tab/>
      </w:r>
      <w:r w:rsidR="00150A6D" w:rsidRPr="003F2C1C">
        <w:rPr>
          <w:rFonts w:asciiTheme="minorHAnsi" w:hAnsiTheme="minorHAnsi" w:cstheme="minorHAnsi"/>
          <w:lang w:val="en-GB"/>
        </w:rPr>
        <w:sym w:font="Webdings" w:char="F063"/>
      </w:r>
      <w:r w:rsidR="00150A6D" w:rsidRPr="003F2C1C">
        <w:rPr>
          <w:rFonts w:asciiTheme="minorHAnsi" w:hAnsiTheme="minorHAnsi" w:cstheme="minorHAnsi"/>
        </w:rPr>
        <w:t xml:space="preserve"> Ja</w:t>
      </w:r>
      <w:r w:rsidR="00150A6D" w:rsidRPr="003F2C1C">
        <w:rPr>
          <w:rFonts w:asciiTheme="minorHAnsi" w:hAnsiTheme="minorHAnsi" w:cstheme="minorHAnsi"/>
        </w:rPr>
        <w:tab/>
      </w:r>
      <w:r w:rsidR="00150A6D" w:rsidRPr="003F2C1C">
        <w:rPr>
          <w:rFonts w:asciiTheme="minorHAnsi" w:hAnsiTheme="minorHAnsi" w:cstheme="minorHAnsi"/>
          <w:lang w:val="en-GB"/>
        </w:rPr>
        <w:sym w:font="Webdings" w:char="F063"/>
      </w:r>
      <w:r w:rsidR="00150A6D" w:rsidRPr="003F2C1C">
        <w:rPr>
          <w:rFonts w:asciiTheme="minorHAnsi" w:hAnsiTheme="minorHAnsi" w:cstheme="minorHAnsi"/>
        </w:rPr>
        <w:t xml:space="preserve"> Nein </w:t>
      </w:r>
      <w:r w:rsidR="00150A6D" w:rsidRPr="003F2C1C">
        <w:rPr>
          <w:rFonts w:asciiTheme="minorHAnsi" w:hAnsiTheme="minorHAnsi" w:cstheme="minorHAnsi"/>
        </w:rPr>
        <w:sym w:font="Wingdings" w:char="F0E0"/>
      </w:r>
      <w:r w:rsidR="00150A6D" w:rsidRPr="003F2C1C">
        <w:rPr>
          <w:rFonts w:asciiTheme="minorHAnsi" w:hAnsiTheme="minorHAnsi" w:cstheme="minorHAnsi"/>
        </w:rPr>
        <w:t xml:space="preserve"> Grund</w:t>
      </w:r>
      <w:r w:rsidR="00150A6D">
        <w:rPr>
          <w:rFonts w:asciiTheme="minorHAnsi" w:hAnsiTheme="minorHAnsi" w:cstheme="minorHAnsi"/>
        </w:rPr>
        <w:t xml:space="preserve"> in Fast Track Protokoll angeben</w:t>
      </w:r>
    </w:p>
    <w:p w14:paraId="77BF2F59" w14:textId="77777777" w:rsidR="00560B8A" w:rsidRPr="003F2C1C" w:rsidRDefault="00560B8A" w:rsidP="00B74D3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Schmerz</w:t>
      </w:r>
      <w:r w:rsidR="001046FE" w:rsidRPr="003F2C1C">
        <w:rPr>
          <w:rFonts w:asciiTheme="minorHAnsi" w:hAnsiTheme="minorHAnsi" w:cstheme="minorHAnsi"/>
          <w:b/>
          <w:sz w:val="22"/>
          <w:szCs w:val="22"/>
          <w:u w:val="single"/>
        </w:rPr>
        <w:t>therapie</w:t>
      </w:r>
      <w:r w:rsidRPr="003F2C1C">
        <w:rPr>
          <w:rFonts w:asciiTheme="minorHAnsi" w:hAnsiTheme="minorHAnsi" w:cstheme="minorHAnsi"/>
          <w:sz w:val="22"/>
          <w:szCs w:val="22"/>
        </w:rPr>
        <w:t xml:space="preserve">: </w:t>
      </w:r>
    </w:p>
    <w:p w14:paraId="7C8851B4" w14:textId="579699D5" w:rsidR="00582156" w:rsidRPr="003F2C1C" w:rsidRDefault="00582156" w:rsidP="00B74D3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u w:val="single"/>
        </w:rPr>
      </w:pPr>
      <w:r w:rsidRPr="003F2C1C">
        <w:rPr>
          <w:rFonts w:asciiTheme="minorHAnsi" w:hAnsiTheme="minorHAnsi" w:cstheme="minorHAnsi"/>
          <w:sz w:val="22"/>
          <w:szCs w:val="22"/>
          <w:u w:val="single"/>
        </w:rPr>
        <w:t>Visuelle Analogskala</w:t>
      </w:r>
      <w:r w:rsidRPr="003F2C1C">
        <w:rPr>
          <w:rFonts w:asciiTheme="minorHAnsi" w:hAnsiTheme="minorHAnsi" w:cstheme="minorHAnsi"/>
          <w:sz w:val="22"/>
          <w:szCs w:val="22"/>
        </w:rPr>
        <w:t>:</w:t>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lang w:val="en-GB"/>
        </w:rPr>
        <w:sym w:font="Webdings" w:char="F063"/>
      </w:r>
      <w:r w:rsidR="00203E0D" w:rsidRPr="003F2C1C">
        <w:rPr>
          <w:rFonts w:asciiTheme="minorHAnsi" w:hAnsiTheme="minorHAnsi" w:cstheme="minorHAnsi"/>
          <w:sz w:val="22"/>
          <w:szCs w:val="22"/>
        </w:rPr>
        <w:t xml:space="preserve"> Ja</w:t>
      </w:r>
      <w:r w:rsidR="00440E6D" w:rsidRPr="003F2C1C">
        <w:rPr>
          <w:rFonts w:asciiTheme="minorHAnsi" w:hAnsiTheme="minorHAnsi" w:cstheme="minorHAnsi"/>
          <w:sz w:val="22"/>
          <w:szCs w:val="22"/>
        </w:rPr>
        <w:t>, Wert: _____</w:t>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lang w:val="en-GB"/>
        </w:rPr>
        <w:sym w:font="Webdings" w:char="F063"/>
      </w:r>
      <w:r w:rsidR="00203E0D" w:rsidRPr="003F2C1C">
        <w:rPr>
          <w:rFonts w:asciiTheme="minorHAnsi" w:hAnsiTheme="minorHAnsi" w:cstheme="minorHAnsi"/>
          <w:sz w:val="22"/>
          <w:szCs w:val="22"/>
        </w:rPr>
        <w:t xml:space="preserve"> Nein</w:t>
      </w:r>
      <w:r w:rsidR="00440E6D" w:rsidRPr="003F2C1C">
        <w:rPr>
          <w:rFonts w:asciiTheme="minorHAnsi" w:hAnsiTheme="minorHAnsi" w:cstheme="minorHAnsi"/>
          <w:sz w:val="22"/>
          <w:szCs w:val="22"/>
        </w:rPr>
        <w:t>, Grund: ____</w:t>
      </w:r>
      <w:r w:rsidR="00203E0D" w:rsidRPr="003F2C1C">
        <w:rPr>
          <w:rFonts w:asciiTheme="minorHAnsi" w:hAnsiTheme="minorHAnsi" w:cstheme="minorHAnsi"/>
          <w:sz w:val="22"/>
          <w:szCs w:val="22"/>
        </w:rPr>
        <w:t>________________________</w:t>
      </w:r>
    </w:p>
    <w:p w14:paraId="145AC978" w14:textId="61ECEEDF" w:rsidR="00560B8A" w:rsidRPr="003F2C1C" w:rsidRDefault="00560B8A" w:rsidP="00B74D3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proofErr w:type="spellStart"/>
      <w:r w:rsidRPr="003F2C1C">
        <w:rPr>
          <w:rFonts w:asciiTheme="minorHAnsi" w:hAnsiTheme="minorHAnsi" w:cstheme="minorHAnsi"/>
          <w:sz w:val="22"/>
          <w:szCs w:val="22"/>
          <w:u w:val="single"/>
        </w:rPr>
        <w:t>Oxygesic</w:t>
      </w:r>
      <w:proofErr w:type="spellEnd"/>
      <w:r w:rsidRPr="003F2C1C">
        <w:rPr>
          <w:rFonts w:asciiTheme="minorHAnsi" w:hAnsiTheme="minorHAnsi" w:cstheme="minorHAnsi"/>
          <w:sz w:val="22"/>
          <w:szCs w:val="22"/>
          <w:u w:val="single"/>
        </w:rPr>
        <w:t xml:space="preserve"> – PCA</w:t>
      </w:r>
      <w:r w:rsidRPr="003F2C1C">
        <w:rPr>
          <w:rFonts w:asciiTheme="minorHAnsi" w:hAnsiTheme="minorHAnsi" w:cstheme="minorHAnsi"/>
          <w:sz w:val="22"/>
          <w:szCs w:val="22"/>
        </w:rPr>
        <w:t xml:space="preserve">: </w:t>
      </w:r>
      <w:r w:rsidRPr="003F2C1C">
        <w:rPr>
          <w:rFonts w:asciiTheme="minorHAnsi" w:hAnsiTheme="minorHAnsi" w:cstheme="minorHAnsi"/>
          <w:sz w:val="22"/>
          <w:szCs w:val="22"/>
        </w:rPr>
        <w:tab/>
      </w:r>
      <w:r w:rsidR="00203E0D" w:rsidRPr="003F2C1C">
        <w:rPr>
          <w:rFonts w:asciiTheme="minorHAnsi" w:hAnsiTheme="minorHAnsi" w:cstheme="minorHAnsi"/>
          <w:sz w:val="22"/>
          <w:szCs w:val="22"/>
          <w:lang w:val="en-GB"/>
        </w:rPr>
        <w:sym w:font="Webdings" w:char="F063"/>
      </w:r>
      <w:r w:rsidR="00203E0D" w:rsidRPr="003F2C1C">
        <w:rPr>
          <w:rFonts w:asciiTheme="minorHAnsi" w:hAnsiTheme="minorHAnsi" w:cstheme="minorHAnsi"/>
          <w:sz w:val="22"/>
          <w:szCs w:val="22"/>
        </w:rPr>
        <w:t xml:space="preserve"> Ja</w:t>
      </w:r>
      <w:r w:rsidR="00440E6D" w:rsidRPr="003F2C1C">
        <w:rPr>
          <w:rFonts w:asciiTheme="minorHAnsi" w:hAnsiTheme="minorHAnsi" w:cstheme="minorHAnsi"/>
          <w:sz w:val="22"/>
          <w:szCs w:val="22"/>
        </w:rPr>
        <w:t xml:space="preserve"> </w:t>
      </w:r>
      <w:r w:rsidR="00440E6D" w:rsidRPr="003F2C1C">
        <w:rPr>
          <w:rFonts w:asciiTheme="minorHAnsi" w:hAnsiTheme="minorHAnsi" w:cstheme="minorHAnsi"/>
          <w:sz w:val="22"/>
          <w:szCs w:val="22"/>
        </w:rPr>
        <w:sym w:font="Wingdings" w:char="F0E0"/>
      </w:r>
      <w:r w:rsidR="00440E6D" w:rsidRPr="003F2C1C">
        <w:rPr>
          <w:rFonts w:asciiTheme="minorHAnsi" w:hAnsiTheme="minorHAnsi" w:cstheme="minorHAnsi"/>
          <w:sz w:val="22"/>
          <w:szCs w:val="22"/>
        </w:rPr>
        <w:t xml:space="preserve"> Menge</w:t>
      </w:r>
      <w:r w:rsidR="00150A6D">
        <w:rPr>
          <w:rFonts w:asciiTheme="minorHAnsi" w:hAnsiTheme="minorHAnsi" w:cstheme="minorHAnsi"/>
          <w:sz w:val="22"/>
          <w:szCs w:val="22"/>
        </w:rPr>
        <w:t xml:space="preserve"> in </w:t>
      </w:r>
      <w:proofErr w:type="spellStart"/>
      <w:r w:rsidR="00231810">
        <w:rPr>
          <w:rFonts w:asciiTheme="minorHAnsi" w:hAnsiTheme="minorHAnsi" w:cstheme="minorHAnsi"/>
          <w:sz w:val="22"/>
          <w:szCs w:val="22"/>
        </w:rPr>
        <w:t>Analgesieprotokoll</w:t>
      </w:r>
      <w:proofErr w:type="spellEnd"/>
      <w:r w:rsidR="00150A6D">
        <w:rPr>
          <w:rFonts w:asciiTheme="minorHAnsi" w:hAnsiTheme="minorHAnsi" w:cstheme="minorHAnsi"/>
          <w:sz w:val="22"/>
          <w:szCs w:val="22"/>
        </w:rPr>
        <w:t xml:space="preserve"> </w:t>
      </w:r>
      <w:r w:rsidR="00203E0D" w:rsidRPr="003F2C1C">
        <w:rPr>
          <w:rFonts w:asciiTheme="minorHAnsi" w:hAnsiTheme="minorHAnsi" w:cstheme="minorHAnsi"/>
          <w:sz w:val="22"/>
          <w:szCs w:val="22"/>
          <w:lang w:val="en-GB"/>
        </w:rPr>
        <w:sym w:font="Webdings" w:char="F063"/>
      </w:r>
      <w:r w:rsidR="00203E0D" w:rsidRPr="003F2C1C">
        <w:rPr>
          <w:rFonts w:asciiTheme="minorHAnsi" w:hAnsiTheme="minorHAnsi" w:cstheme="minorHAnsi"/>
          <w:sz w:val="22"/>
          <w:szCs w:val="22"/>
        </w:rPr>
        <w:t xml:space="preserve"> Nein</w:t>
      </w:r>
      <w:r w:rsidR="00440E6D" w:rsidRPr="003F2C1C">
        <w:rPr>
          <w:rFonts w:asciiTheme="minorHAnsi" w:hAnsiTheme="minorHAnsi" w:cstheme="minorHAnsi"/>
          <w:sz w:val="22"/>
          <w:szCs w:val="22"/>
        </w:rPr>
        <w:t xml:space="preserve"> </w:t>
      </w:r>
      <w:r w:rsidR="00440E6D" w:rsidRPr="003F2C1C">
        <w:rPr>
          <w:rFonts w:asciiTheme="minorHAnsi" w:hAnsiTheme="minorHAnsi" w:cstheme="minorHAnsi"/>
          <w:sz w:val="22"/>
          <w:szCs w:val="22"/>
        </w:rPr>
        <w:sym w:font="Wingdings" w:char="F0E0"/>
      </w:r>
      <w:r w:rsidR="00440E6D" w:rsidRPr="003F2C1C">
        <w:rPr>
          <w:rFonts w:asciiTheme="minorHAnsi" w:hAnsiTheme="minorHAnsi" w:cstheme="minorHAnsi"/>
          <w:sz w:val="22"/>
          <w:szCs w:val="22"/>
        </w:rPr>
        <w:t xml:space="preserve"> Grund</w:t>
      </w:r>
      <w:r w:rsidR="00150A6D">
        <w:rPr>
          <w:rFonts w:asciiTheme="minorHAnsi" w:hAnsiTheme="minorHAnsi" w:cstheme="minorHAnsi"/>
          <w:sz w:val="22"/>
          <w:szCs w:val="22"/>
        </w:rPr>
        <w:t xml:space="preserve"> in FTP angeben</w:t>
      </w:r>
    </w:p>
    <w:p w14:paraId="79EFBDF5" w14:textId="7FB42521" w:rsidR="00560B8A" w:rsidRPr="003F2C1C" w:rsidRDefault="00560B8A" w:rsidP="00B74D3D">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3F2C1C">
        <w:rPr>
          <w:rFonts w:asciiTheme="minorHAnsi" w:hAnsiTheme="minorHAnsi" w:cstheme="minorHAnsi"/>
          <w:sz w:val="22"/>
          <w:szCs w:val="22"/>
          <w:u w:val="single"/>
        </w:rPr>
        <w:t>Zusätzliche Schmerzmedikation</w:t>
      </w:r>
      <w:r w:rsidRPr="003F2C1C">
        <w:rPr>
          <w:rFonts w:asciiTheme="minorHAnsi" w:hAnsiTheme="minorHAnsi" w:cstheme="minorHAnsi"/>
          <w:sz w:val="22"/>
          <w:szCs w:val="22"/>
        </w:rPr>
        <w:tab/>
      </w:r>
      <w:r w:rsidR="00440E6D"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00440E6D" w:rsidRPr="003F2C1C">
        <w:rPr>
          <w:rFonts w:asciiTheme="minorHAnsi" w:hAnsiTheme="minorHAnsi" w:cstheme="minorHAnsi"/>
          <w:sz w:val="22"/>
          <w:szCs w:val="22"/>
        </w:rPr>
        <w:t xml:space="preserve"> </w:t>
      </w:r>
      <w:r w:rsidR="00440E6D" w:rsidRPr="003F2C1C">
        <w:rPr>
          <w:rFonts w:asciiTheme="minorHAnsi" w:hAnsiTheme="minorHAnsi" w:cstheme="minorHAnsi"/>
          <w:sz w:val="22"/>
          <w:szCs w:val="22"/>
        </w:rPr>
        <w:sym w:font="Wingdings" w:char="F0E0"/>
      </w:r>
      <w:r w:rsidR="00440E6D" w:rsidRPr="003F2C1C">
        <w:rPr>
          <w:rFonts w:asciiTheme="minorHAnsi" w:hAnsiTheme="minorHAnsi" w:cstheme="minorHAnsi"/>
          <w:sz w:val="22"/>
          <w:szCs w:val="22"/>
        </w:rPr>
        <w:t xml:space="preserve"> Menge</w:t>
      </w:r>
      <w:r w:rsidR="00150A6D">
        <w:rPr>
          <w:rFonts w:asciiTheme="minorHAnsi" w:hAnsiTheme="minorHAnsi" w:cstheme="minorHAnsi"/>
          <w:sz w:val="22"/>
          <w:szCs w:val="22"/>
        </w:rPr>
        <w:t xml:space="preserve"> in </w:t>
      </w:r>
      <w:proofErr w:type="spellStart"/>
      <w:r w:rsidR="00231810">
        <w:rPr>
          <w:rFonts w:asciiTheme="minorHAnsi" w:hAnsiTheme="minorHAnsi" w:cstheme="minorHAnsi"/>
          <w:sz w:val="22"/>
          <w:szCs w:val="22"/>
        </w:rPr>
        <w:t>Analgesieprotokoll</w:t>
      </w:r>
      <w:proofErr w:type="spellEnd"/>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Nein</w:t>
      </w:r>
      <w:r w:rsidR="00440E6D" w:rsidRPr="003F2C1C">
        <w:rPr>
          <w:rFonts w:asciiTheme="minorHAnsi" w:hAnsiTheme="minorHAnsi" w:cstheme="minorHAnsi"/>
          <w:sz w:val="22"/>
          <w:szCs w:val="22"/>
        </w:rPr>
        <w:t xml:space="preserve"> </w:t>
      </w:r>
    </w:p>
    <w:p w14:paraId="50387E5B" w14:textId="6A9FF084" w:rsidR="00940660" w:rsidRPr="003F2C1C" w:rsidRDefault="005C3651" w:rsidP="00B74D3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Mobilisation</w:t>
      </w:r>
      <w:r w:rsidRPr="003F2C1C">
        <w:rPr>
          <w:rFonts w:asciiTheme="minorHAnsi" w:hAnsiTheme="minorHAnsi" w:cstheme="minorHAnsi"/>
          <w:sz w:val="22"/>
          <w:szCs w:val="22"/>
        </w:rPr>
        <w:t xml:space="preserve">: </w:t>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203E0D" w:rsidRPr="003F2C1C">
        <w:rPr>
          <w:rFonts w:asciiTheme="minorHAnsi" w:hAnsiTheme="minorHAnsi" w:cstheme="minorHAnsi"/>
          <w:sz w:val="22"/>
          <w:szCs w:val="22"/>
        </w:rPr>
        <w:tab/>
      </w:r>
      <w:r w:rsidR="00940660" w:rsidRPr="003F2C1C">
        <w:rPr>
          <w:rFonts w:asciiTheme="minorHAnsi" w:hAnsiTheme="minorHAnsi" w:cstheme="minorHAnsi"/>
          <w:sz w:val="22"/>
          <w:szCs w:val="22"/>
          <w:lang w:val="en-GB"/>
        </w:rPr>
        <w:sym w:font="Webdings" w:char="F063"/>
      </w:r>
      <w:r w:rsidR="00940660" w:rsidRPr="003F2C1C">
        <w:rPr>
          <w:rFonts w:asciiTheme="minorHAnsi" w:hAnsiTheme="minorHAnsi" w:cstheme="minorHAnsi"/>
          <w:sz w:val="22"/>
          <w:szCs w:val="22"/>
        </w:rPr>
        <w:t xml:space="preserve"> Ja</w:t>
      </w:r>
      <w:r w:rsidR="00440E6D" w:rsidRPr="003F2C1C">
        <w:rPr>
          <w:rFonts w:asciiTheme="minorHAnsi" w:hAnsiTheme="minorHAnsi" w:cstheme="minorHAnsi"/>
          <w:sz w:val="22"/>
          <w:szCs w:val="22"/>
        </w:rPr>
        <w:t xml:space="preserve"> </w:t>
      </w:r>
      <w:r w:rsidR="00440E6D" w:rsidRPr="003F2C1C">
        <w:rPr>
          <w:rFonts w:asciiTheme="minorHAnsi" w:hAnsiTheme="minorHAnsi" w:cstheme="minorHAnsi"/>
          <w:sz w:val="22"/>
          <w:szCs w:val="22"/>
        </w:rPr>
        <w:sym w:font="Wingdings" w:char="F0E0"/>
      </w:r>
      <w:r w:rsidR="00440E6D" w:rsidRPr="003F2C1C">
        <w:rPr>
          <w:rFonts w:asciiTheme="minorHAnsi" w:hAnsiTheme="minorHAnsi" w:cstheme="minorHAnsi"/>
          <w:sz w:val="22"/>
          <w:szCs w:val="22"/>
        </w:rPr>
        <w:t xml:space="preserve"> </w:t>
      </w:r>
      <w:proofErr w:type="gramStart"/>
      <w:r w:rsidR="00440E6D" w:rsidRPr="003F2C1C">
        <w:rPr>
          <w:rFonts w:asciiTheme="minorHAnsi" w:hAnsiTheme="minorHAnsi" w:cstheme="minorHAnsi"/>
          <w:sz w:val="22"/>
          <w:szCs w:val="22"/>
        </w:rPr>
        <w:t xml:space="preserve">Form </w:t>
      </w:r>
      <w:r w:rsidR="00940660" w:rsidRPr="003F2C1C">
        <w:rPr>
          <w:rFonts w:asciiTheme="minorHAnsi" w:hAnsiTheme="minorHAnsi" w:cstheme="minorHAnsi"/>
          <w:sz w:val="22"/>
          <w:szCs w:val="22"/>
        </w:rPr>
        <w:t xml:space="preserve"> </w:t>
      </w:r>
      <w:r w:rsidR="00940660" w:rsidRPr="003F2C1C">
        <w:rPr>
          <w:rFonts w:asciiTheme="minorHAnsi" w:hAnsiTheme="minorHAnsi" w:cstheme="minorHAnsi"/>
          <w:sz w:val="22"/>
          <w:szCs w:val="22"/>
        </w:rPr>
        <w:tab/>
      </w:r>
      <w:proofErr w:type="gramEnd"/>
      <w:r w:rsidR="00940660" w:rsidRPr="003F2C1C">
        <w:rPr>
          <w:rFonts w:asciiTheme="minorHAnsi" w:hAnsiTheme="minorHAnsi" w:cstheme="minorHAnsi"/>
          <w:sz w:val="22"/>
          <w:szCs w:val="22"/>
          <w:lang w:val="en-GB"/>
        </w:rPr>
        <w:sym w:font="Webdings" w:char="F063"/>
      </w:r>
      <w:r w:rsidR="00940660" w:rsidRPr="003F2C1C">
        <w:rPr>
          <w:rFonts w:asciiTheme="minorHAnsi" w:hAnsiTheme="minorHAnsi" w:cstheme="minorHAnsi"/>
          <w:sz w:val="22"/>
          <w:szCs w:val="22"/>
        </w:rPr>
        <w:t xml:space="preserve"> Nein</w:t>
      </w:r>
    </w:p>
    <w:p w14:paraId="432B1113" w14:textId="00A7FA5A" w:rsidR="005C3651" w:rsidRPr="003F2C1C" w:rsidRDefault="00940660" w:rsidP="00B74D3D">
      <w:pPr>
        <w:pStyle w:val="Kommentartext"/>
        <w:pBdr>
          <w:top w:val="single" w:sz="4" w:space="1" w:color="auto"/>
          <w:left w:val="single" w:sz="4" w:space="4" w:color="auto"/>
          <w:bottom w:val="single" w:sz="4" w:space="1" w:color="auto"/>
          <w:right w:val="single" w:sz="4" w:space="4" w:color="auto"/>
          <w:between w:val="single" w:sz="4" w:space="1" w:color="auto"/>
        </w:pBdr>
        <w:ind w:firstLine="709"/>
        <w:rPr>
          <w:rFonts w:asciiTheme="minorHAnsi" w:hAnsiTheme="minorHAnsi" w:cstheme="minorHAnsi"/>
          <w:sz w:val="22"/>
          <w:szCs w:val="22"/>
        </w:rPr>
      </w:pPr>
      <w:r w:rsidRPr="003F2C1C">
        <w:rPr>
          <w:rFonts w:asciiTheme="minorHAnsi" w:hAnsiTheme="minorHAnsi" w:cstheme="minorHAnsi"/>
          <w:sz w:val="22"/>
          <w:szCs w:val="22"/>
        </w:rPr>
        <w:t xml:space="preserve">Falls „Ja“: </w:t>
      </w:r>
      <w:r w:rsidR="005C3651" w:rsidRPr="003F2C1C">
        <w:rPr>
          <w:rFonts w:asciiTheme="minorHAnsi" w:hAnsiTheme="minorHAnsi" w:cstheme="minorHAnsi"/>
          <w:sz w:val="22"/>
          <w:szCs w:val="22"/>
        </w:rPr>
        <w:t>Form der Mobilisation: ____________________</w:t>
      </w:r>
      <w:r w:rsidR="00E80494" w:rsidRPr="003F2C1C">
        <w:rPr>
          <w:rFonts w:asciiTheme="minorHAnsi" w:hAnsiTheme="minorHAnsi" w:cstheme="minorHAnsi"/>
          <w:sz w:val="22"/>
          <w:szCs w:val="22"/>
        </w:rPr>
        <w:t>________</w:t>
      </w:r>
      <w:r w:rsidR="005C3651" w:rsidRPr="003F2C1C">
        <w:rPr>
          <w:rFonts w:asciiTheme="minorHAnsi" w:hAnsiTheme="minorHAnsi" w:cstheme="minorHAnsi"/>
          <w:sz w:val="22"/>
          <w:szCs w:val="22"/>
        </w:rPr>
        <w:t>_____________</w:t>
      </w:r>
    </w:p>
    <w:p w14:paraId="663ADBB1" w14:textId="14DAEA26" w:rsidR="005C3651" w:rsidRPr="003F2C1C" w:rsidRDefault="005C3651" w:rsidP="00B74D3D">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3F2C1C">
        <w:rPr>
          <w:rFonts w:asciiTheme="minorHAnsi" w:hAnsiTheme="minorHAnsi" w:cstheme="minorHAnsi"/>
          <w:b/>
          <w:sz w:val="22"/>
          <w:szCs w:val="22"/>
          <w:u w:val="single"/>
        </w:rPr>
        <w:t>Stuhlgang</w:t>
      </w:r>
      <w:r w:rsidRPr="003F2C1C">
        <w:rPr>
          <w:rFonts w:asciiTheme="minorHAnsi" w:hAnsiTheme="minorHAnsi" w:cstheme="minorHAnsi"/>
          <w:sz w:val="22"/>
          <w:szCs w:val="22"/>
        </w:rPr>
        <w:t xml:space="preserve">: </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940660" w:rsidRPr="003F2C1C">
        <w:rPr>
          <w:rFonts w:asciiTheme="minorHAnsi" w:hAnsiTheme="minorHAnsi" w:cstheme="minorHAnsi"/>
          <w:sz w:val="22"/>
          <w:szCs w:val="22"/>
        </w:rPr>
        <w:t xml:space="preserve"> </w:t>
      </w:r>
      <w:r w:rsidRPr="003F2C1C">
        <w:rPr>
          <w:rFonts w:asciiTheme="minorHAnsi" w:hAnsiTheme="minorHAnsi" w:cstheme="minorHAnsi"/>
          <w:sz w:val="22"/>
          <w:szCs w:val="22"/>
        </w:rPr>
        <w:t>Nein</w:t>
      </w:r>
    </w:p>
    <w:p w14:paraId="7B0B14AD" w14:textId="77777777" w:rsidR="00582156" w:rsidRPr="003F2C1C" w:rsidRDefault="00582156" w:rsidP="00B74D3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b/>
          <w:sz w:val="22"/>
          <w:szCs w:val="22"/>
          <w:u w:val="single"/>
        </w:rPr>
        <w:t>Wundpflege</w:t>
      </w:r>
      <w:r w:rsidRPr="003F2C1C">
        <w:rPr>
          <w:rFonts w:asciiTheme="minorHAnsi" w:hAnsiTheme="minorHAnsi" w:cstheme="minorHAnsi"/>
          <w:sz w:val="22"/>
          <w:szCs w:val="22"/>
        </w:rPr>
        <w:t>:</w:t>
      </w:r>
    </w:p>
    <w:p w14:paraId="7023E3A5" w14:textId="03756746" w:rsidR="00CE6EC2" w:rsidRPr="003F2C1C" w:rsidRDefault="002F7474" w:rsidP="00B74D3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sz w:val="22"/>
          <w:szCs w:val="22"/>
        </w:rPr>
        <w:t>Wundheilungsstörung</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940660" w:rsidRPr="003F2C1C">
        <w:rPr>
          <w:rFonts w:asciiTheme="minorHAnsi" w:hAnsiTheme="minorHAnsi" w:cstheme="minorHAnsi"/>
          <w:sz w:val="22"/>
          <w:szCs w:val="22"/>
        </w:rPr>
        <w:t xml:space="preserve"> </w:t>
      </w:r>
      <w:r w:rsidRPr="003F2C1C">
        <w:rPr>
          <w:rFonts w:asciiTheme="minorHAnsi" w:hAnsiTheme="minorHAnsi" w:cstheme="minorHAnsi"/>
          <w:sz w:val="22"/>
          <w:szCs w:val="22"/>
        </w:rPr>
        <w:t xml:space="preserve">Nein </w:t>
      </w:r>
    </w:p>
    <w:p w14:paraId="35CB23AF" w14:textId="77777777" w:rsidR="00CE6EC2" w:rsidRPr="003F2C1C" w:rsidRDefault="00CE6EC2" w:rsidP="00B74D3D">
      <w:pPr>
        <w:pStyle w:val="Kommentartext"/>
        <w:pBdr>
          <w:top w:val="single" w:sz="4" w:space="1" w:color="auto"/>
          <w:left w:val="single" w:sz="4" w:space="4" w:color="auto"/>
          <w:bottom w:val="single" w:sz="4" w:space="1" w:color="auto"/>
          <w:right w:val="single" w:sz="4" w:space="4" w:color="auto"/>
        </w:pBdr>
        <w:spacing w:line="240" w:lineRule="auto"/>
        <w:ind w:firstLine="709"/>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Falls „ja“ bitte weiter mit Komplikationen – Erfassung und</w:t>
      </w:r>
    </w:p>
    <w:p w14:paraId="4D24C11F" w14:textId="77777777" w:rsidR="00CE6EC2" w:rsidRPr="003F2C1C" w:rsidRDefault="00CE6EC2" w:rsidP="00B74D3D">
      <w:pPr>
        <w:pStyle w:val="Kommentartext"/>
        <w:pBdr>
          <w:top w:val="single" w:sz="4" w:space="1" w:color="auto"/>
          <w:left w:val="single" w:sz="4" w:space="4" w:color="auto"/>
          <w:bottom w:val="single" w:sz="4" w:space="1" w:color="auto"/>
          <w:right w:val="single" w:sz="4" w:space="4" w:color="auto"/>
        </w:pBdr>
        <w:spacing w:line="240" w:lineRule="auto"/>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lang w:val="en-GB"/>
        </w:rPr>
        <w:sym w:font="Webdings" w:char="F063"/>
      </w:r>
      <w:r w:rsidRPr="003F2C1C">
        <w:rPr>
          <w:rFonts w:asciiTheme="minorHAnsi" w:hAnsiTheme="minorHAnsi" w:cstheme="minorHAnsi"/>
          <w:color w:val="767171" w:themeColor="background2" w:themeShade="80"/>
          <w:sz w:val="22"/>
          <w:szCs w:val="22"/>
        </w:rPr>
        <w:t xml:space="preserve"> ASEPSIS Score ausfüllen</w:t>
      </w:r>
    </w:p>
    <w:p w14:paraId="1611A638" w14:textId="5F1AAD40" w:rsidR="00CE6EC2" w:rsidRPr="003F2C1C" w:rsidRDefault="00B74D3D" w:rsidP="00B74D3D">
      <w:pPr>
        <w:pStyle w:val="Kommentartext"/>
        <w:pBdr>
          <w:top w:val="single" w:sz="4" w:space="1" w:color="auto"/>
          <w:left w:val="single" w:sz="4" w:space="4" w:color="auto"/>
          <w:bottom w:val="single" w:sz="4" w:space="1" w:color="auto"/>
          <w:right w:val="single" w:sz="4" w:space="4" w:color="auto"/>
        </w:pBdr>
        <w:spacing w:line="240" w:lineRule="auto"/>
        <w:rPr>
          <w:rFonts w:asciiTheme="minorHAnsi" w:hAnsiTheme="minorHAnsi" w:cstheme="minorHAnsi"/>
          <w:color w:val="767171" w:themeColor="background2" w:themeShade="80"/>
          <w:sz w:val="22"/>
          <w:szCs w:val="22"/>
        </w:rPr>
      </w:pPr>
      <w:r w:rsidRPr="003F2C1C">
        <w:rPr>
          <w:rFonts w:asciiTheme="minorHAnsi" w:hAnsiTheme="minorHAnsi" w:cstheme="minorHAnsi"/>
          <w:color w:val="767171" w:themeColor="background2" w:themeShade="80"/>
          <w:sz w:val="22"/>
          <w:szCs w:val="22"/>
        </w:rPr>
        <w:t>.</w:t>
      </w:r>
      <w:r w:rsidRPr="003F2C1C">
        <w:rPr>
          <w:rFonts w:asciiTheme="minorHAnsi" w:hAnsiTheme="minorHAnsi" w:cstheme="minorHAnsi"/>
          <w:color w:val="767171" w:themeColor="background2" w:themeShade="80"/>
          <w:sz w:val="22"/>
          <w:szCs w:val="22"/>
        </w:rPr>
        <w:tab/>
      </w:r>
      <w:r w:rsidRPr="003F2C1C">
        <w:rPr>
          <w:rFonts w:asciiTheme="minorHAnsi" w:hAnsiTheme="minorHAnsi" w:cstheme="minorHAnsi"/>
          <w:color w:val="767171" w:themeColor="background2" w:themeShade="80"/>
          <w:sz w:val="22"/>
          <w:szCs w:val="22"/>
        </w:rPr>
        <w:tab/>
      </w:r>
      <w:r w:rsidR="00CE6EC2" w:rsidRPr="003F2C1C">
        <w:rPr>
          <w:rFonts w:asciiTheme="minorHAnsi" w:hAnsiTheme="minorHAnsi" w:cstheme="minorHAnsi"/>
          <w:color w:val="767171" w:themeColor="background2" w:themeShade="80"/>
          <w:sz w:val="22"/>
          <w:szCs w:val="22"/>
          <w:lang w:val="en-GB"/>
        </w:rPr>
        <w:sym w:font="Webdings" w:char="F063"/>
      </w:r>
      <w:r w:rsidR="00CE6EC2" w:rsidRPr="003F2C1C">
        <w:rPr>
          <w:rFonts w:asciiTheme="minorHAnsi" w:hAnsiTheme="minorHAnsi" w:cstheme="minorHAnsi"/>
          <w:color w:val="767171" w:themeColor="background2" w:themeShade="80"/>
          <w:sz w:val="22"/>
          <w:szCs w:val="22"/>
        </w:rPr>
        <w:t xml:space="preserve"> CDC – Einteilung ausfüllen</w:t>
      </w:r>
    </w:p>
    <w:p w14:paraId="732528F4" w14:textId="1F347921" w:rsidR="002F7474" w:rsidRPr="003F2C1C" w:rsidRDefault="002F7474" w:rsidP="00B74D3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3F2C1C">
        <w:rPr>
          <w:rFonts w:asciiTheme="minorHAnsi" w:hAnsiTheme="minorHAnsi" w:cstheme="minorHAnsi"/>
          <w:sz w:val="22"/>
          <w:szCs w:val="22"/>
        </w:rPr>
        <w:t xml:space="preserve">Notwendigkeit einer speziellen Wundpflege </w:t>
      </w:r>
      <w:r w:rsidR="00253D84"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Pr="003F2C1C">
        <w:rPr>
          <w:rFonts w:asciiTheme="minorHAnsi" w:hAnsiTheme="minorHAnsi" w:cstheme="minorHAnsi"/>
          <w:sz w:val="22"/>
          <w:szCs w:val="22"/>
        </w:rPr>
        <w:t xml:space="preserve"> Ja</w:t>
      </w:r>
      <w:r w:rsidRPr="003F2C1C">
        <w:rPr>
          <w:rFonts w:asciiTheme="minorHAnsi" w:hAnsiTheme="minorHAnsi" w:cstheme="minorHAnsi"/>
          <w:sz w:val="22"/>
          <w:szCs w:val="22"/>
        </w:rPr>
        <w:tab/>
      </w:r>
      <w:r w:rsidRPr="003F2C1C">
        <w:rPr>
          <w:rFonts w:asciiTheme="minorHAnsi" w:hAnsiTheme="minorHAnsi" w:cstheme="minorHAnsi"/>
          <w:sz w:val="22"/>
          <w:szCs w:val="22"/>
        </w:rPr>
        <w:tab/>
      </w:r>
      <w:r w:rsidRPr="003F2C1C">
        <w:rPr>
          <w:rFonts w:asciiTheme="minorHAnsi" w:hAnsiTheme="minorHAnsi" w:cstheme="minorHAnsi"/>
          <w:sz w:val="22"/>
          <w:szCs w:val="22"/>
          <w:lang w:val="en-GB"/>
        </w:rPr>
        <w:sym w:font="Webdings" w:char="F063"/>
      </w:r>
      <w:r w:rsidR="00940660" w:rsidRPr="003F2C1C">
        <w:rPr>
          <w:rFonts w:asciiTheme="minorHAnsi" w:hAnsiTheme="minorHAnsi" w:cstheme="minorHAnsi"/>
          <w:sz w:val="22"/>
          <w:szCs w:val="22"/>
        </w:rPr>
        <w:t xml:space="preserve"> </w:t>
      </w:r>
      <w:r w:rsidRPr="003F2C1C">
        <w:rPr>
          <w:rFonts w:asciiTheme="minorHAnsi" w:hAnsiTheme="minorHAnsi" w:cstheme="minorHAnsi"/>
          <w:sz w:val="22"/>
          <w:szCs w:val="22"/>
        </w:rPr>
        <w:t xml:space="preserve">Nein </w:t>
      </w:r>
    </w:p>
    <w:p w14:paraId="73A11F6F" w14:textId="7715AEB3" w:rsidR="005C3651" w:rsidRPr="003F2C1C" w:rsidRDefault="002F7474" w:rsidP="00B74D3D">
      <w:pPr>
        <w:pStyle w:val="Kommentartext"/>
        <w:pBdr>
          <w:top w:val="single" w:sz="4" w:space="1" w:color="auto"/>
          <w:left w:val="single" w:sz="4" w:space="4" w:color="auto"/>
          <w:bottom w:val="single" w:sz="4" w:space="1" w:color="auto"/>
          <w:right w:val="single" w:sz="4" w:space="4" w:color="auto"/>
          <w:between w:val="single" w:sz="4" w:space="1" w:color="auto"/>
        </w:pBdr>
        <w:ind w:firstLine="709"/>
        <w:rPr>
          <w:rFonts w:asciiTheme="minorHAnsi" w:hAnsiTheme="minorHAnsi" w:cstheme="minorHAnsi"/>
          <w:sz w:val="22"/>
          <w:szCs w:val="22"/>
        </w:rPr>
      </w:pPr>
      <w:r w:rsidRPr="003F2C1C">
        <w:rPr>
          <w:rFonts w:asciiTheme="minorHAnsi" w:hAnsiTheme="minorHAnsi" w:cstheme="minorHAnsi"/>
          <w:color w:val="767171" w:themeColor="background2" w:themeShade="80"/>
          <w:sz w:val="22"/>
          <w:szCs w:val="22"/>
        </w:rPr>
        <w:t>Wenn ja, welche: ________________________________________________</w:t>
      </w:r>
    </w:p>
    <w:p w14:paraId="09B38664" w14:textId="77777777" w:rsidR="00150A6D" w:rsidRPr="003F2C1C" w:rsidRDefault="00150A6D" w:rsidP="00150A6D">
      <w:pPr>
        <w:pBdr>
          <w:top w:val="single" w:sz="4" w:space="1" w:color="auto"/>
          <w:left w:val="single" w:sz="4" w:space="4" w:color="auto"/>
          <w:bottom w:val="single" w:sz="4" w:space="1" w:color="auto"/>
          <w:right w:val="single" w:sz="4" w:space="4" w:color="auto"/>
        </w:pBdr>
        <w:tabs>
          <w:tab w:val="left" w:pos="5670"/>
        </w:tabs>
        <w:spacing w:before="60"/>
        <w:contextualSpacing/>
        <w:rPr>
          <w:rFonts w:asciiTheme="minorHAnsi" w:hAnsiTheme="minorHAnsi" w:cstheme="minorHAnsi"/>
        </w:rPr>
      </w:pPr>
      <w:r w:rsidRPr="003F2C1C">
        <w:rPr>
          <w:rFonts w:asciiTheme="minorHAnsi" w:hAnsiTheme="minorHAnsi" w:cstheme="minorHAnsi"/>
          <w:b/>
          <w:u w:val="single"/>
        </w:rPr>
        <w:t>Morbidität:</w:t>
      </w:r>
      <w:r w:rsidRPr="003F2C1C">
        <w:rPr>
          <w:rFonts w:asciiTheme="minorHAnsi" w:hAnsiTheme="minorHAnsi" w:cstheme="minorHAnsi"/>
          <w:b/>
        </w:rPr>
        <w:t xml:space="preserve"> </w:t>
      </w:r>
      <w:r>
        <w:rPr>
          <w:rFonts w:asciiTheme="minorHAnsi" w:hAnsiTheme="minorHAnsi" w:cstheme="minorHAnsi"/>
          <w:b/>
        </w:rPr>
        <w:t xml:space="preserve"> </w:t>
      </w:r>
      <w:r w:rsidRPr="003F2C1C">
        <w:rPr>
          <w:rFonts w:asciiTheme="minorHAnsi" w:hAnsiTheme="minorHAnsi" w:cstheme="minorHAnsi"/>
        </w:rPr>
        <w:t xml:space="preserve">Auftreten von Komplikationen </w:t>
      </w:r>
      <w:r>
        <w:rPr>
          <w:rFonts w:asciiTheme="minorHAnsi" w:hAnsiTheme="minorHAnsi" w:cstheme="minorHAnsi"/>
        </w:rPr>
        <w:t xml:space="preserve">      </w:t>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w:t>
      </w:r>
    </w:p>
    <w:p w14:paraId="47376AFE" w14:textId="77777777" w:rsidR="00150A6D" w:rsidRDefault="00150A6D" w:rsidP="00150A6D">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sidRPr="003F2C1C">
        <w:rPr>
          <w:rFonts w:asciiTheme="minorHAnsi" w:hAnsiTheme="minorHAnsi" w:cstheme="minorHAnsi"/>
          <w:sz w:val="22"/>
          <w:szCs w:val="22"/>
        </w:rPr>
        <w:t xml:space="preserve">Falls „Ja“ bitte </w:t>
      </w:r>
      <w:r>
        <w:rPr>
          <w:rFonts w:asciiTheme="minorHAnsi" w:hAnsiTheme="minorHAnsi" w:cstheme="minorHAnsi"/>
          <w:sz w:val="22"/>
          <w:szCs w:val="22"/>
        </w:rPr>
        <w:t>angeben: _____________________________________________________________</w:t>
      </w:r>
    </w:p>
    <w:p w14:paraId="341062BF" w14:textId="77777777" w:rsidR="00150A6D" w:rsidRPr="003F2C1C" w:rsidRDefault="00150A6D" w:rsidP="00150A6D">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w:t>
      </w:r>
    </w:p>
    <w:p w14:paraId="73A9165F" w14:textId="77777777" w:rsidR="00150A6D" w:rsidRPr="003F2C1C" w:rsidRDefault="00150A6D" w:rsidP="00150A6D">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rPr>
        <w:t>Bei Abweichungen/ Besonderheiten bitte präzisieren</w:t>
      </w:r>
      <w:r w:rsidRPr="003F2C1C">
        <w:rPr>
          <w:rFonts w:asciiTheme="minorHAnsi" w:hAnsiTheme="minorHAnsi" w:cstheme="minorHAnsi"/>
          <w:sz w:val="22"/>
          <w:szCs w:val="22"/>
        </w:rPr>
        <w:t>: 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w:t>
      </w:r>
    </w:p>
    <w:p w14:paraId="38CC2450" w14:textId="77777777" w:rsidR="00150A6D" w:rsidRPr="003F2C1C" w:rsidRDefault="00150A6D" w:rsidP="00150A6D">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_______________________________________</w:t>
      </w:r>
    </w:p>
    <w:p w14:paraId="0A99D6D3" w14:textId="77777777" w:rsidR="00150A6D" w:rsidRPr="003F2C1C" w:rsidRDefault="00150A6D" w:rsidP="00150A6D">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w:t>
      </w:r>
    </w:p>
    <w:p w14:paraId="1F504AA0" w14:textId="664B9106" w:rsidR="00DD1AFF" w:rsidRDefault="00DD1AFF" w:rsidP="00DD1AFF">
      <w:pPr>
        <w:pStyle w:val="Kommentartext"/>
        <w:rPr>
          <w:rFonts w:asciiTheme="minorHAnsi" w:hAnsiTheme="minorHAnsi" w:cstheme="minorHAnsi"/>
          <w:sz w:val="22"/>
          <w:szCs w:val="22"/>
        </w:rPr>
      </w:pPr>
    </w:p>
    <w:p w14:paraId="306F4D76" w14:textId="77777777" w:rsidR="00DD1AFF" w:rsidRDefault="00DD1AFF" w:rsidP="00DD1AFF">
      <w:pPr>
        <w:overflowPunct/>
        <w:autoSpaceDE/>
        <w:autoSpaceDN/>
        <w:adjustRightInd/>
        <w:spacing w:line="240" w:lineRule="auto"/>
        <w:jc w:val="right"/>
        <w:textAlignment w:val="auto"/>
        <w:rPr>
          <w:rFonts w:asciiTheme="minorHAnsi" w:hAnsiTheme="minorHAnsi" w:cstheme="minorHAnsi"/>
          <w:b/>
          <w:sz w:val="28"/>
          <w:szCs w:val="30"/>
        </w:rPr>
      </w:pPr>
      <w:r>
        <w:rPr>
          <w:rFonts w:asciiTheme="minorHAnsi" w:hAnsiTheme="minorHAnsi" w:cstheme="minorHAnsi"/>
          <w:b/>
          <w:sz w:val="28"/>
          <w:szCs w:val="30"/>
        </w:rPr>
        <w:t xml:space="preserve">Visite durchgeführt von: </w:t>
      </w:r>
    </w:p>
    <w:p w14:paraId="454CDAB6" w14:textId="38FB7D70" w:rsidR="00DD1AFF" w:rsidRDefault="00DD1AFF" w:rsidP="00DD1AFF">
      <w:pPr>
        <w:pStyle w:val="Kommentartext"/>
        <w:jc w:val="right"/>
        <w:rPr>
          <w:rFonts w:asciiTheme="minorHAnsi" w:hAnsiTheme="minorHAnsi" w:cstheme="minorHAnsi"/>
          <w:sz w:val="22"/>
          <w:szCs w:val="22"/>
        </w:rPr>
      </w:pPr>
      <w:r>
        <w:rPr>
          <w:rFonts w:asciiTheme="minorHAnsi" w:hAnsiTheme="minorHAnsi" w:cstheme="minorHAnsi"/>
          <w:b/>
          <w:sz w:val="28"/>
          <w:szCs w:val="30"/>
        </w:rPr>
        <w:t>____________________</w:t>
      </w:r>
    </w:p>
    <w:p w14:paraId="1DA8B4C3" w14:textId="7C077628" w:rsidR="0066636E" w:rsidRPr="00B639ED" w:rsidRDefault="0066636E" w:rsidP="00150A6D">
      <w:pPr>
        <w:pStyle w:val="Kommentartext"/>
        <w:pBdr>
          <w:left w:val="single" w:sz="4" w:space="4" w:color="auto"/>
          <w:bottom w:val="single" w:sz="4" w:space="1" w:color="auto"/>
          <w:right w:val="single" w:sz="4" w:space="4" w:color="auto"/>
        </w:pBdr>
        <w:rPr>
          <w:rFonts w:asciiTheme="minorHAnsi" w:hAnsiTheme="minorHAnsi" w:cstheme="minorHAnsi"/>
          <w:b/>
          <w:sz w:val="28"/>
          <w:szCs w:val="30"/>
        </w:rPr>
      </w:pPr>
      <w:r w:rsidRPr="00B639ED">
        <w:rPr>
          <w:rFonts w:asciiTheme="minorHAnsi" w:hAnsiTheme="minorHAnsi" w:cstheme="minorHAnsi"/>
          <w:b/>
          <w:sz w:val="28"/>
          <w:szCs w:val="30"/>
        </w:rPr>
        <w:br w:type="page"/>
      </w:r>
    </w:p>
    <w:p w14:paraId="2DF19E44" w14:textId="34433C77" w:rsidR="00B639ED" w:rsidRPr="00B639ED" w:rsidRDefault="00B32735" w:rsidP="00582156">
      <w:pPr>
        <w:pStyle w:val="Kommentartext"/>
        <w:pBdr>
          <w:bottom w:val="single" w:sz="4" w:space="1" w:color="auto"/>
        </w:pBdr>
        <w:rPr>
          <w:rFonts w:asciiTheme="minorHAnsi" w:hAnsiTheme="minorHAnsi" w:cstheme="minorHAnsi"/>
          <w:b/>
          <w:sz w:val="28"/>
          <w:szCs w:val="30"/>
        </w:rPr>
      </w:pPr>
      <w:r w:rsidRPr="00B639ED">
        <w:rPr>
          <w:rFonts w:asciiTheme="minorHAnsi" w:hAnsiTheme="minorHAnsi" w:cstheme="minorHAnsi"/>
          <w:b/>
          <w:sz w:val="28"/>
          <w:szCs w:val="30"/>
        </w:rPr>
        <w:lastRenderedPageBreak/>
        <w:t xml:space="preserve">Visite 7: </w:t>
      </w:r>
      <w:r w:rsidR="00353498" w:rsidRPr="00B639ED">
        <w:rPr>
          <w:rFonts w:asciiTheme="minorHAnsi" w:hAnsiTheme="minorHAnsi" w:cstheme="minorHAnsi"/>
          <w:b/>
          <w:sz w:val="28"/>
          <w:szCs w:val="30"/>
        </w:rPr>
        <w:t>POD</w:t>
      </w:r>
      <w:r w:rsidRPr="00B639ED">
        <w:rPr>
          <w:rFonts w:asciiTheme="minorHAnsi" w:hAnsiTheme="minorHAnsi" w:cstheme="minorHAnsi"/>
          <w:b/>
          <w:sz w:val="28"/>
          <w:szCs w:val="30"/>
        </w:rPr>
        <w:t xml:space="preserve"> 5</w:t>
      </w:r>
      <w:r w:rsidR="00C83BAD" w:rsidRPr="00B639ED">
        <w:rPr>
          <w:rFonts w:asciiTheme="minorHAnsi" w:hAnsiTheme="minorHAnsi" w:cstheme="minorHAnsi"/>
          <w:b/>
          <w:sz w:val="28"/>
          <w:szCs w:val="30"/>
        </w:rPr>
        <w:tab/>
      </w:r>
      <w:r w:rsidR="00C83BAD" w:rsidRPr="00B639ED">
        <w:rPr>
          <w:rFonts w:asciiTheme="minorHAnsi" w:hAnsiTheme="minorHAnsi" w:cstheme="minorHAnsi"/>
          <w:b/>
          <w:sz w:val="28"/>
          <w:szCs w:val="30"/>
        </w:rPr>
        <w:tab/>
      </w:r>
      <w:r w:rsidR="00C83BAD" w:rsidRPr="00B639ED">
        <w:rPr>
          <w:rFonts w:asciiTheme="minorHAnsi" w:hAnsiTheme="minorHAnsi" w:cstheme="minorHAnsi"/>
          <w:b/>
          <w:sz w:val="28"/>
          <w:szCs w:val="30"/>
        </w:rPr>
        <w:tab/>
      </w:r>
      <w:r w:rsidR="00C83BAD" w:rsidRPr="00B639ED">
        <w:rPr>
          <w:rFonts w:asciiTheme="minorHAnsi" w:hAnsiTheme="minorHAnsi" w:cstheme="minorHAnsi"/>
          <w:b/>
          <w:sz w:val="28"/>
          <w:szCs w:val="30"/>
        </w:rPr>
        <w:tab/>
      </w:r>
      <w:r w:rsidR="00683C8E">
        <w:rPr>
          <w:rFonts w:asciiTheme="minorHAnsi" w:hAnsiTheme="minorHAnsi" w:cstheme="minorHAnsi"/>
          <w:b/>
          <w:sz w:val="28"/>
          <w:szCs w:val="30"/>
        </w:rPr>
        <w:tab/>
      </w:r>
      <w:r w:rsidR="00C83BAD" w:rsidRPr="00B639ED">
        <w:rPr>
          <w:rFonts w:asciiTheme="minorHAnsi" w:hAnsiTheme="minorHAnsi" w:cstheme="minorHAnsi"/>
          <w:b/>
          <w:sz w:val="28"/>
          <w:szCs w:val="30"/>
        </w:rPr>
        <w:tab/>
      </w:r>
      <w:r w:rsidR="00C83BAD" w:rsidRPr="00B639ED">
        <w:rPr>
          <w:rFonts w:asciiTheme="minorHAnsi" w:hAnsiTheme="minorHAnsi" w:cstheme="minorHAnsi"/>
          <w:b/>
          <w:sz w:val="28"/>
          <w:szCs w:val="30"/>
        </w:rPr>
        <w:tab/>
        <w:t>Datum ___/___/______</w:t>
      </w:r>
    </w:p>
    <w:p w14:paraId="14240A65" w14:textId="77777777" w:rsidR="00790779" w:rsidRPr="00C83BAD" w:rsidRDefault="009117B9" w:rsidP="00EB4515">
      <w:pPr>
        <w:pBdr>
          <w:top w:val="single" w:sz="4" w:space="1" w:color="auto"/>
          <w:left w:val="single" w:sz="4" w:space="4" w:color="auto"/>
          <w:right w:val="single" w:sz="4" w:space="4"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b/>
          <w:u w:val="single"/>
        </w:rPr>
        <w:t>Ernährung</w:t>
      </w:r>
      <w:r w:rsidRPr="00C83BAD">
        <w:rPr>
          <w:rFonts w:asciiTheme="minorHAnsi" w:hAnsiTheme="minorHAnsi" w:cstheme="minorHAnsi"/>
          <w:u w:val="single"/>
        </w:rPr>
        <w:t>:</w:t>
      </w:r>
      <w:r w:rsidRPr="00C83BAD">
        <w:rPr>
          <w:rFonts w:asciiTheme="minorHAnsi" w:hAnsiTheme="minorHAnsi" w:cstheme="minorHAnsi"/>
        </w:rPr>
        <w:t xml:space="preserve"> </w:t>
      </w:r>
    </w:p>
    <w:p w14:paraId="34C7D661" w14:textId="77777777" w:rsidR="00EB4515" w:rsidRPr="003F2C1C" w:rsidRDefault="00EB4515" w:rsidP="00EB4515">
      <w:pPr>
        <w:pBdr>
          <w:left w:val="single" w:sz="4" w:space="4" w:color="auto"/>
          <w:right w:val="single" w:sz="4" w:space="4"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rPr>
        <w:t xml:space="preserve">Beginn des Kostaufbaus (Kostform Stoma I) </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55F1B55F" w14:textId="4A1123BC" w:rsidR="00EB4515" w:rsidRDefault="00EB4515" w:rsidP="00EB4515">
      <w:pPr>
        <w:pBdr>
          <w:left w:val="single" w:sz="4" w:space="4"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3F2C1C">
        <w:rPr>
          <w:rFonts w:asciiTheme="minorHAnsi" w:hAnsiTheme="minorHAnsi" w:cstheme="minorHAnsi"/>
        </w:rPr>
        <w:t>Entfernung der Magensonde</w:t>
      </w:r>
      <w:r w:rsidRPr="003F2C1C">
        <w:rPr>
          <w:rFonts w:asciiTheme="minorHAnsi" w:hAnsiTheme="minorHAnsi" w:cstheme="minorHAnsi"/>
        </w:rPr>
        <w:tab/>
      </w:r>
      <w:r w:rsidRPr="003F2C1C">
        <w:rPr>
          <w:rFonts w:asciiTheme="minorHAnsi" w:hAnsiTheme="minorHAnsi" w:cstheme="minorHAnsi"/>
        </w:rPr>
        <w:tab/>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437D7ACB" w14:textId="68D2200E" w:rsidR="009117B9" w:rsidRPr="00C83BAD" w:rsidRDefault="009117B9" w:rsidP="00856945">
      <w:pPr>
        <w:pBdr>
          <w:top w:val="single" w:sz="4" w:space="1" w:color="auto"/>
          <w:left w:val="single" w:sz="4" w:space="4" w:color="auto"/>
          <w:bottom w:val="single" w:sz="4" w:space="1"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b/>
          <w:u w:val="single"/>
        </w:rPr>
        <w:t>Entfernung der</w:t>
      </w:r>
      <w:r w:rsidR="008374CE" w:rsidRPr="00C83BAD">
        <w:rPr>
          <w:rFonts w:asciiTheme="minorHAnsi" w:hAnsiTheme="minorHAnsi" w:cstheme="minorHAnsi"/>
          <w:b/>
          <w:u w:val="single"/>
        </w:rPr>
        <w:t xml:space="preserve"> thorakalen</w:t>
      </w:r>
      <w:r w:rsidRPr="00C83BAD">
        <w:rPr>
          <w:rFonts w:asciiTheme="minorHAnsi" w:hAnsiTheme="minorHAnsi" w:cstheme="minorHAnsi"/>
          <w:b/>
          <w:u w:val="single"/>
        </w:rPr>
        <w:t xml:space="preserve"> Zieldrainage</w:t>
      </w:r>
      <w:r w:rsidR="007C3F95" w:rsidRPr="00C83BAD">
        <w:rPr>
          <w:rFonts w:asciiTheme="minorHAnsi" w:hAnsiTheme="minorHAnsi" w:cstheme="minorHAnsi"/>
        </w:rPr>
        <w:tab/>
      </w:r>
      <w:r w:rsidR="00150A6D" w:rsidRPr="003F2C1C">
        <w:rPr>
          <w:rFonts w:asciiTheme="minorHAnsi" w:hAnsiTheme="minorHAnsi" w:cstheme="minorHAnsi"/>
          <w:lang w:val="en-GB"/>
        </w:rPr>
        <w:sym w:font="Webdings" w:char="F063"/>
      </w:r>
      <w:r w:rsidR="00150A6D" w:rsidRPr="003F2C1C">
        <w:rPr>
          <w:rFonts w:asciiTheme="minorHAnsi" w:hAnsiTheme="minorHAnsi" w:cstheme="minorHAnsi"/>
        </w:rPr>
        <w:t xml:space="preserve"> Ja</w:t>
      </w:r>
      <w:r w:rsidR="00150A6D" w:rsidRPr="003F2C1C">
        <w:rPr>
          <w:rFonts w:asciiTheme="minorHAnsi" w:hAnsiTheme="minorHAnsi" w:cstheme="minorHAnsi"/>
        </w:rPr>
        <w:tab/>
      </w:r>
      <w:r w:rsidR="00150A6D" w:rsidRPr="003F2C1C">
        <w:rPr>
          <w:rFonts w:asciiTheme="minorHAnsi" w:hAnsiTheme="minorHAnsi" w:cstheme="minorHAnsi"/>
          <w:lang w:val="en-GB"/>
        </w:rPr>
        <w:sym w:font="Webdings" w:char="F063"/>
      </w:r>
      <w:r w:rsidR="00150A6D" w:rsidRPr="003F2C1C">
        <w:rPr>
          <w:rFonts w:asciiTheme="minorHAnsi" w:hAnsiTheme="minorHAnsi" w:cstheme="minorHAnsi"/>
        </w:rPr>
        <w:t xml:space="preserve"> Nein </w:t>
      </w:r>
      <w:r w:rsidR="00150A6D" w:rsidRPr="003F2C1C">
        <w:rPr>
          <w:rFonts w:asciiTheme="minorHAnsi" w:hAnsiTheme="minorHAnsi" w:cstheme="minorHAnsi"/>
        </w:rPr>
        <w:sym w:font="Wingdings" w:char="F0E0"/>
      </w:r>
      <w:r w:rsidR="00150A6D" w:rsidRPr="003F2C1C">
        <w:rPr>
          <w:rFonts w:asciiTheme="minorHAnsi" w:hAnsiTheme="minorHAnsi" w:cstheme="minorHAnsi"/>
        </w:rPr>
        <w:t xml:space="preserve"> Grund</w:t>
      </w:r>
      <w:r w:rsidR="00150A6D">
        <w:rPr>
          <w:rFonts w:asciiTheme="minorHAnsi" w:hAnsiTheme="minorHAnsi" w:cstheme="minorHAnsi"/>
        </w:rPr>
        <w:t xml:space="preserve"> in Fast Track Protokoll angeben</w:t>
      </w:r>
    </w:p>
    <w:p w14:paraId="2D8107F0" w14:textId="372B8808" w:rsidR="00560B8A" w:rsidRPr="00C83BAD" w:rsidRDefault="00560B8A" w:rsidP="00856945">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b/>
          <w:sz w:val="22"/>
          <w:szCs w:val="22"/>
          <w:u w:val="single"/>
        </w:rPr>
        <w:t>Schmerz</w:t>
      </w:r>
      <w:r w:rsidR="001046FE" w:rsidRPr="00C83BAD">
        <w:rPr>
          <w:rFonts w:asciiTheme="minorHAnsi" w:hAnsiTheme="minorHAnsi" w:cstheme="minorHAnsi"/>
          <w:b/>
          <w:sz w:val="22"/>
          <w:szCs w:val="22"/>
          <w:u w:val="single"/>
        </w:rPr>
        <w:t>therapie</w:t>
      </w:r>
      <w:r w:rsidRPr="00C83BAD">
        <w:rPr>
          <w:rFonts w:asciiTheme="minorHAnsi" w:hAnsiTheme="minorHAnsi" w:cstheme="minorHAnsi"/>
          <w:sz w:val="22"/>
          <w:szCs w:val="22"/>
        </w:rPr>
        <w:t xml:space="preserve">: </w:t>
      </w:r>
    </w:p>
    <w:p w14:paraId="4A1A404E" w14:textId="69697383" w:rsidR="00582156" w:rsidRPr="00C83BAD" w:rsidRDefault="00582156" w:rsidP="00856945">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sz w:val="22"/>
          <w:szCs w:val="22"/>
          <w:u w:val="single"/>
        </w:rPr>
        <w:t>Visuelle Analogskala</w:t>
      </w:r>
      <w:r w:rsidRPr="00C83BAD">
        <w:rPr>
          <w:rFonts w:asciiTheme="minorHAnsi" w:hAnsiTheme="minorHAnsi" w:cstheme="minorHAnsi"/>
          <w:sz w:val="22"/>
          <w:szCs w:val="22"/>
        </w:rPr>
        <w:t>:</w:t>
      </w:r>
      <w:r w:rsidR="00203E0D" w:rsidRPr="00C83BAD">
        <w:rPr>
          <w:rFonts w:asciiTheme="minorHAnsi" w:hAnsiTheme="minorHAnsi" w:cstheme="minorHAnsi"/>
          <w:sz w:val="22"/>
          <w:szCs w:val="22"/>
        </w:rPr>
        <w:tab/>
      </w:r>
      <w:r w:rsidR="00203E0D" w:rsidRPr="00C83BAD">
        <w:rPr>
          <w:rFonts w:asciiTheme="minorHAnsi" w:hAnsiTheme="minorHAnsi" w:cstheme="minorHAnsi"/>
          <w:sz w:val="22"/>
          <w:szCs w:val="22"/>
          <w:lang w:val="en-GB"/>
        </w:rPr>
        <w:sym w:font="Webdings" w:char="F063"/>
      </w:r>
      <w:r w:rsidR="00203E0D" w:rsidRPr="00C83BAD">
        <w:rPr>
          <w:rFonts w:asciiTheme="minorHAnsi" w:hAnsiTheme="minorHAnsi" w:cstheme="minorHAnsi"/>
          <w:sz w:val="22"/>
          <w:szCs w:val="22"/>
        </w:rPr>
        <w:t xml:space="preserve"> Ja</w:t>
      </w:r>
      <w:r w:rsidR="007C3F95" w:rsidRPr="00C83BAD">
        <w:rPr>
          <w:rFonts w:asciiTheme="minorHAnsi" w:hAnsiTheme="minorHAnsi" w:cstheme="minorHAnsi"/>
          <w:sz w:val="22"/>
          <w:szCs w:val="22"/>
        </w:rPr>
        <w:t>, Wert: _____</w:t>
      </w:r>
      <w:r w:rsidR="00203E0D" w:rsidRPr="00C83BAD">
        <w:rPr>
          <w:rFonts w:asciiTheme="minorHAnsi" w:hAnsiTheme="minorHAnsi" w:cstheme="minorHAnsi"/>
          <w:sz w:val="22"/>
          <w:szCs w:val="22"/>
        </w:rPr>
        <w:tab/>
        <w:t xml:space="preserve"> </w:t>
      </w:r>
      <w:r w:rsidR="00203E0D" w:rsidRPr="00C83BAD">
        <w:rPr>
          <w:rFonts w:asciiTheme="minorHAnsi" w:hAnsiTheme="minorHAnsi" w:cstheme="minorHAnsi"/>
          <w:sz w:val="22"/>
          <w:szCs w:val="22"/>
          <w:lang w:val="en-GB"/>
        </w:rPr>
        <w:sym w:font="Webdings" w:char="F063"/>
      </w:r>
      <w:r w:rsidR="00203E0D" w:rsidRPr="00C83BAD">
        <w:rPr>
          <w:rFonts w:asciiTheme="minorHAnsi" w:hAnsiTheme="minorHAnsi" w:cstheme="minorHAnsi"/>
          <w:sz w:val="22"/>
          <w:szCs w:val="22"/>
        </w:rPr>
        <w:t xml:space="preserve"> Nein</w:t>
      </w:r>
      <w:r w:rsidR="007C3F95" w:rsidRPr="00C83BAD">
        <w:rPr>
          <w:rFonts w:asciiTheme="minorHAnsi" w:hAnsiTheme="minorHAnsi" w:cstheme="minorHAnsi"/>
          <w:sz w:val="22"/>
          <w:szCs w:val="22"/>
        </w:rPr>
        <w:t>, Grund: __</w:t>
      </w:r>
      <w:r w:rsidR="00203E0D" w:rsidRPr="00C83BAD">
        <w:rPr>
          <w:rFonts w:asciiTheme="minorHAnsi" w:hAnsiTheme="minorHAnsi" w:cstheme="minorHAnsi"/>
          <w:sz w:val="22"/>
          <w:szCs w:val="22"/>
        </w:rPr>
        <w:t>________________________</w:t>
      </w:r>
    </w:p>
    <w:p w14:paraId="316C27F8" w14:textId="13103F2B" w:rsidR="00560B8A" w:rsidRPr="00C83BAD" w:rsidRDefault="00560B8A" w:rsidP="00856945">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proofErr w:type="spellStart"/>
      <w:r w:rsidRPr="00C83BAD">
        <w:rPr>
          <w:rFonts w:asciiTheme="minorHAnsi" w:hAnsiTheme="minorHAnsi" w:cstheme="minorHAnsi"/>
          <w:sz w:val="22"/>
          <w:szCs w:val="22"/>
          <w:u w:val="single"/>
        </w:rPr>
        <w:t>Oxygesic</w:t>
      </w:r>
      <w:proofErr w:type="spellEnd"/>
      <w:r w:rsidRPr="00C83BAD">
        <w:rPr>
          <w:rFonts w:asciiTheme="minorHAnsi" w:hAnsiTheme="minorHAnsi" w:cstheme="minorHAnsi"/>
          <w:sz w:val="22"/>
          <w:szCs w:val="22"/>
          <w:u w:val="single"/>
        </w:rPr>
        <w:t xml:space="preserve"> – PCA</w:t>
      </w:r>
      <w:r w:rsidRPr="00C83BAD">
        <w:rPr>
          <w:rFonts w:asciiTheme="minorHAnsi" w:hAnsiTheme="minorHAnsi" w:cstheme="minorHAnsi"/>
          <w:sz w:val="22"/>
          <w:szCs w:val="22"/>
        </w:rPr>
        <w:t xml:space="preserve">: </w:t>
      </w:r>
      <w:r w:rsidR="00203E0D" w:rsidRPr="00C83BAD">
        <w:rPr>
          <w:rFonts w:asciiTheme="minorHAnsi" w:hAnsiTheme="minorHAnsi" w:cstheme="minorHAnsi"/>
          <w:sz w:val="22"/>
          <w:szCs w:val="22"/>
        </w:rPr>
        <w:tab/>
      </w:r>
      <w:r w:rsidR="00203E0D" w:rsidRPr="00C83BAD">
        <w:rPr>
          <w:rFonts w:asciiTheme="minorHAnsi" w:hAnsiTheme="minorHAnsi" w:cstheme="minorHAnsi"/>
          <w:sz w:val="22"/>
          <w:szCs w:val="22"/>
          <w:lang w:val="en-GB"/>
        </w:rPr>
        <w:sym w:font="Webdings" w:char="F063"/>
      </w:r>
      <w:r w:rsidR="00203E0D" w:rsidRPr="00C83BAD">
        <w:rPr>
          <w:rFonts w:asciiTheme="minorHAnsi" w:hAnsiTheme="minorHAnsi" w:cstheme="minorHAnsi"/>
          <w:sz w:val="22"/>
          <w:szCs w:val="22"/>
        </w:rPr>
        <w:t xml:space="preserve"> Ja</w:t>
      </w:r>
      <w:r w:rsidR="007C3F95" w:rsidRPr="00C83BAD">
        <w:rPr>
          <w:rFonts w:asciiTheme="minorHAnsi" w:hAnsiTheme="minorHAnsi" w:cstheme="minorHAnsi"/>
          <w:sz w:val="22"/>
          <w:szCs w:val="22"/>
        </w:rPr>
        <w:t xml:space="preserve"> </w:t>
      </w:r>
      <w:r w:rsidR="007C3F95" w:rsidRPr="00C83BAD">
        <w:rPr>
          <w:rFonts w:asciiTheme="minorHAnsi" w:hAnsiTheme="minorHAnsi" w:cstheme="minorHAnsi"/>
          <w:sz w:val="22"/>
          <w:szCs w:val="22"/>
        </w:rPr>
        <w:sym w:font="Wingdings" w:char="F0E0"/>
      </w:r>
      <w:r w:rsidR="007C3F95" w:rsidRPr="00C83BAD">
        <w:rPr>
          <w:rFonts w:asciiTheme="minorHAnsi" w:hAnsiTheme="minorHAnsi" w:cstheme="minorHAnsi"/>
          <w:sz w:val="22"/>
          <w:szCs w:val="22"/>
        </w:rPr>
        <w:t xml:space="preserve"> Menge</w:t>
      </w:r>
      <w:r w:rsidR="00150A6D">
        <w:rPr>
          <w:rFonts w:asciiTheme="minorHAnsi" w:hAnsiTheme="minorHAnsi" w:cstheme="minorHAnsi"/>
          <w:sz w:val="22"/>
          <w:szCs w:val="22"/>
        </w:rPr>
        <w:t xml:space="preserve"> in </w:t>
      </w:r>
      <w:proofErr w:type="spellStart"/>
      <w:r w:rsidR="00231810">
        <w:rPr>
          <w:rFonts w:asciiTheme="minorHAnsi" w:hAnsiTheme="minorHAnsi" w:cstheme="minorHAnsi"/>
          <w:sz w:val="22"/>
          <w:szCs w:val="22"/>
        </w:rPr>
        <w:t>Analgesieprotokoll</w:t>
      </w:r>
      <w:proofErr w:type="spellEnd"/>
      <w:r w:rsidR="00150A6D">
        <w:rPr>
          <w:rFonts w:asciiTheme="minorHAnsi" w:hAnsiTheme="minorHAnsi" w:cstheme="minorHAnsi"/>
          <w:sz w:val="22"/>
          <w:szCs w:val="22"/>
        </w:rPr>
        <w:t xml:space="preserve"> </w:t>
      </w:r>
      <w:r w:rsidR="007C3F95" w:rsidRPr="00C83BAD">
        <w:rPr>
          <w:rFonts w:asciiTheme="minorHAnsi" w:hAnsiTheme="minorHAnsi" w:cstheme="minorHAnsi"/>
          <w:sz w:val="22"/>
          <w:szCs w:val="22"/>
        </w:rPr>
        <w:t xml:space="preserve"> </w:t>
      </w:r>
      <w:r w:rsidR="00203E0D" w:rsidRPr="00C83BAD">
        <w:rPr>
          <w:rFonts w:asciiTheme="minorHAnsi" w:hAnsiTheme="minorHAnsi" w:cstheme="minorHAnsi"/>
          <w:sz w:val="22"/>
          <w:szCs w:val="22"/>
          <w:lang w:val="en-GB"/>
        </w:rPr>
        <w:sym w:font="Webdings" w:char="F063"/>
      </w:r>
      <w:r w:rsidR="00203E0D" w:rsidRPr="00C83BAD">
        <w:rPr>
          <w:rFonts w:asciiTheme="minorHAnsi" w:hAnsiTheme="minorHAnsi" w:cstheme="minorHAnsi"/>
          <w:sz w:val="22"/>
          <w:szCs w:val="22"/>
        </w:rPr>
        <w:t xml:space="preserve"> Nein</w:t>
      </w:r>
      <w:r w:rsidR="007C3F95" w:rsidRPr="00C83BAD">
        <w:rPr>
          <w:rFonts w:asciiTheme="minorHAnsi" w:hAnsiTheme="minorHAnsi" w:cstheme="minorHAnsi"/>
          <w:sz w:val="22"/>
          <w:szCs w:val="22"/>
        </w:rPr>
        <w:t xml:space="preserve"> </w:t>
      </w:r>
      <w:r w:rsidR="007C3F95" w:rsidRPr="00C83BAD">
        <w:rPr>
          <w:rFonts w:asciiTheme="minorHAnsi" w:hAnsiTheme="minorHAnsi" w:cstheme="minorHAnsi"/>
          <w:sz w:val="22"/>
          <w:szCs w:val="22"/>
        </w:rPr>
        <w:sym w:font="Wingdings" w:char="F0E0"/>
      </w:r>
      <w:r w:rsidR="007C3F95" w:rsidRPr="00C83BAD">
        <w:rPr>
          <w:rFonts w:asciiTheme="minorHAnsi" w:hAnsiTheme="minorHAnsi" w:cstheme="minorHAnsi"/>
          <w:sz w:val="22"/>
          <w:szCs w:val="22"/>
        </w:rPr>
        <w:t xml:space="preserve"> Grund</w:t>
      </w:r>
      <w:r w:rsidR="00150A6D">
        <w:rPr>
          <w:rFonts w:asciiTheme="minorHAnsi" w:hAnsiTheme="minorHAnsi" w:cstheme="minorHAnsi"/>
          <w:sz w:val="22"/>
          <w:szCs w:val="22"/>
        </w:rPr>
        <w:t xml:space="preserve"> in FTP angeben</w:t>
      </w:r>
    </w:p>
    <w:p w14:paraId="1D462CEA" w14:textId="663E25C7" w:rsidR="00560B8A" w:rsidRPr="00C83BAD" w:rsidRDefault="00560B8A" w:rsidP="00856945">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C83BAD">
        <w:rPr>
          <w:rFonts w:asciiTheme="minorHAnsi" w:hAnsiTheme="minorHAnsi" w:cstheme="minorHAnsi"/>
          <w:sz w:val="22"/>
          <w:szCs w:val="22"/>
          <w:u w:val="single"/>
        </w:rPr>
        <w:t>Zusätzliche Schmerzmedikation</w:t>
      </w:r>
      <w:r w:rsidRPr="00C83BAD">
        <w:rPr>
          <w:rFonts w:asciiTheme="minorHAnsi" w:hAnsiTheme="minorHAnsi" w:cstheme="minorHAnsi"/>
          <w:sz w:val="22"/>
          <w:szCs w:val="22"/>
        </w:rPr>
        <w:tab/>
      </w:r>
      <w:r w:rsidR="007C3F95"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Ja</w:t>
      </w:r>
      <w:r w:rsidR="007C3F95" w:rsidRPr="00C83BAD">
        <w:rPr>
          <w:rFonts w:asciiTheme="minorHAnsi" w:hAnsiTheme="minorHAnsi" w:cstheme="minorHAnsi"/>
          <w:sz w:val="22"/>
          <w:szCs w:val="22"/>
        </w:rPr>
        <w:t xml:space="preserve"> </w:t>
      </w:r>
      <w:r w:rsidR="007C3F95" w:rsidRPr="00C83BAD">
        <w:rPr>
          <w:rFonts w:asciiTheme="minorHAnsi" w:hAnsiTheme="minorHAnsi" w:cstheme="minorHAnsi"/>
          <w:sz w:val="22"/>
          <w:szCs w:val="22"/>
        </w:rPr>
        <w:sym w:font="Wingdings" w:char="F0E0"/>
      </w:r>
      <w:r w:rsidR="007C3F95" w:rsidRPr="00C83BAD">
        <w:rPr>
          <w:rFonts w:asciiTheme="minorHAnsi" w:hAnsiTheme="minorHAnsi" w:cstheme="minorHAnsi"/>
          <w:sz w:val="22"/>
          <w:szCs w:val="22"/>
        </w:rPr>
        <w:t xml:space="preserve"> Menge</w:t>
      </w:r>
      <w:r w:rsidR="00150A6D">
        <w:rPr>
          <w:rFonts w:asciiTheme="minorHAnsi" w:hAnsiTheme="minorHAnsi" w:cstheme="minorHAnsi"/>
          <w:sz w:val="22"/>
          <w:szCs w:val="22"/>
        </w:rPr>
        <w:t xml:space="preserve"> in </w:t>
      </w:r>
      <w:proofErr w:type="spellStart"/>
      <w:r w:rsidR="00231810">
        <w:rPr>
          <w:rFonts w:asciiTheme="minorHAnsi" w:hAnsiTheme="minorHAnsi" w:cstheme="minorHAnsi"/>
          <w:sz w:val="22"/>
          <w:szCs w:val="22"/>
        </w:rPr>
        <w:t>Analgesieprotokoll</w:t>
      </w:r>
      <w:proofErr w:type="spellEnd"/>
      <w:r w:rsidR="00231810">
        <w:rPr>
          <w:rFonts w:asciiTheme="minorHAnsi" w:hAnsiTheme="minorHAnsi" w:cstheme="minorHAnsi"/>
          <w:sz w:val="22"/>
          <w:szCs w:val="22"/>
        </w:rPr>
        <w:t xml:space="preserve"> </w:t>
      </w:r>
      <w:r w:rsidR="00231810" w:rsidRPr="00C83BAD">
        <w:rPr>
          <w:rFonts w:asciiTheme="minorHAnsi" w:hAnsiTheme="minorHAnsi" w:cstheme="minorHAnsi"/>
          <w:sz w:val="22"/>
          <w:szCs w:val="22"/>
        </w:rPr>
        <w:t xml:space="preserve"> </w:t>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Nein</w:t>
      </w:r>
    </w:p>
    <w:p w14:paraId="68CA896A" w14:textId="1483A6A6" w:rsidR="005C3651" w:rsidRPr="00C83BAD" w:rsidRDefault="005C3651" w:rsidP="00856945">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C83BAD">
        <w:rPr>
          <w:rFonts w:asciiTheme="minorHAnsi" w:hAnsiTheme="minorHAnsi" w:cstheme="minorHAnsi"/>
          <w:b/>
          <w:sz w:val="22"/>
          <w:szCs w:val="22"/>
          <w:u w:val="single"/>
        </w:rPr>
        <w:t>Mobilisation</w:t>
      </w:r>
      <w:r w:rsidRPr="00C83BAD">
        <w:rPr>
          <w:rFonts w:asciiTheme="minorHAnsi" w:hAnsiTheme="minorHAnsi" w:cstheme="minorHAnsi"/>
          <w:sz w:val="22"/>
          <w:szCs w:val="22"/>
        </w:rPr>
        <w:t xml:space="preserve">: </w:t>
      </w:r>
      <w:r w:rsidR="00203E0D" w:rsidRPr="00C83BAD">
        <w:rPr>
          <w:rFonts w:asciiTheme="minorHAnsi" w:hAnsiTheme="minorHAnsi" w:cstheme="minorHAnsi"/>
          <w:sz w:val="22"/>
          <w:szCs w:val="22"/>
        </w:rPr>
        <w:tab/>
      </w:r>
      <w:r w:rsidR="00D56A81" w:rsidRPr="00C83BAD">
        <w:rPr>
          <w:rFonts w:asciiTheme="minorHAnsi" w:hAnsiTheme="minorHAnsi" w:cstheme="minorHAnsi"/>
          <w:sz w:val="22"/>
          <w:szCs w:val="22"/>
          <w:lang w:val="en-GB"/>
        </w:rPr>
        <w:sym w:font="Webdings" w:char="F063"/>
      </w:r>
      <w:r w:rsidR="00D56A81" w:rsidRPr="00C83BAD">
        <w:rPr>
          <w:rFonts w:asciiTheme="minorHAnsi" w:hAnsiTheme="minorHAnsi" w:cstheme="minorHAnsi"/>
          <w:sz w:val="22"/>
          <w:szCs w:val="22"/>
        </w:rPr>
        <w:t xml:space="preserve"> </w:t>
      </w:r>
      <w:proofErr w:type="gramStart"/>
      <w:r w:rsidR="00D56A81" w:rsidRPr="00C83BAD">
        <w:rPr>
          <w:rFonts w:asciiTheme="minorHAnsi" w:hAnsiTheme="minorHAnsi" w:cstheme="minorHAnsi"/>
          <w:sz w:val="22"/>
          <w:szCs w:val="22"/>
        </w:rPr>
        <w:t xml:space="preserve">Nein  </w:t>
      </w:r>
      <w:r w:rsidR="00D56A81" w:rsidRPr="00C83BAD">
        <w:rPr>
          <w:rFonts w:asciiTheme="minorHAnsi" w:hAnsiTheme="minorHAnsi" w:cstheme="minorHAnsi"/>
          <w:sz w:val="22"/>
          <w:szCs w:val="22"/>
        </w:rPr>
        <w:tab/>
      </w:r>
      <w:proofErr w:type="gramEnd"/>
      <w:r w:rsidR="00940660" w:rsidRPr="00C83BAD">
        <w:rPr>
          <w:rFonts w:asciiTheme="minorHAnsi" w:hAnsiTheme="minorHAnsi" w:cstheme="minorHAnsi"/>
          <w:sz w:val="22"/>
          <w:szCs w:val="22"/>
          <w:lang w:val="en-GB"/>
        </w:rPr>
        <w:sym w:font="Webdings" w:char="F063"/>
      </w:r>
      <w:r w:rsidR="00940660" w:rsidRPr="00C83BAD">
        <w:rPr>
          <w:rFonts w:asciiTheme="minorHAnsi" w:hAnsiTheme="minorHAnsi" w:cstheme="minorHAnsi"/>
          <w:sz w:val="22"/>
          <w:szCs w:val="22"/>
        </w:rPr>
        <w:t xml:space="preserve"> Ja</w:t>
      </w:r>
      <w:r w:rsidR="00D56A81" w:rsidRPr="00C83BAD">
        <w:rPr>
          <w:rFonts w:asciiTheme="minorHAnsi" w:hAnsiTheme="minorHAnsi" w:cstheme="minorHAnsi"/>
          <w:sz w:val="22"/>
          <w:szCs w:val="22"/>
        </w:rPr>
        <w:t xml:space="preserve">: Form: </w:t>
      </w:r>
      <w:r w:rsidRPr="00C83BAD">
        <w:rPr>
          <w:rFonts w:asciiTheme="minorHAnsi" w:hAnsiTheme="minorHAnsi" w:cstheme="minorHAnsi"/>
          <w:sz w:val="22"/>
          <w:szCs w:val="22"/>
        </w:rPr>
        <w:t>_____</w:t>
      </w:r>
      <w:r w:rsidR="008374CE" w:rsidRPr="00C83BAD">
        <w:rPr>
          <w:rFonts w:asciiTheme="minorHAnsi" w:hAnsiTheme="minorHAnsi" w:cstheme="minorHAnsi"/>
          <w:sz w:val="22"/>
          <w:szCs w:val="22"/>
        </w:rPr>
        <w:t>________</w:t>
      </w:r>
      <w:r w:rsidRPr="00C83BAD">
        <w:rPr>
          <w:rFonts w:asciiTheme="minorHAnsi" w:hAnsiTheme="minorHAnsi" w:cstheme="minorHAnsi"/>
          <w:sz w:val="22"/>
          <w:szCs w:val="22"/>
        </w:rPr>
        <w:t>____________________________</w:t>
      </w:r>
    </w:p>
    <w:p w14:paraId="3D068B3D" w14:textId="4E19F27F" w:rsidR="002F7474" w:rsidRPr="00C83BAD" w:rsidRDefault="005C3651" w:rsidP="00856945">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C83BAD">
        <w:rPr>
          <w:rFonts w:asciiTheme="minorHAnsi" w:hAnsiTheme="minorHAnsi" w:cstheme="minorHAnsi"/>
          <w:b/>
          <w:sz w:val="22"/>
          <w:szCs w:val="22"/>
          <w:u w:val="single"/>
        </w:rPr>
        <w:t>Stuhlgang</w:t>
      </w:r>
      <w:r w:rsidRPr="00C83BAD">
        <w:rPr>
          <w:rFonts w:asciiTheme="minorHAnsi" w:hAnsiTheme="minorHAnsi" w:cstheme="minorHAnsi"/>
          <w:sz w:val="22"/>
          <w:szCs w:val="22"/>
        </w:rPr>
        <w:t xml:space="preserve">: </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00E15234" w:rsidRPr="00C83BAD">
        <w:rPr>
          <w:rFonts w:asciiTheme="minorHAnsi" w:hAnsiTheme="minorHAnsi" w:cstheme="minorHAnsi"/>
          <w:sz w:val="22"/>
          <w:szCs w:val="22"/>
        </w:rPr>
        <w:tab/>
      </w:r>
      <w:r w:rsidRPr="00C83BAD">
        <w:rPr>
          <w:rFonts w:asciiTheme="minorHAnsi" w:hAnsiTheme="minorHAnsi" w:cstheme="minorHAnsi"/>
          <w:sz w:val="22"/>
          <w:szCs w:val="22"/>
        </w:rPr>
        <w:tab/>
      </w:r>
      <w:r w:rsidR="00847450"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Ja</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00CE6EC2" w:rsidRPr="00C83BAD">
        <w:rPr>
          <w:rFonts w:asciiTheme="minorHAnsi" w:hAnsiTheme="minorHAnsi" w:cstheme="minorHAnsi"/>
          <w:sz w:val="22"/>
          <w:szCs w:val="22"/>
        </w:rPr>
        <w:t xml:space="preserve"> </w:t>
      </w:r>
      <w:r w:rsidRPr="00C83BAD">
        <w:rPr>
          <w:rFonts w:asciiTheme="minorHAnsi" w:hAnsiTheme="minorHAnsi" w:cstheme="minorHAnsi"/>
          <w:sz w:val="22"/>
          <w:szCs w:val="22"/>
        </w:rPr>
        <w:t>Nein</w:t>
      </w:r>
    </w:p>
    <w:p w14:paraId="3F1873EF" w14:textId="77777777" w:rsidR="00582156" w:rsidRPr="00C83BAD" w:rsidRDefault="00582156" w:rsidP="00856945">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b/>
          <w:sz w:val="22"/>
          <w:szCs w:val="22"/>
          <w:u w:val="single"/>
        </w:rPr>
        <w:t>Wundpflege</w:t>
      </w:r>
      <w:r w:rsidRPr="00C83BAD">
        <w:rPr>
          <w:rFonts w:asciiTheme="minorHAnsi" w:hAnsiTheme="minorHAnsi" w:cstheme="minorHAnsi"/>
          <w:sz w:val="22"/>
          <w:szCs w:val="22"/>
        </w:rPr>
        <w:t>:</w:t>
      </w:r>
    </w:p>
    <w:p w14:paraId="28246A52" w14:textId="5478D604" w:rsidR="002F7474" w:rsidRPr="00C83BAD" w:rsidRDefault="002F7474" w:rsidP="00856945">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sz w:val="22"/>
          <w:szCs w:val="22"/>
        </w:rPr>
        <w:t>Wundheilungsstörung</w:t>
      </w:r>
      <w:r w:rsidRPr="00C83BAD">
        <w:rPr>
          <w:rFonts w:asciiTheme="minorHAnsi" w:hAnsiTheme="minorHAnsi" w:cstheme="minorHAnsi"/>
          <w:sz w:val="22"/>
          <w:szCs w:val="22"/>
        </w:rPr>
        <w:tab/>
      </w:r>
      <w:r w:rsidR="00E15234"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Ja</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00CE6EC2" w:rsidRPr="00C83BAD">
        <w:rPr>
          <w:rFonts w:asciiTheme="minorHAnsi" w:hAnsiTheme="minorHAnsi" w:cstheme="minorHAnsi"/>
          <w:sz w:val="22"/>
          <w:szCs w:val="22"/>
        </w:rPr>
        <w:t xml:space="preserve"> </w:t>
      </w:r>
      <w:r w:rsidRPr="00C83BAD">
        <w:rPr>
          <w:rFonts w:asciiTheme="minorHAnsi" w:hAnsiTheme="minorHAnsi" w:cstheme="minorHAnsi"/>
          <w:sz w:val="22"/>
          <w:szCs w:val="22"/>
        </w:rPr>
        <w:t xml:space="preserve">Nein </w:t>
      </w:r>
    </w:p>
    <w:p w14:paraId="2C6A5505" w14:textId="77777777" w:rsidR="00CE6EC2" w:rsidRPr="00C83BAD" w:rsidRDefault="00CE6EC2" w:rsidP="00856945">
      <w:pPr>
        <w:pStyle w:val="Kommentartext"/>
        <w:pBdr>
          <w:top w:val="single" w:sz="4" w:space="1" w:color="auto"/>
          <w:left w:val="single" w:sz="4" w:space="4" w:color="auto"/>
          <w:bottom w:val="single" w:sz="4" w:space="1" w:color="auto"/>
          <w:right w:val="single" w:sz="4" w:space="4" w:color="auto"/>
        </w:pBdr>
        <w:spacing w:line="240" w:lineRule="auto"/>
        <w:ind w:firstLine="709"/>
        <w:rPr>
          <w:rFonts w:asciiTheme="minorHAnsi" w:hAnsiTheme="minorHAnsi" w:cstheme="minorHAnsi"/>
          <w:color w:val="767171" w:themeColor="background2" w:themeShade="80"/>
          <w:sz w:val="22"/>
          <w:szCs w:val="22"/>
        </w:rPr>
      </w:pPr>
      <w:r w:rsidRPr="00C83BAD">
        <w:rPr>
          <w:rFonts w:asciiTheme="minorHAnsi" w:hAnsiTheme="minorHAnsi" w:cstheme="minorHAnsi"/>
          <w:color w:val="767171" w:themeColor="background2" w:themeShade="80"/>
          <w:sz w:val="22"/>
          <w:szCs w:val="22"/>
        </w:rPr>
        <w:t>Falls „ja“ bitte weiter mit Komplikationen – Erfassung und</w:t>
      </w:r>
    </w:p>
    <w:p w14:paraId="064C630F" w14:textId="77777777" w:rsidR="00CE6EC2" w:rsidRPr="00C83BAD" w:rsidRDefault="00CE6EC2" w:rsidP="00856945">
      <w:pPr>
        <w:pStyle w:val="Kommentartext"/>
        <w:pBdr>
          <w:top w:val="single" w:sz="4" w:space="1" w:color="auto"/>
          <w:left w:val="single" w:sz="4" w:space="4" w:color="auto"/>
          <w:bottom w:val="single" w:sz="4" w:space="1" w:color="auto"/>
          <w:right w:val="single" w:sz="4" w:space="4" w:color="auto"/>
        </w:pBdr>
        <w:spacing w:line="240" w:lineRule="auto"/>
        <w:rPr>
          <w:rFonts w:asciiTheme="minorHAnsi" w:hAnsiTheme="minorHAnsi" w:cstheme="minorHAnsi"/>
          <w:color w:val="767171" w:themeColor="background2" w:themeShade="80"/>
          <w:sz w:val="22"/>
          <w:szCs w:val="22"/>
        </w:rPr>
      </w:pPr>
      <w:r w:rsidRPr="00C83BAD">
        <w:rPr>
          <w:rFonts w:asciiTheme="minorHAnsi" w:hAnsiTheme="minorHAnsi" w:cstheme="minorHAnsi"/>
          <w:color w:val="767171" w:themeColor="background2" w:themeShade="80"/>
          <w:sz w:val="22"/>
          <w:szCs w:val="22"/>
        </w:rPr>
        <w:tab/>
      </w:r>
      <w:r w:rsidRPr="00C83BAD">
        <w:rPr>
          <w:rFonts w:asciiTheme="minorHAnsi" w:hAnsiTheme="minorHAnsi" w:cstheme="minorHAnsi"/>
          <w:color w:val="767171" w:themeColor="background2" w:themeShade="80"/>
          <w:sz w:val="22"/>
          <w:szCs w:val="22"/>
        </w:rPr>
        <w:tab/>
      </w:r>
      <w:r w:rsidRPr="00C83BAD">
        <w:rPr>
          <w:rFonts w:asciiTheme="minorHAnsi" w:hAnsiTheme="minorHAnsi" w:cstheme="minorHAnsi"/>
          <w:color w:val="767171" w:themeColor="background2" w:themeShade="80"/>
          <w:sz w:val="22"/>
          <w:szCs w:val="22"/>
          <w:lang w:val="en-GB"/>
        </w:rPr>
        <w:sym w:font="Webdings" w:char="F063"/>
      </w:r>
      <w:r w:rsidRPr="00C83BAD">
        <w:rPr>
          <w:rFonts w:asciiTheme="minorHAnsi" w:hAnsiTheme="minorHAnsi" w:cstheme="minorHAnsi"/>
          <w:color w:val="767171" w:themeColor="background2" w:themeShade="80"/>
          <w:sz w:val="22"/>
          <w:szCs w:val="22"/>
        </w:rPr>
        <w:t xml:space="preserve"> ASEPSIS Score ausfüllen</w:t>
      </w:r>
    </w:p>
    <w:p w14:paraId="337BB8B9" w14:textId="12781F15" w:rsidR="00CE6EC2" w:rsidRPr="00C83BAD" w:rsidRDefault="00856945" w:rsidP="00856945">
      <w:pPr>
        <w:pStyle w:val="Kommentartext"/>
        <w:pBdr>
          <w:top w:val="single" w:sz="4" w:space="1" w:color="auto"/>
          <w:left w:val="single" w:sz="4" w:space="4" w:color="auto"/>
          <w:bottom w:val="single" w:sz="4" w:space="1" w:color="auto"/>
          <w:right w:val="single" w:sz="4" w:space="4" w:color="auto"/>
        </w:pBdr>
        <w:spacing w:line="240" w:lineRule="auto"/>
        <w:rPr>
          <w:rFonts w:asciiTheme="minorHAnsi" w:hAnsiTheme="minorHAnsi" w:cstheme="minorHAnsi"/>
          <w:color w:val="767171" w:themeColor="background2" w:themeShade="80"/>
          <w:sz w:val="22"/>
          <w:szCs w:val="22"/>
        </w:rPr>
      </w:pPr>
      <w:r w:rsidRPr="00C83BAD">
        <w:rPr>
          <w:rFonts w:asciiTheme="minorHAnsi" w:hAnsiTheme="minorHAnsi" w:cstheme="minorHAnsi"/>
          <w:color w:val="767171" w:themeColor="background2" w:themeShade="80"/>
          <w:sz w:val="22"/>
          <w:szCs w:val="22"/>
        </w:rPr>
        <w:t>.</w:t>
      </w:r>
      <w:r w:rsidRPr="00C83BAD">
        <w:rPr>
          <w:rFonts w:asciiTheme="minorHAnsi" w:hAnsiTheme="minorHAnsi" w:cstheme="minorHAnsi"/>
          <w:color w:val="767171" w:themeColor="background2" w:themeShade="80"/>
          <w:sz w:val="22"/>
          <w:szCs w:val="22"/>
        </w:rPr>
        <w:tab/>
      </w:r>
      <w:r w:rsidRPr="00C83BAD">
        <w:rPr>
          <w:rFonts w:asciiTheme="minorHAnsi" w:hAnsiTheme="minorHAnsi" w:cstheme="minorHAnsi"/>
          <w:color w:val="767171" w:themeColor="background2" w:themeShade="80"/>
          <w:sz w:val="22"/>
          <w:szCs w:val="22"/>
        </w:rPr>
        <w:tab/>
      </w:r>
      <w:r w:rsidR="00CE6EC2" w:rsidRPr="00C83BAD">
        <w:rPr>
          <w:rFonts w:asciiTheme="minorHAnsi" w:hAnsiTheme="minorHAnsi" w:cstheme="minorHAnsi"/>
          <w:color w:val="767171" w:themeColor="background2" w:themeShade="80"/>
          <w:sz w:val="22"/>
          <w:szCs w:val="22"/>
          <w:lang w:val="en-GB"/>
        </w:rPr>
        <w:sym w:font="Webdings" w:char="F063"/>
      </w:r>
      <w:r w:rsidR="00CE6EC2" w:rsidRPr="00C83BAD">
        <w:rPr>
          <w:rFonts w:asciiTheme="minorHAnsi" w:hAnsiTheme="minorHAnsi" w:cstheme="minorHAnsi"/>
          <w:color w:val="767171" w:themeColor="background2" w:themeShade="80"/>
          <w:sz w:val="22"/>
          <w:szCs w:val="22"/>
        </w:rPr>
        <w:t xml:space="preserve"> CDC – Einteilung ausfüllen</w:t>
      </w:r>
    </w:p>
    <w:p w14:paraId="180FA51B" w14:textId="3AB7362A" w:rsidR="002F7474" w:rsidRPr="00C83BAD" w:rsidRDefault="002F7474" w:rsidP="00C83BAD">
      <w:pPr>
        <w:pStyle w:val="Kommentartext"/>
        <w:pBdr>
          <w:top w:val="single" w:sz="4" w:space="1" w:color="auto"/>
          <w:left w:val="single" w:sz="4" w:space="4" w:color="auto"/>
          <w:bottom w:val="single" w:sz="4" w:space="1" w:color="auto"/>
          <w:right w:val="single" w:sz="4" w:space="4" w:color="auto"/>
        </w:pBdr>
        <w:contextualSpacing/>
        <w:rPr>
          <w:rFonts w:asciiTheme="minorHAnsi" w:hAnsiTheme="minorHAnsi" w:cstheme="minorHAnsi"/>
          <w:sz w:val="22"/>
          <w:szCs w:val="22"/>
        </w:rPr>
      </w:pPr>
      <w:r w:rsidRPr="00C83BAD">
        <w:rPr>
          <w:rFonts w:asciiTheme="minorHAnsi" w:hAnsiTheme="minorHAnsi" w:cstheme="minorHAnsi"/>
          <w:sz w:val="22"/>
          <w:szCs w:val="22"/>
        </w:rPr>
        <w:t xml:space="preserve">Notwendigkeit einer speziellen Wundpflege </w:t>
      </w:r>
      <w:r w:rsidR="00E15234"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Ja</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00CE6EC2" w:rsidRPr="00C83BAD">
        <w:rPr>
          <w:rFonts w:asciiTheme="minorHAnsi" w:hAnsiTheme="minorHAnsi" w:cstheme="minorHAnsi"/>
          <w:sz w:val="22"/>
          <w:szCs w:val="22"/>
        </w:rPr>
        <w:t xml:space="preserve"> </w:t>
      </w:r>
      <w:r w:rsidRPr="00C83BAD">
        <w:rPr>
          <w:rFonts w:asciiTheme="minorHAnsi" w:hAnsiTheme="minorHAnsi" w:cstheme="minorHAnsi"/>
          <w:sz w:val="22"/>
          <w:szCs w:val="22"/>
        </w:rPr>
        <w:t xml:space="preserve">Nein </w:t>
      </w:r>
    </w:p>
    <w:p w14:paraId="2B3DC411" w14:textId="485888CD" w:rsidR="005C3651" w:rsidRPr="00C83BAD" w:rsidRDefault="002F7474" w:rsidP="00C83BAD">
      <w:pPr>
        <w:pStyle w:val="Kommentartext"/>
        <w:pBdr>
          <w:top w:val="single" w:sz="4" w:space="1" w:color="auto"/>
          <w:left w:val="single" w:sz="4" w:space="4" w:color="auto"/>
          <w:bottom w:val="single" w:sz="4" w:space="1" w:color="auto"/>
          <w:right w:val="single" w:sz="4" w:space="4" w:color="auto"/>
          <w:between w:val="single" w:sz="4" w:space="1" w:color="auto"/>
        </w:pBdr>
        <w:ind w:firstLine="709"/>
        <w:contextualSpacing/>
        <w:rPr>
          <w:rFonts w:asciiTheme="minorHAnsi" w:hAnsiTheme="minorHAnsi" w:cstheme="minorHAnsi"/>
          <w:sz w:val="22"/>
          <w:szCs w:val="22"/>
        </w:rPr>
      </w:pPr>
      <w:r w:rsidRPr="00C83BAD">
        <w:rPr>
          <w:rFonts w:asciiTheme="minorHAnsi" w:hAnsiTheme="minorHAnsi" w:cstheme="minorHAnsi"/>
          <w:color w:val="767171" w:themeColor="background2" w:themeShade="80"/>
          <w:sz w:val="22"/>
          <w:szCs w:val="22"/>
        </w:rPr>
        <w:t>Wenn ja, welche: ___________________________________________</w:t>
      </w:r>
      <w:r w:rsidR="00E15234" w:rsidRPr="00C83BAD">
        <w:rPr>
          <w:rFonts w:asciiTheme="minorHAnsi" w:hAnsiTheme="minorHAnsi" w:cstheme="minorHAnsi"/>
          <w:color w:val="767171" w:themeColor="background2" w:themeShade="80"/>
          <w:sz w:val="22"/>
          <w:szCs w:val="22"/>
        </w:rPr>
        <w:t>_</w:t>
      </w:r>
      <w:r w:rsidRPr="00C83BAD">
        <w:rPr>
          <w:rFonts w:asciiTheme="minorHAnsi" w:hAnsiTheme="minorHAnsi" w:cstheme="minorHAnsi"/>
          <w:color w:val="767171" w:themeColor="background2" w:themeShade="80"/>
          <w:sz w:val="22"/>
          <w:szCs w:val="22"/>
        </w:rPr>
        <w:t>_______</w:t>
      </w:r>
    </w:p>
    <w:p w14:paraId="2639ED06" w14:textId="77777777" w:rsidR="00150A6D" w:rsidRPr="003F2C1C" w:rsidRDefault="00150A6D" w:rsidP="00150A6D">
      <w:pPr>
        <w:pBdr>
          <w:top w:val="single" w:sz="4" w:space="1" w:color="auto"/>
          <w:left w:val="single" w:sz="4" w:space="4" w:color="auto"/>
          <w:bottom w:val="single" w:sz="4" w:space="1" w:color="auto"/>
          <w:right w:val="single" w:sz="4" w:space="4" w:color="auto"/>
        </w:pBdr>
        <w:tabs>
          <w:tab w:val="left" w:pos="5670"/>
        </w:tabs>
        <w:spacing w:before="60"/>
        <w:contextualSpacing/>
        <w:rPr>
          <w:rFonts w:asciiTheme="minorHAnsi" w:hAnsiTheme="minorHAnsi" w:cstheme="minorHAnsi"/>
        </w:rPr>
      </w:pPr>
      <w:r w:rsidRPr="003F2C1C">
        <w:rPr>
          <w:rFonts w:asciiTheme="minorHAnsi" w:hAnsiTheme="minorHAnsi" w:cstheme="minorHAnsi"/>
          <w:b/>
          <w:u w:val="single"/>
        </w:rPr>
        <w:t>Morbidität:</w:t>
      </w:r>
      <w:r w:rsidRPr="003F2C1C">
        <w:rPr>
          <w:rFonts w:asciiTheme="minorHAnsi" w:hAnsiTheme="minorHAnsi" w:cstheme="minorHAnsi"/>
          <w:b/>
        </w:rPr>
        <w:t xml:space="preserve"> </w:t>
      </w:r>
      <w:r>
        <w:rPr>
          <w:rFonts w:asciiTheme="minorHAnsi" w:hAnsiTheme="minorHAnsi" w:cstheme="minorHAnsi"/>
          <w:b/>
        </w:rPr>
        <w:t xml:space="preserve"> </w:t>
      </w:r>
      <w:r w:rsidRPr="003F2C1C">
        <w:rPr>
          <w:rFonts w:asciiTheme="minorHAnsi" w:hAnsiTheme="minorHAnsi" w:cstheme="minorHAnsi"/>
        </w:rPr>
        <w:t xml:space="preserve">Auftreten von Komplikationen </w:t>
      </w:r>
      <w:r>
        <w:rPr>
          <w:rFonts w:asciiTheme="minorHAnsi" w:hAnsiTheme="minorHAnsi" w:cstheme="minorHAnsi"/>
        </w:rPr>
        <w:t xml:space="preserve">      </w:t>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w:t>
      </w:r>
    </w:p>
    <w:p w14:paraId="1746D0A1" w14:textId="77777777" w:rsidR="00150A6D" w:rsidRDefault="00150A6D" w:rsidP="00150A6D">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sidRPr="003F2C1C">
        <w:rPr>
          <w:rFonts w:asciiTheme="minorHAnsi" w:hAnsiTheme="minorHAnsi" w:cstheme="minorHAnsi"/>
          <w:sz w:val="22"/>
          <w:szCs w:val="22"/>
        </w:rPr>
        <w:t xml:space="preserve">Falls „Ja“ bitte </w:t>
      </w:r>
      <w:r>
        <w:rPr>
          <w:rFonts w:asciiTheme="minorHAnsi" w:hAnsiTheme="minorHAnsi" w:cstheme="minorHAnsi"/>
          <w:sz w:val="22"/>
          <w:szCs w:val="22"/>
        </w:rPr>
        <w:t>angeben: _____________________________________________________________</w:t>
      </w:r>
    </w:p>
    <w:p w14:paraId="12BE74FA" w14:textId="77777777" w:rsidR="00150A6D" w:rsidRPr="003F2C1C" w:rsidRDefault="00150A6D" w:rsidP="00150A6D">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w:t>
      </w:r>
    </w:p>
    <w:p w14:paraId="2F9A4F0C" w14:textId="77777777" w:rsidR="00150A6D" w:rsidRPr="003F2C1C" w:rsidRDefault="00150A6D" w:rsidP="00150A6D">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rPr>
        <w:t>Bei Abweichungen/ Besonderheiten bitte präzisieren</w:t>
      </w:r>
      <w:r w:rsidRPr="003F2C1C">
        <w:rPr>
          <w:rFonts w:asciiTheme="minorHAnsi" w:hAnsiTheme="minorHAnsi" w:cstheme="minorHAnsi"/>
          <w:sz w:val="22"/>
          <w:szCs w:val="22"/>
        </w:rPr>
        <w:t>: 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w:t>
      </w:r>
    </w:p>
    <w:p w14:paraId="4DD749FD" w14:textId="77777777" w:rsidR="00150A6D" w:rsidRPr="003F2C1C" w:rsidRDefault="00150A6D" w:rsidP="00150A6D">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_______________________________________</w:t>
      </w:r>
    </w:p>
    <w:p w14:paraId="573E4574" w14:textId="77777777" w:rsidR="00150A6D" w:rsidRPr="003F2C1C" w:rsidRDefault="00150A6D" w:rsidP="00150A6D">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w:t>
      </w:r>
    </w:p>
    <w:p w14:paraId="3724B39F" w14:textId="0AFB451E" w:rsidR="00D56A81" w:rsidRPr="00C83BAD" w:rsidRDefault="00150A6D" w:rsidP="00150A6D">
      <w:pPr>
        <w:keepNext/>
        <w:pBdr>
          <w:top w:val="single" w:sz="4" w:space="1" w:color="auto"/>
          <w:left w:val="single" w:sz="4" w:space="4" w:color="auto"/>
          <w:bottom w:val="single" w:sz="4" w:space="1" w:color="auto"/>
          <w:right w:val="single" w:sz="4" w:space="4" w:color="auto"/>
        </w:pBdr>
        <w:outlineLvl w:val="1"/>
        <w:rPr>
          <w:rFonts w:asciiTheme="minorHAnsi" w:hAnsiTheme="minorHAnsi" w:cstheme="minorHAnsi"/>
        </w:rPr>
      </w:pPr>
      <w:r w:rsidRPr="003F2C1C">
        <w:rPr>
          <w:rFonts w:asciiTheme="minorHAnsi" w:hAnsiTheme="minorHAnsi" w:cstheme="minorHAnsi"/>
        </w:rPr>
        <w:t>_______________________________________________________________</w:t>
      </w:r>
      <w:r>
        <w:rPr>
          <w:rFonts w:asciiTheme="minorHAnsi" w:hAnsiTheme="minorHAnsi" w:cstheme="minorHAnsi"/>
        </w:rPr>
        <w:t>_______________</w:t>
      </w:r>
      <w:r w:rsidRPr="003F2C1C">
        <w:rPr>
          <w:rFonts w:asciiTheme="minorHAnsi" w:hAnsiTheme="minorHAnsi" w:cstheme="minorHAnsi"/>
        </w:rPr>
        <w:t>_________</w:t>
      </w:r>
    </w:p>
    <w:p w14:paraId="31BA50F8" w14:textId="2307F5CD" w:rsidR="00D56A81" w:rsidRDefault="00D56A81" w:rsidP="00E15234">
      <w:pPr>
        <w:keepNext/>
        <w:outlineLvl w:val="1"/>
        <w:rPr>
          <w:rFonts w:asciiTheme="minorHAnsi" w:hAnsiTheme="minorHAnsi" w:cstheme="minorHAnsi"/>
          <w:sz w:val="24"/>
          <w:szCs w:val="26"/>
        </w:rPr>
      </w:pPr>
    </w:p>
    <w:p w14:paraId="036D7139" w14:textId="189D5095" w:rsidR="00DD1AFF" w:rsidRDefault="00DD1AFF" w:rsidP="00E15234">
      <w:pPr>
        <w:keepNext/>
        <w:outlineLvl w:val="1"/>
        <w:rPr>
          <w:rFonts w:asciiTheme="minorHAnsi" w:hAnsiTheme="minorHAnsi" w:cstheme="minorHAnsi"/>
          <w:sz w:val="24"/>
          <w:szCs w:val="26"/>
        </w:rPr>
      </w:pPr>
    </w:p>
    <w:p w14:paraId="50B50FE7" w14:textId="77777777" w:rsidR="00DD1AFF" w:rsidRDefault="00DD1AFF" w:rsidP="00DD1AFF">
      <w:pPr>
        <w:overflowPunct/>
        <w:autoSpaceDE/>
        <w:autoSpaceDN/>
        <w:adjustRightInd/>
        <w:spacing w:line="240" w:lineRule="auto"/>
        <w:jc w:val="right"/>
        <w:textAlignment w:val="auto"/>
        <w:rPr>
          <w:rFonts w:asciiTheme="minorHAnsi" w:hAnsiTheme="minorHAnsi" w:cstheme="minorHAnsi"/>
          <w:b/>
          <w:sz w:val="28"/>
          <w:szCs w:val="30"/>
        </w:rPr>
      </w:pPr>
      <w:r>
        <w:rPr>
          <w:rFonts w:asciiTheme="minorHAnsi" w:hAnsiTheme="minorHAnsi" w:cstheme="minorHAnsi"/>
          <w:b/>
          <w:sz w:val="28"/>
          <w:szCs w:val="30"/>
        </w:rPr>
        <w:t xml:space="preserve">Visite durchgeführt von: </w:t>
      </w:r>
    </w:p>
    <w:p w14:paraId="6629126F" w14:textId="4D2FFA1E" w:rsidR="00DD1AFF" w:rsidRPr="00EB735E" w:rsidRDefault="00DD1AFF" w:rsidP="00DD1AFF">
      <w:pPr>
        <w:keepNext/>
        <w:jc w:val="right"/>
        <w:outlineLvl w:val="1"/>
        <w:rPr>
          <w:rFonts w:asciiTheme="minorHAnsi" w:hAnsiTheme="minorHAnsi" w:cstheme="minorHAnsi"/>
          <w:sz w:val="24"/>
          <w:szCs w:val="26"/>
        </w:rPr>
      </w:pPr>
      <w:r>
        <w:rPr>
          <w:rFonts w:asciiTheme="minorHAnsi" w:hAnsiTheme="minorHAnsi" w:cstheme="minorHAnsi"/>
          <w:b/>
          <w:sz w:val="28"/>
          <w:szCs w:val="30"/>
        </w:rPr>
        <w:t>____________________</w:t>
      </w:r>
    </w:p>
    <w:p w14:paraId="1B1F9296" w14:textId="77777777" w:rsidR="00D14716" w:rsidRPr="00EB735E" w:rsidRDefault="00D14716" w:rsidP="009117B9">
      <w:pPr>
        <w:keepNext/>
        <w:outlineLvl w:val="1"/>
        <w:rPr>
          <w:rFonts w:asciiTheme="minorHAnsi" w:hAnsiTheme="minorHAnsi" w:cstheme="minorHAnsi"/>
          <w:sz w:val="24"/>
          <w:szCs w:val="26"/>
        </w:rPr>
      </w:pPr>
    </w:p>
    <w:p w14:paraId="25473952" w14:textId="77777777" w:rsidR="00521C58" w:rsidRPr="00EB735E" w:rsidRDefault="00521C58">
      <w:pPr>
        <w:overflowPunct/>
        <w:autoSpaceDE/>
        <w:autoSpaceDN/>
        <w:adjustRightInd/>
        <w:spacing w:line="240" w:lineRule="auto"/>
        <w:textAlignment w:val="auto"/>
        <w:rPr>
          <w:rFonts w:asciiTheme="minorHAnsi" w:hAnsiTheme="minorHAnsi" w:cstheme="minorHAnsi"/>
          <w:b/>
          <w:sz w:val="28"/>
          <w:szCs w:val="30"/>
        </w:rPr>
      </w:pPr>
      <w:r w:rsidRPr="00EB735E">
        <w:rPr>
          <w:rFonts w:asciiTheme="minorHAnsi" w:hAnsiTheme="minorHAnsi" w:cstheme="minorHAnsi"/>
          <w:b/>
          <w:sz w:val="28"/>
          <w:szCs w:val="30"/>
        </w:rPr>
        <w:br w:type="page"/>
      </w:r>
    </w:p>
    <w:p w14:paraId="386EB470" w14:textId="12736425" w:rsidR="00D14716" w:rsidRPr="00EB735E" w:rsidRDefault="00D14716" w:rsidP="00D14716">
      <w:pPr>
        <w:pStyle w:val="Kommentartext"/>
        <w:pBdr>
          <w:bottom w:val="single" w:sz="4" w:space="1" w:color="auto"/>
        </w:pBdr>
        <w:rPr>
          <w:rFonts w:asciiTheme="minorHAnsi" w:hAnsiTheme="minorHAnsi" w:cstheme="minorHAnsi"/>
          <w:b/>
          <w:sz w:val="28"/>
          <w:szCs w:val="30"/>
        </w:rPr>
      </w:pPr>
      <w:r w:rsidRPr="00EB735E">
        <w:rPr>
          <w:rFonts w:asciiTheme="minorHAnsi" w:hAnsiTheme="minorHAnsi" w:cstheme="minorHAnsi"/>
          <w:b/>
          <w:sz w:val="28"/>
          <w:szCs w:val="30"/>
        </w:rPr>
        <w:lastRenderedPageBreak/>
        <w:t xml:space="preserve">Visite </w:t>
      </w:r>
      <w:r w:rsidR="00B32735" w:rsidRPr="00EB735E">
        <w:rPr>
          <w:rFonts w:asciiTheme="minorHAnsi" w:hAnsiTheme="minorHAnsi" w:cstheme="minorHAnsi"/>
          <w:b/>
          <w:sz w:val="28"/>
          <w:szCs w:val="30"/>
        </w:rPr>
        <w:t xml:space="preserve">8: </w:t>
      </w:r>
      <w:r w:rsidR="00353498" w:rsidRPr="00EB735E">
        <w:rPr>
          <w:rFonts w:asciiTheme="minorHAnsi" w:hAnsiTheme="minorHAnsi" w:cstheme="minorHAnsi"/>
          <w:b/>
          <w:sz w:val="28"/>
          <w:szCs w:val="30"/>
        </w:rPr>
        <w:t>POD</w:t>
      </w:r>
      <w:r w:rsidRPr="00EB735E">
        <w:rPr>
          <w:rFonts w:asciiTheme="minorHAnsi" w:hAnsiTheme="minorHAnsi" w:cstheme="minorHAnsi"/>
          <w:b/>
          <w:sz w:val="28"/>
          <w:szCs w:val="30"/>
        </w:rPr>
        <w:t xml:space="preserve"> </w:t>
      </w:r>
      <w:r w:rsidR="00B32735" w:rsidRPr="00EB735E">
        <w:rPr>
          <w:rFonts w:asciiTheme="minorHAnsi" w:hAnsiTheme="minorHAnsi" w:cstheme="minorHAnsi"/>
          <w:b/>
          <w:sz w:val="28"/>
          <w:szCs w:val="30"/>
        </w:rPr>
        <w:t>6</w:t>
      </w:r>
      <w:r w:rsidR="00C83BAD">
        <w:rPr>
          <w:rFonts w:asciiTheme="minorHAnsi" w:hAnsiTheme="minorHAnsi" w:cstheme="minorHAnsi"/>
          <w:b/>
          <w:sz w:val="28"/>
          <w:szCs w:val="30"/>
        </w:rPr>
        <w:tab/>
      </w:r>
      <w:r w:rsidR="00C83BAD">
        <w:rPr>
          <w:rFonts w:asciiTheme="minorHAnsi" w:hAnsiTheme="minorHAnsi" w:cstheme="minorHAnsi"/>
          <w:b/>
          <w:sz w:val="28"/>
          <w:szCs w:val="30"/>
        </w:rPr>
        <w:tab/>
      </w:r>
      <w:r w:rsidR="00C83BAD">
        <w:rPr>
          <w:rFonts w:asciiTheme="minorHAnsi" w:hAnsiTheme="minorHAnsi" w:cstheme="minorHAnsi"/>
          <w:b/>
          <w:sz w:val="28"/>
          <w:szCs w:val="30"/>
        </w:rPr>
        <w:tab/>
      </w:r>
      <w:r w:rsidR="00C83BAD">
        <w:rPr>
          <w:rFonts w:asciiTheme="minorHAnsi" w:hAnsiTheme="minorHAnsi" w:cstheme="minorHAnsi"/>
          <w:b/>
          <w:sz w:val="28"/>
          <w:szCs w:val="30"/>
        </w:rPr>
        <w:tab/>
      </w:r>
      <w:r w:rsidR="00C83BAD">
        <w:rPr>
          <w:rFonts w:asciiTheme="minorHAnsi" w:hAnsiTheme="minorHAnsi" w:cstheme="minorHAnsi"/>
          <w:b/>
          <w:sz w:val="28"/>
          <w:szCs w:val="30"/>
        </w:rPr>
        <w:tab/>
      </w:r>
      <w:r w:rsidR="00683C8E">
        <w:rPr>
          <w:rFonts w:asciiTheme="minorHAnsi" w:hAnsiTheme="minorHAnsi" w:cstheme="minorHAnsi"/>
          <w:b/>
          <w:sz w:val="28"/>
          <w:szCs w:val="30"/>
        </w:rPr>
        <w:tab/>
      </w:r>
      <w:r w:rsidR="00C83BAD">
        <w:rPr>
          <w:rFonts w:asciiTheme="minorHAnsi" w:hAnsiTheme="minorHAnsi" w:cstheme="minorHAnsi"/>
          <w:b/>
          <w:sz w:val="28"/>
          <w:szCs w:val="30"/>
        </w:rPr>
        <w:tab/>
        <w:t>Datum ___/___/______</w:t>
      </w:r>
    </w:p>
    <w:p w14:paraId="694CECCE" w14:textId="25AC89BC" w:rsidR="00D14716" w:rsidRPr="00EB735E" w:rsidRDefault="00D14716" w:rsidP="00C046C6">
      <w:pPr>
        <w:keepNext/>
        <w:outlineLvl w:val="1"/>
        <w:rPr>
          <w:rFonts w:asciiTheme="minorHAnsi" w:hAnsiTheme="minorHAnsi" w:cstheme="minorHAnsi"/>
          <w:sz w:val="24"/>
          <w:szCs w:val="26"/>
        </w:rPr>
      </w:pPr>
    </w:p>
    <w:p w14:paraId="472599EA" w14:textId="77777777" w:rsidR="000210D9" w:rsidRPr="00C83BAD" w:rsidRDefault="009117B9" w:rsidP="005F6E1D">
      <w:pPr>
        <w:pBdr>
          <w:top w:val="single" w:sz="4" w:space="1" w:color="auto"/>
          <w:left w:val="single" w:sz="4" w:space="4" w:color="auto"/>
          <w:bottom w:val="single" w:sz="4" w:space="1" w:color="auto"/>
          <w:right w:val="single" w:sz="4" w:space="4"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b/>
          <w:u w:val="single"/>
        </w:rPr>
        <w:t>Ernährung</w:t>
      </w:r>
      <w:r w:rsidRPr="00C83BAD">
        <w:rPr>
          <w:rFonts w:asciiTheme="minorHAnsi" w:hAnsiTheme="minorHAnsi" w:cstheme="minorHAnsi"/>
          <w:u w:val="single"/>
        </w:rPr>
        <w:t>:</w:t>
      </w:r>
      <w:r w:rsidRPr="00C83BAD">
        <w:rPr>
          <w:rFonts w:asciiTheme="minorHAnsi" w:hAnsiTheme="minorHAnsi" w:cstheme="minorHAnsi"/>
        </w:rPr>
        <w:t xml:space="preserve"> </w:t>
      </w:r>
      <w:r w:rsidR="00847450" w:rsidRPr="00C83BAD">
        <w:rPr>
          <w:rFonts w:asciiTheme="minorHAnsi" w:hAnsiTheme="minorHAnsi" w:cstheme="minorHAnsi"/>
        </w:rPr>
        <w:tab/>
      </w:r>
    </w:p>
    <w:p w14:paraId="51356560" w14:textId="44FF78A7" w:rsidR="00EB4515" w:rsidRPr="00C83BAD" w:rsidRDefault="00EB4515" w:rsidP="00EB4515">
      <w:pPr>
        <w:pBdr>
          <w:top w:val="single" w:sz="4" w:space="1" w:color="auto"/>
          <w:left w:val="single" w:sz="4" w:space="4" w:color="auto"/>
          <w:bottom w:val="single" w:sz="4" w:space="1" w:color="auto"/>
          <w:right w:val="single" w:sz="4" w:space="4"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rPr>
        <w:t xml:space="preserve">Steigerung des Kostaufbaus (Kostform Stoma II) </w:t>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7A7209E7" w14:textId="6F5FD23B" w:rsidR="009117B9" w:rsidRPr="00C83BAD" w:rsidRDefault="00EB4515" w:rsidP="005F6E1D">
      <w:pPr>
        <w:pBdr>
          <w:top w:val="single" w:sz="4" w:space="1" w:color="auto"/>
          <w:left w:val="single" w:sz="4" w:space="4" w:color="auto"/>
          <w:bottom w:val="single" w:sz="4" w:space="1"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rPr>
        <w:t>Ende parenterale Ernährung</w:t>
      </w:r>
      <w:r w:rsidRPr="00C83BAD">
        <w:rPr>
          <w:rFonts w:asciiTheme="minorHAnsi" w:hAnsiTheme="minorHAnsi" w:cstheme="minorHAnsi"/>
        </w:rPr>
        <w:tab/>
      </w:r>
      <w:r w:rsidRPr="00C83BAD">
        <w:rPr>
          <w:rFonts w:asciiTheme="minorHAnsi" w:hAnsiTheme="minorHAnsi" w:cstheme="minorHAnsi"/>
        </w:rPr>
        <w:tab/>
      </w:r>
      <w:r w:rsidRPr="00C83BAD">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6810EE36" w14:textId="42316FA6" w:rsidR="00847450" w:rsidRPr="00C83BAD" w:rsidRDefault="009117B9" w:rsidP="005F6E1D">
      <w:pPr>
        <w:pBdr>
          <w:top w:val="single" w:sz="4" w:space="1" w:color="auto"/>
          <w:left w:val="single" w:sz="4" w:space="4" w:color="auto"/>
          <w:bottom w:val="single" w:sz="4" w:space="1"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b/>
          <w:u w:val="single"/>
        </w:rPr>
        <w:t>Vorbereitung der Entlassung</w:t>
      </w:r>
      <w:r w:rsidRPr="00C83BAD">
        <w:rPr>
          <w:rFonts w:asciiTheme="minorHAnsi" w:hAnsiTheme="minorHAnsi" w:cstheme="minorHAnsi"/>
        </w:rPr>
        <w:t xml:space="preserve"> </w:t>
      </w:r>
      <w:r w:rsidR="00847450" w:rsidRPr="00C83BAD">
        <w:rPr>
          <w:rFonts w:asciiTheme="minorHAnsi" w:hAnsiTheme="minorHAnsi" w:cstheme="minorHAnsi"/>
        </w:rPr>
        <w:tab/>
      </w:r>
      <w:r w:rsidR="00847450" w:rsidRPr="00C83BAD">
        <w:rPr>
          <w:rFonts w:asciiTheme="minorHAnsi" w:hAnsiTheme="minorHAnsi" w:cstheme="minorHAnsi"/>
        </w:rPr>
        <w:tab/>
      </w:r>
      <w:r w:rsidR="00847450" w:rsidRPr="00C83BAD">
        <w:rPr>
          <w:rFonts w:asciiTheme="minorHAnsi" w:hAnsiTheme="minorHAnsi" w:cstheme="minorHAnsi"/>
        </w:rPr>
        <w:tab/>
      </w:r>
      <w:r w:rsidR="005F35E5" w:rsidRPr="003F2C1C">
        <w:rPr>
          <w:rFonts w:asciiTheme="minorHAnsi" w:hAnsiTheme="minorHAnsi" w:cstheme="minorHAnsi"/>
          <w:lang w:val="en-GB"/>
        </w:rPr>
        <w:sym w:font="Webdings" w:char="F063"/>
      </w:r>
      <w:r w:rsidR="005F35E5" w:rsidRPr="003F2C1C">
        <w:rPr>
          <w:rFonts w:asciiTheme="minorHAnsi" w:hAnsiTheme="minorHAnsi" w:cstheme="minorHAnsi"/>
        </w:rPr>
        <w:t xml:space="preserve"> Ja</w:t>
      </w:r>
      <w:r w:rsidR="005F35E5" w:rsidRPr="003F2C1C">
        <w:rPr>
          <w:rFonts w:asciiTheme="minorHAnsi" w:hAnsiTheme="minorHAnsi" w:cstheme="minorHAnsi"/>
        </w:rPr>
        <w:tab/>
      </w:r>
      <w:r w:rsidR="005F35E5" w:rsidRPr="003F2C1C">
        <w:rPr>
          <w:rFonts w:asciiTheme="minorHAnsi" w:hAnsiTheme="minorHAnsi" w:cstheme="minorHAnsi"/>
          <w:lang w:val="en-GB"/>
        </w:rPr>
        <w:sym w:font="Webdings" w:char="F063"/>
      </w:r>
      <w:r w:rsidR="005F35E5" w:rsidRPr="003F2C1C">
        <w:rPr>
          <w:rFonts w:asciiTheme="minorHAnsi" w:hAnsiTheme="minorHAnsi" w:cstheme="minorHAnsi"/>
        </w:rPr>
        <w:t xml:space="preserve"> Nein </w:t>
      </w:r>
      <w:r w:rsidR="005F35E5" w:rsidRPr="003F2C1C">
        <w:rPr>
          <w:rFonts w:asciiTheme="minorHAnsi" w:hAnsiTheme="minorHAnsi" w:cstheme="minorHAnsi"/>
        </w:rPr>
        <w:sym w:font="Wingdings" w:char="F0E0"/>
      </w:r>
      <w:r w:rsidR="005F35E5" w:rsidRPr="003F2C1C">
        <w:rPr>
          <w:rFonts w:asciiTheme="minorHAnsi" w:hAnsiTheme="minorHAnsi" w:cstheme="minorHAnsi"/>
        </w:rPr>
        <w:t xml:space="preserve"> Grund</w:t>
      </w:r>
      <w:r w:rsidR="005F35E5">
        <w:rPr>
          <w:rFonts w:asciiTheme="minorHAnsi" w:hAnsiTheme="minorHAnsi" w:cstheme="minorHAnsi"/>
        </w:rPr>
        <w:t xml:space="preserve"> in Fast Track Protokoll angeben</w:t>
      </w:r>
    </w:p>
    <w:p w14:paraId="6C8F8A5F" w14:textId="77777777" w:rsidR="00582156" w:rsidRPr="00C83BAD" w:rsidRDefault="00582156" w:rsidP="005F6E1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b/>
          <w:sz w:val="22"/>
          <w:szCs w:val="22"/>
          <w:u w:val="single"/>
        </w:rPr>
        <w:t>Schmerz</w:t>
      </w:r>
      <w:r w:rsidR="001046FE" w:rsidRPr="00C83BAD">
        <w:rPr>
          <w:rFonts w:asciiTheme="minorHAnsi" w:hAnsiTheme="minorHAnsi" w:cstheme="minorHAnsi"/>
          <w:b/>
          <w:sz w:val="22"/>
          <w:szCs w:val="22"/>
          <w:u w:val="single"/>
        </w:rPr>
        <w:t>therapie</w:t>
      </w:r>
      <w:r w:rsidRPr="00C83BAD">
        <w:rPr>
          <w:rFonts w:asciiTheme="minorHAnsi" w:hAnsiTheme="minorHAnsi" w:cstheme="minorHAnsi"/>
          <w:sz w:val="22"/>
          <w:szCs w:val="22"/>
        </w:rPr>
        <w:t xml:space="preserve">: </w:t>
      </w:r>
    </w:p>
    <w:p w14:paraId="59BC48E9" w14:textId="57C4354D" w:rsidR="00582156" w:rsidRPr="00C83BAD" w:rsidRDefault="00582156" w:rsidP="005F6E1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sz w:val="22"/>
          <w:szCs w:val="22"/>
          <w:u w:val="single"/>
        </w:rPr>
        <w:t>Visuelle Analogskala</w:t>
      </w:r>
      <w:r w:rsidR="004B6CDC" w:rsidRPr="00C83BAD">
        <w:rPr>
          <w:rFonts w:asciiTheme="minorHAnsi" w:hAnsiTheme="minorHAnsi" w:cstheme="minorHAnsi"/>
          <w:sz w:val="22"/>
          <w:szCs w:val="22"/>
        </w:rPr>
        <w:t>:</w:t>
      </w:r>
      <w:r w:rsidR="00203E0D" w:rsidRPr="00C83BAD">
        <w:rPr>
          <w:rFonts w:asciiTheme="minorHAnsi" w:hAnsiTheme="minorHAnsi" w:cstheme="minorHAnsi"/>
          <w:sz w:val="22"/>
          <w:szCs w:val="22"/>
        </w:rPr>
        <w:tab/>
      </w:r>
      <w:r w:rsidR="00203E0D" w:rsidRPr="00C83BAD">
        <w:rPr>
          <w:rFonts w:asciiTheme="minorHAnsi" w:hAnsiTheme="minorHAnsi" w:cstheme="minorHAnsi"/>
          <w:sz w:val="22"/>
          <w:szCs w:val="22"/>
          <w:lang w:val="en-GB"/>
        </w:rPr>
        <w:sym w:font="Webdings" w:char="F063"/>
      </w:r>
      <w:r w:rsidR="00203E0D" w:rsidRPr="00C83BAD">
        <w:rPr>
          <w:rFonts w:asciiTheme="minorHAnsi" w:hAnsiTheme="minorHAnsi" w:cstheme="minorHAnsi"/>
          <w:sz w:val="22"/>
          <w:szCs w:val="22"/>
        </w:rPr>
        <w:t xml:space="preserve"> Ja</w:t>
      </w:r>
      <w:r w:rsidR="0073128E" w:rsidRPr="00C83BAD">
        <w:rPr>
          <w:rFonts w:asciiTheme="minorHAnsi" w:hAnsiTheme="minorHAnsi" w:cstheme="minorHAnsi"/>
          <w:sz w:val="22"/>
          <w:szCs w:val="22"/>
        </w:rPr>
        <w:t>, Wert: ____</w:t>
      </w:r>
      <w:r w:rsidR="00203E0D" w:rsidRPr="00C83BAD">
        <w:rPr>
          <w:rFonts w:asciiTheme="minorHAnsi" w:hAnsiTheme="minorHAnsi" w:cstheme="minorHAnsi"/>
          <w:sz w:val="22"/>
          <w:szCs w:val="22"/>
        </w:rPr>
        <w:tab/>
        <w:t xml:space="preserve"> </w:t>
      </w:r>
      <w:r w:rsidR="00203E0D" w:rsidRPr="00C83BAD">
        <w:rPr>
          <w:rFonts w:asciiTheme="minorHAnsi" w:hAnsiTheme="minorHAnsi" w:cstheme="minorHAnsi"/>
          <w:sz w:val="22"/>
          <w:szCs w:val="22"/>
          <w:lang w:val="en-GB"/>
        </w:rPr>
        <w:sym w:font="Webdings" w:char="F063"/>
      </w:r>
      <w:r w:rsidR="00203E0D" w:rsidRPr="00C83BAD">
        <w:rPr>
          <w:rFonts w:asciiTheme="minorHAnsi" w:hAnsiTheme="minorHAnsi" w:cstheme="minorHAnsi"/>
          <w:sz w:val="22"/>
          <w:szCs w:val="22"/>
        </w:rPr>
        <w:t xml:space="preserve"> Nein</w:t>
      </w:r>
      <w:r w:rsidR="0073128E" w:rsidRPr="00C83BAD">
        <w:rPr>
          <w:rFonts w:asciiTheme="minorHAnsi" w:hAnsiTheme="minorHAnsi" w:cstheme="minorHAnsi"/>
          <w:sz w:val="22"/>
          <w:szCs w:val="22"/>
        </w:rPr>
        <w:t>, Grund:</w:t>
      </w:r>
      <w:r w:rsidR="00203E0D" w:rsidRPr="00C83BAD">
        <w:rPr>
          <w:rFonts w:asciiTheme="minorHAnsi" w:hAnsiTheme="minorHAnsi" w:cstheme="minorHAnsi"/>
          <w:sz w:val="22"/>
          <w:szCs w:val="22"/>
        </w:rPr>
        <w:t xml:space="preserve"> _________</w:t>
      </w:r>
      <w:r w:rsidR="0073128E" w:rsidRPr="00C83BAD">
        <w:rPr>
          <w:rFonts w:asciiTheme="minorHAnsi" w:hAnsiTheme="minorHAnsi" w:cstheme="minorHAnsi"/>
          <w:sz w:val="22"/>
          <w:szCs w:val="22"/>
        </w:rPr>
        <w:t>___</w:t>
      </w:r>
      <w:r w:rsidR="00203E0D" w:rsidRPr="00C83BAD">
        <w:rPr>
          <w:rFonts w:asciiTheme="minorHAnsi" w:hAnsiTheme="minorHAnsi" w:cstheme="minorHAnsi"/>
          <w:sz w:val="22"/>
          <w:szCs w:val="22"/>
        </w:rPr>
        <w:t>_______________</w:t>
      </w:r>
    </w:p>
    <w:p w14:paraId="4E53EE99" w14:textId="169A6076" w:rsidR="00582156" w:rsidRPr="00C83BAD" w:rsidRDefault="00582156" w:rsidP="005F6E1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proofErr w:type="spellStart"/>
      <w:r w:rsidRPr="00C83BAD">
        <w:rPr>
          <w:rFonts w:asciiTheme="minorHAnsi" w:hAnsiTheme="minorHAnsi" w:cstheme="minorHAnsi"/>
          <w:sz w:val="22"/>
          <w:szCs w:val="22"/>
          <w:u w:val="single"/>
        </w:rPr>
        <w:t>Oxygesic</w:t>
      </w:r>
      <w:proofErr w:type="spellEnd"/>
      <w:r w:rsidRPr="00C83BAD">
        <w:rPr>
          <w:rFonts w:asciiTheme="minorHAnsi" w:hAnsiTheme="minorHAnsi" w:cstheme="minorHAnsi"/>
          <w:sz w:val="22"/>
          <w:szCs w:val="22"/>
          <w:u w:val="single"/>
        </w:rPr>
        <w:t xml:space="preserve"> – PCA</w:t>
      </w:r>
      <w:r w:rsidRPr="00C83BAD">
        <w:rPr>
          <w:rFonts w:asciiTheme="minorHAnsi" w:hAnsiTheme="minorHAnsi" w:cstheme="minorHAnsi"/>
          <w:sz w:val="22"/>
          <w:szCs w:val="22"/>
        </w:rPr>
        <w:t xml:space="preserve">: </w:t>
      </w:r>
      <w:r w:rsidR="00203E0D" w:rsidRPr="00C83BAD">
        <w:rPr>
          <w:rFonts w:asciiTheme="minorHAnsi" w:hAnsiTheme="minorHAnsi" w:cstheme="minorHAnsi"/>
          <w:sz w:val="22"/>
          <w:szCs w:val="22"/>
        </w:rPr>
        <w:tab/>
      </w:r>
      <w:r w:rsidR="00203E0D" w:rsidRPr="00C83BAD">
        <w:rPr>
          <w:rFonts w:asciiTheme="minorHAnsi" w:hAnsiTheme="minorHAnsi" w:cstheme="minorHAnsi"/>
          <w:sz w:val="22"/>
          <w:szCs w:val="22"/>
          <w:lang w:val="en-GB"/>
        </w:rPr>
        <w:sym w:font="Webdings" w:char="F063"/>
      </w:r>
      <w:r w:rsidR="00203E0D" w:rsidRPr="00C83BAD">
        <w:rPr>
          <w:rFonts w:asciiTheme="minorHAnsi" w:hAnsiTheme="minorHAnsi" w:cstheme="minorHAnsi"/>
          <w:sz w:val="22"/>
          <w:szCs w:val="22"/>
        </w:rPr>
        <w:t xml:space="preserve"> Ja</w:t>
      </w:r>
      <w:r w:rsidR="0073128E" w:rsidRPr="00C83BAD">
        <w:rPr>
          <w:rFonts w:asciiTheme="minorHAnsi" w:hAnsiTheme="minorHAnsi" w:cstheme="minorHAnsi"/>
          <w:sz w:val="22"/>
          <w:szCs w:val="22"/>
        </w:rPr>
        <w:t xml:space="preserve"> </w:t>
      </w:r>
      <w:r w:rsidR="0073128E" w:rsidRPr="00C83BAD">
        <w:rPr>
          <w:rFonts w:asciiTheme="minorHAnsi" w:hAnsiTheme="minorHAnsi" w:cstheme="minorHAnsi"/>
          <w:sz w:val="22"/>
          <w:szCs w:val="22"/>
        </w:rPr>
        <w:sym w:font="Wingdings" w:char="F0E0"/>
      </w:r>
      <w:r w:rsidR="0073128E" w:rsidRPr="00C83BAD">
        <w:rPr>
          <w:rFonts w:asciiTheme="minorHAnsi" w:hAnsiTheme="minorHAnsi" w:cstheme="minorHAnsi"/>
          <w:sz w:val="22"/>
          <w:szCs w:val="22"/>
        </w:rPr>
        <w:t xml:space="preserve"> Menge</w:t>
      </w:r>
      <w:r w:rsidR="005F35E5">
        <w:rPr>
          <w:rFonts w:asciiTheme="minorHAnsi" w:hAnsiTheme="minorHAnsi" w:cstheme="minorHAnsi"/>
          <w:sz w:val="22"/>
          <w:szCs w:val="22"/>
        </w:rPr>
        <w:t xml:space="preserve"> in </w:t>
      </w:r>
      <w:proofErr w:type="spellStart"/>
      <w:r w:rsidR="00231810">
        <w:rPr>
          <w:rFonts w:asciiTheme="minorHAnsi" w:hAnsiTheme="minorHAnsi" w:cstheme="minorHAnsi"/>
          <w:sz w:val="22"/>
          <w:szCs w:val="22"/>
        </w:rPr>
        <w:t>Analgesieprotokoll</w:t>
      </w:r>
      <w:proofErr w:type="spellEnd"/>
      <w:r w:rsidR="00231810">
        <w:rPr>
          <w:rFonts w:asciiTheme="minorHAnsi" w:hAnsiTheme="minorHAnsi" w:cstheme="minorHAnsi"/>
          <w:sz w:val="22"/>
          <w:szCs w:val="22"/>
        </w:rPr>
        <w:t xml:space="preserve"> </w:t>
      </w:r>
      <w:r w:rsidR="00231810" w:rsidRPr="00C83BAD">
        <w:rPr>
          <w:rFonts w:asciiTheme="minorHAnsi" w:hAnsiTheme="minorHAnsi" w:cstheme="minorHAnsi"/>
          <w:sz w:val="22"/>
          <w:szCs w:val="22"/>
        </w:rPr>
        <w:t xml:space="preserve"> </w:t>
      </w:r>
      <w:r w:rsidR="00203E0D" w:rsidRPr="00C83BAD">
        <w:rPr>
          <w:rFonts w:asciiTheme="minorHAnsi" w:hAnsiTheme="minorHAnsi" w:cstheme="minorHAnsi"/>
          <w:sz w:val="22"/>
          <w:szCs w:val="22"/>
          <w:lang w:val="en-GB"/>
        </w:rPr>
        <w:sym w:font="Webdings" w:char="F063"/>
      </w:r>
      <w:r w:rsidR="00203E0D" w:rsidRPr="00C83BAD">
        <w:rPr>
          <w:rFonts w:asciiTheme="minorHAnsi" w:hAnsiTheme="minorHAnsi" w:cstheme="minorHAnsi"/>
          <w:sz w:val="22"/>
          <w:szCs w:val="22"/>
        </w:rPr>
        <w:t xml:space="preserve"> Nein</w:t>
      </w:r>
      <w:r w:rsidR="0073128E" w:rsidRPr="00C83BAD">
        <w:rPr>
          <w:rFonts w:asciiTheme="minorHAnsi" w:hAnsiTheme="minorHAnsi" w:cstheme="minorHAnsi"/>
          <w:sz w:val="22"/>
          <w:szCs w:val="22"/>
        </w:rPr>
        <w:t xml:space="preserve"> </w:t>
      </w:r>
      <w:r w:rsidR="0073128E" w:rsidRPr="00C83BAD">
        <w:rPr>
          <w:rFonts w:asciiTheme="minorHAnsi" w:hAnsiTheme="minorHAnsi" w:cstheme="minorHAnsi"/>
          <w:sz w:val="22"/>
          <w:szCs w:val="22"/>
        </w:rPr>
        <w:sym w:font="Wingdings" w:char="F0E0"/>
      </w:r>
      <w:r w:rsidR="0073128E" w:rsidRPr="00C83BAD">
        <w:rPr>
          <w:rFonts w:asciiTheme="minorHAnsi" w:hAnsiTheme="minorHAnsi" w:cstheme="minorHAnsi"/>
          <w:sz w:val="22"/>
          <w:szCs w:val="22"/>
        </w:rPr>
        <w:t xml:space="preserve"> Grund</w:t>
      </w:r>
      <w:r w:rsidR="005F35E5">
        <w:rPr>
          <w:rFonts w:asciiTheme="minorHAnsi" w:hAnsiTheme="minorHAnsi" w:cstheme="minorHAnsi"/>
          <w:sz w:val="22"/>
          <w:szCs w:val="22"/>
        </w:rPr>
        <w:t xml:space="preserve"> in FTP angeben</w:t>
      </w:r>
    </w:p>
    <w:p w14:paraId="04F54E82" w14:textId="4FB3BC6A" w:rsidR="00582156" w:rsidRPr="00C83BAD" w:rsidRDefault="00582156" w:rsidP="005F6E1D">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C83BAD">
        <w:rPr>
          <w:rFonts w:asciiTheme="minorHAnsi" w:hAnsiTheme="minorHAnsi" w:cstheme="minorHAnsi"/>
          <w:sz w:val="22"/>
          <w:szCs w:val="22"/>
          <w:u w:val="single"/>
        </w:rPr>
        <w:t>Zusätzliche Schmerzmedikation</w:t>
      </w:r>
      <w:r w:rsidRPr="00C83BAD">
        <w:rPr>
          <w:rFonts w:asciiTheme="minorHAnsi" w:hAnsiTheme="minorHAnsi" w:cstheme="minorHAnsi"/>
          <w:sz w:val="22"/>
          <w:szCs w:val="22"/>
        </w:rPr>
        <w:t xml:space="preserve"> nach Analgesie – SOP </w:t>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Ja</w:t>
      </w:r>
      <w:r w:rsidR="0073128E" w:rsidRPr="00C83BAD">
        <w:rPr>
          <w:rFonts w:asciiTheme="minorHAnsi" w:hAnsiTheme="minorHAnsi" w:cstheme="minorHAnsi"/>
          <w:sz w:val="22"/>
          <w:szCs w:val="22"/>
        </w:rPr>
        <w:t xml:space="preserve"> </w:t>
      </w:r>
      <w:r w:rsidR="0073128E" w:rsidRPr="00C83BAD">
        <w:rPr>
          <w:rFonts w:asciiTheme="minorHAnsi" w:hAnsiTheme="minorHAnsi" w:cstheme="minorHAnsi"/>
          <w:sz w:val="22"/>
          <w:szCs w:val="22"/>
        </w:rPr>
        <w:sym w:font="Wingdings" w:char="F0E0"/>
      </w:r>
      <w:r w:rsidR="0073128E" w:rsidRPr="00C83BAD">
        <w:rPr>
          <w:rFonts w:asciiTheme="minorHAnsi" w:hAnsiTheme="minorHAnsi" w:cstheme="minorHAnsi"/>
          <w:sz w:val="22"/>
          <w:szCs w:val="22"/>
        </w:rPr>
        <w:t xml:space="preserve"> </w:t>
      </w:r>
      <w:proofErr w:type="gramStart"/>
      <w:r w:rsidR="0073128E" w:rsidRPr="00C83BAD">
        <w:rPr>
          <w:rFonts w:asciiTheme="minorHAnsi" w:hAnsiTheme="minorHAnsi" w:cstheme="minorHAnsi"/>
          <w:sz w:val="22"/>
          <w:szCs w:val="22"/>
        </w:rPr>
        <w:t xml:space="preserve">Menge </w:t>
      </w:r>
      <w:r w:rsidR="005F35E5">
        <w:rPr>
          <w:rFonts w:asciiTheme="minorHAnsi" w:hAnsiTheme="minorHAnsi" w:cstheme="minorHAnsi"/>
          <w:sz w:val="22"/>
          <w:szCs w:val="22"/>
        </w:rPr>
        <w:t xml:space="preserve"> in</w:t>
      </w:r>
      <w:proofErr w:type="gramEnd"/>
      <w:r w:rsidR="005F35E5">
        <w:rPr>
          <w:rFonts w:asciiTheme="minorHAnsi" w:hAnsiTheme="minorHAnsi" w:cstheme="minorHAnsi"/>
          <w:sz w:val="22"/>
          <w:szCs w:val="22"/>
        </w:rPr>
        <w:t xml:space="preserve"> </w:t>
      </w:r>
      <w:proofErr w:type="spellStart"/>
      <w:r w:rsidR="00231810">
        <w:rPr>
          <w:rFonts w:asciiTheme="minorHAnsi" w:hAnsiTheme="minorHAnsi" w:cstheme="minorHAnsi"/>
          <w:sz w:val="22"/>
          <w:szCs w:val="22"/>
        </w:rPr>
        <w:t>Analgesieprotokoll</w:t>
      </w:r>
      <w:proofErr w:type="spellEnd"/>
      <w:r w:rsidR="00231810">
        <w:rPr>
          <w:rFonts w:asciiTheme="minorHAnsi" w:hAnsiTheme="minorHAnsi" w:cstheme="minorHAnsi"/>
          <w:sz w:val="22"/>
          <w:szCs w:val="22"/>
        </w:rPr>
        <w:t xml:space="preserve"> </w:t>
      </w:r>
      <w:r w:rsidR="00231810" w:rsidRPr="00C83BAD">
        <w:rPr>
          <w:rFonts w:asciiTheme="minorHAnsi" w:hAnsiTheme="minorHAnsi" w:cstheme="minorHAnsi"/>
          <w:sz w:val="22"/>
          <w:szCs w:val="22"/>
        </w:rPr>
        <w:t xml:space="preserve"> </w:t>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Nein</w:t>
      </w:r>
      <w:r w:rsidR="0073128E" w:rsidRPr="00C83BAD">
        <w:rPr>
          <w:rFonts w:asciiTheme="minorHAnsi" w:hAnsiTheme="minorHAnsi" w:cstheme="minorHAnsi"/>
          <w:sz w:val="22"/>
          <w:szCs w:val="22"/>
        </w:rPr>
        <w:t xml:space="preserve"> </w:t>
      </w:r>
      <w:r w:rsidR="005F35E5">
        <w:rPr>
          <w:rFonts w:asciiTheme="minorHAnsi" w:hAnsiTheme="minorHAnsi" w:cstheme="minorHAnsi"/>
          <w:sz w:val="22"/>
          <w:szCs w:val="22"/>
        </w:rPr>
        <w:t xml:space="preserve"> </w:t>
      </w:r>
    </w:p>
    <w:p w14:paraId="0144EB03" w14:textId="672CC73D" w:rsidR="005C3651" w:rsidRPr="00C83BAD" w:rsidRDefault="005C3651" w:rsidP="005F6E1D">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C83BAD">
        <w:rPr>
          <w:rFonts w:asciiTheme="minorHAnsi" w:hAnsiTheme="minorHAnsi" w:cstheme="minorHAnsi"/>
          <w:b/>
          <w:sz w:val="22"/>
          <w:szCs w:val="22"/>
          <w:u w:val="single"/>
        </w:rPr>
        <w:t>Mobilisation</w:t>
      </w:r>
      <w:r w:rsidRPr="00C83BAD">
        <w:rPr>
          <w:rFonts w:asciiTheme="minorHAnsi" w:hAnsiTheme="minorHAnsi" w:cstheme="minorHAnsi"/>
          <w:sz w:val="22"/>
          <w:szCs w:val="22"/>
        </w:rPr>
        <w:t xml:space="preserve">: </w:t>
      </w:r>
      <w:r w:rsidR="00344CC5" w:rsidRPr="00C83BAD">
        <w:rPr>
          <w:rFonts w:asciiTheme="minorHAnsi" w:hAnsiTheme="minorHAnsi" w:cstheme="minorHAnsi"/>
          <w:sz w:val="22"/>
          <w:szCs w:val="22"/>
        </w:rPr>
        <w:tab/>
      </w:r>
      <w:r w:rsidR="00940660" w:rsidRPr="00C83BAD">
        <w:rPr>
          <w:rFonts w:asciiTheme="minorHAnsi" w:hAnsiTheme="minorHAnsi" w:cstheme="minorHAnsi"/>
          <w:sz w:val="22"/>
          <w:szCs w:val="22"/>
          <w:lang w:val="en-GB"/>
        </w:rPr>
        <w:sym w:font="Webdings" w:char="F063"/>
      </w:r>
      <w:r w:rsidR="00940660" w:rsidRPr="00C83BAD">
        <w:rPr>
          <w:rFonts w:asciiTheme="minorHAnsi" w:hAnsiTheme="minorHAnsi" w:cstheme="minorHAnsi"/>
          <w:sz w:val="22"/>
          <w:szCs w:val="22"/>
        </w:rPr>
        <w:t xml:space="preserve"> </w:t>
      </w:r>
      <w:r w:rsidR="00344CC5" w:rsidRPr="00C83BAD">
        <w:rPr>
          <w:rFonts w:asciiTheme="minorHAnsi" w:hAnsiTheme="minorHAnsi" w:cstheme="minorHAnsi"/>
          <w:sz w:val="22"/>
          <w:szCs w:val="22"/>
        </w:rPr>
        <w:t>Nein</w:t>
      </w:r>
      <w:r w:rsidR="00940660" w:rsidRPr="00C83BAD">
        <w:rPr>
          <w:rFonts w:asciiTheme="minorHAnsi" w:hAnsiTheme="minorHAnsi" w:cstheme="minorHAnsi"/>
          <w:sz w:val="22"/>
          <w:szCs w:val="22"/>
        </w:rPr>
        <w:tab/>
      </w:r>
      <w:r w:rsidR="00940660" w:rsidRPr="00C83BAD">
        <w:rPr>
          <w:rFonts w:asciiTheme="minorHAnsi" w:hAnsiTheme="minorHAnsi" w:cstheme="minorHAnsi"/>
          <w:sz w:val="22"/>
          <w:szCs w:val="22"/>
          <w:lang w:val="en-GB"/>
        </w:rPr>
        <w:sym w:font="Webdings" w:char="F063"/>
      </w:r>
      <w:r w:rsidR="00940660" w:rsidRPr="00C83BAD">
        <w:rPr>
          <w:rFonts w:asciiTheme="minorHAnsi" w:hAnsiTheme="minorHAnsi" w:cstheme="minorHAnsi"/>
          <w:sz w:val="22"/>
          <w:szCs w:val="22"/>
        </w:rPr>
        <w:t xml:space="preserve"> </w:t>
      </w:r>
      <w:r w:rsidR="00344CC5" w:rsidRPr="00C83BAD">
        <w:rPr>
          <w:rFonts w:asciiTheme="minorHAnsi" w:hAnsiTheme="minorHAnsi" w:cstheme="minorHAnsi"/>
          <w:sz w:val="22"/>
          <w:szCs w:val="22"/>
        </w:rPr>
        <w:t>Ja</w:t>
      </w:r>
      <w:r w:rsidR="009E0491" w:rsidRPr="00C83BAD">
        <w:rPr>
          <w:rFonts w:asciiTheme="minorHAnsi" w:hAnsiTheme="minorHAnsi" w:cstheme="minorHAnsi"/>
          <w:sz w:val="22"/>
          <w:szCs w:val="22"/>
        </w:rPr>
        <w:t>,</w:t>
      </w:r>
      <w:r w:rsidR="00344CC5" w:rsidRPr="00C83BAD">
        <w:rPr>
          <w:rFonts w:asciiTheme="minorHAnsi" w:hAnsiTheme="minorHAnsi" w:cstheme="minorHAnsi"/>
          <w:sz w:val="22"/>
          <w:szCs w:val="22"/>
        </w:rPr>
        <w:t xml:space="preserve"> F</w:t>
      </w:r>
      <w:r w:rsidRPr="00C83BAD">
        <w:rPr>
          <w:rFonts w:asciiTheme="minorHAnsi" w:hAnsiTheme="minorHAnsi" w:cstheme="minorHAnsi"/>
          <w:sz w:val="22"/>
          <w:szCs w:val="22"/>
        </w:rPr>
        <w:t>orm: _________________________________</w:t>
      </w:r>
    </w:p>
    <w:p w14:paraId="4BF88DBB" w14:textId="084BC83D" w:rsidR="005C3651" w:rsidRPr="00C83BAD" w:rsidRDefault="005C3651" w:rsidP="005F6E1D">
      <w:pPr>
        <w:pStyle w:val="Kommentartext"/>
        <w:pBdr>
          <w:top w:val="single" w:sz="4" w:space="1" w:color="auto"/>
          <w:left w:val="single" w:sz="4" w:space="4" w:color="auto"/>
          <w:bottom w:val="single" w:sz="4" w:space="1" w:color="auto"/>
          <w:right w:val="single" w:sz="4" w:space="4" w:color="auto"/>
          <w:between w:val="single" w:sz="4" w:space="1" w:color="auto"/>
        </w:pBdr>
        <w:rPr>
          <w:rFonts w:asciiTheme="minorHAnsi" w:hAnsiTheme="minorHAnsi" w:cstheme="minorHAnsi"/>
          <w:sz w:val="22"/>
          <w:szCs w:val="22"/>
        </w:rPr>
      </w:pPr>
      <w:r w:rsidRPr="00C83BAD">
        <w:rPr>
          <w:rFonts w:asciiTheme="minorHAnsi" w:hAnsiTheme="minorHAnsi" w:cstheme="minorHAnsi"/>
          <w:b/>
          <w:sz w:val="22"/>
          <w:szCs w:val="22"/>
          <w:u w:val="single"/>
        </w:rPr>
        <w:t>Stuhlgang</w:t>
      </w:r>
      <w:r w:rsidRPr="00C83BAD">
        <w:rPr>
          <w:rFonts w:asciiTheme="minorHAnsi" w:hAnsiTheme="minorHAnsi" w:cstheme="minorHAnsi"/>
          <w:sz w:val="22"/>
          <w:szCs w:val="22"/>
        </w:rPr>
        <w:t xml:space="preserve">: </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00847450" w:rsidRPr="00C83BAD">
        <w:rPr>
          <w:rFonts w:asciiTheme="minorHAnsi" w:hAnsiTheme="minorHAnsi" w:cstheme="minorHAnsi"/>
          <w:sz w:val="22"/>
          <w:szCs w:val="22"/>
        </w:rPr>
        <w:tab/>
      </w:r>
      <w:r w:rsidR="00847450"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Ja</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00EB4AF0" w:rsidRPr="00C83BAD">
        <w:rPr>
          <w:rFonts w:asciiTheme="minorHAnsi" w:hAnsiTheme="minorHAnsi" w:cstheme="minorHAnsi"/>
          <w:sz w:val="22"/>
          <w:szCs w:val="22"/>
        </w:rPr>
        <w:t xml:space="preserve"> </w:t>
      </w:r>
      <w:r w:rsidRPr="00C83BAD">
        <w:rPr>
          <w:rFonts w:asciiTheme="minorHAnsi" w:hAnsiTheme="minorHAnsi" w:cstheme="minorHAnsi"/>
          <w:sz w:val="22"/>
          <w:szCs w:val="22"/>
        </w:rPr>
        <w:t>Nein</w:t>
      </w:r>
    </w:p>
    <w:p w14:paraId="19622F41" w14:textId="77777777" w:rsidR="00582156" w:rsidRPr="00C83BAD" w:rsidRDefault="00582156" w:rsidP="005F6E1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b/>
          <w:sz w:val="22"/>
          <w:szCs w:val="22"/>
          <w:u w:val="single"/>
        </w:rPr>
        <w:t>Wundpflege</w:t>
      </w:r>
      <w:r w:rsidRPr="00C83BAD">
        <w:rPr>
          <w:rFonts w:asciiTheme="minorHAnsi" w:hAnsiTheme="minorHAnsi" w:cstheme="minorHAnsi"/>
          <w:sz w:val="22"/>
          <w:szCs w:val="22"/>
        </w:rPr>
        <w:t>:</w:t>
      </w:r>
    </w:p>
    <w:p w14:paraId="66BB9A44" w14:textId="60094C29" w:rsidR="002F7474" w:rsidRPr="00C83BAD" w:rsidRDefault="002F7474" w:rsidP="005F6E1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sz w:val="22"/>
          <w:szCs w:val="22"/>
        </w:rPr>
        <w:t>Wundheilungsstörung</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00847450"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Ja</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00EB4AF0" w:rsidRPr="00C83BAD">
        <w:rPr>
          <w:rFonts w:asciiTheme="minorHAnsi" w:hAnsiTheme="minorHAnsi" w:cstheme="minorHAnsi"/>
          <w:sz w:val="22"/>
          <w:szCs w:val="22"/>
        </w:rPr>
        <w:t xml:space="preserve"> </w:t>
      </w:r>
      <w:r w:rsidRPr="00C83BAD">
        <w:rPr>
          <w:rFonts w:asciiTheme="minorHAnsi" w:hAnsiTheme="minorHAnsi" w:cstheme="minorHAnsi"/>
          <w:sz w:val="22"/>
          <w:szCs w:val="22"/>
        </w:rPr>
        <w:t xml:space="preserve">Nein </w:t>
      </w:r>
    </w:p>
    <w:p w14:paraId="3CEC2512" w14:textId="77777777" w:rsidR="00800C6A" w:rsidRPr="00C83BAD" w:rsidRDefault="00800C6A" w:rsidP="005F6E1D">
      <w:pPr>
        <w:pStyle w:val="Kommentartext"/>
        <w:pBdr>
          <w:top w:val="single" w:sz="4" w:space="1" w:color="auto"/>
          <w:left w:val="single" w:sz="4" w:space="4" w:color="auto"/>
          <w:bottom w:val="single" w:sz="4" w:space="1" w:color="auto"/>
          <w:right w:val="single" w:sz="4" w:space="4" w:color="auto"/>
        </w:pBdr>
        <w:spacing w:line="240" w:lineRule="auto"/>
        <w:ind w:firstLine="709"/>
        <w:rPr>
          <w:rFonts w:asciiTheme="minorHAnsi" w:hAnsiTheme="minorHAnsi" w:cstheme="minorHAnsi"/>
          <w:color w:val="767171" w:themeColor="background2" w:themeShade="80"/>
          <w:sz w:val="22"/>
          <w:szCs w:val="22"/>
        </w:rPr>
      </w:pPr>
      <w:r w:rsidRPr="00C83BAD">
        <w:rPr>
          <w:rFonts w:asciiTheme="minorHAnsi" w:hAnsiTheme="minorHAnsi" w:cstheme="minorHAnsi"/>
          <w:color w:val="767171" w:themeColor="background2" w:themeShade="80"/>
          <w:sz w:val="22"/>
          <w:szCs w:val="22"/>
        </w:rPr>
        <w:t>Falls „ja“ bitte weiter mit Komplikationen – Erfassung und</w:t>
      </w:r>
    </w:p>
    <w:p w14:paraId="4A56F476" w14:textId="77777777" w:rsidR="00800C6A" w:rsidRPr="00C83BAD" w:rsidRDefault="00800C6A" w:rsidP="005F6E1D">
      <w:pPr>
        <w:pStyle w:val="Kommentartext"/>
        <w:pBdr>
          <w:top w:val="single" w:sz="4" w:space="1" w:color="auto"/>
          <w:left w:val="single" w:sz="4" w:space="4" w:color="auto"/>
          <w:bottom w:val="single" w:sz="4" w:space="1" w:color="auto"/>
          <w:right w:val="single" w:sz="4" w:space="4" w:color="auto"/>
        </w:pBdr>
        <w:spacing w:line="240" w:lineRule="auto"/>
        <w:rPr>
          <w:rFonts w:asciiTheme="minorHAnsi" w:hAnsiTheme="minorHAnsi" w:cstheme="minorHAnsi"/>
          <w:color w:val="767171" w:themeColor="background2" w:themeShade="80"/>
          <w:sz w:val="22"/>
          <w:szCs w:val="22"/>
        </w:rPr>
      </w:pPr>
      <w:r w:rsidRPr="00C83BAD">
        <w:rPr>
          <w:rFonts w:asciiTheme="minorHAnsi" w:hAnsiTheme="minorHAnsi" w:cstheme="minorHAnsi"/>
          <w:color w:val="767171" w:themeColor="background2" w:themeShade="80"/>
          <w:sz w:val="22"/>
          <w:szCs w:val="22"/>
        </w:rPr>
        <w:tab/>
      </w:r>
      <w:r w:rsidRPr="00C83BAD">
        <w:rPr>
          <w:rFonts w:asciiTheme="minorHAnsi" w:hAnsiTheme="minorHAnsi" w:cstheme="minorHAnsi"/>
          <w:color w:val="767171" w:themeColor="background2" w:themeShade="80"/>
          <w:sz w:val="22"/>
          <w:szCs w:val="22"/>
        </w:rPr>
        <w:tab/>
      </w:r>
      <w:r w:rsidRPr="00C83BAD">
        <w:rPr>
          <w:rFonts w:asciiTheme="minorHAnsi" w:hAnsiTheme="minorHAnsi" w:cstheme="minorHAnsi"/>
          <w:color w:val="767171" w:themeColor="background2" w:themeShade="80"/>
          <w:sz w:val="22"/>
          <w:szCs w:val="22"/>
          <w:lang w:val="en-GB"/>
        </w:rPr>
        <w:sym w:font="Webdings" w:char="F063"/>
      </w:r>
      <w:r w:rsidRPr="00C83BAD">
        <w:rPr>
          <w:rFonts w:asciiTheme="minorHAnsi" w:hAnsiTheme="minorHAnsi" w:cstheme="minorHAnsi"/>
          <w:color w:val="767171" w:themeColor="background2" w:themeShade="80"/>
          <w:sz w:val="22"/>
          <w:szCs w:val="22"/>
        </w:rPr>
        <w:t xml:space="preserve"> ASEPSIS Score ausfüllen</w:t>
      </w:r>
    </w:p>
    <w:p w14:paraId="04ED334E" w14:textId="34C0A6B2" w:rsidR="00800C6A" w:rsidRPr="00C83BAD" w:rsidRDefault="005F6E1D" w:rsidP="005F6E1D">
      <w:pPr>
        <w:pStyle w:val="Kommentartext"/>
        <w:pBdr>
          <w:top w:val="single" w:sz="4" w:space="1" w:color="auto"/>
          <w:left w:val="single" w:sz="4" w:space="4" w:color="auto"/>
          <w:bottom w:val="single" w:sz="4" w:space="1" w:color="auto"/>
          <w:right w:val="single" w:sz="4" w:space="4" w:color="auto"/>
        </w:pBdr>
        <w:spacing w:line="240" w:lineRule="auto"/>
        <w:rPr>
          <w:rFonts w:asciiTheme="minorHAnsi" w:hAnsiTheme="minorHAnsi" w:cstheme="minorHAnsi"/>
          <w:color w:val="767171" w:themeColor="background2" w:themeShade="80"/>
          <w:sz w:val="22"/>
          <w:szCs w:val="22"/>
        </w:rPr>
      </w:pPr>
      <w:r w:rsidRPr="00C83BAD">
        <w:rPr>
          <w:rFonts w:asciiTheme="minorHAnsi" w:hAnsiTheme="minorHAnsi" w:cstheme="minorHAnsi"/>
          <w:color w:val="767171" w:themeColor="background2" w:themeShade="80"/>
          <w:sz w:val="22"/>
          <w:szCs w:val="22"/>
        </w:rPr>
        <w:t>.</w:t>
      </w:r>
      <w:r w:rsidRPr="00C83BAD">
        <w:rPr>
          <w:rFonts w:asciiTheme="minorHAnsi" w:hAnsiTheme="minorHAnsi" w:cstheme="minorHAnsi"/>
          <w:color w:val="767171" w:themeColor="background2" w:themeShade="80"/>
          <w:sz w:val="22"/>
          <w:szCs w:val="22"/>
        </w:rPr>
        <w:tab/>
      </w:r>
      <w:r w:rsidRPr="00C83BAD">
        <w:rPr>
          <w:rFonts w:asciiTheme="minorHAnsi" w:hAnsiTheme="minorHAnsi" w:cstheme="minorHAnsi"/>
          <w:color w:val="767171" w:themeColor="background2" w:themeShade="80"/>
          <w:sz w:val="22"/>
          <w:szCs w:val="22"/>
        </w:rPr>
        <w:tab/>
      </w:r>
      <w:r w:rsidR="00800C6A" w:rsidRPr="00C83BAD">
        <w:rPr>
          <w:rFonts w:asciiTheme="minorHAnsi" w:hAnsiTheme="minorHAnsi" w:cstheme="minorHAnsi"/>
          <w:color w:val="767171" w:themeColor="background2" w:themeShade="80"/>
          <w:sz w:val="22"/>
          <w:szCs w:val="22"/>
          <w:lang w:val="en-GB"/>
        </w:rPr>
        <w:sym w:font="Webdings" w:char="F063"/>
      </w:r>
      <w:r w:rsidR="00800C6A" w:rsidRPr="00C83BAD">
        <w:rPr>
          <w:rFonts w:asciiTheme="minorHAnsi" w:hAnsiTheme="minorHAnsi" w:cstheme="minorHAnsi"/>
          <w:color w:val="767171" w:themeColor="background2" w:themeShade="80"/>
          <w:sz w:val="22"/>
          <w:szCs w:val="22"/>
        </w:rPr>
        <w:t xml:space="preserve"> CDC – Einteilung ausfüllen</w:t>
      </w:r>
    </w:p>
    <w:p w14:paraId="461A11BF" w14:textId="3AD5B3D9" w:rsidR="002F7474" w:rsidRPr="00C83BAD" w:rsidRDefault="002F7474" w:rsidP="005F6E1D">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2"/>
          <w:szCs w:val="22"/>
        </w:rPr>
      </w:pPr>
      <w:r w:rsidRPr="00C83BAD">
        <w:rPr>
          <w:rFonts w:asciiTheme="minorHAnsi" w:hAnsiTheme="minorHAnsi" w:cstheme="minorHAnsi"/>
          <w:sz w:val="22"/>
          <w:szCs w:val="22"/>
        </w:rPr>
        <w:t xml:space="preserve">Notwendigkeit einer speziellen Wundpflege </w:t>
      </w:r>
      <w:r w:rsidR="00847450"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Pr="00C83BAD">
        <w:rPr>
          <w:rFonts w:asciiTheme="minorHAnsi" w:hAnsiTheme="minorHAnsi" w:cstheme="minorHAnsi"/>
          <w:sz w:val="22"/>
          <w:szCs w:val="22"/>
        </w:rPr>
        <w:t xml:space="preserve"> Ja</w:t>
      </w:r>
      <w:r w:rsidRPr="00C83BAD">
        <w:rPr>
          <w:rFonts w:asciiTheme="minorHAnsi" w:hAnsiTheme="minorHAnsi" w:cstheme="minorHAnsi"/>
          <w:sz w:val="22"/>
          <w:szCs w:val="22"/>
        </w:rPr>
        <w:tab/>
      </w:r>
      <w:r w:rsidRPr="00C83BAD">
        <w:rPr>
          <w:rFonts w:asciiTheme="minorHAnsi" w:hAnsiTheme="minorHAnsi" w:cstheme="minorHAnsi"/>
          <w:sz w:val="22"/>
          <w:szCs w:val="22"/>
        </w:rPr>
        <w:tab/>
      </w:r>
      <w:r w:rsidRPr="00C83BAD">
        <w:rPr>
          <w:rFonts w:asciiTheme="minorHAnsi" w:hAnsiTheme="minorHAnsi" w:cstheme="minorHAnsi"/>
          <w:sz w:val="22"/>
          <w:szCs w:val="22"/>
          <w:lang w:val="en-GB"/>
        </w:rPr>
        <w:sym w:font="Webdings" w:char="F063"/>
      </w:r>
      <w:r w:rsidR="00EB4AF0" w:rsidRPr="00C83BAD">
        <w:rPr>
          <w:rFonts w:asciiTheme="minorHAnsi" w:hAnsiTheme="minorHAnsi" w:cstheme="minorHAnsi"/>
          <w:sz w:val="22"/>
          <w:szCs w:val="22"/>
        </w:rPr>
        <w:t xml:space="preserve"> </w:t>
      </w:r>
      <w:r w:rsidRPr="00C83BAD">
        <w:rPr>
          <w:rFonts w:asciiTheme="minorHAnsi" w:hAnsiTheme="minorHAnsi" w:cstheme="minorHAnsi"/>
          <w:sz w:val="22"/>
          <w:szCs w:val="22"/>
        </w:rPr>
        <w:t xml:space="preserve">Nein </w:t>
      </w:r>
    </w:p>
    <w:p w14:paraId="7127AD91" w14:textId="398C74CE" w:rsidR="005C3651" w:rsidRPr="00C83BAD" w:rsidRDefault="002F7474" w:rsidP="005F6E1D">
      <w:pPr>
        <w:pStyle w:val="Kommentartext"/>
        <w:pBdr>
          <w:top w:val="single" w:sz="4" w:space="1" w:color="auto"/>
          <w:left w:val="single" w:sz="4" w:space="4" w:color="auto"/>
          <w:bottom w:val="single" w:sz="4" w:space="1" w:color="auto"/>
          <w:right w:val="single" w:sz="4" w:space="4" w:color="auto"/>
          <w:between w:val="single" w:sz="4" w:space="1" w:color="auto"/>
        </w:pBdr>
        <w:ind w:firstLine="567"/>
        <w:rPr>
          <w:rFonts w:asciiTheme="minorHAnsi" w:hAnsiTheme="minorHAnsi" w:cstheme="minorHAnsi"/>
          <w:color w:val="767171" w:themeColor="background2" w:themeShade="80"/>
          <w:sz w:val="22"/>
          <w:szCs w:val="22"/>
        </w:rPr>
      </w:pPr>
      <w:r w:rsidRPr="00C83BAD">
        <w:rPr>
          <w:rFonts w:asciiTheme="minorHAnsi" w:hAnsiTheme="minorHAnsi" w:cstheme="minorHAnsi"/>
          <w:color w:val="767171" w:themeColor="background2" w:themeShade="80"/>
          <w:sz w:val="22"/>
          <w:szCs w:val="22"/>
        </w:rPr>
        <w:t>Wenn ja, welche: ________________________________________________</w:t>
      </w:r>
    </w:p>
    <w:p w14:paraId="25295D02" w14:textId="77777777" w:rsidR="005F35E5" w:rsidRPr="003F2C1C" w:rsidRDefault="005F35E5" w:rsidP="005F35E5">
      <w:pPr>
        <w:pBdr>
          <w:top w:val="single" w:sz="4" w:space="1" w:color="auto"/>
          <w:left w:val="single" w:sz="4" w:space="4" w:color="auto"/>
          <w:bottom w:val="single" w:sz="4" w:space="1" w:color="auto"/>
          <w:right w:val="single" w:sz="4" w:space="4" w:color="auto"/>
        </w:pBdr>
        <w:tabs>
          <w:tab w:val="left" w:pos="5670"/>
        </w:tabs>
        <w:spacing w:before="60"/>
        <w:contextualSpacing/>
        <w:rPr>
          <w:rFonts w:asciiTheme="minorHAnsi" w:hAnsiTheme="minorHAnsi" w:cstheme="minorHAnsi"/>
        </w:rPr>
      </w:pPr>
      <w:r w:rsidRPr="003F2C1C">
        <w:rPr>
          <w:rFonts w:asciiTheme="minorHAnsi" w:hAnsiTheme="minorHAnsi" w:cstheme="minorHAnsi"/>
          <w:b/>
          <w:u w:val="single"/>
        </w:rPr>
        <w:t>Morbidität:</w:t>
      </w:r>
      <w:r w:rsidRPr="003F2C1C">
        <w:rPr>
          <w:rFonts w:asciiTheme="minorHAnsi" w:hAnsiTheme="minorHAnsi" w:cstheme="minorHAnsi"/>
          <w:b/>
        </w:rPr>
        <w:t xml:space="preserve"> </w:t>
      </w:r>
      <w:r>
        <w:rPr>
          <w:rFonts w:asciiTheme="minorHAnsi" w:hAnsiTheme="minorHAnsi" w:cstheme="minorHAnsi"/>
          <w:b/>
        </w:rPr>
        <w:t xml:space="preserve"> </w:t>
      </w:r>
      <w:r w:rsidRPr="003F2C1C">
        <w:rPr>
          <w:rFonts w:asciiTheme="minorHAnsi" w:hAnsiTheme="minorHAnsi" w:cstheme="minorHAnsi"/>
        </w:rPr>
        <w:t xml:space="preserve">Auftreten von Komplikationen </w:t>
      </w:r>
      <w:r>
        <w:rPr>
          <w:rFonts w:asciiTheme="minorHAnsi" w:hAnsiTheme="minorHAnsi" w:cstheme="minorHAnsi"/>
        </w:rPr>
        <w:t xml:space="preserve">      </w:t>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w:t>
      </w:r>
    </w:p>
    <w:p w14:paraId="3EE1CF0C" w14:textId="77777777" w:rsidR="005F35E5" w:rsidRDefault="005F35E5" w:rsidP="005F35E5">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sidRPr="003F2C1C">
        <w:rPr>
          <w:rFonts w:asciiTheme="minorHAnsi" w:hAnsiTheme="minorHAnsi" w:cstheme="minorHAnsi"/>
          <w:sz w:val="22"/>
          <w:szCs w:val="22"/>
        </w:rPr>
        <w:t xml:space="preserve">Falls „Ja“ bitte </w:t>
      </w:r>
      <w:r>
        <w:rPr>
          <w:rFonts w:asciiTheme="minorHAnsi" w:hAnsiTheme="minorHAnsi" w:cstheme="minorHAnsi"/>
          <w:sz w:val="22"/>
          <w:szCs w:val="22"/>
        </w:rPr>
        <w:t>angeben: _____________________________________________________________</w:t>
      </w:r>
    </w:p>
    <w:p w14:paraId="77D0D779" w14:textId="77777777" w:rsidR="005F35E5" w:rsidRPr="003F2C1C" w:rsidRDefault="005F35E5" w:rsidP="005F35E5">
      <w:pPr>
        <w:pStyle w:val="Kommentartext"/>
        <w:pBdr>
          <w:top w:val="single" w:sz="4" w:space="1" w:color="auto"/>
          <w:left w:val="single" w:sz="4" w:space="4" w:color="auto"/>
          <w:bottom w:val="single" w:sz="4" w:space="1" w:color="auto"/>
          <w:right w:val="single" w:sz="4" w:space="4" w:color="auto"/>
        </w:pBdr>
        <w:spacing w:before="60"/>
        <w:ind w:firstLine="709"/>
        <w:contextualSpacing/>
        <w:rPr>
          <w:rFonts w:asciiTheme="minorHAnsi" w:hAnsiTheme="minorHAnsi" w:cstheme="minorHAnsi"/>
          <w:sz w:val="22"/>
          <w:szCs w:val="22"/>
        </w:rPr>
      </w:pPr>
      <w:r>
        <w:rPr>
          <w:rFonts w:asciiTheme="minorHAnsi" w:hAnsiTheme="minorHAnsi" w:cstheme="minorHAnsi"/>
          <w:sz w:val="22"/>
          <w:szCs w:val="22"/>
        </w:rPr>
        <w:t>_________________________________________________________________________________</w:t>
      </w:r>
    </w:p>
    <w:p w14:paraId="21E72E2D" w14:textId="77777777" w:rsidR="005F35E5" w:rsidRPr="003F2C1C" w:rsidRDefault="005F35E5" w:rsidP="005F35E5">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b/>
          <w:sz w:val="22"/>
          <w:szCs w:val="22"/>
        </w:rPr>
        <w:t>Bei Abweichungen/ Besonderheiten bitte präzisieren</w:t>
      </w:r>
      <w:r w:rsidRPr="003F2C1C">
        <w:rPr>
          <w:rFonts w:asciiTheme="minorHAnsi" w:hAnsiTheme="minorHAnsi" w:cstheme="minorHAnsi"/>
          <w:sz w:val="22"/>
          <w:szCs w:val="22"/>
        </w:rPr>
        <w:t>: 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w:t>
      </w:r>
    </w:p>
    <w:p w14:paraId="3CE33982" w14:textId="77777777" w:rsidR="005F35E5" w:rsidRPr="003F2C1C" w:rsidRDefault="005F35E5" w:rsidP="005F35E5">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_______________________________________</w:t>
      </w:r>
    </w:p>
    <w:p w14:paraId="7421FCCD" w14:textId="77777777" w:rsidR="005F35E5" w:rsidRPr="003F2C1C" w:rsidRDefault="005F35E5" w:rsidP="005F35E5">
      <w:pPr>
        <w:pStyle w:val="Kommentartext"/>
        <w:pBdr>
          <w:top w:val="single" w:sz="4" w:space="1" w:color="auto"/>
          <w:left w:val="single" w:sz="4" w:space="4" w:color="auto"/>
          <w:bottom w:val="single" w:sz="4" w:space="1" w:color="auto"/>
          <w:right w:val="single" w:sz="4" w:space="4" w:color="auto"/>
        </w:pBdr>
        <w:spacing w:before="60"/>
        <w:contextualSpacing/>
        <w:rPr>
          <w:rFonts w:asciiTheme="minorHAnsi" w:hAnsiTheme="minorHAnsi" w:cstheme="minorHAnsi"/>
          <w:sz w:val="22"/>
          <w:szCs w:val="22"/>
        </w:rPr>
      </w:pPr>
      <w:r w:rsidRPr="003F2C1C">
        <w:rPr>
          <w:rFonts w:asciiTheme="minorHAnsi" w:hAnsiTheme="minorHAnsi" w:cstheme="minorHAnsi"/>
          <w:sz w:val="22"/>
          <w:szCs w:val="22"/>
        </w:rPr>
        <w:t>________________________________________________</w:t>
      </w:r>
      <w:r>
        <w:rPr>
          <w:rFonts w:asciiTheme="minorHAnsi" w:hAnsiTheme="minorHAnsi" w:cstheme="minorHAnsi"/>
          <w:sz w:val="22"/>
          <w:szCs w:val="22"/>
        </w:rPr>
        <w:t>_______________</w:t>
      </w:r>
      <w:r w:rsidRPr="003F2C1C">
        <w:rPr>
          <w:rFonts w:asciiTheme="minorHAnsi" w:hAnsiTheme="minorHAnsi" w:cstheme="minorHAnsi"/>
          <w:sz w:val="22"/>
          <w:szCs w:val="22"/>
        </w:rPr>
        <w:t>________________________</w:t>
      </w:r>
    </w:p>
    <w:p w14:paraId="0FE5E4C9" w14:textId="01869AF6" w:rsidR="00DD1AFF" w:rsidRDefault="00DD1AFF" w:rsidP="00DD1AFF">
      <w:pPr>
        <w:pStyle w:val="Kommentartext"/>
        <w:rPr>
          <w:rFonts w:asciiTheme="minorHAnsi" w:hAnsiTheme="minorHAnsi" w:cstheme="minorHAnsi"/>
          <w:sz w:val="22"/>
          <w:szCs w:val="22"/>
        </w:rPr>
      </w:pPr>
    </w:p>
    <w:p w14:paraId="4EDE566D" w14:textId="77777777" w:rsidR="00DD1AFF" w:rsidRDefault="00DD1AFF" w:rsidP="00DD1AFF">
      <w:pPr>
        <w:pStyle w:val="Kommentartext"/>
        <w:rPr>
          <w:rFonts w:asciiTheme="minorHAnsi" w:hAnsiTheme="minorHAnsi" w:cstheme="minorHAnsi"/>
          <w:sz w:val="22"/>
          <w:szCs w:val="22"/>
        </w:rPr>
      </w:pPr>
    </w:p>
    <w:p w14:paraId="42A6805B" w14:textId="77777777" w:rsidR="00DD1AFF" w:rsidRDefault="00DD1AFF" w:rsidP="00DD1AFF">
      <w:pPr>
        <w:overflowPunct/>
        <w:autoSpaceDE/>
        <w:autoSpaceDN/>
        <w:adjustRightInd/>
        <w:spacing w:line="240" w:lineRule="auto"/>
        <w:jc w:val="right"/>
        <w:textAlignment w:val="auto"/>
        <w:rPr>
          <w:rFonts w:asciiTheme="minorHAnsi" w:hAnsiTheme="minorHAnsi" w:cstheme="minorHAnsi"/>
          <w:b/>
          <w:sz w:val="28"/>
          <w:szCs w:val="30"/>
        </w:rPr>
      </w:pPr>
      <w:r>
        <w:rPr>
          <w:rFonts w:asciiTheme="minorHAnsi" w:hAnsiTheme="minorHAnsi" w:cstheme="minorHAnsi"/>
          <w:b/>
          <w:sz w:val="28"/>
          <w:szCs w:val="30"/>
        </w:rPr>
        <w:t xml:space="preserve">Visite durchgeführt von: </w:t>
      </w:r>
    </w:p>
    <w:p w14:paraId="5366CC36" w14:textId="089702AC" w:rsidR="00847450" w:rsidRPr="003F2C1C" w:rsidRDefault="00DD1AFF" w:rsidP="00DD1AFF">
      <w:pPr>
        <w:pStyle w:val="Kommentartext"/>
        <w:jc w:val="right"/>
        <w:rPr>
          <w:rFonts w:asciiTheme="minorHAnsi" w:hAnsiTheme="minorHAnsi" w:cstheme="minorHAnsi"/>
          <w:b/>
          <w:sz w:val="32"/>
          <w:szCs w:val="36"/>
        </w:rPr>
      </w:pPr>
      <w:r>
        <w:rPr>
          <w:rFonts w:asciiTheme="minorHAnsi" w:hAnsiTheme="minorHAnsi" w:cstheme="minorHAnsi"/>
          <w:b/>
          <w:sz w:val="28"/>
          <w:szCs w:val="30"/>
        </w:rPr>
        <w:t>____________________</w:t>
      </w:r>
      <w:r w:rsidR="00847450" w:rsidRPr="003F2C1C">
        <w:rPr>
          <w:rFonts w:asciiTheme="minorHAnsi" w:hAnsiTheme="minorHAnsi" w:cstheme="minorHAnsi"/>
          <w:b/>
          <w:sz w:val="32"/>
          <w:szCs w:val="36"/>
        </w:rPr>
        <w:br w:type="page"/>
      </w:r>
    </w:p>
    <w:p w14:paraId="6C95E574" w14:textId="6389EF4B" w:rsidR="00932715" w:rsidRPr="003F2C1C" w:rsidRDefault="00932715" w:rsidP="00932715">
      <w:pPr>
        <w:pStyle w:val="Kommentartext"/>
        <w:rPr>
          <w:rFonts w:asciiTheme="minorHAnsi" w:hAnsiTheme="minorHAnsi" w:cstheme="minorHAnsi"/>
          <w:sz w:val="24"/>
          <w:szCs w:val="28"/>
        </w:rPr>
      </w:pPr>
      <w:r w:rsidRPr="003F2C1C">
        <w:rPr>
          <w:rFonts w:asciiTheme="minorHAnsi" w:hAnsiTheme="minorHAnsi" w:cstheme="minorHAnsi"/>
          <w:b/>
          <w:sz w:val="32"/>
          <w:szCs w:val="36"/>
        </w:rPr>
        <w:lastRenderedPageBreak/>
        <w:t xml:space="preserve">Visite </w:t>
      </w:r>
      <w:r w:rsidR="00D64338">
        <w:rPr>
          <w:rFonts w:asciiTheme="minorHAnsi" w:hAnsiTheme="minorHAnsi" w:cstheme="minorHAnsi"/>
          <w:b/>
          <w:sz w:val="32"/>
          <w:szCs w:val="36"/>
        </w:rPr>
        <w:t xml:space="preserve">9: </w:t>
      </w:r>
      <w:r w:rsidR="00D87691">
        <w:rPr>
          <w:rFonts w:asciiTheme="minorHAnsi" w:hAnsiTheme="minorHAnsi" w:cstheme="minorHAnsi"/>
          <w:b/>
          <w:sz w:val="32"/>
          <w:szCs w:val="36"/>
        </w:rPr>
        <w:t>POD 7</w:t>
      </w:r>
      <w:r w:rsidRPr="003F2C1C">
        <w:rPr>
          <w:rFonts w:asciiTheme="minorHAnsi" w:hAnsiTheme="minorHAnsi" w:cstheme="minorHAnsi"/>
          <w:b/>
          <w:sz w:val="32"/>
          <w:szCs w:val="36"/>
        </w:rPr>
        <w:t xml:space="preserve"> </w:t>
      </w:r>
      <w:r w:rsidRPr="00EB735E">
        <w:rPr>
          <w:rFonts w:asciiTheme="minorHAnsi" w:hAnsiTheme="minorHAnsi" w:cstheme="minorHAnsi"/>
          <w:noProof/>
          <w:sz w:val="28"/>
          <w:szCs w:val="32"/>
        </w:rPr>
        <mc:AlternateContent>
          <mc:Choice Requires="wps">
            <w:drawing>
              <wp:anchor distT="0" distB="0" distL="114300" distR="114300" simplePos="0" relativeHeight="251772928" behindDoc="0" locked="0" layoutInCell="1" allowOverlap="1" wp14:anchorId="4D90885E" wp14:editId="3CCC4BB3">
                <wp:simplePos x="0" y="0"/>
                <wp:positionH relativeFrom="column">
                  <wp:posOffset>-1270</wp:posOffset>
                </wp:positionH>
                <wp:positionV relativeFrom="paragraph">
                  <wp:posOffset>367030</wp:posOffset>
                </wp:positionV>
                <wp:extent cx="5939790" cy="0"/>
                <wp:effectExtent l="0" t="0" r="0" b="0"/>
                <wp:wrapNone/>
                <wp:docPr id="25290" name="Line 30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12575" id="Line 3014" o:spid="_x0000_s1026" style="position:absolute;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28.9pt" to="467.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"/>
            </w:pict>
          </mc:Fallback>
        </mc:AlternateContent>
      </w:r>
      <w:r w:rsidRPr="003F2C1C">
        <w:rPr>
          <w:rFonts w:asciiTheme="minorHAnsi" w:hAnsiTheme="minorHAnsi" w:cstheme="minorHAnsi"/>
          <w:b/>
          <w:sz w:val="32"/>
          <w:szCs w:val="36"/>
        </w:rPr>
        <w:tab/>
      </w:r>
      <w:r w:rsidRPr="003F2C1C">
        <w:rPr>
          <w:rFonts w:asciiTheme="minorHAnsi" w:hAnsiTheme="minorHAnsi" w:cstheme="minorHAnsi"/>
          <w:b/>
          <w:sz w:val="32"/>
          <w:szCs w:val="36"/>
        </w:rPr>
        <w:tab/>
      </w:r>
      <w:r w:rsidRPr="003F2C1C">
        <w:rPr>
          <w:rFonts w:asciiTheme="minorHAnsi" w:hAnsiTheme="minorHAnsi" w:cstheme="minorHAnsi"/>
          <w:b/>
          <w:sz w:val="32"/>
          <w:szCs w:val="36"/>
        </w:rPr>
        <w:tab/>
      </w:r>
      <w:r w:rsidRPr="003F2C1C">
        <w:rPr>
          <w:rFonts w:asciiTheme="minorHAnsi" w:hAnsiTheme="minorHAnsi" w:cstheme="minorHAnsi"/>
          <w:b/>
          <w:sz w:val="32"/>
          <w:szCs w:val="36"/>
        </w:rPr>
        <w:tab/>
      </w:r>
      <w:r w:rsidRPr="003F2C1C">
        <w:rPr>
          <w:rFonts w:asciiTheme="minorHAnsi" w:hAnsiTheme="minorHAnsi" w:cstheme="minorHAnsi"/>
          <w:b/>
          <w:sz w:val="32"/>
          <w:szCs w:val="36"/>
        </w:rPr>
        <w:tab/>
        <w:t xml:space="preserve">     </w:t>
      </w:r>
      <w:r w:rsidRPr="003F2C1C">
        <w:rPr>
          <w:rFonts w:asciiTheme="minorHAnsi" w:hAnsiTheme="minorHAnsi" w:cstheme="minorHAnsi"/>
          <w:sz w:val="24"/>
          <w:szCs w:val="28"/>
        </w:rPr>
        <w:t xml:space="preserve">Datum: </w:t>
      </w:r>
      <w:r w:rsidRPr="003F2C1C">
        <w:rPr>
          <w:rFonts w:asciiTheme="minorHAnsi" w:hAnsiTheme="minorHAnsi" w:cstheme="minorHAnsi"/>
          <w:sz w:val="24"/>
          <w:szCs w:val="26"/>
        </w:rPr>
        <w:t>_____/_____/___________</w:t>
      </w:r>
    </w:p>
    <w:p w14:paraId="54475771" w14:textId="77777777" w:rsidR="00AD788C" w:rsidRDefault="00AD788C" w:rsidP="00932715">
      <w:pPr>
        <w:overflowPunct/>
        <w:autoSpaceDE/>
        <w:autoSpaceDN/>
        <w:adjustRightInd/>
        <w:textAlignment w:val="auto"/>
        <w:rPr>
          <w:rFonts w:asciiTheme="minorHAnsi" w:hAnsiTheme="minorHAnsi" w:cstheme="minorHAnsi"/>
          <w:b/>
          <w:sz w:val="24"/>
          <w:szCs w:val="26"/>
          <w:u w:val="single"/>
        </w:rPr>
      </w:pPr>
    </w:p>
    <w:p w14:paraId="69D987AB" w14:textId="0C4EFE40" w:rsidR="00EB4515" w:rsidRDefault="00EB4515" w:rsidP="00EB4515">
      <w:pPr>
        <w:pBdr>
          <w:top w:val="single" w:sz="4" w:space="1" w:color="auto"/>
          <w:left w:val="single" w:sz="4" w:space="4" w:color="auto"/>
          <w:right w:val="single" w:sz="4" w:space="4" w:color="auto"/>
          <w:bar w:val="single" w:sz="4" w:color="auto"/>
        </w:pBdr>
        <w:overflowPunct/>
        <w:autoSpaceDE/>
        <w:autoSpaceDN/>
        <w:adjustRightInd/>
        <w:textAlignment w:val="auto"/>
        <w:rPr>
          <w:rFonts w:asciiTheme="minorHAnsi" w:hAnsiTheme="minorHAnsi" w:cstheme="minorHAnsi"/>
          <w:b/>
          <w:sz w:val="24"/>
          <w:szCs w:val="26"/>
          <w:u w:val="single"/>
        </w:rPr>
      </w:pPr>
      <w:r>
        <w:rPr>
          <w:rFonts w:asciiTheme="minorHAnsi" w:hAnsiTheme="minorHAnsi" w:cstheme="minorHAnsi"/>
          <w:b/>
          <w:sz w:val="24"/>
          <w:szCs w:val="26"/>
          <w:u w:val="single"/>
        </w:rPr>
        <w:t>Ernährung:</w:t>
      </w:r>
    </w:p>
    <w:p w14:paraId="4D7C8F74" w14:textId="0ADD7540" w:rsidR="00EB4515" w:rsidRDefault="00EB4515" w:rsidP="00EB4515">
      <w:pPr>
        <w:pBdr>
          <w:left w:val="single" w:sz="4" w:space="4" w:color="auto"/>
          <w:bottom w:val="single" w:sz="4" w:space="1" w:color="auto"/>
          <w:right w:val="single" w:sz="4" w:space="4" w:color="auto"/>
          <w:bar w:val="single" w:sz="4"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rPr>
        <w:t xml:space="preserve">Kostform: Stoma III </w:t>
      </w:r>
      <w:r w:rsidRPr="00C83BAD">
        <w:rPr>
          <w:rFonts w:asciiTheme="minorHAnsi" w:hAnsiTheme="minorHAnsi" w:cstheme="minorHAnsi"/>
        </w:rPr>
        <w:tab/>
      </w:r>
      <w:r w:rsidRPr="00C83BAD">
        <w:rPr>
          <w:rFonts w:asciiTheme="minorHAnsi" w:hAnsiTheme="minorHAnsi" w:cstheme="minorHAnsi"/>
        </w:rPr>
        <w:tab/>
      </w:r>
      <w:r w:rsidRPr="00C83BAD">
        <w:rPr>
          <w:rFonts w:asciiTheme="minorHAnsi" w:hAnsiTheme="minorHAnsi" w:cstheme="minorHAnsi"/>
        </w:rPr>
        <w:tab/>
      </w:r>
      <w:r w:rsidRPr="00C83BAD">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13CD0CC1" w14:textId="77777777" w:rsidR="006A37BA" w:rsidRPr="00C83BAD" w:rsidRDefault="006A37BA" w:rsidP="006A37BA">
      <w:pPr>
        <w:pBdr>
          <w:top w:val="single" w:sz="4" w:space="1" w:color="auto"/>
          <w:left w:val="single" w:sz="4" w:space="4" w:color="auto"/>
          <w:bottom w:val="single" w:sz="4" w:space="1"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b/>
          <w:u w:val="single"/>
        </w:rPr>
        <w:t>Durchführung einer Ernährungsberatung</w:t>
      </w:r>
      <w:r w:rsidRPr="00C83BAD">
        <w:rPr>
          <w:rFonts w:asciiTheme="minorHAnsi" w:hAnsiTheme="minorHAnsi" w:cstheme="minorHAnsi"/>
        </w:rPr>
        <w:t xml:space="preserve"> </w:t>
      </w:r>
      <w:r w:rsidRPr="00C83BAD">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6DB00A06" w14:textId="77777777" w:rsidR="006A37BA" w:rsidRPr="00C83BAD" w:rsidRDefault="006A37BA" w:rsidP="006A37BA">
      <w:pPr>
        <w:pBdr>
          <w:top w:val="single" w:sz="4" w:space="1" w:color="auto"/>
          <w:left w:val="single" w:sz="4" w:space="4" w:color="auto"/>
          <w:bottom w:val="single" w:sz="4" w:space="1" w:color="auto"/>
          <w:right w:val="single" w:sz="4" w:space="4" w:color="auto"/>
          <w:between w:val="single" w:sz="4" w:space="1" w:color="auto"/>
        </w:pBdr>
        <w:overflowPunct/>
        <w:autoSpaceDE/>
        <w:autoSpaceDN/>
        <w:adjustRightInd/>
        <w:textAlignment w:val="auto"/>
        <w:rPr>
          <w:rFonts w:asciiTheme="minorHAnsi" w:hAnsiTheme="minorHAnsi" w:cstheme="minorHAnsi"/>
        </w:rPr>
      </w:pPr>
      <w:r w:rsidRPr="00C83BAD">
        <w:rPr>
          <w:rFonts w:asciiTheme="minorHAnsi" w:hAnsiTheme="minorHAnsi" w:cstheme="minorHAnsi"/>
          <w:b/>
          <w:u w:val="single"/>
        </w:rPr>
        <w:t>Entfernung des Zentralen Venenkatheters</w:t>
      </w:r>
      <w:r w:rsidRPr="00C83BAD">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Ja</w:t>
      </w:r>
      <w:r w:rsidRPr="003F2C1C">
        <w:rPr>
          <w:rFonts w:asciiTheme="minorHAnsi" w:hAnsiTheme="minorHAnsi" w:cstheme="minorHAnsi"/>
        </w:rPr>
        <w:tab/>
      </w:r>
      <w:r w:rsidRPr="003F2C1C">
        <w:rPr>
          <w:rFonts w:asciiTheme="minorHAnsi" w:hAnsiTheme="minorHAnsi" w:cstheme="minorHAnsi"/>
          <w:lang w:val="en-GB"/>
        </w:rPr>
        <w:sym w:font="Webdings" w:char="F063"/>
      </w:r>
      <w:r w:rsidRPr="003F2C1C">
        <w:rPr>
          <w:rFonts w:asciiTheme="minorHAnsi" w:hAnsiTheme="minorHAnsi" w:cstheme="minorHAnsi"/>
        </w:rPr>
        <w:t xml:space="preserve"> Nein </w:t>
      </w:r>
      <w:r w:rsidRPr="003F2C1C">
        <w:rPr>
          <w:rFonts w:asciiTheme="minorHAnsi" w:hAnsiTheme="minorHAnsi" w:cstheme="minorHAnsi"/>
        </w:rPr>
        <w:sym w:font="Wingdings" w:char="F0E0"/>
      </w:r>
      <w:r w:rsidRPr="003F2C1C">
        <w:rPr>
          <w:rFonts w:asciiTheme="minorHAnsi" w:hAnsiTheme="minorHAnsi" w:cstheme="minorHAnsi"/>
        </w:rPr>
        <w:t xml:space="preserve"> Grund</w:t>
      </w:r>
      <w:r>
        <w:rPr>
          <w:rFonts w:asciiTheme="minorHAnsi" w:hAnsiTheme="minorHAnsi" w:cstheme="minorHAnsi"/>
        </w:rPr>
        <w:t xml:space="preserve"> in Fast Track Protokoll angeben</w:t>
      </w:r>
    </w:p>
    <w:p w14:paraId="032D3D2E" w14:textId="17C48972" w:rsidR="00812612" w:rsidRDefault="00812612" w:rsidP="00D87691">
      <w:pPr>
        <w:pBdr>
          <w:top w:val="single" w:sz="4" w:space="1" w:color="auto"/>
          <w:left w:val="single" w:sz="4" w:space="4" w:color="auto"/>
          <w:bottom w:val="single" w:sz="4" w:space="1" w:color="auto"/>
          <w:right w:val="single" w:sz="4" w:space="4" w:color="auto"/>
          <w:bar w:val="single" w:sz="4" w:color="auto"/>
        </w:pBdr>
        <w:overflowPunct/>
        <w:autoSpaceDE/>
        <w:autoSpaceDN/>
        <w:adjustRightInd/>
        <w:textAlignment w:val="auto"/>
        <w:rPr>
          <w:rFonts w:asciiTheme="minorHAnsi" w:hAnsiTheme="minorHAnsi" w:cstheme="minorHAnsi"/>
          <w:sz w:val="24"/>
          <w:szCs w:val="28"/>
        </w:rPr>
      </w:pPr>
      <w:r>
        <w:rPr>
          <w:rFonts w:asciiTheme="minorHAnsi" w:hAnsiTheme="minorHAnsi" w:cstheme="minorHAnsi"/>
          <w:b/>
          <w:sz w:val="24"/>
          <w:szCs w:val="26"/>
          <w:u w:val="single"/>
        </w:rPr>
        <w:t>SOP:</w:t>
      </w:r>
      <w:r>
        <w:rPr>
          <w:rFonts w:asciiTheme="minorHAnsi" w:hAnsiTheme="minorHAnsi" w:cstheme="minorHAnsi"/>
          <w:sz w:val="24"/>
          <w:szCs w:val="26"/>
        </w:rPr>
        <w:t xml:space="preserve"> </w:t>
      </w:r>
      <w:r>
        <w:rPr>
          <w:rFonts w:asciiTheme="minorHAnsi" w:hAnsiTheme="minorHAnsi" w:cstheme="minorHAnsi"/>
          <w:sz w:val="24"/>
          <w:szCs w:val="26"/>
        </w:rPr>
        <w:tab/>
      </w:r>
      <w:r w:rsidR="00EC13A8">
        <w:rPr>
          <w:rFonts w:asciiTheme="minorHAnsi" w:hAnsiTheme="minorHAnsi" w:cstheme="minorHAnsi"/>
          <w:sz w:val="24"/>
          <w:szCs w:val="26"/>
        </w:rPr>
        <w:t xml:space="preserve">Vervollständigung des Fast Track Protokolls </w:t>
      </w:r>
      <w:r w:rsidR="00EC13A8">
        <w:rPr>
          <w:rFonts w:asciiTheme="minorHAnsi" w:hAnsiTheme="minorHAnsi" w:cstheme="minorHAnsi"/>
          <w:sz w:val="24"/>
          <w:szCs w:val="26"/>
        </w:rPr>
        <w:tab/>
      </w:r>
      <w:r w:rsidR="00EC13A8" w:rsidRPr="00EB735E">
        <w:rPr>
          <w:rFonts w:asciiTheme="minorHAnsi" w:hAnsiTheme="minorHAnsi" w:cstheme="minorHAnsi"/>
          <w:sz w:val="24"/>
          <w:szCs w:val="28"/>
          <w:lang w:val="en-GB"/>
        </w:rPr>
        <w:sym w:font="Webdings" w:char="F063"/>
      </w:r>
      <w:r w:rsidR="00EC13A8" w:rsidRPr="00EB735E">
        <w:rPr>
          <w:rFonts w:asciiTheme="minorHAnsi" w:hAnsiTheme="minorHAnsi" w:cstheme="minorHAnsi"/>
          <w:sz w:val="24"/>
          <w:szCs w:val="28"/>
        </w:rPr>
        <w:t xml:space="preserve"> Ja</w:t>
      </w:r>
      <w:r w:rsidR="00EC13A8" w:rsidRPr="00EB735E">
        <w:rPr>
          <w:rFonts w:asciiTheme="minorHAnsi" w:hAnsiTheme="minorHAnsi" w:cstheme="minorHAnsi"/>
          <w:sz w:val="24"/>
          <w:szCs w:val="28"/>
        </w:rPr>
        <w:tab/>
      </w:r>
      <w:r w:rsidR="00EC13A8" w:rsidRPr="00EB735E">
        <w:rPr>
          <w:rFonts w:asciiTheme="minorHAnsi" w:hAnsiTheme="minorHAnsi" w:cstheme="minorHAnsi"/>
          <w:sz w:val="24"/>
          <w:szCs w:val="28"/>
        </w:rPr>
        <w:tab/>
      </w:r>
      <w:r w:rsidR="00EC13A8" w:rsidRPr="00EB735E">
        <w:rPr>
          <w:rFonts w:asciiTheme="minorHAnsi" w:hAnsiTheme="minorHAnsi" w:cstheme="minorHAnsi"/>
          <w:sz w:val="24"/>
          <w:szCs w:val="28"/>
          <w:lang w:val="en-GB"/>
        </w:rPr>
        <w:sym w:font="Webdings" w:char="F063"/>
      </w:r>
      <w:r w:rsidR="00EC13A8" w:rsidRPr="00EB735E">
        <w:rPr>
          <w:rFonts w:asciiTheme="minorHAnsi" w:hAnsiTheme="minorHAnsi" w:cstheme="minorHAnsi"/>
          <w:sz w:val="24"/>
          <w:szCs w:val="28"/>
        </w:rPr>
        <w:t xml:space="preserve"> Nein</w:t>
      </w:r>
      <w:r w:rsidR="00EC13A8">
        <w:rPr>
          <w:rFonts w:asciiTheme="minorHAnsi" w:hAnsiTheme="minorHAnsi" w:cstheme="minorHAnsi"/>
          <w:sz w:val="24"/>
          <w:szCs w:val="28"/>
        </w:rPr>
        <w:t xml:space="preserve"> </w:t>
      </w:r>
      <w:r w:rsidR="00EC13A8" w:rsidRPr="00EC13A8">
        <w:rPr>
          <w:rFonts w:asciiTheme="minorHAnsi" w:hAnsiTheme="minorHAnsi" w:cstheme="minorHAnsi"/>
          <w:sz w:val="24"/>
          <w:szCs w:val="28"/>
        </w:rPr>
        <w:sym w:font="Wingdings" w:char="F0E0"/>
      </w:r>
      <w:r w:rsidR="00EC13A8">
        <w:rPr>
          <w:rFonts w:asciiTheme="minorHAnsi" w:hAnsiTheme="minorHAnsi" w:cstheme="minorHAnsi"/>
          <w:sz w:val="24"/>
          <w:szCs w:val="28"/>
        </w:rPr>
        <w:t xml:space="preserve"> Grund</w:t>
      </w:r>
      <w:r w:rsidR="00D87691">
        <w:rPr>
          <w:rFonts w:asciiTheme="minorHAnsi" w:hAnsiTheme="minorHAnsi" w:cstheme="minorHAnsi"/>
          <w:sz w:val="24"/>
          <w:szCs w:val="28"/>
        </w:rPr>
        <w:t>:</w:t>
      </w:r>
    </w:p>
    <w:p w14:paraId="7A089168" w14:textId="4233A997" w:rsidR="00D87691" w:rsidRDefault="00D87691" w:rsidP="00D87691">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textAlignment w:val="auto"/>
        <w:rPr>
          <w:rFonts w:asciiTheme="minorHAnsi" w:hAnsiTheme="minorHAnsi" w:cstheme="minorHAnsi"/>
          <w:sz w:val="24"/>
          <w:szCs w:val="28"/>
        </w:rPr>
      </w:pPr>
      <w:r>
        <w:rPr>
          <w:rFonts w:asciiTheme="minorHAnsi" w:hAnsiTheme="minorHAnsi" w:cstheme="minorHAnsi"/>
          <w:sz w:val="24"/>
          <w:szCs w:val="28"/>
        </w:rPr>
        <w:tab/>
        <w:t>(</w:t>
      </w:r>
      <w:proofErr w:type="spellStart"/>
      <w:r>
        <w:rPr>
          <w:rFonts w:asciiTheme="minorHAnsi" w:hAnsiTheme="minorHAnsi" w:cstheme="minorHAnsi"/>
          <w:sz w:val="24"/>
          <w:szCs w:val="28"/>
        </w:rPr>
        <w:t>zB</w:t>
      </w:r>
      <w:proofErr w:type="spellEnd"/>
      <w:r>
        <w:rPr>
          <w:rFonts w:asciiTheme="minorHAnsi" w:hAnsiTheme="minorHAnsi" w:cstheme="minorHAnsi"/>
          <w:sz w:val="24"/>
          <w:szCs w:val="28"/>
        </w:rPr>
        <w:t xml:space="preserve"> kein </w:t>
      </w:r>
      <w:proofErr w:type="spellStart"/>
      <w:r>
        <w:rPr>
          <w:rFonts w:asciiTheme="minorHAnsi" w:hAnsiTheme="minorHAnsi" w:cstheme="minorHAnsi"/>
          <w:sz w:val="24"/>
          <w:szCs w:val="28"/>
        </w:rPr>
        <w:t>Drainagenzug</w:t>
      </w:r>
      <w:proofErr w:type="spellEnd"/>
      <w:r>
        <w:rPr>
          <w:rFonts w:asciiTheme="minorHAnsi" w:hAnsiTheme="minorHAnsi" w:cstheme="minorHAnsi"/>
          <w:sz w:val="24"/>
          <w:szCs w:val="28"/>
        </w:rPr>
        <w:t>) __________________________________________________________</w:t>
      </w:r>
    </w:p>
    <w:p w14:paraId="52FDE563" w14:textId="4EF246E3" w:rsidR="00D87691" w:rsidRPr="00D87691" w:rsidRDefault="00D87691" w:rsidP="00D87691">
      <w:pPr>
        <w:pBdr>
          <w:top w:val="single" w:sz="4" w:space="1" w:color="auto"/>
          <w:left w:val="single" w:sz="4" w:space="4" w:color="auto"/>
          <w:bottom w:val="single" w:sz="4" w:space="1" w:color="auto"/>
          <w:right w:val="single" w:sz="4" w:space="4" w:color="auto"/>
          <w:bar w:val="single" w:sz="4" w:color="auto"/>
        </w:pBdr>
        <w:overflowPunct/>
        <w:autoSpaceDE/>
        <w:autoSpaceDN/>
        <w:adjustRightInd/>
        <w:textAlignment w:val="auto"/>
        <w:rPr>
          <w:rFonts w:asciiTheme="minorHAnsi" w:hAnsiTheme="minorHAnsi" w:cstheme="minorHAnsi"/>
          <w:b/>
          <w:sz w:val="24"/>
          <w:szCs w:val="28"/>
          <w:u w:val="single"/>
        </w:rPr>
      </w:pPr>
      <w:r w:rsidRPr="00D87691">
        <w:rPr>
          <w:rFonts w:asciiTheme="minorHAnsi" w:hAnsiTheme="minorHAnsi" w:cstheme="minorHAnsi"/>
          <w:b/>
          <w:sz w:val="24"/>
          <w:szCs w:val="28"/>
          <w:u w:val="single"/>
        </w:rPr>
        <w:t>Fragebögen:</w:t>
      </w:r>
    </w:p>
    <w:p w14:paraId="3F96482F" w14:textId="13AE477A" w:rsidR="00D87691" w:rsidRDefault="00D87691" w:rsidP="00D87691">
      <w:pPr>
        <w:pBdr>
          <w:top w:val="single" w:sz="4" w:space="1" w:color="auto"/>
          <w:left w:val="single" w:sz="4" w:space="4" w:color="auto"/>
          <w:bottom w:val="single" w:sz="4" w:space="1" w:color="auto"/>
          <w:right w:val="single" w:sz="4" w:space="4" w:color="auto"/>
          <w:bar w:val="single" w:sz="4" w:color="auto"/>
        </w:pBdr>
        <w:overflowPunct/>
        <w:autoSpaceDE/>
        <w:autoSpaceDN/>
        <w:adjustRightInd/>
        <w:textAlignment w:val="auto"/>
        <w:rPr>
          <w:rFonts w:asciiTheme="minorHAnsi" w:hAnsiTheme="minorHAnsi" w:cstheme="minorHAnsi"/>
          <w:sz w:val="24"/>
          <w:szCs w:val="28"/>
        </w:rPr>
      </w:pPr>
      <w:r w:rsidRPr="00D87691">
        <w:rPr>
          <w:rFonts w:asciiTheme="minorHAnsi" w:hAnsiTheme="minorHAnsi" w:cstheme="minorHAnsi"/>
          <w:sz w:val="24"/>
          <w:szCs w:val="28"/>
        </w:rPr>
        <w:t xml:space="preserve">Quality of Recovery 15 Fragebogen ausgefüllt </w:t>
      </w:r>
      <w:r w:rsidRPr="00D87691">
        <w:rPr>
          <w:rFonts w:asciiTheme="minorHAnsi" w:hAnsiTheme="minorHAnsi" w:cstheme="minorHAnsi"/>
          <w:sz w:val="24"/>
          <w:szCs w:val="28"/>
        </w:rPr>
        <w:tab/>
      </w:r>
      <w:r>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Pr>
          <w:rFonts w:asciiTheme="minorHAnsi" w:hAnsiTheme="minorHAnsi" w:cstheme="minorHAnsi"/>
          <w:sz w:val="24"/>
          <w:szCs w:val="28"/>
        </w:rPr>
        <w:t xml:space="preserve"> </w:t>
      </w:r>
      <w:r w:rsidRPr="00EC13A8">
        <w:rPr>
          <w:rFonts w:asciiTheme="minorHAnsi" w:hAnsiTheme="minorHAnsi" w:cstheme="minorHAnsi"/>
          <w:sz w:val="24"/>
          <w:szCs w:val="28"/>
        </w:rPr>
        <w:sym w:font="Wingdings" w:char="F0E0"/>
      </w:r>
      <w:r>
        <w:rPr>
          <w:rFonts w:asciiTheme="minorHAnsi" w:hAnsiTheme="minorHAnsi" w:cstheme="minorHAnsi"/>
          <w:sz w:val="24"/>
          <w:szCs w:val="28"/>
        </w:rPr>
        <w:t xml:space="preserve"> Grund:</w:t>
      </w:r>
    </w:p>
    <w:p w14:paraId="1FF8DDCD" w14:textId="778D8068" w:rsidR="00D87691" w:rsidRPr="00D87691" w:rsidRDefault="00D87691" w:rsidP="00D87691">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textAlignment w:val="auto"/>
        <w:rPr>
          <w:rFonts w:asciiTheme="minorHAnsi" w:hAnsiTheme="minorHAnsi" w:cstheme="minorHAnsi"/>
          <w:sz w:val="24"/>
          <w:szCs w:val="26"/>
        </w:rPr>
      </w:pPr>
      <w:r>
        <w:rPr>
          <w:rFonts w:asciiTheme="minorHAnsi" w:hAnsiTheme="minorHAnsi" w:cstheme="minorHAnsi"/>
          <w:sz w:val="24"/>
          <w:szCs w:val="28"/>
        </w:rPr>
        <w:tab/>
        <w:t>____________________________________________________________________</w:t>
      </w:r>
    </w:p>
    <w:p w14:paraId="0FBD38C1" w14:textId="77777777" w:rsidR="00932715" w:rsidRPr="00C45BA3" w:rsidRDefault="00932715" w:rsidP="00D87691">
      <w:pPr>
        <w:pBdr>
          <w:top w:val="single" w:sz="4" w:space="1" w:color="auto"/>
          <w:left w:val="single" w:sz="4" w:space="4" w:color="auto"/>
          <w:bottom w:val="single" w:sz="4" w:space="1" w:color="auto"/>
          <w:right w:val="single" w:sz="4" w:space="4" w:color="auto"/>
        </w:pBdr>
        <w:tabs>
          <w:tab w:val="left" w:pos="6663"/>
        </w:tabs>
        <w:spacing w:before="120" w:after="240" w:line="240" w:lineRule="auto"/>
        <w:rPr>
          <w:rFonts w:asciiTheme="minorHAnsi" w:hAnsiTheme="minorHAnsi" w:cstheme="minorHAnsi"/>
          <w:b/>
          <w:sz w:val="24"/>
          <w:szCs w:val="26"/>
        </w:rPr>
      </w:pPr>
      <w:r w:rsidRPr="00C45BA3">
        <w:rPr>
          <w:rFonts w:asciiTheme="minorHAnsi" w:hAnsiTheme="minorHAnsi" w:cstheme="minorHAnsi"/>
          <w:b/>
          <w:sz w:val="24"/>
          <w:szCs w:val="26"/>
          <w:u w:val="single"/>
        </w:rPr>
        <w:t>Morbidität:</w:t>
      </w:r>
      <w:r w:rsidRPr="00C45BA3">
        <w:rPr>
          <w:rFonts w:asciiTheme="minorHAnsi" w:hAnsiTheme="minorHAnsi" w:cstheme="minorHAnsi"/>
          <w:b/>
          <w:sz w:val="24"/>
          <w:szCs w:val="26"/>
        </w:rPr>
        <w:t xml:space="preserve"> </w:t>
      </w:r>
    </w:p>
    <w:p w14:paraId="6936FE55" w14:textId="3BA0DC92" w:rsidR="00932715" w:rsidRPr="00EB735E" w:rsidRDefault="00932715" w:rsidP="00D87691">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4"/>
          <w:szCs w:val="28"/>
        </w:rPr>
      </w:pPr>
      <w:r w:rsidRPr="00EB735E">
        <w:rPr>
          <w:rFonts w:asciiTheme="minorHAnsi" w:hAnsiTheme="minorHAnsi" w:cstheme="minorHAnsi"/>
          <w:sz w:val="24"/>
          <w:szCs w:val="28"/>
        </w:rPr>
        <w:t xml:space="preserve">Auftreten von Komplikationen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p>
    <w:p w14:paraId="6830ACC6" w14:textId="3E8EEC7E" w:rsidR="005F35E5" w:rsidRPr="00EB735E" w:rsidRDefault="00932715" w:rsidP="005F35E5">
      <w:pPr>
        <w:pStyle w:val="Kommentartext"/>
        <w:pBdr>
          <w:top w:val="single" w:sz="4" w:space="1" w:color="auto"/>
          <w:left w:val="single" w:sz="4" w:space="4" w:color="auto"/>
          <w:bottom w:val="single" w:sz="4" w:space="1" w:color="auto"/>
          <w:right w:val="single" w:sz="4" w:space="4" w:color="auto"/>
          <w:between w:val="single" w:sz="4" w:space="1" w:color="auto"/>
        </w:pBdr>
        <w:ind w:firstLine="567"/>
        <w:rPr>
          <w:rFonts w:asciiTheme="minorHAnsi" w:hAnsiTheme="minorHAnsi" w:cstheme="minorHAnsi"/>
          <w:sz w:val="24"/>
          <w:szCs w:val="28"/>
        </w:rPr>
      </w:pPr>
      <w:r w:rsidRPr="00EB735E">
        <w:rPr>
          <w:rFonts w:asciiTheme="minorHAnsi" w:hAnsiTheme="minorHAnsi" w:cstheme="minorHAnsi"/>
          <w:sz w:val="24"/>
          <w:szCs w:val="28"/>
        </w:rPr>
        <w:t xml:space="preserve">Falls „Ja“ bitte </w:t>
      </w:r>
      <w:r w:rsidR="005F35E5">
        <w:rPr>
          <w:rFonts w:asciiTheme="minorHAnsi" w:hAnsiTheme="minorHAnsi" w:cstheme="minorHAnsi"/>
          <w:sz w:val="24"/>
          <w:szCs w:val="28"/>
        </w:rPr>
        <w:t xml:space="preserve">angeben und im </w:t>
      </w:r>
      <w:r w:rsidR="00D87691">
        <w:rPr>
          <w:rFonts w:asciiTheme="minorHAnsi" w:hAnsiTheme="minorHAnsi" w:cstheme="minorHAnsi"/>
          <w:sz w:val="24"/>
          <w:szCs w:val="28"/>
        </w:rPr>
        <w:t>Teil „</w:t>
      </w:r>
      <w:r w:rsidR="005F35E5">
        <w:rPr>
          <w:rFonts w:asciiTheme="minorHAnsi" w:hAnsiTheme="minorHAnsi" w:cstheme="minorHAnsi"/>
          <w:sz w:val="24"/>
          <w:szCs w:val="28"/>
        </w:rPr>
        <w:t>Komplikationen</w:t>
      </w:r>
      <w:r w:rsidR="00D87691">
        <w:rPr>
          <w:rFonts w:asciiTheme="minorHAnsi" w:hAnsiTheme="minorHAnsi" w:cstheme="minorHAnsi"/>
          <w:sz w:val="24"/>
          <w:szCs w:val="28"/>
        </w:rPr>
        <w:t>“</w:t>
      </w:r>
      <w:r w:rsidR="005F35E5">
        <w:rPr>
          <w:rFonts w:asciiTheme="minorHAnsi" w:hAnsiTheme="minorHAnsi" w:cstheme="minorHAnsi"/>
          <w:sz w:val="24"/>
          <w:szCs w:val="28"/>
        </w:rPr>
        <w:t xml:space="preserve"> ergänzen.</w:t>
      </w:r>
      <w:r w:rsidR="005F35E5">
        <w:rPr>
          <w:rFonts w:asciiTheme="minorHAnsi" w:hAnsiTheme="minorHAnsi" w:cstheme="minorHAnsi"/>
          <w:sz w:val="24"/>
          <w:szCs w:val="28"/>
        </w:rPr>
        <w:br/>
        <w:t>________________________________________________________________________________</w:t>
      </w:r>
      <w:r w:rsidR="005F35E5">
        <w:rPr>
          <w:rFonts w:asciiTheme="minorHAnsi" w:hAnsiTheme="minorHAnsi" w:cstheme="minorHAnsi"/>
          <w:sz w:val="24"/>
          <w:szCs w:val="28"/>
        </w:rPr>
        <w:br/>
        <w:t>________________________________________________________________________________</w:t>
      </w:r>
    </w:p>
    <w:p w14:paraId="4F7FBB95" w14:textId="3FF149CC" w:rsidR="00391A1E" w:rsidRPr="00EB735E" w:rsidRDefault="00391A1E" w:rsidP="00F73D92">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4"/>
          <w:szCs w:val="28"/>
        </w:rPr>
      </w:pPr>
      <w:r w:rsidRPr="00EB735E">
        <w:rPr>
          <w:rFonts w:asciiTheme="minorHAnsi" w:hAnsiTheme="minorHAnsi" w:cstheme="minorHAnsi"/>
          <w:b/>
          <w:sz w:val="24"/>
          <w:szCs w:val="28"/>
          <w:u w:val="single"/>
        </w:rPr>
        <w:t>Drainagen/ Katheter</w:t>
      </w:r>
      <w:r w:rsidRPr="00EB735E">
        <w:rPr>
          <w:rFonts w:asciiTheme="minorHAnsi" w:hAnsiTheme="minorHAnsi" w:cstheme="minorHAnsi"/>
          <w:sz w:val="24"/>
          <w:szCs w:val="28"/>
        </w:rPr>
        <w:t>:</w:t>
      </w:r>
    </w:p>
    <w:p w14:paraId="4B7B2959" w14:textId="539FB50E" w:rsidR="00391A1E" w:rsidRPr="00EB735E" w:rsidRDefault="00391A1E" w:rsidP="00F73D92">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4"/>
          <w:szCs w:val="28"/>
        </w:rPr>
      </w:pPr>
      <w:r w:rsidRPr="00EB735E">
        <w:rPr>
          <w:rFonts w:asciiTheme="minorHAnsi" w:hAnsiTheme="minorHAnsi" w:cstheme="minorHAnsi"/>
          <w:sz w:val="24"/>
          <w:szCs w:val="28"/>
        </w:rPr>
        <w:t>Entfernung von Drainagen oder Katheter</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00AD788C">
        <w:rPr>
          <w:rFonts w:asciiTheme="minorHAnsi" w:hAnsiTheme="minorHAnsi" w:cstheme="minorHAnsi"/>
          <w:sz w:val="24"/>
          <w:szCs w:val="28"/>
        </w:rPr>
        <w:t xml:space="preserve"> </w:t>
      </w:r>
      <w:r w:rsidR="00AD788C" w:rsidRPr="00AD788C">
        <w:rPr>
          <w:rFonts w:asciiTheme="minorHAnsi" w:hAnsiTheme="minorHAnsi" w:cstheme="minorHAnsi"/>
          <w:sz w:val="24"/>
          <w:szCs w:val="28"/>
        </w:rPr>
        <w:sym w:font="Wingdings" w:char="F0E0"/>
      </w:r>
      <w:r w:rsidR="00AD788C">
        <w:rPr>
          <w:rFonts w:asciiTheme="minorHAnsi" w:hAnsiTheme="minorHAnsi" w:cstheme="minorHAnsi"/>
          <w:sz w:val="24"/>
          <w:szCs w:val="28"/>
        </w:rPr>
        <w:t xml:space="preserve"> in Übersichtstabelle eintragen </w:t>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p>
    <w:p w14:paraId="7831A797" w14:textId="77777777" w:rsidR="00932715" w:rsidRPr="00EB735E" w:rsidRDefault="00932715" w:rsidP="00F73D92">
      <w:pPr>
        <w:pStyle w:val="Kommentartext"/>
        <w:pBdr>
          <w:top w:val="single" w:sz="4" w:space="1" w:color="auto"/>
          <w:left w:val="single" w:sz="4" w:space="4" w:color="auto"/>
          <w:bottom w:val="single" w:sz="4" w:space="1" w:color="auto"/>
          <w:right w:val="single" w:sz="4" w:space="4" w:color="auto"/>
        </w:pBdr>
        <w:rPr>
          <w:rFonts w:asciiTheme="minorHAnsi" w:hAnsiTheme="minorHAnsi" w:cstheme="minorHAnsi"/>
          <w:sz w:val="24"/>
          <w:szCs w:val="28"/>
        </w:rPr>
      </w:pPr>
      <w:r w:rsidRPr="00EB735E">
        <w:rPr>
          <w:rFonts w:asciiTheme="minorHAnsi" w:hAnsiTheme="minorHAnsi" w:cstheme="minorHAnsi"/>
          <w:b/>
          <w:sz w:val="24"/>
          <w:szCs w:val="28"/>
        </w:rPr>
        <w:t>Bei Abweichungen/ Besonderheiten bitte präzisieren</w:t>
      </w:r>
      <w:r w:rsidRPr="00EB735E">
        <w:rPr>
          <w:rFonts w:asciiTheme="minorHAnsi" w:hAnsiTheme="minorHAnsi" w:cstheme="minorHAnsi"/>
          <w:sz w:val="24"/>
          <w:szCs w:val="28"/>
        </w:rPr>
        <w:t>: ___________________________</w:t>
      </w:r>
    </w:p>
    <w:p w14:paraId="2258398A" w14:textId="1CB8D0F4" w:rsidR="00932715" w:rsidRPr="00C45BA3" w:rsidRDefault="00932715" w:rsidP="00F73D92">
      <w:pPr>
        <w:pBdr>
          <w:top w:val="single" w:sz="4" w:space="1" w:color="auto"/>
          <w:left w:val="single" w:sz="4" w:space="4" w:color="auto"/>
          <w:bottom w:val="single" w:sz="4" w:space="1" w:color="auto"/>
          <w:right w:val="single" w:sz="4" w:space="4" w:color="auto"/>
        </w:pBdr>
        <w:overflowPunct/>
        <w:autoSpaceDE/>
        <w:autoSpaceDN/>
        <w:adjustRightInd/>
        <w:spacing w:line="240" w:lineRule="auto"/>
        <w:textAlignment w:val="auto"/>
        <w:rPr>
          <w:rFonts w:asciiTheme="minorHAnsi" w:hAnsiTheme="minorHAnsi" w:cstheme="minorHAnsi"/>
          <w:sz w:val="24"/>
          <w:szCs w:val="28"/>
          <w:lang w:val="en-GB"/>
        </w:rPr>
      </w:pPr>
      <w:r w:rsidRPr="00C45BA3">
        <w:rPr>
          <w:rFonts w:asciiTheme="minorHAnsi" w:hAnsiTheme="minorHAnsi" w:cstheme="minorHAnsi"/>
          <w:sz w:val="24"/>
          <w:szCs w:val="28"/>
          <w:lang w:val="en-GB"/>
        </w:rPr>
        <w:t>________________________________________________________________________</w:t>
      </w:r>
    </w:p>
    <w:p w14:paraId="4EA4AC15" w14:textId="77777777" w:rsidR="00344CC5" w:rsidRPr="00C45BA3" w:rsidRDefault="00033B13" w:rsidP="00F73D92">
      <w:pPr>
        <w:pBdr>
          <w:top w:val="single" w:sz="4" w:space="1" w:color="auto"/>
          <w:left w:val="single" w:sz="4" w:space="4" w:color="auto"/>
          <w:bottom w:val="single" w:sz="4" w:space="1" w:color="auto"/>
          <w:right w:val="single" w:sz="4" w:space="4" w:color="auto"/>
        </w:pBdr>
        <w:overflowPunct/>
        <w:autoSpaceDE/>
        <w:autoSpaceDN/>
        <w:adjustRightInd/>
        <w:spacing w:line="240" w:lineRule="auto"/>
        <w:textAlignment w:val="auto"/>
        <w:rPr>
          <w:rFonts w:asciiTheme="minorHAnsi" w:hAnsiTheme="minorHAnsi" w:cstheme="minorHAnsi"/>
          <w:sz w:val="24"/>
          <w:szCs w:val="28"/>
          <w:lang w:val="en-GB"/>
        </w:rPr>
      </w:pPr>
      <w:r w:rsidRPr="00C45BA3">
        <w:rPr>
          <w:rFonts w:asciiTheme="minorHAnsi" w:hAnsiTheme="minorHAnsi" w:cstheme="minorHAnsi"/>
          <w:sz w:val="24"/>
          <w:szCs w:val="28"/>
          <w:lang w:val="en-GB"/>
        </w:rPr>
        <w:t>________________________________________________________________________</w:t>
      </w:r>
    </w:p>
    <w:p w14:paraId="40F31BD9" w14:textId="77777777" w:rsidR="00344CC5" w:rsidRPr="00C45BA3" w:rsidRDefault="00344CC5" w:rsidP="00F73D92">
      <w:pPr>
        <w:pBdr>
          <w:top w:val="single" w:sz="4" w:space="1" w:color="auto"/>
          <w:left w:val="single" w:sz="4" w:space="4" w:color="auto"/>
          <w:bottom w:val="single" w:sz="4" w:space="1" w:color="auto"/>
          <w:right w:val="single" w:sz="4" w:space="4" w:color="auto"/>
        </w:pBdr>
        <w:overflowPunct/>
        <w:autoSpaceDE/>
        <w:autoSpaceDN/>
        <w:adjustRightInd/>
        <w:spacing w:line="240" w:lineRule="auto"/>
        <w:textAlignment w:val="auto"/>
        <w:rPr>
          <w:rFonts w:asciiTheme="minorHAnsi" w:hAnsiTheme="minorHAnsi" w:cstheme="minorHAnsi"/>
          <w:sz w:val="24"/>
          <w:szCs w:val="28"/>
          <w:lang w:val="en-GB"/>
        </w:rPr>
      </w:pPr>
      <w:r w:rsidRPr="00C45BA3">
        <w:rPr>
          <w:rFonts w:asciiTheme="minorHAnsi" w:hAnsiTheme="minorHAnsi" w:cstheme="minorHAnsi"/>
          <w:sz w:val="24"/>
          <w:szCs w:val="28"/>
          <w:lang w:val="en-GB"/>
        </w:rPr>
        <w:t>________________________________________________________________________</w:t>
      </w:r>
    </w:p>
    <w:p w14:paraId="7050F600" w14:textId="77777777" w:rsidR="00344CC5" w:rsidRPr="00C45BA3" w:rsidRDefault="00344CC5" w:rsidP="00F73D92">
      <w:pPr>
        <w:pBdr>
          <w:top w:val="single" w:sz="4" w:space="1" w:color="auto"/>
          <w:left w:val="single" w:sz="4" w:space="4" w:color="auto"/>
          <w:bottom w:val="single" w:sz="4" w:space="1" w:color="auto"/>
          <w:right w:val="single" w:sz="4" w:space="4" w:color="auto"/>
        </w:pBdr>
        <w:overflowPunct/>
        <w:autoSpaceDE/>
        <w:autoSpaceDN/>
        <w:adjustRightInd/>
        <w:spacing w:line="240" w:lineRule="auto"/>
        <w:textAlignment w:val="auto"/>
        <w:rPr>
          <w:rFonts w:asciiTheme="minorHAnsi" w:hAnsiTheme="minorHAnsi" w:cstheme="minorHAnsi"/>
          <w:sz w:val="24"/>
          <w:szCs w:val="28"/>
          <w:lang w:val="en-GB"/>
        </w:rPr>
      </w:pPr>
      <w:r w:rsidRPr="00C45BA3">
        <w:rPr>
          <w:rFonts w:asciiTheme="minorHAnsi" w:hAnsiTheme="minorHAnsi" w:cstheme="minorHAnsi"/>
          <w:sz w:val="24"/>
          <w:szCs w:val="28"/>
          <w:lang w:val="en-GB"/>
        </w:rPr>
        <w:t>________________________________________________________________________</w:t>
      </w:r>
    </w:p>
    <w:p w14:paraId="08633543" w14:textId="77777777" w:rsidR="00D87691" w:rsidRPr="00C45BA3" w:rsidRDefault="00D87691" w:rsidP="00AD788C">
      <w:pPr>
        <w:overflowPunct/>
        <w:autoSpaceDE/>
        <w:autoSpaceDN/>
        <w:adjustRightInd/>
        <w:spacing w:line="240" w:lineRule="auto"/>
        <w:textAlignment w:val="auto"/>
        <w:rPr>
          <w:rFonts w:asciiTheme="minorHAnsi" w:hAnsiTheme="minorHAnsi" w:cstheme="minorHAnsi"/>
          <w:b/>
          <w:sz w:val="24"/>
          <w:szCs w:val="28"/>
          <w:lang w:val="en-GB"/>
        </w:rPr>
      </w:pPr>
    </w:p>
    <w:p w14:paraId="00DF9BE4" w14:textId="0A841696" w:rsidR="00AD788C" w:rsidRPr="008C395A" w:rsidRDefault="001475E3" w:rsidP="00AD788C">
      <w:pPr>
        <w:overflowPunct/>
        <w:autoSpaceDE/>
        <w:autoSpaceDN/>
        <w:adjustRightInd/>
        <w:spacing w:line="240" w:lineRule="auto"/>
        <w:textAlignment w:val="auto"/>
        <w:rPr>
          <w:rFonts w:asciiTheme="minorHAnsi" w:hAnsiTheme="minorHAnsi" w:cstheme="minorHAnsi"/>
          <w:b/>
          <w:sz w:val="24"/>
          <w:szCs w:val="28"/>
          <w:lang w:val="en-GB"/>
        </w:rPr>
      </w:pPr>
      <w:proofErr w:type="spellStart"/>
      <w:r w:rsidRPr="008C395A">
        <w:rPr>
          <w:rFonts w:asciiTheme="minorHAnsi" w:hAnsiTheme="minorHAnsi" w:cstheme="minorHAnsi"/>
          <w:b/>
          <w:sz w:val="24"/>
          <w:szCs w:val="28"/>
          <w:lang w:val="en-GB"/>
        </w:rPr>
        <w:t>Visite</w:t>
      </w:r>
      <w:proofErr w:type="spellEnd"/>
      <w:r w:rsidRPr="008C395A">
        <w:rPr>
          <w:rFonts w:asciiTheme="minorHAnsi" w:hAnsiTheme="minorHAnsi" w:cstheme="minorHAnsi"/>
          <w:b/>
          <w:sz w:val="24"/>
          <w:szCs w:val="28"/>
          <w:lang w:val="en-GB"/>
        </w:rPr>
        <w:t xml:space="preserve"> </w:t>
      </w:r>
      <w:proofErr w:type="spellStart"/>
      <w:r w:rsidRPr="008C395A">
        <w:rPr>
          <w:rFonts w:asciiTheme="minorHAnsi" w:hAnsiTheme="minorHAnsi" w:cstheme="minorHAnsi"/>
          <w:b/>
          <w:sz w:val="24"/>
          <w:szCs w:val="28"/>
          <w:lang w:val="en-GB"/>
        </w:rPr>
        <w:t>durchgeführt</w:t>
      </w:r>
      <w:proofErr w:type="spellEnd"/>
      <w:r w:rsidRPr="008C395A">
        <w:rPr>
          <w:rFonts w:asciiTheme="minorHAnsi" w:hAnsiTheme="minorHAnsi" w:cstheme="minorHAnsi"/>
          <w:b/>
          <w:sz w:val="24"/>
          <w:szCs w:val="28"/>
          <w:lang w:val="en-GB"/>
        </w:rPr>
        <w:t xml:space="preserve"> von: _______________________</w:t>
      </w:r>
    </w:p>
    <w:p w14:paraId="3A7895A0" w14:textId="77777777" w:rsidR="00AD788C" w:rsidRPr="008C395A" w:rsidRDefault="00AD788C" w:rsidP="00AD788C">
      <w:pPr>
        <w:overflowPunct/>
        <w:autoSpaceDE/>
        <w:autoSpaceDN/>
        <w:adjustRightInd/>
        <w:spacing w:line="240" w:lineRule="auto"/>
        <w:textAlignment w:val="auto"/>
        <w:rPr>
          <w:rFonts w:asciiTheme="minorHAnsi" w:hAnsiTheme="minorHAnsi" w:cstheme="minorHAnsi"/>
          <w:sz w:val="24"/>
          <w:szCs w:val="28"/>
          <w:lang w:val="en-GB"/>
        </w:rPr>
      </w:pPr>
    </w:p>
    <w:p w14:paraId="3074B026" w14:textId="77777777" w:rsidR="0027797C" w:rsidRDefault="0027797C">
      <w:pPr>
        <w:overflowPunct/>
        <w:autoSpaceDE/>
        <w:autoSpaceDN/>
        <w:adjustRightInd/>
        <w:spacing w:line="240" w:lineRule="auto"/>
        <w:textAlignment w:val="auto"/>
        <w:rPr>
          <w:rFonts w:asciiTheme="minorHAnsi" w:hAnsiTheme="minorHAnsi" w:cstheme="minorHAnsi"/>
          <w:bCs/>
          <w:sz w:val="30"/>
          <w:szCs w:val="30"/>
          <w:u w:val="single"/>
          <w:lang w:val="en-GB"/>
        </w:rPr>
      </w:pPr>
      <w:r>
        <w:rPr>
          <w:rFonts w:asciiTheme="minorHAnsi" w:hAnsiTheme="minorHAnsi" w:cstheme="minorHAnsi"/>
          <w:bCs/>
          <w:sz w:val="30"/>
          <w:szCs w:val="30"/>
          <w:u w:val="single"/>
          <w:lang w:val="en-GB"/>
        </w:rPr>
        <w:br w:type="page"/>
      </w:r>
    </w:p>
    <w:p w14:paraId="6CEB3BDD" w14:textId="2F5379CE" w:rsidR="0027797C" w:rsidRPr="008C395A" w:rsidRDefault="0027797C" w:rsidP="0027797C">
      <w:pPr>
        <w:overflowPunct/>
        <w:autoSpaceDE/>
        <w:autoSpaceDN/>
        <w:adjustRightInd/>
        <w:spacing w:line="240" w:lineRule="auto"/>
        <w:textAlignment w:val="auto"/>
        <w:rPr>
          <w:rFonts w:asciiTheme="minorHAnsi" w:hAnsiTheme="minorHAnsi" w:cstheme="minorHAnsi"/>
          <w:bCs/>
          <w:sz w:val="30"/>
          <w:szCs w:val="30"/>
          <w:u w:val="single"/>
          <w:lang w:val="en-GB"/>
        </w:rPr>
      </w:pPr>
      <w:r w:rsidRPr="008C395A">
        <w:rPr>
          <w:rFonts w:asciiTheme="minorHAnsi" w:hAnsiTheme="minorHAnsi" w:cstheme="minorHAnsi"/>
          <w:bCs/>
          <w:sz w:val="30"/>
          <w:szCs w:val="30"/>
          <w:u w:val="single"/>
          <w:lang w:val="en-GB"/>
        </w:rPr>
        <w:lastRenderedPageBreak/>
        <w:t>QoR-15; Quality of Recovery 15</w:t>
      </w:r>
    </w:p>
    <w:p w14:paraId="176474FD" w14:textId="77777777" w:rsidR="0027797C" w:rsidRPr="008C395A" w:rsidRDefault="0027797C" w:rsidP="0027797C">
      <w:pPr>
        <w:overflowPunct/>
        <w:autoSpaceDE/>
        <w:autoSpaceDN/>
        <w:adjustRightInd/>
        <w:spacing w:line="240" w:lineRule="auto"/>
        <w:textAlignment w:val="auto"/>
        <w:rPr>
          <w:rFonts w:asciiTheme="minorHAnsi" w:hAnsiTheme="minorHAnsi" w:cstheme="minorHAnsi"/>
          <w:b/>
          <w:sz w:val="26"/>
          <w:szCs w:val="26"/>
          <w:lang w:val="en-GB"/>
        </w:rPr>
      </w:pPr>
    </w:p>
    <w:p w14:paraId="03E8D060" w14:textId="77777777" w:rsidR="0027797C" w:rsidRDefault="0027797C" w:rsidP="0027797C">
      <w:pPr>
        <w:overflowPunct/>
        <w:autoSpaceDE/>
        <w:autoSpaceDN/>
        <w:adjustRightInd/>
        <w:spacing w:line="240" w:lineRule="auto"/>
        <w:textAlignment w:val="auto"/>
        <w:rPr>
          <w:rFonts w:asciiTheme="minorHAnsi" w:hAnsiTheme="minorHAnsi" w:cstheme="minorHAnsi"/>
          <w:b/>
          <w:sz w:val="26"/>
          <w:szCs w:val="26"/>
        </w:rPr>
      </w:pPr>
      <w:r w:rsidRPr="005B5EED">
        <w:rPr>
          <w:rFonts w:asciiTheme="minorHAnsi" w:hAnsiTheme="minorHAnsi" w:cstheme="minorHAnsi"/>
          <w:b/>
          <w:noProof/>
          <w:sz w:val="26"/>
          <w:szCs w:val="26"/>
        </w:rPr>
        <w:drawing>
          <wp:inline distT="0" distB="0" distL="0" distR="0" wp14:anchorId="4AB14752" wp14:editId="0E09F6F3">
            <wp:extent cx="6169403" cy="6756400"/>
            <wp:effectExtent l="0" t="0" r="3175" b="6350"/>
            <wp:docPr id="3394" name="Grafik 3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70586" cy="6757696"/>
                    </a:xfrm>
                    <a:prstGeom prst="rect">
                      <a:avLst/>
                    </a:prstGeom>
                  </pic:spPr>
                </pic:pic>
              </a:graphicData>
            </a:graphic>
          </wp:inline>
        </w:drawing>
      </w:r>
    </w:p>
    <w:p w14:paraId="158EAAC6" w14:textId="77777777" w:rsidR="0027797C" w:rsidRDefault="0027797C" w:rsidP="0027797C">
      <w:pPr>
        <w:overflowPunct/>
        <w:autoSpaceDE/>
        <w:autoSpaceDN/>
        <w:adjustRightInd/>
        <w:spacing w:line="240" w:lineRule="auto"/>
        <w:textAlignment w:val="auto"/>
        <w:rPr>
          <w:rFonts w:asciiTheme="minorHAnsi" w:hAnsiTheme="minorHAnsi" w:cstheme="minorHAnsi"/>
          <w:b/>
          <w:sz w:val="26"/>
          <w:szCs w:val="26"/>
        </w:rPr>
      </w:pPr>
    </w:p>
    <w:p w14:paraId="1D3A34BD" w14:textId="77777777" w:rsidR="0027797C" w:rsidRDefault="0027797C" w:rsidP="0027797C">
      <w:pPr>
        <w:overflowPunct/>
        <w:autoSpaceDE/>
        <w:autoSpaceDN/>
        <w:adjustRightInd/>
        <w:spacing w:line="240" w:lineRule="auto"/>
        <w:textAlignment w:val="auto"/>
        <w:rPr>
          <w:rFonts w:asciiTheme="minorHAnsi" w:hAnsiTheme="minorHAnsi" w:cstheme="minorHAnsi"/>
          <w:b/>
          <w:sz w:val="26"/>
          <w:szCs w:val="26"/>
        </w:rPr>
      </w:pPr>
    </w:p>
    <w:p w14:paraId="4EB950DB" w14:textId="31D04919" w:rsidR="0027797C" w:rsidRPr="0027797C" w:rsidRDefault="008C395A" w:rsidP="0027797C">
      <w:pPr>
        <w:overflowPunct/>
        <w:autoSpaceDE/>
        <w:autoSpaceDN/>
        <w:adjustRightInd/>
        <w:spacing w:line="240" w:lineRule="auto"/>
        <w:textAlignment w:val="auto"/>
        <w:rPr>
          <w:rFonts w:asciiTheme="minorHAnsi" w:hAnsiTheme="minorHAnsi" w:cstheme="minorHAnsi"/>
          <w:b/>
          <w:sz w:val="26"/>
          <w:szCs w:val="26"/>
        </w:rPr>
      </w:pPr>
      <w:r w:rsidRPr="0027797C">
        <w:rPr>
          <w:rFonts w:asciiTheme="minorHAnsi" w:hAnsiTheme="minorHAnsi" w:cstheme="minorHAnsi"/>
          <w:bCs/>
          <w:sz w:val="30"/>
          <w:szCs w:val="30"/>
        </w:rPr>
        <w:br w:type="page"/>
      </w:r>
      <w:r w:rsidR="0027797C" w:rsidRPr="0027797C">
        <w:rPr>
          <w:rFonts w:asciiTheme="minorHAnsi" w:hAnsiTheme="minorHAnsi" w:cstheme="minorHAnsi"/>
          <w:b/>
          <w:sz w:val="32"/>
          <w:szCs w:val="36"/>
        </w:rPr>
        <w:lastRenderedPageBreak/>
        <w:t xml:space="preserve">Visite ____: </w:t>
      </w:r>
      <w:r w:rsidR="0027797C" w:rsidRPr="00EB735E">
        <w:rPr>
          <w:rFonts w:asciiTheme="minorHAnsi" w:hAnsiTheme="minorHAnsi" w:cstheme="minorHAnsi"/>
          <w:noProof/>
          <w:sz w:val="28"/>
          <w:szCs w:val="32"/>
        </w:rPr>
        <mc:AlternateContent>
          <mc:Choice Requires="wps">
            <w:drawing>
              <wp:anchor distT="0" distB="0" distL="114300" distR="114300" simplePos="0" relativeHeight="251815936" behindDoc="0" locked="0" layoutInCell="1" allowOverlap="1" wp14:anchorId="219529F1" wp14:editId="7276C469">
                <wp:simplePos x="0" y="0"/>
                <wp:positionH relativeFrom="column">
                  <wp:posOffset>-1270</wp:posOffset>
                </wp:positionH>
                <wp:positionV relativeFrom="paragraph">
                  <wp:posOffset>367030</wp:posOffset>
                </wp:positionV>
                <wp:extent cx="5939790" cy="0"/>
                <wp:effectExtent l="0" t="0" r="0" b="0"/>
                <wp:wrapNone/>
                <wp:docPr id="25292" name="Line 30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0DA591" id="Line 3014" o:spid="_x0000_s1026" style="position:absolute;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28.9pt" to="467.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"/>
            </w:pict>
          </mc:Fallback>
        </mc:AlternateContent>
      </w:r>
      <w:r w:rsidR="0027797C" w:rsidRPr="0027797C">
        <w:rPr>
          <w:rFonts w:asciiTheme="minorHAnsi" w:hAnsiTheme="minorHAnsi" w:cstheme="minorHAnsi"/>
          <w:b/>
          <w:sz w:val="32"/>
          <w:szCs w:val="36"/>
        </w:rPr>
        <w:tab/>
      </w:r>
      <w:r w:rsidR="0027797C" w:rsidRPr="0027797C">
        <w:rPr>
          <w:rFonts w:asciiTheme="minorHAnsi" w:hAnsiTheme="minorHAnsi" w:cstheme="minorHAnsi"/>
          <w:b/>
          <w:sz w:val="32"/>
          <w:szCs w:val="36"/>
        </w:rPr>
        <w:tab/>
      </w:r>
      <w:r w:rsidR="0027797C" w:rsidRPr="0027797C">
        <w:rPr>
          <w:rFonts w:asciiTheme="minorHAnsi" w:hAnsiTheme="minorHAnsi" w:cstheme="minorHAnsi"/>
          <w:b/>
          <w:sz w:val="32"/>
          <w:szCs w:val="36"/>
        </w:rPr>
        <w:tab/>
      </w:r>
      <w:r w:rsidR="0027797C" w:rsidRPr="0027797C">
        <w:rPr>
          <w:rFonts w:asciiTheme="minorHAnsi" w:hAnsiTheme="minorHAnsi" w:cstheme="minorHAnsi"/>
          <w:b/>
          <w:sz w:val="32"/>
          <w:szCs w:val="36"/>
        </w:rPr>
        <w:tab/>
      </w:r>
      <w:r w:rsidR="0027797C" w:rsidRPr="0027797C">
        <w:rPr>
          <w:rFonts w:asciiTheme="minorHAnsi" w:hAnsiTheme="minorHAnsi" w:cstheme="minorHAnsi"/>
          <w:b/>
          <w:sz w:val="32"/>
          <w:szCs w:val="36"/>
        </w:rPr>
        <w:tab/>
        <w:t xml:space="preserve">     </w:t>
      </w:r>
      <w:r w:rsidR="0027797C" w:rsidRPr="0027797C">
        <w:rPr>
          <w:rFonts w:asciiTheme="minorHAnsi" w:hAnsiTheme="minorHAnsi" w:cstheme="minorHAnsi"/>
          <w:sz w:val="24"/>
          <w:szCs w:val="28"/>
        </w:rPr>
        <w:t xml:space="preserve">Datum: </w:t>
      </w:r>
      <w:r w:rsidR="0027797C" w:rsidRPr="0027797C">
        <w:rPr>
          <w:rFonts w:asciiTheme="minorHAnsi" w:hAnsiTheme="minorHAnsi" w:cstheme="minorHAnsi"/>
          <w:sz w:val="24"/>
          <w:szCs w:val="26"/>
        </w:rPr>
        <w:t>_____/_____/___________</w:t>
      </w:r>
    </w:p>
    <w:p w14:paraId="4052771D" w14:textId="77777777" w:rsidR="0027797C" w:rsidRDefault="0027797C" w:rsidP="0027797C">
      <w:pPr>
        <w:pStyle w:val="Kommentartext"/>
        <w:rPr>
          <w:rFonts w:asciiTheme="minorHAnsi" w:hAnsiTheme="minorHAnsi" w:cstheme="minorHAnsi"/>
          <w:b/>
          <w:sz w:val="24"/>
          <w:szCs w:val="28"/>
          <w:u w:val="single"/>
        </w:rPr>
      </w:pPr>
    </w:p>
    <w:p w14:paraId="28E2533D" w14:textId="77777777" w:rsidR="0027797C" w:rsidRDefault="0027797C" w:rsidP="0027797C">
      <w:pPr>
        <w:pStyle w:val="Kommentartext"/>
        <w:rPr>
          <w:rFonts w:asciiTheme="minorHAnsi" w:hAnsiTheme="minorHAnsi" w:cstheme="minorHAnsi"/>
          <w:b/>
          <w:sz w:val="24"/>
          <w:szCs w:val="28"/>
          <w:u w:val="single"/>
        </w:rPr>
      </w:pPr>
    </w:p>
    <w:p w14:paraId="2443898E" w14:textId="77777777" w:rsidR="0027797C" w:rsidRDefault="0027797C" w:rsidP="007D1DB1">
      <w:pPr>
        <w:pBdr>
          <w:top w:val="single" w:sz="4" w:space="1" w:color="auto"/>
          <w:left w:val="single" w:sz="4" w:space="4" w:color="auto"/>
          <w:bottom w:val="single" w:sz="4" w:space="1" w:color="auto"/>
          <w:right w:val="single" w:sz="4" w:space="1" w:color="auto"/>
        </w:pBdr>
        <w:overflowPunct/>
        <w:autoSpaceDE/>
        <w:autoSpaceDN/>
        <w:adjustRightInd/>
        <w:textAlignment w:val="auto"/>
        <w:rPr>
          <w:rFonts w:asciiTheme="minorHAnsi" w:hAnsiTheme="minorHAnsi" w:cstheme="minorHAnsi"/>
          <w:sz w:val="24"/>
          <w:szCs w:val="26"/>
        </w:rPr>
      </w:pPr>
      <w:r>
        <w:rPr>
          <w:rFonts w:asciiTheme="minorHAnsi" w:hAnsiTheme="minorHAnsi" w:cstheme="minorHAnsi"/>
          <w:b/>
          <w:sz w:val="24"/>
          <w:szCs w:val="26"/>
          <w:u w:val="single"/>
        </w:rPr>
        <w:t>SOP:</w:t>
      </w:r>
      <w:r>
        <w:rPr>
          <w:rFonts w:asciiTheme="minorHAnsi" w:hAnsiTheme="minorHAnsi" w:cstheme="minorHAnsi"/>
          <w:sz w:val="24"/>
          <w:szCs w:val="26"/>
        </w:rPr>
        <w:t xml:space="preserve"> </w:t>
      </w:r>
      <w:r>
        <w:rPr>
          <w:rFonts w:asciiTheme="minorHAnsi" w:hAnsiTheme="minorHAnsi" w:cstheme="minorHAnsi"/>
          <w:sz w:val="24"/>
          <w:szCs w:val="26"/>
        </w:rPr>
        <w:tab/>
        <w:t xml:space="preserve">Vervollständigung des Fast Track Protokolls </w:t>
      </w:r>
      <w:r>
        <w:rPr>
          <w:rFonts w:asciiTheme="minorHAnsi" w:hAnsiTheme="minorHAnsi" w:cstheme="minorHAnsi"/>
          <w:sz w:val="24"/>
          <w:szCs w:val="26"/>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Pr>
          <w:rFonts w:asciiTheme="minorHAnsi" w:hAnsiTheme="minorHAnsi" w:cstheme="minorHAnsi"/>
          <w:sz w:val="24"/>
          <w:szCs w:val="28"/>
        </w:rPr>
        <w:t xml:space="preserve"> </w:t>
      </w:r>
      <w:r w:rsidRPr="00EC13A8">
        <w:rPr>
          <w:rFonts w:asciiTheme="minorHAnsi" w:hAnsiTheme="minorHAnsi" w:cstheme="minorHAnsi"/>
          <w:sz w:val="24"/>
          <w:szCs w:val="28"/>
        </w:rPr>
        <w:sym w:font="Wingdings" w:char="F0E0"/>
      </w:r>
      <w:r>
        <w:rPr>
          <w:rFonts w:asciiTheme="minorHAnsi" w:hAnsiTheme="minorHAnsi" w:cstheme="minorHAnsi"/>
          <w:sz w:val="24"/>
          <w:szCs w:val="28"/>
        </w:rPr>
        <w:t xml:space="preserve"> Grund</w:t>
      </w:r>
    </w:p>
    <w:p w14:paraId="4A5B1727" w14:textId="4E00CEF9" w:rsidR="0027797C" w:rsidRPr="0027797C" w:rsidRDefault="0027797C" w:rsidP="007D1DB1">
      <w:pPr>
        <w:pBdr>
          <w:left w:val="single" w:sz="4" w:space="4" w:color="auto"/>
          <w:bottom w:val="single" w:sz="4" w:space="1" w:color="auto"/>
          <w:right w:val="single" w:sz="4" w:space="1" w:color="auto"/>
        </w:pBdr>
        <w:overflowPunct/>
        <w:autoSpaceDE/>
        <w:autoSpaceDN/>
        <w:adjustRightInd/>
        <w:textAlignment w:val="auto"/>
        <w:rPr>
          <w:rFonts w:asciiTheme="minorHAnsi" w:hAnsiTheme="minorHAnsi" w:cstheme="minorHAnsi"/>
          <w:sz w:val="24"/>
          <w:szCs w:val="26"/>
        </w:rPr>
      </w:pPr>
      <w:r w:rsidRPr="00EB735E">
        <w:rPr>
          <w:rFonts w:asciiTheme="minorHAnsi" w:hAnsiTheme="minorHAnsi" w:cstheme="minorHAnsi"/>
          <w:b/>
          <w:sz w:val="24"/>
          <w:szCs w:val="26"/>
          <w:u w:val="single"/>
        </w:rPr>
        <w:t>Morbidität:</w:t>
      </w:r>
      <w:r w:rsidRPr="00EB735E">
        <w:rPr>
          <w:rFonts w:asciiTheme="minorHAnsi" w:hAnsiTheme="minorHAnsi" w:cstheme="minorHAnsi"/>
          <w:b/>
          <w:sz w:val="24"/>
          <w:szCs w:val="26"/>
        </w:rPr>
        <w:t xml:space="preserve"> </w:t>
      </w:r>
    </w:p>
    <w:p w14:paraId="2393FE9F" w14:textId="77777777" w:rsidR="0027797C" w:rsidRPr="00EB735E" w:rsidRDefault="0027797C" w:rsidP="007D1DB1">
      <w:pPr>
        <w:pStyle w:val="Kommentartext"/>
        <w:pBdr>
          <w:left w:val="single" w:sz="4" w:space="4" w:color="auto"/>
          <w:bottom w:val="single" w:sz="4" w:space="1" w:color="auto"/>
          <w:right w:val="single" w:sz="4" w:space="1" w:color="auto"/>
        </w:pBdr>
        <w:rPr>
          <w:rFonts w:asciiTheme="minorHAnsi" w:hAnsiTheme="minorHAnsi" w:cstheme="minorHAnsi"/>
          <w:sz w:val="24"/>
          <w:szCs w:val="28"/>
        </w:rPr>
      </w:pPr>
      <w:r w:rsidRPr="00EB735E">
        <w:rPr>
          <w:rFonts w:asciiTheme="minorHAnsi" w:hAnsiTheme="minorHAnsi" w:cstheme="minorHAnsi"/>
          <w:sz w:val="24"/>
          <w:szCs w:val="28"/>
        </w:rPr>
        <w:t xml:space="preserve">Auftreten von Komplikationen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p>
    <w:p w14:paraId="7F9BF03A" w14:textId="77777777" w:rsidR="0027797C" w:rsidRPr="00EB735E" w:rsidRDefault="0027797C" w:rsidP="007D1DB1">
      <w:pPr>
        <w:pStyle w:val="Kommentartext"/>
        <w:pBdr>
          <w:left w:val="single" w:sz="4" w:space="4" w:color="auto"/>
          <w:bottom w:val="single" w:sz="4" w:space="1" w:color="auto"/>
          <w:right w:val="single" w:sz="4" w:space="1" w:color="auto"/>
        </w:pBdr>
        <w:ind w:firstLine="567"/>
        <w:rPr>
          <w:rFonts w:asciiTheme="minorHAnsi" w:hAnsiTheme="minorHAnsi" w:cstheme="minorHAnsi"/>
          <w:sz w:val="24"/>
          <w:szCs w:val="28"/>
        </w:rPr>
      </w:pPr>
      <w:r w:rsidRPr="00EB735E">
        <w:rPr>
          <w:rFonts w:asciiTheme="minorHAnsi" w:hAnsiTheme="minorHAnsi" w:cstheme="minorHAnsi"/>
          <w:sz w:val="24"/>
          <w:szCs w:val="28"/>
        </w:rPr>
        <w:t>Falls „Ja“ bitte weiter mit Komplikationen Erfassung bis inkl. POD 30</w:t>
      </w:r>
    </w:p>
    <w:p w14:paraId="1C5BD270" w14:textId="77777777" w:rsidR="0027797C" w:rsidRPr="00EB735E" w:rsidRDefault="0027797C" w:rsidP="007D1DB1">
      <w:pPr>
        <w:pStyle w:val="Kommentartext"/>
        <w:pBdr>
          <w:top w:val="single" w:sz="4" w:space="1" w:color="auto"/>
          <w:left w:val="single" w:sz="4" w:space="4" w:color="auto"/>
          <w:bottom w:val="single" w:sz="4" w:space="1" w:color="auto"/>
          <w:right w:val="single" w:sz="4" w:space="1" w:color="auto"/>
        </w:pBdr>
        <w:rPr>
          <w:rFonts w:asciiTheme="minorHAnsi" w:hAnsiTheme="minorHAnsi" w:cstheme="minorHAnsi"/>
          <w:sz w:val="24"/>
          <w:szCs w:val="28"/>
        </w:rPr>
      </w:pPr>
      <w:r w:rsidRPr="00EB735E">
        <w:rPr>
          <w:rFonts w:asciiTheme="minorHAnsi" w:hAnsiTheme="minorHAnsi" w:cstheme="minorHAnsi"/>
          <w:b/>
          <w:sz w:val="24"/>
          <w:szCs w:val="28"/>
          <w:u w:val="single"/>
        </w:rPr>
        <w:t>Drainagen/ Katheter</w:t>
      </w:r>
      <w:r w:rsidRPr="00EB735E">
        <w:rPr>
          <w:rFonts w:asciiTheme="minorHAnsi" w:hAnsiTheme="minorHAnsi" w:cstheme="minorHAnsi"/>
          <w:sz w:val="24"/>
          <w:szCs w:val="28"/>
        </w:rPr>
        <w:t>:</w:t>
      </w:r>
    </w:p>
    <w:p w14:paraId="09A4E5C9" w14:textId="77777777" w:rsidR="0027797C" w:rsidRPr="00EB735E" w:rsidRDefault="0027797C" w:rsidP="007D1DB1">
      <w:pPr>
        <w:pStyle w:val="Kommentartext"/>
        <w:pBdr>
          <w:top w:val="single" w:sz="4" w:space="1" w:color="auto"/>
          <w:left w:val="single" w:sz="4" w:space="4" w:color="auto"/>
          <w:bottom w:val="single" w:sz="4" w:space="1" w:color="auto"/>
          <w:right w:val="single" w:sz="4" w:space="1" w:color="auto"/>
        </w:pBdr>
        <w:rPr>
          <w:rFonts w:asciiTheme="minorHAnsi" w:hAnsiTheme="minorHAnsi" w:cstheme="minorHAnsi"/>
          <w:sz w:val="24"/>
          <w:szCs w:val="28"/>
        </w:rPr>
      </w:pPr>
      <w:r w:rsidRPr="00EB735E">
        <w:rPr>
          <w:rFonts w:asciiTheme="minorHAnsi" w:hAnsiTheme="minorHAnsi" w:cstheme="minorHAnsi"/>
          <w:sz w:val="24"/>
          <w:szCs w:val="28"/>
        </w:rPr>
        <w:t>Entfernung von Drainagen oder Katheter</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p>
    <w:p w14:paraId="1610145B" w14:textId="77777777" w:rsidR="0027797C" w:rsidRPr="00EB735E" w:rsidRDefault="0027797C" w:rsidP="007D1DB1">
      <w:pPr>
        <w:pStyle w:val="Kommentartext"/>
        <w:pBdr>
          <w:top w:val="single" w:sz="4" w:space="1" w:color="auto"/>
          <w:left w:val="single" w:sz="4" w:space="4" w:color="auto"/>
          <w:bottom w:val="single" w:sz="4" w:space="1" w:color="auto"/>
          <w:right w:val="single" w:sz="4" w:space="1" w:color="auto"/>
        </w:pBdr>
        <w:rPr>
          <w:rFonts w:asciiTheme="minorHAnsi" w:hAnsiTheme="minorHAnsi" w:cstheme="minorHAnsi"/>
          <w:sz w:val="24"/>
          <w:szCs w:val="28"/>
        </w:rPr>
      </w:pPr>
      <w:r w:rsidRPr="00EB735E">
        <w:rPr>
          <w:rFonts w:asciiTheme="minorHAnsi" w:hAnsiTheme="minorHAnsi" w:cstheme="minorHAnsi"/>
          <w:sz w:val="24"/>
          <w:szCs w:val="28"/>
        </w:rPr>
        <w:tab/>
        <w:t>Falls „Ja“: welche: ______________________________________________</w:t>
      </w:r>
    </w:p>
    <w:p w14:paraId="01E9B3B7" w14:textId="77777777" w:rsidR="0027797C" w:rsidRPr="00EB735E" w:rsidRDefault="0027797C" w:rsidP="007D1DB1">
      <w:pPr>
        <w:pStyle w:val="Kommentartext"/>
        <w:pBdr>
          <w:top w:val="single" w:sz="4" w:space="1" w:color="auto"/>
          <w:left w:val="single" w:sz="4" w:space="4" w:color="auto"/>
          <w:bottom w:val="single" w:sz="4" w:space="1" w:color="auto"/>
          <w:right w:val="single" w:sz="4" w:space="1" w:color="auto"/>
        </w:pBdr>
        <w:rPr>
          <w:rFonts w:asciiTheme="minorHAnsi" w:hAnsiTheme="minorHAnsi" w:cstheme="minorHAnsi"/>
          <w:sz w:val="24"/>
          <w:szCs w:val="28"/>
        </w:rPr>
      </w:pPr>
      <w:r w:rsidRPr="00EB735E">
        <w:rPr>
          <w:rFonts w:asciiTheme="minorHAnsi" w:hAnsiTheme="minorHAnsi" w:cstheme="minorHAnsi"/>
          <w:b/>
          <w:sz w:val="24"/>
          <w:szCs w:val="28"/>
        </w:rPr>
        <w:t>Bei Abweichungen/ Besonderheiten bitte präzisieren</w:t>
      </w:r>
      <w:r w:rsidRPr="00EB735E">
        <w:rPr>
          <w:rFonts w:asciiTheme="minorHAnsi" w:hAnsiTheme="minorHAnsi" w:cstheme="minorHAnsi"/>
          <w:sz w:val="24"/>
          <w:szCs w:val="28"/>
        </w:rPr>
        <w:t>: ___________________________</w:t>
      </w:r>
    </w:p>
    <w:p w14:paraId="7DA01FFC" w14:textId="77777777" w:rsidR="0027797C" w:rsidRPr="00EB735E" w:rsidRDefault="0027797C" w:rsidP="007D1DB1">
      <w:pPr>
        <w:pBdr>
          <w:top w:val="single" w:sz="4" w:space="1" w:color="auto"/>
          <w:left w:val="single" w:sz="4" w:space="4" w:color="auto"/>
          <w:bottom w:val="single" w:sz="4" w:space="1" w:color="auto"/>
          <w:right w:val="single" w:sz="4" w:space="1" w:color="auto"/>
        </w:pBdr>
        <w:overflowPunct/>
        <w:autoSpaceDE/>
        <w:autoSpaceDN/>
        <w:adjustRightInd/>
        <w:spacing w:line="240" w:lineRule="auto"/>
        <w:textAlignment w:val="auto"/>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02F802B6" w14:textId="77777777" w:rsidR="0027797C" w:rsidRDefault="0027797C" w:rsidP="007D1DB1">
      <w:pPr>
        <w:pBdr>
          <w:top w:val="single" w:sz="4" w:space="1" w:color="auto"/>
          <w:left w:val="single" w:sz="4" w:space="4" w:color="auto"/>
          <w:bottom w:val="single" w:sz="4" w:space="1" w:color="auto"/>
          <w:right w:val="single" w:sz="4" w:space="1" w:color="auto"/>
        </w:pBdr>
        <w:overflowPunct/>
        <w:autoSpaceDE/>
        <w:autoSpaceDN/>
        <w:adjustRightInd/>
        <w:spacing w:line="240" w:lineRule="auto"/>
        <w:textAlignment w:val="auto"/>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7F8CA368" w14:textId="77777777" w:rsidR="0027797C" w:rsidRDefault="0027797C" w:rsidP="007D1DB1">
      <w:pPr>
        <w:pBdr>
          <w:top w:val="single" w:sz="4" w:space="1" w:color="auto"/>
          <w:left w:val="single" w:sz="4" w:space="4" w:color="auto"/>
          <w:bottom w:val="single" w:sz="4" w:space="1" w:color="auto"/>
          <w:right w:val="single" w:sz="4" w:space="1" w:color="auto"/>
        </w:pBdr>
        <w:overflowPunct/>
        <w:autoSpaceDE/>
        <w:autoSpaceDN/>
        <w:adjustRightInd/>
        <w:spacing w:line="240" w:lineRule="auto"/>
        <w:textAlignment w:val="auto"/>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5165BBD4" w14:textId="32D08E61" w:rsidR="0027797C" w:rsidRDefault="0027797C" w:rsidP="007D1DB1">
      <w:pPr>
        <w:pBdr>
          <w:top w:val="single" w:sz="4" w:space="1" w:color="auto"/>
          <w:left w:val="single" w:sz="4" w:space="4" w:color="auto"/>
          <w:bottom w:val="single" w:sz="4" w:space="1" w:color="auto"/>
          <w:right w:val="single" w:sz="4" w:space="1" w:color="auto"/>
        </w:pBdr>
        <w:overflowPunct/>
        <w:autoSpaceDE/>
        <w:autoSpaceDN/>
        <w:adjustRightInd/>
        <w:spacing w:line="240" w:lineRule="auto"/>
        <w:textAlignment w:val="auto"/>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05F2F87B" w14:textId="1561F914" w:rsidR="0027797C" w:rsidRDefault="0027797C" w:rsidP="007D1DB1">
      <w:pPr>
        <w:pBdr>
          <w:top w:val="single" w:sz="4" w:space="1" w:color="auto"/>
          <w:left w:val="single" w:sz="4" w:space="4" w:color="auto"/>
          <w:bottom w:val="single" w:sz="4" w:space="1" w:color="auto"/>
          <w:right w:val="single" w:sz="4" w:space="1" w:color="auto"/>
        </w:pBdr>
        <w:overflowPunct/>
        <w:autoSpaceDE/>
        <w:autoSpaceDN/>
        <w:adjustRightInd/>
        <w:spacing w:line="240" w:lineRule="auto"/>
        <w:textAlignment w:val="auto"/>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29AB99F7" w14:textId="77777777" w:rsidR="0027797C" w:rsidRPr="006A7455" w:rsidRDefault="0027797C" w:rsidP="0027797C">
      <w:pPr>
        <w:overflowPunct/>
        <w:autoSpaceDE/>
        <w:autoSpaceDN/>
        <w:adjustRightInd/>
        <w:spacing w:line="240" w:lineRule="auto"/>
        <w:textAlignment w:val="auto"/>
        <w:rPr>
          <w:rFonts w:asciiTheme="minorHAnsi" w:hAnsiTheme="minorHAnsi" w:cstheme="minorHAnsi"/>
          <w:bCs/>
          <w:sz w:val="30"/>
          <w:szCs w:val="30"/>
        </w:rPr>
      </w:pPr>
    </w:p>
    <w:p w14:paraId="2F5D230C" w14:textId="45F29860" w:rsidR="0027797C" w:rsidRPr="0027797C" w:rsidRDefault="0027797C" w:rsidP="0027797C">
      <w:pPr>
        <w:overflowPunct/>
        <w:autoSpaceDE/>
        <w:autoSpaceDN/>
        <w:adjustRightInd/>
        <w:spacing w:line="240" w:lineRule="auto"/>
        <w:textAlignment w:val="auto"/>
        <w:rPr>
          <w:rFonts w:asciiTheme="minorHAnsi" w:hAnsiTheme="minorHAnsi" w:cstheme="minorHAnsi"/>
          <w:b/>
          <w:bCs/>
          <w:sz w:val="30"/>
          <w:szCs w:val="30"/>
        </w:rPr>
      </w:pPr>
      <w:r w:rsidRPr="0027797C">
        <w:rPr>
          <w:rFonts w:asciiTheme="minorHAnsi" w:hAnsiTheme="minorHAnsi" w:cstheme="minorHAnsi"/>
          <w:b/>
          <w:bCs/>
          <w:sz w:val="24"/>
          <w:szCs w:val="30"/>
        </w:rPr>
        <w:t>Visite durchgeführt von: ________________</w:t>
      </w:r>
      <w:r w:rsidRPr="0027797C">
        <w:rPr>
          <w:rFonts w:asciiTheme="minorHAnsi" w:hAnsiTheme="minorHAnsi" w:cstheme="minorHAnsi"/>
          <w:b/>
          <w:bCs/>
          <w:sz w:val="30"/>
          <w:szCs w:val="30"/>
        </w:rPr>
        <w:br w:type="page"/>
      </w:r>
    </w:p>
    <w:p w14:paraId="0831F96E" w14:textId="77777777" w:rsidR="008C395A" w:rsidRPr="0027797C" w:rsidRDefault="008C395A">
      <w:pPr>
        <w:overflowPunct/>
        <w:autoSpaceDE/>
        <w:autoSpaceDN/>
        <w:adjustRightInd/>
        <w:spacing w:line="240" w:lineRule="auto"/>
        <w:textAlignment w:val="auto"/>
        <w:rPr>
          <w:rFonts w:asciiTheme="minorHAnsi" w:hAnsiTheme="minorHAnsi" w:cstheme="minorHAnsi"/>
          <w:bCs/>
          <w:sz w:val="30"/>
          <w:szCs w:val="30"/>
        </w:rPr>
      </w:pPr>
    </w:p>
    <w:p w14:paraId="29B50D89" w14:textId="7CEAD989" w:rsidR="00C97627" w:rsidRPr="005F35E5" w:rsidRDefault="00B32735" w:rsidP="001A0BEC">
      <w:pPr>
        <w:pStyle w:val="Kommentartext"/>
        <w:rPr>
          <w:rFonts w:asciiTheme="minorHAnsi" w:hAnsiTheme="minorHAnsi" w:cstheme="minorHAnsi"/>
          <w:sz w:val="28"/>
          <w:szCs w:val="24"/>
        </w:rPr>
      </w:pPr>
      <w:r w:rsidRPr="005F35E5">
        <w:rPr>
          <w:rFonts w:asciiTheme="minorHAnsi" w:hAnsiTheme="minorHAnsi" w:cstheme="minorHAnsi"/>
          <w:b/>
          <w:sz w:val="28"/>
          <w:szCs w:val="24"/>
        </w:rPr>
        <w:t xml:space="preserve">Visite </w:t>
      </w:r>
      <w:r w:rsidR="00D64338">
        <w:rPr>
          <w:rFonts w:asciiTheme="minorHAnsi" w:hAnsiTheme="minorHAnsi" w:cstheme="minorHAnsi"/>
          <w:b/>
          <w:sz w:val="28"/>
          <w:szCs w:val="24"/>
        </w:rPr>
        <w:t>10</w:t>
      </w:r>
      <w:r w:rsidRPr="005F35E5">
        <w:rPr>
          <w:rFonts w:asciiTheme="minorHAnsi" w:hAnsiTheme="minorHAnsi" w:cstheme="minorHAnsi"/>
          <w:b/>
          <w:sz w:val="28"/>
          <w:szCs w:val="24"/>
        </w:rPr>
        <w:t>: E</w:t>
      </w:r>
      <w:r w:rsidR="00A246E1" w:rsidRPr="005F35E5">
        <w:rPr>
          <w:rFonts w:asciiTheme="minorHAnsi" w:hAnsiTheme="minorHAnsi" w:cstheme="minorHAnsi"/>
          <w:b/>
          <w:sz w:val="28"/>
          <w:szCs w:val="24"/>
        </w:rPr>
        <w:t>ntlass</w:t>
      </w:r>
      <w:r w:rsidR="004A45C2" w:rsidRPr="005F35E5">
        <w:rPr>
          <w:rFonts w:asciiTheme="minorHAnsi" w:hAnsiTheme="minorHAnsi" w:cstheme="minorHAnsi"/>
          <w:b/>
          <w:sz w:val="28"/>
          <w:szCs w:val="24"/>
        </w:rPr>
        <w:t>-V</w:t>
      </w:r>
      <w:r w:rsidR="00A246E1" w:rsidRPr="005F35E5">
        <w:rPr>
          <w:rFonts w:asciiTheme="minorHAnsi" w:hAnsiTheme="minorHAnsi" w:cstheme="minorHAnsi"/>
          <w:b/>
          <w:sz w:val="28"/>
          <w:szCs w:val="24"/>
        </w:rPr>
        <w:t>isite</w:t>
      </w:r>
      <w:r w:rsidR="006B28C6" w:rsidRPr="005F35E5">
        <w:rPr>
          <w:rFonts w:asciiTheme="minorHAnsi" w:hAnsiTheme="minorHAnsi" w:cstheme="minorHAnsi"/>
          <w:noProof/>
          <w:sz w:val="28"/>
          <w:szCs w:val="24"/>
        </w:rPr>
        <mc:AlternateContent>
          <mc:Choice Requires="wps">
            <w:drawing>
              <wp:anchor distT="0" distB="0" distL="114300" distR="114300" simplePos="0" relativeHeight="251653120" behindDoc="0" locked="0" layoutInCell="1" allowOverlap="1" wp14:anchorId="1D5C031A" wp14:editId="6DEFC50C">
                <wp:simplePos x="0" y="0"/>
                <wp:positionH relativeFrom="column">
                  <wp:posOffset>-1270</wp:posOffset>
                </wp:positionH>
                <wp:positionV relativeFrom="paragraph">
                  <wp:posOffset>367030</wp:posOffset>
                </wp:positionV>
                <wp:extent cx="5939790" cy="0"/>
                <wp:effectExtent l="0" t="0" r="0" b="0"/>
                <wp:wrapNone/>
                <wp:docPr id="4841" name="Line 30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EB075D" id="Line 3014"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28.9pt" to="467.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"/>
            </w:pict>
          </mc:Fallback>
        </mc:AlternateContent>
      </w:r>
      <w:r w:rsidR="00AE0E93" w:rsidRPr="005F35E5">
        <w:rPr>
          <w:rFonts w:asciiTheme="minorHAnsi" w:hAnsiTheme="minorHAnsi" w:cstheme="minorHAnsi"/>
          <w:b/>
          <w:sz w:val="28"/>
          <w:szCs w:val="24"/>
        </w:rPr>
        <w:tab/>
      </w:r>
      <w:r w:rsidR="00AE0E93" w:rsidRPr="005F35E5">
        <w:rPr>
          <w:rFonts w:asciiTheme="minorHAnsi" w:hAnsiTheme="minorHAnsi" w:cstheme="minorHAnsi"/>
          <w:b/>
          <w:sz w:val="28"/>
          <w:szCs w:val="24"/>
        </w:rPr>
        <w:tab/>
      </w:r>
      <w:r w:rsidR="00AE0E93" w:rsidRPr="005F35E5">
        <w:rPr>
          <w:rFonts w:asciiTheme="minorHAnsi" w:hAnsiTheme="minorHAnsi" w:cstheme="minorHAnsi"/>
          <w:b/>
          <w:sz w:val="28"/>
          <w:szCs w:val="24"/>
        </w:rPr>
        <w:tab/>
      </w:r>
      <w:r w:rsidR="001A0BEC" w:rsidRPr="005F35E5">
        <w:rPr>
          <w:rFonts w:asciiTheme="minorHAnsi" w:hAnsiTheme="minorHAnsi" w:cstheme="minorHAnsi"/>
          <w:b/>
          <w:sz w:val="28"/>
          <w:szCs w:val="24"/>
        </w:rPr>
        <w:t xml:space="preserve">     </w:t>
      </w:r>
      <w:r w:rsidR="00A246E1" w:rsidRPr="005F35E5">
        <w:rPr>
          <w:rFonts w:asciiTheme="minorHAnsi" w:hAnsiTheme="minorHAnsi" w:cstheme="minorHAnsi"/>
          <w:b/>
          <w:sz w:val="28"/>
          <w:szCs w:val="24"/>
        </w:rPr>
        <w:t>Datum:</w:t>
      </w:r>
      <w:r w:rsidR="001A0BEC" w:rsidRPr="005F35E5">
        <w:rPr>
          <w:rFonts w:asciiTheme="minorHAnsi" w:hAnsiTheme="minorHAnsi" w:cstheme="minorHAnsi"/>
          <w:b/>
          <w:sz w:val="28"/>
          <w:szCs w:val="24"/>
        </w:rPr>
        <w:t xml:space="preserve"> </w:t>
      </w:r>
      <w:r w:rsidR="00FF061A" w:rsidRPr="005F35E5">
        <w:rPr>
          <w:rFonts w:asciiTheme="minorHAnsi" w:hAnsiTheme="minorHAnsi" w:cstheme="minorHAnsi"/>
          <w:b/>
          <w:sz w:val="28"/>
          <w:szCs w:val="24"/>
        </w:rPr>
        <w:t>__</w:t>
      </w:r>
      <w:r w:rsidR="0059042A" w:rsidRPr="005F35E5">
        <w:rPr>
          <w:rFonts w:asciiTheme="minorHAnsi" w:hAnsiTheme="minorHAnsi" w:cstheme="minorHAnsi"/>
          <w:b/>
          <w:sz w:val="28"/>
          <w:szCs w:val="24"/>
        </w:rPr>
        <w:t>_</w:t>
      </w:r>
      <w:r w:rsidR="00FF061A" w:rsidRPr="005F35E5">
        <w:rPr>
          <w:rFonts w:asciiTheme="minorHAnsi" w:hAnsiTheme="minorHAnsi" w:cstheme="minorHAnsi"/>
          <w:b/>
          <w:sz w:val="28"/>
          <w:szCs w:val="24"/>
        </w:rPr>
        <w:t>__/__</w:t>
      </w:r>
      <w:r w:rsidR="0059042A" w:rsidRPr="005F35E5">
        <w:rPr>
          <w:rFonts w:asciiTheme="minorHAnsi" w:hAnsiTheme="minorHAnsi" w:cstheme="minorHAnsi"/>
          <w:b/>
          <w:sz w:val="28"/>
          <w:szCs w:val="24"/>
        </w:rPr>
        <w:t>_</w:t>
      </w:r>
      <w:r w:rsidR="00FF061A" w:rsidRPr="005F35E5">
        <w:rPr>
          <w:rFonts w:asciiTheme="minorHAnsi" w:hAnsiTheme="minorHAnsi" w:cstheme="minorHAnsi"/>
          <w:b/>
          <w:sz w:val="28"/>
          <w:szCs w:val="24"/>
        </w:rPr>
        <w:t>__/__</w:t>
      </w:r>
      <w:r w:rsidR="0059042A" w:rsidRPr="005F35E5">
        <w:rPr>
          <w:rFonts w:asciiTheme="minorHAnsi" w:hAnsiTheme="minorHAnsi" w:cstheme="minorHAnsi"/>
          <w:b/>
          <w:sz w:val="28"/>
          <w:szCs w:val="24"/>
        </w:rPr>
        <w:t>_</w:t>
      </w:r>
      <w:r w:rsidR="00FF061A" w:rsidRPr="005F35E5">
        <w:rPr>
          <w:rFonts w:asciiTheme="minorHAnsi" w:hAnsiTheme="minorHAnsi" w:cstheme="minorHAnsi"/>
          <w:b/>
          <w:sz w:val="28"/>
          <w:szCs w:val="24"/>
        </w:rPr>
        <w:t>_______</w:t>
      </w:r>
      <w:r w:rsidR="001A0BEC" w:rsidRPr="005F35E5">
        <w:rPr>
          <w:rFonts w:asciiTheme="minorHAnsi" w:hAnsiTheme="minorHAnsi" w:cstheme="minorHAnsi"/>
          <w:b/>
          <w:sz w:val="28"/>
          <w:szCs w:val="24"/>
        </w:rPr>
        <w:t>_</w:t>
      </w:r>
    </w:p>
    <w:p w14:paraId="3045B89D" w14:textId="3E3A2E65" w:rsidR="00E45800" w:rsidRPr="00181CA0" w:rsidRDefault="00E45800" w:rsidP="00E80494">
      <w:pPr>
        <w:tabs>
          <w:tab w:val="left" w:pos="6663"/>
        </w:tabs>
        <w:spacing w:before="120" w:after="120" w:line="240" w:lineRule="auto"/>
        <w:rPr>
          <w:rFonts w:asciiTheme="minorHAnsi" w:hAnsiTheme="minorHAnsi" w:cstheme="minorHAnsi"/>
          <w:szCs w:val="24"/>
          <w:u w:val="single"/>
        </w:rPr>
      </w:pPr>
      <w:r w:rsidRPr="00181CA0">
        <w:rPr>
          <w:rFonts w:asciiTheme="minorHAnsi" w:hAnsiTheme="minorHAnsi" w:cstheme="minorHAnsi"/>
          <w:b/>
          <w:szCs w:val="24"/>
          <w:u w:val="single"/>
        </w:rPr>
        <w:t>Kontaktmöglichkeit</w:t>
      </w:r>
      <w:r w:rsidRPr="00181CA0">
        <w:rPr>
          <w:rFonts w:asciiTheme="minorHAnsi" w:hAnsiTheme="minorHAnsi" w:cstheme="minorHAnsi"/>
          <w:szCs w:val="24"/>
        </w:rPr>
        <w:t>: ______________________________________________</w:t>
      </w:r>
    </w:p>
    <w:p w14:paraId="21D50A0D" w14:textId="527457FE" w:rsidR="001A0BEC" w:rsidRPr="00181CA0" w:rsidRDefault="001A0BEC" w:rsidP="00E80494">
      <w:pPr>
        <w:tabs>
          <w:tab w:val="left" w:pos="6663"/>
        </w:tabs>
        <w:spacing w:before="120" w:after="120" w:line="240" w:lineRule="auto"/>
        <w:rPr>
          <w:rFonts w:asciiTheme="minorHAnsi" w:hAnsiTheme="minorHAnsi" w:cstheme="minorHAnsi"/>
          <w:szCs w:val="24"/>
          <w:u w:val="single"/>
        </w:rPr>
      </w:pPr>
      <w:r w:rsidRPr="00181CA0">
        <w:rPr>
          <w:rFonts w:asciiTheme="minorHAnsi" w:hAnsiTheme="minorHAnsi" w:cstheme="minorHAnsi"/>
          <w:b/>
          <w:szCs w:val="24"/>
          <w:u w:val="single"/>
        </w:rPr>
        <w:t>Krankenhausaufenthalt</w:t>
      </w:r>
      <w:r w:rsidRPr="00181CA0">
        <w:rPr>
          <w:rFonts w:asciiTheme="minorHAnsi" w:hAnsiTheme="minorHAnsi" w:cstheme="minorHAnsi"/>
          <w:szCs w:val="24"/>
          <w:u w:val="single"/>
        </w:rPr>
        <w:t>:</w:t>
      </w:r>
    </w:p>
    <w:tbl>
      <w:tblPr>
        <w:tblStyle w:val="Tabellenraster"/>
        <w:tblW w:w="0" w:type="auto"/>
        <w:tblLook w:val="04A0" w:firstRow="1" w:lastRow="0" w:firstColumn="1" w:lastColumn="0" w:noHBand="0" w:noVBand="1"/>
      </w:tblPr>
      <w:tblGrid>
        <w:gridCol w:w="4672"/>
        <w:gridCol w:w="2411"/>
      </w:tblGrid>
      <w:tr w:rsidR="00181CA0" w:rsidRPr="00181CA0" w14:paraId="10E669DC" w14:textId="77777777" w:rsidTr="00181CA0">
        <w:tc>
          <w:tcPr>
            <w:tcW w:w="4672" w:type="dxa"/>
          </w:tcPr>
          <w:p w14:paraId="06FB07FF" w14:textId="22AB67ED" w:rsidR="00181CA0" w:rsidRPr="00181CA0" w:rsidRDefault="00181CA0" w:rsidP="00E80494">
            <w:pPr>
              <w:tabs>
                <w:tab w:val="left" w:pos="6663"/>
              </w:tabs>
              <w:spacing w:before="120" w:after="120" w:line="240" w:lineRule="auto"/>
              <w:rPr>
                <w:rFonts w:asciiTheme="minorHAnsi" w:hAnsiTheme="minorHAnsi" w:cstheme="minorHAnsi"/>
                <w:szCs w:val="24"/>
              </w:rPr>
            </w:pPr>
            <w:r w:rsidRPr="00181CA0">
              <w:rPr>
                <w:rFonts w:asciiTheme="minorHAnsi" w:hAnsiTheme="minorHAnsi" w:cstheme="minorHAnsi"/>
                <w:szCs w:val="24"/>
              </w:rPr>
              <w:t>Länge des Aufenthaltes auf Intensivstation</w:t>
            </w:r>
          </w:p>
        </w:tc>
        <w:tc>
          <w:tcPr>
            <w:tcW w:w="2411" w:type="dxa"/>
          </w:tcPr>
          <w:p w14:paraId="676E635A" w14:textId="7A8E234B" w:rsidR="00181CA0" w:rsidRPr="00181CA0" w:rsidRDefault="00181CA0" w:rsidP="00E80494">
            <w:pPr>
              <w:tabs>
                <w:tab w:val="left" w:pos="6663"/>
              </w:tabs>
              <w:spacing w:before="120" w:after="120" w:line="240" w:lineRule="auto"/>
              <w:rPr>
                <w:rFonts w:asciiTheme="minorHAnsi" w:hAnsiTheme="minorHAnsi" w:cstheme="minorHAnsi"/>
                <w:szCs w:val="24"/>
              </w:rPr>
            </w:pPr>
            <w:r w:rsidRPr="00181CA0">
              <w:rPr>
                <w:rFonts w:asciiTheme="minorHAnsi" w:hAnsiTheme="minorHAnsi" w:cstheme="minorHAnsi"/>
                <w:szCs w:val="24"/>
              </w:rPr>
              <w:t>Tage:</w:t>
            </w:r>
          </w:p>
        </w:tc>
      </w:tr>
      <w:tr w:rsidR="00181CA0" w:rsidRPr="00181CA0" w14:paraId="49D933FF" w14:textId="77777777" w:rsidTr="00181CA0">
        <w:tc>
          <w:tcPr>
            <w:tcW w:w="4672" w:type="dxa"/>
          </w:tcPr>
          <w:p w14:paraId="7277E18E" w14:textId="13441665" w:rsidR="00181CA0" w:rsidRPr="00181CA0" w:rsidRDefault="00181CA0" w:rsidP="00E80494">
            <w:pPr>
              <w:tabs>
                <w:tab w:val="left" w:pos="6663"/>
              </w:tabs>
              <w:spacing w:before="120" w:after="120" w:line="240" w:lineRule="auto"/>
              <w:rPr>
                <w:rFonts w:asciiTheme="minorHAnsi" w:hAnsiTheme="minorHAnsi" w:cstheme="minorHAnsi"/>
                <w:szCs w:val="24"/>
              </w:rPr>
            </w:pPr>
            <w:r w:rsidRPr="00181CA0">
              <w:rPr>
                <w:rFonts w:asciiTheme="minorHAnsi" w:hAnsiTheme="minorHAnsi" w:cstheme="minorHAnsi"/>
                <w:szCs w:val="24"/>
              </w:rPr>
              <w:t>Länge des Intermediate Care Aufenthaltes</w:t>
            </w:r>
          </w:p>
        </w:tc>
        <w:tc>
          <w:tcPr>
            <w:tcW w:w="2411" w:type="dxa"/>
          </w:tcPr>
          <w:p w14:paraId="7C14ED1C" w14:textId="3FBECB13" w:rsidR="00181CA0" w:rsidRPr="00181CA0" w:rsidRDefault="00181CA0" w:rsidP="00E80494">
            <w:pPr>
              <w:tabs>
                <w:tab w:val="left" w:pos="6663"/>
              </w:tabs>
              <w:spacing w:before="120" w:after="120" w:line="240" w:lineRule="auto"/>
              <w:rPr>
                <w:rFonts w:asciiTheme="minorHAnsi" w:hAnsiTheme="minorHAnsi" w:cstheme="minorHAnsi"/>
                <w:szCs w:val="24"/>
              </w:rPr>
            </w:pPr>
            <w:r w:rsidRPr="00181CA0">
              <w:rPr>
                <w:rFonts w:asciiTheme="minorHAnsi" w:hAnsiTheme="minorHAnsi" w:cstheme="minorHAnsi"/>
                <w:szCs w:val="24"/>
              </w:rPr>
              <w:t>Tage:</w:t>
            </w:r>
          </w:p>
        </w:tc>
      </w:tr>
      <w:tr w:rsidR="00181CA0" w:rsidRPr="00181CA0" w14:paraId="13B35F1B" w14:textId="77777777" w:rsidTr="00181CA0">
        <w:tc>
          <w:tcPr>
            <w:tcW w:w="4672" w:type="dxa"/>
          </w:tcPr>
          <w:p w14:paraId="2CAC9BF9" w14:textId="75397780" w:rsidR="00181CA0" w:rsidRPr="00181CA0" w:rsidRDefault="00181CA0" w:rsidP="00E80494">
            <w:pPr>
              <w:tabs>
                <w:tab w:val="left" w:pos="6663"/>
              </w:tabs>
              <w:spacing w:before="120" w:after="120" w:line="240" w:lineRule="auto"/>
              <w:rPr>
                <w:rFonts w:asciiTheme="minorHAnsi" w:hAnsiTheme="minorHAnsi" w:cstheme="minorHAnsi"/>
                <w:szCs w:val="24"/>
              </w:rPr>
            </w:pPr>
            <w:r w:rsidRPr="00181CA0">
              <w:rPr>
                <w:rFonts w:asciiTheme="minorHAnsi" w:hAnsiTheme="minorHAnsi" w:cstheme="minorHAnsi"/>
                <w:szCs w:val="24"/>
              </w:rPr>
              <w:t>Dauer der Lungenbeatmung</w:t>
            </w:r>
          </w:p>
        </w:tc>
        <w:tc>
          <w:tcPr>
            <w:tcW w:w="2411" w:type="dxa"/>
          </w:tcPr>
          <w:p w14:paraId="74E86D3B" w14:textId="25F6784F" w:rsidR="00181CA0" w:rsidRPr="00181CA0" w:rsidRDefault="00181CA0" w:rsidP="00E80494">
            <w:pPr>
              <w:tabs>
                <w:tab w:val="left" w:pos="6663"/>
              </w:tabs>
              <w:spacing w:before="120" w:after="120" w:line="240" w:lineRule="auto"/>
              <w:rPr>
                <w:rFonts w:asciiTheme="minorHAnsi" w:hAnsiTheme="minorHAnsi" w:cstheme="minorHAnsi"/>
                <w:szCs w:val="24"/>
              </w:rPr>
            </w:pPr>
            <w:r w:rsidRPr="00181CA0">
              <w:rPr>
                <w:rFonts w:asciiTheme="minorHAnsi" w:hAnsiTheme="minorHAnsi" w:cstheme="minorHAnsi"/>
                <w:szCs w:val="24"/>
              </w:rPr>
              <w:t>Tage:</w:t>
            </w:r>
          </w:p>
        </w:tc>
      </w:tr>
      <w:tr w:rsidR="00181CA0" w:rsidRPr="00181CA0" w14:paraId="4D8BE13A" w14:textId="77777777" w:rsidTr="00181CA0">
        <w:tc>
          <w:tcPr>
            <w:tcW w:w="4672" w:type="dxa"/>
          </w:tcPr>
          <w:p w14:paraId="63544D39" w14:textId="534267A9" w:rsidR="00181CA0" w:rsidRPr="00181CA0" w:rsidRDefault="00181CA0" w:rsidP="00E80494">
            <w:pPr>
              <w:tabs>
                <w:tab w:val="left" w:pos="6663"/>
              </w:tabs>
              <w:spacing w:before="120" w:after="120" w:line="240" w:lineRule="auto"/>
              <w:rPr>
                <w:rFonts w:asciiTheme="minorHAnsi" w:hAnsiTheme="minorHAnsi" w:cstheme="minorHAnsi"/>
                <w:szCs w:val="24"/>
              </w:rPr>
            </w:pPr>
            <w:r w:rsidRPr="00181CA0">
              <w:rPr>
                <w:rFonts w:asciiTheme="minorHAnsi" w:hAnsiTheme="minorHAnsi" w:cstheme="minorHAnsi"/>
                <w:szCs w:val="24"/>
              </w:rPr>
              <w:t>Länge des Gesamtaufenthaltes im Krankenhaus ab OP (= Tag 1)</w:t>
            </w:r>
          </w:p>
        </w:tc>
        <w:tc>
          <w:tcPr>
            <w:tcW w:w="2411" w:type="dxa"/>
          </w:tcPr>
          <w:p w14:paraId="34236950" w14:textId="299173BC" w:rsidR="00181CA0" w:rsidRPr="00181CA0" w:rsidRDefault="00181CA0" w:rsidP="00E80494">
            <w:pPr>
              <w:tabs>
                <w:tab w:val="left" w:pos="6663"/>
              </w:tabs>
              <w:spacing w:before="120" w:after="120" w:line="240" w:lineRule="auto"/>
              <w:rPr>
                <w:rFonts w:asciiTheme="minorHAnsi" w:hAnsiTheme="minorHAnsi" w:cstheme="minorHAnsi"/>
                <w:szCs w:val="24"/>
              </w:rPr>
            </w:pPr>
            <w:r w:rsidRPr="00181CA0">
              <w:rPr>
                <w:rFonts w:asciiTheme="minorHAnsi" w:hAnsiTheme="minorHAnsi" w:cstheme="minorHAnsi"/>
                <w:szCs w:val="24"/>
              </w:rPr>
              <w:t>Tage:</w:t>
            </w:r>
          </w:p>
        </w:tc>
      </w:tr>
    </w:tbl>
    <w:p w14:paraId="64658866" w14:textId="3AD16A51" w:rsidR="00D42955" w:rsidRPr="00181CA0" w:rsidRDefault="00D42955" w:rsidP="00F059CA">
      <w:pPr>
        <w:tabs>
          <w:tab w:val="left" w:pos="6663"/>
        </w:tabs>
        <w:spacing w:before="120" w:after="120" w:line="240" w:lineRule="auto"/>
        <w:rPr>
          <w:rFonts w:asciiTheme="minorHAnsi" w:hAnsiTheme="minorHAnsi" w:cstheme="minorHAnsi"/>
          <w:szCs w:val="24"/>
          <w:u w:val="single"/>
        </w:rPr>
      </w:pPr>
      <w:r w:rsidRPr="00181CA0">
        <w:rPr>
          <w:rFonts w:asciiTheme="minorHAnsi" w:hAnsiTheme="minorHAnsi" w:cstheme="minorHAnsi"/>
          <w:b/>
          <w:szCs w:val="24"/>
          <w:u w:val="single"/>
        </w:rPr>
        <w:t>Histopathologische Daten</w:t>
      </w:r>
      <w:r w:rsidR="001A0BEC" w:rsidRPr="00181CA0">
        <w:rPr>
          <w:rFonts w:asciiTheme="minorHAnsi" w:hAnsiTheme="minorHAnsi" w:cstheme="minorHAnsi"/>
          <w:szCs w:val="24"/>
          <w:u w:val="single"/>
        </w:rPr>
        <w:t>:</w:t>
      </w:r>
      <w:r w:rsidR="00F059CA" w:rsidRPr="00181CA0">
        <w:rPr>
          <w:rFonts w:asciiTheme="minorHAnsi" w:hAnsiTheme="minorHAnsi" w:cstheme="minorHAnsi"/>
          <w:szCs w:val="24"/>
          <w:u w:val="single"/>
        </w:rPr>
        <w:br/>
      </w:r>
      <w:r w:rsidRPr="00181CA0">
        <w:rPr>
          <w:rFonts w:asciiTheme="minorHAnsi" w:hAnsiTheme="minorHAnsi" w:cstheme="minorHAnsi"/>
          <w:szCs w:val="24"/>
        </w:rPr>
        <w:t>Tumorart:</w:t>
      </w:r>
    </w:p>
    <w:p w14:paraId="262E9696" w14:textId="463316D5" w:rsidR="00D42955" w:rsidRPr="00181CA0" w:rsidRDefault="00AF49DF" w:rsidP="00AF49DF">
      <w:pPr>
        <w:tabs>
          <w:tab w:val="left" w:pos="1134"/>
          <w:tab w:val="left" w:pos="3544"/>
          <w:tab w:val="left" w:pos="4253"/>
          <w:tab w:val="left" w:pos="6237"/>
        </w:tabs>
        <w:spacing w:line="240" w:lineRule="auto"/>
        <w:rPr>
          <w:rFonts w:asciiTheme="minorHAnsi" w:hAnsiTheme="minorHAnsi" w:cstheme="minorHAnsi"/>
          <w:szCs w:val="24"/>
        </w:rPr>
      </w:pPr>
      <w:r w:rsidRPr="00181CA0">
        <w:rPr>
          <w:rFonts w:asciiTheme="minorHAnsi" w:hAnsiTheme="minorHAnsi" w:cstheme="minorHAnsi"/>
          <w:szCs w:val="24"/>
          <w:lang w:val="en-GB"/>
        </w:rPr>
        <w:sym w:font="Webdings" w:char="F063"/>
      </w:r>
      <w:r w:rsidRPr="00181CA0">
        <w:rPr>
          <w:rFonts w:asciiTheme="minorHAnsi" w:hAnsiTheme="minorHAnsi" w:cstheme="minorHAnsi"/>
          <w:szCs w:val="24"/>
        </w:rPr>
        <w:t xml:space="preserve">  </w:t>
      </w:r>
      <w:r w:rsidR="00D42955" w:rsidRPr="00181CA0">
        <w:rPr>
          <w:rFonts w:asciiTheme="minorHAnsi" w:hAnsiTheme="minorHAnsi" w:cstheme="minorHAnsi"/>
          <w:szCs w:val="24"/>
        </w:rPr>
        <w:t>Adenokarzinom</w:t>
      </w:r>
      <w:r w:rsidR="00D42955" w:rsidRPr="00181CA0">
        <w:rPr>
          <w:rFonts w:asciiTheme="minorHAnsi" w:hAnsiTheme="minorHAnsi" w:cstheme="minorHAnsi"/>
          <w:szCs w:val="24"/>
        </w:rPr>
        <w:tab/>
      </w:r>
      <w:r w:rsidR="00D42955" w:rsidRPr="00181CA0">
        <w:rPr>
          <w:rFonts w:asciiTheme="minorHAnsi" w:hAnsiTheme="minorHAnsi" w:cstheme="minorHAnsi"/>
          <w:szCs w:val="24"/>
          <w:lang w:val="en-GB"/>
        </w:rPr>
        <w:sym w:font="Webdings" w:char="F063"/>
      </w:r>
      <w:r w:rsidRPr="00181CA0">
        <w:rPr>
          <w:rFonts w:asciiTheme="minorHAnsi" w:hAnsiTheme="minorHAnsi" w:cstheme="minorHAnsi"/>
          <w:szCs w:val="24"/>
        </w:rPr>
        <w:t xml:space="preserve">  </w:t>
      </w:r>
      <w:r w:rsidR="00D42955" w:rsidRPr="00181CA0">
        <w:rPr>
          <w:rFonts w:asciiTheme="minorHAnsi" w:hAnsiTheme="minorHAnsi" w:cstheme="minorHAnsi"/>
          <w:szCs w:val="24"/>
        </w:rPr>
        <w:t>Plattenepithelkarzinom</w:t>
      </w:r>
    </w:p>
    <w:p w14:paraId="052B5CF3" w14:textId="77777777" w:rsidR="00F059CA" w:rsidRPr="00181CA0" w:rsidRDefault="00AF49DF" w:rsidP="00F059CA">
      <w:pPr>
        <w:tabs>
          <w:tab w:val="left" w:pos="1134"/>
          <w:tab w:val="left" w:pos="3544"/>
          <w:tab w:val="left" w:pos="4253"/>
          <w:tab w:val="left" w:pos="6237"/>
        </w:tabs>
        <w:spacing w:line="240" w:lineRule="auto"/>
        <w:rPr>
          <w:rFonts w:asciiTheme="minorHAnsi" w:hAnsiTheme="minorHAnsi" w:cstheme="minorHAnsi"/>
          <w:szCs w:val="24"/>
        </w:rPr>
      </w:pPr>
      <w:r w:rsidRPr="00181CA0">
        <w:rPr>
          <w:rFonts w:asciiTheme="minorHAnsi" w:hAnsiTheme="minorHAnsi" w:cstheme="minorHAnsi"/>
          <w:szCs w:val="24"/>
          <w:lang w:val="en-GB"/>
        </w:rPr>
        <w:sym w:font="Webdings" w:char="F063"/>
      </w:r>
      <w:r w:rsidRPr="00181CA0">
        <w:rPr>
          <w:rFonts w:asciiTheme="minorHAnsi" w:hAnsiTheme="minorHAnsi" w:cstheme="minorHAnsi"/>
          <w:szCs w:val="24"/>
        </w:rPr>
        <w:t xml:space="preserve">  </w:t>
      </w:r>
      <w:r w:rsidR="00C03AF9" w:rsidRPr="00181CA0">
        <w:rPr>
          <w:rFonts w:asciiTheme="minorHAnsi" w:hAnsiTheme="minorHAnsi" w:cstheme="minorHAnsi"/>
          <w:szCs w:val="24"/>
        </w:rPr>
        <w:t>NET</w:t>
      </w:r>
      <w:r w:rsidR="00C03AF9" w:rsidRPr="00181CA0">
        <w:rPr>
          <w:rFonts w:asciiTheme="minorHAnsi" w:hAnsiTheme="minorHAnsi" w:cstheme="minorHAnsi"/>
          <w:szCs w:val="24"/>
        </w:rPr>
        <w:tab/>
      </w:r>
      <w:r w:rsidR="00C03AF9" w:rsidRPr="00181CA0">
        <w:rPr>
          <w:rFonts w:asciiTheme="minorHAnsi" w:hAnsiTheme="minorHAnsi" w:cstheme="minorHAnsi"/>
          <w:szCs w:val="24"/>
        </w:rPr>
        <w:tab/>
      </w:r>
      <w:r w:rsidR="00C03AF9" w:rsidRPr="00181CA0">
        <w:rPr>
          <w:rFonts w:asciiTheme="minorHAnsi" w:hAnsiTheme="minorHAnsi" w:cstheme="minorHAnsi"/>
          <w:szCs w:val="24"/>
          <w:lang w:val="en-GB"/>
        </w:rPr>
        <w:sym w:font="Webdings" w:char="F063"/>
      </w:r>
      <w:r w:rsidRPr="00181CA0">
        <w:rPr>
          <w:rFonts w:asciiTheme="minorHAnsi" w:hAnsiTheme="minorHAnsi" w:cstheme="minorHAnsi"/>
          <w:szCs w:val="24"/>
        </w:rPr>
        <w:t xml:space="preserve">  </w:t>
      </w:r>
      <w:r w:rsidR="00C03AF9" w:rsidRPr="00181CA0">
        <w:rPr>
          <w:rFonts w:asciiTheme="minorHAnsi" w:hAnsiTheme="minorHAnsi" w:cstheme="minorHAnsi"/>
          <w:szCs w:val="24"/>
        </w:rPr>
        <w:t>Anderes: _____</w:t>
      </w:r>
      <w:r w:rsidRPr="00181CA0">
        <w:rPr>
          <w:rFonts w:asciiTheme="minorHAnsi" w:hAnsiTheme="minorHAnsi" w:cstheme="minorHAnsi"/>
          <w:szCs w:val="24"/>
        </w:rPr>
        <w:t>___________</w:t>
      </w:r>
      <w:r w:rsidR="00C03AF9" w:rsidRPr="00181CA0">
        <w:rPr>
          <w:rFonts w:asciiTheme="minorHAnsi" w:hAnsiTheme="minorHAnsi" w:cstheme="minorHAnsi"/>
          <w:szCs w:val="24"/>
        </w:rPr>
        <w:t>_________</w:t>
      </w:r>
    </w:p>
    <w:p w14:paraId="7CCD9CB4" w14:textId="77777777" w:rsidR="00F059CA" w:rsidRPr="00181CA0" w:rsidRDefault="00F059CA" w:rsidP="00F059CA">
      <w:pPr>
        <w:tabs>
          <w:tab w:val="left" w:pos="1134"/>
          <w:tab w:val="left" w:pos="3544"/>
          <w:tab w:val="left" w:pos="4253"/>
          <w:tab w:val="left" w:pos="6237"/>
        </w:tabs>
        <w:spacing w:line="240" w:lineRule="auto"/>
        <w:rPr>
          <w:rFonts w:asciiTheme="minorHAnsi" w:hAnsiTheme="minorHAnsi" w:cstheme="minorHAnsi"/>
          <w:szCs w:val="24"/>
        </w:rPr>
      </w:pPr>
    </w:p>
    <w:p w14:paraId="79AE329D" w14:textId="6B998D46" w:rsidR="00C03AF9" w:rsidRPr="00181CA0" w:rsidRDefault="00C03AF9" w:rsidP="00181CA0">
      <w:pPr>
        <w:tabs>
          <w:tab w:val="left" w:pos="1134"/>
          <w:tab w:val="left" w:pos="3544"/>
          <w:tab w:val="left" w:pos="4253"/>
          <w:tab w:val="left" w:pos="6237"/>
        </w:tabs>
        <w:contextualSpacing/>
        <w:rPr>
          <w:rFonts w:asciiTheme="minorHAnsi" w:hAnsiTheme="minorHAnsi" w:cstheme="minorHAnsi"/>
          <w:szCs w:val="24"/>
        </w:rPr>
      </w:pPr>
      <w:r w:rsidRPr="00181CA0">
        <w:rPr>
          <w:rFonts w:asciiTheme="minorHAnsi" w:hAnsiTheme="minorHAnsi" w:cstheme="minorHAnsi"/>
          <w:szCs w:val="24"/>
        </w:rPr>
        <w:t>TNM-Klassifikation:</w:t>
      </w:r>
      <w:r w:rsidR="00E80494" w:rsidRPr="00181CA0">
        <w:rPr>
          <w:rFonts w:asciiTheme="minorHAnsi" w:hAnsiTheme="minorHAnsi" w:cstheme="minorHAnsi"/>
          <w:szCs w:val="24"/>
        </w:rPr>
        <w:t xml:space="preserve"> </w:t>
      </w:r>
      <w:r w:rsidRPr="00181CA0">
        <w:rPr>
          <w:rFonts w:asciiTheme="minorHAnsi" w:hAnsiTheme="minorHAnsi" w:cstheme="minorHAnsi"/>
          <w:szCs w:val="24"/>
        </w:rPr>
        <w:t>T: __________</w:t>
      </w:r>
      <w:r w:rsidR="008A7D3A" w:rsidRPr="00181CA0">
        <w:rPr>
          <w:rFonts w:asciiTheme="minorHAnsi" w:hAnsiTheme="minorHAnsi" w:cstheme="minorHAnsi"/>
          <w:szCs w:val="24"/>
        </w:rPr>
        <w:t>N:</w:t>
      </w:r>
      <w:r w:rsidR="001D0FBD" w:rsidRPr="00181CA0">
        <w:rPr>
          <w:rFonts w:asciiTheme="minorHAnsi" w:hAnsiTheme="minorHAnsi" w:cstheme="minorHAnsi"/>
          <w:szCs w:val="24"/>
        </w:rPr>
        <w:t xml:space="preserve"> </w:t>
      </w:r>
      <w:r w:rsidRPr="00181CA0">
        <w:rPr>
          <w:rFonts w:asciiTheme="minorHAnsi" w:hAnsiTheme="minorHAnsi" w:cstheme="minorHAnsi"/>
          <w:szCs w:val="24"/>
        </w:rPr>
        <w:t>_________________</w:t>
      </w:r>
      <w:r w:rsidR="00AF49DF" w:rsidRPr="00181CA0">
        <w:rPr>
          <w:rFonts w:asciiTheme="minorHAnsi" w:hAnsiTheme="minorHAnsi" w:cstheme="minorHAnsi"/>
          <w:szCs w:val="24"/>
        </w:rPr>
        <w:t xml:space="preserve">____ </w:t>
      </w:r>
      <w:r w:rsidR="008A7D3A" w:rsidRPr="00181CA0">
        <w:rPr>
          <w:rFonts w:asciiTheme="minorHAnsi" w:hAnsiTheme="minorHAnsi" w:cstheme="minorHAnsi"/>
          <w:szCs w:val="24"/>
        </w:rPr>
        <w:t>M:</w:t>
      </w:r>
      <w:r w:rsidR="001D0FBD" w:rsidRPr="00181CA0">
        <w:rPr>
          <w:rFonts w:asciiTheme="minorHAnsi" w:hAnsiTheme="minorHAnsi" w:cstheme="minorHAnsi"/>
          <w:szCs w:val="24"/>
        </w:rPr>
        <w:t xml:space="preserve"> </w:t>
      </w:r>
      <w:r w:rsidRPr="00181CA0">
        <w:rPr>
          <w:rFonts w:asciiTheme="minorHAnsi" w:hAnsiTheme="minorHAnsi" w:cstheme="minorHAnsi"/>
          <w:szCs w:val="24"/>
        </w:rPr>
        <w:t>___________</w:t>
      </w:r>
    </w:p>
    <w:p w14:paraId="158B4072" w14:textId="77777777" w:rsidR="00F059CA" w:rsidRPr="00181CA0" w:rsidRDefault="00D42955" w:rsidP="00181CA0">
      <w:pPr>
        <w:tabs>
          <w:tab w:val="left" w:pos="1134"/>
          <w:tab w:val="left" w:pos="3544"/>
          <w:tab w:val="left" w:pos="5103"/>
          <w:tab w:val="left" w:pos="6096"/>
        </w:tabs>
        <w:spacing w:after="240"/>
        <w:contextualSpacing/>
        <w:rPr>
          <w:rFonts w:asciiTheme="minorHAnsi" w:hAnsiTheme="minorHAnsi" w:cstheme="minorHAnsi"/>
          <w:szCs w:val="24"/>
        </w:rPr>
      </w:pPr>
      <w:proofErr w:type="spellStart"/>
      <w:r w:rsidRPr="00181CA0">
        <w:rPr>
          <w:rFonts w:asciiTheme="minorHAnsi" w:hAnsiTheme="minorHAnsi" w:cstheme="minorHAnsi"/>
          <w:szCs w:val="24"/>
        </w:rPr>
        <w:t>Staging</w:t>
      </w:r>
      <w:proofErr w:type="spellEnd"/>
      <w:r w:rsidRPr="00181CA0">
        <w:rPr>
          <w:rFonts w:asciiTheme="minorHAnsi" w:hAnsiTheme="minorHAnsi" w:cstheme="minorHAnsi"/>
          <w:szCs w:val="24"/>
        </w:rPr>
        <w:t>:</w:t>
      </w:r>
      <w:r w:rsidR="005C3651" w:rsidRPr="00181CA0">
        <w:rPr>
          <w:rFonts w:asciiTheme="minorHAnsi" w:hAnsiTheme="minorHAnsi" w:cstheme="minorHAnsi"/>
          <w:szCs w:val="24"/>
        </w:rPr>
        <w:t xml:space="preserve"> </w:t>
      </w:r>
      <w:r w:rsidRPr="00181CA0">
        <w:rPr>
          <w:rFonts w:asciiTheme="minorHAnsi" w:hAnsiTheme="minorHAnsi" w:cstheme="minorHAnsi"/>
          <w:szCs w:val="24"/>
        </w:rPr>
        <w:t>______________________________</w:t>
      </w:r>
      <w:r w:rsidR="00AF49DF" w:rsidRPr="00181CA0">
        <w:rPr>
          <w:rFonts w:asciiTheme="minorHAnsi" w:hAnsiTheme="minorHAnsi" w:cstheme="minorHAnsi"/>
          <w:szCs w:val="24"/>
        </w:rPr>
        <w:t xml:space="preserve">, </w:t>
      </w:r>
      <w:proofErr w:type="spellStart"/>
      <w:r w:rsidRPr="00181CA0">
        <w:rPr>
          <w:rFonts w:asciiTheme="minorHAnsi" w:hAnsiTheme="minorHAnsi" w:cstheme="minorHAnsi"/>
          <w:szCs w:val="24"/>
        </w:rPr>
        <w:t>Grading</w:t>
      </w:r>
      <w:proofErr w:type="spellEnd"/>
      <w:r w:rsidRPr="00181CA0">
        <w:rPr>
          <w:rFonts w:asciiTheme="minorHAnsi" w:hAnsiTheme="minorHAnsi" w:cstheme="minorHAnsi"/>
          <w:szCs w:val="24"/>
        </w:rPr>
        <w:t>:</w:t>
      </w:r>
      <w:r w:rsidR="005C3651" w:rsidRPr="00181CA0">
        <w:rPr>
          <w:rFonts w:asciiTheme="minorHAnsi" w:hAnsiTheme="minorHAnsi" w:cstheme="minorHAnsi"/>
          <w:szCs w:val="24"/>
        </w:rPr>
        <w:t xml:space="preserve"> </w:t>
      </w:r>
      <w:r w:rsidRPr="00181CA0">
        <w:rPr>
          <w:rFonts w:asciiTheme="minorHAnsi" w:hAnsiTheme="minorHAnsi" w:cstheme="minorHAnsi"/>
          <w:szCs w:val="24"/>
        </w:rPr>
        <w:t>_____________</w:t>
      </w:r>
      <w:r w:rsidR="00AF49DF" w:rsidRPr="00181CA0">
        <w:rPr>
          <w:rFonts w:asciiTheme="minorHAnsi" w:hAnsiTheme="minorHAnsi" w:cstheme="minorHAnsi"/>
          <w:szCs w:val="24"/>
        </w:rPr>
        <w:t>_</w:t>
      </w:r>
      <w:r w:rsidRPr="00181CA0">
        <w:rPr>
          <w:rFonts w:asciiTheme="minorHAnsi" w:hAnsiTheme="minorHAnsi" w:cstheme="minorHAnsi"/>
          <w:szCs w:val="24"/>
        </w:rPr>
        <w:t>___________</w:t>
      </w:r>
      <w:r w:rsidR="00E80494" w:rsidRPr="00181CA0">
        <w:rPr>
          <w:rFonts w:asciiTheme="minorHAnsi" w:hAnsiTheme="minorHAnsi" w:cstheme="minorHAnsi"/>
          <w:szCs w:val="24"/>
        </w:rPr>
        <w:t>_</w:t>
      </w:r>
      <w:r w:rsidRPr="00181CA0">
        <w:rPr>
          <w:rFonts w:asciiTheme="minorHAnsi" w:hAnsiTheme="minorHAnsi" w:cstheme="minorHAnsi"/>
          <w:szCs w:val="24"/>
        </w:rPr>
        <w:t>______</w:t>
      </w:r>
    </w:p>
    <w:p w14:paraId="5CD6C0B4" w14:textId="14E44DD9" w:rsidR="005C3651" w:rsidRPr="00181CA0" w:rsidRDefault="00D42955" w:rsidP="00181CA0">
      <w:pPr>
        <w:tabs>
          <w:tab w:val="left" w:pos="1134"/>
          <w:tab w:val="left" w:pos="3544"/>
          <w:tab w:val="left" w:pos="5103"/>
          <w:tab w:val="left" w:pos="6096"/>
        </w:tabs>
        <w:spacing w:after="240"/>
        <w:contextualSpacing/>
        <w:rPr>
          <w:rFonts w:asciiTheme="minorHAnsi" w:hAnsiTheme="minorHAnsi" w:cstheme="minorHAnsi"/>
          <w:szCs w:val="24"/>
        </w:rPr>
      </w:pPr>
      <w:r w:rsidRPr="00181CA0">
        <w:rPr>
          <w:rFonts w:asciiTheme="minorHAnsi" w:hAnsiTheme="minorHAnsi" w:cstheme="minorHAnsi"/>
          <w:szCs w:val="24"/>
        </w:rPr>
        <w:t>R0-Resektion:</w:t>
      </w:r>
      <w:r w:rsidR="00AF49DF" w:rsidRPr="00181CA0">
        <w:rPr>
          <w:rFonts w:asciiTheme="minorHAnsi" w:hAnsiTheme="minorHAnsi" w:cstheme="minorHAnsi"/>
          <w:szCs w:val="24"/>
        </w:rPr>
        <w:t xml:space="preserve"> </w:t>
      </w:r>
      <w:r w:rsidR="00E80494" w:rsidRPr="00181CA0">
        <w:rPr>
          <w:rFonts w:asciiTheme="minorHAnsi" w:hAnsiTheme="minorHAnsi" w:cstheme="minorHAnsi"/>
          <w:szCs w:val="24"/>
          <w:lang w:val="en-GB"/>
        </w:rPr>
        <w:sym w:font="Webdings" w:char="F063"/>
      </w:r>
      <w:r w:rsidR="00E80494" w:rsidRPr="00181CA0">
        <w:rPr>
          <w:rFonts w:asciiTheme="minorHAnsi" w:hAnsiTheme="minorHAnsi" w:cstheme="minorHAnsi"/>
          <w:szCs w:val="24"/>
        </w:rPr>
        <w:t xml:space="preserve"> </w:t>
      </w:r>
      <w:r w:rsidRPr="00181CA0">
        <w:rPr>
          <w:rFonts w:asciiTheme="minorHAnsi" w:hAnsiTheme="minorHAnsi" w:cstheme="minorHAnsi"/>
          <w:szCs w:val="24"/>
        </w:rPr>
        <w:t>ja</w:t>
      </w:r>
      <w:r w:rsidR="00AF49DF" w:rsidRPr="00181CA0">
        <w:rPr>
          <w:rFonts w:asciiTheme="minorHAnsi" w:hAnsiTheme="minorHAnsi" w:cstheme="minorHAnsi"/>
          <w:szCs w:val="24"/>
        </w:rPr>
        <w:t xml:space="preserve">       </w:t>
      </w:r>
      <w:r w:rsidR="00E80494" w:rsidRPr="00181CA0">
        <w:rPr>
          <w:rFonts w:asciiTheme="minorHAnsi" w:hAnsiTheme="minorHAnsi" w:cstheme="minorHAnsi"/>
          <w:szCs w:val="24"/>
          <w:lang w:val="en-GB"/>
        </w:rPr>
        <w:sym w:font="Webdings" w:char="F063"/>
      </w:r>
      <w:r w:rsidR="00E80494" w:rsidRPr="00181CA0">
        <w:rPr>
          <w:rFonts w:asciiTheme="minorHAnsi" w:hAnsiTheme="minorHAnsi" w:cstheme="minorHAnsi"/>
          <w:szCs w:val="24"/>
        </w:rPr>
        <w:t xml:space="preserve"> N</w:t>
      </w:r>
      <w:r w:rsidRPr="00181CA0">
        <w:rPr>
          <w:rFonts w:asciiTheme="minorHAnsi" w:hAnsiTheme="minorHAnsi" w:cstheme="minorHAnsi"/>
          <w:szCs w:val="24"/>
        </w:rPr>
        <w:t>ein, Lage Residualtumor</w:t>
      </w:r>
      <w:r w:rsidR="005C3651" w:rsidRPr="00181CA0">
        <w:rPr>
          <w:rFonts w:asciiTheme="minorHAnsi" w:hAnsiTheme="minorHAnsi" w:cstheme="minorHAnsi"/>
          <w:szCs w:val="24"/>
        </w:rPr>
        <w:t>: __________________________________</w:t>
      </w:r>
    </w:p>
    <w:p w14:paraId="60295ED9" w14:textId="1CAF2469" w:rsidR="004429B7" w:rsidRPr="00181CA0" w:rsidRDefault="00A246E1" w:rsidP="00AF49DF">
      <w:pPr>
        <w:tabs>
          <w:tab w:val="left" w:pos="6663"/>
        </w:tabs>
        <w:spacing w:before="120" w:line="240" w:lineRule="auto"/>
        <w:rPr>
          <w:rFonts w:asciiTheme="minorHAnsi" w:hAnsiTheme="minorHAnsi" w:cstheme="minorHAnsi"/>
          <w:szCs w:val="24"/>
        </w:rPr>
      </w:pPr>
      <w:r w:rsidRPr="00181CA0">
        <w:rPr>
          <w:rFonts w:asciiTheme="minorHAnsi" w:hAnsiTheme="minorHAnsi" w:cstheme="minorHAnsi"/>
          <w:b/>
          <w:szCs w:val="24"/>
          <w:u w:val="single"/>
        </w:rPr>
        <w:t>Morbidität</w:t>
      </w:r>
      <w:r w:rsidR="004429B7" w:rsidRPr="00181CA0">
        <w:rPr>
          <w:rFonts w:asciiTheme="minorHAnsi" w:hAnsiTheme="minorHAnsi" w:cstheme="minorHAnsi"/>
          <w:b/>
          <w:szCs w:val="24"/>
          <w:u w:val="single"/>
        </w:rPr>
        <w:t>/ Mortalität</w:t>
      </w:r>
      <w:r w:rsidR="00C25145" w:rsidRPr="00181CA0">
        <w:rPr>
          <w:rFonts w:asciiTheme="minorHAnsi" w:hAnsiTheme="minorHAnsi" w:cstheme="minorHAnsi"/>
          <w:szCs w:val="24"/>
          <w:u w:val="single"/>
        </w:rPr>
        <w:t>:</w:t>
      </w:r>
      <w:r w:rsidR="004A45C2" w:rsidRPr="00181CA0">
        <w:rPr>
          <w:rFonts w:asciiTheme="minorHAnsi" w:hAnsiTheme="minorHAnsi" w:cstheme="minorHAnsi"/>
          <w:szCs w:val="24"/>
        </w:rPr>
        <w:t xml:space="preserve"> </w:t>
      </w:r>
    </w:p>
    <w:p w14:paraId="65805B57" w14:textId="724F7129" w:rsidR="00800C6A" w:rsidRPr="00181CA0" w:rsidRDefault="004429B7" w:rsidP="00AF49DF">
      <w:pPr>
        <w:spacing w:before="120" w:line="240" w:lineRule="auto"/>
        <w:rPr>
          <w:rFonts w:asciiTheme="minorHAnsi" w:hAnsiTheme="minorHAnsi" w:cstheme="minorHAnsi"/>
          <w:szCs w:val="24"/>
        </w:rPr>
      </w:pPr>
      <w:r w:rsidRPr="00181CA0">
        <w:rPr>
          <w:rFonts w:asciiTheme="minorHAnsi" w:hAnsiTheme="minorHAnsi" w:cstheme="minorHAnsi"/>
          <w:szCs w:val="24"/>
        </w:rPr>
        <w:t xml:space="preserve">Auftreten von Komplikationen innerhalb der ersten 30 </w:t>
      </w:r>
      <w:r w:rsidR="00353498" w:rsidRPr="00181CA0">
        <w:rPr>
          <w:rFonts w:asciiTheme="minorHAnsi" w:hAnsiTheme="minorHAnsi" w:cstheme="minorHAnsi"/>
          <w:szCs w:val="24"/>
        </w:rPr>
        <w:t>POD</w:t>
      </w:r>
      <w:r w:rsidR="00800C6A" w:rsidRPr="00181CA0">
        <w:rPr>
          <w:rFonts w:asciiTheme="minorHAnsi" w:hAnsiTheme="minorHAnsi" w:cstheme="minorHAnsi"/>
          <w:szCs w:val="24"/>
        </w:rPr>
        <w:t xml:space="preserve"> </w:t>
      </w:r>
      <w:r w:rsidR="004A45C2" w:rsidRPr="00181CA0">
        <w:rPr>
          <w:rFonts w:asciiTheme="minorHAnsi" w:hAnsiTheme="minorHAnsi" w:cstheme="minorHAnsi"/>
          <w:szCs w:val="24"/>
        </w:rPr>
        <w:t xml:space="preserve">bzw. während des </w:t>
      </w:r>
      <w:r w:rsidR="007509B1" w:rsidRPr="00181CA0">
        <w:rPr>
          <w:rFonts w:asciiTheme="minorHAnsi" w:hAnsiTheme="minorHAnsi" w:cstheme="minorHAnsi"/>
          <w:szCs w:val="24"/>
        </w:rPr>
        <w:t>KH</w:t>
      </w:r>
      <w:r w:rsidR="00800C6A" w:rsidRPr="00181CA0">
        <w:rPr>
          <w:rFonts w:asciiTheme="minorHAnsi" w:hAnsiTheme="minorHAnsi" w:cstheme="minorHAnsi"/>
          <w:szCs w:val="24"/>
        </w:rPr>
        <w:t xml:space="preserve"> </w:t>
      </w:r>
      <w:r w:rsidR="007509B1" w:rsidRPr="00181CA0">
        <w:rPr>
          <w:rFonts w:asciiTheme="minorHAnsi" w:hAnsiTheme="minorHAnsi" w:cstheme="minorHAnsi"/>
          <w:szCs w:val="24"/>
        </w:rPr>
        <w:t>A</w:t>
      </w:r>
      <w:r w:rsidR="004A45C2" w:rsidRPr="00181CA0">
        <w:rPr>
          <w:rFonts w:asciiTheme="minorHAnsi" w:hAnsiTheme="minorHAnsi" w:cstheme="minorHAnsi"/>
          <w:szCs w:val="24"/>
        </w:rPr>
        <w:t>ufenthaltes</w:t>
      </w:r>
      <w:r w:rsidRPr="00181CA0">
        <w:rPr>
          <w:rFonts w:asciiTheme="minorHAnsi" w:hAnsiTheme="minorHAnsi" w:cstheme="minorHAnsi"/>
          <w:szCs w:val="24"/>
        </w:rPr>
        <w:t>?</w:t>
      </w:r>
      <w:r w:rsidRPr="00181CA0">
        <w:rPr>
          <w:rFonts w:asciiTheme="minorHAnsi" w:hAnsiTheme="minorHAnsi" w:cstheme="minorHAnsi"/>
          <w:szCs w:val="24"/>
        </w:rPr>
        <w:tab/>
      </w:r>
    </w:p>
    <w:p w14:paraId="248F53FE" w14:textId="7CD16B7D" w:rsidR="00AF49DF" w:rsidRPr="00181CA0" w:rsidRDefault="004429B7" w:rsidP="00AF49DF">
      <w:pPr>
        <w:spacing w:before="120" w:line="240" w:lineRule="auto"/>
        <w:rPr>
          <w:rFonts w:asciiTheme="minorHAnsi" w:hAnsiTheme="minorHAnsi" w:cstheme="minorHAnsi"/>
          <w:szCs w:val="24"/>
        </w:rPr>
      </w:pPr>
      <w:r w:rsidRPr="00181CA0">
        <w:rPr>
          <w:rFonts w:asciiTheme="minorHAnsi" w:hAnsiTheme="minorHAnsi" w:cstheme="minorHAnsi"/>
          <w:szCs w:val="24"/>
          <w:lang w:val="en-GB"/>
        </w:rPr>
        <w:sym w:font="Webdings" w:char="F063"/>
      </w:r>
      <w:r w:rsidRPr="00181CA0">
        <w:rPr>
          <w:rFonts w:asciiTheme="minorHAnsi" w:hAnsiTheme="minorHAnsi" w:cstheme="minorHAnsi"/>
          <w:szCs w:val="24"/>
        </w:rPr>
        <w:t xml:space="preserve"> nein</w:t>
      </w:r>
      <w:r w:rsidRPr="00181CA0">
        <w:rPr>
          <w:rFonts w:asciiTheme="minorHAnsi" w:hAnsiTheme="minorHAnsi" w:cstheme="minorHAnsi"/>
          <w:szCs w:val="24"/>
        </w:rPr>
        <w:tab/>
      </w:r>
      <w:r w:rsidR="00181CA0">
        <w:rPr>
          <w:rFonts w:asciiTheme="minorHAnsi" w:hAnsiTheme="minorHAnsi" w:cstheme="minorHAnsi"/>
          <w:szCs w:val="24"/>
        </w:rPr>
        <w:tab/>
      </w:r>
      <w:r w:rsidRPr="00181CA0">
        <w:rPr>
          <w:rFonts w:asciiTheme="minorHAnsi" w:hAnsiTheme="minorHAnsi" w:cstheme="minorHAnsi"/>
          <w:szCs w:val="24"/>
          <w:lang w:val="en-GB"/>
        </w:rPr>
        <w:sym w:font="Webdings" w:char="F063"/>
      </w:r>
      <w:r w:rsidRPr="00181CA0">
        <w:rPr>
          <w:rFonts w:asciiTheme="minorHAnsi" w:hAnsiTheme="minorHAnsi" w:cstheme="minorHAnsi"/>
          <w:szCs w:val="24"/>
        </w:rPr>
        <w:t xml:space="preserve"> ja</w:t>
      </w:r>
      <w:r w:rsidR="00800C6A" w:rsidRPr="00181CA0">
        <w:rPr>
          <w:rFonts w:asciiTheme="minorHAnsi" w:hAnsiTheme="minorHAnsi" w:cstheme="minorHAnsi"/>
          <w:szCs w:val="24"/>
        </w:rPr>
        <w:t xml:space="preserve"> </w:t>
      </w:r>
      <w:r w:rsidRPr="00181CA0">
        <w:rPr>
          <w:rFonts w:asciiTheme="minorHAnsi" w:hAnsiTheme="minorHAnsi" w:cstheme="minorHAnsi"/>
          <w:szCs w:val="24"/>
        </w:rPr>
        <w:sym w:font="Wingdings" w:char="F0E0"/>
      </w:r>
      <w:r w:rsidRPr="00181CA0">
        <w:rPr>
          <w:rFonts w:asciiTheme="minorHAnsi" w:hAnsiTheme="minorHAnsi" w:cstheme="minorHAnsi"/>
          <w:szCs w:val="24"/>
        </w:rPr>
        <w:t xml:space="preserve"> </w:t>
      </w:r>
      <w:proofErr w:type="gramStart"/>
      <w:r w:rsidR="00181CA0">
        <w:rPr>
          <w:rFonts w:asciiTheme="minorHAnsi" w:hAnsiTheme="minorHAnsi" w:cstheme="minorHAnsi"/>
          <w:szCs w:val="24"/>
        </w:rPr>
        <w:t>W</w:t>
      </w:r>
      <w:r w:rsidRPr="00181CA0">
        <w:rPr>
          <w:rFonts w:asciiTheme="minorHAnsi" w:hAnsiTheme="minorHAnsi" w:cstheme="minorHAnsi"/>
          <w:szCs w:val="24"/>
        </w:rPr>
        <w:t>eiter</w:t>
      </w:r>
      <w:proofErr w:type="gramEnd"/>
      <w:r w:rsidRPr="00181CA0">
        <w:rPr>
          <w:rFonts w:asciiTheme="minorHAnsi" w:hAnsiTheme="minorHAnsi" w:cstheme="minorHAnsi"/>
          <w:szCs w:val="24"/>
        </w:rPr>
        <w:t xml:space="preserve"> mit „Komplikationen –Erfassung bis inkl. </w:t>
      </w:r>
      <w:r w:rsidR="00353498" w:rsidRPr="00181CA0">
        <w:rPr>
          <w:rFonts w:asciiTheme="minorHAnsi" w:hAnsiTheme="minorHAnsi" w:cstheme="minorHAnsi"/>
          <w:szCs w:val="24"/>
        </w:rPr>
        <w:t>POD</w:t>
      </w:r>
      <w:r w:rsidRPr="00181CA0">
        <w:rPr>
          <w:rFonts w:asciiTheme="minorHAnsi" w:hAnsiTheme="minorHAnsi" w:cstheme="minorHAnsi"/>
          <w:szCs w:val="24"/>
        </w:rPr>
        <w:t xml:space="preserve"> 30“</w:t>
      </w:r>
    </w:p>
    <w:p w14:paraId="08380EC4" w14:textId="09747A11" w:rsidR="004B6401" w:rsidRPr="00181CA0" w:rsidRDefault="005001A9" w:rsidP="00AF49DF">
      <w:pPr>
        <w:spacing w:before="120" w:line="240" w:lineRule="auto"/>
        <w:rPr>
          <w:rFonts w:asciiTheme="minorHAnsi" w:hAnsiTheme="minorHAnsi" w:cstheme="minorHAnsi"/>
          <w:b/>
          <w:szCs w:val="24"/>
          <w:lang w:val="en-GB"/>
        </w:rPr>
      </w:pPr>
      <w:proofErr w:type="spellStart"/>
      <w:r w:rsidRPr="00181CA0">
        <w:rPr>
          <w:rFonts w:asciiTheme="minorHAnsi" w:hAnsiTheme="minorHAnsi" w:cstheme="minorHAnsi"/>
          <w:b/>
          <w:szCs w:val="24"/>
          <w:u w:val="single"/>
          <w:lang w:val="en-GB"/>
        </w:rPr>
        <w:t>Fragebögen</w:t>
      </w:r>
      <w:proofErr w:type="spellEnd"/>
      <w:r w:rsidR="00EC13A8" w:rsidRPr="00181CA0">
        <w:rPr>
          <w:rFonts w:asciiTheme="minorHAnsi" w:hAnsiTheme="minorHAnsi" w:cstheme="minorHAnsi"/>
          <w:b/>
          <w:szCs w:val="24"/>
          <w:u w:val="single"/>
          <w:lang w:val="en-GB"/>
        </w:rPr>
        <w:t>:</w:t>
      </w:r>
    </w:p>
    <w:p w14:paraId="6FC62F82" w14:textId="428C24A0" w:rsidR="004B6401" w:rsidRPr="00181CA0" w:rsidRDefault="004B6401" w:rsidP="00AF49DF">
      <w:pPr>
        <w:tabs>
          <w:tab w:val="left" w:pos="851"/>
          <w:tab w:val="left" w:pos="2410"/>
          <w:tab w:val="left" w:pos="6379"/>
        </w:tabs>
        <w:spacing w:line="240" w:lineRule="auto"/>
        <w:rPr>
          <w:rFonts w:asciiTheme="minorHAnsi" w:hAnsiTheme="minorHAnsi" w:cstheme="minorHAnsi"/>
          <w:szCs w:val="24"/>
          <w:u w:val="single"/>
          <w:lang w:val="en-GB"/>
        </w:rPr>
      </w:pPr>
      <w:r w:rsidRPr="00181CA0">
        <w:rPr>
          <w:rFonts w:asciiTheme="minorHAnsi" w:hAnsiTheme="minorHAnsi" w:cstheme="minorHAnsi"/>
          <w:bCs/>
          <w:szCs w:val="24"/>
          <w:lang w:val="en-GB"/>
        </w:rPr>
        <w:t>QoR-15 (Quality of Recovery 15)</w:t>
      </w:r>
      <w:r w:rsidRPr="00181CA0">
        <w:rPr>
          <w:rFonts w:asciiTheme="minorHAnsi" w:hAnsiTheme="minorHAnsi" w:cstheme="minorHAnsi"/>
          <w:szCs w:val="24"/>
          <w:lang w:val="en-GB"/>
        </w:rPr>
        <w:t xml:space="preserve"> </w:t>
      </w:r>
      <w:r w:rsidRPr="00181CA0">
        <w:rPr>
          <w:rFonts w:asciiTheme="minorHAnsi" w:hAnsiTheme="minorHAnsi" w:cstheme="minorHAnsi"/>
          <w:szCs w:val="24"/>
          <w:lang w:val="en-GB"/>
        </w:rPr>
        <w:tab/>
      </w:r>
      <w:r w:rsidRPr="00181CA0">
        <w:rPr>
          <w:rFonts w:asciiTheme="minorHAnsi" w:hAnsiTheme="minorHAnsi" w:cstheme="minorHAnsi"/>
          <w:szCs w:val="24"/>
          <w:lang w:val="en-GB"/>
        </w:rPr>
        <w:tab/>
      </w:r>
      <w:r w:rsidRPr="00181CA0">
        <w:rPr>
          <w:rFonts w:asciiTheme="minorHAnsi" w:hAnsiTheme="minorHAnsi" w:cstheme="minorHAnsi"/>
          <w:szCs w:val="24"/>
          <w:lang w:val="en-GB"/>
        </w:rPr>
        <w:sym w:font="Webdings" w:char="F063"/>
      </w:r>
      <w:r w:rsidRPr="00181CA0">
        <w:rPr>
          <w:rFonts w:asciiTheme="minorHAnsi" w:hAnsiTheme="minorHAnsi" w:cstheme="minorHAnsi"/>
          <w:szCs w:val="24"/>
          <w:lang w:val="en-GB"/>
        </w:rPr>
        <w:t xml:space="preserve"> _______________</w:t>
      </w:r>
    </w:p>
    <w:p w14:paraId="3790390E" w14:textId="5A32F3F7" w:rsidR="00893F5F" w:rsidRPr="00181CA0" w:rsidRDefault="00893F5F" w:rsidP="00AF49DF">
      <w:pPr>
        <w:tabs>
          <w:tab w:val="left" w:pos="851"/>
          <w:tab w:val="left" w:pos="2410"/>
          <w:tab w:val="left" w:pos="6379"/>
        </w:tabs>
        <w:spacing w:line="240" w:lineRule="auto"/>
        <w:rPr>
          <w:rFonts w:asciiTheme="minorHAnsi" w:hAnsiTheme="minorHAnsi" w:cstheme="minorHAnsi"/>
          <w:szCs w:val="24"/>
        </w:rPr>
      </w:pPr>
      <w:r w:rsidRPr="00181CA0">
        <w:rPr>
          <w:rFonts w:asciiTheme="minorHAnsi" w:hAnsiTheme="minorHAnsi" w:cstheme="minorHAnsi"/>
          <w:szCs w:val="24"/>
        </w:rPr>
        <w:t>Lebensqualitätserfassung</w:t>
      </w:r>
      <w:r w:rsidR="00CD022E" w:rsidRPr="00181CA0">
        <w:rPr>
          <w:rFonts w:asciiTheme="minorHAnsi" w:hAnsiTheme="minorHAnsi" w:cstheme="minorHAnsi"/>
          <w:szCs w:val="24"/>
        </w:rPr>
        <w:t xml:space="preserve">: </w:t>
      </w:r>
      <w:r w:rsidRPr="00181CA0">
        <w:rPr>
          <w:rFonts w:asciiTheme="minorHAnsi" w:hAnsiTheme="minorHAnsi" w:cstheme="minorHAnsi"/>
          <w:szCs w:val="24"/>
        </w:rPr>
        <w:t xml:space="preserve">SF-36 </w:t>
      </w:r>
      <w:r w:rsidRPr="00181CA0">
        <w:rPr>
          <w:rFonts w:asciiTheme="minorHAnsi" w:hAnsiTheme="minorHAnsi" w:cstheme="minorHAnsi"/>
          <w:szCs w:val="24"/>
        </w:rPr>
        <w:tab/>
      </w:r>
      <w:r w:rsidR="006F1C81" w:rsidRPr="00181CA0">
        <w:rPr>
          <w:rFonts w:asciiTheme="minorHAnsi" w:hAnsiTheme="minorHAnsi" w:cstheme="minorHAnsi"/>
          <w:szCs w:val="24"/>
          <w:lang w:val="en-GB"/>
        </w:rPr>
        <w:sym w:font="Webdings" w:char="F063"/>
      </w:r>
      <w:r w:rsidR="006F1C81" w:rsidRPr="00181CA0">
        <w:rPr>
          <w:rFonts w:asciiTheme="minorHAnsi" w:hAnsiTheme="minorHAnsi" w:cstheme="minorHAnsi"/>
          <w:szCs w:val="24"/>
        </w:rPr>
        <w:t xml:space="preserve"> </w:t>
      </w:r>
      <w:r w:rsidR="005001A9" w:rsidRPr="00181CA0">
        <w:rPr>
          <w:rFonts w:asciiTheme="minorHAnsi" w:hAnsiTheme="minorHAnsi" w:cstheme="minorHAnsi"/>
          <w:szCs w:val="24"/>
        </w:rPr>
        <w:t>_______________</w:t>
      </w:r>
    </w:p>
    <w:p w14:paraId="32E99771" w14:textId="77777777" w:rsidR="00893F5F" w:rsidRPr="00181CA0" w:rsidRDefault="00893F5F" w:rsidP="00AF49DF">
      <w:pPr>
        <w:tabs>
          <w:tab w:val="left" w:pos="851"/>
          <w:tab w:val="left" w:pos="2410"/>
          <w:tab w:val="left" w:pos="6379"/>
        </w:tabs>
        <w:spacing w:line="240" w:lineRule="auto"/>
        <w:rPr>
          <w:rFonts w:asciiTheme="minorHAnsi" w:hAnsiTheme="minorHAnsi" w:cstheme="minorHAnsi"/>
          <w:szCs w:val="24"/>
        </w:rPr>
      </w:pPr>
      <w:r w:rsidRPr="00181CA0">
        <w:rPr>
          <w:rFonts w:asciiTheme="minorHAnsi" w:hAnsiTheme="minorHAnsi" w:cstheme="minorHAnsi"/>
          <w:szCs w:val="24"/>
        </w:rPr>
        <w:t xml:space="preserve">EORTC QLQ-C30 </w:t>
      </w:r>
      <w:r w:rsidRPr="00181CA0">
        <w:rPr>
          <w:rFonts w:asciiTheme="minorHAnsi" w:hAnsiTheme="minorHAnsi" w:cstheme="minorHAnsi"/>
          <w:szCs w:val="24"/>
        </w:rPr>
        <w:tab/>
      </w:r>
      <w:r w:rsidR="006F1C81" w:rsidRPr="00181CA0">
        <w:rPr>
          <w:rFonts w:asciiTheme="minorHAnsi" w:hAnsiTheme="minorHAnsi" w:cstheme="minorHAnsi"/>
          <w:szCs w:val="24"/>
        </w:rPr>
        <w:tab/>
      </w:r>
      <w:r w:rsidR="006F1C81" w:rsidRPr="00181CA0">
        <w:rPr>
          <w:rFonts w:asciiTheme="minorHAnsi" w:hAnsiTheme="minorHAnsi" w:cstheme="minorHAnsi"/>
          <w:szCs w:val="24"/>
          <w:lang w:val="en-GB"/>
        </w:rPr>
        <w:sym w:font="Webdings" w:char="F063"/>
      </w:r>
      <w:r w:rsidR="006F1C81" w:rsidRPr="00181CA0">
        <w:rPr>
          <w:rFonts w:asciiTheme="minorHAnsi" w:hAnsiTheme="minorHAnsi" w:cstheme="minorHAnsi"/>
          <w:szCs w:val="24"/>
        </w:rPr>
        <w:t xml:space="preserve"> </w:t>
      </w:r>
      <w:r w:rsidR="005001A9" w:rsidRPr="00181CA0">
        <w:rPr>
          <w:rFonts w:asciiTheme="minorHAnsi" w:hAnsiTheme="minorHAnsi" w:cstheme="minorHAnsi"/>
          <w:szCs w:val="24"/>
        </w:rPr>
        <w:t>_______________</w:t>
      </w:r>
    </w:p>
    <w:p w14:paraId="393B014A" w14:textId="77777777" w:rsidR="004B6401" w:rsidRPr="00181CA0" w:rsidRDefault="00893F5F" w:rsidP="00AF49DF">
      <w:pPr>
        <w:tabs>
          <w:tab w:val="left" w:pos="851"/>
          <w:tab w:val="left" w:pos="2410"/>
          <w:tab w:val="left" w:pos="6379"/>
        </w:tabs>
        <w:spacing w:line="240" w:lineRule="auto"/>
        <w:rPr>
          <w:rFonts w:asciiTheme="minorHAnsi" w:hAnsiTheme="minorHAnsi" w:cstheme="minorHAnsi"/>
          <w:szCs w:val="24"/>
        </w:rPr>
      </w:pPr>
      <w:r w:rsidRPr="00181CA0">
        <w:rPr>
          <w:rFonts w:asciiTheme="minorHAnsi" w:hAnsiTheme="minorHAnsi" w:cstheme="minorHAnsi"/>
          <w:szCs w:val="24"/>
        </w:rPr>
        <w:t>EORTC QLQ-</w:t>
      </w:r>
      <w:r w:rsidR="00DB3BCA" w:rsidRPr="00181CA0">
        <w:rPr>
          <w:rFonts w:asciiTheme="minorHAnsi" w:hAnsiTheme="minorHAnsi" w:cstheme="minorHAnsi"/>
          <w:szCs w:val="24"/>
        </w:rPr>
        <w:t xml:space="preserve"> OES18</w:t>
      </w:r>
      <w:r w:rsidRPr="00181CA0">
        <w:rPr>
          <w:rFonts w:asciiTheme="minorHAnsi" w:hAnsiTheme="minorHAnsi" w:cstheme="minorHAnsi"/>
          <w:szCs w:val="24"/>
        </w:rPr>
        <w:t xml:space="preserve"> </w:t>
      </w:r>
      <w:r w:rsidRPr="00181CA0">
        <w:rPr>
          <w:rFonts w:asciiTheme="minorHAnsi" w:hAnsiTheme="minorHAnsi" w:cstheme="minorHAnsi"/>
          <w:szCs w:val="24"/>
        </w:rPr>
        <w:tab/>
      </w:r>
      <w:r w:rsidR="006F1C81" w:rsidRPr="00181CA0">
        <w:rPr>
          <w:rFonts w:asciiTheme="minorHAnsi" w:hAnsiTheme="minorHAnsi" w:cstheme="minorHAnsi"/>
          <w:szCs w:val="24"/>
        </w:rPr>
        <w:tab/>
      </w:r>
      <w:r w:rsidR="006F1C81" w:rsidRPr="00181CA0">
        <w:rPr>
          <w:rFonts w:asciiTheme="minorHAnsi" w:hAnsiTheme="minorHAnsi" w:cstheme="minorHAnsi"/>
          <w:szCs w:val="24"/>
          <w:lang w:val="en-GB"/>
        </w:rPr>
        <w:sym w:font="Webdings" w:char="F063"/>
      </w:r>
      <w:r w:rsidR="006F1C81" w:rsidRPr="00181CA0">
        <w:rPr>
          <w:rFonts w:asciiTheme="minorHAnsi" w:hAnsiTheme="minorHAnsi" w:cstheme="minorHAnsi"/>
          <w:szCs w:val="24"/>
        </w:rPr>
        <w:t xml:space="preserve"> </w:t>
      </w:r>
      <w:r w:rsidR="005001A9" w:rsidRPr="00181CA0">
        <w:rPr>
          <w:rFonts w:asciiTheme="minorHAnsi" w:hAnsiTheme="minorHAnsi" w:cstheme="minorHAnsi"/>
          <w:szCs w:val="24"/>
        </w:rPr>
        <w:t>_______________</w:t>
      </w:r>
    </w:p>
    <w:p w14:paraId="0DF1E518" w14:textId="15D6B257" w:rsidR="00AF49DF" w:rsidRPr="00181CA0" w:rsidRDefault="00AF49DF" w:rsidP="00AF49DF">
      <w:pPr>
        <w:tabs>
          <w:tab w:val="left" w:pos="851"/>
          <w:tab w:val="left" w:pos="2410"/>
          <w:tab w:val="left" w:pos="6379"/>
        </w:tabs>
        <w:spacing w:line="240" w:lineRule="auto"/>
        <w:rPr>
          <w:rFonts w:asciiTheme="minorHAnsi" w:hAnsiTheme="minorHAnsi" w:cstheme="minorHAnsi"/>
          <w:szCs w:val="24"/>
        </w:rPr>
      </w:pPr>
    </w:p>
    <w:p w14:paraId="4195DE32" w14:textId="77777777" w:rsidR="00AF49DF" w:rsidRPr="00181CA0" w:rsidRDefault="00AF49DF" w:rsidP="00AF49DF">
      <w:pPr>
        <w:tabs>
          <w:tab w:val="left" w:pos="851"/>
          <w:tab w:val="left" w:pos="2410"/>
          <w:tab w:val="left" w:pos="6379"/>
        </w:tabs>
        <w:spacing w:line="240" w:lineRule="auto"/>
        <w:rPr>
          <w:rFonts w:asciiTheme="minorHAnsi" w:hAnsiTheme="minorHAnsi" w:cstheme="minorHAnsi"/>
          <w:szCs w:val="24"/>
        </w:rPr>
      </w:pPr>
    </w:p>
    <w:p w14:paraId="314399DA" w14:textId="13EE8CA2" w:rsidR="00213C1C" w:rsidRPr="005651ED" w:rsidRDefault="00213C1C" w:rsidP="005651ED">
      <w:pPr>
        <w:pBdr>
          <w:top w:val="single" w:sz="4" w:space="1" w:color="auto"/>
          <w:left w:val="single" w:sz="4" w:space="4" w:color="auto"/>
          <w:bottom w:val="single" w:sz="4" w:space="1" w:color="auto"/>
          <w:right w:val="single" w:sz="4" w:space="4" w:color="auto"/>
        </w:pBdr>
        <w:tabs>
          <w:tab w:val="left" w:pos="851"/>
          <w:tab w:val="left" w:pos="2410"/>
          <w:tab w:val="left" w:pos="6379"/>
        </w:tabs>
        <w:contextualSpacing/>
        <w:rPr>
          <w:rFonts w:asciiTheme="minorHAnsi" w:hAnsiTheme="minorHAnsi" w:cstheme="minorHAnsi"/>
          <w:b/>
          <w:szCs w:val="24"/>
        </w:rPr>
      </w:pPr>
      <w:r w:rsidRPr="005651ED">
        <w:rPr>
          <w:rFonts w:asciiTheme="minorHAnsi" w:hAnsiTheme="minorHAnsi" w:cstheme="minorHAnsi"/>
          <w:b/>
          <w:szCs w:val="24"/>
          <w:u w:val="single"/>
        </w:rPr>
        <w:t xml:space="preserve">Entlassung am </w:t>
      </w:r>
      <w:r w:rsidR="005C3651" w:rsidRPr="005651ED">
        <w:rPr>
          <w:rFonts w:asciiTheme="minorHAnsi" w:hAnsiTheme="minorHAnsi" w:cstheme="minorHAnsi"/>
          <w:b/>
          <w:szCs w:val="24"/>
          <w:u w:val="single"/>
        </w:rPr>
        <w:t>_</w:t>
      </w:r>
      <w:r w:rsidRPr="005651ED">
        <w:rPr>
          <w:rFonts w:asciiTheme="minorHAnsi" w:hAnsiTheme="minorHAnsi" w:cstheme="minorHAnsi"/>
          <w:b/>
          <w:szCs w:val="24"/>
          <w:u w:val="single"/>
        </w:rPr>
        <w:t>__</w:t>
      </w:r>
      <w:r w:rsidR="005C3651" w:rsidRPr="005651ED">
        <w:rPr>
          <w:rFonts w:asciiTheme="minorHAnsi" w:hAnsiTheme="minorHAnsi" w:cstheme="minorHAnsi"/>
          <w:b/>
          <w:szCs w:val="24"/>
          <w:u w:val="single"/>
        </w:rPr>
        <w:t>/</w:t>
      </w:r>
      <w:r w:rsidRPr="005651ED">
        <w:rPr>
          <w:rFonts w:asciiTheme="minorHAnsi" w:hAnsiTheme="minorHAnsi" w:cstheme="minorHAnsi"/>
          <w:b/>
          <w:szCs w:val="24"/>
          <w:u w:val="single"/>
        </w:rPr>
        <w:t>_</w:t>
      </w:r>
      <w:r w:rsidR="005C3651" w:rsidRPr="005651ED">
        <w:rPr>
          <w:rFonts w:asciiTheme="minorHAnsi" w:hAnsiTheme="minorHAnsi" w:cstheme="minorHAnsi"/>
          <w:b/>
          <w:szCs w:val="24"/>
          <w:u w:val="single"/>
        </w:rPr>
        <w:t>_</w:t>
      </w:r>
      <w:r w:rsidRPr="005651ED">
        <w:rPr>
          <w:rFonts w:asciiTheme="minorHAnsi" w:hAnsiTheme="minorHAnsi" w:cstheme="minorHAnsi"/>
          <w:b/>
          <w:szCs w:val="24"/>
          <w:u w:val="single"/>
        </w:rPr>
        <w:t>_</w:t>
      </w:r>
      <w:r w:rsidR="005C3651" w:rsidRPr="005651ED">
        <w:rPr>
          <w:rFonts w:asciiTheme="minorHAnsi" w:hAnsiTheme="minorHAnsi" w:cstheme="minorHAnsi"/>
          <w:b/>
          <w:szCs w:val="24"/>
          <w:u w:val="single"/>
        </w:rPr>
        <w:t>/__</w:t>
      </w:r>
      <w:r w:rsidRPr="005651ED">
        <w:rPr>
          <w:rFonts w:asciiTheme="minorHAnsi" w:hAnsiTheme="minorHAnsi" w:cstheme="minorHAnsi"/>
          <w:b/>
          <w:szCs w:val="24"/>
          <w:u w:val="single"/>
        </w:rPr>
        <w:t>____ (Tag</w:t>
      </w:r>
      <w:r w:rsidR="00BA0A76" w:rsidRPr="005651ED">
        <w:rPr>
          <w:rFonts w:asciiTheme="minorHAnsi" w:hAnsiTheme="minorHAnsi" w:cstheme="minorHAnsi"/>
          <w:b/>
          <w:szCs w:val="24"/>
          <w:u w:val="single"/>
        </w:rPr>
        <w:t xml:space="preserve">/ </w:t>
      </w:r>
      <w:proofErr w:type="spellStart"/>
      <w:r w:rsidRPr="005651ED">
        <w:rPr>
          <w:rFonts w:asciiTheme="minorHAnsi" w:hAnsiTheme="minorHAnsi" w:cstheme="minorHAnsi"/>
          <w:b/>
          <w:szCs w:val="24"/>
          <w:u w:val="single"/>
        </w:rPr>
        <w:t>Mt</w:t>
      </w:r>
      <w:proofErr w:type="spellEnd"/>
      <w:r w:rsidR="00BA0A76" w:rsidRPr="005651ED">
        <w:rPr>
          <w:rFonts w:asciiTheme="minorHAnsi" w:hAnsiTheme="minorHAnsi" w:cstheme="minorHAnsi"/>
          <w:b/>
          <w:szCs w:val="24"/>
          <w:u w:val="single"/>
        </w:rPr>
        <w:t>/</w:t>
      </w:r>
      <w:r w:rsidRPr="005651ED">
        <w:rPr>
          <w:rFonts w:asciiTheme="minorHAnsi" w:hAnsiTheme="minorHAnsi" w:cstheme="minorHAnsi"/>
          <w:b/>
          <w:szCs w:val="24"/>
          <w:u w:val="single"/>
        </w:rPr>
        <w:t xml:space="preserve"> Jahr)</w:t>
      </w:r>
    </w:p>
    <w:p w14:paraId="0971FDA4" w14:textId="77777777" w:rsidR="00213C1C" w:rsidRPr="005651ED" w:rsidRDefault="005C3651" w:rsidP="005651ED">
      <w:pPr>
        <w:pBdr>
          <w:top w:val="single" w:sz="4" w:space="1" w:color="auto"/>
          <w:left w:val="single" w:sz="4" w:space="4" w:color="auto"/>
          <w:bottom w:val="single" w:sz="4" w:space="1" w:color="auto"/>
          <w:right w:val="single" w:sz="4" w:space="4" w:color="auto"/>
        </w:pBdr>
        <w:tabs>
          <w:tab w:val="left" w:pos="851"/>
          <w:tab w:val="left" w:pos="6663"/>
        </w:tabs>
        <w:contextualSpacing/>
        <w:rPr>
          <w:rFonts w:asciiTheme="minorHAnsi" w:hAnsiTheme="minorHAnsi" w:cstheme="minorHAnsi"/>
          <w:b/>
          <w:szCs w:val="24"/>
        </w:rPr>
      </w:pPr>
      <w:r w:rsidRPr="005651ED">
        <w:rPr>
          <w:rFonts w:asciiTheme="minorHAnsi" w:hAnsiTheme="minorHAnsi" w:cstheme="minorHAnsi"/>
          <w:b/>
          <w:szCs w:val="24"/>
          <w:lang w:val="en-GB"/>
        </w:rPr>
        <w:sym w:font="Webdings" w:char="F063"/>
      </w:r>
      <w:r w:rsidR="00442461" w:rsidRPr="005651ED">
        <w:rPr>
          <w:rFonts w:asciiTheme="minorHAnsi" w:hAnsiTheme="minorHAnsi" w:cstheme="minorHAnsi"/>
          <w:b/>
          <w:szCs w:val="24"/>
        </w:rPr>
        <w:t xml:space="preserve"> </w:t>
      </w:r>
      <w:r w:rsidR="00213C1C" w:rsidRPr="005651ED">
        <w:rPr>
          <w:rFonts w:asciiTheme="minorHAnsi" w:hAnsiTheme="minorHAnsi" w:cstheme="minorHAnsi"/>
          <w:b/>
          <w:szCs w:val="24"/>
        </w:rPr>
        <w:t>Nach Hause</w:t>
      </w:r>
    </w:p>
    <w:p w14:paraId="751C2DF4" w14:textId="77777777" w:rsidR="002F3AB3" w:rsidRPr="005651ED" w:rsidRDefault="005C3651" w:rsidP="005651ED">
      <w:pPr>
        <w:pBdr>
          <w:top w:val="single" w:sz="4" w:space="1" w:color="auto"/>
          <w:left w:val="single" w:sz="4" w:space="4" w:color="auto"/>
          <w:bottom w:val="single" w:sz="4" w:space="1" w:color="auto"/>
          <w:right w:val="single" w:sz="4" w:space="4" w:color="auto"/>
        </w:pBdr>
        <w:tabs>
          <w:tab w:val="left" w:pos="851"/>
          <w:tab w:val="left" w:pos="2410"/>
          <w:tab w:val="left" w:pos="6379"/>
        </w:tabs>
        <w:contextualSpacing/>
        <w:rPr>
          <w:rFonts w:asciiTheme="minorHAnsi" w:hAnsiTheme="minorHAnsi" w:cstheme="minorHAnsi"/>
          <w:b/>
          <w:szCs w:val="24"/>
        </w:rPr>
      </w:pPr>
      <w:r w:rsidRPr="005651ED">
        <w:rPr>
          <w:rFonts w:asciiTheme="minorHAnsi" w:hAnsiTheme="minorHAnsi" w:cstheme="minorHAnsi"/>
          <w:b/>
          <w:szCs w:val="24"/>
          <w:lang w:val="en-GB"/>
        </w:rPr>
        <w:sym w:font="Webdings" w:char="F063"/>
      </w:r>
      <w:r w:rsidRPr="005651ED">
        <w:rPr>
          <w:rFonts w:asciiTheme="minorHAnsi" w:hAnsiTheme="minorHAnsi" w:cstheme="minorHAnsi"/>
          <w:b/>
          <w:szCs w:val="24"/>
        </w:rPr>
        <w:t xml:space="preserve"> I</w:t>
      </w:r>
      <w:r w:rsidR="00213C1C" w:rsidRPr="005651ED">
        <w:rPr>
          <w:rFonts w:asciiTheme="minorHAnsi" w:hAnsiTheme="minorHAnsi" w:cstheme="minorHAnsi"/>
          <w:b/>
          <w:szCs w:val="24"/>
        </w:rPr>
        <w:t>n Reha: wohin</w:t>
      </w:r>
      <w:r w:rsidR="00BA0A76" w:rsidRPr="005651ED">
        <w:rPr>
          <w:rFonts w:asciiTheme="minorHAnsi" w:hAnsiTheme="minorHAnsi" w:cstheme="minorHAnsi"/>
          <w:b/>
          <w:szCs w:val="24"/>
        </w:rPr>
        <w:t xml:space="preserve"> </w:t>
      </w:r>
      <w:r w:rsidR="00213C1C" w:rsidRPr="005651ED">
        <w:rPr>
          <w:rFonts w:asciiTheme="minorHAnsi" w:hAnsiTheme="minorHAnsi" w:cstheme="minorHAnsi"/>
          <w:b/>
          <w:szCs w:val="24"/>
        </w:rPr>
        <w:t>_______</w:t>
      </w:r>
      <w:r w:rsidR="00BA0A76" w:rsidRPr="005651ED">
        <w:rPr>
          <w:rFonts w:asciiTheme="minorHAnsi" w:hAnsiTheme="minorHAnsi" w:cstheme="minorHAnsi"/>
          <w:b/>
          <w:szCs w:val="24"/>
        </w:rPr>
        <w:t>__________</w:t>
      </w:r>
      <w:r w:rsidR="00213C1C" w:rsidRPr="005651ED">
        <w:rPr>
          <w:rFonts w:asciiTheme="minorHAnsi" w:hAnsiTheme="minorHAnsi" w:cstheme="minorHAnsi"/>
          <w:b/>
          <w:szCs w:val="24"/>
        </w:rPr>
        <w:t>___</w:t>
      </w:r>
      <w:r w:rsidR="00BA0A76" w:rsidRPr="005651ED">
        <w:rPr>
          <w:rFonts w:asciiTheme="minorHAnsi" w:hAnsiTheme="minorHAnsi" w:cstheme="minorHAnsi"/>
          <w:b/>
          <w:szCs w:val="24"/>
        </w:rPr>
        <w:t>,</w:t>
      </w:r>
      <w:r w:rsidR="00213C1C" w:rsidRPr="005651ED">
        <w:rPr>
          <w:rFonts w:asciiTheme="minorHAnsi" w:hAnsiTheme="minorHAnsi" w:cstheme="minorHAnsi"/>
          <w:b/>
          <w:szCs w:val="24"/>
        </w:rPr>
        <w:t xml:space="preserve"> warum_____</w:t>
      </w:r>
      <w:r w:rsidR="00BA0A76" w:rsidRPr="005651ED">
        <w:rPr>
          <w:rFonts w:asciiTheme="minorHAnsi" w:hAnsiTheme="minorHAnsi" w:cstheme="minorHAnsi"/>
          <w:b/>
          <w:szCs w:val="24"/>
        </w:rPr>
        <w:t>_________________</w:t>
      </w:r>
      <w:r w:rsidR="00213C1C" w:rsidRPr="005651ED">
        <w:rPr>
          <w:rFonts w:asciiTheme="minorHAnsi" w:hAnsiTheme="minorHAnsi" w:cstheme="minorHAnsi"/>
          <w:b/>
          <w:szCs w:val="24"/>
        </w:rPr>
        <w:t>______</w:t>
      </w:r>
    </w:p>
    <w:p w14:paraId="551BDE61" w14:textId="77777777" w:rsidR="00A123CF" w:rsidRPr="005651ED" w:rsidRDefault="00A123CF" w:rsidP="005651ED">
      <w:pPr>
        <w:pBdr>
          <w:top w:val="single" w:sz="4" w:space="1" w:color="auto"/>
          <w:left w:val="single" w:sz="4" w:space="4" w:color="auto"/>
          <w:bottom w:val="single" w:sz="4" w:space="1" w:color="auto"/>
          <w:right w:val="single" w:sz="4" w:space="4" w:color="auto"/>
        </w:pBdr>
        <w:tabs>
          <w:tab w:val="left" w:pos="851"/>
          <w:tab w:val="left" w:pos="2410"/>
          <w:tab w:val="left" w:pos="6379"/>
        </w:tabs>
        <w:contextualSpacing/>
        <w:rPr>
          <w:rFonts w:asciiTheme="minorHAnsi" w:hAnsiTheme="minorHAnsi" w:cstheme="minorHAnsi"/>
          <w:b/>
          <w:szCs w:val="24"/>
        </w:rPr>
      </w:pPr>
      <w:r w:rsidRPr="005651ED">
        <w:rPr>
          <w:rFonts w:asciiTheme="minorHAnsi" w:hAnsiTheme="minorHAnsi" w:cstheme="minorHAnsi"/>
          <w:b/>
          <w:szCs w:val="24"/>
        </w:rPr>
        <w:tab/>
        <w:t>_______________________________________________________________</w:t>
      </w:r>
    </w:p>
    <w:p w14:paraId="292F0914" w14:textId="77777777" w:rsidR="002F3AB3" w:rsidRPr="005651ED" w:rsidRDefault="005C3651" w:rsidP="005651ED">
      <w:pPr>
        <w:pBdr>
          <w:top w:val="single" w:sz="4" w:space="1" w:color="auto"/>
          <w:left w:val="single" w:sz="4" w:space="4" w:color="auto"/>
          <w:bottom w:val="single" w:sz="4" w:space="1" w:color="auto"/>
          <w:right w:val="single" w:sz="4" w:space="4" w:color="auto"/>
        </w:pBdr>
        <w:tabs>
          <w:tab w:val="left" w:pos="851"/>
          <w:tab w:val="left" w:pos="2410"/>
          <w:tab w:val="left" w:pos="6379"/>
        </w:tabs>
        <w:contextualSpacing/>
        <w:rPr>
          <w:rFonts w:asciiTheme="minorHAnsi" w:hAnsiTheme="minorHAnsi" w:cstheme="minorHAnsi"/>
          <w:b/>
          <w:szCs w:val="24"/>
        </w:rPr>
      </w:pPr>
      <w:r w:rsidRPr="005651ED">
        <w:rPr>
          <w:rFonts w:asciiTheme="minorHAnsi" w:hAnsiTheme="minorHAnsi" w:cstheme="minorHAnsi"/>
          <w:b/>
          <w:szCs w:val="24"/>
          <w:lang w:val="en-GB"/>
        </w:rPr>
        <w:sym w:font="Webdings" w:char="F063"/>
      </w:r>
      <w:r w:rsidRPr="005651ED">
        <w:rPr>
          <w:rFonts w:asciiTheme="minorHAnsi" w:hAnsiTheme="minorHAnsi" w:cstheme="minorHAnsi"/>
          <w:b/>
          <w:szCs w:val="24"/>
        </w:rPr>
        <w:t xml:space="preserve"> I</w:t>
      </w:r>
      <w:r w:rsidR="00213C1C" w:rsidRPr="005651ED">
        <w:rPr>
          <w:rFonts w:asciiTheme="minorHAnsi" w:hAnsiTheme="minorHAnsi" w:cstheme="minorHAnsi"/>
          <w:b/>
          <w:szCs w:val="24"/>
        </w:rPr>
        <w:t>n andere Klinik: wohin</w:t>
      </w:r>
      <w:r w:rsidR="00BA0A76" w:rsidRPr="005651ED">
        <w:rPr>
          <w:rFonts w:asciiTheme="minorHAnsi" w:hAnsiTheme="minorHAnsi" w:cstheme="minorHAnsi"/>
          <w:b/>
          <w:szCs w:val="24"/>
        </w:rPr>
        <w:t xml:space="preserve"> </w:t>
      </w:r>
      <w:r w:rsidR="00213C1C" w:rsidRPr="005651ED">
        <w:rPr>
          <w:rFonts w:asciiTheme="minorHAnsi" w:hAnsiTheme="minorHAnsi" w:cstheme="minorHAnsi"/>
          <w:b/>
          <w:szCs w:val="24"/>
        </w:rPr>
        <w:t>__________</w:t>
      </w:r>
      <w:r w:rsidR="00BA0A76" w:rsidRPr="005651ED">
        <w:rPr>
          <w:rFonts w:asciiTheme="minorHAnsi" w:hAnsiTheme="minorHAnsi" w:cstheme="minorHAnsi"/>
          <w:b/>
          <w:szCs w:val="24"/>
        </w:rPr>
        <w:t>__________,</w:t>
      </w:r>
      <w:r w:rsidR="00213C1C" w:rsidRPr="005651ED">
        <w:rPr>
          <w:rFonts w:asciiTheme="minorHAnsi" w:hAnsiTheme="minorHAnsi" w:cstheme="minorHAnsi"/>
          <w:b/>
          <w:szCs w:val="24"/>
        </w:rPr>
        <w:t xml:space="preserve"> warum___________</w:t>
      </w:r>
      <w:r w:rsidR="00BA0A76" w:rsidRPr="005651ED">
        <w:rPr>
          <w:rFonts w:asciiTheme="minorHAnsi" w:hAnsiTheme="minorHAnsi" w:cstheme="minorHAnsi"/>
          <w:b/>
          <w:szCs w:val="24"/>
        </w:rPr>
        <w:t>___________</w:t>
      </w:r>
    </w:p>
    <w:p w14:paraId="4EAC08FD" w14:textId="44EBDEE2" w:rsidR="00367672" w:rsidRPr="00EB735E" w:rsidRDefault="00A123CF" w:rsidP="005651ED">
      <w:pPr>
        <w:pBdr>
          <w:top w:val="single" w:sz="4" w:space="1" w:color="auto"/>
          <w:left w:val="single" w:sz="4" w:space="4" w:color="auto"/>
          <w:bottom w:val="single" w:sz="4" w:space="1" w:color="auto"/>
          <w:right w:val="single" w:sz="4" w:space="4" w:color="auto"/>
        </w:pBdr>
        <w:tabs>
          <w:tab w:val="left" w:pos="851"/>
          <w:tab w:val="left" w:pos="2410"/>
          <w:tab w:val="left" w:pos="6379"/>
        </w:tabs>
        <w:contextualSpacing/>
        <w:rPr>
          <w:rFonts w:asciiTheme="minorHAnsi" w:hAnsiTheme="minorHAnsi" w:cstheme="minorHAnsi"/>
          <w:b/>
          <w:sz w:val="32"/>
          <w:szCs w:val="36"/>
        </w:rPr>
      </w:pPr>
      <w:r w:rsidRPr="005651ED">
        <w:rPr>
          <w:rFonts w:asciiTheme="minorHAnsi" w:hAnsiTheme="minorHAnsi" w:cstheme="minorHAnsi"/>
          <w:b/>
          <w:szCs w:val="24"/>
        </w:rPr>
        <w:tab/>
        <w:t>_______________________________________________________________</w:t>
      </w:r>
      <w:r w:rsidR="00367672" w:rsidRPr="00EB735E">
        <w:rPr>
          <w:rFonts w:asciiTheme="minorHAnsi" w:hAnsiTheme="minorHAnsi" w:cstheme="minorHAnsi"/>
          <w:b/>
          <w:sz w:val="32"/>
          <w:szCs w:val="36"/>
        </w:rPr>
        <w:br w:type="page"/>
      </w:r>
    </w:p>
    <w:p w14:paraId="3DF10DFD" w14:textId="77777777" w:rsidR="008C395A" w:rsidRPr="00245459" w:rsidRDefault="008C395A" w:rsidP="008C395A">
      <w:pPr>
        <w:overflowPunct/>
        <w:autoSpaceDE/>
        <w:autoSpaceDN/>
        <w:adjustRightInd/>
        <w:spacing w:line="240" w:lineRule="auto"/>
        <w:textAlignment w:val="auto"/>
        <w:rPr>
          <w:rFonts w:asciiTheme="minorHAnsi" w:hAnsiTheme="minorHAnsi" w:cstheme="minorHAnsi"/>
          <w:bCs/>
          <w:sz w:val="30"/>
          <w:szCs w:val="30"/>
          <w:u w:val="single"/>
        </w:rPr>
      </w:pPr>
      <w:r w:rsidRPr="00245459">
        <w:rPr>
          <w:rFonts w:asciiTheme="minorHAnsi" w:hAnsiTheme="minorHAnsi" w:cstheme="minorHAnsi"/>
          <w:bCs/>
          <w:sz w:val="30"/>
          <w:szCs w:val="30"/>
          <w:u w:val="single"/>
        </w:rPr>
        <w:lastRenderedPageBreak/>
        <w:t>QoR-15; Quality of Recovery 15</w:t>
      </w:r>
    </w:p>
    <w:p w14:paraId="63B2891C" w14:textId="77777777" w:rsidR="008C395A" w:rsidRPr="00245459"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5342EE15"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sidRPr="005B5EED">
        <w:rPr>
          <w:rFonts w:asciiTheme="minorHAnsi" w:hAnsiTheme="minorHAnsi" w:cstheme="minorHAnsi"/>
          <w:b/>
          <w:noProof/>
          <w:sz w:val="26"/>
          <w:szCs w:val="26"/>
        </w:rPr>
        <w:drawing>
          <wp:inline distT="0" distB="0" distL="0" distR="0" wp14:anchorId="719F9251" wp14:editId="11BD107C">
            <wp:extent cx="6169403" cy="6756400"/>
            <wp:effectExtent l="0" t="0" r="3175" b="6350"/>
            <wp:docPr id="3397" name="Grafik 3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70586" cy="6757696"/>
                    </a:xfrm>
                    <a:prstGeom prst="rect">
                      <a:avLst/>
                    </a:prstGeom>
                  </pic:spPr>
                </pic:pic>
              </a:graphicData>
            </a:graphic>
          </wp:inline>
        </w:drawing>
      </w:r>
    </w:p>
    <w:p w14:paraId="49B47F95"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2C8F5CCF" w14:textId="54DA48CD"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12E83756"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Pr>
          <w:rFonts w:asciiTheme="minorHAnsi" w:hAnsiTheme="minorHAnsi" w:cstheme="minorHAnsi"/>
          <w:b/>
          <w:sz w:val="26"/>
          <w:szCs w:val="26"/>
        </w:rPr>
        <w:br w:type="page"/>
      </w:r>
    </w:p>
    <w:p w14:paraId="25426F94" w14:textId="5D3BAAB5" w:rsidR="008C395A" w:rsidRPr="008C395A" w:rsidRDefault="008C395A" w:rsidP="00534FAD">
      <w:pPr>
        <w:overflowPunct/>
        <w:autoSpaceDE/>
        <w:autoSpaceDN/>
        <w:adjustRightInd/>
        <w:spacing w:line="240" w:lineRule="auto"/>
        <w:textAlignment w:val="auto"/>
        <w:rPr>
          <w:rFonts w:asciiTheme="minorHAnsi" w:hAnsiTheme="minorHAnsi" w:cstheme="minorHAnsi"/>
          <w:sz w:val="24"/>
          <w:szCs w:val="30"/>
        </w:rPr>
      </w:pPr>
      <w:r>
        <w:rPr>
          <w:rFonts w:asciiTheme="minorHAnsi" w:hAnsiTheme="minorHAnsi" w:cstheme="minorHAnsi"/>
          <w:sz w:val="30"/>
          <w:szCs w:val="30"/>
          <w:u w:val="single"/>
        </w:rPr>
        <w:lastRenderedPageBreak/>
        <w:t xml:space="preserve">SF-36 Fragebogen: </w:t>
      </w:r>
      <w:r>
        <w:rPr>
          <w:rFonts w:asciiTheme="minorHAnsi" w:hAnsiTheme="minorHAnsi" w:cstheme="minorHAnsi"/>
          <w:sz w:val="24"/>
          <w:szCs w:val="30"/>
        </w:rPr>
        <w:t>(Siehe vorgefertigter Ausdruck)</w:t>
      </w:r>
    </w:p>
    <w:p w14:paraId="472947CF" w14:textId="683CFD39" w:rsidR="008C395A" w:rsidRPr="008C395A" w:rsidRDefault="008C395A">
      <w:pPr>
        <w:overflowPunct/>
        <w:autoSpaceDE/>
        <w:autoSpaceDN/>
        <w:adjustRightInd/>
        <w:spacing w:line="240" w:lineRule="auto"/>
        <w:textAlignment w:val="auto"/>
        <w:rPr>
          <w:rFonts w:asciiTheme="minorHAnsi" w:hAnsiTheme="minorHAnsi" w:cstheme="minorHAnsi"/>
          <w:sz w:val="30"/>
          <w:szCs w:val="30"/>
        </w:rPr>
      </w:pPr>
    </w:p>
    <w:p w14:paraId="6E70E197" w14:textId="00BF54EA" w:rsidR="00534FAD" w:rsidRPr="00880BE9" w:rsidRDefault="00534FAD" w:rsidP="00534FAD">
      <w:pPr>
        <w:overflowPunct/>
        <w:autoSpaceDE/>
        <w:autoSpaceDN/>
        <w:adjustRightInd/>
        <w:spacing w:line="240" w:lineRule="auto"/>
        <w:textAlignment w:val="auto"/>
        <w:rPr>
          <w:rFonts w:asciiTheme="minorHAnsi" w:hAnsiTheme="minorHAnsi" w:cstheme="minorHAnsi"/>
          <w:sz w:val="30"/>
          <w:szCs w:val="30"/>
          <w:u w:val="single"/>
        </w:rPr>
      </w:pPr>
      <w:r w:rsidRPr="00880BE9">
        <w:rPr>
          <w:rFonts w:asciiTheme="minorHAnsi" w:hAnsiTheme="minorHAnsi" w:cstheme="minorHAnsi"/>
          <w:sz w:val="30"/>
          <w:szCs w:val="30"/>
          <w:u w:val="single"/>
        </w:rPr>
        <w:t xml:space="preserve">EORTC QLQ-C30 </w:t>
      </w:r>
    </w:p>
    <w:p w14:paraId="7B8B519E"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2AC70CAA" w14:textId="715D9E19" w:rsidR="00534FAD" w:rsidRPr="00081B61" w:rsidRDefault="00E86461" w:rsidP="00534FAD">
      <w:pPr>
        <w:overflowPunct/>
        <w:autoSpaceDE/>
        <w:autoSpaceDN/>
        <w:adjustRightInd/>
        <w:spacing w:line="240" w:lineRule="auto"/>
        <w:textAlignment w:val="auto"/>
        <w:rPr>
          <w:rFonts w:asciiTheme="minorHAnsi" w:hAnsiTheme="minorHAnsi" w:cstheme="minorHAnsi"/>
          <w:b/>
          <w:noProof/>
          <w:sz w:val="26"/>
          <w:szCs w:val="26"/>
        </w:rPr>
      </w:pPr>
      <w:r w:rsidRPr="00880BE9">
        <w:rPr>
          <w:rFonts w:asciiTheme="minorHAnsi" w:hAnsiTheme="minorHAnsi" w:cstheme="minorHAnsi"/>
          <w:noProof/>
          <w:sz w:val="26"/>
          <w:szCs w:val="26"/>
          <w:u w:val="single"/>
        </w:rPr>
        <w:drawing>
          <wp:anchor distT="0" distB="0" distL="114300" distR="114300" simplePos="0" relativeHeight="251791360" behindDoc="1" locked="0" layoutInCell="1" allowOverlap="1" wp14:anchorId="2F872270" wp14:editId="6E40F82E">
            <wp:simplePos x="0" y="0"/>
            <wp:positionH relativeFrom="column">
              <wp:posOffset>0</wp:posOffset>
            </wp:positionH>
            <wp:positionV relativeFrom="paragraph">
              <wp:posOffset>-635</wp:posOffset>
            </wp:positionV>
            <wp:extent cx="5892800" cy="8515393"/>
            <wp:effectExtent l="0" t="0" r="0" b="0"/>
            <wp:wrapNone/>
            <wp:docPr id="25304" name="Grafik 25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892800" cy="8515393"/>
                    </a:xfrm>
                    <a:prstGeom prst="rect">
                      <a:avLst/>
                    </a:prstGeom>
                  </pic:spPr>
                </pic:pic>
              </a:graphicData>
            </a:graphic>
            <wp14:sizeRelH relativeFrom="page">
              <wp14:pctWidth>0</wp14:pctWidth>
            </wp14:sizeRelH>
            <wp14:sizeRelV relativeFrom="page">
              <wp14:pctHeight>0</wp14:pctHeight>
            </wp14:sizeRelV>
          </wp:anchor>
        </w:drawing>
      </w:r>
    </w:p>
    <w:p w14:paraId="313DAFBF"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268C11FF"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r w:rsidRPr="00081B61">
        <w:rPr>
          <w:rFonts w:asciiTheme="minorHAnsi" w:hAnsiTheme="minorHAnsi" w:cstheme="minorHAnsi"/>
          <w:b/>
          <w:sz w:val="26"/>
          <w:szCs w:val="26"/>
        </w:rPr>
        <w:br w:type="page"/>
      </w:r>
    </w:p>
    <w:p w14:paraId="669B34C8"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r w:rsidRPr="00B20C67">
        <w:rPr>
          <w:rFonts w:asciiTheme="minorHAnsi" w:hAnsiTheme="minorHAnsi" w:cstheme="minorHAnsi"/>
          <w:b/>
          <w:noProof/>
          <w:sz w:val="26"/>
          <w:szCs w:val="26"/>
        </w:rPr>
        <w:lastRenderedPageBreak/>
        <w:drawing>
          <wp:anchor distT="0" distB="0" distL="114300" distR="114300" simplePos="0" relativeHeight="251780096" behindDoc="1" locked="0" layoutInCell="1" allowOverlap="1" wp14:anchorId="39366772" wp14:editId="772B5AB3">
            <wp:simplePos x="0" y="0"/>
            <wp:positionH relativeFrom="column">
              <wp:posOffset>-414655</wp:posOffset>
            </wp:positionH>
            <wp:positionV relativeFrom="paragraph">
              <wp:posOffset>-130810</wp:posOffset>
            </wp:positionV>
            <wp:extent cx="6662154" cy="8232775"/>
            <wp:effectExtent l="0" t="0" r="5715" b="0"/>
            <wp:wrapNone/>
            <wp:docPr id="25294" name="Grafik 25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662154" cy="8232775"/>
                    </a:xfrm>
                    <a:prstGeom prst="rect">
                      <a:avLst/>
                    </a:prstGeom>
                  </pic:spPr>
                </pic:pic>
              </a:graphicData>
            </a:graphic>
            <wp14:sizeRelH relativeFrom="page">
              <wp14:pctWidth>0</wp14:pctWidth>
            </wp14:sizeRelH>
            <wp14:sizeRelV relativeFrom="page">
              <wp14:pctHeight>0</wp14:pctHeight>
            </wp14:sizeRelV>
          </wp:anchor>
        </w:drawing>
      </w:r>
    </w:p>
    <w:p w14:paraId="6B44D1FE"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4A38E858"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0436678A"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362EDE5E" w14:textId="77777777"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p>
    <w:p w14:paraId="3F158FB2" w14:textId="5527C6D3" w:rsidR="00534FAD" w:rsidRPr="00081B61" w:rsidRDefault="00534FAD" w:rsidP="00534FAD">
      <w:pPr>
        <w:overflowPunct/>
        <w:autoSpaceDE/>
        <w:autoSpaceDN/>
        <w:adjustRightInd/>
        <w:spacing w:line="240" w:lineRule="auto"/>
        <w:textAlignment w:val="auto"/>
        <w:rPr>
          <w:rFonts w:asciiTheme="minorHAnsi" w:hAnsiTheme="minorHAnsi" w:cstheme="minorHAnsi"/>
          <w:b/>
          <w:sz w:val="26"/>
          <w:szCs w:val="26"/>
        </w:rPr>
      </w:pPr>
      <w:r w:rsidRPr="00081B61">
        <w:rPr>
          <w:rFonts w:asciiTheme="minorHAnsi" w:hAnsiTheme="minorHAnsi" w:cstheme="minorHAnsi"/>
          <w:b/>
          <w:sz w:val="26"/>
          <w:szCs w:val="26"/>
        </w:rPr>
        <w:br w:type="page"/>
      </w:r>
    </w:p>
    <w:p w14:paraId="793737DA" w14:textId="77777777" w:rsidR="00534FAD" w:rsidRDefault="00534FAD">
      <w:pPr>
        <w:overflowPunct/>
        <w:autoSpaceDE/>
        <w:autoSpaceDN/>
        <w:adjustRightInd/>
        <w:spacing w:line="240" w:lineRule="auto"/>
        <w:textAlignment w:val="auto"/>
        <w:rPr>
          <w:rFonts w:asciiTheme="minorHAnsi" w:hAnsiTheme="minorHAnsi" w:cstheme="minorHAnsi"/>
          <w:b/>
          <w:sz w:val="24"/>
          <w:szCs w:val="24"/>
          <w:u w:val="single"/>
        </w:rPr>
      </w:pPr>
    </w:p>
    <w:p w14:paraId="020E865A" w14:textId="77777777" w:rsidR="00E86461" w:rsidRPr="002D24F8" w:rsidRDefault="00E86461" w:rsidP="00E86461">
      <w:pPr>
        <w:overflowPunct/>
        <w:autoSpaceDE/>
        <w:autoSpaceDN/>
        <w:adjustRightInd/>
        <w:spacing w:line="240" w:lineRule="auto"/>
        <w:textAlignment w:val="auto"/>
        <w:rPr>
          <w:rFonts w:asciiTheme="minorHAnsi" w:hAnsiTheme="minorHAnsi" w:cstheme="minorHAnsi"/>
          <w:sz w:val="28"/>
          <w:szCs w:val="30"/>
          <w:u w:val="single"/>
        </w:rPr>
      </w:pPr>
      <w:r w:rsidRPr="002D24F8">
        <w:rPr>
          <w:rFonts w:asciiTheme="minorHAnsi" w:hAnsiTheme="minorHAnsi" w:cstheme="minorHAnsi"/>
          <w:sz w:val="28"/>
          <w:szCs w:val="30"/>
          <w:u w:val="single"/>
        </w:rPr>
        <w:t xml:space="preserve">EORTC QLQ-OES18 </w:t>
      </w:r>
    </w:p>
    <w:p w14:paraId="0244D901" w14:textId="77777777" w:rsidR="00E86461" w:rsidRPr="00B20C67" w:rsidRDefault="00E86461" w:rsidP="00E86461">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799552" behindDoc="0" locked="0" layoutInCell="1" allowOverlap="1" wp14:anchorId="5BC705F6" wp14:editId="7D3C9EC2">
                <wp:simplePos x="0" y="0"/>
                <wp:positionH relativeFrom="column">
                  <wp:posOffset>2185670</wp:posOffset>
                </wp:positionH>
                <wp:positionV relativeFrom="paragraph">
                  <wp:posOffset>8018780</wp:posOffset>
                </wp:positionV>
                <wp:extent cx="3642360" cy="356235"/>
                <wp:effectExtent l="0" t="0" r="15240" b="24765"/>
                <wp:wrapNone/>
                <wp:docPr id="2530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356235"/>
                        </a:xfrm>
                        <a:prstGeom prst="rect">
                          <a:avLst/>
                        </a:prstGeom>
                        <a:solidFill>
                          <a:srgbClr val="FFFFFF"/>
                        </a:solidFill>
                        <a:ln w="9525">
                          <a:solidFill>
                            <a:srgbClr val="000000"/>
                          </a:solidFill>
                          <a:miter lim="800000"/>
                          <a:headEnd/>
                          <a:tailEnd/>
                        </a:ln>
                      </wps:spPr>
                      <wps:txbx>
                        <w:txbxContent>
                          <w:p w14:paraId="701DFBE8" w14:textId="77777777" w:rsidR="0085068C" w:rsidRDefault="0085068C" w:rsidP="00E86461">
                            <w:r>
                              <w:t xml:space="preserve">Summe: </w:t>
                            </w:r>
                            <w:r>
                              <w:tab/>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BC705F6" id="_x0000_t202" coordsize="21600,21600" o:spt="202" path="m,l,21600r21600,l21600,xe">
                <v:stroke joinstyle="miter"/>
                <v:path gradientshapeok="t" o:connecttype="rect"/>
              </v:shapetype>
              <v:shape id="Textfeld 2" o:spid="_x0000_s1026" type="#_x0000_t202" style="position:absolute;margin-left:172.1pt;margin-top:631.4pt;width:286.8pt;height:28.05pt;z-index:251799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">
                <v:textbox style="mso-fit-shape-to-text:t">
                  <w:txbxContent>
                    <w:p w14:paraId="701DFBE8" w14:textId="77777777" w:rsidR="0085068C" w:rsidRDefault="0085068C" w:rsidP="00E86461">
                      <w:r>
                        <w:t xml:space="preserve">Summe: </w:t>
                      </w:r>
                      <w:r>
                        <w:tab/>
                      </w:r>
                      <w:r>
                        <w:tab/>
                      </w:r>
                      <w:r>
                        <w:tab/>
                      </w:r>
                      <w:r>
                        <w:tab/>
                        <w:t>Datum:</w:t>
                      </w:r>
                    </w:p>
                  </w:txbxContent>
                </v:textbox>
              </v:shape>
            </w:pict>
          </mc:Fallback>
        </mc:AlternateContent>
      </w:r>
      <w:r w:rsidRPr="00B20C67">
        <w:rPr>
          <w:rFonts w:asciiTheme="minorHAnsi" w:hAnsiTheme="minorHAnsi" w:cstheme="minorHAnsi"/>
          <w:b/>
          <w:noProof/>
          <w:sz w:val="26"/>
          <w:szCs w:val="26"/>
        </w:rPr>
        <w:drawing>
          <wp:inline distT="0" distB="0" distL="0" distR="0" wp14:anchorId="19A36400" wp14:editId="2C4020A7">
            <wp:extent cx="6085774" cy="8312150"/>
            <wp:effectExtent l="0" t="0" r="0" b="0"/>
            <wp:docPr id="25310" name="Grafik 25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88905" cy="8316427"/>
                    </a:xfrm>
                    <a:prstGeom prst="rect">
                      <a:avLst/>
                    </a:prstGeom>
                  </pic:spPr>
                </pic:pic>
              </a:graphicData>
            </a:graphic>
          </wp:inline>
        </w:drawing>
      </w:r>
    </w:p>
    <w:p w14:paraId="2645B895" w14:textId="77777777" w:rsidR="00E86461" w:rsidRDefault="00E86461" w:rsidP="00E86461">
      <w:pPr>
        <w:overflowPunct/>
        <w:autoSpaceDE/>
        <w:autoSpaceDN/>
        <w:adjustRightInd/>
        <w:spacing w:line="240" w:lineRule="auto"/>
        <w:textAlignment w:val="auto"/>
        <w:rPr>
          <w:rFonts w:asciiTheme="minorHAnsi" w:hAnsiTheme="minorHAnsi" w:cstheme="minorHAnsi"/>
          <w:b/>
          <w:color w:val="000000"/>
          <w:sz w:val="30"/>
          <w:szCs w:val="30"/>
          <w:lang w:val="en-US"/>
        </w:rPr>
      </w:pPr>
      <w:r>
        <w:rPr>
          <w:rFonts w:asciiTheme="minorHAnsi" w:hAnsiTheme="minorHAnsi" w:cstheme="minorHAnsi"/>
          <w:b/>
          <w:color w:val="000000"/>
          <w:sz w:val="30"/>
          <w:szCs w:val="30"/>
          <w:lang w:val="en-US"/>
        </w:rPr>
        <w:br w:type="page"/>
      </w:r>
    </w:p>
    <w:p w14:paraId="768E9F38" w14:textId="43F5533F" w:rsidR="00D15AB1" w:rsidRPr="00FC672B" w:rsidRDefault="00D15AB1" w:rsidP="00D15AB1">
      <w:pPr>
        <w:tabs>
          <w:tab w:val="left" w:pos="993"/>
          <w:tab w:val="left" w:pos="1843"/>
          <w:tab w:val="left" w:pos="2694"/>
          <w:tab w:val="left" w:pos="3119"/>
        </w:tabs>
        <w:spacing w:before="60" w:after="120" w:line="240" w:lineRule="auto"/>
        <w:ind w:left="1843" w:hanging="1843"/>
        <w:rPr>
          <w:rFonts w:asciiTheme="minorHAnsi" w:hAnsiTheme="minorHAnsi" w:cstheme="minorHAnsi"/>
          <w:sz w:val="24"/>
          <w:szCs w:val="24"/>
        </w:rPr>
      </w:pPr>
      <w:r w:rsidRPr="00FC672B">
        <w:rPr>
          <w:rFonts w:asciiTheme="minorHAnsi" w:hAnsiTheme="minorHAnsi" w:cstheme="minorHAnsi"/>
          <w:b/>
          <w:sz w:val="24"/>
          <w:szCs w:val="24"/>
          <w:u w:val="single"/>
        </w:rPr>
        <w:lastRenderedPageBreak/>
        <w:t>Überblick über bisher stattgefundene Komplikationen bis inkl. POD 30</w:t>
      </w:r>
      <w:r w:rsidRPr="00FC672B">
        <w:rPr>
          <w:rFonts w:asciiTheme="minorHAnsi" w:hAnsiTheme="minorHAnsi" w:cstheme="minorHAnsi"/>
          <w:sz w:val="24"/>
          <w:szCs w:val="24"/>
        </w:rPr>
        <w:t>:</w:t>
      </w:r>
    </w:p>
    <w:tbl>
      <w:tblPr>
        <w:tblStyle w:val="Tabellenraster"/>
        <w:tblpPr w:leftFromText="141" w:rightFromText="141" w:vertAnchor="text" w:horzAnchor="margin" w:tblpX="-152" w:tblpY="356"/>
        <w:tblW w:w="10060" w:type="dxa"/>
        <w:tblLook w:val="04A0" w:firstRow="1" w:lastRow="0" w:firstColumn="1" w:lastColumn="0" w:noHBand="0" w:noVBand="1"/>
      </w:tblPr>
      <w:tblGrid>
        <w:gridCol w:w="2405"/>
        <w:gridCol w:w="1500"/>
        <w:gridCol w:w="2469"/>
        <w:gridCol w:w="1383"/>
        <w:gridCol w:w="2303"/>
      </w:tblGrid>
      <w:tr w:rsidR="00D15AB1" w:rsidRPr="00FE0822" w14:paraId="5E21D8E8" w14:textId="77777777" w:rsidTr="00FC672B">
        <w:trPr>
          <w:trHeight w:val="515"/>
        </w:trPr>
        <w:tc>
          <w:tcPr>
            <w:tcW w:w="2405" w:type="dxa"/>
          </w:tcPr>
          <w:p w14:paraId="587F2778" w14:textId="77777777" w:rsidR="00D15AB1" w:rsidRPr="00FE0822" w:rsidRDefault="00D15AB1" w:rsidP="00FC672B">
            <w:pPr>
              <w:tabs>
                <w:tab w:val="left" w:pos="993"/>
                <w:tab w:val="left" w:pos="1843"/>
                <w:tab w:val="left" w:pos="2694"/>
                <w:tab w:val="left" w:pos="3119"/>
              </w:tabs>
              <w:spacing w:before="60" w:after="120" w:line="240" w:lineRule="auto"/>
              <w:rPr>
                <w:rFonts w:asciiTheme="minorHAnsi" w:hAnsiTheme="minorHAnsi" w:cstheme="minorHAnsi"/>
                <w:szCs w:val="28"/>
              </w:rPr>
            </w:pPr>
            <w:r w:rsidRPr="00FE0822">
              <w:rPr>
                <w:rFonts w:asciiTheme="minorHAnsi" w:hAnsiTheme="minorHAnsi" w:cstheme="minorHAnsi"/>
                <w:szCs w:val="28"/>
              </w:rPr>
              <w:t>Komplikation</w:t>
            </w:r>
          </w:p>
        </w:tc>
        <w:tc>
          <w:tcPr>
            <w:tcW w:w="1500" w:type="dxa"/>
          </w:tcPr>
          <w:p w14:paraId="211A17D0" w14:textId="77777777" w:rsidR="00D15AB1" w:rsidRPr="00FE0822" w:rsidRDefault="00D15AB1" w:rsidP="00FC672B">
            <w:pPr>
              <w:tabs>
                <w:tab w:val="left" w:pos="993"/>
                <w:tab w:val="left" w:pos="1843"/>
                <w:tab w:val="left" w:pos="2694"/>
                <w:tab w:val="left" w:pos="3119"/>
              </w:tabs>
              <w:spacing w:before="60" w:after="120" w:line="240" w:lineRule="auto"/>
              <w:rPr>
                <w:rFonts w:asciiTheme="minorHAnsi" w:hAnsiTheme="minorHAnsi" w:cstheme="minorHAnsi"/>
                <w:szCs w:val="28"/>
              </w:rPr>
            </w:pPr>
            <w:r w:rsidRPr="00FE0822">
              <w:rPr>
                <w:rFonts w:asciiTheme="minorHAnsi" w:hAnsiTheme="minorHAnsi" w:cstheme="minorHAnsi"/>
                <w:szCs w:val="28"/>
              </w:rPr>
              <w:t>Datum des Auftretens</w:t>
            </w:r>
          </w:p>
        </w:tc>
        <w:tc>
          <w:tcPr>
            <w:tcW w:w="2469" w:type="dxa"/>
          </w:tcPr>
          <w:p w14:paraId="01104BA7" w14:textId="77777777" w:rsidR="00D15AB1" w:rsidRPr="00FE0822" w:rsidRDefault="00D15AB1" w:rsidP="00FC672B">
            <w:pPr>
              <w:tabs>
                <w:tab w:val="left" w:pos="993"/>
                <w:tab w:val="left" w:pos="1843"/>
                <w:tab w:val="left" w:pos="2694"/>
                <w:tab w:val="left" w:pos="3119"/>
              </w:tabs>
              <w:spacing w:before="60" w:after="120" w:line="240" w:lineRule="auto"/>
              <w:rPr>
                <w:rFonts w:asciiTheme="minorHAnsi" w:hAnsiTheme="minorHAnsi" w:cstheme="minorHAnsi"/>
                <w:szCs w:val="28"/>
              </w:rPr>
            </w:pPr>
            <w:r w:rsidRPr="00FE0822">
              <w:rPr>
                <w:rFonts w:asciiTheme="minorHAnsi" w:hAnsiTheme="minorHAnsi" w:cstheme="minorHAnsi"/>
                <w:szCs w:val="28"/>
              </w:rPr>
              <w:t>Folge/ Intervention</w:t>
            </w:r>
          </w:p>
        </w:tc>
        <w:tc>
          <w:tcPr>
            <w:tcW w:w="1383" w:type="dxa"/>
          </w:tcPr>
          <w:p w14:paraId="6932E4E9" w14:textId="77777777" w:rsidR="00D15AB1" w:rsidRPr="00FE0822" w:rsidRDefault="00D15AB1" w:rsidP="00FC672B">
            <w:pPr>
              <w:tabs>
                <w:tab w:val="left" w:pos="993"/>
                <w:tab w:val="left" w:pos="1843"/>
                <w:tab w:val="left" w:pos="2694"/>
                <w:tab w:val="left" w:pos="3119"/>
              </w:tabs>
              <w:spacing w:before="60" w:after="120" w:line="240" w:lineRule="auto"/>
              <w:rPr>
                <w:rFonts w:asciiTheme="minorHAnsi" w:hAnsiTheme="minorHAnsi" w:cstheme="minorHAnsi"/>
                <w:szCs w:val="28"/>
              </w:rPr>
            </w:pPr>
            <w:proofErr w:type="spellStart"/>
            <w:r w:rsidRPr="00FE0822">
              <w:rPr>
                <w:rFonts w:asciiTheme="minorHAnsi" w:hAnsiTheme="minorHAnsi" w:cstheme="minorHAnsi"/>
                <w:szCs w:val="28"/>
              </w:rPr>
              <w:t>Clav.Dindo</w:t>
            </w:r>
            <w:proofErr w:type="spellEnd"/>
            <w:r w:rsidRPr="00FE0822">
              <w:rPr>
                <w:rFonts w:asciiTheme="minorHAnsi" w:hAnsiTheme="minorHAnsi" w:cstheme="minorHAnsi"/>
                <w:szCs w:val="28"/>
              </w:rPr>
              <w:t xml:space="preserve"> Grad</w:t>
            </w:r>
          </w:p>
        </w:tc>
        <w:tc>
          <w:tcPr>
            <w:tcW w:w="2303" w:type="dxa"/>
          </w:tcPr>
          <w:p w14:paraId="6084B508" w14:textId="77777777" w:rsidR="00D15AB1" w:rsidRPr="00FE0822" w:rsidRDefault="00D15AB1" w:rsidP="00FC672B">
            <w:pPr>
              <w:tabs>
                <w:tab w:val="left" w:pos="993"/>
                <w:tab w:val="left" w:pos="1843"/>
                <w:tab w:val="left" w:pos="2694"/>
                <w:tab w:val="left" w:pos="3119"/>
              </w:tabs>
              <w:spacing w:before="60" w:after="120" w:line="240" w:lineRule="auto"/>
              <w:rPr>
                <w:rFonts w:asciiTheme="minorHAnsi" w:hAnsiTheme="minorHAnsi" w:cstheme="minorHAnsi"/>
                <w:szCs w:val="28"/>
              </w:rPr>
            </w:pPr>
            <w:r w:rsidRPr="00FE0822">
              <w:rPr>
                <w:rFonts w:asciiTheme="minorHAnsi" w:hAnsiTheme="minorHAnsi" w:cstheme="minorHAnsi"/>
                <w:szCs w:val="28"/>
              </w:rPr>
              <w:t>Datum und Name Eintragender</w:t>
            </w:r>
          </w:p>
        </w:tc>
      </w:tr>
      <w:tr w:rsidR="00D15AB1" w:rsidRPr="00EB735E" w14:paraId="27D6847D" w14:textId="77777777" w:rsidTr="00FC672B">
        <w:trPr>
          <w:trHeight w:val="506"/>
        </w:trPr>
        <w:tc>
          <w:tcPr>
            <w:tcW w:w="2405" w:type="dxa"/>
          </w:tcPr>
          <w:p w14:paraId="538B36CA"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sz w:val="24"/>
                <w:szCs w:val="28"/>
              </w:rPr>
            </w:pPr>
          </w:p>
          <w:p w14:paraId="1EC1BC8D"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sz w:val="24"/>
                <w:szCs w:val="28"/>
              </w:rPr>
            </w:pPr>
          </w:p>
        </w:tc>
        <w:tc>
          <w:tcPr>
            <w:tcW w:w="1500" w:type="dxa"/>
          </w:tcPr>
          <w:p w14:paraId="096B268C"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sz w:val="24"/>
                <w:szCs w:val="28"/>
              </w:rPr>
            </w:pPr>
          </w:p>
        </w:tc>
        <w:tc>
          <w:tcPr>
            <w:tcW w:w="2469" w:type="dxa"/>
          </w:tcPr>
          <w:p w14:paraId="6EB27A9C"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sz w:val="24"/>
                <w:szCs w:val="28"/>
              </w:rPr>
            </w:pPr>
          </w:p>
        </w:tc>
        <w:tc>
          <w:tcPr>
            <w:tcW w:w="1383" w:type="dxa"/>
          </w:tcPr>
          <w:p w14:paraId="5016A3E3"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0F9A26FD"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0FB0B2A4" w14:textId="77777777" w:rsidTr="00FC672B">
        <w:trPr>
          <w:trHeight w:val="515"/>
        </w:trPr>
        <w:tc>
          <w:tcPr>
            <w:tcW w:w="2405" w:type="dxa"/>
          </w:tcPr>
          <w:p w14:paraId="6BA57B4F"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467885FA"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18B8A077"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7DF0A422"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13D5A151"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059A68BC"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4414FCA6" w14:textId="77777777" w:rsidTr="00FC672B">
        <w:trPr>
          <w:trHeight w:val="515"/>
        </w:trPr>
        <w:tc>
          <w:tcPr>
            <w:tcW w:w="2405" w:type="dxa"/>
          </w:tcPr>
          <w:p w14:paraId="08C1F5DA"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14016F7C"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161E9FDF"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2FE7EDDA"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6F9C94BE"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650320FA"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3BD8FD7C" w14:textId="77777777" w:rsidTr="00FC672B">
        <w:trPr>
          <w:trHeight w:val="515"/>
        </w:trPr>
        <w:tc>
          <w:tcPr>
            <w:tcW w:w="2405" w:type="dxa"/>
          </w:tcPr>
          <w:p w14:paraId="742D405F"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070B7513"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5D97176B"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086A4296"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6F891861"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797941AA"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6C1AEFC1" w14:textId="77777777" w:rsidTr="00FC672B">
        <w:trPr>
          <w:trHeight w:val="506"/>
        </w:trPr>
        <w:tc>
          <w:tcPr>
            <w:tcW w:w="2405" w:type="dxa"/>
          </w:tcPr>
          <w:p w14:paraId="0E815917"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13436F12"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1D08C35B"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743B4E46"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2236D9EE"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2D5334BD"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78E41B7D" w14:textId="77777777" w:rsidTr="00FC672B">
        <w:trPr>
          <w:trHeight w:val="515"/>
        </w:trPr>
        <w:tc>
          <w:tcPr>
            <w:tcW w:w="2405" w:type="dxa"/>
          </w:tcPr>
          <w:p w14:paraId="606CA8B0"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43903F3B"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0FD6855D"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33C70CD7"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76445597"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3694789E"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64BACA41" w14:textId="77777777" w:rsidTr="00FC672B">
        <w:trPr>
          <w:trHeight w:val="515"/>
        </w:trPr>
        <w:tc>
          <w:tcPr>
            <w:tcW w:w="2405" w:type="dxa"/>
          </w:tcPr>
          <w:p w14:paraId="61FF7F4C"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21C36E3D"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6168D5A7"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0DD94A0D"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63FA9B27"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201F1D7B"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6256E504" w14:textId="77777777" w:rsidTr="00FC672B">
        <w:trPr>
          <w:trHeight w:val="515"/>
        </w:trPr>
        <w:tc>
          <w:tcPr>
            <w:tcW w:w="2405" w:type="dxa"/>
          </w:tcPr>
          <w:p w14:paraId="6CEDFFE5"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017EDDB2"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7B0B9F8C"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07F4AC4F"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508307AC"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4DCA3B6F"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019E0A29" w14:textId="77777777" w:rsidTr="00FC672B">
        <w:trPr>
          <w:trHeight w:val="515"/>
        </w:trPr>
        <w:tc>
          <w:tcPr>
            <w:tcW w:w="2405" w:type="dxa"/>
          </w:tcPr>
          <w:p w14:paraId="3A9CC689"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2B7947D1"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66C4F2CB"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2CA335BB"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0C511490"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1D8E92AF"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5D8DA20F" w14:textId="77777777" w:rsidTr="00FC672B">
        <w:trPr>
          <w:trHeight w:val="515"/>
        </w:trPr>
        <w:tc>
          <w:tcPr>
            <w:tcW w:w="2405" w:type="dxa"/>
          </w:tcPr>
          <w:p w14:paraId="26F87E6B"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26169934"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4C002610"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3CC0FE8E"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52F25B5C"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36A7C718"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D15AB1" w:rsidRPr="00EB735E" w14:paraId="5716F482" w14:textId="77777777" w:rsidTr="00FC672B">
        <w:trPr>
          <w:trHeight w:val="515"/>
        </w:trPr>
        <w:tc>
          <w:tcPr>
            <w:tcW w:w="2405" w:type="dxa"/>
          </w:tcPr>
          <w:p w14:paraId="1D8EF816"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10D02748" w14:textId="77777777" w:rsidR="00D15AB1"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1C7FACFB"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691BD905"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6C618BBA"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753A4286" w14:textId="77777777" w:rsidR="00D15AB1" w:rsidRPr="00EB735E" w:rsidRDefault="00D15AB1" w:rsidP="00FC672B">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bl>
    <w:p w14:paraId="26AEF35F" w14:textId="77777777" w:rsidR="00D15AB1" w:rsidRPr="00EB735E" w:rsidRDefault="00D15AB1" w:rsidP="00D15AB1">
      <w:pPr>
        <w:tabs>
          <w:tab w:val="left" w:pos="993"/>
          <w:tab w:val="left" w:pos="1843"/>
          <w:tab w:val="left" w:pos="2694"/>
          <w:tab w:val="left" w:pos="3119"/>
        </w:tabs>
        <w:spacing w:before="60" w:after="120" w:line="240" w:lineRule="auto"/>
        <w:ind w:left="1843" w:hanging="1843"/>
        <w:rPr>
          <w:rFonts w:asciiTheme="minorHAnsi" w:hAnsiTheme="minorHAnsi" w:cstheme="minorHAnsi"/>
          <w:b/>
          <w:sz w:val="28"/>
          <w:szCs w:val="30"/>
          <w:u w:val="single"/>
        </w:rPr>
      </w:pPr>
    </w:p>
    <w:p w14:paraId="20BB5CAE" w14:textId="77777777" w:rsidR="00D15AB1" w:rsidRPr="00EB735E" w:rsidRDefault="00D15AB1" w:rsidP="00D15AB1">
      <w:pPr>
        <w:tabs>
          <w:tab w:val="left" w:pos="993"/>
          <w:tab w:val="left" w:pos="1843"/>
          <w:tab w:val="left" w:pos="2694"/>
          <w:tab w:val="left" w:pos="3119"/>
        </w:tabs>
        <w:spacing w:before="60" w:after="120" w:line="240" w:lineRule="auto"/>
        <w:ind w:left="1843" w:hanging="1843"/>
        <w:rPr>
          <w:rFonts w:asciiTheme="minorHAnsi" w:hAnsiTheme="minorHAnsi" w:cstheme="minorHAnsi"/>
          <w:b/>
          <w:sz w:val="28"/>
          <w:szCs w:val="30"/>
        </w:rPr>
      </w:pPr>
    </w:p>
    <w:p w14:paraId="4EDF3888" w14:textId="77777777" w:rsidR="00D15AB1" w:rsidRPr="00EB735E" w:rsidRDefault="00D15AB1" w:rsidP="00D15AB1">
      <w:pPr>
        <w:overflowPunct/>
        <w:autoSpaceDE/>
        <w:autoSpaceDN/>
        <w:adjustRightInd/>
        <w:spacing w:line="240" w:lineRule="auto"/>
        <w:textAlignment w:val="auto"/>
        <w:rPr>
          <w:rFonts w:asciiTheme="minorHAnsi" w:hAnsiTheme="minorHAnsi" w:cstheme="minorHAnsi"/>
          <w:b/>
          <w:sz w:val="28"/>
          <w:szCs w:val="30"/>
        </w:rPr>
      </w:pPr>
      <w:r w:rsidRPr="00EB735E">
        <w:rPr>
          <w:rFonts w:asciiTheme="minorHAnsi" w:hAnsiTheme="minorHAnsi" w:cstheme="minorHAnsi"/>
          <w:b/>
          <w:sz w:val="28"/>
          <w:szCs w:val="30"/>
        </w:rPr>
        <w:br w:type="page"/>
      </w:r>
    </w:p>
    <w:p w14:paraId="435ED3F6" w14:textId="67C56F08" w:rsidR="00DA5C8D" w:rsidRPr="00487DDE" w:rsidRDefault="00DA5C8D" w:rsidP="00487DDE">
      <w:pPr>
        <w:pBdr>
          <w:bottom w:val="single" w:sz="4" w:space="1" w:color="auto"/>
        </w:pBdr>
        <w:tabs>
          <w:tab w:val="left" w:pos="993"/>
          <w:tab w:val="left" w:pos="1701"/>
          <w:tab w:val="left" w:pos="2694"/>
          <w:tab w:val="left" w:pos="3119"/>
        </w:tabs>
        <w:spacing w:before="60" w:after="120" w:line="240" w:lineRule="auto"/>
        <w:rPr>
          <w:rFonts w:asciiTheme="minorHAnsi" w:hAnsiTheme="minorHAnsi" w:cstheme="minorHAnsi"/>
          <w:b/>
          <w:sz w:val="28"/>
          <w:szCs w:val="30"/>
          <w:u w:val="single"/>
        </w:rPr>
      </w:pPr>
      <w:r w:rsidRPr="00EB735E">
        <w:rPr>
          <w:rFonts w:asciiTheme="minorHAnsi" w:hAnsiTheme="minorHAnsi" w:cstheme="minorHAnsi"/>
          <w:b/>
          <w:sz w:val="28"/>
          <w:szCs w:val="30"/>
          <w:u w:val="single"/>
        </w:rPr>
        <w:lastRenderedPageBreak/>
        <w:t>Komplikatione</w:t>
      </w:r>
      <w:r w:rsidR="00911252" w:rsidRPr="00EB735E">
        <w:rPr>
          <w:rFonts w:asciiTheme="minorHAnsi" w:hAnsiTheme="minorHAnsi" w:cstheme="minorHAnsi"/>
          <w:b/>
          <w:sz w:val="28"/>
          <w:szCs w:val="30"/>
          <w:u w:val="single"/>
        </w:rPr>
        <w:t>n</w:t>
      </w:r>
      <w:r w:rsidR="00E93411" w:rsidRPr="00EB735E">
        <w:rPr>
          <w:rFonts w:asciiTheme="minorHAnsi" w:hAnsiTheme="minorHAnsi" w:cstheme="minorHAnsi"/>
          <w:b/>
          <w:sz w:val="28"/>
          <w:szCs w:val="30"/>
          <w:u w:val="single"/>
        </w:rPr>
        <w:t xml:space="preserve"> – Erfassung: </w:t>
      </w:r>
      <w:r w:rsidR="00487DDE">
        <w:rPr>
          <w:rFonts w:asciiTheme="minorHAnsi" w:hAnsiTheme="minorHAnsi" w:cstheme="minorHAnsi"/>
          <w:b/>
          <w:sz w:val="28"/>
          <w:szCs w:val="30"/>
          <w:u w:val="single"/>
        </w:rPr>
        <w:br/>
      </w:r>
      <w:r w:rsidR="00B518FE" w:rsidRPr="00EB735E">
        <w:rPr>
          <w:rFonts w:asciiTheme="minorHAnsi" w:hAnsiTheme="minorHAnsi" w:cstheme="minorHAnsi"/>
          <w:b/>
          <w:sz w:val="24"/>
          <w:szCs w:val="26"/>
        </w:rPr>
        <w:t xml:space="preserve">Erfassung aller Komplikationen </w:t>
      </w:r>
      <w:r w:rsidR="00E93411" w:rsidRPr="00EB735E">
        <w:rPr>
          <w:rFonts w:asciiTheme="minorHAnsi" w:hAnsiTheme="minorHAnsi" w:cstheme="minorHAnsi"/>
          <w:b/>
          <w:sz w:val="24"/>
          <w:szCs w:val="26"/>
        </w:rPr>
        <w:t xml:space="preserve">bis inkl. </w:t>
      </w:r>
      <w:r w:rsidR="00353498" w:rsidRPr="00EB735E">
        <w:rPr>
          <w:rFonts w:asciiTheme="minorHAnsi" w:hAnsiTheme="minorHAnsi" w:cstheme="minorHAnsi"/>
          <w:b/>
          <w:sz w:val="24"/>
          <w:szCs w:val="26"/>
        </w:rPr>
        <w:t>POD</w:t>
      </w:r>
      <w:r w:rsidR="00E93411" w:rsidRPr="00EB735E">
        <w:rPr>
          <w:rFonts w:asciiTheme="minorHAnsi" w:hAnsiTheme="minorHAnsi" w:cstheme="minorHAnsi"/>
          <w:b/>
          <w:sz w:val="24"/>
          <w:szCs w:val="26"/>
        </w:rPr>
        <w:t xml:space="preserve"> 30</w:t>
      </w:r>
      <w:r w:rsidR="00B21C4B" w:rsidRPr="00EB735E">
        <w:rPr>
          <w:rFonts w:asciiTheme="minorHAnsi" w:hAnsiTheme="minorHAnsi" w:cstheme="minorHAnsi"/>
          <w:b/>
          <w:sz w:val="24"/>
          <w:szCs w:val="26"/>
        </w:rPr>
        <w:t>:</w:t>
      </w:r>
      <w:r w:rsidR="00B21C4B" w:rsidRPr="00EB735E">
        <w:rPr>
          <w:rFonts w:asciiTheme="minorHAnsi" w:hAnsiTheme="minorHAnsi" w:cstheme="minorHAnsi"/>
          <w:b/>
          <w:sz w:val="28"/>
          <w:szCs w:val="30"/>
        </w:rPr>
        <w:t xml:space="preserve"> </w:t>
      </w:r>
      <w:r w:rsidR="00B21C4B" w:rsidRPr="00B51B85">
        <w:rPr>
          <w:rFonts w:asciiTheme="minorHAnsi" w:hAnsiTheme="minorHAnsi" w:cstheme="minorHAnsi"/>
          <w:color w:val="AEAAAA" w:themeColor="background2" w:themeShade="BF"/>
          <w:szCs w:val="24"/>
        </w:rPr>
        <w:t>(später</w:t>
      </w:r>
      <w:r w:rsidR="00B518FE" w:rsidRPr="00B51B85">
        <w:rPr>
          <w:rFonts w:asciiTheme="minorHAnsi" w:hAnsiTheme="minorHAnsi" w:cstheme="minorHAnsi"/>
          <w:color w:val="AEAAAA" w:themeColor="background2" w:themeShade="BF"/>
          <w:szCs w:val="24"/>
        </w:rPr>
        <w:t xml:space="preserve"> </w:t>
      </w:r>
      <w:r w:rsidR="00B21C4B" w:rsidRPr="00B51B85">
        <w:rPr>
          <w:rFonts w:asciiTheme="minorHAnsi" w:hAnsiTheme="minorHAnsi" w:cstheme="minorHAnsi"/>
          <w:color w:val="AEAAAA" w:themeColor="background2" w:themeShade="BF"/>
          <w:szCs w:val="24"/>
        </w:rPr>
        <w:t xml:space="preserve">aufgetretene </w:t>
      </w:r>
      <w:r w:rsidR="00B518FE" w:rsidRPr="00B51B85">
        <w:rPr>
          <w:rFonts w:asciiTheme="minorHAnsi" w:hAnsiTheme="minorHAnsi" w:cstheme="minorHAnsi"/>
          <w:color w:val="AEAAAA" w:themeColor="background2" w:themeShade="BF"/>
          <w:szCs w:val="24"/>
        </w:rPr>
        <w:t>K</w:t>
      </w:r>
      <w:r w:rsidR="00B21C4B" w:rsidRPr="00B51B85">
        <w:rPr>
          <w:rFonts w:asciiTheme="minorHAnsi" w:hAnsiTheme="minorHAnsi" w:cstheme="minorHAnsi"/>
          <w:color w:val="AEAAAA" w:themeColor="background2" w:themeShade="BF"/>
          <w:szCs w:val="24"/>
        </w:rPr>
        <w:t>omplikationen</w:t>
      </w:r>
      <w:r w:rsidR="00B518FE" w:rsidRPr="00B51B85">
        <w:rPr>
          <w:rFonts w:asciiTheme="minorHAnsi" w:hAnsiTheme="minorHAnsi" w:cstheme="minorHAnsi"/>
          <w:color w:val="AEAAAA" w:themeColor="background2" w:themeShade="BF"/>
          <w:szCs w:val="24"/>
        </w:rPr>
        <w:t xml:space="preserve"> </w:t>
      </w:r>
      <w:r w:rsidR="00B21C4B" w:rsidRPr="00B51B85">
        <w:rPr>
          <w:rFonts w:asciiTheme="minorHAnsi" w:hAnsiTheme="minorHAnsi" w:cstheme="minorHAnsi"/>
          <w:color w:val="AEAAAA" w:themeColor="background2" w:themeShade="BF"/>
          <w:szCs w:val="24"/>
        </w:rPr>
        <w:t xml:space="preserve">bitte beim Komplikationsteil „Komplikationen nach </w:t>
      </w:r>
      <w:r w:rsidR="00353498" w:rsidRPr="00B51B85">
        <w:rPr>
          <w:rFonts w:asciiTheme="minorHAnsi" w:hAnsiTheme="minorHAnsi" w:cstheme="minorHAnsi"/>
          <w:color w:val="AEAAAA" w:themeColor="background2" w:themeShade="BF"/>
          <w:szCs w:val="24"/>
        </w:rPr>
        <w:t>POD</w:t>
      </w:r>
      <w:r w:rsidR="00B21C4B" w:rsidRPr="00B51B85">
        <w:rPr>
          <w:rFonts w:asciiTheme="minorHAnsi" w:hAnsiTheme="minorHAnsi" w:cstheme="minorHAnsi"/>
          <w:color w:val="AEAAAA" w:themeColor="background2" w:themeShade="BF"/>
          <w:szCs w:val="24"/>
        </w:rPr>
        <w:t xml:space="preserve"> 30“ eintragen)</w:t>
      </w:r>
    </w:p>
    <w:p w14:paraId="202E35B6" w14:textId="3A750B32" w:rsidR="003A6DE1" w:rsidRPr="00487DDE" w:rsidRDefault="00E52274" w:rsidP="00B518FE">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119"/>
        </w:tabs>
        <w:spacing w:before="60" w:after="120" w:line="240" w:lineRule="auto"/>
        <w:ind w:left="1843" w:hanging="1843"/>
        <w:rPr>
          <w:rFonts w:asciiTheme="minorHAnsi" w:hAnsiTheme="minorHAnsi" w:cstheme="minorHAnsi"/>
        </w:rPr>
      </w:pPr>
      <w:proofErr w:type="spellStart"/>
      <w:r w:rsidRPr="00487DDE">
        <w:rPr>
          <w:rFonts w:asciiTheme="minorHAnsi" w:hAnsiTheme="minorHAnsi" w:cstheme="minorHAnsi"/>
          <w:u w:val="single"/>
        </w:rPr>
        <w:t>A</w:t>
      </w:r>
      <w:r w:rsidR="003A6DE1" w:rsidRPr="00487DDE">
        <w:rPr>
          <w:rFonts w:asciiTheme="minorHAnsi" w:hAnsiTheme="minorHAnsi" w:cstheme="minorHAnsi"/>
          <w:u w:val="single"/>
        </w:rPr>
        <w:t>nastomotic</w:t>
      </w:r>
      <w:proofErr w:type="spellEnd"/>
      <w:r w:rsidR="003A6DE1" w:rsidRPr="00487DDE">
        <w:rPr>
          <w:rFonts w:asciiTheme="minorHAnsi" w:hAnsiTheme="minorHAnsi" w:cstheme="minorHAnsi"/>
          <w:u w:val="single"/>
        </w:rPr>
        <w:t xml:space="preserve"> </w:t>
      </w:r>
      <w:proofErr w:type="spellStart"/>
      <w:r w:rsidR="003A6DE1" w:rsidRPr="00487DDE">
        <w:rPr>
          <w:rFonts w:asciiTheme="minorHAnsi" w:hAnsiTheme="minorHAnsi" w:cstheme="minorHAnsi"/>
          <w:u w:val="single"/>
        </w:rPr>
        <w:t>leak</w:t>
      </w:r>
      <w:proofErr w:type="spellEnd"/>
      <w:r w:rsidR="003A6DE1" w:rsidRPr="00487DDE">
        <w:rPr>
          <w:rFonts w:asciiTheme="minorHAnsi" w:hAnsiTheme="minorHAnsi" w:cstheme="minorHAnsi"/>
          <w:u w:val="single"/>
        </w:rPr>
        <w:t>:</w:t>
      </w:r>
      <w:r w:rsidR="003A6DE1" w:rsidRPr="00487DDE">
        <w:rPr>
          <w:rFonts w:asciiTheme="minorHAnsi" w:hAnsiTheme="minorHAnsi" w:cstheme="minorHAnsi"/>
        </w:rPr>
        <w:t xml:space="preserve"> </w:t>
      </w:r>
      <w:r w:rsidRPr="00487DDE">
        <w:rPr>
          <w:rFonts w:asciiTheme="minorHAnsi" w:hAnsiTheme="minorHAnsi" w:cstheme="minorHAnsi"/>
        </w:rPr>
        <w:t>(nach ECCG</w:t>
      </w:r>
      <w:r w:rsidR="00335FD5" w:rsidRPr="00487DDE">
        <w:rPr>
          <w:rFonts w:asciiTheme="minorHAnsi" w:hAnsiTheme="minorHAnsi" w:cstheme="minorHAnsi"/>
        </w:rPr>
        <w:t>, Anhang 9.</w:t>
      </w:r>
      <w:r w:rsidRPr="00487DDE">
        <w:rPr>
          <w:rFonts w:asciiTheme="minorHAnsi" w:hAnsiTheme="minorHAnsi" w:cstheme="minorHAnsi"/>
        </w:rPr>
        <w:t>)</w:t>
      </w:r>
      <w:r w:rsidR="00C82C25" w:rsidRPr="00487DDE">
        <w:rPr>
          <w:rFonts w:asciiTheme="minorHAnsi" w:hAnsiTheme="minorHAnsi" w:cstheme="minorHAnsi"/>
        </w:rPr>
        <w:tab/>
      </w:r>
      <w:r w:rsidRPr="00487DDE">
        <w:rPr>
          <w:rFonts w:asciiTheme="minorHAnsi" w:hAnsiTheme="minorHAnsi" w:cstheme="minorHAnsi"/>
        </w:rPr>
        <w:tab/>
      </w:r>
      <w:r w:rsidR="00C82C25" w:rsidRPr="00487DDE">
        <w:rPr>
          <w:rFonts w:asciiTheme="minorHAnsi" w:hAnsiTheme="minorHAnsi" w:cstheme="minorHAnsi"/>
        </w:rPr>
        <w:tab/>
      </w:r>
      <w:r w:rsidR="00C82C25" w:rsidRPr="00487DDE">
        <w:rPr>
          <w:rFonts w:asciiTheme="minorHAnsi" w:hAnsiTheme="minorHAnsi" w:cstheme="minorHAnsi"/>
          <w:lang w:val="en-GB"/>
        </w:rPr>
        <w:sym w:font="Webdings" w:char="F063"/>
      </w:r>
      <w:r w:rsidR="00C82C25" w:rsidRPr="00487DDE">
        <w:rPr>
          <w:rFonts w:asciiTheme="minorHAnsi" w:hAnsiTheme="minorHAnsi" w:cstheme="minorHAnsi"/>
        </w:rPr>
        <w:t xml:space="preserve"> ja </w:t>
      </w:r>
      <w:r w:rsidR="00C82C25" w:rsidRPr="00487DDE">
        <w:rPr>
          <w:rFonts w:asciiTheme="minorHAnsi" w:hAnsiTheme="minorHAnsi" w:cstheme="minorHAnsi"/>
        </w:rPr>
        <w:tab/>
      </w:r>
      <w:r w:rsidR="00C82C25" w:rsidRPr="00487DDE">
        <w:rPr>
          <w:rFonts w:asciiTheme="minorHAnsi" w:hAnsiTheme="minorHAnsi" w:cstheme="minorHAnsi"/>
        </w:rPr>
        <w:tab/>
      </w:r>
      <w:r w:rsidR="00C82C25" w:rsidRPr="00487DDE">
        <w:rPr>
          <w:rFonts w:asciiTheme="minorHAnsi" w:hAnsiTheme="minorHAnsi" w:cstheme="minorHAnsi"/>
          <w:lang w:val="en-GB"/>
        </w:rPr>
        <w:sym w:font="Webdings" w:char="F063"/>
      </w:r>
      <w:r w:rsidR="00C82C25" w:rsidRPr="00487DDE">
        <w:rPr>
          <w:rFonts w:asciiTheme="minorHAnsi" w:hAnsiTheme="minorHAnsi" w:cstheme="minorHAnsi"/>
        </w:rPr>
        <w:t xml:space="preserve"> nein</w:t>
      </w:r>
    </w:p>
    <w:p w14:paraId="3F2F5818" w14:textId="082C8D84"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4361AAAD" w14:textId="4A8F35EB" w:rsidR="003A6DE1" w:rsidRPr="00487DDE" w:rsidRDefault="003A6DE1" w:rsidP="00F059CA">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 </w:t>
      </w:r>
      <w:r w:rsidRPr="00487DDE">
        <w:rPr>
          <w:rFonts w:asciiTheme="minorHAnsi" w:hAnsiTheme="minorHAnsi" w:cstheme="minorHAnsi"/>
          <w:lang w:val="en-GB"/>
        </w:rPr>
        <w:tab/>
      </w:r>
      <w:r w:rsidR="00B51B85"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III</w:t>
      </w:r>
    </w:p>
    <w:p w14:paraId="44492991" w14:textId="6F178E74"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75C0F305" w14:textId="41CF0D3E"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w:t>
      </w:r>
      <w:r w:rsidR="00A569CA" w:rsidRPr="00487DDE">
        <w:rPr>
          <w:rFonts w:asciiTheme="minorHAnsi" w:hAnsiTheme="minorHAnsi" w:cstheme="minorHAnsi"/>
        </w:rPr>
        <w:t>_</w:t>
      </w:r>
    </w:p>
    <w:p w14:paraId="273342E2" w14:textId="7173AACF"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w:t>
      </w:r>
      <w:r w:rsidR="00A569CA" w:rsidRPr="00487DDE">
        <w:rPr>
          <w:rFonts w:asciiTheme="minorHAnsi" w:hAnsiTheme="minorHAnsi" w:cstheme="minorHAnsi"/>
        </w:rPr>
        <w:t>_</w:t>
      </w:r>
    </w:p>
    <w:p w14:paraId="7D6CA83A" w14:textId="1B4B7E58" w:rsidR="0066636E" w:rsidRPr="00487DDE" w:rsidRDefault="0066636E"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A3AAB05" w14:textId="6E53CBD8" w:rsidR="0066636E" w:rsidRPr="00487DDE" w:rsidRDefault="0066636E"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1F8CDBD"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989BF61" w14:textId="2FBFF438" w:rsidR="0066636E" w:rsidRPr="00487DDE" w:rsidRDefault="0066636E"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Endgültige Beurteilung: </w:t>
      </w:r>
    </w:p>
    <w:p w14:paraId="4B982F93" w14:textId="7AE77F27" w:rsidR="00A569CA" w:rsidRPr="00487DDE" w:rsidRDefault="00C82C25" w:rsidP="00487DDE">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003A6DE1" w:rsidRPr="00487DDE">
        <w:rPr>
          <w:rFonts w:asciiTheme="minorHAnsi" w:hAnsiTheme="minorHAnsi" w:cstheme="minorHAnsi"/>
          <w:lang w:val="it-IT"/>
        </w:rPr>
        <w:t>I  O</w:t>
      </w:r>
      <w:proofErr w:type="gramEnd"/>
      <w:r w:rsidR="003A6DE1" w:rsidRPr="00487DDE">
        <w:rPr>
          <w:rFonts w:asciiTheme="minorHAnsi" w:hAnsiTheme="minorHAnsi" w:cstheme="minorHAnsi"/>
          <w:lang w:val="it-IT"/>
        </w:rPr>
        <w:t xml:space="preserve">     II  O      </w:t>
      </w:r>
      <w:proofErr w:type="spellStart"/>
      <w:r w:rsidR="003A6DE1" w:rsidRPr="00487DDE">
        <w:rPr>
          <w:rFonts w:asciiTheme="minorHAnsi" w:hAnsiTheme="minorHAnsi" w:cstheme="minorHAnsi"/>
          <w:lang w:val="it-IT"/>
        </w:rPr>
        <w:t>IIIa</w:t>
      </w:r>
      <w:proofErr w:type="spellEnd"/>
      <w:r w:rsidR="003A6DE1" w:rsidRPr="00487DDE">
        <w:rPr>
          <w:rFonts w:asciiTheme="minorHAnsi" w:hAnsiTheme="minorHAnsi" w:cstheme="minorHAnsi"/>
          <w:lang w:val="it-IT"/>
        </w:rPr>
        <w:t xml:space="preserve">  O     </w:t>
      </w:r>
      <w:proofErr w:type="spellStart"/>
      <w:r w:rsidR="003A6DE1" w:rsidRPr="00487DDE">
        <w:rPr>
          <w:rFonts w:asciiTheme="minorHAnsi" w:hAnsiTheme="minorHAnsi" w:cstheme="minorHAnsi"/>
          <w:lang w:val="it-IT"/>
        </w:rPr>
        <w:t>IIIb</w:t>
      </w:r>
      <w:proofErr w:type="spellEnd"/>
      <w:r w:rsidR="003A6DE1" w:rsidRPr="00487DDE">
        <w:rPr>
          <w:rFonts w:asciiTheme="minorHAnsi" w:hAnsiTheme="minorHAnsi" w:cstheme="minorHAnsi"/>
          <w:lang w:val="it-IT"/>
        </w:rPr>
        <w:t xml:space="preserve">  O     </w:t>
      </w:r>
      <w:proofErr w:type="spellStart"/>
      <w:r w:rsidR="003A6DE1" w:rsidRPr="00487DDE">
        <w:rPr>
          <w:rFonts w:asciiTheme="minorHAnsi" w:hAnsiTheme="minorHAnsi" w:cstheme="minorHAnsi"/>
          <w:lang w:val="it-IT"/>
        </w:rPr>
        <w:t>IVa</w:t>
      </w:r>
      <w:proofErr w:type="spellEnd"/>
      <w:r w:rsidR="003A6DE1" w:rsidRPr="00487DDE">
        <w:rPr>
          <w:rFonts w:asciiTheme="minorHAnsi" w:hAnsiTheme="minorHAnsi" w:cstheme="minorHAnsi"/>
          <w:lang w:val="it-IT"/>
        </w:rPr>
        <w:t xml:space="preserve">  O     </w:t>
      </w:r>
      <w:proofErr w:type="spellStart"/>
      <w:r w:rsidR="003A6DE1" w:rsidRPr="00487DDE">
        <w:rPr>
          <w:rFonts w:asciiTheme="minorHAnsi" w:hAnsiTheme="minorHAnsi" w:cstheme="minorHAnsi"/>
          <w:lang w:val="it-IT"/>
        </w:rPr>
        <w:t>IVb</w:t>
      </w:r>
      <w:proofErr w:type="spellEnd"/>
      <w:r w:rsidR="003A6DE1" w:rsidRPr="00487DDE">
        <w:rPr>
          <w:rFonts w:asciiTheme="minorHAnsi" w:hAnsiTheme="minorHAnsi" w:cstheme="minorHAnsi"/>
          <w:lang w:val="it-IT"/>
        </w:rPr>
        <w:t xml:space="preserve">  O     V  O</w:t>
      </w:r>
    </w:p>
    <w:p w14:paraId="4ED74139" w14:textId="356159C7" w:rsidR="00C82C25" w:rsidRPr="00487DDE" w:rsidRDefault="00C82C25" w:rsidP="00A569CA">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proofErr w:type="spellStart"/>
      <w:r w:rsidRPr="00487DDE">
        <w:rPr>
          <w:rFonts w:asciiTheme="minorHAnsi" w:hAnsiTheme="minorHAnsi" w:cstheme="minorHAnsi"/>
          <w:u w:val="single"/>
        </w:rPr>
        <w:t>Conduit</w:t>
      </w:r>
      <w:proofErr w:type="spellEnd"/>
      <w:r w:rsidRPr="00487DDE">
        <w:rPr>
          <w:rFonts w:asciiTheme="minorHAnsi" w:hAnsiTheme="minorHAnsi" w:cstheme="minorHAnsi"/>
          <w:u w:val="single"/>
        </w:rPr>
        <w:t xml:space="preserve"> </w:t>
      </w:r>
      <w:proofErr w:type="spellStart"/>
      <w:r w:rsidRPr="00487DDE">
        <w:rPr>
          <w:rFonts w:asciiTheme="minorHAnsi" w:hAnsiTheme="minorHAnsi" w:cstheme="minorHAnsi"/>
          <w:u w:val="single"/>
        </w:rPr>
        <w:t>Necrosis</w:t>
      </w:r>
      <w:proofErr w:type="spellEnd"/>
      <w:r w:rsidRPr="00487DDE">
        <w:rPr>
          <w:rFonts w:asciiTheme="minorHAnsi" w:hAnsiTheme="minorHAnsi" w:cstheme="minorHAnsi"/>
        </w:rPr>
        <w:t xml:space="preserve">: </w:t>
      </w:r>
      <w:r w:rsidR="00E52274" w:rsidRPr="00487DDE">
        <w:rPr>
          <w:rFonts w:asciiTheme="minorHAnsi" w:hAnsiTheme="minorHAnsi" w:cstheme="minorHAnsi"/>
        </w:rPr>
        <w:t>(nach ECCG</w:t>
      </w:r>
      <w:r w:rsidR="00335FD5" w:rsidRPr="00487DDE">
        <w:rPr>
          <w:rFonts w:asciiTheme="minorHAnsi" w:hAnsiTheme="minorHAnsi" w:cstheme="minorHAnsi"/>
        </w:rPr>
        <w:t>, Anhang 9.</w:t>
      </w:r>
      <w:r w:rsidR="00E52274" w:rsidRPr="00487DDE">
        <w:rPr>
          <w:rFonts w:asciiTheme="minorHAnsi" w:hAnsiTheme="minorHAnsi" w:cstheme="minorHAnsi"/>
        </w:rPr>
        <w:t>)</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p>
    <w:p w14:paraId="46E2E07E" w14:textId="48B3037B"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43CC2FFE" w14:textId="6A973BED"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III</w:t>
      </w:r>
    </w:p>
    <w:p w14:paraId="77AF9D02" w14:textId="27CBBB49" w:rsidR="00C82C25"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Behandlung: _____________________________________________________</w:t>
      </w:r>
    </w:p>
    <w:p w14:paraId="27273BB5" w14:textId="77777777"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272A4A79" w14:textId="2FA49740"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w:t>
      </w:r>
      <w:r w:rsidR="00A569CA" w:rsidRPr="00487DDE">
        <w:rPr>
          <w:rFonts w:asciiTheme="minorHAnsi" w:hAnsiTheme="minorHAnsi" w:cstheme="minorHAnsi"/>
        </w:rPr>
        <w:t>_</w:t>
      </w:r>
    </w:p>
    <w:p w14:paraId="00842D5A" w14:textId="45DBC7F5"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w:t>
      </w:r>
      <w:r w:rsidR="00A569CA" w:rsidRPr="00487DDE">
        <w:rPr>
          <w:rFonts w:asciiTheme="minorHAnsi" w:hAnsiTheme="minorHAnsi" w:cstheme="minorHAnsi"/>
        </w:rPr>
        <w:t>_</w:t>
      </w:r>
    </w:p>
    <w:p w14:paraId="507AAF5F" w14:textId="77777777"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2EB85D8" w14:textId="3C05909E"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643D29E"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01C8CFC" w14:textId="6F6438FF"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Endgültige Beurteilung: </w:t>
      </w:r>
    </w:p>
    <w:p w14:paraId="6443FCA9" w14:textId="26E1DC17" w:rsidR="00800C6A" w:rsidRPr="00487DDE" w:rsidRDefault="00C82C25" w:rsidP="00487DDE">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498CDB2B" w14:textId="2B6BDF27" w:rsidR="00E52274" w:rsidRPr="00487DDE" w:rsidRDefault="00E52274" w:rsidP="00E52274">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proofErr w:type="spellStart"/>
      <w:r w:rsidRPr="00487DDE">
        <w:rPr>
          <w:rFonts w:asciiTheme="minorHAnsi" w:hAnsiTheme="minorHAnsi" w:cstheme="minorHAnsi"/>
          <w:u w:val="single"/>
        </w:rPr>
        <w:t>Chyle</w:t>
      </w:r>
      <w:proofErr w:type="spellEnd"/>
      <w:r w:rsidRPr="00487DDE">
        <w:rPr>
          <w:rFonts w:asciiTheme="minorHAnsi" w:hAnsiTheme="minorHAnsi" w:cstheme="minorHAnsi"/>
          <w:u w:val="single"/>
        </w:rPr>
        <w:t xml:space="preserve"> </w:t>
      </w:r>
      <w:proofErr w:type="spellStart"/>
      <w:r w:rsidR="005526DA" w:rsidRPr="00487DDE">
        <w:rPr>
          <w:rFonts w:asciiTheme="minorHAnsi" w:hAnsiTheme="minorHAnsi" w:cstheme="minorHAnsi"/>
          <w:u w:val="single"/>
        </w:rPr>
        <w:t>l</w:t>
      </w:r>
      <w:r w:rsidRPr="00487DDE">
        <w:rPr>
          <w:rFonts w:asciiTheme="minorHAnsi" w:hAnsiTheme="minorHAnsi" w:cstheme="minorHAnsi"/>
          <w:u w:val="single"/>
        </w:rPr>
        <w:t>eak</w:t>
      </w:r>
      <w:proofErr w:type="spellEnd"/>
      <w:r w:rsidRPr="00487DDE">
        <w:rPr>
          <w:rFonts w:asciiTheme="minorHAnsi" w:hAnsiTheme="minorHAnsi" w:cstheme="minorHAnsi"/>
        </w:rPr>
        <w:t>: (nach ECCG)</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p>
    <w:p w14:paraId="6F548135" w14:textId="13DE75C5"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3BC0D00C" w14:textId="740E9AC6"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III</w:t>
      </w:r>
    </w:p>
    <w:p w14:paraId="2F2A4585" w14:textId="3CA37975"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proofErr w:type="spellStart"/>
      <w:r w:rsidRPr="00487DDE">
        <w:rPr>
          <w:rFonts w:asciiTheme="minorHAnsi" w:hAnsiTheme="minorHAnsi" w:cstheme="minorHAnsi"/>
        </w:rPr>
        <w:t>Severity</w:t>
      </w:r>
      <w:proofErr w:type="spellEnd"/>
      <w:r w:rsidRPr="00487DDE">
        <w:rPr>
          <w:rFonts w:asciiTheme="minorHAnsi" w:hAnsiTheme="minorHAnsi" w:cstheme="minorHAnsi"/>
        </w:rPr>
        <w:t xml:space="preserve"> Level: </w:t>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B</w:t>
      </w:r>
    </w:p>
    <w:p w14:paraId="0D57B2B9" w14:textId="77777777"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787023DE" w14:textId="77777777"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11CF27D" w14:textId="747351F4"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1DFCB855" w14:textId="77777777"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71BEB44" w14:textId="0338570B"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0A5D8DD"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1B3E9DE6" w14:textId="02F3EC97"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50D033DB" w14:textId="60457D64" w:rsidR="00E52274" w:rsidRDefault="00E52274" w:rsidP="00487DDE">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64E861B5" w14:textId="41F94AAD" w:rsidR="000F65B3" w:rsidRDefault="000F65B3" w:rsidP="00487DDE">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13B2943C" w14:textId="28A044E5" w:rsidR="000F65B3" w:rsidRDefault="000F65B3" w:rsidP="00487DDE">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277FCD33" w14:textId="6CEFE65B" w:rsidR="00292AAB" w:rsidRDefault="00292AAB" w:rsidP="00487DDE">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4A65202D" w14:textId="24904693" w:rsidR="00292AAB" w:rsidRDefault="00292AAB" w:rsidP="00487DDE">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4DF04247" w14:textId="77777777" w:rsidR="00292AAB" w:rsidRPr="00487DDE" w:rsidRDefault="00292AAB" w:rsidP="00487DDE">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5475D2C8" w14:textId="645C965C" w:rsidR="00E52274" w:rsidRPr="00487DDE" w:rsidRDefault="00E52274" w:rsidP="00E52274">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119"/>
        </w:tabs>
        <w:spacing w:before="60" w:after="120" w:line="240" w:lineRule="auto"/>
        <w:ind w:left="1843" w:hanging="1843"/>
        <w:rPr>
          <w:rFonts w:asciiTheme="minorHAnsi" w:hAnsiTheme="minorHAnsi" w:cstheme="minorHAnsi"/>
          <w:lang w:val="en-GB"/>
        </w:rPr>
      </w:pPr>
      <w:r w:rsidRPr="00487DDE">
        <w:rPr>
          <w:rFonts w:asciiTheme="minorHAnsi" w:hAnsiTheme="minorHAnsi" w:cstheme="minorHAnsi"/>
          <w:u w:val="single"/>
          <w:lang w:val="en-GB"/>
        </w:rPr>
        <w:lastRenderedPageBreak/>
        <w:t>Vocal cord injury/ Palsy:</w:t>
      </w:r>
      <w:r w:rsidRPr="00487DDE">
        <w:rPr>
          <w:rFonts w:asciiTheme="minorHAnsi" w:hAnsiTheme="minorHAnsi" w:cstheme="minorHAnsi"/>
          <w:lang w:val="en-GB"/>
        </w:rPr>
        <w:t xml:space="preserve"> (</w:t>
      </w:r>
      <w:proofErr w:type="spellStart"/>
      <w:r w:rsidRPr="00487DDE">
        <w:rPr>
          <w:rFonts w:asciiTheme="minorHAnsi" w:hAnsiTheme="minorHAnsi" w:cstheme="minorHAnsi"/>
          <w:lang w:val="en-GB"/>
        </w:rPr>
        <w:t>nach</w:t>
      </w:r>
      <w:proofErr w:type="spellEnd"/>
      <w:r w:rsidRPr="00487DDE">
        <w:rPr>
          <w:rFonts w:asciiTheme="minorHAnsi" w:hAnsiTheme="minorHAnsi" w:cstheme="minorHAnsi"/>
          <w:lang w:val="en-GB"/>
        </w:rPr>
        <w:t xml:space="preserve"> ECCG)</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w:t>
      </w:r>
      <w:proofErr w:type="spellStart"/>
      <w:r w:rsidRPr="00487DDE">
        <w:rPr>
          <w:rFonts w:asciiTheme="minorHAnsi" w:hAnsiTheme="minorHAnsi" w:cstheme="minorHAnsi"/>
          <w:lang w:val="en-GB"/>
        </w:rPr>
        <w:t>ja</w:t>
      </w:r>
      <w:proofErr w:type="spellEnd"/>
      <w:r w:rsidRPr="00487DDE">
        <w:rPr>
          <w:rFonts w:asciiTheme="minorHAnsi" w:hAnsiTheme="minorHAnsi" w:cstheme="minorHAnsi"/>
          <w:lang w:val="en-GB"/>
        </w:rPr>
        <w:t xml:space="preserve"> </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w:t>
      </w:r>
      <w:proofErr w:type="spellStart"/>
      <w:r w:rsidRPr="00487DDE">
        <w:rPr>
          <w:rFonts w:asciiTheme="minorHAnsi" w:hAnsiTheme="minorHAnsi" w:cstheme="minorHAnsi"/>
          <w:lang w:val="en-GB"/>
        </w:rPr>
        <w:t>nein</w:t>
      </w:r>
      <w:proofErr w:type="spellEnd"/>
    </w:p>
    <w:p w14:paraId="019D3DC3" w14:textId="60A0B5C0"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47242C28" w14:textId="173905B9"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III</w:t>
      </w:r>
    </w:p>
    <w:p w14:paraId="193C4130" w14:textId="06EB8586"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proofErr w:type="spellStart"/>
      <w:r w:rsidRPr="00487DDE">
        <w:rPr>
          <w:rFonts w:asciiTheme="minorHAnsi" w:hAnsiTheme="minorHAnsi" w:cstheme="minorHAnsi"/>
        </w:rPr>
        <w:t>Severity</w:t>
      </w:r>
      <w:proofErr w:type="spellEnd"/>
      <w:r w:rsidRPr="00487DDE">
        <w:rPr>
          <w:rFonts w:asciiTheme="minorHAnsi" w:hAnsiTheme="minorHAnsi" w:cstheme="minorHAnsi"/>
        </w:rPr>
        <w:t xml:space="preserve"> Level: </w:t>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w:t>
      </w:r>
      <w:proofErr w:type="gramStart"/>
      <w:r w:rsidRPr="00487DDE">
        <w:rPr>
          <w:rFonts w:asciiTheme="minorHAnsi" w:hAnsiTheme="minorHAnsi" w:cstheme="minorHAnsi"/>
        </w:rPr>
        <w:t>Unilateral</w:t>
      </w:r>
      <w:proofErr w:type="gramEnd"/>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Bilateral</w:t>
      </w:r>
    </w:p>
    <w:p w14:paraId="1F7622BD" w14:textId="77777777"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121F7C76" w14:textId="77777777"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CF67F80" w14:textId="77777777" w:rsidR="00E52274"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E53DDF7" w14:textId="77777777"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DC3DF21" w14:textId="427712A4"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371D7C3"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2FD07397" w14:textId="657D6ACD"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Endgültige Beurteilung: </w:t>
      </w:r>
    </w:p>
    <w:p w14:paraId="313DFDA0" w14:textId="59799984" w:rsidR="00B51B85" w:rsidRPr="00487DDE" w:rsidRDefault="00E52274" w:rsidP="00F059CA">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1E0BB068" w14:textId="77777777" w:rsidR="00B51B85" w:rsidRPr="00487DDE" w:rsidRDefault="00B51B85" w:rsidP="00166BC7">
      <w:pPr>
        <w:tabs>
          <w:tab w:val="left" w:pos="993"/>
          <w:tab w:val="left" w:pos="1843"/>
          <w:tab w:val="left" w:pos="2694"/>
          <w:tab w:val="left" w:pos="3544"/>
        </w:tabs>
        <w:spacing w:before="60" w:after="120" w:line="240" w:lineRule="auto"/>
        <w:rPr>
          <w:rFonts w:asciiTheme="minorHAnsi" w:hAnsiTheme="minorHAnsi" w:cstheme="minorHAnsi"/>
        </w:rPr>
      </w:pPr>
    </w:p>
    <w:p w14:paraId="247E0C0D" w14:textId="6C48E405" w:rsidR="00C82C25" w:rsidRPr="00487DDE" w:rsidRDefault="00C82C25" w:rsidP="00A569CA">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proofErr w:type="spellStart"/>
      <w:r w:rsidRPr="00487DDE">
        <w:rPr>
          <w:rFonts w:asciiTheme="minorHAnsi" w:hAnsiTheme="minorHAnsi" w:cstheme="minorHAnsi"/>
          <w:u w:val="single"/>
        </w:rPr>
        <w:t>Surgical</w:t>
      </w:r>
      <w:proofErr w:type="spellEnd"/>
      <w:r w:rsidRPr="00487DDE">
        <w:rPr>
          <w:rFonts w:asciiTheme="minorHAnsi" w:hAnsiTheme="minorHAnsi" w:cstheme="minorHAnsi"/>
          <w:u w:val="single"/>
        </w:rPr>
        <w:t xml:space="preserve"> Site </w:t>
      </w:r>
      <w:proofErr w:type="spellStart"/>
      <w:r w:rsidRPr="00487DDE">
        <w:rPr>
          <w:rFonts w:asciiTheme="minorHAnsi" w:hAnsiTheme="minorHAnsi" w:cstheme="minorHAnsi"/>
          <w:u w:val="single"/>
        </w:rPr>
        <w:t>Infection</w:t>
      </w:r>
      <w:proofErr w:type="spellEnd"/>
      <w:r w:rsidRPr="00487DDE">
        <w:rPr>
          <w:rFonts w:asciiTheme="minorHAnsi" w:hAnsiTheme="minorHAnsi" w:cstheme="minorHAnsi"/>
        </w:rPr>
        <w:t>: (CDC</w:t>
      </w:r>
      <w:r w:rsidR="00335FD5" w:rsidRPr="00487DDE">
        <w:rPr>
          <w:rFonts w:asciiTheme="minorHAnsi" w:hAnsiTheme="minorHAnsi" w:cstheme="minorHAnsi"/>
        </w:rPr>
        <w:t>, Anhang 6.</w:t>
      </w:r>
      <w:r w:rsidRPr="00487DDE">
        <w:rPr>
          <w:rFonts w:asciiTheme="minorHAnsi" w:hAnsiTheme="minorHAnsi" w:cstheme="minorHAnsi"/>
        </w:rPr>
        <w:t>)</w:t>
      </w:r>
      <w:r w:rsidRPr="00487DDE">
        <w:rPr>
          <w:rFonts w:asciiTheme="minorHAnsi" w:hAnsiTheme="minorHAnsi" w:cstheme="minorHAnsi"/>
        </w:rPr>
        <w:tab/>
      </w:r>
      <w:r w:rsidR="00335FD5" w:rsidRPr="00487DDE">
        <w:rPr>
          <w:rFonts w:asciiTheme="minorHAnsi" w:hAnsiTheme="minorHAnsi" w:cstheme="minorHAnsi"/>
        </w:rPr>
        <w:tab/>
      </w:r>
      <w:r w:rsidR="00335FD5"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p>
    <w:p w14:paraId="44F983B9" w14:textId="383AB50B"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5A2CD122" w14:textId="0FAB982C"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t xml:space="preserve">Grad </w:t>
      </w:r>
      <w:proofErr w:type="spellStart"/>
      <w:r w:rsidRPr="00487DDE">
        <w:rPr>
          <w:rFonts w:asciiTheme="minorHAnsi" w:hAnsiTheme="minorHAnsi" w:cstheme="minorHAnsi"/>
          <w:lang w:val="en-GB"/>
        </w:rPr>
        <w:t>nach</w:t>
      </w:r>
      <w:proofErr w:type="spellEnd"/>
      <w:r w:rsidRPr="00487DDE">
        <w:rPr>
          <w:rFonts w:asciiTheme="minorHAnsi" w:hAnsiTheme="minorHAnsi" w:cstheme="minorHAnsi"/>
          <w:lang w:val="en-GB"/>
        </w:rPr>
        <w:t xml:space="preserve"> CDC: </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superficial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deep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organ/ space</w:t>
      </w:r>
    </w:p>
    <w:p w14:paraId="21FAF517" w14:textId="674FC146" w:rsidR="008F5ABC" w:rsidRPr="00487DDE" w:rsidRDefault="008F5ABC" w:rsidP="00F059CA">
      <w:pPr>
        <w:tabs>
          <w:tab w:val="left" w:pos="851"/>
          <w:tab w:val="left" w:pos="1701"/>
        </w:tabs>
        <w:spacing w:line="240" w:lineRule="auto"/>
        <w:ind w:firstLine="851"/>
        <w:rPr>
          <w:rFonts w:asciiTheme="minorHAnsi" w:hAnsiTheme="minorHAnsi" w:cstheme="minorHAnsi"/>
          <w:lang w:val="en-GB"/>
        </w:rPr>
      </w:pPr>
      <w:r w:rsidRPr="00487DDE">
        <w:rPr>
          <w:rFonts w:asciiTheme="minorHAnsi" w:hAnsiTheme="minorHAnsi" w:cstheme="minorHAnsi"/>
          <w:u w:val="single"/>
          <w:lang w:val="en-GB"/>
        </w:rPr>
        <w:t>ASEPSIS Score</w:t>
      </w:r>
      <w:r w:rsidRPr="00487DDE">
        <w:rPr>
          <w:rFonts w:asciiTheme="minorHAnsi" w:hAnsiTheme="minorHAnsi" w:cstheme="minorHAnsi"/>
          <w:lang w:val="en-GB"/>
        </w:rPr>
        <w:t>: (</w:t>
      </w:r>
      <w:proofErr w:type="spellStart"/>
      <w:r w:rsidRPr="00487DDE">
        <w:rPr>
          <w:rFonts w:asciiTheme="minorHAnsi" w:hAnsiTheme="minorHAnsi" w:cstheme="minorHAnsi"/>
          <w:lang w:val="en-GB"/>
        </w:rPr>
        <w:t>Siehe</w:t>
      </w:r>
      <w:proofErr w:type="spellEnd"/>
      <w:r w:rsidRPr="00487DDE">
        <w:rPr>
          <w:rFonts w:asciiTheme="minorHAnsi" w:hAnsiTheme="minorHAnsi" w:cstheme="minorHAnsi"/>
          <w:lang w:val="en-GB"/>
        </w:rPr>
        <w:t xml:space="preserve"> </w:t>
      </w:r>
      <w:proofErr w:type="spellStart"/>
      <w:r w:rsidRPr="00487DDE">
        <w:rPr>
          <w:rFonts w:asciiTheme="minorHAnsi" w:hAnsiTheme="minorHAnsi" w:cstheme="minorHAnsi"/>
          <w:lang w:val="en-GB"/>
        </w:rPr>
        <w:t>Anhang</w:t>
      </w:r>
      <w:proofErr w:type="spellEnd"/>
      <w:r w:rsidRPr="00487DDE">
        <w:rPr>
          <w:rFonts w:asciiTheme="minorHAnsi" w:hAnsiTheme="minorHAnsi" w:cstheme="minorHAnsi"/>
          <w:lang w:val="en-GB"/>
        </w:rPr>
        <w:t xml:space="preserve"> </w:t>
      </w:r>
      <w:r w:rsidR="00335FD5" w:rsidRPr="00487DDE">
        <w:rPr>
          <w:rFonts w:asciiTheme="minorHAnsi" w:hAnsiTheme="minorHAnsi" w:cstheme="minorHAnsi"/>
          <w:lang w:val="en-GB"/>
        </w:rPr>
        <w:t>6</w:t>
      </w:r>
      <w:r w:rsidRPr="00487DDE">
        <w:rPr>
          <w:rFonts w:asciiTheme="minorHAnsi" w:hAnsiTheme="minorHAnsi" w:cstheme="minorHAnsi"/>
          <w:lang w:val="en-GB"/>
        </w:rPr>
        <w:t>. ASEPSIS – Score)</w:t>
      </w:r>
    </w:p>
    <w:p w14:paraId="17259786" w14:textId="4D25102F" w:rsidR="008F5ABC" w:rsidRPr="00487DDE" w:rsidRDefault="008F5ABC" w:rsidP="00F059CA">
      <w:pPr>
        <w:tabs>
          <w:tab w:val="left" w:pos="851"/>
          <w:tab w:val="left" w:pos="1701"/>
        </w:tabs>
        <w:spacing w:line="240" w:lineRule="auto"/>
        <w:ind w:firstLine="851"/>
        <w:rPr>
          <w:rFonts w:asciiTheme="minorHAnsi" w:hAnsiTheme="minorHAnsi" w:cstheme="minorHAnsi"/>
          <w:lang w:val="en-GB"/>
        </w:rPr>
      </w:pP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Satisfactory healing</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Disturbance of healing</w:t>
      </w:r>
    </w:p>
    <w:p w14:paraId="6E13B460" w14:textId="360CDB34" w:rsidR="008F5ABC" w:rsidRPr="00487DDE" w:rsidRDefault="008F5ABC" w:rsidP="00F059CA">
      <w:pPr>
        <w:tabs>
          <w:tab w:val="left" w:pos="851"/>
          <w:tab w:val="left" w:pos="1701"/>
        </w:tabs>
        <w:spacing w:line="240" w:lineRule="auto"/>
        <w:ind w:firstLine="851"/>
        <w:rPr>
          <w:rFonts w:asciiTheme="minorHAnsi" w:hAnsiTheme="minorHAnsi" w:cstheme="minorHAnsi"/>
          <w:lang w:val="en-GB"/>
        </w:rPr>
      </w:pP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Minor wound infection</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Moderate Wound Infection</w:t>
      </w:r>
    </w:p>
    <w:p w14:paraId="4DAB5359" w14:textId="77777777" w:rsidR="00FD4259" w:rsidRPr="00487DDE" w:rsidRDefault="008F5ABC" w:rsidP="00F059CA">
      <w:pPr>
        <w:tabs>
          <w:tab w:val="left" w:pos="851"/>
          <w:tab w:val="left" w:pos="1701"/>
        </w:tabs>
        <w:spacing w:line="240" w:lineRule="auto"/>
        <w:ind w:firstLine="851"/>
        <w:rPr>
          <w:rFonts w:asciiTheme="minorHAnsi" w:hAnsiTheme="minorHAnsi" w:cstheme="minorHAnsi"/>
        </w:rPr>
      </w:pP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w:t>
      </w:r>
      <w:proofErr w:type="spellStart"/>
      <w:r w:rsidRPr="00487DDE">
        <w:rPr>
          <w:rFonts w:asciiTheme="minorHAnsi" w:hAnsiTheme="minorHAnsi" w:cstheme="minorHAnsi"/>
        </w:rPr>
        <w:t>Severe</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Wound</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Infection</w:t>
      </w:r>
      <w:proofErr w:type="spellEnd"/>
    </w:p>
    <w:p w14:paraId="455D2901" w14:textId="033AE0D3" w:rsidR="008F5ABC" w:rsidRPr="00487DDE" w:rsidRDefault="00F67A2A" w:rsidP="00F059CA">
      <w:pPr>
        <w:tabs>
          <w:tab w:val="left" w:pos="851"/>
          <w:tab w:val="left" w:pos="1701"/>
        </w:tabs>
        <w:spacing w:line="240" w:lineRule="auto"/>
        <w:ind w:firstLine="851"/>
        <w:rPr>
          <w:rFonts w:asciiTheme="minorHAnsi" w:hAnsiTheme="minorHAnsi" w:cstheme="minorHAnsi"/>
        </w:rPr>
      </w:pPr>
      <w:r w:rsidRPr="00487DDE">
        <w:rPr>
          <w:rFonts w:asciiTheme="minorHAnsi" w:hAnsiTheme="minorHAnsi" w:cstheme="minorHAnsi"/>
        </w:rPr>
        <w:t>Länge</w:t>
      </w:r>
      <w:r w:rsidR="00FD4259" w:rsidRPr="00487DDE">
        <w:rPr>
          <w:rFonts w:asciiTheme="minorHAnsi" w:hAnsiTheme="minorHAnsi" w:cstheme="minorHAnsi"/>
        </w:rPr>
        <w:t xml:space="preserve"> der Wunde [cm]: ________</w:t>
      </w:r>
    </w:p>
    <w:p w14:paraId="6A7C5333" w14:textId="77777777"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3E90AC2F" w14:textId="43F93A88"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813CBC0" w14:textId="03144B07"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26C8F171" w14:textId="77777777"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27F400C" w14:textId="05E330CE"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E5B5E8C"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4465DAB" w14:textId="417B4A7E"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Endgültige Beurteilung: </w:t>
      </w:r>
    </w:p>
    <w:p w14:paraId="2A595017" w14:textId="79DE67F0" w:rsidR="00C82C25" w:rsidRPr="00487DDE" w:rsidRDefault="00C82C25" w:rsidP="00F059CA">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4B8079FE" w14:textId="77777777" w:rsidR="000D7F1B" w:rsidRPr="00487DDE" w:rsidRDefault="000D7F1B" w:rsidP="004B6F63">
      <w:pPr>
        <w:tabs>
          <w:tab w:val="left" w:pos="993"/>
          <w:tab w:val="left" w:pos="1843"/>
          <w:tab w:val="left" w:pos="2694"/>
          <w:tab w:val="left" w:pos="3544"/>
        </w:tabs>
        <w:spacing w:before="60" w:after="120" w:line="240" w:lineRule="auto"/>
        <w:rPr>
          <w:rFonts w:asciiTheme="minorHAnsi" w:hAnsiTheme="minorHAnsi" w:cstheme="minorHAnsi"/>
        </w:rPr>
      </w:pPr>
    </w:p>
    <w:p w14:paraId="18EE1FF3" w14:textId="0B45BBDC" w:rsidR="00C82C25" w:rsidRPr="00487DDE" w:rsidRDefault="000D7F1B" w:rsidP="00A569CA">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r w:rsidRPr="00487DDE">
        <w:rPr>
          <w:rFonts w:asciiTheme="minorHAnsi" w:hAnsiTheme="minorHAnsi" w:cstheme="minorHAnsi"/>
          <w:u w:val="single"/>
        </w:rPr>
        <w:t>Weitere Komplikationen</w:t>
      </w:r>
      <w:r w:rsidRPr="00487DDE">
        <w:rPr>
          <w:rFonts w:asciiTheme="minorHAnsi" w:hAnsiTheme="minorHAnsi" w:cstheme="minorHAnsi"/>
        </w:rPr>
        <w:t>:</w:t>
      </w:r>
      <w:r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00B51B85" w:rsidRPr="00487DDE">
        <w:rPr>
          <w:rFonts w:asciiTheme="minorHAnsi" w:hAnsiTheme="minorHAnsi" w:cstheme="minorHAnsi"/>
        </w:rPr>
        <w:br/>
      </w:r>
    </w:p>
    <w:p w14:paraId="4B8CA5AE" w14:textId="35D2E784"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640E8EFD" w14:textId="18CB551B" w:rsidR="000D7F1B" w:rsidRPr="00487DDE" w:rsidRDefault="000D7F1B"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1D90691D" w14:textId="57639EC3" w:rsidR="000D7F1B" w:rsidRPr="00487DDE" w:rsidRDefault="000D7F1B"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81D48EA" w14:textId="165E16AC" w:rsidR="000D7F1B" w:rsidRPr="00487DDE" w:rsidRDefault="000D7F1B"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B45EDDC" w14:textId="77777777"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406FDDD" w14:textId="24C30450"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3388B97"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CC3FE8D" w14:textId="2246F887"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26830882" w14:textId="152B8592" w:rsidR="000D7F1B" w:rsidRDefault="000D7F1B" w:rsidP="00F059CA">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41AFFB78" w14:textId="174F04BC" w:rsidR="00292AAB" w:rsidRDefault="00292AAB" w:rsidP="00F059CA">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4D75677A" w14:textId="77777777" w:rsidR="00292AAB" w:rsidRPr="00487DDE" w:rsidRDefault="00292AAB" w:rsidP="00F059CA">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572D37E4" w14:textId="5AD96719" w:rsidR="00A569CA" w:rsidRPr="00487DDE" w:rsidRDefault="00A569CA" w:rsidP="00A569CA">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r w:rsidRPr="00487DDE">
        <w:rPr>
          <w:rFonts w:asciiTheme="minorHAnsi" w:hAnsiTheme="minorHAnsi" w:cstheme="minorHAnsi"/>
          <w:u w:val="single"/>
        </w:rPr>
        <w:lastRenderedPageBreak/>
        <w:t>Weitere Komplikationen</w:t>
      </w:r>
      <w:r w:rsidRPr="00487DDE">
        <w:rPr>
          <w:rFonts w:asciiTheme="minorHAnsi" w:hAnsiTheme="minorHAnsi" w:cstheme="minorHAnsi"/>
        </w:rPr>
        <w:t>:</w:t>
      </w:r>
      <w:r w:rsidRPr="00487DDE">
        <w:rPr>
          <w:rFonts w:asciiTheme="minorHAnsi" w:hAnsiTheme="minorHAnsi" w:cstheme="minorHAnsi"/>
        </w:rPr>
        <w:tab/>
      </w:r>
      <w:r w:rsidR="00E93411" w:rsidRPr="00487DDE">
        <w:rPr>
          <w:rFonts w:asciiTheme="minorHAnsi" w:hAnsiTheme="minorHAnsi" w:cstheme="minorHAnsi"/>
        </w:rPr>
        <w:t xml:space="preserve">(Siehe Anhang, </w:t>
      </w:r>
      <w:r w:rsidR="00335FD5" w:rsidRPr="00487DDE">
        <w:rPr>
          <w:rFonts w:asciiTheme="minorHAnsi" w:hAnsiTheme="minorHAnsi" w:cstheme="minorHAnsi"/>
        </w:rPr>
        <w:t>9</w:t>
      </w:r>
      <w:r w:rsidR="00E93411" w:rsidRPr="00487DDE">
        <w:rPr>
          <w:rFonts w:asciiTheme="minorHAnsi" w:hAnsiTheme="minorHAnsi" w:cstheme="minorHAnsi"/>
        </w:rPr>
        <w:t>.)</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00B51B85" w:rsidRPr="00487DDE">
        <w:rPr>
          <w:rFonts w:asciiTheme="minorHAnsi" w:hAnsiTheme="minorHAnsi" w:cstheme="minorHAnsi"/>
        </w:rPr>
        <w:br/>
      </w:r>
    </w:p>
    <w:p w14:paraId="22C6F3B4" w14:textId="6A8EDB77"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54190758" w14:textId="00D91352" w:rsidR="00A569CA" w:rsidRPr="00487DDE" w:rsidRDefault="008F5ABC"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w:t>
      </w:r>
      <w:r w:rsidR="00A569CA" w:rsidRPr="00487DDE">
        <w:rPr>
          <w:rFonts w:asciiTheme="minorHAnsi" w:hAnsiTheme="minorHAnsi" w:cstheme="minorHAnsi"/>
        </w:rPr>
        <w:t xml:space="preserve">Begründung angeben (inkl. </w:t>
      </w:r>
      <w:proofErr w:type="spellStart"/>
      <w:r w:rsidR="00A569CA" w:rsidRPr="00487DDE">
        <w:rPr>
          <w:rFonts w:asciiTheme="minorHAnsi" w:hAnsiTheme="minorHAnsi" w:cstheme="minorHAnsi"/>
        </w:rPr>
        <w:t>postop</w:t>
      </w:r>
      <w:proofErr w:type="spellEnd"/>
      <w:r w:rsidR="00A569CA" w:rsidRPr="00487DDE">
        <w:rPr>
          <w:rFonts w:asciiTheme="minorHAnsi" w:hAnsiTheme="minorHAnsi" w:cstheme="minorHAnsi"/>
        </w:rPr>
        <w:t>. Tag, Intervention)</w:t>
      </w:r>
    </w:p>
    <w:p w14:paraId="5F3B8DEA" w14:textId="77777777" w:rsidR="00A569CA" w:rsidRPr="00487DDE" w:rsidRDefault="00A569CA"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AC026C6" w14:textId="77777777" w:rsidR="00A569CA" w:rsidRPr="00487DDE" w:rsidRDefault="00A569CA"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B13D4F3" w14:textId="77777777"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16B1B906" w14:textId="02DD49D8"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3211C49"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085D5EB" w14:textId="1999DE3C" w:rsidR="00444052" w:rsidRPr="00487DDE" w:rsidRDefault="00444052"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089C2877" w14:textId="757F9956" w:rsidR="00A569CA" w:rsidRPr="00487DDE" w:rsidRDefault="00A569CA" w:rsidP="00F059CA">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3B2A6F01" w14:textId="65F14F74" w:rsidR="008F5ABC" w:rsidRPr="00487DDE" w:rsidRDefault="008F5ABC" w:rsidP="00A569CA">
      <w:pPr>
        <w:tabs>
          <w:tab w:val="left" w:pos="993"/>
          <w:tab w:val="left" w:pos="1843"/>
          <w:tab w:val="left" w:pos="2694"/>
          <w:tab w:val="left" w:pos="3544"/>
        </w:tabs>
        <w:spacing w:before="60" w:after="120" w:line="240" w:lineRule="auto"/>
        <w:ind w:left="1843" w:hanging="992"/>
        <w:rPr>
          <w:rFonts w:asciiTheme="minorHAnsi" w:hAnsiTheme="minorHAnsi" w:cstheme="minorHAnsi"/>
          <w:lang w:val="it-IT"/>
        </w:rPr>
      </w:pPr>
    </w:p>
    <w:p w14:paraId="18C7962C" w14:textId="44ED7CEA" w:rsidR="008F5ABC" w:rsidRPr="00487DDE" w:rsidRDefault="008F5ABC" w:rsidP="008F5ABC">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r w:rsidRPr="00487DDE">
        <w:rPr>
          <w:rFonts w:asciiTheme="minorHAnsi" w:hAnsiTheme="minorHAnsi" w:cstheme="minorHAnsi"/>
          <w:u w:val="single"/>
        </w:rPr>
        <w:t>Weitere Komplikationen</w:t>
      </w:r>
      <w:r w:rsidRPr="00487DDE">
        <w:rPr>
          <w:rFonts w:asciiTheme="minorHAnsi" w:hAnsiTheme="minorHAnsi" w:cstheme="minorHAnsi"/>
        </w:rPr>
        <w:t>:</w:t>
      </w:r>
      <w:r w:rsidRPr="00487DDE">
        <w:rPr>
          <w:rFonts w:asciiTheme="minorHAnsi" w:hAnsiTheme="minorHAnsi" w:cstheme="minorHAnsi"/>
        </w:rPr>
        <w:tab/>
      </w:r>
      <w:r w:rsidR="00E93411" w:rsidRPr="00487DDE">
        <w:rPr>
          <w:rFonts w:asciiTheme="minorHAnsi" w:hAnsiTheme="minorHAnsi" w:cstheme="minorHAnsi"/>
        </w:rPr>
        <w:t xml:space="preserve">(Siehe Anhang, </w:t>
      </w:r>
      <w:r w:rsidR="00335FD5" w:rsidRPr="00487DDE">
        <w:rPr>
          <w:rFonts w:asciiTheme="minorHAnsi" w:hAnsiTheme="minorHAnsi" w:cstheme="minorHAnsi"/>
        </w:rPr>
        <w:t>9</w:t>
      </w:r>
      <w:r w:rsidR="00E93411" w:rsidRPr="00487DDE">
        <w:rPr>
          <w:rFonts w:asciiTheme="minorHAnsi" w:hAnsiTheme="minorHAnsi" w:cstheme="minorHAnsi"/>
        </w:rPr>
        <w:t>.)</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00B51B85" w:rsidRPr="00487DDE">
        <w:rPr>
          <w:rFonts w:asciiTheme="minorHAnsi" w:hAnsiTheme="minorHAnsi" w:cstheme="minorHAnsi"/>
        </w:rPr>
        <w:br/>
      </w:r>
    </w:p>
    <w:p w14:paraId="485834F6" w14:textId="0BD9B543"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07EBF793" w14:textId="05813198" w:rsidR="008F5ABC" w:rsidRPr="00487DDE" w:rsidRDefault="008F5ABC"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028584B8" w14:textId="77777777" w:rsidR="008F5ABC" w:rsidRPr="00487DDE" w:rsidRDefault="008F5ABC"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74130CD" w14:textId="77777777" w:rsidR="008F5ABC" w:rsidRPr="00487DDE" w:rsidRDefault="008F5ABC"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AFA1DE2" w14:textId="77777777" w:rsidR="008F5ABC" w:rsidRPr="00487DDE" w:rsidRDefault="008F5ABC"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8597025" w14:textId="77777777" w:rsidR="008F5ABC" w:rsidRPr="00487DDE" w:rsidRDefault="008F5ABC"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B067066"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A301DD2" w14:textId="0846FDB5" w:rsidR="008F5ABC" w:rsidRPr="00487DDE" w:rsidRDefault="008F5ABC"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r w:rsidR="004B6F63" w:rsidRPr="00487DDE">
        <w:rPr>
          <w:rFonts w:asciiTheme="minorHAnsi" w:hAnsiTheme="minorHAnsi" w:cstheme="minorHAnsi"/>
        </w:rPr>
        <w:t>:</w:t>
      </w:r>
    </w:p>
    <w:p w14:paraId="32F4EE16" w14:textId="77777777" w:rsidR="008F5ABC" w:rsidRPr="00487DDE" w:rsidRDefault="008F5ABC" w:rsidP="00F059CA">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53BBF09B" w14:textId="6C0A5454" w:rsidR="008F5ABC" w:rsidRPr="00487DDE" w:rsidRDefault="008F5ABC" w:rsidP="008F5ABC">
      <w:pPr>
        <w:tabs>
          <w:tab w:val="left" w:pos="993"/>
          <w:tab w:val="left" w:pos="1843"/>
          <w:tab w:val="left" w:pos="2694"/>
          <w:tab w:val="left" w:pos="3544"/>
        </w:tabs>
        <w:spacing w:before="60" w:after="120" w:line="240" w:lineRule="auto"/>
        <w:rPr>
          <w:rFonts w:asciiTheme="minorHAnsi" w:hAnsiTheme="minorHAnsi" w:cstheme="minorHAnsi"/>
          <w:lang w:val="it-IT"/>
        </w:rPr>
      </w:pPr>
    </w:p>
    <w:p w14:paraId="19A93B7E" w14:textId="1A21B142" w:rsidR="004B6F63" w:rsidRPr="00487DDE" w:rsidRDefault="004B6F63" w:rsidP="004B6F63">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r w:rsidRPr="00487DDE">
        <w:rPr>
          <w:rFonts w:asciiTheme="minorHAnsi" w:hAnsiTheme="minorHAnsi" w:cstheme="minorHAnsi"/>
          <w:u w:val="single"/>
        </w:rPr>
        <w:t>Weitere Komplikationen</w:t>
      </w:r>
      <w:r w:rsidRPr="00487DDE">
        <w:rPr>
          <w:rFonts w:asciiTheme="minorHAnsi" w:hAnsiTheme="minorHAnsi" w:cstheme="minorHAnsi"/>
        </w:rPr>
        <w:t>:</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00B51B85" w:rsidRPr="00487DDE">
        <w:rPr>
          <w:rFonts w:asciiTheme="minorHAnsi" w:hAnsiTheme="minorHAnsi" w:cstheme="minorHAnsi"/>
        </w:rPr>
        <w:br/>
      </w:r>
    </w:p>
    <w:p w14:paraId="6F195F75" w14:textId="696B42CC" w:rsidR="00E93411" w:rsidRPr="00487DDE" w:rsidRDefault="00E93411"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Zeitpunkt des Auftretens: </w:t>
      </w:r>
      <w:r w:rsidR="00353498" w:rsidRPr="00487DDE">
        <w:rPr>
          <w:rFonts w:asciiTheme="minorHAnsi" w:hAnsiTheme="minorHAnsi" w:cstheme="minorHAnsi"/>
        </w:rPr>
        <w:t>POD</w:t>
      </w:r>
      <w:r w:rsidRPr="00487DDE">
        <w:rPr>
          <w:rFonts w:asciiTheme="minorHAnsi" w:hAnsiTheme="minorHAnsi" w:cstheme="minorHAnsi"/>
        </w:rPr>
        <w:t xml:space="preserve"> _____ oder Datum: ____/____/________</w:t>
      </w:r>
    </w:p>
    <w:p w14:paraId="0C5C0FDE" w14:textId="171DD8F8" w:rsidR="004B6F63" w:rsidRPr="00487DDE" w:rsidRDefault="004B6F63"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42D968E0" w14:textId="77777777" w:rsidR="004B6F63" w:rsidRPr="00487DDE" w:rsidRDefault="004B6F63"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2999402E" w14:textId="77777777" w:rsidR="004B6F63" w:rsidRPr="00487DDE" w:rsidRDefault="004B6F63"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73FE047" w14:textId="77777777" w:rsidR="004B6F63" w:rsidRPr="00487DDE" w:rsidRDefault="004B6F63"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88BED24" w14:textId="77777777" w:rsidR="004B6F63" w:rsidRPr="00487DDE" w:rsidRDefault="004B6F63"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29A73502" w14:textId="77777777" w:rsidR="00B51B85" w:rsidRPr="00487DDE" w:rsidRDefault="00B51B85"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C23862F" w14:textId="29DFBD2D" w:rsidR="00B51B85" w:rsidRPr="00487DDE" w:rsidRDefault="004B6F63" w:rsidP="00F059CA">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4AA777FE" w14:textId="1397066D" w:rsidR="00804FF8" w:rsidRPr="00487DDE" w:rsidRDefault="004B6F63" w:rsidP="00F059CA">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05993AA6" w14:textId="3CD445E6" w:rsidR="004B6F63" w:rsidRDefault="004B6F63" w:rsidP="004B6F63">
      <w:pPr>
        <w:tabs>
          <w:tab w:val="left" w:pos="993"/>
          <w:tab w:val="left" w:pos="1843"/>
          <w:tab w:val="left" w:pos="2694"/>
          <w:tab w:val="left" w:pos="3544"/>
        </w:tabs>
        <w:spacing w:before="60" w:after="120" w:line="240" w:lineRule="auto"/>
        <w:rPr>
          <w:rFonts w:ascii="Arial" w:hAnsi="Arial" w:cs="Arial"/>
          <w:sz w:val="20"/>
          <w:lang w:val="it-IT"/>
        </w:rPr>
      </w:pPr>
    </w:p>
    <w:p w14:paraId="368A6218" w14:textId="75E20EE1" w:rsidR="00487DDE" w:rsidRDefault="00487DDE" w:rsidP="004B6F63">
      <w:pPr>
        <w:tabs>
          <w:tab w:val="left" w:pos="993"/>
          <w:tab w:val="left" w:pos="1843"/>
          <w:tab w:val="left" w:pos="2694"/>
          <w:tab w:val="left" w:pos="3544"/>
        </w:tabs>
        <w:spacing w:before="60" w:after="120" w:line="240" w:lineRule="auto"/>
        <w:rPr>
          <w:rFonts w:ascii="Arial" w:hAnsi="Arial" w:cs="Arial"/>
          <w:sz w:val="20"/>
          <w:lang w:val="it-IT"/>
        </w:rPr>
      </w:pPr>
    </w:p>
    <w:p w14:paraId="7C61B79C" w14:textId="77777777" w:rsidR="00487DDE" w:rsidRPr="00EB735E" w:rsidRDefault="00487DDE" w:rsidP="004B6F63">
      <w:pPr>
        <w:tabs>
          <w:tab w:val="left" w:pos="993"/>
          <w:tab w:val="left" w:pos="1843"/>
          <w:tab w:val="left" w:pos="2694"/>
          <w:tab w:val="left" w:pos="3544"/>
        </w:tabs>
        <w:spacing w:before="60" w:after="120" w:line="240" w:lineRule="auto"/>
        <w:rPr>
          <w:rFonts w:ascii="Arial" w:hAnsi="Arial" w:cs="Arial"/>
          <w:sz w:val="20"/>
          <w:lang w:val="it-IT"/>
        </w:rPr>
      </w:pPr>
    </w:p>
    <w:p w14:paraId="3740A293" w14:textId="77777777" w:rsidR="00487DDE" w:rsidRPr="00487DDE" w:rsidRDefault="00487DDE">
      <w:pPr>
        <w:overflowPunct/>
        <w:autoSpaceDE/>
        <w:autoSpaceDN/>
        <w:adjustRightInd/>
        <w:spacing w:line="240" w:lineRule="auto"/>
        <w:textAlignment w:val="auto"/>
        <w:rPr>
          <w:rFonts w:asciiTheme="minorHAnsi" w:hAnsiTheme="minorHAnsi" w:cstheme="minorHAnsi"/>
          <w:sz w:val="28"/>
          <w:szCs w:val="30"/>
        </w:rPr>
      </w:pPr>
      <w:r w:rsidRPr="00487DDE">
        <w:rPr>
          <w:rFonts w:asciiTheme="minorHAnsi" w:hAnsiTheme="minorHAnsi" w:cstheme="minorHAnsi"/>
          <w:sz w:val="28"/>
          <w:szCs w:val="30"/>
        </w:rPr>
        <w:br w:type="page"/>
      </w:r>
    </w:p>
    <w:p w14:paraId="0541028C" w14:textId="6B946702" w:rsidR="00A569CA" w:rsidRPr="00EB735E" w:rsidRDefault="00E93411" w:rsidP="009977F3">
      <w:pPr>
        <w:overflowPunct/>
        <w:autoSpaceDE/>
        <w:autoSpaceDN/>
        <w:adjustRightInd/>
        <w:spacing w:after="120" w:line="240" w:lineRule="auto"/>
        <w:textAlignment w:val="auto"/>
        <w:rPr>
          <w:rFonts w:asciiTheme="minorHAnsi" w:hAnsiTheme="minorHAnsi" w:cstheme="minorHAnsi"/>
          <w:sz w:val="24"/>
          <w:szCs w:val="28"/>
        </w:rPr>
      </w:pPr>
      <w:r w:rsidRPr="00EB735E">
        <w:rPr>
          <w:rFonts w:asciiTheme="minorHAnsi" w:hAnsiTheme="minorHAnsi" w:cstheme="minorHAnsi"/>
          <w:sz w:val="28"/>
          <w:szCs w:val="30"/>
          <w:u w:val="single"/>
        </w:rPr>
        <w:lastRenderedPageBreak/>
        <w:t>Interventionen</w:t>
      </w:r>
      <w:r w:rsidR="005075A7" w:rsidRPr="00EB735E">
        <w:rPr>
          <w:rFonts w:asciiTheme="minorHAnsi" w:hAnsiTheme="minorHAnsi" w:cstheme="minorHAnsi"/>
          <w:sz w:val="24"/>
          <w:szCs w:val="28"/>
        </w:rPr>
        <w:t xml:space="preserve">: (bitte </w:t>
      </w:r>
      <w:r w:rsidR="00487DDE">
        <w:rPr>
          <w:rFonts w:asciiTheme="minorHAnsi" w:hAnsiTheme="minorHAnsi" w:cstheme="minorHAnsi"/>
          <w:sz w:val="24"/>
          <w:szCs w:val="28"/>
        </w:rPr>
        <w:t>weitere</w:t>
      </w:r>
      <w:r w:rsidR="005075A7" w:rsidRPr="00EB735E">
        <w:rPr>
          <w:rFonts w:asciiTheme="minorHAnsi" w:hAnsiTheme="minorHAnsi" w:cstheme="minorHAnsi"/>
          <w:sz w:val="24"/>
          <w:szCs w:val="28"/>
        </w:rPr>
        <w:t xml:space="preserve"> </w:t>
      </w:r>
      <w:r w:rsidR="00487DDE">
        <w:rPr>
          <w:rFonts w:asciiTheme="minorHAnsi" w:hAnsiTheme="minorHAnsi" w:cstheme="minorHAnsi"/>
          <w:sz w:val="24"/>
          <w:szCs w:val="28"/>
        </w:rPr>
        <w:t>nicht – erfasste Interventionen angeben</w:t>
      </w:r>
      <w:r w:rsidR="005075A7" w:rsidRPr="00EB735E">
        <w:rPr>
          <w:rFonts w:asciiTheme="minorHAnsi" w:hAnsiTheme="minorHAnsi" w:cstheme="minorHAnsi"/>
          <w:sz w:val="24"/>
          <w:szCs w:val="28"/>
        </w:rPr>
        <w:t>)</w:t>
      </w:r>
    </w:p>
    <w:p w14:paraId="310B20B2" w14:textId="556EBEE8" w:rsidR="005075A7" w:rsidRPr="00487DDE" w:rsidRDefault="005075A7" w:rsidP="009977F3">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Intervention</w:t>
      </w:r>
      <w:r w:rsidR="000A6649">
        <w:rPr>
          <w:rFonts w:asciiTheme="minorHAnsi" w:hAnsiTheme="minorHAnsi" w:cstheme="minorHAnsi"/>
        </w:rPr>
        <w:t>:</w:t>
      </w:r>
      <w:r w:rsidRPr="00487DDE">
        <w:rPr>
          <w:rFonts w:asciiTheme="minorHAnsi" w:hAnsiTheme="minorHAnsi" w:cstheme="minorHAnsi"/>
        </w:rPr>
        <w:t xml:space="preserve"> </w:t>
      </w:r>
      <w:r w:rsidRPr="00487DDE">
        <w:rPr>
          <w:rFonts w:asciiTheme="minorHAnsi" w:hAnsiTheme="minorHAnsi" w:cstheme="minorHAnsi"/>
        </w:rPr>
        <w:tab/>
      </w:r>
      <w:r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00B51B85"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00B51B85" w:rsidRPr="00487DDE">
        <w:rPr>
          <w:rFonts w:asciiTheme="minorHAnsi" w:hAnsiTheme="minorHAnsi" w:cstheme="minorHAnsi"/>
        </w:rPr>
        <w:br/>
      </w:r>
    </w:p>
    <w:p w14:paraId="4FEDF6B5" w14:textId="69B58A12" w:rsidR="00E93411" w:rsidRPr="00487DDE" w:rsidRDefault="005075A7" w:rsidP="000A6649">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 xml:space="preserve">Falls „ja“ bitte angeben: </w:t>
      </w:r>
      <w:r w:rsidR="00E93411" w:rsidRPr="00487DDE">
        <w:rPr>
          <w:rFonts w:asciiTheme="minorHAnsi" w:hAnsiTheme="minorHAnsi" w:cstheme="minorHAnsi"/>
        </w:rPr>
        <w:t xml:space="preserve">Zeitpunkt: </w:t>
      </w:r>
      <w:r w:rsidR="00353498" w:rsidRPr="00487DDE">
        <w:rPr>
          <w:rFonts w:asciiTheme="minorHAnsi" w:hAnsiTheme="minorHAnsi" w:cstheme="minorHAnsi"/>
        </w:rPr>
        <w:t>POD</w:t>
      </w:r>
      <w:r w:rsidR="00E93411" w:rsidRPr="00487DDE">
        <w:rPr>
          <w:rFonts w:asciiTheme="minorHAnsi" w:hAnsiTheme="minorHAnsi" w:cstheme="minorHAnsi"/>
        </w:rPr>
        <w:t xml:space="preserve"> _____ oder Datum: ____/____/________ </w:t>
      </w:r>
    </w:p>
    <w:p w14:paraId="24BFBC7E" w14:textId="7236AB2D" w:rsidR="005075A7" w:rsidRPr="00487DDE" w:rsidRDefault="005075A7" w:rsidP="00E93411">
      <w:pPr>
        <w:overflowPunct/>
        <w:autoSpaceDE/>
        <w:autoSpaceDN/>
        <w:adjustRightInd/>
        <w:spacing w:after="120" w:line="240" w:lineRule="auto"/>
        <w:ind w:firstLine="709"/>
        <w:textAlignment w:val="auto"/>
        <w:rPr>
          <w:rFonts w:asciiTheme="minorHAnsi" w:hAnsiTheme="minorHAnsi" w:cstheme="minorHAnsi"/>
        </w:rPr>
      </w:pPr>
      <w:r w:rsidRPr="00487DDE">
        <w:rPr>
          <w:rFonts w:asciiTheme="minorHAnsi" w:hAnsiTheme="minorHAnsi" w:cstheme="minorHAnsi"/>
        </w:rPr>
        <w:t>(Grund, Art)</w:t>
      </w:r>
    </w:p>
    <w:p w14:paraId="3805DDC2" w14:textId="2D85AF0A" w:rsidR="005075A7" w:rsidRPr="00487DDE" w:rsidRDefault="005075A7" w:rsidP="009977F3">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62320E00" w14:textId="0DB55DAC" w:rsidR="005075A7" w:rsidRPr="00487DDE" w:rsidRDefault="005075A7" w:rsidP="009977F3">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5CF5C806" w14:textId="503969BD" w:rsidR="005075A7" w:rsidRPr="00487DDE" w:rsidRDefault="005075A7" w:rsidP="009977F3">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22058310" w14:textId="384CB30E" w:rsidR="005075A7" w:rsidRPr="00487DDE" w:rsidRDefault="005075A7" w:rsidP="009977F3">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6D91FADF" w14:textId="280D040D" w:rsidR="005075A7" w:rsidRPr="00487DDE" w:rsidRDefault="005075A7" w:rsidP="009977F3">
      <w:pPr>
        <w:overflowPunct/>
        <w:autoSpaceDE/>
        <w:autoSpaceDN/>
        <w:adjustRightInd/>
        <w:spacing w:after="120" w:line="240" w:lineRule="auto"/>
        <w:jc w:val="both"/>
        <w:textAlignment w:val="auto"/>
        <w:rPr>
          <w:rFonts w:asciiTheme="minorHAnsi" w:hAnsiTheme="minorHAnsi" w:cstheme="minorHAnsi"/>
        </w:rPr>
      </w:pPr>
    </w:p>
    <w:p w14:paraId="68D2AB2F" w14:textId="23F7113E" w:rsidR="00B51B85" w:rsidRPr="00487DDE" w:rsidRDefault="00B51B85" w:rsidP="00B51B85">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 xml:space="preserve">Antibiotikatherapie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Pr="00487DDE">
        <w:rPr>
          <w:rFonts w:asciiTheme="minorHAnsi" w:hAnsiTheme="minorHAnsi" w:cstheme="minorHAnsi"/>
        </w:rPr>
        <w:br/>
      </w:r>
    </w:p>
    <w:p w14:paraId="5405485A" w14:textId="77777777" w:rsidR="000A6649" w:rsidRDefault="005075A7" w:rsidP="000A6649">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 xml:space="preserve">Falls „ja“ bitte angeben: </w:t>
      </w:r>
      <w:r w:rsidR="00E93411" w:rsidRPr="00487DDE">
        <w:rPr>
          <w:rFonts w:asciiTheme="minorHAnsi" w:hAnsiTheme="minorHAnsi" w:cstheme="minorHAnsi"/>
        </w:rPr>
        <w:t xml:space="preserve">Zeitpunkt: </w:t>
      </w:r>
      <w:r w:rsidR="00353498" w:rsidRPr="00487DDE">
        <w:rPr>
          <w:rFonts w:asciiTheme="minorHAnsi" w:hAnsiTheme="minorHAnsi" w:cstheme="minorHAnsi"/>
        </w:rPr>
        <w:t>POD</w:t>
      </w:r>
      <w:r w:rsidR="00E93411" w:rsidRPr="00487DDE">
        <w:rPr>
          <w:rFonts w:asciiTheme="minorHAnsi" w:hAnsiTheme="minorHAnsi" w:cstheme="minorHAnsi"/>
        </w:rPr>
        <w:t xml:space="preserve"> _____ oder Datum: ____/____/________</w:t>
      </w:r>
      <w:r w:rsidR="000A6649">
        <w:rPr>
          <w:rFonts w:asciiTheme="minorHAnsi" w:hAnsiTheme="minorHAnsi" w:cstheme="minorHAnsi"/>
        </w:rPr>
        <w:t xml:space="preserve">, </w:t>
      </w:r>
    </w:p>
    <w:p w14:paraId="2B3ECC40" w14:textId="6466FB93" w:rsidR="005075A7" w:rsidRPr="00487DDE" w:rsidRDefault="005075A7" w:rsidP="000A6649">
      <w:pPr>
        <w:overflowPunct/>
        <w:autoSpaceDE/>
        <w:autoSpaceDN/>
        <w:adjustRightInd/>
        <w:spacing w:after="120" w:line="240" w:lineRule="auto"/>
        <w:ind w:firstLine="709"/>
        <w:textAlignment w:val="auto"/>
        <w:rPr>
          <w:rFonts w:asciiTheme="minorHAnsi" w:hAnsiTheme="minorHAnsi" w:cstheme="minorHAnsi"/>
        </w:rPr>
      </w:pPr>
      <w:r w:rsidRPr="00487DDE">
        <w:rPr>
          <w:rFonts w:asciiTheme="minorHAnsi" w:hAnsiTheme="minorHAnsi" w:cstheme="minorHAnsi"/>
        </w:rPr>
        <w:t>(Grund, Art)</w:t>
      </w:r>
    </w:p>
    <w:p w14:paraId="232E6B4C" w14:textId="182848F7" w:rsidR="005075A7" w:rsidRPr="00487DDE" w:rsidRDefault="005075A7" w:rsidP="009977F3">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46D7175A" w14:textId="5664C803" w:rsidR="005075A7" w:rsidRPr="00487DDE" w:rsidRDefault="005075A7" w:rsidP="009977F3">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44A7C23E" w14:textId="0506244A" w:rsidR="005075A7" w:rsidRPr="00487DDE" w:rsidRDefault="005075A7" w:rsidP="009977F3">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2E48E3AA" w14:textId="4F5275EA" w:rsidR="005075A7" w:rsidRPr="00487DDE" w:rsidRDefault="005075A7" w:rsidP="009977F3">
      <w:pPr>
        <w:overflowPunct/>
        <w:autoSpaceDE/>
        <w:autoSpaceDN/>
        <w:adjustRightInd/>
        <w:spacing w:after="120" w:line="240" w:lineRule="auto"/>
        <w:jc w:val="both"/>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7D40F706" w14:textId="67C49046" w:rsidR="00A569CA" w:rsidRPr="00487DDE" w:rsidRDefault="00A569CA" w:rsidP="009977F3">
      <w:pPr>
        <w:overflowPunct/>
        <w:autoSpaceDE/>
        <w:autoSpaceDN/>
        <w:adjustRightInd/>
        <w:spacing w:after="120" w:line="240" w:lineRule="auto"/>
        <w:textAlignment w:val="auto"/>
        <w:rPr>
          <w:rFonts w:asciiTheme="minorHAnsi" w:hAnsiTheme="minorHAnsi" w:cstheme="minorHAnsi"/>
        </w:rPr>
      </w:pPr>
    </w:p>
    <w:p w14:paraId="3AA1ADB0" w14:textId="762C4AFC" w:rsidR="00B95F51" w:rsidRPr="00487DDE" w:rsidRDefault="00B95F51" w:rsidP="00B95F51">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Weitere:</w:t>
      </w:r>
      <w:r w:rsidR="000A6649">
        <w:rPr>
          <w:rFonts w:asciiTheme="minorHAnsi" w:hAnsiTheme="minorHAnsi" w:cstheme="minorHAnsi"/>
        </w:rPr>
        <w:tab/>
      </w:r>
      <w:r w:rsidR="000A6649">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t xml:space="preserve">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004141A2" w:rsidRPr="00487DDE">
        <w:rPr>
          <w:rFonts w:asciiTheme="minorHAnsi" w:hAnsiTheme="minorHAnsi" w:cstheme="minorHAnsi"/>
        </w:rPr>
        <w:br/>
      </w:r>
    </w:p>
    <w:p w14:paraId="10DC706F" w14:textId="77777777" w:rsidR="000A6649" w:rsidRDefault="00B95F51" w:rsidP="000A6649">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r>
      <w:r w:rsidR="000A6649" w:rsidRPr="00487DDE">
        <w:rPr>
          <w:rFonts w:asciiTheme="minorHAnsi" w:hAnsiTheme="minorHAnsi" w:cstheme="minorHAnsi"/>
        </w:rPr>
        <w:t>Falls „ja“ bitte angeben: Zeitpunkt: POD _____ oder Datum: ____/____/________</w:t>
      </w:r>
      <w:r w:rsidR="000A6649">
        <w:rPr>
          <w:rFonts w:asciiTheme="minorHAnsi" w:hAnsiTheme="minorHAnsi" w:cstheme="minorHAnsi"/>
        </w:rPr>
        <w:t xml:space="preserve">, </w:t>
      </w:r>
    </w:p>
    <w:p w14:paraId="73D216E1" w14:textId="77777777" w:rsidR="000A6649" w:rsidRPr="00487DDE" w:rsidRDefault="000A6649" w:rsidP="000A6649">
      <w:pPr>
        <w:overflowPunct/>
        <w:autoSpaceDE/>
        <w:autoSpaceDN/>
        <w:adjustRightInd/>
        <w:spacing w:after="120" w:line="240" w:lineRule="auto"/>
        <w:ind w:firstLine="709"/>
        <w:textAlignment w:val="auto"/>
        <w:rPr>
          <w:rFonts w:asciiTheme="minorHAnsi" w:hAnsiTheme="minorHAnsi" w:cstheme="minorHAnsi"/>
        </w:rPr>
      </w:pPr>
      <w:r w:rsidRPr="00487DDE">
        <w:rPr>
          <w:rFonts w:asciiTheme="minorHAnsi" w:hAnsiTheme="minorHAnsi" w:cstheme="minorHAnsi"/>
        </w:rPr>
        <w:t>(Grund, Art)</w:t>
      </w:r>
    </w:p>
    <w:p w14:paraId="2BBE5CCA" w14:textId="77777777" w:rsidR="00B95F51" w:rsidRPr="00487DDE" w:rsidRDefault="00B95F51" w:rsidP="00B95F51">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40FA6E60" w14:textId="77777777" w:rsidR="00B95F51" w:rsidRPr="00487DDE" w:rsidRDefault="00B95F51" w:rsidP="00B95F51">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62692D2B" w14:textId="77777777" w:rsidR="00B95F51" w:rsidRPr="00487DDE" w:rsidRDefault="00B95F51" w:rsidP="00B95F51">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5EA0023E" w14:textId="03668650" w:rsidR="00B95F51" w:rsidRPr="00487DDE" w:rsidRDefault="00B95F51" w:rsidP="00B95F51">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09DDA3F4" w14:textId="77777777" w:rsidR="000A6649" w:rsidRPr="00487DDE" w:rsidRDefault="000A6649" w:rsidP="002960D3">
      <w:pPr>
        <w:overflowPunct/>
        <w:autoSpaceDE/>
        <w:autoSpaceDN/>
        <w:adjustRightInd/>
        <w:spacing w:after="120" w:line="240" w:lineRule="auto"/>
        <w:textAlignment w:val="auto"/>
        <w:rPr>
          <w:rFonts w:asciiTheme="minorHAnsi" w:hAnsiTheme="minorHAnsi" w:cstheme="minorHAnsi"/>
        </w:rPr>
      </w:pPr>
    </w:p>
    <w:tbl>
      <w:tblPr>
        <w:tblStyle w:val="Tabellenraster"/>
        <w:tblW w:w="9067" w:type="dxa"/>
        <w:tblLook w:val="04A0" w:firstRow="1" w:lastRow="0" w:firstColumn="1" w:lastColumn="0" w:noHBand="0" w:noVBand="1"/>
      </w:tblPr>
      <w:tblGrid>
        <w:gridCol w:w="4747"/>
        <w:gridCol w:w="4320"/>
      </w:tblGrid>
      <w:tr w:rsidR="005526DA" w:rsidRPr="00487DDE" w14:paraId="63DAF6E4" w14:textId="77777777" w:rsidTr="00720E9A">
        <w:trPr>
          <w:trHeight w:val="621"/>
        </w:trPr>
        <w:tc>
          <w:tcPr>
            <w:tcW w:w="9067" w:type="dxa"/>
            <w:gridSpan w:val="2"/>
            <w:tcBorders>
              <w:top w:val="single" w:sz="4" w:space="0" w:color="auto"/>
              <w:left w:val="single" w:sz="4" w:space="0" w:color="auto"/>
              <w:bottom w:val="single" w:sz="4" w:space="0" w:color="auto"/>
              <w:right w:val="single" w:sz="4" w:space="0" w:color="auto"/>
            </w:tcBorders>
            <w:vAlign w:val="center"/>
          </w:tcPr>
          <w:p w14:paraId="06F799FB" w14:textId="77777777" w:rsidR="005526DA" w:rsidRPr="00487DDE" w:rsidRDefault="005526DA" w:rsidP="00A025DC">
            <w:pPr>
              <w:rPr>
                <w:rFonts w:asciiTheme="minorHAnsi" w:hAnsiTheme="minorHAnsi" w:cstheme="minorHAnsi"/>
              </w:rPr>
            </w:pPr>
            <w:r w:rsidRPr="00487DDE">
              <w:rPr>
                <w:rFonts w:asciiTheme="minorHAnsi" w:hAnsiTheme="minorHAnsi" w:cstheme="minorHAnsi"/>
              </w:rPr>
              <w:t>Ich bestätige nach bestem Wissen und Gewissen, dass die obigen Angaben vollständig, zutreffend und korrekt sind.</w:t>
            </w:r>
          </w:p>
        </w:tc>
      </w:tr>
      <w:tr w:rsidR="005526DA" w:rsidRPr="00487DDE" w14:paraId="79BACE89" w14:textId="77777777" w:rsidTr="00720E9A">
        <w:trPr>
          <w:trHeight w:val="689"/>
        </w:trPr>
        <w:tc>
          <w:tcPr>
            <w:tcW w:w="4747" w:type="dxa"/>
            <w:tcBorders>
              <w:top w:val="single" w:sz="4" w:space="0" w:color="auto"/>
              <w:left w:val="single" w:sz="4" w:space="0" w:color="auto"/>
              <w:bottom w:val="single" w:sz="4" w:space="0" w:color="auto"/>
              <w:right w:val="nil"/>
            </w:tcBorders>
            <w:vAlign w:val="center"/>
          </w:tcPr>
          <w:p w14:paraId="623E7852" w14:textId="77777777" w:rsidR="005526DA" w:rsidRPr="00487DDE" w:rsidRDefault="005526DA" w:rsidP="00A025DC">
            <w:pPr>
              <w:rPr>
                <w:rFonts w:asciiTheme="minorHAnsi" w:hAnsiTheme="minorHAnsi" w:cstheme="minorHAnsi"/>
              </w:rPr>
            </w:pPr>
          </w:p>
        </w:tc>
        <w:tc>
          <w:tcPr>
            <w:tcW w:w="4320" w:type="dxa"/>
            <w:tcBorders>
              <w:top w:val="single" w:sz="4" w:space="0" w:color="auto"/>
              <w:left w:val="nil"/>
              <w:bottom w:val="single" w:sz="4" w:space="0" w:color="auto"/>
              <w:right w:val="single" w:sz="4" w:space="0" w:color="auto"/>
            </w:tcBorders>
            <w:vAlign w:val="center"/>
          </w:tcPr>
          <w:p w14:paraId="119AC66C" w14:textId="77777777" w:rsidR="005526DA" w:rsidRPr="00487DDE" w:rsidRDefault="005526DA" w:rsidP="00A025DC">
            <w:pPr>
              <w:rPr>
                <w:rFonts w:asciiTheme="minorHAnsi" w:hAnsiTheme="minorHAnsi" w:cstheme="minorHAnsi"/>
              </w:rPr>
            </w:pPr>
          </w:p>
        </w:tc>
      </w:tr>
      <w:tr w:rsidR="005526DA" w:rsidRPr="00487DDE" w14:paraId="58414925" w14:textId="77777777" w:rsidTr="00720E9A">
        <w:trPr>
          <w:trHeight w:val="427"/>
        </w:trPr>
        <w:tc>
          <w:tcPr>
            <w:tcW w:w="4747" w:type="dxa"/>
            <w:tcBorders>
              <w:top w:val="single" w:sz="4" w:space="0" w:color="auto"/>
              <w:left w:val="single" w:sz="4" w:space="0" w:color="auto"/>
              <w:bottom w:val="single" w:sz="4" w:space="0" w:color="auto"/>
              <w:right w:val="nil"/>
            </w:tcBorders>
            <w:vAlign w:val="center"/>
            <w:hideMark/>
          </w:tcPr>
          <w:p w14:paraId="0E924B8B" w14:textId="77777777" w:rsidR="005526DA" w:rsidRPr="00487DDE" w:rsidRDefault="005526DA" w:rsidP="00A025DC">
            <w:pPr>
              <w:rPr>
                <w:rFonts w:asciiTheme="minorHAnsi" w:hAnsiTheme="minorHAnsi" w:cstheme="minorHAnsi"/>
                <w:lang w:val="en-US"/>
              </w:rPr>
            </w:pPr>
            <w:r w:rsidRPr="00487DDE">
              <w:rPr>
                <w:rFonts w:asciiTheme="minorHAnsi" w:hAnsiTheme="minorHAnsi" w:cstheme="minorHAnsi"/>
                <w:lang w:val="en-US"/>
              </w:rPr>
              <w:t xml:space="preserve">Name des </w:t>
            </w:r>
            <w:proofErr w:type="spellStart"/>
            <w:r w:rsidRPr="00487DDE">
              <w:rPr>
                <w:rFonts w:asciiTheme="minorHAnsi" w:hAnsiTheme="minorHAnsi" w:cstheme="minorHAnsi"/>
                <w:lang w:val="en-US"/>
              </w:rPr>
              <w:t>Prüfarztes</w:t>
            </w:r>
            <w:proofErr w:type="spellEnd"/>
          </w:p>
        </w:tc>
        <w:tc>
          <w:tcPr>
            <w:tcW w:w="4320" w:type="dxa"/>
            <w:tcBorders>
              <w:top w:val="single" w:sz="4" w:space="0" w:color="auto"/>
              <w:left w:val="nil"/>
              <w:bottom w:val="single" w:sz="4" w:space="0" w:color="auto"/>
              <w:right w:val="single" w:sz="4" w:space="0" w:color="auto"/>
            </w:tcBorders>
            <w:vAlign w:val="center"/>
            <w:hideMark/>
          </w:tcPr>
          <w:p w14:paraId="1D68CB05" w14:textId="77777777" w:rsidR="005526DA" w:rsidRPr="00487DDE" w:rsidRDefault="005526DA" w:rsidP="00A025DC">
            <w:pPr>
              <w:rPr>
                <w:rFonts w:asciiTheme="minorHAnsi" w:hAnsiTheme="minorHAnsi" w:cstheme="minorHAnsi"/>
                <w:lang w:val="en-US"/>
              </w:rPr>
            </w:pPr>
            <w:proofErr w:type="spellStart"/>
            <w:r w:rsidRPr="00487DDE">
              <w:rPr>
                <w:rFonts w:asciiTheme="minorHAnsi" w:hAnsiTheme="minorHAnsi" w:cstheme="minorHAnsi"/>
                <w:lang w:val="en-US"/>
              </w:rPr>
              <w:t>Unterschrift</w:t>
            </w:r>
            <w:proofErr w:type="spellEnd"/>
          </w:p>
        </w:tc>
      </w:tr>
    </w:tbl>
    <w:p w14:paraId="40EC0E42" w14:textId="64889185" w:rsidR="002960D3" w:rsidRPr="00EB735E" w:rsidRDefault="002960D3">
      <w:pPr>
        <w:overflowPunct/>
        <w:autoSpaceDE/>
        <w:autoSpaceDN/>
        <w:adjustRightInd/>
        <w:spacing w:line="240" w:lineRule="auto"/>
        <w:textAlignment w:val="auto"/>
        <w:rPr>
          <w:rFonts w:asciiTheme="minorHAnsi" w:hAnsiTheme="minorHAnsi" w:cstheme="minorHAnsi"/>
          <w:b/>
          <w:sz w:val="28"/>
          <w:szCs w:val="30"/>
        </w:rPr>
      </w:pPr>
    </w:p>
    <w:p w14:paraId="67EEF847" w14:textId="77777777" w:rsidR="00487DDE" w:rsidRDefault="00487DDE">
      <w:pPr>
        <w:overflowPunct/>
        <w:autoSpaceDE/>
        <w:autoSpaceDN/>
        <w:adjustRightInd/>
        <w:spacing w:line="240" w:lineRule="auto"/>
        <w:textAlignment w:val="auto"/>
        <w:rPr>
          <w:rFonts w:asciiTheme="minorHAnsi" w:hAnsiTheme="minorHAnsi" w:cstheme="minorHAnsi"/>
          <w:b/>
          <w:sz w:val="28"/>
          <w:szCs w:val="30"/>
        </w:rPr>
      </w:pPr>
      <w:r>
        <w:rPr>
          <w:rFonts w:asciiTheme="minorHAnsi" w:hAnsiTheme="minorHAnsi" w:cstheme="minorHAnsi"/>
          <w:b/>
          <w:sz w:val="28"/>
          <w:szCs w:val="30"/>
        </w:rPr>
        <w:br w:type="page"/>
      </w:r>
    </w:p>
    <w:p w14:paraId="0687F907" w14:textId="1FA721E9" w:rsidR="00D24B32" w:rsidRPr="0001286A" w:rsidRDefault="0001286A" w:rsidP="002F00FD">
      <w:pPr>
        <w:pBdr>
          <w:bottom w:val="single" w:sz="4" w:space="1" w:color="auto"/>
        </w:pBdr>
        <w:tabs>
          <w:tab w:val="left" w:pos="851"/>
          <w:tab w:val="left" w:pos="4962"/>
        </w:tabs>
        <w:spacing w:after="120" w:line="240" w:lineRule="auto"/>
        <w:rPr>
          <w:rFonts w:asciiTheme="minorHAnsi" w:hAnsiTheme="minorHAnsi" w:cstheme="minorHAnsi"/>
          <w:b/>
          <w:sz w:val="28"/>
          <w:szCs w:val="30"/>
          <w:lang w:val="en-GB"/>
        </w:rPr>
      </w:pPr>
      <w:proofErr w:type="spellStart"/>
      <w:r w:rsidRPr="0001286A">
        <w:rPr>
          <w:rFonts w:asciiTheme="minorHAnsi" w:hAnsiTheme="minorHAnsi" w:cstheme="minorHAnsi"/>
          <w:b/>
          <w:sz w:val="28"/>
          <w:szCs w:val="30"/>
          <w:lang w:val="en-GB"/>
        </w:rPr>
        <w:lastRenderedPageBreak/>
        <w:t>Visite</w:t>
      </w:r>
      <w:proofErr w:type="spellEnd"/>
      <w:r w:rsidRPr="0001286A">
        <w:rPr>
          <w:rFonts w:asciiTheme="minorHAnsi" w:hAnsiTheme="minorHAnsi" w:cstheme="minorHAnsi"/>
          <w:b/>
          <w:sz w:val="28"/>
          <w:szCs w:val="30"/>
          <w:lang w:val="en-GB"/>
        </w:rPr>
        <w:t xml:space="preserve"> 11: </w:t>
      </w:r>
      <w:r w:rsidR="00402BDD" w:rsidRPr="0001286A">
        <w:rPr>
          <w:rFonts w:asciiTheme="minorHAnsi" w:hAnsiTheme="minorHAnsi" w:cstheme="minorHAnsi"/>
          <w:b/>
          <w:sz w:val="28"/>
          <w:szCs w:val="30"/>
          <w:lang w:val="en-GB"/>
        </w:rPr>
        <w:t xml:space="preserve">1. </w:t>
      </w:r>
      <w:r w:rsidR="00C07C30" w:rsidRPr="0001286A">
        <w:rPr>
          <w:rFonts w:asciiTheme="minorHAnsi" w:hAnsiTheme="minorHAnsi" w:cstheme="minorHAnsi"/>
          <w:b/>
          <w:sz w:val="28"/>
          <w:szCs w:val="30"/>
          <w:lang w:val="en-GB"/>
        </w:rPr>
        <w:t>Fo</w:t>
      </w:r>
      <w:r w:rsidR="00D24B32" w:rsidRPr="0001286A">
        <w:rPr>
          <w:rFonts w:asciiTheme="minorHAnsi" w:hAnsiTheme="minorHAnsi" w:cstheme="minorHAnsi"/>
          <w:b/>
          <w:sz w:val="28"/>
          <w:szCs w:val="30"/>
          <w:lang w:val="en-GB"/>
        </w:rPr>
        <w:t>llow-</w:t>
      </w:r>
      <w:r w:rsidR="007B40D1" w:rsidRPr="0001286A">
        <w:rPr>
          <w:rFonts w:asciiTheme="minorHAnsi" w:hAnsiTheme="minorHAnsi" w:cstheme="minorHAnsi"/>
          <w:b/>
          <w:sz w:val="28"/>
          <w:szCs w:val="30"/>
          <w:lang w:val="en-GB"/>
        </w:rPr>
        <w:t>U</w:t>
      </w:r>
      <w:r w:rsidR="00D24B32" w:rsidRPr="0001286A">
        <w:rPr>
          <w:rFonts w:asciiTheme="minorHAnsi" w:hAnsiTheme="minorHAnsi" w:cstheme="minorHAnsi"/>
          <w:b/>
          <w:sz w:val="28"/>
          <w:szCs w:val="30"/>
          <w:lang w:val="en-GB"/>
        </w:rPr>
        <w:t>p</w:t>
      </w:r>
      <w:r w:rsidR="00A35DE7" w:rsidRPr="0001286A">
        <w:rPr>
          <w:rFonts w:asciiTheme="minorHAnsi" w:hAnsiTheme="minorHAnsi" w:cstheme="minorHAnsi"/>
          <w:b/>
          <w:sz w:val="28"/>
          <w:szCs w:val="30"/>
          <w:lang w:val="en-GB"/>
        </w:rPr>
        <w:t xml:space="preserve"> (30 </w:t>
      </w:r>
      <w:proofErr w:type="spellStart"/>
      <w:r w:rsidR="00A35DE7" w:rsidRPr="0001286A">
        <w:rPr>
          <w:rFonts w:asciiTheme="minorHAnsi" w:hAnsiTheme="minorHAnsi" w:cstheme="minorHAnsi"/>
          <w:b/>
          <w:sz w:val="28"/>
          <w:szCs w:val="30"/>
          <w:lang w:val="en-GB"/>
        </w:rPr>
        <w:t>Tage</w:t>
      </w:r>
      <w:proofErr w:type="spellEnd"/>
      <w:r w:rsidR="00A35DE7" w:rsidRPr="0001286A">
        <w:rPr>
          <w:rFonts w:asciiTheme="minorHAnsi" w:hAnsiTheme="minorHAnsi" w:cstheme="minorHAnsi"/>
          <w:b/>
          <w:sz w:val="28"/>
          <w:szCs w:val="30"/>
          <w:lang w:val="en-GB"/>
        </w:rPr>
        <w:t>)</w:t>
      </w:r>
      <w:r w:rsidR="00856CA8" w:rsidRPr="0001286A">
        <w:rPr>
          <w:rFonts w:asciiTheme="minorHAnsi" w:hAnsiTheme="minorHAnsi" w:cstheme="minorHAnsi"/>
          <w:b/>
          <w:sz w:val="28"/>
          <w:szCs w:val="30"/>
          <w:lang w:val="en-GB"/>
        </w:rPr>
        <w:tab/>
        <w:t xml:space="preserve"> Datum</w:t>
      </w:r>
      <w:r w:rsidR="00A53288" w:rsidRPr="0001286A">
        <w:rPr>
          <w:rFonts w:asciiTheme="minorHAnsi" w:hAnsiTheme="minorHAnsi" w:cstheme="minorHAnsi"/>
          <w:b/>
          <w:sz w:val="28"/>
          <w:szCs w:val="30"/>
          <w:lang w:val="en-GB"/>
        </w:rPr>
        <w:t xml:space="preserve"> </w:t>
      </w:r>
      <w:r w:rsidR="00856CA8" w:rsidRPr="0001286A">
        <w:rPr>
          <w:rFonts w:asciiTheme="minorHAnsi" w:hAnsiTheme="minorHAnsi" w:cstheme="minorHAnsi"/>
          <w:b/>
          <w:sz w:val="28"/>
          <w:szCs w:val="30"/>
          <w:lang w:val="en-GB"/>
        </w:rPr>
        <w:t>_____/_____/___________</w:t>
      </w:r>
    </w:p>
    <w:p w14:paraId="29693459" w14:textId="77777777" w:rsidR="00A53288" w:rsidRPr="0019027B" w:rsidRDefault="00D24B32" w:rsidP="002F00FD">
      <w:pPr>
        <w:tabs>
          <w:tab w:val="left" w:pos="993"/>
          <w:tab w:val="left" w:pos="1843"/>
          <w:tab w:val="left" w:pos="2410"/>
          <w:tab w:val="left" w:pos="2552"/>
          <w:tab w:val="left" w:pos="5103"/>
        </w:tabs>
        <w:spacing w:after="120" w:line="240" w:lineRule="auto"/>
        <w:ind w:left="1843" w:hanging="1843"/>
        <w:rPr>
          <w:rFonts w:asciiTheme="minorHAnsi" w:hAnsiTheme="minorHAnsi" w:cstheme="minorHAnsi"/>
        </w:rPr>
      </w:pPr>
      <w:r w:rsidRPr="0019027B">
        <w:rPr>
          <w:rFonts w:asciiTheme="minorHAnsi" w:hAnsiTheme="minorHAnsi" w:cstheme="minorHAnsi"/>
          <w:lang w:val="en-GB"/>
        </w:rPr>
        <w:sym w:font="Webdings" w:char="F063"/>
      </w:r>
      <w:r w:rsidR="002F00FD" w:rsidRPr="0019027B">
        <w:rPr>
          <w:rFonts w:asciiTheme="minorHAnsi" w:hAnsiTheme="minorHAnsi" w:cstheme="minorHAnsi"/>
        </w:rPr>
        <w:t xml:space="preserve"> Ja</w:t>
      </w:r>
      <w:r w:rsidRPr="0019027B">
        <w:rPr>
          <w:rFonts w:asciiTheme="minorHAnsi" w:hAnsiTheme="minorHAnsi" w:cstheme="minorHAnsi"/>
        </w:rPr>
        <w:tab/>
      </w:r>
      <w:r w:rsidRPr="0019027B">
        <w:rPr>
          <w:rFonts w:asciiTheme="minorHAnsi" w:hAnsiTheme="minorHAnsi" w:cstheme="minorHAnsi"/>
          <w:lang w:val="en-GB"/>
        </w:rPr>
        <w:sym w:font="Webdings" w:char="F063"/>
      </w:r>
      <w:r w:rsidR="002F00FD" w:rsidRPr="0019027B">
        <w:rPr>
          <w:rFonts w:asciiTheme="minorHAnsi" w:hAnsiTheme="minorHAnsi" w:cstheme="minorHAnsi"/>
        </w:rPr>
        <w:t xml:space="preserve"> Nein</w:t>
      </w:r>
      <w:r w:rsidRPr="0019027B">
        <w:rPr>
          <w:rFonts w:asciiTheme="minorHAnsi" w:hAnsiTheme="minorHAnsi" w:cstheme="minorHAnsi"/>
        </w:rPr>
        <w:tab/>
      </w:r>
    </w:p>
    <w:p w14:paraId="4409F3A7" w14:textId="6DD8C803" w:rsidR="00856CA8" w:rsidRPr="0019027B" w:rsidRDefault="004650D8" w:rsidP="002F00FD">
      <w:pPr>
        <w:tabs>
          <w:tab w:val="left" w:pos="993"/>
          <w:tab w:val="left" w:pos="1843"/>
          <w:tab w:val="left" w:pos="2410"/>
          <w:tab w:val="left" w:pos="2552"/>
          <w:tab w:val="left" w:pos="5103"/>
        </w:tabs>
        <w:spacing w:after="120" w:line="240" w:lineRule="auto"/>
        <w:ind w:left="1843" w:hanging="1843"/>
      </w:pPr>
      <w:r w:rsidRPr="0019027B">
        <w:rPr>
          <w:rFonts w:asciiTheme="minorHAnsi" w:hAnsiTheme="minorHAnsi" w:cstheme="minorHAnsi"/>
        </w:rPr>
        <w:t>Falls “nein”:</w:t>
      </w:r>
      <w:r w:rsidR="00433EA0" w:rsidRPr="0019027B">
        <w:rPr>
          <w:rFonts w:asciiTheme="minorHAnsi" w:hAnsiTheme="minorHAnsi" w:cstheme="minorHAnsi"/>
        </w:rPr>
        <w:t xml:space="preserve"> </w:t>
      </w:r>
      <w:r w:rsidR="00804FF8" w:rsidRPr="0019027B">
        <w:rPr>
          <w:rFonts w:asciiTheme="minorHAnsi" w:hAnsiTheme="minorHAnsi" w:cstheme="minorHAnsi"/>
        </w:rPr>
        <w:t xml:space="preserve">Grund </w:t>
      </w:r>
      <w:r w:rsidR="0019027B">
        <w:rPr>
          <w:rFonts w:asciiTheme="minorHAnsi" w:hAnsiTheme="minorHAnsi" w:cstheme="minorHAnsi"/>
        </w:rPr>
        <w:t>angeben</w:t>
      </w:r>
    </w:p>
    <w:p w14:paraId="6FC78B21" w14:textId="5D2F8C79" w:rsidR="0019027B" w:rsidRPr="0019027B" w:rsidRDefault="004650D8" w:rsidP="0019027B">
      <w:pPr>
        <w:tabs>
          <w:tab w:val="left" w:pos="993"/>
          <w:tab w:val="left" w:pos="1560"/>
          <w:tab w:val="left" w:pos="2410"/>
          <w:tab w:val="left" w:pos="2552"/>
          <w:tab w:val="left" w:pos="5103"/>
        </w:tabs>
        <w:spacing w:after="120" w:line="240" w:lineRule="auto"/>
        <w:ind w:left="1560" w:hanging="1560"/>
        <w:rPr>
          <w:rFonts w:asciiTheme="minorHAnsi" w:hAnsiTheme="minorHAnsi" w:cstheme="minorHAnsi"/>
        </w:rPr>
      </w:pPr>
      <w:r w:rsidRPr="0019027B">
        <w:rPr>
          <w:rFonts w:asciiTheme="minorHAnsi" w:hAnsiTheme="minorHAnsi" w:cstheme="minorHAnsi"/>
          <w:lang w:val="en-GB"/>
        </w:rPr>
        <w:sym w:font="Webdings" w:char="F063"/>
      </w:r>
      <w:r w:rsidRPr="0019027B">
        <w:rPr>
          <w:rFonts w:asciiTheme="minorHAnsi" w:hAnsiTheme="minorHAnsi" w:cstheme="minorHAnsi"/>
        </w:rPr>
        <w:t xml:space="preserve"> Rücktritt des Patienten </w:t>
      </w:r>
      <w:proofErr w:type="gramStart"/>
      <w:r w:rsidRPr="0019027B">
        <w:rPr>
          <w:rFonts w:asciiTheme="minorHAnsi" w:hAnsiTheme="minorHAnsi" w:cstheme="minorHAnsi"/>
        </w:rPr>
        <w:t>von der Studie</w:t>
      </w:r>
      <w:proofErr w:type="gramEnd"/>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Patient verstorben</w:t>
      </w:r>
      <w:r w:rsidR="0019027B">
        <w:rPr>
          <w:rFonts w:asciiTheme="minorHAnsi" w:hAnsiTheme="minorHAnsi" w:cstheme="minorHAnsi"/>
        </w:rPr>
        <w:br/>
        <w:t>Datum: ___/___/_______</w:t>
      </w:r>
    </w:p>
    <w:p w14:paraId="28175AE0" w14:textId="77777777" w:rsidR="004650D8" w:rsidRPr="0019027B" w:rsidRDefault="004650D8" w:rsidP="004650D8">
      <w:pPr>
        <w:tabs>
          <w:tab w:val="left" w:pos="993"/>
          <w:tab w:val="left" w:pos="1843"/>
          <w:tab w:val="left" w:pos="2410"/>
          <w:tab w:val="left" w:pos="2552"/>
          <w:tab w:val="left" w:pos="5103"/>
        </w:tabs>
        <w:spacing w:after="120" w:line="240" w:lineRule="auto"/>
        <w:ind w:left="1843" w:hanging="1843"/>
      </w:pPr>
      <w:r w:rsidRPr="0019027B">
        <w:rPr>
          <w:rFonts w:asciiTheme="minorHAnsi" w:hAnsiTheme="minorHAnsi" w:cstheme="minorHAnsi"/>
          <w:lang w:val="en-GB"/>
        </w:rPr>
        <w:sym w:font="Webdings" w:char="F063"/>
      </w:r>
      <w:r w:rsidRPr="0019027B">
        <w:rPr>
          <w:rFonts w:asciiTheme="minorHAnsi" w:hAnsiTheme="minorHAnsi" w:cstheme="minorHAnsi"/>
        </w:rPr>
        <w:t xml:space="preserve"> Patient nicht mehr erreichbar</w:t>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w:t>
      </w:r>
      <w:proofErr w:type="spellStart"/>
      <w:r w:rsidRPr="0019027B">
        <w:rPr>
          <w:rFonts w:asciiTheme="minorHAnsi" w:hAnsiTheme="minorHAnsi" w:cstheme="minorHAnsi"/>
        </w:rPr>
        <w:t>Anderer</w:t>
      </w:r>
      <w:proofErr w:type="spellEnd"/>
      <w:r w:rsidRPr="0019027B">
        <w:rPr>
          <w:rFonts w:asciiTheme="minorHAnsi" w:hAnsiTheme="minorHAnsi" w:cstheme="minorHAnsi"/>
        </w:rPr>
        <w:t xml:space="preserve"> Grund: _________________</w:t>
      </w:r>
    </w:p>
    <w:p w14:paraId="23060876" w14:textId="61C17DA4" w:rsidR="004650D8" w:rsidRPr="0019027B" w:rsidRDefault="00856CA8" w:rsidP="004650D8">
      <w:pPr>
        <w:tabs>
          <w:tab w:val="left" w:pos="0"/>
          <w:tab w:val="left" w:pos="567"/>
          <w:tab w:val="left" w:pos="709"/>
          <w:tab w:val="left" w:pos="3402"/>
          <w:tab w:val="left" w:pos="5103"/>
        </w:tabs>
        <w:spacing w:after="120" w:line="240" w:lineRule="auto"/>
        <w:ind w:left="1276" w:hanging="1843"/>
        <w:rPr>
          <w:rFonts w:asciiTheme="minorHAnsi" w:hAnsiTheme="minorHAnsi" w:cstheme="minorHAnsi"/>
        </w:rPr>
      </w:pPr>
      <w:r w:rsidRPr="0019027B">
        <w:rPr>
          <w:rFonts w:asciiTheme="minorHAnsi" w:hAnsiTheme="minorHAnsi" w:cstheme="minorHAnsi"/>
        </w:rPr>
        <w:tab/>
      </w:r>
      <w:r w:rsidR="004650D8" w:rsidRPr="0019027B">
        <w:rPr>
          <w:rFonts w:asciiTheme="minorHAnsi" w:hAnsiTheme="minorHAnsi" w:cstheme="minorHAnsi"/>
          <w:b/>
          <w:u w:val="single"/>
        </w:rPr>
        <w:t>Gewicht:</w:t>
      </w:r>
      <w:r w:rsidR="004650D8" w:rsidRPr="0019027B">
        <w:rPr>
          <w:rFonts w:asciiTheme="minorHAnsi" w:hAnsiTheme="minorHAnsi" w:cstheme="minorHAnsi"/>
        </w:rPr>
        <w:t xml:space="preserve"> [kg]: </w:t>
      </w:r>
      <w:r w:rsidR="004650D8" w:rsidRPr="0019027B">
        <w:rPr>
          <w:rFonts w:asciiTheme="minorHAnsi" w:hAnsiTheme="minorHAnsi" w:cstheme="minorHAnsi"/>
          <w:bCs/>
        </w:rPr>
        <w:t>____________</w:t>
      </w:r>
    </w:p>
    <w:p w14:paraId="397F5C7A" w14:textId="77777777" w:rsidR="004650D8" w:rsidRPr="0019027B" w:rsidRDefault="004650D8" w:rsidP="004650D8">
      <w:pPr>
        <w:tabs>
          <w:tab w:val="left" w:pos="2410"/>
          <w:tab w:val="left" w:pos="6663"/>
        </w:tabs>
        <w:spacing w:before="120" w:after="120" w:line="240" w:lineRule="auto"/>
        <w:rPr>
          <w:rFonts w:asciiTheme="minorHAnsi" w:hAnsiTheme="minorHAnsi" w:cstheme="minorHAnsi"/>
        </w:rPr>
      </w:pPr>
      <w:r w:rsidRPr="0019027B">
        <w:rPr>
          <w:rFonts w:asciiTheme="minorHAnsi" w:hAnsiTheme="minorHAnsi" w:cstheme="minorHAnsi"/>
          <w:b/>
          <w:u w:val="single"/>
        </w:rPr>
        <w:t>Symptomerfassung:</w:t>
      </w:r>
      <w:r w:rsidRPr="0019027B">
        <w:rPr>
          <w:rFonts w:asciiTheme="minorHAnsi" w:hAnsiTheme="minorHAnsi" w:cstheme="minorHAnsi"/>
        </w:rPr>
        <w:t xml:space="preserve"> </w:t>
      </w:r>
    </w:p>
    <w:p w14:paraId="660B8457" w14:textId="77777777" w:rsidR="004650D8" w:rsidRPr="0019027B" w:rsidRDefault="004650D8" w:rsidP="004650D8">
      <w:pPr>
        <w:tabs>
          <w:tab w:val="left" w:pos="1276"/>
          <w:tab w:val="left" w:pos="2410"/>
        </w:tabs>
        <w:spacing w:before="120" w:after="120" w:line="240" w:lineRule="auto"/>
        <w:rPr>
          <w:rFonts w:asciiTheme="minorHAnsi" w:hAnsiTheme="minorHAnsi" w:cstheme="minorHAnsi"/>
        </w:rPr>
      </w:pPr>
      <w:r w:rsidRPr="0019027B">
        <w:rPr>
          <w:rFonts w:asciiTheme="minorHAnsi" w:hAnsiTheme="minorHAnsi" w:cstheme="minorHAnsi"/>
        </w:rPr>
        <w:t xml:space="preserve">Reflux: </w:t>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Ja</w:t>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Nein</w:t>
      </w:r>
      <w:r w:rsidRPr="0019027B">
        <w:rPr>
          <w:rFonts w:asciiTheme="minorHAnsi" w:hAnsiTheme="minorHAnsi" w:cstheme="minorHAnsi"/>
        </w:rPr>
        <w:tab/>
      </w:r>
      <w:r w:rsidRPr="0019027B">
        <w:rPr>
          <w:rFonts w:asciiTheme="minorHAnsi" w:hAnsiTheme="minorHAnsi" w:cstheme="minorHAnsi"/>
        </w:rPr>
        <w:tab/>
        <w:t xml:space="preserve">Medikation: </w:t>
      </w:r>
      <w:r w:rsidRPr="0019027B">
        <w:rPr>
          <w:rFonts w:asciiTheme="minorHAnsi" w:hAnsiTheme="minorHAnsi" w:cstheme="minorHAnsi"/>
          <w:bCs/>
        </w:rPr>
        <w:t>_____________________________</w:t>
      </w:r>
    </w:p>
    <w:p w14:paraId="62E0FD82" w14:textId="56FDF762" w:rsidR="004650D8" w:rsidRPr="0019027B" w:rsidRDefault="004650D8" w:rsidP="004650D8">
      <w:pPr>
        <w:tabs>
          <w:tab w:val="left" w:pos="993"/>
          <w:tab w:val="left" w:pos="1276"/>
          <w:tab w:val="left" w:pos="2410"/>
          <w:tab w:val="left" w:pos="2552"/>
          <w:tab w:val="left" w:pos="4253"/>
        </w:tabs>
        <w:spacing w:after="120" w:line="240" w:lineRule="auto"/>
        <w:ind w:left="1843" w:hanging="1843"/>
        <w:rPr>
          <w:rFonts w:asciiTheme="minorHAnsi" w:hAnsiTheme="minorHAnsi" w:cstheme="minorHAnsi"/>
        </w:rPr>
      </w:pPr>
      <w:r w:rsidRPr="0019027B">
        <w:rPr>
          <w:rFonts w:asciiTheme="minorHAnsi" w:hAnsiTheme="minorHAnsi" w:cstheme="minorHAnsi"/>
        </w:rPr>
        <w:t xml:space="preserve">Dysphagie: </w:t>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Ja </w:t>
      </w:r>
      <w:r w:rsidRPr="0019027B">
        <w:rPr>
          <w:rFonts w:asciiTheme="minorHAnsi" w:hAnsiTheme="minorHAnsi" w:cstheme="minorHAnsi"/>
        </w:rPr>
        <w:tab/>
      </w:r>
      <w:r w:rsid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Nein</w:t>
      </w:r>
      <w:r w:rsidRPr="0019027B">
        <w:rPr>
          <w:rFonts w:asciiTheme="minorHAnsi" w:hAnsiTheme="minorHAnsi" w:cstheme="minorHAnsi"/>
        </w:rPr>
        <w:tab/>
        <w:t xml:space="preserve">Medikation: </w:t>
      </w:r>
      <w:r w:rsidRPr="0019027B">
        <w:rPr>
          <w:rFonts w:asciiTheme="minorHAnsi" w:hAnsiTheme="minorHAnsi" w:cstheme="minorHAnsi"/>
          <w:bCs/>
        </w:rPr>
        <w:t>_____________________________</w:t>
      </w:r>
    </w:p>
    <w:p w14:paraId="6C6A4063" w14:textId="77777777" w:rsidR="004650D8" w:rsidRPr="0019027B" w:rsidRDefault="001046FE" w:rsidP="004650D8">
      <w:pPr>
        <w:tabs>
          <w:tab w:val="left" w:pos="851"/>
          <w:tab w:val="left" w:pos="2410"/>
          <w:tab w:val="left" w:pos="6379"/>
        </w:tabs>
        <w:spacing w:after="120" w:line="240" w:lineRule="auto"/>
        <w:rPr>
          <w:rFonts w:asciiTheme="minorHAnsi" w:hAnsiTheme="minorHAnsi" w:cstheme="minorHAnsi"/>
          <w:b/>
          <w:u w:val="single"/>
        </w:rPr>
      </w:pPr>
      <w:r w:rsidRPr="0019027B">
        <w:rPr>
          <w:rFonts w:asciiTheme="minorHAnsi" w:hAnsiTheme="minorHAnsi" w:cstheme="minorHAnsi"/>
          <w:b/>
          <w:u w:val="single"/>
        </w:rPr>
        <w:t>Fragebögen</w:t>
      </w:r>
      <w:r w:rsidR="004650D8" w:rsidRPr="0019027B">
        <w:rPr>
          <w:rFonts w:asciiTheme="minorHAnsi" w:hAnsiTheme="minorHAnsi" w:cstheme="minorHAnsi"/>
          <w:b/>
          <w:u w:val="single"/>
        </w:rPr>
        <w:t>:</w:t>
      </w:r>
    </w:p>
    <w:p w14:paraId="4334FFD7" w14:textId="77777777" w:rsidR="004650D8" w:rsidRPr="0019027B" w:rsidRDefault="004650D8" w:rsidP="004650D8">
      <w:pPr>
        <w:tabs>
          <w:tab w:val="left" w:pos="851"/>
          <w:tab w:val="left" w:pos="2410"/>
          <w:tab w:val="left" w:pos="6379"/>
        </w:tabs>
        <w:spacing w:after="120" w:line="240" w:lineRule="auto"/>
        <w:rPr>
          <w:rFonts w:asciiTheme="minorHAnsi" w:hAnsiTheme="minorHAnsi" w:cstheme="minorHAnsi"/>
        </w:rPr>
      </w:pPr>
      <w:r w:rsidRPr="0019027B">
        <w:rPr>
          <w:rFonts w:asciiTheme="minorHAnsi" w:hAnsiTheme="minorHAnsi" w:cstheme="minorHAnsi"/>
        </w:rPr>
        <w:t xml:space="preserve">Lebensqualitätserfassung (SF-36) </w:t>
      </w:r>
      <w:r w:rsidRPr="0019027B">
        <w:rPr>
          <w:rFonts w:asciiTheme="minorHAnsi" w:hAnsiTheme="minorHAnsi" w:cstheme="minorHAnsi"/>
        </w:rPr>
        <w:tab/>
      </w:r>
      <w:r w:rsidRPr="0019027B">
        <w:rPr>
          <w:rFonts w:asciiTheme="minorHAnsi" w:hAnsiTheme="minorHAnsi" w:cstheme="minorHAnsi"/>
          <w:lang w:val="en-GB"/>
        </w:rPr>
        <w:sym w:font="Webdings" w:char="F063"/>
      </w:r>
      <w:r w:rsidR="000A452E" w:rsidRPr="0019027B">
        <w:rPr>
          <w:rFonts w:asciiTheme="minorHAnsi" w:hAnsiTheme="minorHAnsi" w:cstheme="minorHAnsi"/>
        </w:rPr>
        <w:t xml:space="preserve"> _______________</w:t>
      </w:r>
      <w:r w:rsidRPr="0019027B">
        <w:rPr>
          <w:rFonts w:asciiTheme="minorHAnsi" w:hAnsiTheme="minorHAnsi" w:cstheme="minorHAnsi"/>
        </w:rPr>
        <w:tab/>
      </w:r>
    </w:p>
    <w:p w14:paraId="6347A7E8" w14:textId="77777777" w:rsidR="004650D8" w:rsidRPr="0019027B" w:rsidRDefault="004650D8" w:rsidP="004650D8">
      <w:pPr>
        <w:tabs>
          <w:tab w:val="left" w:pos="851"/>
          <w:tab w:val="left" w:pos="2410"/>
          <w:tab w:val="left" w:pos="6379"/>
        </w:tabs>
        <w:spacing w:after="120" w:line="240" w:lineRule="auto"/>
        <w:rPr>
          <w:rFonts w:asciiTheme="minorHAnsi" w:hAnsiTheme="minorHAnsi" w:cstheme="minorHAnsi"/>
        </w:rPr>
      </w:pPr>
      <w:r w:rsidRPr="0019027B">
        <w:rPr>
          <w:rFonts w:asciiTheme="minorHAnsi" w:hAnsiTheme="minorHAnsi" w:cstheme="minorHAnsi"/>
        </w:rPr>
        <w:t xml:space="preserve">EORTC QLQ-C30 </w:t>
      </w:r>
      <w:r w:rsidRPr="0019027B">
        <w:rPr>
          <w:rFonts w:asciiTheme="minorHAnsi" w:hAnsiTheme="minorHAnsi" w:cstheme="minorHAnsi"/>
        </w:rPr>
        <w:tab/>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w:t>
      </w:r>
      <w:r w:rsidR="000A452E" w:rsidRPr="0019027B">
        <w:rPr>
          <w:rFonts w:asciiTheme="minorHAnsi" w:hAnsiTheme="minorHAnsi" w:cstheme="minorHAnsi"/>
        </w:rPr>
        <w:t>_______________</w:t>
      </w:r>
    </w:p>
    <w:p w14:paraId="4F015017" w14:textId="77777777" w:rsidR="004650D8" w:rsidRPr="0019027B" w:rsidRDefault="004650D8" w:rsidP="004650D8">
      <w:pPr>
        <w:tabs>
          <w:tab w:val="left" w:pos="851"/>
          <w:tab w:val="left" w:pos="2410"/>
          <w:tab w:val="left" w:pos="6379"/>
        </w:tabs>
        <w:spacing w:after="120" w:line="240" w:lineRule="auto"/>
        <w:rPr>
          <w:rFonts w:asciiTheme="minorHAnsi" w:hAnsiTheme="minorHAnsi" w:cstheme="minorHAnsi"/>
        </w:rPr>
      </w:pPr>
      <w:r w:rsidRPr="0019027B">
        <w:rPr>
          <w:rFonts w:asciiTheme="minorHAnsi" w:hAnsiTheme="minorHAnsi" w:cstheme="minorHAnsi"/>
        </w:rPr>
        <w:t xml:space="preserve">EORTC QLQ- OES18 </w:t>
      </w:r>
      <w:r w:rsidRPr="0019027B">
        <w:rPr>
          <w:rFonts w:asciiTheme="minorHAnsi" w:hAnsiTheme="minorHAnsi" w:cstheme="minorHAnsi"/>
        </w:rPr>
        <w:tab/>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w:t>
      </w:r>
      <w:r w:rsidR="000A452E" w:rsidRPr="0019027B">
        <w:rPr>
          <w:rFonts w:asciiTheme="minorHAnsi" w:hAnsiTheme="minorHAnsi" w:cstheme="minorHAnsi"/>
        </w:rPr>
        <w:t>_______________</w:t>
      </w:r>
    </w:p>
    <w:p w14:paraId="006A4FE9" w14:textId="60EBA84C" w:rsidR="004650D8" w:rsidRPr="0019027B" w:rsidRDefault="004650D8" w:rsidP="004650D8">
      <w:pPr>
        <w:tabs>
          <w:tab w:val="left" w:pos="851"/>
          <w:tab w:val="left" w:pos="2410"/>
          <w:tab w:val="left" w:pos="6379"/>
        </w:tabs>
        <w:spacing w:after="120" w:line="240" w:lineRule="auto"/>
        <w:rPr>
          <w:rFonts w:asciiTheme="minorHAnsi" w:hAnsiTheme="minorHAnsi" w:cstheme="minorHAnsi"/>
        </w:rPr>
      </w:pPr>
      <w:proofErr w:type="spellStart"/>
      <w:r w:rsidRPr="0019027B">
        <w:rPr>
          <w:rFonts w:asciiTheme="minorHAnsi" w:hAnsiTheme="minorHAnsi" w:cstheme="minorHAnsi"/>
        </w:rPr>
        <w:t>Comprehensive</w:t>
      </w:r>
      <w:proofErr w:type="spellEnd"/>
      <w:r w:rsidRPr="0019027B">
        <w:rPr>
          <w:rFonts w:asciiTheme="minorHAnsi" w:hAnsiTheme="minorHAnsi" w:cstheme="minorHAnsi"/>
        </w:rPr>
        <w:t xml:space="preserve"> </w:t>
      </w:r>
      <w:proofErr w:type="spellStart"/>
      <w:r w:rsidRPr="0019027B">
        <w:rPr>
          <w:rFonts w:asciiTheme="minorHAnsi" w:hAnsiTheme="minorHAnsi" w:cstheme="minorHAnsi"/>
        </w:rPr>
        <w:t>Complication</w:t>
      </w:r>
      <w:proofErr w:type="spellEnd"/>
      <w:r w:rsidRPr="0019027B">
        <w:rPr>
          <w:rFonts w:asciiTheme="minorHAnsi" w:hAnsiTheme="minorHAnsi" w:cstheme="minorHAnsi"/>
        </w:rPr>
        <w:t xml:space="preserve"> Index</w:t>
      </w:r>
      <w:r w:rsidR="0047547E" w:rsidRPr="0019027B">
        <w:rPr>
          <w:rFonts w:asciiTheme="minorHAnsi" w:hAnsiTheme="minorHAnsi" w:cstheme="minorHAnsi"/>
        </w:rPr>
        <w:t>:</w:t>
      </w:r>
      <w:r w:rsidR="00B96C4B" w:rsidRPr="0019027B">
        <w:rPr>
          <w:rFonts w:asciiTheme="minorHAnsi" w:hAnsiTheme="minorHAnsi" w:cstheme="minorHAnsi"/>
        </w:rPr>
        <w:t xml:space="preserve"> CCI 30</w:t>
      </w:r>
      <w:r w:rsidR="0047547E" w:rsidRPr="0019027B">
        <w:rPr>
          <w:rFonts w:asciiTheme="minorHAnsi" w:hAnsiTheme="minorHAnsi" w:cstheme="minorHAnsi"/>
        </w:rPr>
        <w:t xml:space="preserve"> Tage</w:t>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w:t>
      </w:r>
      <w:r w:rsidR="000A452E" w:rsidRPr="0019027B">
        <w:rPr>
          <w:rFonts w:asciiTheme="minorHAnsi" w:hAnsiTheme="minorHAnsi" w:cstheme="minorHAnsi"/>
        </w:rPr>
        <w:t>_______________</w:t>
      </w:r>
    </w:p>
    <w:p w14:paraId="5B7DFE29" w14:textId="1000D7C0" w:rsidR="005070EE" w:rsidRPr="0019027B" w:rsidRDefault="005070EE" w:rsidP="004650D8">
      <w:pPr>
        <w:tabs>
          <w:tab w:val="left" w:pos="993"/>
          <w:tab w:val="left" w:pos="1843"/>
          <w:tab w:val="left" w:pos="2410"/>
          <w:tab w:val="left" w:pos="2552"/>
          <w:tab w:val="left" w:pos="5103"/>
        </w:tabs>
        <w:spacing w:after="120" w:line="240" w:lineRule="auto"/>
        <w:ind w:left="1843" w:hanging="1843"/>
        <w:rPr>
          <w:rFonts w:asciiTheme="minorHAnsi" w:hAnsiTheme="minorHAnsi" w:cstheme="minorHAnsi"/>
        </w:rPr>
      </w:pPr>
      <w:proofErr w:type="spellStart"/>
      <w:r w:rsidRPr="0019027B">
        <w:rPr>
          <w:rFonts w:asciiTheme="minorHAnsi" w:hAnsiTheme="minorHAnsi" w:cstheme="minorHAnsi"/>
        </w:rPr>
        <w:t>QoR</w:t>
      </w:r>
      <w:proofErr w:type="spellEnd"/>
      <w:r w:rsidRPr="0019027B">
        <w:rPr>
          <w:rFonts w:asciiTheme="minorHAnsi" w:hAnsiTheme="minorHAnsi" w:cstheme="minorHAnsi"/>
        </w:rPr>
        <w:t xml:space="preserve"> – 15</w:t>
      </w:r>
      <w:r w:rsidR="004C6283" w:rsidRPr="0019027B">
        <w:rPr>
          <w:rFonts w:asciiTheme="minorHAnsi" w:hAnsiTheme="minorHAnsi" w:cstheme="minorHAnsi"/>
        </w:rPr>
        <w:tab/>
      </w:r>
      <w:r w:rsidRPr="0019027B">
        <w:rPr>
          <w:rFonts w:asciiTheme="minorHAnsi" w:hAnsiTheme="minorHAnsi" w:cstheme="minorHAnsi"/>
        </w:rPr>
        <w:tab/>
      </w:r>
      <w:r w:rsidRPr="0019027B">
        <w:rPr>
          <w:rFonts w:asciiTheme="minorHAnsi" w:hAnsiTheme="minorHAnsi" w:cstheme="minorHAnsi"/>
        </w:rPr>
        <w:tab/>
      </w:r>
      <w:r w:rsidRPr="0019027B">
        <w:rPr>
          <w:rFonts w:asciiTheme="minorHAnsi" w:hAnsiTheme="minorHAnsi" w:cstheme="minorHAnsi"/>
        </w:rPr>
        <w:tab/>
      </w:r>
      <w:r w:rsidRPr="0019027B">
        <w:rPr>
          <w:rFonts w:asciiTheme="minorHAnsi" w:hAnsiTheme="minorHAnsi" w:cstheme="minorHAnsi"/>
        </w:rPr>
        <w:tab/>
      </w:r>
      <w:r w:rsidRPr="0019027B">
        <w:rPr>
          <w:rFonts w:asciiTheme="minorHAnsi" w:hAnsiTheme="minorHAnsi" w:cstheme="minorHAnsi"/>
        </w:rPr>
        <w:tab/>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_______________</w:t>
      </w:r>
    </w:p>
    <w:p w14:paraId="3D513E6F" w14:textId="2449E5C8" w:rsidR="005D7CB9" w:rsidRDefault="005070EE" w:rsidP="004650D8">
      <w:pPr>
        <w:tabs>
          <w:tab w:val="left" w:pos="993"/>
          <w:tab w:val="left" w:pos="1843"/>
          <w:tab w:val="left" w:pos="2410"/>
          <w:tab w:val="left" w:pos="2552"/>
          <w:tab w:val="left" w:pos="5103"/>
        </w:tabs>
        <w:spacing w:after="120" w:line="240" w:lineRule="auto"/>
        <w:ind w:left="1843" w:hanging="1843"/>
        <w:rPr>
          <w:rFonts w:asciiTheme="minorHAnsi" w:hAnsiTheme="minorHAnsi" w:cstheme="minorHAnsi"/>
        </w:rPr>
      </w:pPr>
      <w:r w:rsidRPr="0019027B">
        <w:rPr>
          <w:rFonts w:asciiTheme="minorHAnsi" w:hAnsiTheme="minorHAnsi" w:cstheme="minorHAnsi"/>
        </w:rPr>
        <w:t>Rückkehr zur Arbeit/ normalen (häuslichen) Aktivitäten: ____/____/_______</w:t>
      </w:r>
    </w:p>
    <w:p w14:paraId="4200DCE8" w14:textId="77777777" w:rsidR="0019027B" w:rsidRPr="0019027B" w:rsidRDefault="0019027B" w:rsidP="004650D8">
      <w:pPr>
        <w:tabs>
          <w:tab w:val="left" w:pos="993"/>
          <w:tab w:val="left" w:pos="1843"/>
          <w:tab w:val="left" w:pos="2410"/>
          <w:tab w:val="left" w:pos="2552"/>
          <w:tab w:val="left" w:pos="5103"/>
        </w:tabs>
        <w:spacing w:after="120" w:line="240" w:lineRule="auto"/>
        <w:ind w:left="1843" w:hanging="1843"/>
        <w:rPr>
          <w:rFonts w:asciiTheme="minorHAnsi" w:hAnsiTheme="minorHAnsi" w:cstheme="minorHAnsi"/>
        </w:rPr>
      </w:pPr>
    </w:p>
    <w:p w14:paraId="289AC2D4" w14:textId="557324A2" w:rsidR="004650D8" w:rsidRPr="0019027B" w:rsidRDefault="004650D8" w:rsidP="004650D8">
      <w:pPr>
        <w:tabs>
          <w:tab w:val="left" w:pos="993"/>
          <w:tab w:val="left" w:pos="1843"/>
          <w:tab w:val="left" w:pos="2410"/>
          <w:tab w:val="left" w:pos="2552"/>
          <w:tab w:val="left" w:pos="5103"/>
        </w:tabs>
        <w:spacing w:after="120" w:line="240" w:lineRule="auto"/>
        <w:ind w:left="1843" w:hanging="1843"/>
        <w:rPr>
          <w:rFonts w:asciiTheme="minorHAnsi" w:hAnsiTheme="minorHAnsi" w:cstheme="minorHAnsi"/>
        </w:rPr>
      </w:pPr>
      <w:r w:rsidRPr="0019027B">
        <w:rPr>
          <w:rFonts w:asciiTheme="minorHAnsi" w:hAnsiTheme="minorHAnsi" w:cstheme="minorHAnsi"/>
          <w:b/>
          <w:u w:val="single"/>
        </w:rPr>
        <w:t>Lokalrezidiv oder Progressive Disease</w:t>
      </w:r>
      <w:r w:rsidRPr="0019027B">
        <w:rPr>
          <w:rFonts w:asciiTheme="minorHAnsi" w:hAnsiTheme="minorHAnsi" w:cstheme="minorHAnsi"/>
          <w:u w:val="single"/>
        </w:rPr>
        <w:t>:</w:t>
      </w:r>
    </w:p>
    <w:p w14:paraId="5430F51D" w14:textId="77777777" w:rsidR="004650D8" w:rsidRPr="0019027B" w:rsidRDefault="004650D8" w:rsidP="004650D8">
      <w:pPr>
        <w:tabs>
          <w:tab w:val="left" w:pos="993"/>
          <w:tab w:val="left" w:pos="1843"/>
          <w:tab w:val="left" w:pos="2694"/>
          <w:tab w:val="left" w:pos="4820"/>
        </w:tabs>
        <w:spacing w:before="60" w:after="120" w:line="240" w:lineRule="auto"/>
        <w:ind w:left="1843" w:hanging="1843"/>
        <w:rPr>
          <w:rFonts w:asciiTheme="minorHAnsi" w:hAnsiTheme="minorHAnsi" w:cstheme="minorHAnsi"/>
        </w:rPr>
      </w:pPr>
      <w:r w:rsidRPr="0019027B">
        <w:rPr>
          <w:rFonts w:asciiTheme="minorHAnsi" w:hAnsiTheme="minorHAnsi" w:cstheme="minorHAnsi"/>
          <w:lang w:val="en-GB"/>
        </w:rPr>
        <w:sym w:font="Webdings" w:char="F063"/>
      </w:r>
      <w:r w:rsidRPr="0019027B">
        <w:rPr>
          <w:rFonts w:asciiTheme="minorHAnsi" w:hAnsiTheme="minorHAnsi" w:cstheme="minorHAnsi"/>
        </w:rPr>
        <w:t xml:space="preserve"> Ja</w:t>
      </w:r>
      <w:r w:rsidRPr="0019027B">
        <w:rPr>
          <w:rFonts w:asciiTheme="minorHAnsi" w:hAnsiTheme="minorHAnsi" w:cstheme="minorHAnsi"/>
        </w:rPr>
        <w:tab/>
      </w:r>
      <w:r w:rsidRPr="0019027B">
        <w:rPr>
          <w:rFonts w:asciiTheme="minorHAnsi" w:hAnsiTheme="minorHAnsi" w:cstheme="minorHAnsi"/>
          <w:lang w:val="en-GB"/>
        </w:rPr>
        <w:sym w:font="Webdings" w:char="F063"/>
      </w:r>
      <w:r w:rsidRPr="0019027B">
        <w:rPr>
          <w:rFonts w:asciiTheme="minorHAnsi" w:hAnsiTheme="minorHAnsi" w:cstheme="minorHAnsi"/>
        </w:rPr>
        <w:t xml:space="preserve"> Nein, Beschreibung: _____________</w:t>
      </w:r>
      <w:r w:rsidRPr="0019027B">
        <w:rPr>
          <w:rFonts w:asciiTheme="minorHAnsi" w:hAnsiTheme="minorHAnsi" w:cstheme="minorHAnsi"/>
          <w:bCs/>
        </w:rPr>
        <w:t>____________________________</w:t>
      </w:r>
    </w:p>
    <w:p w14:paraId="28990FF5" w14:textId="77777777" w:rsidR="00433EA0" w:rsidRPr="0019027B" w:rsidRDefault="00433EA0" w:rsidP="004650D8">
      <w:pPr>
        <w:tabs>
          <w:tab w:val="left" w:pos="993"/>
          <w:tab w:val="left" w:pos="1843"/>
          <w:tab w:val="left" w:pos="2694"/>
          <w:tab w:val="left" w:pos="4820"/>
        </w:tabs>
        <w:spacing w:before="60" w:after="120" w:line="240" w:lineRule="auto"/>
        <w:ind w:left="1843" w:hanging="1843"/>
        <w:rPr>
          <w:rFonts w:asciiTheme="minorHAnsi" w:hAnsiTheme="minorHAnsi" w:cstheme="minorHAnsi"/>
          <w:b/>
          <w:u w:val="single"/>
        </w:rPr>
      </w:pPr>
    </w:p>
    <w:p w14:paraId="753838EA" w14:textId="346883E7" w:rsidR="004650D8" w:rsidRPr="0019027B" w:rsidRDefault="004650D8" w:rsidP="004650D8">
      <w:pPr>
        <w:tabs>
          <w:tab w:val="left" w:pos="993"/>
          <w:tab w:val="left" w:pos="1843"/>
          <w:tab w:val="left" w:pos="2694"/>
          <w:tab w:val="left" w:pos="4820"/>
        </w:tabs>
        <w:spacing w:before="60" w:after="120" w:line="240" w:lineRule="auto"/>
        <w:ind w:left="1843" w:hanging="1843"/>
        <w:rPr>
          <w:rFonts w:asciiTheme="minorHAnsi" w:hAnsiTheme="minorHAnsi" w:cstheme="minorHAnsi"/>
          <w:u w:val="single"/>
        </w:rPr>
      </w:pPr>
      <w:r w:rsidRPr="0019027B">
        <w:rPr>
          <w:rFonts w:asciiTheme="minorHAnsi" w:hAnsiTheme="minorHAnsi" w:cstheme="minorHAnsi"/>
          <w:b/>
          <w:u w:val="single"/>
        </w:rPr>
        <w:t>Adjuvante Therapie</w:t>
      </w:r>
      <w:r w:rsidRPr="0019027B">
        <w:rPr>
          <w:rFonts w:asciiTheme="minorHAnsi" w:hAnsiTheme="minorHAnsi" w:cstheme="minorHAnsi"/>
          <w:u w:val="single"/>
        </w:rPr>
        <w:t>:</w:t>
      </w:r>
    </w:p>
    <w:p w14:paraId="08EC71FB" w14:textId="77777777" w:rsidR="004650D8" w:rsidRPr="0019027B" w:rsidRDefault="004650D8" w:rsidP="004650D8">
      <w:pPr>
        <w:tabs>
          <w:tab w:val="left" w:pos="993"/>
          <w:tab w:val="left" w:pos="1843"/>
          <w:tab w:val="left" w:pos="2694"/>
          <w:tab w:val="left" w:pos="4820"/>
        </w:tabs>
        <w:spacing w:before="60" w:after="120" w:line="240" w:lineRule="auto"/>
        <w:ind w:left="1843" w:hanging="1843"/>
        <w:rPr>
          <w:rFonts w:asciiTheme="minorHAnsi" w:hAnsiTheme="minorHAnsi" w:cstheme="minorHAnsi"/>
        </w:rPr>
      </w:pPr>
      <w:r w:rsidRPr="0019027B">
        <w:rPr>
          <w:rFonts w:asciiTheme="minorHAnsi" w:hAnsiTheme="minorHAnsi" w:cstheme="minorHAnsi"/>
        </w:rPr>
        <w:t>Wirkstoff (Dosis)__________________________ Zyklen: ____________________</w:t>
      </w:r>
    </w:p>
    <w:p w14:paraId="71DD5F28" w14:textId="77777777" w:rsidR="004650D8" w:rsidRPr="0019027B" w:rsidRDefault="004650D8" w:rsidP="004650D8">
      <w:pPr>
        <w:tabs>
          <w:tab w:val="left" w:pos="993"/>
          <w:tab w:val="left" w:pos="1843"/>
          <w:tab w:val="left" w:pos="2694"/>
          <w:tab w:val="left" w:pos="4820"/>
        </w:tabs>
        <w:spacing w:before="60" w:after="120" w:line="240" w:lineRule="auto"/>
        <w:ind w:left="1843" w:hanging="1843"/>
        <w:rPr>
          <w:rFonts w:asciiTheme="minorHAnsi" w:hAnsiTheme="minorHAnsi" w:cstheme="minorHAnsi"/>
        </w:rPr>
      </w:pPr>
      <w:r w:rsidRPr="0019027B">
        <w:rPr>
          <w:rFonts w:asciiTheme="minorHAnsi" w:hAnsiTheme="minorHAnsi" w:cstheme="minorHAnsi"/>
        </w:rPr>
        <w:t>Wirkstoff (Dosis)__________________________ Zyklen: ____________________</w:t>
      </w:r>
    </w:p>
    <w:p w14:paraId="54986B7B" w14:textId="3627936A" w:rsidR="004650D8" w:rsidRDefault="004650D8" w:rsidP="004650D8">
      <w:pPr>
        <w:tabs>
          <w:tab w:val="left" w:pos="993"/>
          <w:tab w:val="left" w:pos="1843"/>
          <w:tab w:val="left" w:pos="2694"/>
          <w:tab w:val="left" w:pos="4820"/>
        </w:tabs>
        <w:spacing w:before="60" w:after="120" w:line="240" w:lineRule="auto"/>
        <w:ind w:left="1843" w:hanging="1843"/>
        <w:rPr>
          <w:rFonts w:asciiTheme="minorHAnsi" w:hAnsiTheme="minorHAnsi" w:cstheme="minorHAnsi"/>
        </w:rPr>
      </w:pPr>
      <w:r w:rsidRPr="0019027B">
        <w:rPr>
          <w:rFonts w:asciiTheme="minorHAnsi" w:hAnsiTheme="minorHAnsi" w:cstheme="minorHAnsi"/>
        </w:rPr>
        <w:t>Wirkstoff (Dosis)__________________________ Zyklen: ____________________</w:t>
      </w:r>
    </w:p>
    <w:p w14:paraId="274F08E6" w14:textId="77777777" w:rsidR="0019027B" w:rsidRPr="0019027B" w:rsidRDefault="0019027B" w:rsidP="004650D8">
      <w:pPr>
        <w:tabs>
          <w:tab w:val="left" w:pos="993"/>
          <w:tab w:val="left" w:pos="1843"/>
          <w:tab w:val="left" w:pos="2694"/>
          <w:tab w:val="left" w:pos="4820"/>
        </w:tabs>
        <w:spacing w:before="60" w:after="120" w:line="240" w:lineRule="auto"/>
        <w:ind w:left="1843" w:hanging="1843"/>
        <w:rPr>
          <w:rFonts w:asciiTheme="minorHAnsi" w:hAnsiTheme="minorHAnsi" w:cstheme="minorHAnsi"/>
        </w:rPr>
      </w:pPr>
    </w:p>
    <w:p w14:paraId="76602186" w14:textId="771F1403" w:rsidR="004650D8" w:rsidRPr="0019027B" w:rsidRDefault="004650D8" w:rsidP="004650D8">
      <w:pPr>
        <w:tabs>
          <w:tab w:val="left" w:pos="6379"/>
        </w:tabs>
        <w:spacing w:after="120" w:line="240" w:lineRule="auto"/>
        <w:rPr>
          <w:rFonts w:asciiTheme="minorHAnsi" w:hAnsiTheme="minorHAnsi" w:cstheme="minorHAnsi"/>
          <w:b/>
          <w:u w:val="single"/>
        </w:rPr>
      </w:pPr>
      <w:r w:rsidRPr="0019027B">
        <w:rPr>
          <w:rFonts w:asciiTheme="minorHAnsi" w:hAnsiTheme="minorHAnsi" w:cstheme="minorHAnsi"/>
          <w:b/>
          <w:u w:val="single"/>
        </w:rPr>
        <w:t>Morbidität</w:t>
      </w:r>
      <w:r w:rsidR="007A408E" w:rsidRPr="0019027B">
        <w:rPr>
          <w:rFonts w:asciiTheme="minorHAnsi" w:hAnsiTheme="minorHAnsi" w:cstheme="minorHAnsi"/>
          <w:b/>
          <w:u w:val="single"/>
        </w:rPr>
        <w:t>/ Mortalität</w:t>
      </w:r>
      <w:r w:rsidRPr="0019027B">
        <w:rPr>
          <w:rFonts w:asciiTheme="minorHAnsi" w:hAnsiTheme="minorHAnsi" w:cstheme="minorHAnsi"/>
          <w:b/>
          <w:u w:val="single"/>
        </w:rPr>
        <w:t xml:space="preserve"> (&lt; 30 Tage) </w:t>
      </w:r>
    </w:p>
    <w:p w14:paraId="60F31BB2" w14:textId="67B4481D" w:rsidR="004650D8" w:rsidRPr="0019027B" w:rsidRDefault="004650D8" w:rsidP="004650D8">
      <w:pPr>
        <w:tabs>
          <w:tab w:val="left" w:pos="851"/>
          <w:tab w:val="left" w:pos="6663"/>
        </w:tabs>
        <w:spacing w:after="120" w:line="240" w:lineRule="auto"/>
        <w:rPr>
          <w:rFonts w:asciiTheme="minorHAnsi" w:hAnsiTheme="minorHAnsi" w:cstheme="minorHAnsi"/>
        </w:rPr>
      </w:pPr>
      <w:r w:rsidRPr="0019027B">
        <w:rPr>
          <w:rFonts w:asciiTheme="minorHAnsi" w:hAnsiTheme="minorHAnsi" w:cstheme="minorHAnsi"/>
          <w:lang w:val="en-GB"/>
        </w:rPr>
        <w:sym w:font="Webdings" w:char="F063"/>
      </w:r>
      <w:r w:rsidRPr="0019027B">
        <w:rPr>
          <w:rFonts w:asciiTheme="minorHAnsi" w:hAnsiTheme="minorHAnsi" w:cstheme="minorHAnsi"/>
        </w:rPr>
        <w:t xml:space="preserve"> nein   </w:t>
      </w:r>
      <w:r w:rsidRPr="0019027B">
        <w:rPr>
          <w:rFonts w:asciiTheme="minorHAnsi" w:hAnsiTheme="minorHAnsi" w:cstheme="minorHAnsi"/>
          <w:lang w:val="en-GB"/>
        </w:rPr>
        <w:sym w:font="Webdings" w:char="F063"/>
      </w:r>
      <w:r w:rsidRPr="0019027B">
        <w:rPr>
          <w:rFonts w:asciiTheme="minorHAnsi" w:hAnsiTheme="minorHAnsi" w:cstheme="minorHAnsi"/>
        </w:rPr>
        <w:t xml:space="preserve"> ja </w:t>
      </w:r>
      <w:r w:rsidRPr="0019027B">
        <w:rPr>
          <w:rFonts w:asciiTheme="minorHAnsi" w:hAnsiTheme="minorHAnsi" w:cstheme="minorHAnsi"/>
          <w:lang w:val="en-GB"/>
        </w:rPr>
        <w:sym w:font="Wingdings" w:char="F0E0"/>
      </w:r>
      <w:r w:rsidRPr="0019027B">
        <w:rPr>
          <w:rFonts w:asciiTheme="minorHAnsi" w:hAnsiTheme="minorHAnsi" w:cstheme="minorHAnsi"/>
        </w:rPr>
        <w:t xml:space="preserve"> weiter mit </w:t>
      </w:r>
      <w:r w:rsidR="007A408E" w:rsidRPr="0019027B">
        <w:rPr>
          <w:rFonts w:asciiTheme="minorHAnsi" w:hAnsiTheme="minorHAnsi" w:cstheme="minorHAnsi"/>
        </w:rPr>
        <w:t>„</w:t>
      </w:r>
      <w:r w:rsidRPr="0019027B">
        <w:rPr>
          <w:rFonts w:asciiTheme="minorHAnsi" w:hAnsiTheme="minorHAnsi" w:cstheme="minorHAnsi"/>
        </w:rPr>
        <w:t xml:space="preserve">Komplikationen </w:t>
      </w:r>
      <w:r w:rsidR="007A408E" w:rsidRPr="0019027B">
        <w:rPr>
          <w:rFonts w:asciiTheme="minorHAnsi" w:hAnsiTheme="minorHAnsi" w:cstheme="minorHAnsi"/>
        </w:rPr>
        <w:t xml:space="preserve">Erfassung bis inkl. </w:t>
      </w:r>
      <w:r w:rsidR="00353498" w:rsidRPr="0019027B">
        <w:rPr>
          <w:rFonts w:asciiTheme="minorHAnsi" w:hAnsiTheme="minorHAnsi" w:cstheme="minorHAnsi"/>
        </w:rPr>
        <w:t>POD</w:t>
      </w:r>
      <w:r w:rsidR="007A408E" w:rsidRPr="0019027B">
        <w:rPr>
          <w:rFonts w:asciiTheme="minorHAnsi" w:hAnsiTheme="minorHAnsi" w:cstheme="minorHAnsi"/>
        </w:rPr>
        <w:t xml:space="preserve"> 30“</w:t>
      </w:r>
    </w:p>
    <w:p w14:paraId="02C5035D" w14:textId="77777777" w:rsidR="004650D8" w:rsidRPr="0019027B" w:rsidRDefault="004650D8" w:rsidP="004650D8">
      <w:pPr>
        <w:tabs>
          <w:tab w:val="left" w:pos="1843"/>
          <w:tab w:val="left" w:pos="2694"/>
          <w:tab w:val="left" w:pos="3544"/>
        </w:tabs>
        <w:spacing w:after="120" w:line="240" w:lineRule="auto"/>
        <w:rPr>
          <w:rFonts w:asciiTheme="minorHAnsi" w:hAnsiTheme="minorHAnsi" w:cstheme="minorHAnsi"/>
        </w:rPr>
      </w:pPr>
    </w:p>
    <w:p w14:paraId="5B1EABF3" w14:textId="77777777" w:rsidR="004650D8" w:rsidRPr="0019027B" w:rsidRDefault="004650D8" w:rsidP="004650D8">
      <w:pPr>
        <w:pStyle w:val="berschrift2"/>
        <w:numPr>
          <w:ilvl w:val="1"/>
          <w:numId w:val="0"/>
        </w:numPr>
        <w:tabs>
          <w:tab w:val="num" w:pos="576"/>
          <w:tab w:val="left" w:pos="993"/>
          <w:tab w:val="left" w:pos="1418"/>
          <w:tab w:val="left" w:pos="5103"/>
        </w:tabs>
        <w:overflowPunct/>
        <w:autoSpaceDE/>
        <w:autoSpaceDN/>
        <w:adjustRightInd/>
        <w:spacing w:after="120" w:line="240" w:lineRule="auto"/>
        <w:jc w:val="both"/>
        <w:textAlignment w:val="auto"/>
        <w:rPr>
          <w:rFonts w:asciiTheme="minorHAnsi" w:hAnsiTheme="minorHAnsi" w:cstheme="minorHAnsi"/>
          <w:sz w:val="22"/>
          <w:szCs w:val="22"/>
        </w:rPr>
      </w:pPr>
      <w:r w:rsidRPr="0019027B">
        <w:rPr>
          <w:rFonts w:asciiTheme="minorHAnsi" w:hAnsiTheme="minorHAnsi" w:cstheme="minorHAnsi"/>
          <w:b/>
          <w:sz w:val="22"/>
          <w:szCs w:val="22"/>
          <w:u w:val="single"/>
        </w:rPr>
        <w:t>Name und Unterschrift des Prüfers</w:t>
      </w:r>
      <w:r w:rsidRPr="0019027B">
        <w:rPr>
          <w:rFonts w:asciiTheme="minorHAnsi" w:hAnsiTheme="minorHAnsi" w:cstheme="minorHAnsi"/>
          <w:sz w:val="22"/>
          <w:szCs w:val="22"/>
        </w:rPr>
        <w:t>:</w:t>
      </w:r>
      <w:r w:rsidRPr="0019027B">
        <w:rPr>
          <w:rFonts w:asciiTheme="minorHAnsi" w:hAnsiTheme="minorHAnsi" w:cstheme="minorHAnsi"/>
          <w:noProof/>
          <w:sz w:val="22"/>
          <w:szCs w:val="22"/>
        </w:rPr>
        <mc:AlternateContent>
          <mc:Choice Requires="wpc">
            <w:drawing>
              <wp:anchor distT="0" distB="0" distL="114300" distR="114300" simplePos="0" relativeHeight="251698176" behindDoc="0" locked="0" layoutInCell="1" allowOverlap="1" wp14:anchorId="3C06F661" wp14:editId="7226A9C6">
                <wp:simplePos x="0" y="0"/>
                <wp:positionH relativeFrom="character">
                  <wp:posOffset>290830</wp:posOffset>
                </wp:positionH>
                <wp:positionV relativeFrom="line">
                  <wp:posOffset>85090</wp:posOffset>
                </wp:positionV>
                <wp:extent cx="3168650" cy="215900"/>
                <wp:effectExtent l="0" t="0" r="0" b="0"/>
                <wp:wrapNone/>
                <wp:docPr id="4015" name="Zeichenbereich 401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012" name="Line 4005"/>
                        <wps:cNvCnPr>
                          <a:cxnSpLocks noChangeShapeType="1"/>
                        </wps:cNvCnPr>
                        <wps:spPr bwMode="auto">
                          <a:xfrm>
                            <a:off x="0" y="215900"/>
                            <a:ext cx="3168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13" name="Line 4006"/>
                        <wps:cNvCnPr>
                          <a:cxnSpLocks noChangeShapeType="1"/>
                        </wps:cNvCnPr>
                        <wps:spPr bwMode="auto">
                          <a:xfrm flipV="1">
                            <a:off x="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14" name="Line 4007"/>
                        <wps:cNvCnPr>
                          <a:cxnSpLocks noChangeShapeType="1"/>
                        </wps:cNvCnPr>
                        <wps:spPr bwMode="auto">
                          <a:xfrm flipV="1">
                            <a:off x="316865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67E76D9F" id="Zeichenbereich 4015" o:spid="_x0000_s1026" editas="canvas" style="position:absolute;margin-left:22.9pt;margin-top:6.7pt;width:249.5pt;height:17pt;z-index:251698176;mso-position-horizontal-relative:char;mso-position-vertical-relative:line" coordsize="31686,2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1686;height:2159;visibility:visible;mso-wrap-style:square">
                  <v:fill o:detectmouseclick="t"/>
                  <v:path o:connecttype="none"/>
                </v:shape>
                <v:line id="Line 4005" o:spid="_x0000_s1028" style="position:absolute;visibility:visible;mso-wrap-style:square" from="0,2159"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"/>
                <v:line id="Line 4006" o:spid="_x0000_s1029" style="position:absolute;flip:y;visibility:visible;mso-wrap-style:square" from="0,0" to="0,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"/>
                <v:line id="Line 4007" o:spid="_x0000_s1030" style="position:absolute;flip:y;visibility:visible;mso-wrap-style:square" from="31686,0"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"/>
                <w10:wrap anchory="line"/>
              </v:group>
            </w:pict>
          </mc:Fallback>
        </mc:AlternateContent>
      </w:r>
      <w:r w:rsidRPr="0019027B">
        <w:rPr>
          <w:rFonts w:asciiTheme="minorHAnsi" w:hAnsiTheme="minorHAnsi" w:cstheme="minorHAnsi"/>
          <w:sz w:val="22"/>
          <w:szCs w:val="22"/>
        </w:rPr>
        <w:tab/>
      </w:r>
    </w:p>
    <w:p w14:paraId="42B766B7" w14:textId="1C075ADA" w:rsidR="004650D8" w:rsidRPr="00EB735E" w:rsidRDefault="004650D8">
      <w:pPr>
        <w:overflowPunct/>
        <w:autoSpaceDE/>
        <w:autoSpaceDN/>
        <w:adjustRightInd/>
        <w:spacing w:line="240" w:lineRule="auto"/>
        <w:textAlignment w:val="auto"/>
        <w:rPr>
          <w:rFonts w:asciiTheme="minorHAnsi" w:hAnsiTheme="minorHAnsi" w:cstheme="minorHAnsi"/>
          <w:sz w:val="24"/>
          <w:szCs w:val="28"/>
        </w:rPr>
      </w:pPr>
    </w:p>
    <w:p w14:paraId="3EA3E632" w14:textId="4CAC8636" w:rsidR="00803000" w:rsidRPr="00EB735E" w:rsidRDefault="00803000" w:rsidP="002F00FD">
      <w:pPr>
        <w:overflowPunct/>
        <w:autoSpaceDE/>
        <w:autoSpaceDN/>
        <w:adjustRightInd/>
        <w:spacing w:after="120" w:line="240" w:lineRule="auto"/>
        <w:textAlignment w:val="auto"/>
        <w:rPr>
          <w:rFonts w:asciiTheme="minorHAnsi" w:hAnsiTheme="minorHAnsi" w:cstheme="minorHAnsi"/>
          <w:b/>
          <w:sz w:val="24"/>
          <w:szCs w:val="26"/>
        </w:rPr>
      </w:pPr>
      <w:r w:rsidRPr="00EB735E">
        <w:rPr>
          <w:rFonts w:asciiTheme="minorHAnsi" w:hAnsiTheme="minorHAnsi" w:cstheme="minorHAnsi"/>
          <w:sz w:val="24"/>
          <w:szCs w:val="26"/>
        </w:rPr>
        <w:br w:type="page"/>
      </w:r>
    </w:p>
    <w:p w14:paraId="319D09FB" w14:textId="77777777" w:rsidR="00054680" w:rsidRPr="00FC672B" w:rsidRDefault="00054680" w:rsidP="00054680">
      <w:pPr>
        <w:tabs>
          <w:tab w:val="left" w:pos="993"/>
          <w:tab w:val="left" w:pos="1843"/>
          <w:tab w:val="left" w:pos="2694"/>
          <w:tab w:val="left" w:pos="3119"/>
        </w:tabs>
        <w:spacing w:before="60" w:after="120" w:line="240" w:lineRule="auto"/>
        <w:ind w:left="1843" w:hanging="1843"/>
        <w:rPr>
          <w:rFonts w:asciiTheme="minorHAnsi" w:hAnsiTheme="minorHAnsi" w:cstheme="minorHAnsi"/>
          <w:sz w:val="24"/>
          <w:szCs w:val="24"/>
        </w:rPr>
      </w:pPr>
      <w:r w:rsidRPr="00FC672B">
        <w:rPr>
          <w:rFonts w:asciiTheme="minorHAnsi" w:hAnsiTheme="minorHAnsi" w:cstheme="minorHAnsi"/>
          <w:b/>
          <w:sz w:val="24"/>
          <w:szCs w:val="24"/>
          <w:u w:val="single"/>
        </w:rPr>
        <w:lastRenderedPageBreak/>
        <w:t>Überblick über bisher stattgefundene Komplikationen bis inkl. POD 30</w:t>
      </w:r>
      <w:r w:rsidRPr="00FC672B">
        <w:rPr>
          <w:rFonts w:asciiTheme="minorHAnsi" w:hAnsiTheme="minorHAnsi" w:cstheme="minorHAnsi"/>
          <w:sz w:val="24"/>
          <w:szCs w:val="24"/>
        </w:rPr>
        <w:t>:</w:t>
      </w:r>
    </w:p>
    <w:tbl>
      <w:tblPr>
        <w:tblStyle w:val="Tabellenraster"/>
        <w:tblpPr w:leftFromText="141" w:rightFromText="141" w:vertAnchor="text" w:horzAnchor="margin" w:tblpX="-152" w:tblpY="356"/>
        <w:tblW w:w="10060" w:type="dxa"/>
        <w:tblLook w:val="04A0" w:firstRow="1" w:lastRow="0" w:firstColumn="1" w:lastColumn="0" w:noHBand="0" w:noVBand="1"/>
      </w:tblPr>
      <w:tblGrid>
        <w:gridCol w:w="2405"/>
        <w:gridCol w:w="1500"/>
        <w:gridCol w:w="2469"/>
        <w:gridCol w:w="1383"/>
        <w:gridCol w:w="2303"/>
      </w:tblGrid>
      <w:tr w:rsidR="00054680" w:rsidRPr="00FE0822" w14:paraId="3CFB9A79" w14:textId="77777777" w:rsidTr="0085068C">
        <w:trPr>
          <w:trHeight w:val="515"/>
        </w:trPr>
        <w:tc>
          <w:tcPr>
            <w:tcW w:w="2405" w:type="dxa"/>
          </w:tcPr>
          <w:p w14:paraId="7094BF9E" w14:textId="77777777" w:rsidR="00054680" w:rsidRPr="00FE0822" w:rsidRDefault="00054680" w:rsidP="0085068C">
            <w:pPr>
              <w:tabs>
                <w:tab w:val="left" w:pos="993"/>
                <w:tab w:val="left" w:pos="1843"/>
                <w:tab w:val="left" w:pos="2694"/>
                <w:tab w:val="left" w:pos="3119"/>
              </w:tabs>
              <w:spacing w:before="60" w:after="120" w:line="240" w:lineRule="auto"/>
              <w:rPr>
                <w:rFonts w:asciiTheme="minorHAnsi" w:hAnsiTheme="minorHAnsi" w:cstheme="minorHAnsi"/>
                <w:szCs w:val="28"/>
              </w:rPr>
            </w:pPr>
            <w:r w:rsidRPr="00FE0822">
              <w:rPr>
                <w:rFonts w:asciiTheme="minorHAnsi" w:hAnsiTheme="minorHAnsi" w:cstheme="minorHAnsi"/>
                <w:szCs w:val="28"/>
              </w:rPr>
              <w:t>Komplikation</w:t>
            </w:r>
          </w:p>
        </w:tc>
        <w:tc>
          <w:tcPr>
            <w:tcW w:w="1500" w:type="dxa"/>
          </w:tcPr>
          <w:p w14:paraId="1587FDA6" w14:textId="77777777" w:rsidR="00054680" w:rsidRPr="00FE0822" w:rsidRDefault="00054680" w:rsidP="0085068C">
            <w:pPr>
              <w:tabs>
                <w:tab w:val="left" w:pos="993"/>
                <w:tab w:val="left" w:pos="1843"/>
                <w:tab w:val="left" w:pos="2694"/>
                <w:tab w:val="left" w:pos="3119"/>
              </w:tabs>
              <w:spacing w:before="60" w:after="120" w:line="240" w:lineRule="auto"/>
              <w:rPr>
                <w:rFonts w:asciiTheme="minorHAnsi" w:hAnsiTheme="minorHAnsi" w:cstheme="minorHAnsi"/>
                <w:szCs w:val="28"/>
              </w:rPr>
            </w:pPr>
            <w:r w:rsidRPr="00FE0822">
              <w:rPr>
                <w:rFonts w:asciiTheme="minorHAnsi" w:hAnsiTheme="minorHAnsi" w:cstheme="minorHAnsi"/>
                <w:szCs w:val="28"/>
              </w:rPr>
              <w:t>Datum des Auftretens</w:t>
            </w:r>
          </w:p>
        </w:tc>
        <w:tc>
          <w:tcPr>
            <w:tcW w:w="2469" w:type="dxa"/>
          </w:tcPr>
          <w:p w14:paraId="1D1A767D" w14:textId="77777777" w:rsidR="00054680" w:rsidRPr="00FE0822" w:rsidRDefault="00054680" w:rsidP="0085068C">
            <w:pPr>
              <w:tabs>
                <w:tab w:val="left" w:pos="993"/>
                <w:tab w:val="left" w:pos="1843"/>
                <w:tab w:val="left" w:pos="2694"/>
                <w:tab w:val="left" w:pos="3119"/>
              </w:tabs>
              <w:spacing w:before="60" w:after="120" w:line="240" w:lineRule="auto"/>
              <w:rPr>
                <w:rFonts w:asciiTheme="minorHAnsi" w:hAnsiTheme="minorHAnsi" w:cstheme="minorHAnsi"/>
                <w:szCs w:val="28"/>
              </w:rPr>
            </w:pPr>
            <w:r w:rsidRPr="00FE0822">
              <w:rPr>
                <w:rFonts w:asciiTheme="minorHAnsi" w:hAnsiTheme="minorHAnsi" w:cstheme="minorHAnsi"/>
                <w:szCs w:val="28"/>
              </w:rPr>
              <w:t>Folge/ Intervention</w:t>
            </w:r>
          </w:p>
        </w:tc>
        <w:tc>
          <w:tcPr>
            <w:tcW w:w="1383" w:type="dxa"/>
          </w:tcPr>
          <w:p w14:paraId="1B406132" w14:textId="77777777" w:rsidR="00054680" w:rsidRPr="00FE0822" w:rsidRDefault="00054680" w:rsidP="0085068C">
            <w:pPr>
              <w:tabs>
                <w:tab w:val="left" w:pos="993"/>
                <w:tab w:val="left" w:pos="1843"/>
                <w:tab w:val="left" w:pos="2694"/>
                <w:tab w:val="left" w:pos="3119"/>
              </w:tabs>
              <w:spacing w:before="60" w:after="120" w:line="240" w:lineRule="auto"/>
              <w:rPr>
                <w:rFonts w:asciiTheme="minorHAnsi" w:hAnsiTheme="minorHAnsi" w:cstheme="minorHAnsi"/>
                <w:szCs w:val="28"/>
              </w:rPr>
            </w:pPr>
            <w:proofErr w:type="spellStart"/>
            <w:r w:rsidRPr="00FE0822">
              <w:rPr>
                <w:rFonts w:asciiTheme="minorHAnsi" w:hAnsiTheme="minorHAnsi" w:cstheme="minorHAnsi"/>
                <w:szCs w:val="28"/>
              </w:rPr>
              <w:t>Clav.Dindo</w:t>
            </w:r>
            <w:proofErr w:type="spellEnd"/>
            <w:r w:rsidRPr="00FE0822">
              <w:rPr>
                <w:rFonts w:asciiTheme="minorHAnsi" w:hAnsiTheme="minorHAnsi" w:cstheme="minorHAnsi"/>
                <w:szCs w:val="28"/>
              </w:rPr>
              <w:t xml:space="preserve"> Grad</w:t>
            </w:r>
          </w:p>
        </w:tc>
        <w:tc>
          <w:tcPr>
            <w:tcW w:w="2303" w:type="dxa"/>
          </w:tcPr>
          <w:p w14:paraId="0FDD6F18" w14:textId="77777777" w:rsidR="00054680" w:rsidRPr="00FE0822" w:rsidRDefault="00054680" w:rsidP="0085068C">
            <w:pPr>
              <w:tabs>
                <w:tab w:val="left" w:pos="993"/>
                <w:tab w:val="left" w:pos="1843"/>
                <w:tab w:val="left" w:pos="2694"/>
                <w:tab w:val="left" w:pos="3119"/>
              </w:tabs>
              <w:spacing w:before="60" w:after="120" w:line="240" w:lineRule="auto"/>
              <w:rPr>
                <w:rFonts w:asciiTheme="minorHAnsi" w:hAnsiTheme="minorHAnsi" w:cstheme="minorHAnsi"/>
                <w:szCs w:val="28"/>
              </w:rPr>
            </w:pPr>
            <w:r w:rsidRPr="00FE0822">
              <w:rPr>
                <w:rFonts w:asciiTheme="minorHAnsi" w:hAnsiTheme="minorHAnsi" w:cstheme="minorHAnsi"/>
                <w:szCs w:val="28"/>
              </w:rPr>
              <w:t>Datum und Name Eintragender</w:t>
            </w:r>
          </w:p>
        </w:tc>
      </w:tr>
      <w:tr w:rsidR="00054680" w:rsidRPr="00EB735E" w14:paraId="22D91C5B" w14:textId="77777777" w:rsidTr="0085068C">
        <w:trPr>
          <w:trHeight w:val="506"/>
        </w:trPr>
        <w:tc>
          <w:tcPr>
            <w:tcW w:w="2405" w:type="dxa"/>
          </w:tcPr>
          <w:p w14:paraId="1B61FAFC"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sz w:val="24"/>
                <w:szCs w:val="28"/>
              </w:rPr>
            </w:pPr>
          </w:p>
          <w:p w14:paraId="18E66606"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sz w:val="24"/>
                <w:szCs w:val="28"/>
              </w:rPr>
            </w:pPr>
          </w:p>
        </w:tc>
        <w:tc>
          <w:tcPr>
            <w:tcW w:w="1500" w:type="dxa"/>
          </w:tcPr>
          <w:p w14:paraId="59E4AACD"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sz w:val="24"/>
                <w:szCs w:val="28"/>
              </w:rPr>
            </w:pPr>
          </w:p>
        </w:tc>
        <w:tc>
          <w:tcPr>
            <w:tcW w:w="2469" w:type="dxa"/>
          </w:tcPr>
          <w:p w14:paraId="34796446"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sz w:val="24"/>
                <w:szCs w:val="28"/>
              </w:rPr>
            </w:pPr>
          </w:p>
        </w:tc>
        <w:tc>
          <w:tcPr>
            <w:tcW w:w="1383" w:type="dxa"/>
          </w:tcPr>
          <w:p w14:paraId="30089730"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549CEA66"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7148B553" w14:textId="77777777" w:rsidTr="0085068C">
        <w:trPr>
          <w:trHeight w:val="515"/>
        </w:trPr>
        <w:tc>
          <w:tcPr>
            <w:tcW w:w="2405" w:type="dxa"/>
          </w:tcPr>
          <w:p w14:paraId="7E21859A"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670F6E23"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56012508"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04F68877"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00DDE792"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5C097134"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4EFCFDAB" w14:textId="77777777" w:rsidTr="0085068C">
        <w:trPr>
          <w:trHeight w:val="515"/>
        </w:trPr>
        <w:tc>
          <w:tcPr>
            <w:tcW w:w="2405" w:type="dxa"/>
          </w:tcPr>
          <w:p w14:paraId="0D6129DE"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638FCEBC"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1EFAFF21"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1E1A5FFE"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74E1664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061E2EF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0E2D3B64" w14:textId="77777777" w:rsidTr="0085068C">
        <w:trPr>
          <w:trHeight w:val="515"/>
        </w:trPr>
        <w:tc>
          <w:tcPr>
            <w:tcW w:w="2405" w:type="dxa"/>
          </w:tcPr>
          <w:p w14:paraId="5A9C6296"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3C7EE9B0"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6BD7CC91"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50CFC964"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4E6DDEC3"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6807CC15"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51D40EDC" w14:textId="77777777" w:rsidTr="0085068C">
        <w:trPr>
          <w:trHeight w:val="506"/>
        </w:trPr>
        <w:tc>
          <w:tcPr>
            <w:tcW w:w="2405" w:type="dxa"/>
          </w:tcPr>
          <w:p w14:paraId="784C252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1C3AEB85"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1B69FB66"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4BDE46B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294C4322"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6DB848F7"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7FB93300" w14:textId="77777777" w:rsidTr="0085068C">
        <w:trPr>
          <w:trHeight w:val="515"/>
        </w:trPr>
        <w:tc>
          <w:tcPr>
            <w:tcW w:w="2405" w:type="dxa"/>
          </w:tcPr>
          <w:p w14:paraId="4F4AF3C0"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0975E0D3"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0A3EAA7D"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211F3AD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462194F0"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115B8991"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1A7B99C8" w14:textId="77777777" w:rsidTr="0085068C">
        <w:trPr>
          <w:trHeight w:val="515"/>
        </w:trPr>
        <w:tc>
          <w:tcPr>
            <w:tcW w:w="2405" w:type="dxa"/>
          </w:tcPr>
          <w:p w14:paraId="7EE67118"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698DADB6"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7B4E1307"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7D3CF3A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265CD857"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52E446C3"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114AB6EC" w14:textId="77777777" w:rsidTr="0085068C">
        <w:trPr>
          <w:trHeight w:val="515"/>
        </w:trPr>
        <w:tc>
          <w:tcPr>
            <w:tcW w:w="2405" w:type="dxa"/>
          </w:tcPr>
          <w:p w14:paraId="12C75990"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04C39CDE"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5F65A2EC"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5928335D"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76476BBF"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2CFD6CF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111FAE46" w14:textId="77777777" w:rsidTr="0085068C">
        <w:trPr>
          <w:trHeight w:val="515"/>
        </w:trPr>
        <w:tc>
          <w:tcPr>
            <w:tcW w:w="2405" w:type="dxa"/>
          </w:tcPr>
          <w:p w14:paraId="7A583820"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256E0CE7"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09F1B557"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18C67FA8"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121C1A97"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5B34BC11"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06693D95" w14:textId="77777777" w:rsidTr="0085068C">
        <w:trPr>
          <w:trHeight w:val="515"/>
        </w:trPr>
        <w:tc>
          <w:tcPr>
            <w:tcW w:w="2405" w:type="dxa"/>
          </w:tcPr>
          <w:p w14:paraId="076D5B98"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095F977C"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33432B8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32EA2F84"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5D2DA162"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3A9522EA"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r w:rsidR="00054680" w:rsidRPr="00EB735E" w14:paraId="196144AB" w14:textId="77777777" w:rsidTr="0085068C">
        <w:trPr>
          <w:trHeight w:val="515"/>
        </w:trPr>
        <w:tc>
          <w:tcPr>
            <w:tcW w:w="2405" w:type="dxa"/>
          </w:tcPr>
          <w:p w14:paraId="0E6C370D"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500" w:type="dxa"/>
          </w:tcPr>
          <w:p w14:paraId="6888B0DB" w14:textId="77777777" w:rsidR="00054680"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p w14:paraId="5EF5B82B"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469" w:type="dxa"/>
          </w:tcPr>
          <w:p w14:paraId="13A73812"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1383" w:type="dxa"/>
          </w:tcPr>
          <w:p w14:paraId="111EB3FA"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c>
          <w:tcPr>
            <w:tcW w:w="2303" w:type="dxa"/>
          </w:tcPr>
          <w:p w14:paraId="61EB4274" w14:textId="77777777" w:rsidR="00054680" w:rsidRPr="00EB735E" w:rsidRDefault="00054680" w:rsidP="0085068C">
            <w:pPr>
              <w:tabs>
                <w:tab w:val="left" w:pos="993"/>
                <w:tab w:val="left" w:pos="1843"/>
                <w:tab w:val="left" w:pos="2694"/>
                <w:tab w:val="left" w:pos="3119"/>
              </w:tabs>
              <w:spacing w:before="60" w:after="120" w:line="240" w:lineRule="auto"/>
              <w:rPr>
                <w:rFonts w:asciiTheme="minorHAnsi" w:hAnsiTheme="minorHAnsi" w:cstheme="minorHAnsi"/>
                <w:sz w:val="24"/>
                <w:szCs w:val="28"/>
              </w:rPr>
            </w:pPr>
          </w:p>
        </w:tc>
      </w:tr>
    </w:tbl>
    <w:p w14:paraId="43941682" w14:textId="77777777" w:rsidR="00054680" w:rsidRPr="00EB735E" w:rsidRDefault="00054680" w:rsidP="00054680">
      <w:pPr>
        <w:tabs>
          <w:tab w:val="left" w:pos="993"/>
          <w:tab w:val="left" w:pos="1843"/>
          <w:tab w:val="left" w:pos="2694"/>
          <w:tab w:val="left" w:pos="3119"/>
        </w:tabs>
        <w:spacing w:before="60" w:after="120" w:line="240" w:lineRule="auto"/>
        <w:ind w:left="1843" w:hanging="1843"/>
        <w:rPr>
          <w:rFonts w:asciiTheme="minorHAnsi" w:hAnsiTheme="minorHAnsi" w:cstheme="minorHAnsi"/>
          <w:b/>
          <w:sz w:val="28"/>
          <w:szCs w:val="30"/>
          <w:u w:val="single"/>
        </w:rPr>
      </w:pPr>
    </w:p>
    <w:p w14:paraId="23305085" w14:textId="77777777" w:rsidR="00054680" w:rsidRPr="00EB735E" w:rsidRDefault="00054680" w:rsidP="00054680">
      <w:pPr>
        <w:tabs>
          <w:tab w:val="left" w:pos="993"/>
          <w:tab w:val="left" w:pos="1843"/>
          <w:tab w:val="left" w:pos="2694"/>
          <w:tab w:val="left" w:pos="3119"/>
        </w:tabs>
        <w:spacing w:before="60" w:after="120" w:line="240" w:lineRule="auto"/>
        <w:ind w:left="1843" w:hanging="1843"/>
        <w:rPr>
          <w:rFonts w:asciiTheme="minorHAnsi" w:hAnsiTheme="minorHAnsi" w:cstheme="minorHAnsi"/>
          <w:b/>
          <w:sz w:val="28"/>
          <w:szCs w:val="30"/>
        </w:rPr>
      </w:pPr>
    </w:p>
    <w:p w14:paraId="0F8DC93F" w14:textId="77777777" w:rsidR="00054680" w:rsidRPr="00EB735E" w:rsidRDefault="00054680" w:rsidP="00054680">
      <w:pPr>
        <w:overflowPunct/>
        <w:autoSpaceDE/>
        <w:autoSpaceDN/>
        <w:adjustRightInd/>
        <w:spacing w:line="240" w:lineRule="auto"/>
        <w:textAlignment w:val="auto"/>
        <w:rPr>
          <w:rFonts w:asciiTheme="minorHAnsi" w:hAnsiTheme="minorHAnsi" w:cstheme="minorHAnsi"/>
          <w:b/>
          <w:sz w:val="28"/>
          <w:szCs w:val="30"/>
        </w:rPr>
      </w:pPr>
      <w:r w:rsidRPr="00EB735E">
        <w:rPr>
          <w:rFonts w:asciiTheme="minorHAnsi" w:hAnsiTheme="minorHAnsi" w:cstheme="minorHAnsi"/>
          <w:b/>
          <w:sz w:val="28"/>
          <w:szCs w:val="30"/>
        </w:rPr>
        <w:br w:type="page"/>
      </w:r>
    </w:p>
    <w:p w14:paraId="4D6E41F0" w14:textId="77777777" w:rsidR="00054680" w:rsidRPr="00487DDE" w:rsidRDefault="00054680" w:rsidP="00054680">
      <w:pPr>
        <w:pBdr>
          <w:bottom w:val="single" w:sz="4" w:space="1" w:color="auto"/>
        </w:pBdr>
        <w:tabs>
          <w:tab w:val="left" w:pos="993"/>
          <w:tab w:val="left" w:pos="1701"/>
          <w:tab w:val="left" w:pos="2694"/>
          <w:tab w:val="left" w:pos="3119"/>
        </w:tabs>
        <w:spacing w:before="60" w:after="120" w:line="240" w:lineRule="auto"/>
        <w:rPr>
          <w:rFonts w:asciiTheme="minorHAnsi" w:hAnsiTheme="minorHAnsi" w:cstheme="minorHAnsi"/>
          <w:b/>
          <w:sz w:val="28"/>
          <w:szCs w:val="30"/>
          <w:u w:val="single"/>
        </w:rPr>
      </w:pPr>
      <w:r w:rsidRPr="00EB735E">
        <w:rPr>
          <w:rFonts w:asciiTheme="minorHAnsi" w:hAnsiTheme="minorHAnsi" w:cstheme="minorHAnsi"/>
          <w:b/>
          <w:sz w:val="28"/>
          <w:szCs w:val="30"/>
          <w:u w:val="single"/>
        </w:rPr>
        <w:lastRenderedPageBreak/>
        <w:t xml:space="preserve">Komplikationen – Erfassung: </w:t>
      </w:r>
      <w:r>
        <w:rPr>
          <w:rFonts w:asciiTheme="minorHAnsi" w:hAnsiTheme="minorHAnsi" w:cstheme="minorHAnsi"/>
          <w:b/>
          <w:sz w:val="28"/>
          <w:szCs w:val="30"/>
          <w:u w:val="single"/>
        </w:rPr>
        <w:br/>
      </w:r>
      <w:r w:rsidRPr="00EB735E">
        <w:rPr>
          <w:rFonts w:asciiTheme="minorHAnsi" w:hAnsiTheme="minorHAnsi" w:cstheme="minorHAnsi"/>
          <w:b/>
          <w:sz w:val="24"/>
          <w:szCs w:val="26"/>
        </w:rPr>
        <w:t>Erfassung aller Komplikationen bis inkl. POD 30:</w:t>
      </w:r>
      <w:r w:rsidRPr="00EB735E">
        <w:rPr>
          <w:rFonts w:asciiTheme="minorHAnsi" w:hAnsiTheme="minorHAnsi" w:cstheme="minorHAnsi"/>
          <w:b/>
          <w:sz w:val="28"/>
          <w:szCs w:val="30"/>
        </w:rPr>
        <w:t xml:space="preserve"> </w:t>
      </w:r>
      <w:r w:rsidRPr="00B51B85">
        <w:rPr>
          <w:rFonts w:asciiTheme="minorHAnsi" w:hAnsiTheme="minorHAnsi" w:cstheme="minorHAnsi"/>
          <w:color w:val="AEAAAA" w:themeColor="background2" w:themeShade="BF"/>
          <w:szCs w:val="24"/>
        </w:rPr>
        <w:t>(später aufgetretene Komplikationen bitte beim Komplikationsteil „Komplikationen nach POD 30“ eintragen)</w:t>
      </w:r>
    </w:p>
    <w:p w14:paraId="19E47C0A"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119"/>
        </w:tabs>
        <w:spacing w:before="60" w:after="120" w:line="240" w:lineRule="auto"/>
        <w:ind w:left="1843" w:hanging="1843"/>
        <w:rPr>
          <w:rFonts w:asciiTheme="minorHAnsi" w:hAnsiTheme="minorHAnsi" w:cstheme="minorHAnsi"/>
        </w:rPr>
      </w:pPr>
      <w:proofErr w:type="spellStart"/>
      <w:r w:rsidRPr="00487DDE">
        <w:rPr>
          <w:rFonts w:asciiTheme="minorHAnsi" w:hAnsiTheme="minorHAnsi" w:cstheme="minorHAnsi"/>
          <w:u w:val="single"/>
        </w:rPr>
        <w:t>Anastomotic</w:t>
      </w:r>
      <w:proofErr w:type="spellEnd"/>
      <w:r w:rsidRPr="00487DDE">
        <w:rPr>
          <w:rFonts w:asciiTheme="minorHAnsi" w:hAnsiTheme="minorHAnsi" w:cstheme="minorHAnsi"/>
          <w:u w:val="single"/>
        </w:rPr>
        <w:t xml:space="preserve"> </w:t>
      </w:r>
      <w:proofErr w:type="spellStart"/>
      <w:r w:rsidRPr="00487DDE">
        <w:rPr>
          <w:rFonts w:asciiTheme="minorHAnsi" w:hAnsiTheme="minorHAnsi" w:cstheme="minorHAnsi"/>
          <w:u w:val="single"/>
        </w:rPr>
        <w:t>leak</w:t>
      </w:r>
      <w:proofErr w:type="spellEnd"/>
      <w:r w:rsidRPr="00487DDE">
        <w:rPr>
          <w:rFonts w:asciiTheme="minorHAnsi" w:hAnsiTheme="minorHAnsi" w:cstheme="minorHAnsi"/>
          <w:u w:val="single"/>
        </w:rPr>
        <w:t>:</w:t>
      </w:r>
      <w:r w:rsidRPr="00487DDE">
        <w:rPr>
          <w:rFonts w:asciiTheme="minorHAnsi" w:hAnsiTheme="minorHAnsi" w:cstheme="minorHAnsi"/>
        </w:rPr>
        <w:t xml:space="preserve"> (nach ECCG, Anhang 9.)</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p>
    <w:p w14:paraId="6D775C0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171274ED"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 </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III</w:t>
      </w:r>
    </w:p>
    <w:p w14:paraId="3A1C6FA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6FF4456A"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917D4FE"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252D3E3"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E978D7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71B24E9"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763E345"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Endgültige Beurteilung: </w:t>
      </w:r>
    </w:p>
    <w:p w14:paraId="4E12CC1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422CA2A4"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proofErr w:type="spellStart"/>
      <w:r w:rsidRPr="00487DDE">
        <w:rPr>
          <w:rFonts w:asciiTheme="minorHAnsi" w:hAnsiTheme="minorHAnsi" w:cstheme="minorHAnsi"/>
          <w:u w:val="single"/>
        </w:rPr>
        <w:t>Conduit</w:t>
      </w:r>
      <w:proofErr w:type="spellEnd"/>
      <w:r w:rsidRPr="00487DDE">
        <w:rPr>
          <w:rFonts w:asciiTheme="minorHAnsi" w:hAnsiTheme="minorHAnsi" w:cstheme="minorHAnsi"/>
          <w:u w:val="single"/>
        </w:rPr>
        <w:t xml:space="preserve"> </w:t>
      </w:r>
      <w:proofErr w:type="spellStart"/>
      <w:r w:rsidRPr="00487DDE">
        <w:rPr>
          <w:rFonts w:asciiTheme="minorHAnsi" w:hAnsiTheme="minorHAnsi" w:cstheme="minorHAnsi"/>
          <w:u w:val="single"/>
        </w:rPr>
        <w:t>Necrosis</w:t>
      </w:r>
      <w:proofErr w:type="spellEnd"/>
      <w:r w:rsidRPr="00487DDE">
        <w:rPr>
          <w:rFonts w:asciiTheme="minorHAnsi" w:hAnsiTheme="minorHAnsi" w:cstheme="minorHAnsi"/>
        </w:rPr>
        <w:t>: (nach ECCG, Anhang 9.)</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p>
    <w:p w14:paraId="456832F6"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4977E8D9"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III</w:t>
      </w:r>
    </w:p>
    <w:p w14:paraId="182CB2BD"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Behandlung: _____________________________________________________</w:t>
      </w:r>
    </w:p>
    <w:p w14:paraId="05D1B15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588CFE51"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4054D9B"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A7F078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650A62E"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F03E7E9"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3E4AE23"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Endgültige Beurteilung: </w:t>
      </w:r>
    </w:p>
    <w:p w14:paraId="66F93C0B"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02816F35"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proofErr w:type="spellStart"/>
      <w:r w:rsidRPr="00487DDE">
        <w:rPr>
          <w:rFonts w:asciiTheme="minorHAnsi" w:hAnsiTheme="minorHAnsi" w:cstheme="minorHAnsi"/>
          <w:u w:val="single"/>
        </w:rPr>
        <w:t>Chyle</w:t>
      </w:r>
      <w:proofErr w:type="spellEnd"/>
      <w:r w:rsidRPr="00487DDE">
        <w:rPr>
          <w:rFonts w:asciiTheme="minorHAnsi" w:hAnsiTheme="minorHAnsi" w:cstheme="minorHAnsi"/>
          <w:u w:val="single"/>
        </w:rPr>
        <w:t xml:space="preserve"> </w:t>
      </w:r>
      <w:proofErr w:type="spellStart"/>
      <w:r w:rsidRPr="00487DDE">
        <w:rPr>
          <w:rFonts w:asciiTheme="minorHAnsi" w:hAnsiTheme="minorHAnsi" w:cstheme="minorHAnsi"/>
          <w:u w:val="single"/>
        </w:rPr>
        <w:t>leak</w:t>
      </w:r>
      <w:proofErr w:type="spellEnd"/>
      <w:r w:rsidRPr="00487DDE">
        <w:rPr>
          <w:rFonts w:asciiTheme="minorHAnsi" w:hAnsiTheme="minorHAnsi" w:cstheme="minorHAnsi"/>
        </w:rPr>
        <w:t>: (nach ECCG)</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p>
    <w:p w14:paraId="3A93E55F"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56D3524B"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III</w:t>
      </w:r>
    </w:p>
    <w:p w14:paraId="0408DD7E"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proofErr w:type="spellStart"/>
      <w:r w:rsidRPr="00487DDE">
        <w:rPr>
          <w:rFonts w:asciiTheme="minorHAnsi" w:hAnsiTheme="minorHAnsi" w:cstheme="minorHAnsi"/>
        </w:rPr>
        <w:t>Severity</w:t>
      </w:r>
      <w:proofErr w:type="spellEnd"/>
      <w:r w:rsidRPr="00487DDE">
        <w:rPr>
          <w:rFonts w:asciiTheme="minorHAnsi" w:hAnsiTheme="minorHAnsi" w:cstheme="minorHAnsi"/>
        </w:rPr>
        <w:t xml:space="preserve"> Level: </w:t>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B</w:t>
      </w:r>
    </w:p>
    <w:p w14:paraId="6325E0DF"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3F30AA65"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905C74C"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DBB89F2"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1EA7F2DD"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2C1CDC22"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A35C1A4"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2B52A0BF" w14:textId="77777777" w:rsidR="00054680"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1BED9602" w14:textId="77777777" w:rsidR="00054680"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04A07D4F" w14:textId="77777777" w:rsidR="00054680"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1BF3E41E" w14:textId="77777777" w:rsidR="00054680"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76831103" w14:textId="77777777" w:rsidR="00054680"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1D30902F"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6B182AB8"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119"/>
        </w:tabs>
        <w:spacing w:before="60" w:after="120" w:line="240" w:lineRule="auto"/>
        <w:ind w:left="1843" w:hanging="1843"/>
        <w:rPr>
          <w:rFonts w:asciiTheme="minorHAnsi" w:hAnsiTheme="minorHAnsi" w:cstheme="minorHAnsi"/>
          <w:lang w:val="en-GB"/>
        </w:rPr>
      </w:pPr>
      <w:r w:rsidRPr="00487DDE">
        <w:rPr>
          <w:rFonts w:asciiTheme="minorHAnsi" w:hAnsiTheme="minorHAnsi" w:cstheme="minorHAnsi"/>
          <w:u w:val="single"/>
          <w:lang w:val="en-GB"/>
        </w:rPr>
        <w:lastRenderedPageBreak/>
        <w:t>Vocal cord injury/ Palsy:</w:t>
      </w:r>
      <w:r w:rsidRPr="00487DDE">
        <w:rPr>
          <w:rFonts w:asciiTheme="minorHAnsi" w:hAnsiTheme="minorHAnsi" w:cstheme="minorHAnsi"/>
          <w:lang w:val="en-GB"/>
        </w:rPr>
        <w:t xml:space="preserve"> (</w:t>
      </w:r>
      <w:proofErr w:type="spellStart"/>
      <w:r w:rsidRPr="00487DDE">
        <w:rPr>
          <w:rFonts w:asciiTheme="minorHAnsi" w:hAnsiTheme="minorHAnsi" w:cstheme="minorHAnsi"/>
          <w:lang w:val="en-GB"/>
        </w:rPr>
        <w:t>nach</w:t>
      </w:r>
      <w:proofErr w:type="spellEnd"/>
      <w:r w:rsidRPr="00487DDE">
        <w:rPr>
          <w:rFonts w:asciiTheme="minorHAnsi" w:hAnsiTheme="minorHAnsi" w:cstheme="minorHAnsi"/>
          <w:lang w:val="en-GB"/>
        </w:rPr>
        <w:t xml:space="preserve"> ECCG)</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w:t>
      </w:r>
      <w:proofErr w:type="spellStart"/>
      <w:r w:rsidRPr="00487DDE">
        <w:rPr>
          <w:rFonts w:asciiTheme="minorHAnsi" w:hAnsiTheme="minorHAnsi" w:cstheme="minorHAnsi"/>
          <w:lang w:val="en-GB"/>
        </w:rPr>
        <w:t>ja</w:t>
      </w:r>
      <w:proofErr w:type="spellEnd"/>
      <w:r w:rsidRPr="00487DDE">
        <w:rPr>
          <w:rFonts w:asciiTheme="minorHAnsi" w:hAnsiTheme="minorHAnsi" w:cstheme="minorHAnsi"/>
          <w:lang w:val="en-GB"/>
        </w:rPr>
        <w:t xml:space="preserve"> </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w:t>
      </w:r>
      <w:proofErr w:type="spellStart"/>
      <w:r w:rsidRPr="00487DDE">
        <w:rPr>
          <w:rFonts w:asciiTheme="minorHAnsi" w:hAnsiTheme="minorHAnsi" w:cstheme="minorHAnsi"/>
          <w:lang w:val="en-GB"/>
        </w:rPr>
        <w:t>nein</w:t>
      </w:r>
      <w:proofErr w:type="spellEnd"/>
    </w:p>
    <w:p w14:paraId="192BD845"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4214999F"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Type III</w:t>
      </w:r>
    </w:p>
    <w:p w14:paraId="2B563856"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proofErr w:type="spellStart"/>
      <w:r w:rsidRPr="00487DDE">
        <w:rPr>
          <w:rFonts w:asciiTheme="minorHAnsi" w:hAnsiTheme="minorHAnsi" w:cstheme="minorHAnsi"/>
        </w:rPr>
        <w:t>Severity</w:t>
      </w:r>
      <w:proofErr w:type="spellEnd"/>
      <w:r w:rsidRPr="00487DDE">
        <w:rPr>
          <w:rFonts w:asciiTheme="minorHAnsi" w:hAnsiTheme="minorHAnsi" w:cstheme="minorHAnsi"/>
        </w:rPr>
        <w:t xml:space="preserve"> Level: </w:t>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w:t>
      </w:r>
      <w:proofErr w:type="gramStart"/>
      <w:r w:rsidRPr="00487DDE">
        <w:rPr>
          <w:rFonts w:asciiTheme="minorHAnsi" w:hAnsiTheme="minorHAnsi" w:cstheme="minorHAnsi"/>
        </w:rPr>
        <w:t>Unilateral</w:t>
      </w:r>
      <w:proofErr w:type="gramEnd"/>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Bilateral</w:t>
      </w:r>
    </w:p>
    <w:p w14:paraId="25BC1156"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3AF1DEC5"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BFBECD4"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AB962DF"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512E78A"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14993DD"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2EBA7382"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Endgültige Beurteilung: </w:t>
      </w:r>
    </w:p>
    <w:p w14:paraId="41EDFD32"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62173F21" w14:textId="77777777" w:rsidR="00054680" w:rsidRPr="00487DDE" w:rsidRDefault="00054680" w:rsidP="00054680">
      <w:pPr>
        <w:tabs>
          <w:tab w:val="left" w:pos="993"/>
          <w:tab w:val="left" w:pos="1843"/>
          <w:tab w:val="left" w:pos="2694"/>
          <w:tab w:val="left" w:pos="3544"/>
        </w:tabs>
        <w:spacing w:before="60" w:after="120" w:line="240" w:lineRule="auto"/>
        <w:rPr>
          <w:rFonts w:asciiTheme="minorHAnsi" w:hAnsiTheme="minorHAnsi" w:cstheme="minorHAnsi"/>
        </w:rPr>
      </w:pPr>
    </w:p>
    <w:p w14:paraId="30DDB845"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proofErr w:type="spellStart"/>
      <w:r w:rsidRPr="00487DDE">
        <w:rPr>
          <w:rFonts w:asciiTheme="minorHAnsi" w:hAnsiTheme="minorHAnsi" w:cstheme="minorHAnsi"/>
          <w:u w:val="single"/>
        </w:rPr>
        <w:t>Surgical</w:t>
      </w:r>
      <w:proofErr w:type="spellEnd"/>
      <w:r w:rsidRPr="00487DDE">
        <w:rPr>
          <w:rFonts w:asciiTheme="minorHAnsi" w:hAnsiTheme="minorHAnsi" w:cstheme="minorHAnsi"/>
          <w:u w:val="single"/>
        </w:rPr>
        <w:t xml:space="preserve"> Site </w:t>
      </w:r>
      <w:proofErr w:type="spellStart"/>
      <w:r w:rsidRPr="00487DDE">
        <w:rPr>
          <w:rFonts w:asciiTheme="minorHAnsi" w:hAnsiTheme="minorHAnsi" w:cstheme="minorHAnsi"/>
          <w:u w:val="single"/>
        </w:rPr>
        <w:t>Infection</w:t>
      </w:r>
      <w:proofErr w:type="spellEnd"/>
      <w:r w:rsidRPr="00487DDE">
        <w:rPr>
          <w:rFonts w:asciiTheme="minorHAnsi" w:hAnsiTheme="minorHAnsi" w:cstheme="minorHAnsi"/>
        </w:rPr>
        <w:t>: (CDC, Anhang 6.)</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p>
    <w:p w14:paraId="44F2FC64"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38C9738D"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en-GB"/>
        </w:rPr>
      </w:pPr>
      <w:r w:rsidRPr="00487DDE">
        <w:rPr>
          <w:rFonts w:asciiTheme="minorHAnsi" w:hAnsiTheme="minorHAnsi" w:cstheme="minorHAnsi"/>
          <w:lang w:val="en-GB"/>
        </w:rPr>
        <w:t xml:space="preserve">Grad </w:t>
      </w:r>
      <w:proofErr w:type="spellStart"/>
      <w:r w:rsidRPr="00487DDE">
        <w:rPr>
          <w:rFonts w:asciiTheme="minorHAnsi" w:hAnsiTheme="minorHAnsi" w:cstheme="minorHAnsi"/>
          <w:lang w:val="en-GB"/>
        </w:rPr>
        <w:t>nach</w:t>
      </w:r>
      <w:proofErr w:type="spellEnd"/>
      <w:r w:rsidRPr="00487DDE">
        <w:rPr>
          <w:rFonts w:asciiTheme="minorHAnsi" w:hAnsiTheme="minorHAnsi" w:cstheme="minorHAnsi"/>
          <w:lang w:val="en-GB"/>
        </w:rPr>
        <w:t xml:space="preserve"> CDC: </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superficial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deep </w:t>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organ/ space</w:t>
      </w:r>
    </w:p>
    <w:p w14:paraId="2362BF4B" w14:textId="77777777" w:rsidR="00054680" w:rsidRPr="00487DDE" w:rsidRDefault="00054680" w:rsidP="00054680">
      <w:pPr>
        <w:tabs>
          <w:tab w:val="left" w:pos="851"/>
          <w:tab w:val="left" w:pos="1701"/>
        </w:tabs>
        <w:spacing w:line="240" w:lineRule="auto"/>
        <w:ind w:firstLine="851"/>
        <w:rPr>
          <w:rFonts w:asciiTheme="minorHAnsi" w:hAnsiTheme="minorHAnsi" w:cstheme="minorHAnsi"/>
          <w:lang w:val="en-GB"/>
        </w:rPr>
      </w:pPr>
      <w:r w:rsidRPr="00487DDE">
        <w:rPr>
          <w:rFonts w:asciiTheme="minorHAnsi" w:hAnsiTheme="minorHAnsi" w:cstheme="minorHAnsi"/>
          <w:u w:val="single"/>
          <w:lang w:val="en-GB"/>
        </w:rPr>
        <w:t>ASEPSIS Score</w:t>
      </w:r>
      <w:r w:rsidRPr="00487DDE">
        <w:rPr>
          <w:rFonts w:asciiTheme="minorHAnsi" w:hAnsiTheme="minorHAnsi" w:cstheme="minorHAnsi"/>
          <w:lang w:val="en-GB"/>
        </w:rPr>
        <w:t>: (</w:t>
      </w:r>
      <w:proofErr w:type="spellStart"/>
      <w:r w:rsidRPr="00487DDE">
        <w:rPr>
          <w:rFonts w:asciiTheme="minorHAnsi" w:hAnsiTheme="minorHAnsi" w:cstheme="minorHAnsi"/>
          <w:lang w:val="en-GB"/>
        </w:rPr>
        <w:t>Siehe</w:t>
      </w:r>
      <w:proofErr w:type="spellEnd"/>
      <w:r w:rsidRPr="00487DDE">
        <w:rPr>
          <w:rFonts w:asciiTheme="minorHAnsi" w:hAnsiTheme="minorHAnsi" w:cstheme="minorHAnsi"/>
          <w:lang w:val="en-GB"/>
        </w:rPr>
        <w:t xml:space="preserve"> </w:t>
      </w:r>
      <w:proofErr w:type="spellStart"/>
      <w:r w:rsidRPr="00487DDE">
        <w:rPr>
          <w:rFonts w:asciiTheme="minorHAnsi" w:hAnsiTheme="minorHAnsi" w:cstheme="minorHAnsi"/>
          <w:lang w:val="en-GB"/>
        </w:rPr>
        <w:t>Anhang</w:t>
      </w:r>
      <w:proofErr w:type="spellEnd"/>
      <w:r w:rsidRPr="00487DDE">
        <w:rPr>
          <w:rFonts w:asciiTheme="minorHAnsi" w:hAnsiTheme="minorHAnsi" w:cstheme="minorHAnsi"/>
          <w:lang w:val="en-GB"/>
        </w:rPr>
        <w:t xml:space="preserve"> 6. ASEPSIS – Score)</w:t>
      </w:r>
    </w:p>
    <w:p w14:paraId="1E515646" w14:textId="77777777" w:rsidR="00054680" w:rsidRPr="00487DDE" w:rsidRDefault="00054680" w:rsidP="00054680">
      <w:pPr>
        <w:tabs>
          <w:tab w:val="left" w:pos="851"/>
          <w:tab w:val="left" w:pos="1701"/>
        </w:tabs>
        <w:spacing w:line="240" w:lineRule="auto"/>
        <w:ind w:firstLine="851"/>
        <w:rPr>
          <w:rFonts w:asciiTheme="minorHAnsi" w:hAnsiTheme="minorHAnsi" w:cstheme="minorHAnsi"/>
          <w:lang w:val="en-GB"/>
        </w:rPr>
      </w:pP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Satisfactory healing</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Disturbance of healing</w:t>
      </w:r>
    </w:p>
    <w:p w14:paraId="31676D7C" w14:textId="77777777" w:rsidR="00054680" w:rsidRPr="00487DDE" w:rsidRDefault="00054680" w:rsidP="00054680">
      <w:pPr>
        <w:tabs>
          <w:tab w:val="left" w:pos="851"/>
          <w:tab w:val="left" w:pos="1701"/>
        </w:tabs>
        <w:spacing w:line="240" w:lineRule="auto"/>
        <w:ind w:firstLine="851"/>
        <w:rPr>
          <w:rFonts w:asciiTheme="minorHAnsi" w:hAnsiTheme="minorHAnsi" w:cstheme="minorHAnsi"/>
          <w:lang w:val="en-GB"/>
        </w:rPr>
      </w:pP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Minor wound infection</w:t>
      </w: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lang w:val="en-GB"/>
        </w:rPr>
        <w:t xml:space="preserve"> Moderate Wound Infection</w:t>
      </w:r>
    </w:p>
    <w:p w14:paraId="67DFEE68" w14:textId="77777777" w:rsidR="00054680" w:rsidRPr="00487DDE" w:rsidRDefault="00054680" w:rsidP="00054680">
      <w:pPr>
        <w:tabs>
          <w:tab w:val="left" w:pos="851"/>
          <w:tab w:val="left" w:pos="1701"/>
        </w:tabs>
        <w:spacing w:line="240" w:lineRule="auto"/>
        <w:ind w:firstLine="851"/>
        <w:rPr>
          <w:rFonts w:asciiTheme="minorHAnsi" w:hAnsiTheme="minorHAnsi" w:cstheme="minorHAnsi"/>
        </w:rPr>
      </w:pPr>
      <w:r w:rsidRPr="00487DDE">
        <w:rPr>
          <w:rFonts w:asciiTheme="minorHAnsi" w:hAnsiTheme="minorHAnsi" w:cstheme="minorHAnsi"/>
          <w:lang w:val="en-GB"/>
        </w:rPr>
        <w:tab/>
      </w:r>
      <w:r w:rsidRPr="00487DDE">
        <w:rPr>
          <w:rFonts w:asciiTheme="minorHAnsi" w:hAnsiTheme="minorHAnsi" w:cstheme="minorHAnsi"/>
          <w:lang w:val="en-GB"/>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w:t>
      </w:r>
      <w:proofErr w:type="spellStart"/>
      <w:r w:rsidRPr="00487DDE">
        <w:rPr>
          <w:rFonts w:asciiTheme="minorHAnsi" w:hAnsiTheme="minorHAnsi" w:cstheme="minorHAnsi"/>
        </w:rPr>
        <w:t>Severe</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Wound</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Infection</w:t>
      </w:r>
      <w:proofErr w:type="spellEnd"/>
    </w:p>
    <w:p w14:paraId="14CA0D1C" w14:textId="77777777" w:rsidR="00054680" w:rsidRPr="00487DDE" w:rsidRDefault="00054680" w:rsidP="00054680">
      <w:pPr>
        <w:tabs>
          <w:tab w:val="left" w:pos="851"/>
          <w:tab w:val="left" w:pos="1701"/>
        </w:tabs>
        <w:spacing w:line="240" w:lineRule="auto"/>
        <w:ind w:firstLine="851"/>
        <w:rPr>
          <w:rFonts w:asciiTheme="minorHAnsi" w:hAnsiTheme="minorHAnsi" w:cstheme="minorHAnsi"/>
        </w:rPr>
      </w:pPr>
      <w:r w:rsidRPr="00487DDE">
        <w:rPr>
          <w:rFonts w:asciiTheme="minorHAnsi" w:hAnsiTheme="minorHAnsi" w:cstheme="minorHAnsi"/>
        </w:rPr>
        <w:t>Länge der Wunde [cm]: ________</w:t>
      </w:r>
    </w:p>
    <w:p w14:paraId="2665B24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2675361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9A90A8F"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650719F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C7C090C"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1D73F5EA"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4ADE2B6"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Endgültige Beurteilung: </w:t>
      </w:r>
    </w:p>
    <w:p w14:paraId="1DDF0549"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0FDA7898" w14:textId="77777777" w:rsidR="00054680" w:rsidRPr="00487DDE" w:rsidRDefault="00054680" w:rsidP="00054680">
      <w:pPr>
        <w:tabs>
          <w:tab w:val="left" w:pos="993"/>
          <w:tab w:val="left" w:pos="1843"/>
          <w:tab w:val="left" w:pos="2694"/>
          <w:tab w:val="left" w:pos="3544"/>
        </w:tabs>
        <w:spacing w:before="60" w:after="120" w:line="240" w:lineRule="auto"/>
        <w:rPr>
          <w:rFonts w:asciiTheme="minorHAnsi" w:hAnsiTheme="minorHAnsi" w:cstheme="minorHAnsi"/>
        </w:rPr>
      </w:pPr>
    </w:p>
    <w:p w14:paraId="4B51261A"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r w:rsidRPr="00487DDE">
        <w:rPr>
          <w:rFonts w:asciiTheme="minorHAnsi" w:hAnsiTheme="minorHAnsi" w:cstheme="minorHAnsi"/>
          <w:u w:val="single"/>
        </w:rPr>
        <w:t>Weitere Komplikationen</w:t>
      </w:r>
      <w:r w:rsidRPr="00487DDE">
        <w:rPr>
          <w:rFonts w:asciiTheme="minorHAnsi" w:hAnsiTheme="minorHAnsi" w:cstheme="minorHAnsi"/>
        </w:rPr>
        <w:t>:</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Pr="00487DDE">
        <w:rPr>
          <w:rFonts w:asciiTheme="minorHAnsi" w:hAnsiTheme="minorHAnsi" w:cstheme="minorHAnsi"/>
        </w:rPr>
        <w:br/>
      </w:r>
    </w:p>
    <w:p w14:paraId="032F86D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5154C650"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3C48CD99"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0042B9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B0924DC"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8D7E011"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CBBC55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A8E7A4A"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26F64100" w14:textId="77777777" w:rsidR="00054680"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502867DA" w14:textId="77777777" w:rsidR="00054680"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392501A5"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p>
    <w:p w14:paraId="5BBCDC8C"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r w:rsidRPr="00487DDE">
        <w:rPr>
          <w:rFonts w:asciiTheme="minorHAnsi" w:hAnsiTheme="minorHAnsi" w:cstheme="minorHAnsi"/>
          <w:u w:val="single"/>
        </w:rPr>
        <w:lastRenderedPageBreak/>
        <w:t>Weitere Komplikationen</w:t>
      </w:r>
      <w:r w:rsidRPr="00487DDE">
        <w:rPr>
          <w:rFonts w:asciiTheme="minorHAnsi" w:hAnsiTheme="minorHAnsi" w:cstheme="minorHAnsi"/>
        </w:rPr>
        <w:t>:</w:t>
      </w:r>
      <w:r w:rsidRPr="00487DDE">
        <w:rPr>
          <w:rFonts w:asciiTheme="minorHAnsi" w:hAnsiTheme="minorHAnsi" w:cstheme="minorHAnsi"/>
        </w:rPr>
        <w:tab/>
        <w:t>(Siehe Anhang, 9.)</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Pr="00487DDE">
        <w:rPr>
          <w:rFonts w:asciiTheme="minorHAnsi" w:hAnsiTheme="minorHAnsi" w:cstheme="minorHAnsi"/>
        </w:rPr>
        <w:br/>
      </w:r>
    </w:p>
    <w:p w14:paraId="7765DD3E"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19E5936E"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175598D6"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49D5143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E759751"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03AB24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6D61BF1"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EFAD7B4"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4831BE46"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375D71E0" w14:textId="77777777" w:rsidR="00054680" w:rsidRPr="00487DDE" w:rsidRDefault="00054680" w:rsidP="00054680">
      <w:pPr>
        <w:tabs>
          <w:tab w:val="left" w:pos="993"/>
          <w:tab w:val="left" w:pos="1843"/>
          <w:tab w:val="left" w:pos="2694"/>
          <w:tab w:val="left" w:pos="3544"/>
        </w:tabs>
        <w:spacing w:before="60" w:after="120" w:line="240" w:lineRule="auto"/>
        <w:ind w:left="1843" w:hanging="992"/>
        <w:rPr>
          <w:rFonts w:asciiTheme="minorHAnsi" w:hAnsiTheme="minorHAnsi" w:cstheme="minorHAnsi"/>
          <w:lang w:val="it-IT"/>
        </w:rPr>
      </w:pPr>
    </w:p>
    <w:p w14:paraId="16E66E2D"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r w:rsidRPr="00487DDE">
        <w:rPr>
          <w:rFonts w:asciiTheme="minorHAnsi" w:hAnsiTheme="minorHAnsi" w:cstheme="minorHAnsi"/>
          <w:u w:val="single"/>
        </w:rPr>
        <w:t>Weitere Komplikationen</w:t>
      </w:r>
      <w:r w:rsidRPr="00487DDE">
        <w:rPr>
          <w:rFonts w:asciiTheme="minorHAnsi" w:hAnsiTheme="minorHAnsi" w:cstheme="minorHAnsi"/>
        </w:rPr>
        <w:t>:</w:t>
      </w:r>
      <w:r w:rsidRPr="00487DDE">
        <w:rPr>
          <w:rFonts w:asciiTheme="minorHAnsi" w:hAnsiTheme="minorHAnsi" w:cstheme="minorHAnsi"/>
        </w:rPr>
        <w:tab/>
        <w:t>(Siehe Anhang, 9.)</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Pr="00487DDE">
        <w:rPr>
          <w:rFonts w:asciiTheme="minorHAnsi" w:hAnsiTheme="minorHAnsi" w:cstheme="minorHAnsi"/>
        </w:rPr>
        <w:br/>
      </w:r>
    </w:p>
    <w:p w14:paraId="211D78FC"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02B71DB6"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45FB9181"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F09D92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17DCB57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92A593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8AD7BA8"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726DAC5A"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7479EE1B"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04B073EE" w14:textId="77777777" w:rsidR="00054680" w:rsidRPr="00487DDE" w:rsidRDefault="00054680" w:rsidP="00054680">
      <w:pPr>
        <w:tabs>
          <w:tab w:val="left" w:pos="993"/>
          <w:tab w:val="left" w:pos="1843"/>
          <w:tab w:val="left" w:pos="2694"/>
          <w:tab w:val="left" w:pos="3544"/>
        </w:tabs>
        <w:spacing w:before="60" w:after="120" w:line="240" w:lineRule="auto"/>
        <w:rPr>
          <w:rFonts w:asciiTheme="minorHAnsi" w:hAnsiTheme="minorHAnsi" w:cstheme="minorHAnsi"/>
          <w:lang w:val="it-IT"/>
        </w:rPr>
      </w:pPr>
    </w:p>
    <w:p w14:paraId="005C1727"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rPr>
      </w:pPr>
      <w:r w:rsidRPr="00487DDE">
        <w:rPr>
          <w:rFonts w:asciiTheme="minorHAnsi" w:hAnsiTheme="minorHAnsi" w:cstheme="minorHAnsi"/>
          <w:u w:val="single"/>
        </w:rPr>
        <w:t>Weitere Komplikationen</w:t>
      </w:r>
      <w:r w:rsidRPr="00487DDE">
        <w:rPr>
          <w:rFonts w:asciiTheme="minorHAnsi" w:hAnsiTheme="minorHAnsi" w:cstheme="minorHAnsi"/>
        </w:rPr>
        <w:t>:</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Pr="00487DDE">
        <w:rPr>
          <w:rFonts w:asciiTheme="minorHAnsi" w:hAnsiTheme="minorHAnsi" w:cstheme="minorHAnsi"/>
        </w:rPr>
        <w:br/>
      </w:r>
    </w:p>
    <w:p w14:paraId="67F0F4A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Zeitpunkt des Auftretens: POD _____ oder Datum: ____/____/________</w:t>
      </w:r>
    </w:p>
    <w:p w14:paraId="21E6A16F"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 xml:space="preserve">Wenn ja, Begründung angeben (inkl. </w:t>
      </w:r>
      <w:proofErr w:type="spellStart"/>
      <w:r w:rsidRPr="00487DDE">
        <w:rPr>
          <w:rFonts w:asciiTheme="minorHAnsi" w:hAnsiTheme="minorHAnsi" w:cstheme="minorHAnsi"/>
        </w:rPr>
        <w:t>postop</w:t>
      </w:r>
      <w:proofErr w:type="spellEnd"/>
      <w:r w:rsidRPr="00487DDE">
        <w:rPr>
          <w:rFonts w:asciiTheme="minorHAnsi" w:hAnsiTheme="minorHAnsi" w:cstheme="minorHAnsi"/>
        </w:rPr>
        <w:t>. Tag, Intervention)</w:t>
      </w:r>
    </w:p>
    <w:p w14:paraId="27CBDD5E"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52F821E9"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1439BB6B"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05D7AE33"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3E428217"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_________________________________________________________________</w:t>
      </w:r>
    </w:p>
    <w:p w14:paraId="1885829A"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rPr>
      </w:pPr>
      <w:r w:rsidRPr="00487DDE">
        <w:rPr>
          <w:rFonts w:asciiTheme="minorHAnsi" w:hAnsiTheme="minorHAnsi" w:cstheme="minorHAnsi"/>
        </w:rPr>
        <w:t>Endgültige Beurteilung:</w:t>
      </w:r>
    </w:p>
    <w:p w14:paraId="54F0040B" w14:textId="77777777" w:rsidR="00054680" w:rsidRPr="00487DD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lang w:val="it-IT"/>
        </w:rPr>
      </w:pPr>
      <w:r w:rsidRPr="00487DDE">
        <w:rPr>
          <w:rFonts w:asciiTheme="minorHAnsi" w:hAnsiTheme="minorHAnsi" w:cstheme="minorHAnsi"/>
        </w:rPr>
        <w:t xml:space="preserve">Nach </w:t>
      </w:r>
      <w:proofErr w:type="spellStart"/>
      <w:r w:rsidRPr="00487DDE">
        <w:rPr>
          <w:rFonts w:asciiTheme="minorHAnsi" w:hAnsiTheme="minorHAnsi" w:cstheme="minorHAnsi"/>
        </w:rPr>
        <w:t>Clavien</w:t>
      </w:r>
      <w:proofErr w:type="spellEnd"/>
      <w:r w:rsidRPr="00487DDE">
        <w:rPr>
          <w:rFonts w:asciiTheme="minorHAnsi" w:hAnsiTheme="minorHAnsi" w:cstheme="minorHAnsi"/>
        </w:rPr>
        <w:t xml:space="preserve"> </w:t>
      </w:r>
      <w:proofErr w:type="spellStart"/>
      <w:r w:rsidRPr="00487DDE">
        <w:rPr>
          <w:rFonts w:asciiTheme="minorHAnsi" w:hAnsiTheme="minorHAnsi" w:cstheme="minorHAnsi"/>
        </w:rPr>
        <w:t>Dindo</w:t>
      </w:r>
      <w:proofErr w:type="spellEnd"/>
      <w:r w:rsidRPr="00487DDE">
        <w:rPr>
          <w:rFonts w:asciiTheme="minorHAnsi" w:hAnsiTheme="minorHAnsi" w:cstheme="minorHAnsi"/>
        </w:rPr>
        <w:t xml:space="preserve">: </w:t>
      </w:r>
      <w:r w:rsidRPr="00487DDE">
        <w:rPr>
          <w:rFonts w:asciiTheme="minorHAnsi" w:hAnsiTheme="minorHAnsi" w:cstheme="minorHAnsi"/>
        </w:rPr>
        <w:tab/>
      </w:r>
      <w:proofErr w:type="gramStart"/>
      <w:r w:rsidRPr="00487DDE">
        <w:rPr>
          <w:rFonts w:asciiTheme="minorHAnsi" w:hAnsiTheme="minorHAnsi" w:cstheme="minorHAnsi"/>
          <w:lang w:val="it-IT"/>
        </w:rPr>
        <w:t>I  O</w:t>
      </w:r>
      <w:proofErr w:type="gramEnd"/>
      <w:r w:rsidRPr="00487DDE">
        <w:rPr>
          <w:rFonts w:asciiTheme="minorHAnsi" w:hAnsiTheme="minorHAnsi" w:cstheme="minorHAnsi"/>
          <w:lang w:val="it-IT"/>
        </w:rPr>
        <w:t xml:space="preserve">     II  O      </w:t>
      </w:r>
      <w:proofErr w:type="spellStart"/>
      <w:r w:rsidRPr="00487DDE">
        <w:rPr>
          <w:rFonts w:asciiTheme="minorHAnsi" w:hAnsiTheme="minorHAnsi" w:cstheme="minorHAnsi"/>
          <w:lang w:val="it-IT"/>
        </w:rPr>
        <w:t>IIIa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IIIb</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IVa</w:t>
      </w:r>
      <w:proofErr w:type="spellEnd"/>
      <w:r w:rsidRPr="00487DDE">
        <w:rPr>
          <w:rFonts w:asciiTheme="minorHAnsi" w:hAnsiTheme="minorHAnsi" w:cstheme="minorHAnsi"/>
          <w:lang w:val="it-IT"/>
        </w:rPr>
        <w:t xml:space="preserve">  O     </w:t>
      </w:r>
      <w:proofErr w:type="spellStart"/>
      <w:r w:rsidRPr="00487DDE">
        <w:rPr>
          <w:rFonts w:asciiTheme="minorHAnsi" w:hAnsiTheme="minorHAnsi" w:cstheme="minorHAnsi"/>
          <w:lang w:val="it-IT"/>
        </w:rPr>
        <w:t>IVb</w:t>
      </w:r>
      <w:proofErr w:type="spellEnd"/>
      <w:r w:rsidRPr="00487DDE">
        <w:rPr>
          <w:rFonts w:asciiTheme="minorHAnsi" w:hAnsiTheme="minorHAnsi" w:cstheme="minorHAnsi"/>
          <w:lang w:val="it-IT"/>
        </w:rPr>
        <w:t xml:space="preserve">  O     V  O</w:t>
      </w:r>
    </w:p>
    <w:p w14:paraId="16D7F962" w14:textId="77777777" w:rsidR="00054680" w:rsidRDefault="00054680" w:rsidP="00054680">
      <w:pPr>
        <w:tabs>
          <w:tab w:val="left" w:pos="993"/>
          <w:tab w:val="left" w:pos="1843"/>
          <w:tab w:val="left" w:pos="2694"/>
          <w:tab w:val="left" w:pos="3544"/>
        </w:tabs>
        <w:spacing w:before="60" w:after="120" w:line="240" w:lineRule="auto"/>
        <w:rPr>
          <w:rFonts w:ascii="Arial" w:hAnsi="Arial" w:cs="Arial"/>
          <w:sz w:val="20"/>
          <w:lang w:val="it-IT"/>
        </w:rPr>
      </w:pPr>
    </w:p>
    <w:p w14:paraId="7686E0D7" w14:textId="77777777" w:rsidR="00054680" w:rsidRDefault="00054680" w:rsidP="00054680">
      <w:pPr>
        <w:tabs>
          <w:tab w:val="left" w:pos="993"/>
          <w:tab w:val="left" w:pos="1843"/>
          <w:tab w:val="left" w:pos="2694"/>
          <w:tab w:val="left" w:pos="3544"/>
        </w:tabs>
        <w:spacing w:before="60" w:after="120" w:line="240" w:lineRule="auto"/>
        <w:rPr>
          <w:rFonts w:ascii="Arial" w:hAnsi="Arial" w:cs="Arial"/>
          <w:sz w:val="20"/>
          <w:lang w:val="it-IT"/>
        </w:rPr>
      </w:pPr>
    </w:p>
    <w:p w14:paraId="2F6C99CF" w14:textId="77777777" w:rsidR="00054680" w:rsidRPr="00EB735E" w:rsidRDefault="00054680" w:rsidP="00054680">
      <w:pPr>
        <w:tabs>
          <w:tab w:val="left" w:pos="993"/>
          <w:tab w:val="left" w:pos="1843"/>
          <w:tab w:val="left" w:pos="2694"/>
          <w:tab w:val="left" w:pos="3544"/>
        </w:tabs>
        <w:spacing w:before="60" w:after="120" w:line="240" w:lineRule="auto"/>
        <w:rPr>
          <w:rFonts w:ascii="Arial" w:hAnsi="Arial" w:cs="Arial"/>
          <w:sz w:val="20"/>
          <w:lang w:val="it-IT"/>
        </w:rPr>
      </w:pPr>
    </w:p>
    <w:p w14:paraId="74555DDB" w14:textId="77777777" w:rsidR="00054680" w:rsidRPr="00487DDE" w:rsidRDefault="00054680" w:rsidP="00054680">
      <w:pPr>
        <w:overflowPunct/>
        <w:autoSpaceDE/>
        <w:autoSpaceDN/>
        <w:adjustRightInd/>
        <w:spacing w:line="240" w:lineRule="auto"/>
        <w:textAlignment w:val="auto"/>
        <w:rPr>
          <w:rFonts w:asciiTheme="minorHAnsi" w:hAnsiTheme="minorHAnsi" w:cstheme="minorHAnsi"/>
          <w:sz w:val="28"/>
          <w:szCs w:val="30"/>
        </w:rPr>
      </w:pPr>
      <w:r w:rsidRPr="00487DDE">
        <w:rPr>
          <w:rFonts w:asciiTheme="minorHAnsi" w:hAnsiTheme="minorHAnsi" w:cstheme="minorHAnsi"/>
          <w:sz w:val="28"/>
          <w:szCs w:val="30"/>
        </w:rPr>
        <w:br w:type="page"/>
      </w:r>
    </w:p>
    <w:p w14:paraId="09FE9B97" w14:textId="77777777" w:rsidR="00054680" w:rsidRPr="00EB735E" w:rsidRDefault="00054680" w:rsidP="00054680">
      <w:pPr>
        <w:overflowPunct/>
        <w:autoSpaceDE/>
        <w:autoSpaceDN/>
        <w:adjustRightInd/>
        <w:spacing w:after="120" w:line="240" w:lineRule="auto"/>
        <w:textAlignment w:val="auto"/>
        <w:rPr>
          <w:rFonts w:asciiTheme="minorHAnsi" w:hAnsiTheme="minorHAnsi" w:cstheme="minorHAnsi"/>
          <w:sz w:val="24"/>
          <w:szCs w:val="28"/>
        </w:rPr>
      </w:pPr>
      <w:r w:rsidRPr="00EB735E">
        <w:rPr>
          <w:rFonts w:asciiTheme="minorHAnsi" w:hAnsiTheme="minorHAnsi" w:cstheme="minorHAnsi"/>
          <w:sz w:val="28"/>
          <w:szCs w:val="30"/>
          <w:u w:val="single"/>
        </w:rPr>
        <w:lastRenderedPageBreak/>
        <w:t>Interventionen</w:t>
      </w:r>
      <w:r w:rsidRPr="00EB735E">
        <w:rPr>
          <w:rFonts w:asciiTheme="minorHAnsi" w:hAnsiTheme="minorHAnsi" w:cstheme="minorHAnsi"/>
          <w:sz w:val="24"/>
          <w:szCs w:val="28"/>
        </w:rPr>
        <w:t xml:space="preserve">: (bitte </w:t>
      </w:r>
      <w:r>
        <w:rPr>
          <w:rFonts w:asciiTheme="minorHAnsi" w:hAnsiTheme="minorHAnsi" w:cstheme="minorHAnsi"/>
          <w:sz w:val="24"/>
          <w:szCs w:val="28"/>
        </w:rPr>
        <w:t>weitere</w:t>
      </w:r>
      <w:r w:rsidRPr="00EB735E">
        <w:rPr>
          <w:rFonts w:asciiTheme="minorHAnsi" w:hAnsiTheme="minorHAnsi" w:cstheme="minorHAnsi"/>
          <w:sz w:val="24"/>
          <w:szCs w:val="28"/>
        </w:rPr>
        <w:t xml:space="preserve"> </w:t>
      </w:r>
      <w:r>
        <w:rPr>
          <w:rFonts w:asciiTheme="minorHAnsi" w:hAnsiTheme="minorHAnsi" w:cstheme="minorHAnsi"/>
          <w:sz w:val="24"/>
          <w:szCs w:val="28"/>
        </w:rPr>
        <w:t>nicht – erfasste Interventionen angeben</w:t>
      </w:r>
      <w:r w:rsidRPr="00EB735E">
        <w:rPr>
          <w:rFonts w:asciiTheme="minorHAnsi" w:hAnsiTheme="minorHAnsi" w:cstheme="minorHAnsi"/>
          <w:sz w:val="24"/>
          <w:szCs w:val="28"/>
        </w:rPr>
        <w:t>)</w:t>
      </w:r>
    </w:p>
    <w:p w14:paraId="07A39B3E"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Intervention</w:t>
      </w:r>
      <w:r>
        <w:rPr>
          <w:rFonts w:asciiTheme="minorHAnsi" w:hAnsiTheme="minorHAnsi" w:cstheme="minorHAnsi"/>
        </w:rPr>
        <w:t>:</w:t>
      </w:r>
      <w:r w:rsidRPr="00487DDE">
        <w:rPr>
          <w:rFonts w:asciiTheme="minorHAnsi" w:hAnsiTheme="minorHAnsi" w:cstheme="minorHAnsi"/>
        </w:rPr>
        <w:t xml:space="preserve">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Pr="00487DDE">
        <w:rPr>
          <w:rFonts w:asciiTheme="minorHAnsi" w:hAnsiTheme="minorHAnsi" w:cstheme="minorHAnsi"/>
        </w:rPr>
        <w:br/>
      </w:r>
    </w:p>
    <w:p w14:paraId="2A875385"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 xml:space="preserve">Falls „ja“ bitte angeben: Zeitpunkt: POD _____ oder Datum: ____/____/________ </w:t>
      </w:r>
    </w:p>
    <w:p w14:paraId="249BDF6C" w14:textId="77777777" w:rsidR="00054680" w:rsidRPr="00487DDE" w:rsidRDefault="00054680" w:rsidP="00054680">
      <w:pPr>
        <w:overflowPunct/>
        <w:autoSpaceDE/>
        <w:autoSpaceDN/>
        <w:adjustRightInd/>
        <w:spacing w:after="120" w:line="240" w:lineRule="auto"/>
        <w:ind w:firstLine="709"/>
        <w:textAlignment w:val="auto"/>
        <w:rPr>
          <w:rFonts w:asciiTheme="minorHAnsi" w:hAnsiTheme="minorHAnsi" w:cstheme="minorHAnsi"/>
        </w:rPr>
      </w:pPr>
      <w:r w:rsidRPr="00487DDE">
        <w:rPr>
          <w:rFonts w:asciiTheme="minorHAnsi" w:hAnsiTheme="minorHAnsi" w:cstheme="minorHAnsi"/>
        </w:rPr>
        <w:t>(Grund, Art)</w:t>
      </w:r>
    </w:p>
    <w:p w14:paraId="0AD6FE5D"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74E8FE3D"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296E5CCD"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09EAFB05"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16AC9A6D" w14:textId="77777777" w:rsidR="00054680" w:rsidRPr="00487DDE" w:rsidRDefault="00054680" w:rsidP="00054680">
      <w:pPr>
        <w:overflowPunct/>
        <w:autoSpaceDE/>
        <w:autoSpaceDN/>
        <w:adjustRightInd/>
        <w:spacing w:after="120" w:line="240" w:lineRule="auto"/>
        <w:jc w:val="both"/>
        <w:textAlignment w:val="auto"/>
        <w:rPr>
          <w:rFonts w:asciiTheme="minorHAnsi" w:hAnsiTheme="minorHAnsi" w:cstheme="minorHAnsi"/>
        </w:rPr>
      </w:pPr>
    </w:p>
    <w:p w14:paraId="76AD167E"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 xml:space="preserve">Antibiotikatherapie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Pr="00487DDE">
        <w:rPr>
          <w:rFonts w:asciiTheme="minorHAnsi" w:hAnsiTheme="minorHAnsi" w:cstheme="minorHAnsi"/>
        </w:rPr>
        <w:br/>
      </w:r>
    </w:p>
    <w:p w14:paraId="6944EA3D" w14:textId="77777777" w:rsidR="00054680"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Falls „ja“ bitte angeben: Zeitpunkt: POD _____ oder Datum: ____/____/________</w:t>
      </w:r>
      <w:r>
        <w:rPr>
          <w:rFonts w:asciiTheme="minorHAnsi" w:hAnsiTheme="minorHAnsi" w:cstheme="minorHAnsi"/>
        </w:rPr>
        <w:t xml:space="preserve">, </w:t>
      </w:r>
    </w:p>
    <w:p w14:paraId="13DB19C7" w14:textId="77777777" w:rsidR="00054680" w:rsidRPr="00487DDE" w:rsidRDefault="00054680" w:rsidP="00054680">
      <w:pPr>
        <w:overflowPunct/>
        <w:autoSpaceDE/>
        <w:autoSpaceDN/>
        <w:adjustRightInd/>
        <w:spacing w:after="120" w:line="240" w:lineRule="auto"/>
        <w:ind w:firstLine="709"/>
        <w:textAlignment w:val="auto"/>
        <w:rPr>
          <w:rFonts w:asciiTheme="minorHAnsi" w:hAnsiTheme="minorHAnsi" w:cstheme="minorHAnsi"/>
        </w:rPr>
      </w:pPr>
      <w:r w:rsidRPr="00487DDE">
        <w:rPr>
          <w:rFonts w:asciiTheme="minorHAnsi" w:hAnsiTheme="minorHAnsi" w:cstheme="minorHAnsi"/>
        </w:rPr>
        <w:t>(Grund, Art)</w:t>
      </w:r>
    </w:p>
    <w:p w14:paraId="5778A52F"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4A65D743"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4000015A"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5B40B5A2" w14:textId="77777777" w:rsidR="00054680" w:rsidRPr="00487DDE" w:rsidRDefault="00054680" w:rsidP="00054680">
      <w:pPr>
        <w:overflowPunct/>
        <w:autoSpaceDE/>
        <w:autoSpaceDN/>
        <w:adjustRightInd/>
        <w:spacing w:after="120" w:line="240" w:lineRule="auto"/>
        <w:jc w:val="both"/>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5C84DCD2"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p>
    <w:p w14:paraId="70183D60" w14:textId="77777777" w:rsidR="00054680" w:rsidRPr="00487DD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Weitere:</w:t>
      </w:r>
      <w:r>
        <w:rPr>
          <w:rFonts w:asciiTheme="minorHAnsi" w:hAnsiTheme="minorHAnsi" w:cstheme="minorHAnsi"/>
        </w:rPr>
        <w:tab/>
      </w:r>
      <w:r>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rPr>
        <w:tab/>
        <w:t xml:space="preserve">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ja </w:t>
      </w:r>
      <w:r w:rsidRPr="00487DDE">
        <w:rPr>
          <w:rFonts w:asciiTheme="minorHAnsi" w:hAnsiTheme="minorHAnsi" w:cstheme="minorHAnsi"/>
        </w:rPr>
        <w:tab/>
      </w:r>
      <w:r w:rsidRPr="00487DDE">
        <w:rPr>
          <w:rFonts w:asciiTheme="minorHAnsi" w:hAnsiTheme="minorHAnsi" w:cstheme="minorHAnsi"/>
        </w:rPr>
        <w:tab/>
      </w:r>
      <w:r w:rsidRPr="00487DDE">
        <w:rPr>
          <w:rFonts w:asciiTheme="minorHAnsi" w:hAnsiTheme="minorHAnsi" w:cstheme="minorHAnsi"/>
          <w:lang w:val="en-GB"/>
        </w:rPr>
        <w:sym w:font="Webdings" w:char="F063"/>
      </w:r>
      <w:r w:rsidRPr="00487DDE">
        <w:rPr>
          <w:rFonts w:asciiTheme="minorHAnsi" w:hAnsiTheme="minorHAnsi" w:cstheme="minorHAnsi"/>
        </w:rPr>
        <w:t xml:space="preserve"> nein</w:t>
      </w:r>
      <w:r w:rsidRPr="00487DDE">
        <w:rPr>
          <w:rFonts w:asciiTheme="minorHAnsi" w:hAnsiTheme="minorHAnsi" w:cstheme="minorHAnsi"/>
        </w:rPr>
        <w:br/>
      </w:r>
    </w:p>
    <w:p w14:paraId="6CF78AF3" w14:textId="77777777" w:rsidR="00054680"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Falls „ja“ bitte angeben: Zeitpunkt: POD _____ oder Datum: ____/____/________</w:t>
      </w:r>
      <w:r>
        <w:rPr>
          <w:rFonts w:asciiTheme="minorHAnsi" w:hAnsiTheme="minorHAnsi" w:cstheme="minorHAnsi"/>
        </w:rPr>
        <w:t xml:space="preserve">, </w:t>
      </w:r>
    </w:p>
    <w:p w14:paraId="6F9A8EE0" w14:textId="77777777" w:rsidR="00054680" w:rsidRPr="00487DDE" w:rsidRDefault="00054680" w:rsidP="00054680">
      <w:pPr>
        <w:overflowPunct/>
        <w:autoSpaceDE/>
        <w:autoSpaceDN/>
        <w:adjustRightInd/>
        <w:spacing w:after="120" w:line="240" w:lineRule="auto"/>
        <w:ind w:firstLine="709"/>
        <w:textAlignment w:val="auto"/>
        <w:rPr>
          <w:rFonts w:asciiTheme="minorHAnsi" w:hAnsiTheme="minorHAnsi" w:cstheme="minorHAnsi"/>
        </w:rPr>
      </w:pPr>
      <w:r w:rsidRPr="00487DDE">
        <w:rPr>
          <w:rFonts w:asciiTheme="minorHAnsi" w:hAnsiTheme="minorHAnsi" w:cstheme="minorHAnsi"/>
        </w:rPr>
        <w:t>(Grund, Art)</w:t>
      </w:r>
    </w:p>
    <w:p w14:paraId="1768184B"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0F78C4E6"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27266241"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06942205"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r w:rsidRPr="00487DDE">
        <w:rPr>
          <w:rFonts w:asciiTheme="minorHAnsi" w:hAnsiTheme="minorHAnsi" w:cstheme="minorHAnsi"/>
        </w:rPr>
        <w:tab/>
        <w:t>_____________________________________________________________</w:t>
      </w:r>
    </w:p>
    <w:p w14:paraId="7BE9DB73" w14:textId="77777777" w:rsidR="00054680" w:rsidRPr="00487DDE" w:rsidRDefault="00054680" w:rsidP="00054680">
      <w:pPr>
        <w:overflowPunct/>
        <w:autoSpaceDE/>
        <w:autoSpaceDN/>
        <w:adjustRightInd/>
        <w:spacing w:after="120" w:line="240" w:lineRule="auto"/>
        <w:textAlignment w:val="auto"/>
        <w:rPr>
          <w:rFonts w:asciiTheme="minorHAnsi" w:hAnsiTheme="minorHAnsi" w:cstheme="minorHAnsi"/>
        </w:rPr>
      </w:pPr>
    </w:p>
    <w:tbl>
      <w:tblPr>
        <w:tblStyle w:val="Tabellenraster"/>
        <w:tblW w:w="9067" w:type="dxa"/>
        <w:tblLook w:val="04A0" w:firstRow="1" w:lastRow="0" w:firstColumn="1" w:lastColumn="0" w:noHBand="0" w:noVBand="1"/>
      </w:tblPr>
      <w:tblGrid>
        <w:gridCol w:w="4747"/>
        <w:gridCol w:w="4320"/>
      </w:tblGrid>
      <w:tr w:rsidR="00054680" w:rsidRPr="00487DDE" w14:paraId="48E8492C" w14:textId="77777777" w:rsidTr="0085068C">
        <w:trPr>
          <w:trHeight w:val="621"/>
        </w:trPr>
        <w:tc>
          <w:tcPr>
            <w:tcW w:w="9067" w:type="dxa"/>
            <w:gridSpan w:val="2"/>
            <w:tcBorders>
              <w:top w:val="single" w:sz="4" w:space="0" w:color="auto"/>
              <w:left w:val="single" w:sz="4" w:space="0" w:color="auto"/>
              <w:bottom w:val="single" w:sz="4" w:space="0" w:color="auto"/>
              <w:right w:val="single" w:sz="4" w:space="0" w:color="auto"/>
            </w:tcBorders>
            <w:vAlign w:val="center"/>
          </w:tcPr>
          <w:p w14:paraId="5594CF79" w14:textId="77777777" w:rsidR="00054680" w:rsidRPr="00487DDE" w:rsidRDefault="00054680" w:rsidP="0085068C">
            <w:pPr>
              <w:rPr>
                <w:rFonts w:asciiTheme="minorHAnsi" w:hAnsiTheme="minorHAnsi" w:cstheme="minorHAnsi"/>
              </w:rPr>
            </w:pPr>
            <w:r w:rsidRPr="00487DDE">
              <w:rPr>
                <w:rFonts w:asciiTheme="minorHAnsi" w:hAnsiTheme="minorHAnsi" w:cstheme="minorHAnsi"/>
              </w:rPr>
              <w:t>Ich bestätige nach bestem Wissen und Gewissen, dass die obigen Angaben vollständig, zutreffend und korrekt sind.</w:t>
            </w:r>
          </w:p>
        </w:tc>
      </w:tr>
      <w:tr w:rsidR="00054680" w:rsidRPr="00487DDE" w14:paraId="5257CCF5" w14:textId="77777777" w:rsidTr="0085068C">
        <w:trPr>
          <w:trHeight w:val="689"/>
        </w:trPr>
        <w:tc>
          <w:tcPr>
            <w:tcW w:w="4747" w:type="dxa"/>
            <w:tcBorders>
              <w:top w:val="single" w:sz="4" w:space="0" w:color="auto"/>
              <w:left w:val="single" w:sz="4" w:space="0" w:color="auto"/>
              <w:bottom w:val="single" w:sz="4" w:space="0" w:color="auto"/>
              <w:right w:val="nil"/>
            </w:tcBorders>
            <w:vAlign w:val="center"/>
          </w:tcPr>
          <w:p w14:paraId="124BEC43" w14:textId="77777777" w:rsidR="00054680" w:rsidRPr="00487DDE" w:rsidRDefault="00054680" w:rsidP="0085068C">
            <w:pPr>
              <w:rPr>
                <w:rFonts w:asciiTheme="minorHAnsi" w:hAnsiTheme="minorHAnsi" w:cstheme="minorHAnsi"/>
              </w:rPr>
            </w:pPr>
          </w:p>
        </w:tc>
        <w:tc>
          <w:tcPr>
            <w:tcW w:w="4320" w:type="dxa"/>
            <w:tcBorders>
              <w:top w:val="single" w:sz="4" w:space="0" w:color="auto"/>
              <w:left w:val="nil"/>
              <w:bottom w:val="single" w:sz="4" w:space="0" w:color="auto"/>
              <w:right w:val="single" w:sz="4" w:space="0" w:color="auto"/>
            </w:tcBorders>
            <w:vAlign w:val="center"/>
          </w:tcPr>
          <w:p w14:paraId="05B38090" w14:textId="77777777" w:rsidR="00054680" w:rsidRPr="00487DDE" w:rsidRDefault="00054680" w:rsidP="0085068C">
            <w:pPr>
              <w:rPr>
                <w:rFonts w:asciiTheme="minorHAnsi" w:hAnsiTheme="minorHAnsi" w:cstheme="minorHAnsi"/>
              </w:rPr>
            </w:pPr>
          </w:p>
        </w:tc>
      </w:tr>
      <w:tr w:rsidR="00054680" w:rsidRPr="00487DDE" w14:paraId="0D09908A" w14:textId="77777777" w:rsidTr="0085068C">
        <w:trPr>
          <w:trHeight w:val="427"/>
        </w:trPr>
        <w:tc>
          <w:tcPr>
            <w:tcW w:w="4747" w:type="dxa"/>
            <w:tcBorders>
              <w:top w:val="single" w:sz="4" w:space="0" w:color="auto"/>
              <w:left w:val="single" w:sz="4" w:space="0" w:color="auto"/>
              <w:bottom w:val="single" w:sz="4" w:space="0" w:color="auto"/>
              <w:right w:val="nil"/>
            </w:tcBorders>
            <w:vAlign w:val="center"/>
            <w:hideMark/>
          </w:tcPr>
          <w:p w14:paraId="0D5EB922" w14:textId="77777777" w:rsidR="00054680" w:rsidRPr="00487DDE" w:rsidRDefault="00054680" w:rsidP="0085068C">
            <w:pPr>
              <w:rPr>
                <w:rFonts w:asciiTheme="minorHAnsi" w:hAnsiTheme="minorHAnsi" w:cstheme="minorHAnsi"/>
                <w:lang w:val="en-US"/>
              </w:rPr>
            </w:pPr>
            <w:r w:rsidRPr="00487DDE">
              <w:rPr>
                <w:rFonts w:asciiTheme="minorHAnsi" w:hAnsiTheme="minorHAnsi" w:cstheme="minorHAnsi"/>
                <w:lang w:val="en-US"/>
              </w:rPr>
              <w:t xml:space="preserve">Name des </w:t>
            </w:r>
            <w:proofErr w:type="spellStart"/>
            <w:r w:rsidRPr="00487DDE">
              <w:rPr>
                <w:rFonts w:asciiTheme="minorHAnsi" w:hAnsiTheme="minorHAnsi" w:cstheme="minorHAnsi"/>
                <w:lang w:val="en-US"/>
              </w:rPr>
              <w:t>Prüfarztes</w:t>
            </w:r>
            <w:proofErr w:type="spellEnd"/>
          </w:p>
        </w:tc>
        <w:tc>
          <w:tcPr>
            <w:tcW w:w="4320" w:type="dxa"/>
            <w:tcBorders>
              <w:top w:val="single" w:sz="4" w:space="0" w:color="auto"/>
              <w:left w:val="nil"/>
              <w:bottom w:val="single" w:sz="4" w:space="0" w:color="auto"/>
              <w:right w:val="single" w:sz="4" w:space="0" w:color="auto"/>
            </w:tcBorders>
            <w:vAlign w:val="center"/>
            <w:hideMark/>
          </w:tcPr>
          <w:p w14:paraId="05F116EF" w14:textId="77777777" w:rsidR="00054680" w:rsidRPr="00487DDE" w:rsidRDefault="00054680" w:rsidP="0085068C">
            <w:pPr>
              <w:rPr>
                <w:rFonts w:asciiTheme="minorHAnsi" w:hAnsiTheme="minorHAnsi" w:cstheme="minorHAnsi"/>
                <w:lang w:val="en-US"/>
              </w:rPr>
            </w:pPr>
            <w:proofErr w:type="spellStart"/>
            <w:r w:rsidRPr="00487DDE">
              <w:rPr>
                <w:rFonts w:asciiTheme="minorHAnsi" w:hAnsiTheme="minorHAnsi" w:cstheme="minorHAnsi"/>
                <w:lang w:val="en-US"/>
              </w:rPr>
              <w:t>Unterschrift</w:t>
            </w:r>
            <w:proofErr w:type="spellEnd"/>
          </w:p>
        </w:tc>
      </w:tr>
    </w:tbl>
    <w:p w14:paraId="42FABD13" w14:textId="77777777" w:rsidR="00054680" w:rsidRPr="00EB735E" w:rsidRDefault="00054680" w:rsidP="00054680">
      <w:pPr>
        <w:overflowPunct/>
        <w:autoSpaceDE/>
        <w:autoSpaceDN/>
        <w:adjustRightInd/>
        <w:spacing w:line="240" w:lineRule="auto"/>
        <w:textAlignment w:val="auto"/>
        <w:rPr>
          <w:rFonts w:asciiTheme="minorHAnsi" w:hAnsiTheme="minorHAnsi" w:cstheme="minorHAnsi"/>
          <w:b/>
          <w:sz w:val="28"/>
          <w:szCs w:val="30"/>
        </w:rPr>
      </w:pPr>
    </w:p>
    <w:p w14:paraId="28344B8F" w14:textId="77777777" w:rsidR="00054680" w:rsidRDefault="00054680" w:rsidP="00054680">
      <w:pPr>
        <w:overflowPunct/>
        <w:autoSpaceDE/>
        <w:autoSpaceDN/>
        <w:adjustRightInd/>
        <w:spacing w:line="240" w:lineRule="auto"/>
        <w:textAlignment w:val="auto"/>
        <w:rPr>
          <w:rFonts w:asciiTheme="minorHAnsi" w:hAnsiTheme="minorHAnsi" w:cstheme="minorHAnsi"/>
          <w:b/>
          <w:sz w:val="28"/>
          <w:szCs w:val="30"/>
        </w:rPr>
      </w:pPr>
      <w:r>
        <w:rPr>
          <w:rFonts w:asciiTheme="minorHAnsi" w:hAnsiTheme="minorHAnsi" w:cstheme="minorHAnsi"/>
          <w:b/>
          <w:sz w:val="28"/>
          <w:szCs w:val="30"/>
        </w:rPr>
        <w:br w:type="page"/>
      </w:r>
    </w:p>
    <w:p w14:paraId="2EC3B781" w14:textId="794375A0" w:rsidR="00054680" w:rsidRDefault="00054680">
      <w:pPr>
        <w:overflowPunct/>
        <w:autoSpaceDE/>
        <w:autoSpaceDN/>
        <w:adjustRightInd/>
        <w:spacing w:line="240" w:lineRule="auto"/>
        <w:textAlignment w:val="auto"/>
        <w:rPr>
          <w:rFonts w:asciiTheme="minorHAnsi" w:hAnsiTheme="minorHAnsi" w:cstheme="minorHAnsi"/>
          <w:b/>
          <w:sz w:val="28"/>
          <w:szCs w:val="30"/>
          <w:u w:val="single"/>
        </w:rPr>
      </w:pPr>
    </w:p>
    <w:p w14:paraId="242B227C" w14:textId="1B4850A4" w:rsidR="008C395A" w:rsidRPr="008C395A" w:rsidRDefault="008C395A" w:rsidP="00E86461">
      <w:pPr>
        <w:overflowPunct/>
        <w:autoSpaceDE/>
        <w:autoSpaceDN/>
        <w:adjustRightInd/>
        <w:spacing w:line="240" w:lineRule="auto"/>
        <w:textAlignment w:val="auto"/>
        <w:rPr>
          <w:rFonts w:asciiTheme="minorHAnsi" w:hAnsiTheme="minorHAnsi" w:cstheme="minorHAnsi"/>
          <w:sz w:val="24"/>
          <w:szCs w:val="30"/>
          <w:lang w:val="en-GB"/>
        </w:rPr>
      </w:pPr>
      <w:r w:rsidRPr="008C395A">
        <w:rPr>
          <w:rFonts w:asciiTheme="minorHAnsi" w:hAnsiTheme="minorHAnsi" w:cstheme="minorHAnsi"/>
          <w:sz w:val="30"/>
          <w:szCs w:val="30"/>
          <w:u w:val="single"/>
          <w:lang w:val="en-GB"/>
        </w:rPr>
        <w:t>SF-36:</w:t>
      </w:r>
      <w:r w:rsidRPr="008C395A">
        <w:rPr>
          <w:rFonts w:asciiTheme="minorHAnsi" w:hAnsiTheme="minorHAnsi" w:cstheme="minorHAnsi"/>
          <w:sz w:val="30"/>
          <w:szCs w:val="30"/>
          <w:lang w:val="en-GB"/>
        </w:rPr>
        <w:t xml:space="preserve"> </w:t>
      </w:r>
      <w:r w:rsidRPr="008C395A">
        <w:rPr>
          <w:rFonts w:asciiTheme="minorHAnsi" w:hAnsiTheme="minorHAnsi" w:cstheme="minorHAnsi"/>
          <w:sz w:val="24"/>
          <w:szCs w:val="30"/>
          <w:lang w:val="en-GB"/>
        </w:rPr>
        <w:t>(</w:t>
      </w:r>
      <w:proofErr w:type="spellStart"/>
      <w:r w:rsidRPr="008C395A">
        <w:rPr>
          <w:rFonts w:asciiTheme="minorHAnsi" w:hAnsiTheme="minorHAnsi" w:cstheme="minorHAnsi"/>
          <w:sz w:val="24"/>
          <w:szCs w:val="30"/>
          <w:lang w:val="en-GB"/>
        </w:rPr>
        <w:t>s</w:t>
      </w:r>
      <w:r>
        <w:rPr>
          <w:rFonts w:asciiTheme="minorHAnsi" w:hAnsiTheme="minorHAnsi" w:cstheme="minorHAnsi"/>
          <w:sz w:val="24"/>
          <w:szCs w:val="30"/>
          <w:lang w:val="en-GB"/>
        </w:rPr>
        <w:t>iehe</w:t>
      </w:r>
      <w:proofErr w:type="spellEnd"/>
      <w:r>
        <w:rPr>
          <w:rFonts w:asciiTheme="minorHAnsi" w:hAnsiTheme="minorHAnsi" w:cstheme="minorHAnsi"/>
          <w:sz w:val="24"/>
          <w:szCs w:val="30"/>
          <w:lang w:val="en-GB"/>
        </w:rPr>
        <w:t xml:space="preserve"> </w:t>
      </w:r>
      <w:proofErr w:type="spellStart"/>
      <w:r>
        <w:rPr>
          <w:rFonts w:asciiTheme="minorHAnsi" w:hAnsiTheme="minorHAnsi" w:cstheme="minorHAnsi"/>
          <w:sz w:val="24"/>
          <w:szCs w:val="30"/>
          <w:lang w:val="en-GB"/>
        </w:rPr>
        <w:t>vorgefertigter</w:t>
      </w:r>
      <w:proofErr w:type="spellEnd"/>
      <w:r>
        <w:rPr>
          <w:rFonts w:asciiTheme="minorHAnsi" w:hAnsiTheme="minorHAnsi" w:cstheme="minorHAnsi"/>
          <w:sz w:val="24"/>
          <w:szCs w:val="30"/>
          <w:lang w:val="en-GB"/>
        </w:rPr>
        <w:t xml:space="preserve"> </w:t>
      </w:r>
      <w:proofErr w:type="spellStart"/>
      <w:r>
        <w:rPr>
          <w:rFonts w:asciiTheme="minorHAnsi" w:hAnsiTheme="minorHAnsi" w:cstheme="minorHAnsi"/>
          <w:sz w:val="24"/>
          <w:szCs w:val="30"/>
          <w:lang w:val="en-GB"/>
        </w:rPr>
        <w:t>Ausdruck</w:t>
      </w:r>
      <w:proofErr w:type="spellEnd"/>
      <w:r>
        <w:rPr>
          <w:rFonts w:asciiTheme="minorHAnsi" w:hAnsiTheme="minorHAnsi" w:cstheme="minorHAnsi"/>
          <w:sz w:val="24"/>
          <w:szCs w:val="30"/>
          <w:lang w:val="en-GB"/>
        </w:rPr>
        <w:t>)</w:t>
      </w:r>
    </w:p>
    <w:p w14:paraId="3AE88985" w14:textId="2C0482AC" w:rsidR="008C395A" w:rsidRPr="008C395A" w:rsidRDefault="008C395A">
      <w:pPr>
        <w:overflowPunct/>
        <w:autoSpaceDE/>
        <w:autoSpaceDN/>
        <w:adjustRightInd/>
        <w:spacing w:line="240" w:lineRule="auto"/>
        <w:textAlignment w:val="auto"/>
        <w:rPr>
          <w:rFonts w:asciiTheme="minorHAnsi" w:hAnsiTheme="minorHAnsi" w:cstheme="minorHAnsi"/>
          <w:sz w:val="30"/>
          <w:szCs w:val="30"/>
          <w:lang w:val="en-GB"/>
        </w:rPr>
      </w:pPr>
    </w:p>
    <w:p w14:paraId="3CAB48B5" w14:textId="25D6C24B" w:rsidR="00E86461" w:rsidRPr="008C395A" w:rsidRDefault="00E86461" w:rsidP="00E86461">
      <w:pPr>
        <w:overflowPunct/>
        <w:autoSpaceDE/>
        <w:autoSpaceDN/>
        <w:adjustRightInd/>
        <w:spacing w:line="240" w:lineRule="auto"/>
        <w:textAlignment w:val="auto"/>
        <w:rPr>
          <w:rFonts w:asciiTheme="minorHAnsi" w:hAnsiTheme="minorHAnsi" w:cstheme="minorHAnsi"/>
          <w:sz w:val="30"/>
          <w:szCs w:val="30"/>
          <w:u w:val="single"/>
          <w:lang w:val="en-GB"/>
        </w:rPr>
      </w:pPr>
      <w:r w:rsidRPr="008C395A">
        <w:rPr>
          <w:rFonts w:asciiTheme="minorHAnsi" w:hAnsiTheme="minorHAnsi" w:cstheme="minorHAnsi"/>
          <w:sz w:val="30"/>
          <w:szCs w:val="30"/>
          <w:u w:val="single"/>
          <w:lang w:val="en-GB"/>
        </w:rPr>
        <w:t xml:space="preserve">EORTC QLQ-C30 </w:t>
      </w:r>
    </w:p>
    <w:p w14:paraId="12111D7A" w14:textId="7AB67679"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r w:rsidRPr="00880BE9">
        <w:rPr>
          <w:rFonts w:asciiTheme="minorHAnsi" w:hAnsiTheme="minorHAnsi" w:cstheme="minorHAnsi"/>
          <w:noProof/>
          <w:sz w:val="26"/>
          <w:szCs w:val="26"/>
          <w:u w:val="single"/>
        </w:rPr>
        <w:drawing>
          <wp:anchor distT="0" distB="0" distL="114300" distR="114300" simplePos="0" relativeHeight="251793408" behindDoc="1" locked="0" layoutInCell="1" allowOverlap="1" wp14:anchorId="44EBFEA9" wp14:editId="2C95793B">
            <wp:simplePos x="0" y="0"/>
            <wp:positionH relativeFrom="column">
              <wp:posOffset>0</wp:posOffset>
            </wp:positionH>
            <wp:positionV relativeFrom="paragraph">
              <wp:posOffset>0</wp:posOffset>
            </wp:positionV>
            <wp:extent cx="5892800" cy="8515393"/>
            <wp:effectExtent l="0" t="0" r="0" b="0"/>
            <wp:wrapNone/>
            <wp:docPr id="25305" name="Grafik 25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892800" cy="8515393"/>
                    </a:xfrm>
                    <a:prstGeom prst="rect">
                      <a:avLst/>
                    </a:prstGeom>
                  </pic:spPr>
                </pic:pic>
              </a:graphicData>
            </a:graphic>
            <wp14:sizeRelH relativeFrom="page">
              <wp14:pctWidth>0</wp14:pctWidth>
            </wp14:sizeRelH>
            <wp14:sizeRelV relativeFrom="page">
              <wp14:pctHeight>0</wp14:pctHeight>
            </wp14:sizeRelV>
          </wp:anchor>
        </w:drawing>
      </w:r>
    </w:p>
    <w:p w14:paraId="35A47D01"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noProof/>
          <w:sz w:val="26"/>
          <w:szCs w:val="26"/>
          <w:lang w:val="en-GB"/>
        </w:rPr>
      </w:pPr>
    </w:p>
    <w:p w14:paraId="025C653C"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p>
    <w:p w14:paraId="2DA4686B"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r w:rsidRPr="008C395A">
        <w:rPr>
          <w:rFonts w:asciiTheme="minorHAnsi" w:hAnsiTheme="minorHAnsi" w:cstheme="minorHAnsi"/>
          <w:b/>
          <w:sz w:val="26"/>
          <w:szCs w:val="26"/>
          <w:lang w:val="en-GB"/>
        </w:rPr>
        <w:br w:type="page"/>
      </w:r>
    </w:p>
    <w:p w14:paraId="17469E81"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r w:rsidRPr="00B20C67">
        <w:rPr>
          <w:rFonts w:asciiTheme="minorHAnsi" w:hAnsiTheme="minorHAnsi" w:cstheme="minorHAnsi"/>
          <w:b/>
          <w:noProof/>
          <w:sz w:val="26"/>
          <w:szCs w:val="26"/>
        </w:rPr>
        <w:lastRenderedPageBreak/>
        <w:drawing>
          <wp:anchor distT="0" distB="0" distL="114300" distR="114300" simplePos="0" relativeHeight="251783168" behindDoc="1" locked="0" layoutInCell="1" allowOverlap="1" wp14:anchorId="0B1F4356" wp14:editId="4966F68F">
            <wp:simplePos x="0" y="0"/>
            <wp:positionH relativeFrom="column">
              <wp:posOffset>-414655</wp:posOffset>
            </wp:positionH>
            <wp:positionV relativeFrom="paragraph">
              <wp:posOffset>-130810</wp:posOffset>
            </wp:positionV>
            <wp:extent cx="6662154" cy="8232775"/>
            <wp:effectExtent l="0" t="0" r="5715" b="0"/>
            <wp:wrapNone/>
            <wp:docPr id="25298" name="Grafik 25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662154" cy="8232775"/>
                    </a:xfrm>
                    <a:prstGeom prst="rect">
                      <a:avLst/>
                    </a:prstGeom>
                  </pic:spPr>
                </pic:pic>
              </a:graphicData>
            </a:graphic>
            <wp14:sizeRelH relativeFrom="page">
              <wp14:pctWidth>0</wp14:pctWidth>
            </wp14:sizeRelH>
            <wp14:sizeRelV relativeFrom="page">
              <wp14:pctHeight>0</wp14:pctHeight>
            </wp14:sizeRelV>
          </wp:anchor>
        </w:drawing>
      </w:r>
    </w:p>
    <w:p w14:paraId="0B3B65E0"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p>
    <w:p w14:paraId="00BFFFE5"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p>
    <w:p w14:paraId="60C8AC89"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p>
    <w:p w14:paraId="0D8FF464"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p>
    <w:p w14:paraId="669F5F7E"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b/>
          <w:sz w:val="26"/>
          <w:szCs w:val="26"/>
          <w:lang w:val="en-GB"/>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784192" behindDoc="0" locked="0" layoutInCell="1" allowOverlap="1" wp14:anchorId="0E0DAE42" wp14:editId="3DE2D971">
                <wp:simplePos x="0" y="0"/>
                <wp:positionH relativeFrom="column">
                  <wp:posOffset>2192020</wp:posOffset>
                </wp:positionH>
                <wp:positionV relativeFrom="paragraph">
                  <wp:posOffset>7059295</wp:posOffset>
                </wp:positionV>
                <wp:extent cx="3642360" cy="1404620"/>
                <wp:effectExtent l="0" t="0" r="15240" b="24765"/>
                <wp:wrapSquare wrapText="bothSides"/>
                <wp:docPr id="2529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1404620"/>
                        </a:xfrm>
                        <a:prstGeom prst="rect">
                          <a:avLst/>
                        </a:prstGeom>
                        <a:solidFill>
                          <a:srgbClr val="FFFFFF"/>
                        </a:solidFill>
                        <a:ln w="9525">
                          <a:solidFill>
                            <a:srgbClr val="000000"/>
                          </a:solidFill>
                          <a:miter lim="800000"/>
                          <a:headEnd/>
                          <a:tailEnd/>
                        </a:ln>
                      </wps:spPr>
                      <wps:txbx>
                        <w:txbxContent>
                          <w:p w14:paraId="484C92DF" w14:textId="77777777" w:rsidR="0085068C" w:rsidRDefault="0085068C" w:rsidP="00E86461">
                            <w:r>
                              <w:t xml:space="preserve">Summe: </w:t>
                            </w:r>
                            <w:r>
                              <w:tab/>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0DAE42" id="_x0000_s1027" type="#_x0000_t202" style="position:absolute;margin-left:172.6pt;margin-top:555.85pt;width:286.8pt;height:110.6pt;z-index:251784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">
                <v:textbox style="mso-fit-shape-to-text:t">
                  <w:txbxContent>
                    <w:p w14:paraId="484C92DF" w14:textId="77777777" w:rsidR="0085068C" w:rsidRDefault="0085068C" w:rsidP="00E86461">
                      <w:r>
                        <w:t xml:space="preserve">Summe: </w:t>
                      </w:r>
                      <w:r>
                        <w:tab/>
                      </w:r>
                      <w:r>
                        <w:tab/>
                      </w:r>
                      <w:r>
                        <w:tab/>
                      </w:r>
                      <w:r>
                        <w:tab/>
                        <w:t>Datum:</w:t>
                      </w:r>
                    </w:p>
                  </w:txbxContent>
                </v:textbox>
                <w10:wrap type="square"/>
              </v:shape>
            </w:pict>
          </mc:Fallback>
        </mc:AlternateContent>
      </w:r>
      <w:r w:rsidRPr="008C395A">
        <w:rPr>
          <w:rFonts w:asciiTheme="minorHAnsi" w:hAnsiTheme="minorHAnsi" w:cstheme="minorHAnsi"/>
          <w:b/>
          <w:sz w:val="26"/>
          <w:szCs w:val="26"/>
          <w:lang w:val="en-GB"/>
        </w:rPr>
        <w:br w:type="page"/>
      </w:r>
    </w:p>
    <w:p w14:paraId="6EFBF51C" w14:textId="77777777" w:rsidR="00E86461" w:rsidRPr="008C395A" w:rsidRDefault="00E86461" w:rsidP="00E86461">
      <w:pPr>
        <w:overflowPunct/>
        <w:autoSpaceDE/>
        <w:autoSpaceDN/>
        <w:adjustRightInd/>
        <w:spacing w:line="240" w:lineRule="auto"/>
        <w:textAlignment w:val="auto"/>
        <w:rPr>
          <w:rFonts w:asciiTheme="minorHAnsi" w:hAnsiTheme="minorHAnsi" w:cstheme="minorHAnsi"/>
          <w:sz w:val="28"/>
          <w:szCs w:val="30"/>
          <w:u w:val="single"/>
          <w:lang w:val="en-GB"/>
        </w:rPr>
      </w:pPr>
      <w:r w:rsidRPr="008C395A">
        <w:rPr>
          <w:rFonts w:asciiTheme="minorHAnsi" w:hAnsiTheme="minorHAnsi" w:cstheme="minorHAnsi"/>
          <w:sz w:val="28"/>
          <w:szCs w:val="30"/>
          <w:u w:val="single"/>
          <w:lang w:val="en-GB"/>
        </w:rPr>
        <w:lastRenderedPageBreak/>
        <w:t xml:space="preserve">EORTC QLQ-OES18 </w:t>
      </w:r>
    </w:p>
    <w:p w14:paraId="52F72B48" w14:textId="77777777" w:rsidR="00E86461" w:rsidRPr="00B20C67" w:rsidRDefault="00E86461" w:rsidP="00E86461">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801600" behindDoc="0" locked="0" layoutInCell="1" allowOverlap="1" wp14:anchorId="29C7F6EE" wp14:editId="7758D09D">
                <wp:simplePos x="0" y="0"/>
                <wp:positionH relativeFrom="column">
                  <wp:posOffset>2185670</wp:posOffset>
                </wp:positionH>
                <wp:positionV relativeFrom="paragraph">
                  <wp:posOffset>8018780</wp:posOffset>
                </wp:positionV>
                <wp:extent cx="3642360" cy="356235"/>
                <wp:effectExtent l="0" t="0" r="15240" b="24765"/>
                <wp:wrapNone/>
                <wp:docPr id="253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356235"/>
                        </a:xfrm>
                        <a:prstGeom prst="rect">
                          <a:avLst/>
                        </a:prstGeom>
                        <a:solidFill>
                          <a:srgbClr val="FFFFFF"/>
                        </a:solidFill>
                        <a:ln w="9525">
                          <a:solidFill>
                            <a:srgbClr val="000000"/>
                          </a:solidFill>
                          <a:miter lim="800000"/>
                          <a:headEnd/>
                          <a:tailEnd/>
                        </a:ln>
                      </wps:spPr>
                      <wps:txbx>
                        <w:txbxContent>
                          <w:p w14:paraId="3331798A" w14:textId="77777777" w:rsidR="0085068C" w:rsidRDefault="0085068C" w:rsidP="00E86461">
                            <w:r>
                              <w:t xml:space="preserve">Summe: </w:t>
                            </w:r>
                            <w:r>
                              <w:tab/>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C7F6EE" id="_x0000_s1028" type="#_x0000_t202" style="position:absolute;margin-left:172.1pt;margin-top:631.4pt;width:286.8pt;height:28.05pt;z-index:251801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">
                <v:textbox style="mso-fit-shape-to-text:t">
                  <w:txbxContent>
                    <w:p w14:paraId="3331798A" w14:textId="77777777" w:rsidR="0085068C" w:rsidRDefault="0085068C" w:rsidP="00E86461">
                      <w:r>
                        <w:t xml:space="preserve">Summe: </w:t>
                      </w:r>
                      <w:r>
                        <w:tab/>
                      </w:r>
                      <w:r>
                        <w:tab/>
                      </w:r>
                      <w:r>
                        <w:tab/>
                      </w:r>
                      <w:r>
                        <w:tab/>
                        <w:t>Datum:</w:t>
                      </w:r>
                    </w:p>
                  </w:txbxContent>
                </v:textbox>
              </v:shape>
            </w:pict>
          </mc:Fallback>
        </mc:AlternateContent>
      </w:r>
      <w:r w:rsidRPr="00B20C67">
        <w:rPr>
          <w:rFonts w:asciiTheme="minorHAnsi" w:hAnsiTheme="minorHAnsi" w:cstheme="minorHAnsi"/>
          <w:b/>
          <w:noProof/>
          <w:sz w:val="26"/>
          <w:szCs w:val="26"/>
        </w:rPr>
        <w:drawing>
          <wp:inline distT="0" distB="0" distL="0" distR="0" wp14:anchorId="2548142B" wp14:editId="593A7648">
            <wp:extent cx="6085774" cy="8312150"/>
            <wp:effectExtent l="0" t="0" r="0" b="0"/>
            <wp:docPr id="561" name="Grafik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88905" cy="8316427"/>
                    </a:xfrm>
                    <a:prstGeom prst="rect">
                      <a:avLst/>
                    </a:prstGeom>
                  </pic:spPr>
                </pic:pic>
              </a:graphicData>
            </a:graphic>
          </wp:inline>
        </w:drawing>
      </w:r>
    </w:p>
    <w:p w14:paraId="6F444996" w14:textId="77777777" w:rsidR="00E86461" w:rsidRDefault="00E86461" w:rsidP="00E86461">
      <w:pPr>
        <w:overflowPunct/>
        <w:autoSpaceDE/>
        <w:autoSpaceDN/>
        <w:adjustRightInd/>
        <w:spacing w:line="240" w:lineRule="auto"/>
        <w:textAlignment w:val="auto"/>
        <w:rPr>
          <w:rFonts w:asciiTheme="minorHAnsi" w:hAnsiTheme="minorHAnsi" w:cstheme="minorHAnsi"/>
          <w:b/>
          <w:color w:val="000000"/>
          <w:sz w:val="30"/>
          <w:szCs w:val="30"/>
          <w:lang w:val="en-US"/>
        </w:rPr>
      </w:pPr>
      <w:r>
        <w:rPr>
          <w:rFonts w:asciiTheme="minorHAnsi" w:hAnsiTheme="minorHAnsi" w:cstheme="minorHAnsi"/>
          <w:b/>
          <w:color w:val="000000"/>
          <w:sz w:val="30"/>
          <w:szCs w:val="30"/>
          <w:lang w:val="en-US"/>
        </w:rPr>
        <w:br w:type="page"/>
      </w:r>
    </w:p>
    <w:p w14:paraId="01403D66" w14:textId="77777777" w:rsidR="008C395A" w:rsidRPr="00245459" w:rsidRDefault="008C395A" w:rsidP="008C395A">
      <w:pPr>
        <w:overflowPunct/>
        <w:autoSpaceDE/>
        <w:autoSpaceDN/>
        <w:adjustRightInd/>
        <w:spacing w:line="240" w:lineRule="auto"/>
        <w:textAlignment w:val="auto"/>
        <w:rPr>
          <w:rFonts w:asciiTheme="minorHAnsi" w:hAnsiTheme="minorHAnsi" w:cstheme="minorHAnsi"/>
          <w:bCs/>
          <w:sz w:val="30"/>
          <w:szCs w:val="30"/>
          <w:u w:val="single"/>
        </w:rPr>
      </w:pPr>
      <w:r w:rsidRPr="00245459">
        <w:rPr>
          <w:rFonts w:asciiTheme="minorHAnsi" w:hAnsiTheme="minorHAnsi" w:cstheme="minorHAnsi"/>
          <w:bCs/>
          <w:sz w:val="30"/>
          <w:szCs w:val="30"/>
          <w:u w:val="single"/>
        </w:rPr>
        <w:lastRenderedPageBreak/>
        <w:t>QoR-15; Quality of Recovery 15</w:t>
      </w:r>
    </w:p>
    <w:p w14:paraId="18801486" w14:textId="77777777" w:rsidR="008C395A" w:rsidRPr="00245459"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04A02171"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sidRPr="005B5EED">
        <w:rPr>
          <w:rFonts w:asciiTheme="minorHAnsi" w:hAnsiTheme="minorHAnsi" w:cstheme="minorHAnsi"/>
          <w:b/>
          <w:noProof/>
          <w:sz w:val="26"/>
          <w:szCs w:val="26"/>
        </w:rPr>
        <w:drawing>
          <wp:inline distT="0" distB="0" distL="0" distR="0" wp14:anchorId="3993573D" wp14:editId="648682AB">
            <wp:extent cx="6169403" cy="6756400"/>
            <wp:effectExtent l="0" t="0" r="3175" b="6350"/>
            <wp:docPr id="3399" name="Grafik 3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70586" cy="6757696"/>
                    </a:xfrm>
                    <a:prstGeom prst="rect">
                      <a:avLst/>
                    </a:prstGeom>
                  </pic:spPr>
                </pic:pic>
              </a:graphicData>
            </a:graphic>
          </wp:inline>
        </w:drawing>
      </w:r>
    </w:p>
    <w:p w14:paraId="0E2F92FB"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52265560"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811840" behindDoc="0" locked="0" layoutInCell="1" allowOverlap="1" wp14:anchorId="174FCD37" wp14:editId="6B806A74">
                <wp:simplePos x="0" y="0"/>
                <wp:positionH relativeFrom="column">
                  <wp:posOffset>1652270</wp:posOffset>
                </wp:positionH>
                <wp:positionV relativeFrom="paragraph">
                  <wp:posOffset>45720</wp:posOffset>
                </wp:positionV>
                <wp:extent cx="4518660" cy="356235"/>
                <wp:effectExtent l="0" t="0" r="15240" b="24765"/>
                <wp:wrapNone/>
                <wp:docPr id="339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8660" cy="356235"/>
                        </a:xfrm>
                        <a:prstGeom prst="rect">
                          <a:avLst/>
                        </a:prstGeom>
                        <a:solidFill>
                          <a:srgbClr val="FFFFFF"/>
                        </a:solidFill>
                        <a:ln w="9525">
                          <a:solidFill>
                            <a:srgbClr val="000000"/>
                          </a:solidFill>
                          <a:miter lim="800000"/>
                          <a:headEnd/>
                          <a:tailEnd/>
                        </a:ln>
                      </wps:spPr>
                      <wps:txbx>
                        <w:txbxContent>
                          <w:p w14:paraId="404A6990" w14:textId="77777777" w:rsidR="0085068C" w:rsidRDefault="0085068C" w:rsidP="008C395A">
                            <w:r>
                              <w:t>Summe Teil A:</w:t>
                            </w:r>
                            <w:r>
                              <w:tab/>
                            </w:r>
                            <w:r>
                              <w:tab/>
                            </w:r>
                            <w:r>
                              <w:tab/>
                            </w:r>
                            <w:r>
                              <w:tab/>
                              <w:t xml:space="preserve">Summe Teil B: </w:t>
                            </w:r>
                            <w:r>
                              <w:tab/>
                            </w:r>
                            <w:r>
                              <w:tab/>
                            </w:r>
                            <w:r>
                              <w:tab/>
                            </w:r>
                          </w:p>
                          <w:p w14:paraId="01C09CD2" w14:textId="77777777" w:rsidR="0085068C" w:rsidRDefault="0085068C" w:rsidP="008C395A">
                            <w:r>
                              <w:t>Summe</w:t>
                            </w:r>
                            <w:r>
                              <w:tab/>
                              <w:t xml:space="preserve">Gesamt: </w:t>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4FCD37" id="_x0000_s1029" type="#_x0000_t202" style="position:absolute;margin-left:130.1pt;margin-top:3.6pt;width:355.8pt;height:28.05pt;z-index:2518118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">
                <v:textbox style="mso-fit-shape-to-text:t">
                  <w:txbxContent>
                    <w:p w14:paraId="404A6990" w14:textId="77777777" w:rsidR="0085068C" w:rsidRDefault="0085068C" w:rsidP="008C395A">
                      <w:r>
                        <w:t>Summe Teil A:</w:t>
                      </w:r>
                      <w:r>
                        <w:tab/>
                      </w:r>
                      <w:r>
                        <w:tab/>
                      </w:r>
                      <w:r>
                        <w:tab/>
                      </w:r>
                      <w:r>
                        <w:tab/>
                        <w:t xml:space="preserve">Summe Teil B: </w:t>
                      </w:r>
                      <w:r>
                        <w:tab/>
                      </w:r>
                      <w:r>
                        <w:tab/>
                      </w:r>
                      <w:r>
                        <w:tab/>
                      </w:r>
                    </w:p>
                    <w:p w14:paraId="01C09CD2" w14:textId="77777777" w:rsidR="0085068C" w:rsidRDefault="0085068C" w:rsidP="008C395A">
                      <w:r>
                        <w:t>Summe</w:t>
                      </w:r>
                      <w:r>
                        <w:tab/>
                        <w:t xml:space="preserve">Gesamt: </w:t>
                      </w:r>
                      <w:r>
                        <w:tab/>
                      </w:r>
                      <w:r>
                        <w:tab/>
                      </w:r>
                      <w:r>
                        <w:tab/>
                        <w:t>Datum:</w:t>
                      </w:r>
                    </w:p>
                  </w:txbxContent>
                </v:textbox>
              </v:shape>
            </w:pict>
          </mc:Fallback>
        </mc:AlternateContent>
      </w:r>
    </w:p>
    <w:p w14:paraId="23A63030"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Pr>
          <w:rFonts w:asciiTheme="minorHAnsi" w:hAnsiTheme="minorHAnsi" w:cstheme="minorHAnsi"/>
          <w:b/>
          <w:sz w:val="26"/>
          <w:szCs w:val="26"/>
        </w:rPr>
        <w:br w:type="page"/>
      </w:r>
    </w:p>
    <w:p w14:paraId="30C2E927" w14:textId="0F136240" w:rsidR="00C751AD" w:rsidRPr="00534FAD" w:rsidRDefault="0001286A" w:rsidP="002F00FD">
      <w:pPr>
        <w:pStyle w:val="berschrift1"/>
        <w:pBdr>
          <w:bottom w:val="single" w:sz="4" w:space="1" w:color="auto"/>
        </w:pBdr>
        <w:tabs>
          <w:tab w:val="clear" w:pos="1418"/>
          <w:tab w:val="left" w:pos="1276"/>
        </w:tabs>
        <w:spacing w:line="240" w:lineRule="auto"/>
        <w:ind w:left="0" w:firstLine="0"/>
        <w:rPr>
          <w:rFonts w:asciiTheme="minorHAnsi" w:hAnsiTheme="minorHAnsi" w:cstheme="minorHAnsi"/>
          <w:szCs w:val="30"/>
          <w:lang w:val="en-GB"/>
        </w:rPr>
      </w:pPr>
      <w:proofErr w:type="spellStart"/>
      <w:r w:rsidRPr="00534FAD">
        <w:rPr>
          <w:rFonts w:asciiTheme="minorHAnsi" w:hAnsiTheme="minorHAnsi" w:cstheme="minorHAnsi"/>
          <w:szCs w:val="30"/>
          <w:lang w:val="en-GB"/>
        </w:rPr>
        <w:lastRenderedPageBreak/>
        <w:t>Visite</w:t>
      </w:r>
      <w:proofErr w:type="spellEnd"/>
      <w:r w:rsidRPr="00534FAD">
        <w:rPr>
          <w:rFonts w:asciiTheme="minorHAnsi" w:hAnsiTheme="minorHAnsi" w:cstheme="minorHAnsi"/>
          <w:szCs w:val="30"/>
          <w:lang w:val="en-GB"/>
        </w:rPr>
        <w:t xml:space="preserve"> 12: </w:t>
      </w:r>
      <w:r w:rsidR="00402BDD" w:rsidRPr="00534FAD">
        <w:rPr>
          <w:rFonts w:asciiTheme="minorHAnsi" w:hAnsiTheme="minorHAnsi" w:cstheme="minorHAnsi"/>
          <w:szCs w:val="30"/>
          <w:lang w:val="en-GB"/>
        </w:rPr>
        <w:t xml:space="preserve">2. </w:t>
      </w:r>
      <w:r w:rsidR="00C751AD" w:rsidRPr="00534FAD">
        <w:rPr>
          <w:rFonts w:asciiTheme="minorHAnsi" w:hAnsiTheme="minorHAnsi" w:cstheme="minorHAnsi"/>
          <w:szCs w:val="30"/>
          <w:lang w:val="en-GB"/>
        </w:rPr>
        <w:t>Follow-</w:t>
      </w:r>
      <w:r w:rsidR="0075438D" w:rsidRPr="00534FAD">
        <w:rPr>
          <w:rFonts w:asciiTheme="minorHAnsi" w:hAnsiTheme="minorHAnsi" w:cstheme="minorHAnsi"/>
          <w:szCs w:val="30"/>
          <w:lang w:val="en-GB"/>
        </w:rPr>
        <w:t>U</w:t>
      </w:r>
      <w:r w:rsidR="00C751AD" w:rsidRPr="00534FAD">
        <w:rPr>
          <w:rFonts w:asciiTheme="minorHAnsi" w:hAnsiTheme="minorHAnsi" w:cstheme="minorHAnsi"/>
          <w:szCs w:val="30"/>
          <w:lang w:val="en-GB"/>
        </w:rPr>
        <w:t xml:space="preserve">p (3 </w:t>
      </w:r>
      <w:proofErr w:type="spellStart"/>
      <w:r w:rsidR="00C751AD" w:rsidRPr="00534FAD">
        <w:rPr>
          <w:rFonts w:asciiTheme="minorHAnsi" w:hAnsiTheme="minorHAnsi" w:cstheme="minorHAnsi"/>
          <w:szCs w:val="30"/>
          <w:lang w:val="en-GB"/>
        </w:rPr>
        <w:t>Monate</w:t>
      </w:r>
      <w:proofErr w:type="spellEnd"/>
      <w:r w:rsidR="00C751AD" w:rsidRPr="00534FAD">
        <w:rPr>
          <w:rFonts w:asciiTheme="minorHAnsi" w:hAnsiTheme="minorHAnsi" w:cstheme="minorHAnsi"/>
          <w:szCs w:val="30"/>
          <w:lang w:val="en-GB"/>
        </w:rPr>
        <w:t>)</w:t>
      </w:r>
      <w:r w:rsidR="00DC407A" w:rsidRPr="00534FAD">
        <w:rPr>
          <w:rFonts w:asciiTheme="minorHAnsi" w:hAnsiTheme="minorHAnsi" w:cstheme="minorHAnsi"/>
          <w:szCs w:val="30"/>
          <w:lang w:val="en-GB"/>
        </w:rPr>
        <w:tab/>
      </w:r>
      <w:r w:rsidR="00DC407A" w:rsidRPr="00534FAD">
        <w:rPr>
          <w:rFonts w:asciiTheme="minorHAnsi" w:hAnsiTheme="minorHAnsi" w:cstheme="minorHAnsi"/>
          <w:szCs w:val="30"/>
          <w:lang w:val="en-GB"/>
        </w:rPr>
        <w:tab/>
      </w:r>
      <w:r w:rsidR="00C751AD" w:rsidRPr="00534FAD">
        <w:rPr>
          <w:rFonts w:asciiTheme="minorHAnsi" w:hAnsiTheme="minorHAnsi" w:cstheme="minorHAnsi"/>
          <w:szCs w:val="30"/>
          <w:lang w:val="en-GB"/>
        </w:rPr>
        <w:t>Datum:</w:t>
      </w:r>
      <w:r w:rsidR="00DC407A" w:rsidRPr="00534FAD">
        <w:rPr>
          <w:rFonts w:asciiTheme="minorHAnsi" w:hAnsiTheme="minorHAnsi" w:cstheme="minorHAnsi"/>
          <w:szCs w:val="30"/>
          <w:lang w:val="en-GB"/>
        </w:rPr>
        <w:t xml:space="preserve"> </w:t>
      </w:r>
      <w:r w:rsidR="00856CA8" w:rsidRPr="00534FAD">
        <w:rPr>
          <w:rFonts w:asciiTheme="minorHAnsi" w:hAnsiTheme="minorHAnsi" w:cstheme="minorHAnsi"/>
          <w:szCs w:val="30"/>
          <w:lang w:val="en-GB"/>
        </w:rPr>
        <w:t>____/_____/_____________</w:t>
      </w:r>
      <w:r w:rsidR="00C751AD" w:rsidRPr="00534FAD">
        <w:rPr>
          <w:rFonts w:asciiTheme="minorHAnsi" w:hAnsiTheme="minorHAnsi" w:cstheme="minorHAnsi"/>
          <w:szCs w:val="30"/>
          <w:lang w:val="en-GB"/>
        </w:rPr>
        <w:tab/>
      </w:r>
    </w:p>
    <w:p w14:paraId="2E27C357" w14:textId="19C9F536" w:rsidR="007B46C7" w:rsidRPr="00EB735E" w:rsidRDefault="007B46C7" w:rsidP="007B46C7">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Ja</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Nein</w:t>
      </w:r>
      <w:r w:rsidRPr="00EB735E">
        <w:rPr>
          <w:rFonts w:asciiTheme="minorHAnsi" w:hAnsiTheme="minorHAnsi" w:cstheme="minorHAnsi"/>
          <w:sz w:val="24"/>
          <w:szCs w:val="26"/>
        </w:rPr>
        <w:tab/>
      </w:r>
      <w:r w:rsidR="0019027B" w:rsidRPr="0019027B">
        <w:rPr>
          <w:rFonts w:asciiTheme="minorHAnsi" w:hAnsiTheme="minorHAnsi" w:cstheme="minorHAnsi"/>
          <w:sz w:val="24"/>
          <w:szCs w:val="26"/>
        </w:rPr>
        <w:sym w:font="Wingdings" w:char="F0E0"/>
      </w:r>
      <w:r w:rsidR="0019027B">
        <w:rPr>
          <w:rFonts w:asciiTheme="minorHAnsi" w:hAnsiTheme="minorHAnsi" w:cstheme="minorHAnsi"/>
          <w:sz w:val="24"/>
          <w:szCs w:val="26"/>
        </w:rPr>
        <w:t xml:space="preserve"> </w:t>
      </w:r>
      <w:r w:rsidR="00804FF8" w:rsidRPr="00EB735E">
        <w:rPr>
          <w:rFonts w:asciiTheme="minorHAnsi" w:hAnsiTheme="minorHAnsi" w:cstheme="minorHAnsi"/>
          <w:sz w:val="24"/>
          <w:szCs w:val="26"/>
        </w:rPr>
        <w:t>Grund angeben</w:t>
      </w:r>
      <w:r w:rsidRPr="00EB735E">
        <w:rPr>
          <w:rFonts w:asciiTheme="minorHAnsi" w:hAnsiTheme="minorHAnsi" w:cstheme="minorHAnsi"/>
          <w:sz w:val="24"/>
          <w:szCs w:val="26"/>
        </w:rPr>
        <w:t xml:space="preserve">: </w:t>
      </w:r>
    </w:p>
    <w:p w14:paraId="1559674C" w14:textId="61358CB5" w:rsidR="007B46C7" w:rsidRPr="00EB735E" w:rsidRDefault="007B46C7" w:rsidP="0019027B">
      <w:pPr>
        <w:tabs>
          <w:tab w:val="left" w:pos="993"/>
          <w:tab w:val="left" w:pos="1701"/>
          <w:tab w:val="left" w:pos="2410"/>
          <w:tab w:val="left" w:pos="2552"/>
          <w:tab w:val="left" w:pos="5103"/>
        </w:tabs>
        <w:spacing w:after="120" w:line="240" w:lineRule="auto"/>
        <w:ind w:left="1418" w:hanging="851"/>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Rücktritt des Patienten </w:t>
      </w:r>
      <w:proofErr w:type="gramStart"/>
      <w:r w:rsidRPr="00EB735E">
        <w:rPr>
          <w:rFonts w:asciiTheme="minorHAnsi" w:hAnsiTheme="minorHAnsi" w:cstheme="minorHAnsi"/>
          <w:sz w:val="24"/>
          <w:szCs w:val="26"/>
        </w:rPr>
        <w:t>von der Studie</w:t>
      </w:r>
      <w:proofErr w:type="gramEnd"/>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Patient verstorben</w:t>
      </w:r>
      <w:r w:rsidR="0019027B">
        <w:rPr>
          <w:rFonts w:asciiTheme="minorHAnsi" w:hAnsiTheme="minorHAnsi" w:cstheme="minorHAnsi"/>
          <w:sz w:val="24"/>
          <w:szCs w:val="26"/>
        </w:rPr>
        <w:br/>
        <w:t>Datum: ___/___/______</w:t>
      </w:r>
    </w:p>
    <w:p w14:paraId="3CD8DC25" w14:textId="537D9F69" w:rsidR="007B46C7" w:rsidRPr="00EB735E" w:rsidRDefault="007B46C7" w:rsidP="0019027B">
      <w:pPr>
        <w:tabs>
          <w:tab w:val="left" w:pos="993"/>
          <w:tab w:val="left" w:pos="1843"/>
          <w:tab w:val="left" w:pos="2410"/>
          <w:tab w:val="left" w:pos="2552"/>
          <w:tab w:val="left" w:pos="5103"/>
        </w:tabs>
        <w:spacing w:after="120" w:line="240" w:lineRule="auto"/>
        <w:ind w:firstLine="567"/>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Patient nicht mehr erreichbar</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w:t>
      </w:r>
      <w:proofErr w:type="spellStart"/>
      <w:r w:rsidRPr="00EB735E">
        <w:rPr>
          <w:rFonts w:asciiTheme="minorHAnsi" w:hAnsiTheme="minorHAnsi" w:cstheme="minorHAnsi"/>
          <w:sz w:val="24"/>
          <w:szCs w:val="26"/>
        </w:rPr>
        <w:t>Anderer</w:t>
      </w:r>
      <w:proofErr w:type="spellEnd"/>
      <w:r w:rsidRPr="00EB735E">
        <w:rPr>
          <w:rFonts w:asciiTheme="minorHAnsi" w:hAnsiTheme="minorHAnsi" w:cstheme="minorHAnsi"/>
          <w:sz w:val="24"/>
          <w:szCs w:val="26"/>
        </w:rPr>
        <w:t xml:space="preserve"> Grund: _________________</w:t>
      </w:r>
    </w:p>
    <w:p w14:paraId="4077409B" w14:textId="170F3109" w:rsidR="002F00FD" w:rsidRPr="00EB735E" w:rsidRDefault="002F00FD" w:rsidP="002F00FD">
      <w:pPr>
        <w:tabs>
          <w:tab w:val="left" w:pos="1843"/>
          <w:tab w:val="left" w:pos="2694"/>
          <w:tab w:val="left" w:pos="3544"/>
        </w:tabs>
        <w:spacing w:before="240" w:after="120" w:line="240" w:lineRule="auto"/>
        <w:rPr>
          <w:rFonts w:asciiTheme="minorHAnsi" w:hAnsiTheme="minorHAnsi" w:cstheme="minorHAnsi"/>
          <w:sz w:val="24"/>
          <w:szCs w:val="28"/>
        </w:rPr>
      </w:pPr>
      <w:r w:rsidRPr="00EB735E">
        <w:rPr>
          <w:rFonts w:asciiTheme="minorHAnsi" w:hAnsiTheme="minorHAnsi" w:cstheme="minorHAnsi"/>
          <w:b/>
          <w:sz w:val="24"/>
          <w:szCs w:val="28"/>
          <w:u w:val="single"/>
        </w:rPr>
        <w:t>Gewicht</w:t>
      </w:r>
      <w:r w:rsidRPr="00EB735E">
        <w:rPr>
          <w:rFonts w:asciiTheme="minorHAnsi" w:hAnsiTheme="minorHAnsi" w:cstheme="minorHAnsi"/>
          <w:sz w:val="24"/>
          <w:szCs w:val="28"/>
        </w:rPr>
        <w:t xml:space="preserve"> [kg]: </w:t>
      </w:r>
      <w:r w:rsidRPr="00EB735E">
        <w:rPr>
          <w:rFonts w:asciiTheme="minorHAnsi" w:hAnsiTheme="minorHAnsi" w:cstheme="minorHAnsi"/>
          <w:bCs/>
          <w:sz w:val="24"/>
          <w:szCs w:val="28"/>
        </w:rPr>
        <w:t>____________</w:t>
      </w:r>
    </w:p>
    <w:p w14:paraId="39F64011" w14:textId="77777777" w:rsidR="002F00FD" w:rsidRPr="00EB735E" w:rsidRDefault="002F00FD" w:rsidP="002F00FD">
      <w:pPr>
        <w:tabs>
          <w:tab w:val="left" w:pos="2410"/>
          <w:tab w:val="left" w:pos="6663"/>
        </w:tabs>
        <w:spacing w:before="120" w:after="120" w:line="240" w:lineRule="auto"/>
        <w:rPr>
          <w:rFonts w:asciiTheme="minorHAnsi" w:hAnsiTheme="minorHAnsi" w:cstheme="minorHAnsi"/>
          <w:sz w:val="24"/>
          <w:szCs w:val="26"/>
        </w:rPr>
      </w:pPr>
      <w:r w:rsidRPr="00EB735E">
        <w:rPr>
          <w:rFonts w:asciiTheme="minorHAnsi" w:hAnsiTheme="minorHAnsi" w:cstheme="minorHAnsi"/>
          <w:b/>
          <w:sz w:val="24"/>
          <w:szCs w:val="26"/>
          <w:u w:val="single"/>
        </w:rPr>
        <w:t>Symptomerfassung:</w:t>
      </w:r>
      <w:r w:rsidRPr="00EB735E">
        <w:rPr>
          <w:rFonts w:asciiTheme="minorHAnsi" w:hAnsiTheme="minorHAnsi" w:cstheme="minorHAnsi"/>
          <w:sz w:val="24"/>
          <w:szCs w:val="26"/>
        </w:rPr>
        <w:t xml:space="preserve"> </w:t>
      </w:r>
    </w:p>
    <w:p w14:paraId="3704AA23" w14:textId="77777777" w:rsidR="002F00FD" w:rsidRPr="00EB735E" w:rsidRDefault="002F00FD" w:rsidP="002F00FD">
      <w:pPr>
        <w:tabs>
          <w:tab w:val="left" w:pos="1276"/>
          <w:tab w:val="left" w:pos="2410"/>
        </w:tabs>
        <w:spacing w:before="120" w:after="120" w:line="240" w:lineRule="auto"/>
        <w:rPr>
          <w:rFonts w:asciiTheme="minorHAnsi" w:hAnsiTheme="minorHAnsi" w:cstheme="minorHAnsi"/>
          <w:sz w:val="24"/>
          <w:szCs w:val="28"/>
        </w:rPr>
      </w:pPr>
      <w:r w:rsidRPr="00EB735E">
        <w:rPr>
          <w:rFonts w:asciiTheme="minorHAnsi" w:hAnsiTheme="minorHAnsi" w:cstheme="minorHAnsi"/>
          <w:sz w:val="24"/>
          <w:szCs w:val="26"/>
        </w:rPr>
        <w:t xml:space="preserve">Reflux: </w:t>
      </w:r>
      <w:r w:rsidRPr="00EB735E">
        <w:rPr>
          <w:rFonts w:asciiTheme="minorHAnsi" w:hAnsiTheme="minorHAnsi" w:cstheme="minorHAnsi"/>
          <w:sz w:val="24"/>
          <w:szCs w:val="26"/>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sidRPr="00EB735E">
        <w:rPr>
          <w:rFonts w:asciiTheme="minorHAnsi" w:hAnsiTheme="minorHAnsi" w:cstheme="minorHAnsi"/>
          <w:sz w:val="24"/>
          <w:szCs w:val="28"/>
        </w:rPr>
        <w:tab/>
      </w:r>
      <w:r w:rsidRPr="00EB735E">
        <w:rPr>
          <w:rFonts w:asciiTheme="minorHAnsi" w:hAnsiTheme="minorHAnsi" w:cstheme="minorHAnsi"/>
          <w:sz w:val="24"/>
          <w:szCs w:val="28"/>
        </w:rPr>
        <w:tab/>
        <w:t xml:space="preserve">Medikation: </w:t>
      </w:r>
      <w:r w:rsidRPr="00EB735E">
        <w:rPr>
          <w:rFonts w:asciiTheme="minorHAnsi" w:hAnsiTheme="minorHAnsi" w:cstheme="minorHAnsi"/>
          <w:bCs/>
          <w:sz w:val="24"/>
          <w:szCs w:val="28"/>
        </w:rPr>
        <w:t>_____________________________</w:t>
      </w:r>
    </w:p>
    <w:p w14:paraId="48FFD203" w14:textId="2936A959" w:rsidR="002F00FD" w:rsidRPr="00EB735E" w:rsidRDefault="002F00FD" w:rsidP="002F00FD">
      <w:pPr>
        <w:tabs>
          <w:tab w:val="left" w:pos="993"/>
          <w:tab w:val="left" w:pos="1276"/>
          <w:tab w:val="left" w:pos="2410"/>
          <w:tab w:val="left" w:pos="2552"/>
          <w:tab w:val="left" w:pos="4253"/>
        </w:tabs>
        <w:spacing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 xml:space="preserve">Dysphagie: </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0019027B">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sidRPr="00EB735E">
        <w:rPr>
          <w:rFonts w:asciiTheme="minorHAnsi" w:hAnsiTheme="minorHAnsi" w:cstheme="minorHAnsi"/>
          <w:sz w:val="24"/>
          <w:szCs w:val="28"/>
        </w:rPr>
        <w:tab/>
        <w:t xml:space="preserve">Medikation: </w:t>
      </w:r>
      <w:r w:rsidRPr="00EB735E">
        <w:rPr>
          <w:rFonts w:asciiTheme="minorHAnsi" w:hAnsiTheme="minorHAnsi" w:cstheme="minorHAnsi"/>
          <w:bCs/>
          <w:sz w:val="24"/>
          <w:szCs w:val="28"/>
        </w:rPr>
        <w:t>_____________________________</w:t>
      </w:r>
    </w:p>
    <w:p w14:paraId="19289A01"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b/>
          <w:sz w:val="24"/>
          <w:szCs w:val="26"/>
          <w:u w:val="single"/>
        </w:rPr>
      </w:pPr>
      <w:r w:rsidRPr="00EB735E">
        <w:rPr>
          <w:rFonts w:asciiTheme="minorHAnsi" w:hAnsiTheme="minorHAnsi" w:cstheme="minorHAnsi"/>
          <w:b/>
          <w:sz w:val="24"/>
          <w:szCs w:val="26"/>
          <w:u w:val="single"/>
        </w:rPr>
        <w:t>Fragebögen:</w:t>
      </w:r>
    </w:p>
    <w:p w14:paraId="45A8D4D5"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Lebensqualitätserfassung (SF-36) </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r w:rsidRPr="00EB735E">
        <w:rPr>
          <w:rFonts w:asciiTheme="minorHAnsi" w:hAnsiTheme="minorHAnsi" w:cstheme="minorHAnsi"/>
          <w:sz w:val="24"/>
          <w:szCs w:val="26"/>
        </w:rPr>
        <w:tab/>
      </w:r>
    </w:p>
    <w:p w14:paraId="78F9B941"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EORTC QLQ-C30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1F44F690"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EORTC QLQ- OES18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33B3C735" w14:textId="5FE22822" w:rsidR="002F00FD" w:rsidRPr="00EB735E" w:rsidRDefault="001046FE" w:rsidP="001046FE">
      <w:pPr>
        <w:tabs>
          <w:tab w:val="left" w:pos="851"/>
          <w:tab w:val="left" w:pos="2410"/>
          <w:tab w:val="left" w:pos="6379"/>
        </w:tabs>
        <w:spacing w:after="120" w:line="240" w:lineRule="auto"/>
        <w:rPr>
          <w:rFonts w:asciiTheme="minorHAnsi" w:hAnsiTheme="minorHAnsi" w:cstheme="minorHAnsi"/>
          <w:sz w:val="28"/>
          <w:szCs w:val="32"/>
        </w:rPr>
      </w:pPr>
      <w:proofErr w:type="spellStart"/>
      <w:r w:rsidRPr="00EB735E">
        <w:rPr>
          <w:rFonts w:asciiTheme="minorHAnsi" w:hAnsiTheme="minorHAnsi" w:cstheme="minorHAnsi"/>
          <w:sz w:val="24"/>
          <w:szCs w:val="26"/>
        </w:rPr>
        <w:t>Comprehensive</w:t>
      </w:r>
      <w:proofErr w:type="spellEnd"/>
      <w:r w:rsidRPr="00EB735E">
        <w:rPr>
          <w:rFonts w:asciiTheme="minorHAnsi" w:hAnsiTheme="minorHAnsi" w:cstheme="minorHAnsi"/>
          <w:sz w:val="24"/>
          <w:szCs w:val="26"/>
        </w:rPr>
        <w:t xml:space="preserve"> </w:t>
      </w:r>
      <w:proofErr w:type="spellStart"/>
      <w:r w:rsidRPr="00EB735E">
        <w:rPr>
          <w:rFonts w:asciiTheme="minorHAnsi" w:hAnsiTheme="minorHAnsi" w:cstheme="minorHAnsi"/>
          <w:sz w:val="24"/>
          <w:szCs w:val="26"/>
        </w:rPr>
        <w:t>Complication</w:t>
      </w:r>
      <w:proofErr w:type="spellEnd"/>
      <w:r w:rsidRPr="00EB735E">
        <w:rPr>
          <w:rFonts w:asciiTheme="minorHAnsi" w:hAnsiTheme="minorHAnsi" w:cstheme="minorHAnsi"/>
          <w:sz w:val="24"/>
          <w:szCs w:val="26"/>
        </w:rPr>
        <w:t xml:space="preserve"> Index</w:t>
      </w:r>
      <w:r w:rsidR="006A7F91" w:rsidRPr="00EB735E">
        <w:rPr>
          <w:rFonts w:asciiTheme="minorHAnsi" w:hAnsiTheme="minorHAnsi" w:cstheme="minorHAnsi"/>
          <w:sz w:val="24"/>
          <w:szCs w:val="26"/>
        </w:rPr>
        <w:t>: CCI 90 Tage</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r w:rsidR="002F00FD" w:rsidRPr="00EB735E">
        <w:rPr>
          <w:rFonts w:asciiTheme="minorHAnsi" w:hAnsiTheme="minorHAnsi" w:cstheme="minorHAnsi"/>
          <w:sz w:val="28"/>
          <w:szCs w:val="32"/>
        </w:rPr>
        <w:t xml:space="preserve"> </w:t>
      </w:r>
    </w:p>
    <w:p w14:paraId="32ACDAD4" w14:textId="77777777" w:rsidR="007A408E" w:rsidRPr="00EB735E" w:rsidRDefault="007A408E" w:rsidP="007A408E">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proofErr w:type="spellStart"/>
      <w:r w:rsidRPr="00EB735E">
        <w:rPr>
          <w:rFonts w:asciiTheme="minorHAnsi" w:hAnsiTheme="minorHAnsi" w:cstheme="minorHAnsi"/>
          <w:sz w:val="24"/>
          <w:szCs w:val="26"/>
        </w:rPr>
        <w:t>QoR</w:t>
      </w:r>
      <w:proofErr w:type="spellEnd"/>
      <w:r w:rsidRPr="00EB735E">
        <w:rPr>
          <w:rFonts w:asciiTheme="minorHAnsi" w:hAnsiTheme="minorHAnsi" w:cstheme="minorHAnsi"/>
          <w:sz w:val="24"/>
          <w:szCs w:val="26"/>
        </w:rPr>
        <w:t xml:space="preserve"> – 15: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022A7A92" w14:textId="2C53BBCE" w:rsidR="007A408E" w:rsidRPr="00EB735E" w:rsidRDefault="007A408E" w:rsidP="007A408E">
      <w:pPr>
        <w:tabs>
          <w:tab w:val="left" w:pos="851"/>
          <w:tab w:val="left" w:pos="2410"/>
          <w:tab w:val="left" w:pos="6379"/>
        </w:tabs>
        <w:spacing w:after="120" w:line="240" w:lineRule="auto"/>
        <w:rPr>
          <w:rFonts w:asciiTheme="minorHAnsi" w:hAnsiTheme="minorHAnsi" w:cstheme="minorHAnsi"/>
          <w:sz w:val="28"/>
          <w:szCs w:val="32"/>
        </w:rPr>
      </w:pPr>
      <w:r w:rsidRPr="00EB735E">
        <w:rPr>
          <w:rFonts w:asciiTheme="minorHAnsi" w:hAnsiTheme="minorHAnsi" w:cstheme="minorHAnsi"/>
          <w:sz w:val="24"/>
          <w:szCs w:val="26"/>
        </w:rPr>
        <w:tab/>
        <w:t>Rückkehr zur Arbeit/ normalen (häuslichen) Aktivitäten: ____/____/_______</w:t>
      </w:r>
    </w:p>
    <w:p w14:paraId="0EA702FC" w14:textId="77777777" w:rsidR="002F00FD" w:rsidRPr="00EB735E" w:rsidRDefault="002F00FD" w:rsidP="002F00FD">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8"/>
        </w:rPr>
      </w:pPr>
      <w:r w:rsidRPr="00EB735E">
        <w:rPr>
          <w:rFonts w:asciiTheme="minorHAnsi" w:hAnsiTheme="minorHAnsi" w:cstheme="minorHAnsi"/>
          <w:b/>
          <w:sz w:val="24"/>
          <w:szCs w:val="26"/>
          <w:u w:val="single"/>
        </w:rPr>
        <w:t>Lokalrezidiv oder Progressive Disease</w:t>
      </w:r>
      <w:r w:rsidRPr="00EB735E">
        <w:rPr>
          <w:rFonts w:asciiTheme="minorHAnsi" w:hAnsiTheme="minorHAnsi" w:cstheme="minorHAnsi"/>
          <w:sz w:val="24"/>
          <w:szCs w:val="26"/>
          <w:u w:val="single"/>
        </w:rPr>
        <w:t>:</w:t>
      </w:r>
    </w:p>
    <w:p w14:paraId="4A91C9D6" w14:textId="5AF70A9A" w:rsidR="00433EA0" w:rsidRPr="00D53A4E" w:rsidRDefault="002F00FD" w:rsidP="00D53A4E">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 Beschreibung: _____________</w:t>
      </w:r>
      <w:r w:rsidRPr="00EB735E">
        <w:rPr>
          <w:rFonts w:asciiTheme="minorHAnsi" w:hAnsiTheme="minorHAnsi" w:cstheme="minorHAnsi"/>
          <w:bCs/>
          <w:sz w:val="24"/>
          <w:szCs w:val="28"/>
        </w:rPr>
        <w:t>____________________________</w:t>
      </w:r>
    </w:p>
    <w:p w14:paraId="43E15949" w14:textId="3D24DF28"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u w:val="single"/>
        </w:rPr>
      </w:pPr>
      <w:r w:rsidRPr="00EB735E">
        <w:rPr>
          <w:rFonts w:asciiTheme="minorHAnsi" w:hAnsiTheme="minorHAnsi" w:cstheme="minorHAnsi"/>
          <w:b/>
          <w:sz w:val="24"/>
          <w:szCs w:val="28"/>
          <w:u w:val="single"/>
        </w:rPr>
        <w:t>Adjuvante Therapie</w:t>
      </w:r>
      <w:r w:rsidRPr="00EB735E">
        <w:rPr>
          <w:rFonts w:asciiTheme="minorHAnsi" w:hAnsiTheme="minorHAnsi" w:cstheme="minorHAnsi"/>
          <w:sz w:val="24"/>
          <w:szCs w:val="28"/>
          <w:u w:val="single"/>
        </w:rPr>
        <w:t>:</w:t>
      </w:r>
    </w:p>
    <w:p w14:paraId="372B1DDC"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0C2560AF"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10FAD24C"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04BCD2FE" w14:textId="77777777" w:rsidR="00D53A4E" w:rsidRDefault="00D53A4E" w:rsidP="002F00FD">
      <w:pPr>
        <w:tabs>
          <w:tab w:val="left" w:pos="6379"/>
        </w:tabs>
        <w:spacing w:after="120" w:line="240" w:lineRule="auto"/>
        <w:rPr>
          <w:rFonts w:asciiTheme="minorHAnsi" w:hAnsiTheme="minorHAnsi" w:cstheme="minorHAnsi"/>
          <w:b/>
          <w:sz w:val="24"/>
          <w:szCs w:val="26"/>
          <w:u w:val="single"/>
        </w:rPr>
      </w:pPr>
    </w:p>
    <w:p w14:paraId="01627459" w14:textId="0FDF4DEA" w:rsidR="002F00FD" w:rsidRPr="00EB735E" w:rsidRDefault="002F00FD" w:rsidP="002F00FD">
      <w:pPr>
        <w:tabs>
          <w:tab w:val="left" w:pos="6379"/>
        </w:tabs>
        <w:spacing w:after="120" w:line="240" w:lineRule="auto"/>
        <w:rPr>
          <w:rFonts w:asciiTheme="minorHAnsi" w:hAnsiTheme="minorHAnsi" w:cstheme="minorHAnsi"/>
          <w:b/>
          <w:sz w:val="24"/>
          <w:szCs w:val="26"/>
          <w:u w:val="single"/>
        </w:rPr>
      </w:pPr>
      <w:r w:rsidRPr="00EB735E">
        <w:rPr>
          <w:rFonts w:asciiTheme="minorHAnsi" w:hAnsiTheme="minorHAnsi" w:cstheme="minorHAnsi"/>
          <w:b/>
          <w:sz w:val="24"/>
          <w:szCs w:val="26"/>
          <w:u w:val="single"/>
        </w:rPr>
        <w:t>Morbidität</w:t>
      </w:r>
      <w:r w:rsidR="007A408E" w:rsidRPr="00EB735E">
        <w:rPr>
          <w:rFonts w:asciiTheme="minorHAnsi" w:hAnsiTheme="minorHAnsi" w:cstheme="minorHAnsi"/>
          <w:b/>
          <w:sz w:val="24"/>
          <w:szCs w:val="26"/>
          <w:u w:val="single"/>
        </w:rPr>
        <w:t>/ Mortalität</w:t>
      </w:r>
      <w:r w:rsidRPr="00EB735E">
        <w:rPr>
          <w:rFonts w:asciiTheme="minorHAnsi" w:hAnsiTheme="minorHAnsi" w:cstheme="minorHAnsi"/>
          <w:b/>
          <w:sz w:val="24"/>
          <w:szCs w:val="26"/>
          <w:u w:val="single"/>
        </w:rPr>
        <w:t xml:space="preserve"> (</w:t>
      </w:r>
      <w:r w:rsidR="007A408E" w:rsidRPr="00EB735E">
        <w:rPr>
          <w:rFonts w:asciiTheme="minorHAnsi" w:hAnsiTheme="minorHAnsi" w:cstheme="minorHAnsi"/>
          <w:b/>
          <w:sz w:val="24"/>
          <w:szCs w:val="26"/>
          <w:u w:val="single"/>
        </w:rPr>
        <w:t>&gt;</w:t>
      </w:r>
      <w:r w:rsidRPr="00EB735E">
        <w:rPr>
          <w:rFonts w:asciiTheme="minorHAnsi" w:hAnsiTheme="minorHAnsi" w:cstheme="minorHAnsi"/>
          <w:b/>
          <w:sz w:val="24"/>
          <w:szCs w:val="26"/>
          <w:u w:val="single"/>
        </w:rPr>
        <w:t xml:space="preserve"> 30 Tage) </w:t>
      </w:r>
    </w:p>
    <w:p w14:paraId="3916196E" w14:textId="407CECDE" w:rsidR="002F00FD" w:rsidRPr="00EB735E" w:rsidRDefault="002F00FD" w:rsidP="002F00FD">
      <w:pPr>
        <w:tabs>
          <w:tab w:val="left" w:pos="851"/>
          <w:tab w:val="left" w:pos="6663"/>
        </w:tabs>
        <w:spacing w:after="120" w:line="240" w:lineRule="auto"/>
        <w:rPr>
          <w:rFonts w:asciiTheme="minorHAnsi" w:hAnsiTheme="minorHAnsi" w:cstheme="minorHAnsi"/>
          <w:sz w:val="24"/>
          <w:szCs w:val="28"/>
        </w:rPr>
      </w:pP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   </w:t>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lang w:val="en-GB"/>
        </w:rPr>
        <w:sym w:font="Wingdings" w:char="F0E0"/>
      </w:r>
      <w:r w:rsidRPr="00EB735E">
        <w:rPr>
          <w:rFonts w:asciiTheme="minorHAnsi" w:hAnsiTheme="minorHAnsi" w:cstheme="minorHAnsi"/>
          <w:sz w:val="24"/>
          <w:szCs w:val="28"/>
        </w:rPr>
        <w:t xml:space="preserve"> weiter mit </w:t>
      </w:r>
      <w:r w:rsidR="007A408E" w:rsidRPr="00EB735E">
        <w:rPr>
          <w:rFonts w:asciiTheme="minorHAnsi" w:hAnsiTheme="minorHAnsi" w:cstheme="minorHAnsi"/>
          <w:sz w:val="24"/>
          <w:szCs w:val="28"/>
        </w:rPr>
        <w:t>„</w:t>
      </w:r>
      <w:r w:rsidRPr="00EB735E">
        <w:rPr>
          <w:rFonts w:asciiTheme="minorHAnsi" w:hAnsiTheme="minorHAnsi" w:cstheme="minorHAnsi"/>
          <w:sz w:val="24"/>
          <w:szCs w:val="28"/>
        </w:rPr>
        <w:t xml:space="preserve">Komplikationen </w:t>
      </w:r>
      <w:r w:rsidR="007A408E" w:rsidRPr="00EB735E">
        <w:rPr>
          <w:rFonts w:asciiTheme="minorHAnsi" w:hAnsiTheme="minorHAnsi" w:cstheme="minorHAnsi"/>
          <w:sz w:val="24"/>
          <w:szCs w:val="28"/>
        </w:rPr>
        <w:t xml:space="preserve">Erfassung nach </w:t>
      </w:r>
      <w:r w:rsidR="00353498" w:rsidRPr="00EB735E">
        <w:rPr>
          <w:rFonts w:asciiTheme="minorHAnsi" w:hAnsiTheme="minorHAnsi" w:cstheme="minorHAnsi"/>
          <w:sz w:val="24"/>
          <w:szCs w:val="28"/>
        </w:rPr>
        <w:t>POD</w:t>
      </w:r>
      <w:r w:rsidR="007A408E" w:rsidRPr="00EB735E">
        <w:rPr>
          <w:rFonts w:asciiTheme="minorHAnsi" w:hAnsiTheme="minorHAnsi" w:cstheme="minorHAnsi"/>
          <w:sz w:val="24"/>
          <w:szCs w:val="28"/>
        </w:rPr>
        <w:t xml:space="preserve"> 30“</w:t>
      </w:r>
    </w:p>
    <w:p w14:paraId="3DA56DB4" w14:textId="77777777" w:rsidR="002F00FD" w:rsidRPr="00EB735E" w:rsidRDefault="002F00FD" w:rsidP="002F00FD">
      <w:pPr>
        <w:tabs>
          <w:tab w:val="left" w:pos="1843"/>
          <w:tab w:val="left" w:pos="2694"/>
          <w:tab w:val="left" w:pos="3544"/>
        </w:tabs>
        <w:spacing w:after="120" w:line="240" w:lineRule="auto"/>
        <w:rPr>
          <w:rFonts w:asciiTheme="minorHAnsi" w:hAnsiTheme="minorHAnsi" w:cstheme="minorHAnsi"/>
          <w:sz w:val="20"/>
          <w:szCs w:val="24"/>
        </w:rPr>
      </w:pPr>
    </w:p>
    <w:p w14:paraId="0E6E729A" w14:textId="77777777" w:rsidR="002F00FD" w:rsidRPr="00EB735E" w:rsidRDefault="002F00FD" w:rsidP="002F00FD">
      <w:pPr>
        <w:tabs>
          <w:tab w:val="left" w:pos="1843"/>
          <w:tab w:val="left" w:pos="2694"/>
          <w:tab w:val="left" w:pos="3544"/>
        </w:tabs>
        <w:spacing w:after="120" w:line="240" w:lineRule="auto"/>
        <w:rPr>
          <w:rFonts w:asciiTheme="minorHAnsi" w:hAnsiTheme="minorHAnsi" w:cstheme="minorHAnsi"/>
          <w:sz w:val="20"/>
          <w:szCs w:val="24"/>
        </w:rPr>
      </w:pPr>
    </w:p>
    <w:p w14:paraId="3E2F3A1D" w14:textId="77777777" w:rsidR="002F00FD" w:rsidRPr="00EB735E" w:rsidRDefault="002F00FD" w:rsidP="002F00FD">
      <w:pPr>
        <w:pStyle w:val="berschrift2"/>
        <w:numPr>
          <w:ilvl w:val="1"/>
          <w:numId w:val="0"/>
        </w:numPr>
        <w:tabs>
          <w:tab w:val="num" w:pos="576"/>
          <w:tab w:val="left" w:pos="993"/>
          <w:tab w:val="left" w:pos="1418"/>
          <w:tab w:val="left" w:pos="5103"/>
        </w:tabs>
        <w:overflowPunct/>
        <w:autoSpaceDE/>
        <w:autoSpaceDN/>
        <w:adjustRightInd/>
        <w:spacing w:after="120" w:line="240" w:lineRule="auto"/>
        <w:jc w:val="both"/>
        <w:textAlignment w:val="auto"/>
        <w:rPr>
          <w:rFonts w:asciiTheme="minorHAnsi" w:hAnsiTheme="minorHAnsi" w:cstheme="minorHAnsi"/>
          <w:sz w:val="22"/>
        </w:rPr>
      </w:pPr>
      <w:r w:rsidRPr="00EB735E">
        <w:rPr>
          <w:rFonts w:asciiTheme="minorHAnsi" w:hAnsiTheme="minorHAnsi" w:cstheme="minorHAnsi"/>
          <w:b/>
          <w:sz w:val="24"/>
          <w:u w:val="single"/>
        </w:rPr>
        <w:t>Name und Unterschrift des Prüfers</w:t>
      </w:r>
      <w:r w:rsidRPr="00EB735E">
        <w:rPr>
          <w:rFonts w:asciiTheme="minorHAnsi" w:hAnsiTheme="minorHAnsi" w:cstheme="minorHAnsi"/>
          <w:sz w:val="22"/>
        </w:rPr>
        <w:t>:</w:t>
      </w:r>
      <w:r w:rsidRPr="00EB735E">
        <w:rPr>
          <w:rFonts w:asciiTheme="minorHAnsi" w:hAnsiTheme="minorHAnsi" w:cstheme="minorHAnsi"/>
          <w:noProof/>
          <w:sz w:val="22"/>
        </w:rPr>
        <mc:AlternateContent>
          <mc:Choice Requires="wpc">
            <w:drawing>
              <wp:anchor distT="0" distB="0" distL="114300" distR="114300" simplePos="0" relativeHeight="251696128" behindDoc="0" locked="0" layoutInCell="1" allowOverlap="1" wp14:anchorId="030E5FDF" wp14:editId="5980A708">
                <wp:simplePos x="0" y="0"/>
                <wp:positionH relativeFrom="character">
                  <wp:posOffset>290830</wp:posOffset>
                </wp:positionH>
                <wp:positionV relativeFrom="line">
                  <wp:posOffset>85090</wp:posOffset>
                </wp:positionV>
                <wp:extent cx="3168650" cy="215900"/>
                <wp:effectExtent l="0" t="0" r="0" b="0"/>
                <wp:wrapNone/>
                <wp:docPr id="4011" name="Zeichenbereich 40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008" name="Line 4005"/>
                        <wps:cNvCnPr>
                          <a:cxnSpLocks noChangeShapeType="1"/>
                        </wps:cNvCnPr>
                        <wps:spPr bwMode="auto">
                          <a:xfrm>
                            <a:off x="0" y="215900"/>
                            <a:ext cx="3168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09" name="Line 4006"/>
                        <wps:cNvCnPr>
                          <a:cxnSpLocks noChangeShapeType="1"/>
                        </wps:cNvCnPr>
                        <wps:spPr bwMode="auto">
                          <a:xfrm flipV="1">
                            <a:off x="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10" name="Line 4007"/>
                        <wps:cNvCnPr>
                          <a:cxnSpLocks noChangeShapeType="1"/>
                        </wps:cNvCnPr>
                        <wps:spPr bwMode="auto">
                          <a:xfrm flipV="1">
                            <a:off x="316865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2418CBB3" id="Zeichenbereich 4011" o:spid="_x0000_s1026" editas="canvas" style="position:absolute;margin-left:22.9pt;margin-top:6.7pt;width:249.5pt;height:17pt;z-index:251696128;mso-position-horizontal-relative:char;mso-position-vertical-relative:line" coordsize="31686,2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">
                <v:shape id="_x0000_s1027" type="#_x0000_t75" style="position:absolute;width:31686;height:2159;visibility:visible;mso-wrap-style:square">
                  <v:fill o:detectmouseclick="t"/>
                  <v:path o:connecttype="none"/>
                </v:shape>
                <v:line id="Line 4005" o:spid="_x0000_s1028" style="position:absolute;visibility:visible;mso-wrap-style:square" from="0,2159"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"/>
                <v:line id="Line 4006" o:spid="_x0000_s1029" style="position:absolute;flip:y;visibility:visible;mso-wrap-style:square" from="0,0" to="0,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"/>
                <v:line id="Line 4007" o:spid="_x0000_s1030" style="position:absolute;flip:y;visibility:visible;mso-wrap-style:square" from="31686,0"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"/>
                <w10:wrap anchory="line"/>
              </v:group>
            </w:pict>
          </mc:Fallback>
        </mc:AlternateContent>
      </w:r>
      <w:r w:rsidRPr="00EB735E">
        <w:rPr>
          <w:rFonts w:asciiTheme="minorHAnsi" w:hAnsiTheme="minorHAnsi" w:cstheme="minorHAnsi"/>
          <w:sz w:val="22"/>
        </w:rPr>
        <w:tab/>
      </w:r>
    </w:p>
    <w:p w14:paraId="5824AF75" w14:textId="77777777" w:rsidR="00E86461" w:rsidRDefault="00E86461">
      <w:pPr>
        <w:overflowPunct/>
        <w:autoSpaceDE/>
        <w:autoSpaceDN/>
        <w:adjustRightInd/>
        <w:spacing w:line="240" w:lineRule="auto"/>
        <w:textAlignment w:val="auto"/>
        <w:rPr>
          <w:rFonts w:asciiTheme="minorHAnsi" w:hAnsiTheme="minorHAnsi" w:cstheme="minorHAnsi"/>
          <w:b/>
          <w:sz w:val="32"/>
          <w:szCs w:val="36"/>
        </w:rPr>
      </w:pPr>
    </w:p>
    <w:p w14:paraId="542E5170" w14:textId="77777777" w:rsidR="00E86461" w:rsidRDefault="00E86461">
      <w:pPr>
        <w:overflowPunct/>
        <w:autoSpaceDE/>
        <w:autoSpaceDN/>
        <w:adjustRightInd/>
        <w:spacing w:line="240" w:lineRule="auto"/>
        <w:textAlignment w:val="auto"/>
        <w:rPr>
          <w:rFonts w:asciiTheme="minorHAnsi" w:hAnsiTheme="minorHAnsi" w:cstheme="minorHAnsi"/>
          <w:b/>
          <w:sz w:val="32"/>
          <w:szCs w:val="36"/>
        </w:rPr>
      </w:pPr>
      <w:r>
        <w:rPr>
          <w:rFonts w:asciiTheme="minorHAnsi" w:hAnsiTheme="minorHAnsi" w:cstheme="minorHAnsi"/>
          <w:b/>
          <w:sz w:val="32"/>
          <w:szCs w:val="36"/>
        </w:rPr>
        <w:br w:type="page"/>
      </w:r>
    </w:p>
    <w:p w14:paraId="17ABAEBE" w14:textId="77777777" w:rsidR="00054680" w:rsidRPr="00EB735E" w:rsidRDefault="00054680" w:rsidP="00054680">
      <w:pPr>
        <w:tabs>
          <w:tab w:val="left" w:pos="993"/>
          <w:tab w:val="left" w:pos="1843"/>
          <w:tab w:val="left" w:pos="2694"/>
          <w:tab w:val="left" w:pos="3119"/>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b/>
          <w:sz w:val="28"/>
          <w:szCs w:val="30"/>
          <w:u w:val="single"/>
        </w:rPr>
        <w:lastRenderedPageBreak/>
        <w:t>Überblick über bisher stattgefundene Komplikationen nach POD 30</w:t>
      </w:r>
      <w:r w:rsidRPr="00EB735E">
        <w:rPr>
          <w:rFonts w:asciiTheme="minorHAnsi" w:hAnsiTheme="minorHAnsi" w:cstheme="minorHAnsi"/>
          <w:sz w:val="24"/>
          <w:szCs w:val="28"/>
        </w:rPr>
        <w:t>:</w:t>
      </w:r>
    </w:p>
    <w:tbl>
      <w:tblPr>
        <w:tblStyle w:val="Tabellenraster"/>
        <w:tblpPr w:leftFromText="141" w:rightFromText="141" w:vertAnchor="text" w:horzAnchor="margin" w:tblpX="-152" w:tblpY="356"/>
        <w:tblW w:w="0" w:type="auto"/>
        <w:tblLook w:val="04A0" w:firstRow="1" w:lastRow="0" w:firstColumn="1" w:lastColumn="0" w:noHBand="0" w:noVBand="1"/>
      </w:tblPr>
      <w:tblGrid>
        <w:gridCol w:w="2689"/>
        <w:gridCol w:w="1500"/>
        <w:gridCol w:w="2894"/>
        <w:gridCol w:w="1383"/>
        <w:gridCol w:w="1587"/>
      </w:tblGrid>
      <w:tr w:rsidR="00054680" w:rsidRPr="00EB735E" w14:paraId="29FFB67B" w14:textId="77777777" w:rsidTr="0085068C">
        <w:trPr>
          <w:trHeight w:val="515"/>
        </w:trPr>
        <w:tc>
          <w:tcPr>
            <w:tcW w:w="2689" w:type="dxa"/>
          </w:tcPr>
          <w:p w14:paraId="305B7023"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r w:rsidRPr="0019027B">
              <w:rPr>
                <w:rFonts w:asciiTheme="minorHAnsi" w:hAnsiTheme="minorHAnsi" w:cstheme="minorHAnsi"/>
              </w:rPr>
              <w:t>Komplikation</w:t>
            </w:r>
          </w:p>
        </w:tc>
        <w:tc>
          <w:tcPr>
            <w:tcW w:w="1500" w:type="dxa"/>
          </w:tcPr>
          <w:p w14:paraId="3EE9C2A3"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r w:rsidRPr="0019027B">
              <w:rPr>
                <w:rFonts w:asciiTheme="minorHAnsi" w:hAnsiTheme="minorHAnsi" w:cstheme="minorHAnsi"/>
              </w:rPr>
              <w:t>Datum des Auftretens</w:t>
            </w:r>
          </w:p>
        </w:tc>
        <w:tc>
          <w:tcPr>
            <w:tcW w:w="2894" w:type="dxa"/>
          </w:tcPr>
          <w:p w14:paraId="28DCAB7A"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r w:rsidRPr="0019027B">
              <w:rPr>
                <w:rFonts w:asciiTheme="minorHAnsi" w:hAnsiTheme="minorHAnsi" w:cstheme="minorHAnsi"/>
              </w:rPr>
              <w:t>Art/ Klassifikation</w:t>
            </w:r>
          </w:p>
        </w:tc>
        <w:tc>
          <w:tcPr>
            <w:tcW w:w="1383" w:type="dxa"/>
          </w:tcPr>
          <w:p w14:paraId="34AB2D01"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roofErr w:type="spellStart"/>
            <w:r w:rsidRPr="0019027B">
              <w:rPr>
                <w:rFonts w:asciiTheme="minorHAnsi" w:hAnsiTheme="minorHAnsi" w:cstheme="minorHAnsi"/>
              </w:rPr>
              <w:t>Clav.Dindo</w:t>
            </w:r>
            <w:proofErr w:type="spellEnd"/>
            <w:r w:rsidRPr="0019027B">
              <w:rPr>
                <w:rFonts w:asciiTheme="minorHAnsi" w:hAnsiTheme="minorHAnsi" w:cstheme="minorHAnsi"/>
              </w:rPr>
              <w:t xml:space="preserve"> Grad</w:t>
            </w:r>
          </w:p>
        </w:tc>
        <w:tc>
          <w:tcPr>
            <w:tcW w:w="1587" w:type="dxa"/>
          </w:tcPr>
          <w:p w14:paraId="25EA565B"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r w:rsidRPr="0019027B">
              <w:rPr>
                <w:rFonts w:asciiTheme="minorHAnsi" w:hAnsiTheme="minorHAnsi" w:cstheme="minorHAnsi"/>
              </w:rPr>
              <w:t>Datum und Name Eintragender</w:t>
            </w:r>
          </w:p>
        </w:tc>
      </w:tr>
      <w:tr w:rsidR="00054680" w:rsidRPr="00EB735E" w14:paraId="115CF69A" w14:textId="77777777" w:rsidTr="0085068C">
        <w:trPr>
          <w:trHeight w:val="506"/>
        </w:trPr>
        <w:tc>
          <w:tcPr>
            <w:tcW w:w="2689" w:type="dxa"/>
          </w:tcPr>
          <w:p w14:paraId="520842DB"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rPr>
            </w:pPr>
          </w:p>
        </w:tc>
        <w:tc>
          <w:tcPr>
            <w:tcW w:w="1500" w:type="dxa"/>
          </w:tcPr>
          <w:p w14:paraId="21F9B1EA"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rPr>
            </w:pPr>
          </w:p>
        </w:tc>
        <w:tc>
          <w:tcPr>
            <w:tcW w:w="2894" w:type="dxa"/>
          </w:tcPr>
          <w:p w14:paraId="032B1622"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color w:val="AEAAAA" w:themeColor="background2" w:themeShade="BF"/>
              </w:rPr>
            </w:pPr>
          </w:p>
        </w:tc>
        <w:tc>
          <w:tcPr>
            <w:tcW w:w="1383" w:type="dxa"/>
          </w:tcPr>
          <w:p w14:paraId="26FCCBB4"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4B1F7875"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0EF9731F" w14:textId="77777777" w:rsidTr="0085068C">
        <w:trPr>
          <w:trHeight w:val="515"/>
        </w:trPr>
        <w:tc>
          <w:tcPr>
            <w:tcW w:w="2689" w:type="dxa"/>
          </w:tcPr>
          <w:p w14:paraId="366D1A1C"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128F6570"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2233352F"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218C0818"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141F4728"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6B1BA8EC" w14:textId="77777777" w:rsidTr="0085068C">
        <w:trPr>
          <w:trHeight w:val="515"/>
        </w:trPr>
        <w:tc>
          <w:tcPr>
            <w:tcW w:w="2689" w:type="dxa"/>
          </w:tcPr>
          <w:p w14:paraId="12C21879"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3B3193E1"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7802E1DF"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21A01EA0"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16C3A849"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7EC6E178" w14:textId="77777777" w:rsidTr="0085068C">
        <w:trPr>
          <w:trHeight w:val="515"/>
        </w:trPr>
        <w:tc>
          <w:tcPr>
            <w:tcW w:w="2689" w:type="dxa"/>
          </w:tcPr>
          <w:p w14:paraId="1F2C4C9D"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0183E5A7"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3C0DD723"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7A033EA4"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69871894"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7655A2EF" w14:textId="77777777" w:rsidTr="0085068C">
        <w:trPr>
          <w:trHeight w:val="506"/>
        </w:trPr>
        <w:tc>
          <w:tcPr>
            <w:tcW w:w="2689" w:type="dxa"/>
          </w:tcPr>
          <w:p w14:paraId="2EC4B487"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4B4E634D"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19446D06"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71172FCE"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2191ED9F"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0441D260" w14:textId="77777777" w:rsidTr="0085068C">
        <w:trPr>
          <w:trHeight w:val="515"/>
        </w:trPr>
        <w:tc>
          <w:tcPr>
            <w:tcW w:w="2689" w:type="dxa"/>
          </w:tcPr>
          <w:p w14:paraId="4E58912D"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36C649FC"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70110BD4"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58FFC890"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67BE2296"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0AA0C940" w14:textId="77777777" w:rsidTr="0085068C">
        <w:trPr>
          <w:trHeight w:val="515"/>
        </w:trPr>
        <w:tc>
          <w:tcPr>
            <w:tcW w:w="2689" w:type="dxa"/>
          </w:tcPr>
          <w:p w14:paraId="6C306658"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17D32406"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1A19BCF2"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68723D52"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01A74F7B"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12EDCBBC" w14:textId="77777777" w:rsidTr="0085068C">
        <w:trPr>
          <w:trHeight w:val="515"/>
        </w:trPr>
        <w:tc>
          <w:tcPr>
            <w:tcW w:w="2689" w:type="dxa"/>
          </w:tcPr>
          <w:p w14:paraId="55554C21"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445675F4"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43F7D946"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16571EC9"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2744BC05"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25E34036" w14:textId="77777777" w:rsidTr="0085068C">
        <w:trPr>
          <w:trHeight w:val="515"/>
        </w:trPr>
        <w:tc>
          <w:tcPr>
            <w:tcW w:w="2689" w:type="dxa"/>
          </w:tcPr>
          <w:p w14:paraId="47AD9C73"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6A57C79C"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449191B9"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1F904F2F"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7E3A83E7"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37ACC21D" w14:textId="77777777" w:rsidTr="0085068C">
        <w:trPr>
          <w:trHeight w:val="515"/>
        </w:trPr>
        <w:tc>
          <w:tcPr>
            <w:tcW w:w="2689" w:type="dxa"/>
          </w:tcPr>
          <w:p w14:paraId="1A2324DF"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514A3CE7"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280F451C"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6CDAF8D1"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27886C3A"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r w:rsidR="00054680" w:rsidRPr="00EB735E" w14:paraId="2CC25514" w14:textId="77777777" w:rsidTr="0085068C">
        <w:trPr>
          <w:trHeight w:val="515"/>
        </w:trPr>
        <w:tc>
          <w:tcPr>
            <w:tcW w:w="2689" w:type="dxa"/>
          </w:tcPr>
          <w:p w14:paraId="799FB297"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00" w:type="dxa"/>
          </w:tcPr>
          <w:p w14:paraId="7E9345CF"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2894" w:type="dxa"/>
          </w:tcPr>
          <w:p w14:paraId="72EA193F"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383" w:type="dxa"/>
          </w:tcPr>
          <w:p w14:paraId="19D77A41"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c>
          <w:tcPr>
            <w:tcW w:w="1587" w:type="dxa"/>
          </w:tcPr>
          <w:p w14:paraId="7A79C688" w14:textId="77777777" w:rsidR="00054680" w:rsidRPr="0019027B" w:rsidRDefault="00054680" w:rsidP="0085068C">
            <w:pPr>
              <w:tabs>
                <w:tab w:val="left" w:pos="993"/>
                <w:tab w:val="left" w:pos="1843"/>
                <w:tab w:val="left" w:pos="2694"/>
                <w:tab w:val="left" w:pos="3119"/>
              </w:tabs>
              <w:spacing w:before="60" w:after="120" w:line="240" w:lineRule="auto"/>
              <w:rPr>
                <w:rFonts w:asciiTheme="minorHAnsi" w:hAnsiTheme="minorHAnsi" w:cstheme="minorHAnsi"/>
              </w:rPr>
            </w:pPr>
          </w:p>
        </w:tc>
      </w:tr>
    </w:tbl>
    <w:p w14:paraId="3646BBE7" w14:textId="77777777" w:rsidR="00054680" w:rsidRDefault="00054680" w:rsidP="00054680">
      <w:pPr>
        <w:pBdr>
          <w:bottom w:val="single" w:sz="4" w:space="1" w:color="auto"/>
        </w:pBdr>
        <w:tabs>
          <w:tab w:val="left" w:pos="993"/>
          <w:tab w:val="left" w:pos="2694"/>
          <w:tab w:val="left" w:pos="3119"/>
        </w:tabs>
        <w:spacing w:before="60" w:after="120" w:line="240" w:lineRule="auto"/>
        <w:rPr>
          <w:rFonts w:asciiTheme="minorHAnsi" w:hAnsiTheme="minorHAnsi" w:cstheme="minorHAnsi"/>
          <w:b/>
          <w:sz w:val="28"/>
          <w:szCs w:val="30"/>
          <w:u w:val="single"/>
        </w:rPr>
      </w:pPr>
    </w:p>
    <w:p w14:paraId="52A36C60" w14:textId="77777777" w:rsidR="00054680" w:rsidRPr="00EB735E" w:rsidRDefault="00054680" w:rsidP="00054680">
      <w:pPr>
        <w:pBdr>
          <w:bottom w:val="single" w:sz="4" w:space="1" w:color="auto"/>
        </w:pBdr>
        <w:tabs>
          <w:tab w:val="left" w:pos="993"/>
          <w:tab w:val="left" w:pos="2694"/>
          <w:tab w:val="left" w:pos="3119"/>
        </w:tabs>
        <w:spacing w:before="60" w:after="120" w:line="240" w:lineRule="auto"/>
        <w:rPr>
          <w:rFonts w:asciiTheme="minorHAnsi" w:hAnsiTheme="minorHAnsi" w:cstheme="minorHAnsi"/>
          <w:szCs w:val="24"/>
        </w:rPr>
      </w:pPr>
      <w:r w:rsidRPr="00EB735E">
        <w:rPr>
          <w:rFonts w:asciiTheme="minorHAnsi" w:hAnsiTheme="minorHAnsi" w:cstheme="minorHAnsi"/>
          <w:b/>
          <w:sz w:val="28"/>
          <w:szCs w:val="30"/>
          <w:u w:val="single"/>
        </w:rPr>
        <w:t>Komplikationen nach POD 30</w:t>
      </w:r>
      <w:r w:rsidRPr="00EB735E">
        <w:rPr>
          <w:rFonts w:asciiTheme="minorHAnsi" w:hAnsiTheme="minorHAnsi" w:cstheme="minorHAnsi"/>
          <w:b/>
          <w:sz w:val="28"/>
          <w:szCs w:val="30"/>
        </w:rPr>
        <w:t xml:space="preserve">: </w:t>
      </w:r>
      <w:r w:rsidRPr="00EB735E">
        <w:rPr>
          <w:rFonts w:asciiTheme="minorHAnsi" w:hAnsiTheme="minorHAnsi" w:cstheme="minorHAnsi"/>
          <w:szCs w:val="24"/>
        </w:rPr>
        <w:t>(früher aufgetretene Komplikationen bitte beim Komplikationsteil „Komplikationen bis inkl. POD 30“ eintragen)</w:t>
      </w:r>
    </w:p>
    <w:p w14:paraId="62818872" w14:textId="77777777" w:rsidR="00054680" w:rsidRPr="00EB735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u w:val="single"/>
        </w:rPr>
        <w:t>Art der Komplikation</w:t>
      </w:r>
      <w:r w:rsidRPr="00EB735E">
        <w:rPr>
          <w:rFonts w:asciiTheme="minorHAnsi" w:hAnsiTheme="minorHAnsi" w:cstheme="minorHAnsi"/>
          <w:sz w:val="24"/>
          <w:szCs w:val="28"/>
        </w:rPr>
        <w:t>:</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Pr>
          <w:rFonts w:asciiTheme="minorHAnsi" w:hAnsiTheme="minorHAnsi" w:cstheme="minorHAnsi"/>
          <w:sz w:val="24"/>
          <w:szCs w:val="28"/>
        </w:rPr>
        <w:br/>
      </w:r>
    </w:p>
    <w:p w14:paraId="1E5C7AFF"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Zeitpunkt des Auftretens: POD _____ oder Datum: ____/____/________</w:t>
      </w:r>
    </w:p>
    <w:p w14:paraId="5CE74C98"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 xml:space="preserve">Wenn ja, Begründung angeben (inkl. </w:t>
      </w:r>
      <w:proofErr w:type="spellStart"/>
      <w:r w:rsidRPr="00EB735E">
        <w:rPr>
          <w:rFonts w:asciiTheme="minorHAnsi" w:hAnsiTheme="minorHAnsi" w:cstheme="minorHAnsi"/>
          <w:sz w:val="24"/>
          <w:szCs w:val="28"/>
        </w:rPr>
        <w:t>postop</w:t>
      </w:r>
      <w:proofErr w:type="spellEnd"/>
      <w:r w:rsidRPr="00EB735E">
        <w:rPr>
          <w:rFonts w:asciiTheme="minorHAnsi" w:hAnsiTheme="minorHAnsi" w:cstheme="minorHAnsi"/>
          <w:sz w:val="24"/>
          <w:szCs w:val="28"/>
        </w:rPr>
        <w:t>. Tag, Intervention)</w:t>
      </w:r>
    </w:p>
    <w:p w14:paraId="307259C2"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w:t>
      </w:r>
    </w:p>
    <w:p w14:paraId="2DEA2897"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w:t>
      </w:r>
    </w:p>
    <w:p w14:paraId="0B23FCC7"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w:t>
      </w:r>
    </w:p>
    <w:p w14:paraId="7EA5228D"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w:t>
      </w:r>
    </w:p>
    <w:p w14:paraId="202B6746"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Endgültige Beurteilung:</w:t>
      </w:r>
    </w:p>
    <w:p w14:paraId="3C259935" w14:textId="77777777" w:rsidR="00054680" w:rsidRPr="00EB735E" w:rsidRDefault="00054680" w:rsidP="00054680">
      <w:pPr>
        <w:tabs>
          <w:tab w:val="left" w:pos="851"/>
          <w:tab w:val="left" w:pos="1843"/>
          <w:tab w:val="left" w:pos="2694"/>
          <w:tab w:val="left" w:pos="3544"/>
        </w:tabs>
        <w:spacing w:before="60" w:line="240" w:lineRule="auto"/>
        <w:rPr>
          <w:rFonts w:ascii="Arial" w:hAnsi="Arial" w:cs="Arial"/>
          <w:sz w:val="20"/>
          <w:lang w:val="it-IT"/>
        </w:rPr>
      </w:pPr>
      <w:r>
        <w:rPr>
          <w:rFonts w:asciiTheme="minorHAnsi" w:hAnsiTheme="minorHAnsi" w:cstheme="minorHAnsi"/>
          <w:sz w:val="24"/>
          <w:szCs w:val="28"/>
        </w:rPr>
        <w:tab/>
      </w:r>
      <w:r w:rsidRPr="00EB735E">
        <w:rPr>
          <w:rFonts w:asciiTheme="minorHAnsi" w:hAnsiTheme="minorHAnsi" w:cstheme="minorHAnsi"/>
          <w:sz w:val="24"/>
          <w:szCs w:val="28"/>
        </w:rPr>
        <w:t xml:space="preserve">Nach </w:t>
      </w:r>
      <w:proofErr w:type="spellStart"/>
      <w:r w:rsidRPr="00EB735E">
        <w:rPr>
          <w:rFonts w:asciiTheme="minorHAnsi" w:hAnsiTheme="minorHAnsi" w:cstheme="minorHAnsi"/>
          <w:sz w:val="24"/>
          <w:szCs w:val="28"/>
        </w:rPr>
        <w:t>Clavien</w:t>
      </w:r>
      <w:proofErr w:type="spellEnd"/>
      <w:r w:rsidRPr="00EB735E">
        <w:rPr>
          <w:rFonts w:asciiTheme="minorHAnsi" w:hAnsiTheme="minorHAnsi" w:cstheme="minorHAnsi"/>
          <w:sz w:val="24"/>
          <w:szCs w:val="28"/>
        </w:rPr>
        <w:t xml:space="preserve"> </w:t>
      </w:r>
      <w:proofErr w:type="spellStart"/>
      <w:r w:rsidRPr="00EB735E">
        <w:rPr>
          <w:rFonts w:asciiTheme="minorHAnsi" w:hAnsiTheme="minorHAnsi" w:cstheme="minorHAnsi"/>
          <w:sz w:val="24"/>
          <w:szCs w:val="28"/>
        </w:rPr>
        <w:t>Dindo</w:t>
      </w:r>
      <w:proofErr w:type="spellEnd"/>
      <w:r w:rsidRPr="00EB735E">
        <w:rPr>
          <w:rFonts w:asciiTheme="minorHAnsi" w:hAnsiTheme="minorHAnsi" w:cstheme="minorHAnsi"/>
          <w:sz w:val="24"/>
          <w:szCs w:val="28"/>
        </w:rPr>
        <w:t xml:space="preserve">: </w:t>
      </w:r>
      <w:r w:rsidRPr="00EB735E">
        <w:rPr>
          <w:rFonts w:asciiTheme="minorHAnsi" w:hAnsiTheme="minorHAnsi" w:cstheme="minorHAnsi"/>
          <w:sz w:val="24"/>
          <w:szCs w:val="28"/>
        </w:rPr>
        <w:tab/>
      </w:r>
      <w:proofErr w:type="gramStart"/>
      <w:r w:rsidRPr="00EB735E">
        <w:rPr>
          <w:sz w:val="20"/>
          <w:lang w:val="it-IT"/>
        </w:rPr>
        <w:t xml:space="preserve">I  </w:t>
      </w:r>
      <w:r w:rsidRPr="00EB735E">
        <w:rPr>
          <w:rFonts w:ascii="Arial" w:hAnsi="Arial" w:cs="Arial"/>
          <w:sz w:val="20"/>
          <w:lang w:val="it-IT"/>
        </w:rPr>
        <w:t>O</w:t>
      </w:r>
      <w:proofErr w:type="gramEnd"/>
      <w:r w:rsidRPr="00EB735E">
        <w:rPr>
          <w:rFonts w:ascii="Arial" w:hAnsi="Arial" w:cs="Arial"/>
          <w:sz w:val="20"/>
          <w:lang w:val="it-IT"/>
        </w:rPr>
        <w:t xml:space="preserve">     </w:t>
      </w:r>
      <w:r w:rsidRPr="00EB735E">
        <w:rPr>
          <w:sz w:val="20"/>
          <w:lang w:val="it-IT"/>
        </w:rPr>
        <w:t xml:space="preserve">II  </w:t>
      </w:r>
      <w:r w:rsidRPr="00EB735E">
        <w:rPr>
          <w:rFonts w:ascii="Arial" w:hAnsi="Arial" w:cs="Arial"/>
          <w:sz w:val="20"/>
          <w:lang w:val="it-IT"/>
        </w:rPr>
        <w:t xml:space="preserve">O      </w:t>
      </w:r>
      <w:proofErr w:type="spellStart"/>
      <w:r w:rsidRPr="00EB735E">
        <w:rPr>
          <w:rFonts w:ascii="Arial" w:hAnsi="Arial" w:cs="Arial"/>
          <w:sz w:val="20"/>
          <w:lang w:val="it-IT"/>
        </w:rPr>
        <w:t>IIIa</w:t>
      </w:r>
      <w:proofErr w:type="spellEnd"/>
      <w:r w:rsidRPr="00EB735E">
        <w:rPr>
          <w:sz w:val="20"/>
          <w:lang w:val="it-IT"/>
        </w:rPr>
        <w:t xml:space="preserve">  </w:t>
      </w:r>
      <w:r w:rsidRPr="00EB735E">
        <w:rPr>
          <w:rFonts w:ascii="Arial" w:hAnsi="Arial" w:cs="Arial"/>
          <w:sz w:val="20"/>
          <w:lang w:val="it-IT"/>
        </w:rPr>
        <w:t xml:space="preserve">O </w:t>
      </w:r>
      <w:r w:rsidRPr="00EB735E">
        <w:rPr>
          <w:sz w:val="20"/>
          <w:lang w:val="it-IT"/>
        </w:rPr>
        <w:t xml:space="preserve">    </w:t>
      </w:r>
      <w:proofErr w:type="spellStart"/>
      <w:r w:rsidRPr="00EB735E">
        <w:rPr>
          <w:sz w:val="20"/>
          <w:lang w:val="it-IT"/>
        </w:rPr>
        <w:t>IIIb</w:t>
      </w:r>
      <w:proofErr w:type="spellEnd"/>
      <w:r w:rsidRPr="00EB735E">
        <w:rPr>
          <w:sz w:val="20"/>
          <w:lang w:val="it-IT"/>
        </w:rPr>
        <w:t xml:space="preserve">  </w:t>
      </w:r>
      <w:r w:rsidRPr="00EB735E">
        <w:rPr>
          <w:rFonts w:ascii="Arial" w:hAnsi="Arial" w:cs="Arial"/>
          <w:sz w:val="20"/>
          <w:lang w:val="it-IT"/>
        </w:rPr>
        <w:t>O</w:t>
      </w:r>
      <w:r w:rsidRPr="00EB735E">
        <w:rPr>
          <w:sz w:val="20"/>
          <w:lang w:val="it-IT"/>
        </w:rPr>
        <w:t xml:space="preserve">     </w:t>
      </w:r>
      <w:proofErr w:type="spellStart"/>
      <w:r w:rsidRPr="00EB735E">
        <w:rPr>
          <w:sz w:val="20"/>
          <w:lang w:val="it-IT"/>
        </w:rPr>
        <w:t>IVa</w:t>
      </w:r>
      <w:proofErr w:type="spellEnd"/>
      <w:r w:rsidRPr="00EB735E">
        <w:rPr>
          <w:sz w:val="20"/>
          <w:lang w:val="it-IT"/>
        </w:rPr>
        <w:t xml:space="preserve">  </w:t>
      </w:r>
      <w:r w:rsidRPr="00EB735E">
        <w:rPr>
          <w:rFonts w:ascii="Arial" w:hAnsi="Arial" w:cs="Arial"/>
          <w:sz w:val="20"/>
          <w:lang w:val="it-IT"/>
        </w:rPr>
        <w:t>O</w:t>
      </w:r>
      <w:r w:rsidRPr="00EB735E">
        <w:rPr>
          <w:sz w:val="20"/>
          <w:lang w:val="it-IT"/>
        </w:rPr>
        <w:t xml:space="preserve">     </w:t>
      </w:r>
      <w:proofErr w:type="spellStart"/>
      <w:r w:rsidRPr="00EB735E">
        <w:rPr>
          <w:sz w:val="20"/>
          <w:lang w:val="it-IT"/>
        </w:rPr>
        <w:t>IVb</w:t>
      </w:r>
      <w:proofErr w:type="spellEnd"/>
      <w:r w:rsidRPr="00EB735E">
        <w:rPr>
          <w:sz w:val="20"/>
          <w:lang w:val="it-IT"/>
        </w:rPr>
        <w:t xml:space="preserve">  </w:t>
      </w:r>
      <w:r w:rsidRPr="00EB735E">
        <w:rPr>
          <w:rFonts w:ascii="Arial" w:hAnsi="Arial" w:cs="Arial"/>
          <w:sz w:val="20"/>
          <w:lang w:val="it-IT"/>
        </w:rPr>
        <w:t xml:space="preserve">O     </w:t>
      </w:r>
      <w:r w:rsidRPr="00EB735E">
        <w:rPr>
          <w:sz w:val="20"/>
          <w:lang w:val="it-IT"/>
        </w:rPr>
        <w:t xml:space="preserve">V  </w:t>
      </w:r>
      <w:r w:rsidRPr="00EB735E">
        <w:rPr>
          <w:rFonts w:ascii="Arial" w:hAnsi="Arial" w:cs="Arial"/>
          <w:sz w:val="20"/>
          <w:lang w:val="it-IT"/>
        </w:rPr>
        <w:t>O</w:t>
      </w:r>
    </w:p>
    <w:p w14:paraId="0973699D" w14:textId="77777777" w:rsidR="00054680" w:rsidRPr="00EB735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
          <w:tab w:val="left" w:pos="1843"/>
          <w:tab w:val="left" w:pos="2694"/>
          <w:tab w:val="left" w:pos="3544"/>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u w:val="single"/>
        </w:rPr>
        <w:t>Komplikation</w:t>
      </w:r>
      <w:r w:rsidRPr="00EB735E">
        <w:rPr>
          <w:rFonts w:asciiTheme="minorHAnsi" w:hAnsiTheme="minorHAnsi" w:cstheme="minorHAnsi"/>
          <w:sz w:val="24"/>
          <w:szCs w:val="28"/>
        </w:rPr>
        <w:t>:</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Pr>
          <w:rFonts w:asciiTheme="minorHAnsi" w:hAnsiTheme="minorHAnsi" w:cstheme="minorHAnsi"/>
          <w:sz w:val="24"/>
          <w:szCs w:val="28"/>
        </w:rPr>
        <w:br/>
      </w:r>
    </w:p>
    <w:p w14:paraId="2BA759F8"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Zeitpunkt des Auftretens: POD _____ oder Datum: ____/____/________</w:t>
      </w:r>
    </w:p>
    <w:p w14:paraId="4E333FD5"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 xml:space="preserve">Wenn ja, Begründung angeben (inkl. </w:t>
      </w:r>
      <w:proofErr w:type="spellStart"/>
      <w:r w:rsidRPr="00EB735E">
        <w:rPr>
          <w:rFonts w:asciiTheme="minorHAnsi" w:hAnsiTheme="minorHAnsi" w:cstheme="minorHAnsi"/>
          <w:sz w:val="24"/>
          <w:szCs w:val="28"/>
        </w:rPr>
        <w:t>postop</w:t>
      </w:r>
      <w:proofErr w:type="spellEnd"/>
      <w:r w:rsidRPr="00EB735E">
        <w:rPr>
          <w:rFonts w:asciiTheme="minorHAnsi" w:hAnsiTheme="minorHAnsi" w:cstheme="minorHAnsi"/>
          <w:sz w:val="24"/>
          <w:szCs w:val="28"/>
        </w:rPr>
        <w:t>. Tag, Intervention)</w:t>
      </w:r>
    </w:p>
    <w:p w14:paraId="1F24A5D3"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w:t>
      </w:r>
    </w:p>
    <w:p w14:paraId="5BFA4227"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w:t>
      </w:r>
    </w:p>
    <w:p w14:paraId="2AC8BC58"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lastRenderedPageBreak/>
        <w:t>_________________________________________________________________</w:t>
      </w:r>
    </w:p>
    <w:p w14:paraId="71EE3E34"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w:t>
      </w:r>
    </w:p>
    <w:p w14:paraId="5BD5409B" w14:textId="77777777" w:rsidR="00054680" w:rsidRPr="00EB735E" w:rsidRDefault="00054680" w:rsidP="00054680">
      <w:pPr>
        <w:tabs>
          <w:tab w:val="left" w:pos="993"/>
          <w:tab w:val="left" w:pos="1843"/>
          <w:tab w:val="left" w:pos="2694"/>
          <w:tab w:val="left" w:pos="3544"/>
        </w:tabs>
        <w:spacing w:before="60" w:line="240" w:lineRule="auto"/>
        <w:ind w:left="1843" w:hanging="992"/>
        <w:rPr>
          <w:rFonts w:asciiTheme="minorHAnsi" w:hAnsiTheme="minorHAnsi" w:cstheme="minorHAnsi"/>
          <w:sz w:val="24"/>
          <w:szCs w:val="28"/>
        </w:rPr>
      </w:pPr>
      <w:r w:rsidRPr="00EB735E">
        <w:rPr>
          <w:rFonts w:asciiTheme="minorHAnsi" w:hAnsiTheme="minorHAnsi" w:cstheme="minorHAnsi"/>
          <w:sz w:val="24"/>
          <w:szCs w:val="28"/>
        </w:rPr>
        <w:t>Endgültige Beurteilung:</w:t>
      </w:r>
    </w:p>
    <w:p w14:paraId="1F1C73EB" w14:textId="77777777" w:rsidR="00054680" w:rsidRPr="00EB735E" w:rsidRDefault="00054680" w:rsidP="00054680">
      <w:pPr>
        <w:tabs>
          <w:tab w:val="left" w:pos="851"/>
          <w:tab w:val="left" w:pos="1843"/>
          <w:tab w:val="left" w:pos="2694"/>
          <w:tab w:val="left" w:pos="3544"/>
        </w:tabs>
        <w:spacing w:before="60" w:line="240" w:lineRule="auto"/>
        <w:rPr>
          <w:rFonts w:ascii="Arial" w:hAnsi="Arial" w:cs="Arial"/>
          <w:sz w:val="20"/>
          <w:lang w:val="it-IT"/>
        </w:rPr>
      </w:pPr>
      <w:r>
        <w:rPr>
          <w:rFonts w:asciiTheme="minorHAnsi" w:hAnsiTheme="minorHAnsi" w:cstheme="minorHAnsi"/>
          <w:sz w:val="24"/>
          <w:szCs w:val="28"/>
        </w:rPr>
        <w:tab/>
      </w:r>
      <w:r w:rsidRPr="00EB735E">
        <w:rPr>
          <w:rFonts w:asciiTheme="minorHAnsi" w:hAnsiTheme="minorHAnsi" w:cstheme="minorHAnsi"/>
          <w:sz w:val="24"/>
          <w:szCs w:val="28"/>
        </w:rPr>
        <w:t xml:space="preserve">Nach </w:t>
      </w:r>
      <w:proofErr w:type="spellStart"/>
      <w:r w:rsidRPr="00EB735E">
        <w:rPr>
          <w:rFonts w:asciiTheme="minorHAnsi" w:hAnsiTheme="minorHAnsi" w:cstheme="minorHAnsi"/>
          <w:sz w:val="24"/>
          <w:szCs w:val="28"/>
        </w:rPr>
        <w:t>Clavien</w:t>
      </w:r>
      <w:proofErr w:type="spellEnd"/>
      <w:r w:rsidRPr="00EB735E">
        <w:rPr>
          <w:rFonts w:asciiTheme="minorHAnsi" w:hAnsiTheme="minorHAnsi" w:cstheme="minorHAnsi"/>
          <w:sz w:val="24"/>
          <w:szCs w:val="28"/>
        </w:rPr>
        <w:t xml:space="preserve"> </w:t>
      </w:r>
      <w:proofErr w:type="spellStart"/>
      <w:r w:rsidRPr="00EB735E">
        <w:rPr>
          <w:rFonts w:asciiTheme="minorHAnsi" w:hAnsiTheme="minorHAnsi" w:cstheme="minorHAnsi"/>
          <w:sz w:val="24"/>
          <w:szCs w:val="28"/>
        </w:rPr>
        <w:t>Dindo</w:t>
      </w:r>
      <w:proofErr w:type="spellEnd"/>
      <w:r w:rsidRPr="00EB735E">
        <w:rPr>
          <w:rFonts w:asciiTheme="minorHAnsi" w:hAnsiTheme="minorHAnsi" w:cstheme="minorHAnsi"/>
          <w:sz w:val="24"/>
          <w:szCs w:val="28"/>
        </w:rPr>
        <w:t xml:space="preserve">: </w:t>
      </w:r>
      <w:r w:rsidRPr="00EB735E">
        <w:rPr>
          <w:rFonts w:asciiTheme="minorHAnsi" w:hAnsiTheme="minorHAnsi" w:cstheme="minorHAnsi"/>
          <w:sz w:val="24"/>
          <w:szCs w:val="28"/>
        </w:rPr>
        <w:tab/>
      </w:r>
      <w:proofErr w:type="gramStart"/>
      <w:r w:rsidRPr="00EB735E">
        <w:rPr>
          <w:sz w:val="20"/>
          <w:lang w:val="it-IT"/>
        </w:rPr>
        <w:t xml:space="preserve">I  </w:t>
      </w:r>
      <w:r w:rsidRPr="00EB735E">
        <w:rPr>
          <w:rFonts w:ascii="Arial" w:hAnsi="Arial" w:cs="Arial"/>
          <w:sz w:val="20"/>
          <w:lang w:val="it-IT"/>
        </w:rPr>
        <w:t>O</w:t>
      </w:r>
      <w:proofErr w:type="gramEnd"/>
      <w:r w:rsidRPr="00EB735E">
        <w:rPr>
          <w:rFonts w:ascii="Arial" w:hAnsi="Arial" w:cs="Arial"/>
          <w:sz w:val="20"/>
          <w:lang w:val="it-IT"/>
        </w:rPr>
        <w:t xml:space="preserve">     </w:t>
      </w:r>
      <w:r w:rsidRPr="00EB735E">
        <w:rPr>
          <w:sz w:val="20"/>
          <w:lang w:val="it-IT"/>
        </w:rPr>
        <w:t xml:space="preserve">II  </w:t>
      </w:r>
      <w:r w:rsidRPr="00EB735E">
        <w:rPr>
          <w:rFonts w:ascii="Arial" w:hAnsi="Arial" w:cs="Arial"/>
          <w:sz w:val="20"/>
          <w:lang w:val="it-IT"/>
        </w:rPr>
        <w:t xml:space="preserve">O      </w:t>
      </w:r>
      <w:proofErr w:type="spellStart"/>
      <w:r w:rsidRPr="00EB735E">
        <w:rPr>
          <w:rFonts w:ascii="Arial" w:hAnsi="Arial" w:cs="Arial"/>
          <w:sz w:val="20"/>
          <w:lang w:val="it-IT"/>
        </w:rPr>
        <w:t>IIIa</w:t>
      </w:r>
      <w:proofErr w:type="spellEnd"/>
      <w:r w:rsidRPr="00EB735E">
        <w:rPr>
          <w:sz w:val="20"/>
          <w:lang w:val="it-IT"/>
        </w:rPr>
        <w:t xml:space="preserve">  </w:t>
      </w:r>
      <w:r w:rsidRPr="00EB735E">
        <w:rPr>
          <w:rFonts w:ascii="Arial" w:hAnsi="Arial" w:cs="Arial"/>
          <w:sz w:val="20"/>
          <w:lang w:val="it-IT"/>
        </w:rPr>
        <w:t xml:space="preserve">O </w:t>
      </w:r>
      <w:r w:rsidRPr="00EB735E">
        <w:rPr>
          <w:sz w:val="20"/>
          <w:lang w:val="it-IT"/>
        </w:rPr>
        <w:t xml:space="preserve">    </w:t>
      </w:r>
      <w:proofErr w:type="spellStart"/>
      <w:r w:rsidRPr="00EB735E">
        <w:rPr>
          <w:sz w:val="20"/>
          <w:lang w:val="it-IT"/>
        </w:rPr>
        <w:t>IIIb</w:t>
      </w:r>
      <w:proofErr w:type="spellEnd"/>
      <w:r w:rsidRPr="00EB735E">
        <w:rPr>
          <w:sz w:val="20"/>
          <w:lang w:val="it-IT"/>
        </w:rPr>
        <w:t xml:space="preserve">  </w:t>
      </w:r>
      <w:r w:rsidRPr="00EB735E">
        <w:rPr>
          <w:rFonts w:ascii="Arial" w:hAnsi="Arial" w:cs="Arial"/>
          <w:sz w:val="20"/>
          <w:lang w:val="it-IT"/>
        </w:rPr>
        <w:t>O</w:t>
      </w:r>
      <w:r w:rsidRPr="00EB735E">
        <w:rPr>
          <w:sz w:val="20"/>
          <w:lang w:val="it-IT"/>
        </w:rPr>
        <w:t xml:space="preserve">     </w:t>
      </w:r>
      <w:proofErr w:type="spellStart"/>
      <w:r w:rsidRPr="00EB735E">
        <w:rPr>
          <w:sz w:val="20"/>
          <w:lang w:val="it-IT"/>
        </w:rPr>
        <w:t>IVa</w:t>
      </w:r>
      <w:proofErr w:type="spellEnd"/>
      <w:r w:rsidRPr="00EB735E">
        <w:rPr>
          <w:sz w:val="20"/>
          <w:lang w:val="it-IT"/>
        </w:rPr>
        <w:t xml:space="preserve">  </w:t>
      </w:r>
      <w:r w:rsidRPr="00EB735E">
        <w:rPr>
          <w:rFonts w:ascii="Arial" w:hAnsi="Arial" w:cs="Arial"/>
          <w:sz w:val="20"/>
          <w:lang w:val="it-IT"/>
        </w:rPr>
        <w:t>O</w:t>
      </w:r>
      <w:r w:rsidRPr="00EB735E">
        <w:rPr>
          <w:sz w:val="20"/>
          <w:lang w:val="it-IT"/>
        </w:rPr>
        <w:t xml:space="preserve">     </w:t>
      </w:r>
      <w:proofErr w:type="spellStart"/>
      <w:r w:rsidRPr="00EB735E">
        <w:rPr>
          <w:sz w:val="20"/>
          <w:lang w:val="it-IT"/>
        </w:rPr>
        <w:t>IVb</w:t>
      </w:r>
      <w:proofErr w:type="spellEnd"/>
      <w:r w:rsidRPr="00EB735E">
        <w:rPr>
          <w:sz w:val="20"/>
          <w:lang w:val="it-IT"/>
        </w:rPr>
        <w:t xml:space="preserve">  </w:t>
      </w:r>
      <w:r w:rsidRPr="00EB735E">
        <w:rPr>
          <w:rFonts w:ascii="Arial" w:hAnsi="Arial" w:cs="Arial"/>
          <w:sz w:val="20"/>
          <w:lang w:val="it-IT"/>
        </w:rPr>
        <w:t xml:space="preserve">O     </w:t>
      </w:r>
      <w:r w:rsidRPr="00EB735E">
        <w:rPr>
          <w:sz w:val="20"/>
          <w:lang w:val="it-IT"/>
        </w:rPr>
        <w:t xml:space="preserve">V  </w:t>
      </w:r>
      <w:r w:rsidRPr="00EB735E">
        <w:rPr>
          <w:rFonts w:ascii="Arial" w:hAnsi="Arial" w:cs="Arial"/>
          <w:sz w:val="20"/>
          <w:lang w:val="it-IT"/>
        </w:rPr>
        <w:t>O</w:t>
      </w:r>
    </w:p>
    <w:p w14:paraId="2197D0A5" w14:textId="77777777" w:rsidR="00054680" w:rsidRPr="00EB735E" w:rsidRDefault="00054680" w:rsidP="00054680">
      <w:pPr>
        <w:pBdr>
          <w:top w:val="single" w:sz="4" w:space="1" w:color="auto"/>
          <w:left w:val="single" w:sz="4" w:space="4" w:color="auto"/>
          <w:bottom w:val="single" w:sz="4" w:space="1" w:color="auto"/>
          <w:right w:val="single" w:sz="4" w:space="4" w:color="auto"/>
        </w:pBdr>
        <w:tabs>
          <w:tab w:val="left" w:pos="993"/>
          <w:tab w:val="left" w:pos="1843"/>
          <w:tab w:val="left" w:pos="2694"/>
          <w:tab w:val="left" w:pos="3119"/>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Zeitpunkt des Auftretens weiterer Komplikationen: Datum: ____/____/________</w:t>
      </w:r>
      <w:r>
        <w:rPr>
          <w:rFonts w:asciiTheme="minorHAnsi" w:hAnsiTheme="minorHAnsi" w:cstheme="minorHAnsi"/>
          <w:sz w:val="24"/>
          <w:szCs w:val="28"/>
        </w:rPr>
        <w:br/>
      </w:r>
    </w:p>
    <w:p w14:paraId="582C0E5A"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Bitte angeben: (Art der Komplikation, Begründung, Intervention, Re – Operation,</w:t>
      </w:r>
    </w:p>
    <w:p w14:paraId="2D2F6651"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stationäre Wiederaufnahme etc.)</w:t>
      </w:r>
    </w:p>
    <w:p w14:paraId="0E75002E"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39949484"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14126173" w14:textId="77777777" w:rsidR="00054680" w:rsidRPr="00EB735E" w:rsidRDefault="00054680" w:rsidP="00054680">
      <w:pPr>
        <w:tabs>
          <w:tab w:val="left" w:pos="993"/>
          <w:tab w:val="left" w:pos="1843"/>
          <w:tab w:val="left" w:pos="2694"/>
          <w:tab w:val="left" w:pos="3119"/>
        </w:tabs>
        <w:spacing w:before="60" w:line="240" w:lineRule="auto"/>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203135EC"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1AEE5A9B" w14:textId="77777777" w:rsidR="00054680" w:rsidRPr="00EB735E" w:rsidRDefault="00054680" w:rsidP="00054680">
      <w:pPr>
        <w:overflowPunct/>
        <w:autoSpaceDE/>
        <w:autoSpaceDN/>
        <w:adjustRightInd/>
        <w:spacing w:line="240" w:lineRule="auto"/>
        <w:textAlignment w:val="auto"/>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4516A4CE" w14:textId="77777777" w:rsidR="00054680" w:rsidRPr="00EB735E" w:rsidRDefault="00054680" w:rsidP="00054680">
      <w:pPr>
        <w:pBdr>
          <w:top w:val="single" w:sz="4" w:space="1" w:color="auto"/>
          <w:left w:val="single" w:sz="4" w:space="4" w:color="auto"/>
          <w:bottom w:val="single" w:sz="4" w:space="1" w:color="auto"/>
          <w:right w:val="single" w:sz="4" w:space="4" w:color="auto"/>
        </w:pBdr>
        <w:tabs>
          <w:tab w:val="left" w:pos="993"/>
          <w:tab w:val="left" w:pos="1843"/>
          <w:tab w:val="left" w:pos="2694"/>
          <w:tab w:val="left" w:pos="3119"/>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Zeitpunkt des Auftretens weiterer Komplikationen: Datum: ____/____/________</w:t>
      </w:r>
      <w:r>
        <w:rPr>
          <w:rFonts w:asciiTheme="minorHAnsi" w:hAnsiTheme="minorHAnsi" w:cstheme="minorHAnsi"/>
          <w:sz w:val="24"/>
          <w:szCs w:val="28"/>
        </w:rPr>
        <w:br/>
      </w:r>
    </w:p>
    <w:p w14:paraId="10BD4B08"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Bitte angeben: (Art der Komplikation, Begründung, Intervention, Re – Operation,</w:t>
      </w:r>
    </w:p>
    <w:p w14:paraId="48F41D5D"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stationäre Wiederaufnahme etc.)</w:t>
      </w:r>
    </w:p>
    <w:p w14:paraId="5817601C"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13CEFE85"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070700D2" w14:textId="77777777" w:rsidR="00054680" w:rsidRPr="00EB735E" w:rsidRDefault="00054680" w:rsidP="00054680">
      <w:pPr>
        <w:tabs>
          <w:tab w:val="left" w:pos="993"/>
          <w:tab w:val="left" w:pos="1843"/>
          <w:tab w:val="left" w:pos="2694"/>
          <w:tab w:val="left" w:pos="3119"/>
        </w:tabs>
        <w:spacing w:before="60" w:line="240" w:lineRule="auto"/>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32B73D39"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3AB491BE" w14:textId="77777777" w:rsidR="00054680" w:rsidRPr="00EB735E" w:rsidRDefault="00054680" w:rsidP="00054680">
      <w:pPr>
        <w:tabs>
          <w:tab w:val="left" w:pos="993"/>
          <w:tab w:val="left" w:pos="1843"/>
          <w:tab w:val="left" w:pos="2694"/>
          <w:tab w:val="left" w:pos="3119"/>
        </w:tabs>
        <w:spacing w:before="6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________________________________________________________________________</w:t>
      </w:r>
    </w:p>
    <w:p w14:paraId="3C47FE4A" w14:textId="77777777" w:rsidR="00054680" w:rsidRPr="00EB735E" w:rsidRDefault="00054680" w:rsidP="00054680">
      <w:pPr>
        <w:overflowPunct/>
        <w:autoSpaceDE/>
        <w:autoSpaceDN/>
        <w:adjustRightInd/>
        <w:spacing w:after="120" w:line="240" w:lineRule="auto"/>
        <w:textAlignment w:val="auto"/>
        <w:rPr>
          <w:rFonts w:asciiTheme="minorHAnsi" w:hAnsiTheme="minorHAnsi" w:cstheme="minorHAnsi"/>
          <w:sz w:val="28"/>
          <w:szCs w:val="30"/>
          <w:u w:val="single"/>
        </w:rPr>
      </w:pPr>
    </w:p>
    <w:p w14:paraId="30F335AD"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8"/>
          <w:szCs w:val="30"/>
          <w:u w:val="single"/>
        </w:rPr>
        <w:t>Interventionen nach Komplikationen</w:t>
      </w:r>
      <w:r w:rsidRPr="00EB735E">
        <w:rPr>
          <w:rFonts w:asciiTheme="minorHAnsi" w:hAnsiTheme="minorHAnsi" w:cstheme="minorHAnsi"/>
          <w:sz w:val="24"/>
          <w:szCs w:val="28"/>
        </w:rPr>
        <w:t xml:space="preserve">: (bitte </w:t>
      </w:r>
      <w:r>
        <w:rPr>
          <w:rFonts w:asciiTheme="minorHAnsi" w:hAnsiTheme="minorHAnsi" w:cstheme="minorHAnsi"/>
          <w:sz w:val="24"/>
          <w:szCs w:val="28"/>
        </w:rPr>
        <w:t xml:space="preserve">weitere nicht-erfasste Interventionen </w:t>
      </w:r>
      <w:r w:rsidRPr="00EB735E">
        <w:rPr>
          <w:rFonts w:asciiTheme="minorHAnsi" w:hAnsiTheme="minorHAnsi" w:cstheme="minorHAnsi"/>
          <w:sz w:val="24"/>
          <w:szCs w:val="28"/>
        </w:rPr>
        <w:t>angeben)</w:t>
      </w:r>
    </w:p>
    <w:p w14:paraId="7D5EEAB0" w14:textId="77777777" w:rsidR="00054680" w:rsidRPr="00EB735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 xml:space="preserve">Interventionen </w:t>
      </w:r>
      <w:r w:rsidRPr="00EB735E">
        <w:rPr>
          <w:rFonts w:asciiTheme="minorHAnsi" w:hAnsiTheme="minorHAnsi" w:cstheme="minorHAnsi"/>
          <w:sz w:val="24"/>
          <w:szCs w:val="28"/>
        </w:rPr>
        <w:tab/>
      </w:r>
      <w:r w:rsidRPr="00EB735E">
        <w:rPr>
          <w:rFonts w:asciiTheme="minorHAnsi" w:hAnsiTheme="minorHAnsi" w:cstheme="minorHAnsi"/>
          <w:sz w:val="24"/>
          <w:szCs w:val="28"/>
        </w:rPr>
        <w:tab/>
      </w:r>
      <w:r>
        <w:rPr>
          <w:rFonts w:asciiTheme="minorHAnsi" w:hAnsiTheme="minorHAnsi" w:cstheme="minorHAnsi"/>
          <w:sz w:val="24"/>
          <w:szCs w:val="28"/>
        </w:rPr>
        <w:tab/>
      </w:r>
      <w:r>
        <w:rPr>
          <w:rFonts w:asciiTheme="minorHAnsi" w:hAnsiTheme="minorHAnsi" w:cstheme="minorHAnsi"/>
          <w:sz w:val="24"/>
          <w:szCs w:val="28"/>
        </w:rPr>
        <w:tab/>
      </w:r>
      <w:r>
        <w:rPr>
          <w:rFonts w:asciiTheme="minorHAnsi" w:hAnsiTheme="minorHAnsi" w:cstheme="minorHAnsi"/>
          <w:sz w:val="24"/>
          <w:szCs w:val="28"/>
        </w:rPr>
        <w:tab/>
      </w:r>
      <w:r>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p>
    <w:p w14:paraId="3D5E4EA9"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 xml:space="preserve">Falls „ja“ bitte angeben: </w:t>
      </w:r>
    </w:p>
    <w:p w14:paraId="65FC7273"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 xml:space="preserve">Zeitpunkt: POD _____ oder Datum: ____/____/________ </w:t>
      </w:r>
    </w:p>
    <w:p w14:paraId="20BF8371"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(Grund, Art)</w:t>
      </w:r>
    </w:p>
    <w:p w14:paraId="6E223B79"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32507E5A"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550C2407"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4DCEF882"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18207682"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p>
    <w:p w14:paraId="306F268E"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bdr w:val="single" w:sz="4" w:space="0" w:color="auto"/>
        </w:rPr>
        <w:t xml:space="preserve">Antibiotikatherapie </w:t>
      </w:r>
      <w:r w:rsidRPr="00EB735E">
        <w:rPr>
          <w:rFonts w:asciiTheme="minorHAnsi" w:hAnsiTheme="minorHAnsi" w:cstheme="minorHAnsi"/>
          <w:sz w:val="24"/>
          <w:szCs w:val="28"/>
          <w:bdr w:val="single" w:sz="4" w:space="0" w:color="auto"/>
        </w:rPr>
        <w:tab/>
      </w:r>
      <w:r w:rsidRPr="00EB735E">
        <w:rPr>
          <w:rFonts w:asciiTheme="minorHAnsi" w:hAnsiTheme="minorHAnsi" w:cstheme="minorHAnsi"/>
          <w:sz w:val="24"/>
          <w:szCs w:val="28"/>
          <w:bdr w:val="single" w:sz="4" w:space="0" w:color="auto"/>
        </w:rPr>
        <w:tab/>
      </w:r>
      <w:r w:rsidRPr="00EB735E">
        <w:rPr>
          <w:rFonts w:asciiTheme="minorHAnsi" w:hAnsiTheme="minorHAnsi" w:cstheme="minorHAnsi"/>
          <w:sz w:val="24"/>
          <w:szCs w:val="28"/>
          <w:bdr w:val="single" w:sz="4" w:space="0" w:color="auto"/>
        </w:rPr>
        <w:tab/>
      </w:r>
      <w:r>
        <w:rPr>
          <w:rFonts w:asciiTheme="minorHAnsi" w:hAnsiTheme="minorHAnsi" w:cstheme="minorHAnsi"/>
          <w:sz w:val="24"/>
          <w:szCs w:val="28"/>
          <w:bdr w:val="single" w:sz="4" w:space="0" w:color="auto"/>
        </w:rPr>
        <w:tab/>
      </w:r>
      <w:r>
        <w:rPr>
          <w:rFonts w:asciiTheme="minorHAnsi" w:hAnsiTheme="minorHAnsi" w:cstheme="minorHAnsi"/>
          <w:sz w:val="24"/>
          <w:szCs w:val="28"/>
          <w:bdr w:val="single" w:sz="4" w:space="0" w:color="auto"/>
        </w:rPr>
        <w:tab/>
      </w:r>
      <w:r>
        <w:rPr>
          <w:rFonts w:asciiTheme="minorHAnsi" w:hAnsiTheme="minorHAnsi" w:cstheme="minorHAnsi"/>
          <w:sz w:val="24"/>
          <w:szCs w:val="28"/>
          <w:bdr w:val="single" w:sz="4" w:space="0" w:color="auto"/>
        </w:rPr>
        <w:tab/>
      </w:r>
      <w:r w:rsidRPr="00EB735E">
        <w:rPr>
          <w:rFonts w:asciiTheme="minorHAnsi" w:hAnsiTheme="minorHAnsi" w:cstheme="minorHAnsi"/>
          <w:sz w:val="24"/>
          <w:szCs w:val="28"/>
          <w:bdr w:val="single" w:sz="4" w:space="0" w:color="auto"/>
          <w:lang w:val="en-GB"/>
        </w:rPr>
        <w:sym w:font="Webdings" w:char="F063"/>
      </w:r>
      <w:r w:rsidRPr="00EB735E">
        <w:rPr>
          <w:rFonts w:asciiTheme="minorHAnsi" w:hAnsiTheme="minorHAnsi" w:cstheme="minorHAnsi"/>
          <w:sz w:val="24"/>
          <w:szCs w:val="28"/>
          <w:bdr w:val="single" w:sz="4" w:space="0" w:color="auto"/>
        </w:rPr>
        <w:t xml:space="preserve"> ja </w:t>
      </w:r>
      <w:r w:rsidRPr="00EB735E">
        <w:rPr>
          <w:rFonts w:asciiTheme="minorHAnsi" w:hAnsiTheme="minorHAnsi" w:cstheme="minorHAnsi"/>
          <w:sz w:val="24"/>
          <w:szCs w:val="28"/>
          <w:bdr w:val="single" w:sz="4" w:space="0" w:color="auto"/>
        </w:rPr>
        <w:tab/>
      </w:r>
      <w:r w:rsidRPr="00EB735E">
        <w:rPr>
          <w:rFonts w:asciiTheme="minorHAnsi" w:hAnsiTheme="minorHAnsi" w:cstheme="minorHAnsi"/>
          <w:sz w:val="24"/>
          <w:szCs w:val="28"/>
          <w:bdr w:val="single" w:sz="4" w:space="0" w:color="auto"/>
        </w:rPr>
        <w:tab/>
      </w:r>
      <w:r w:rsidRPr="00EB735E">
        <w:rPr>
          <w:rFonts w:asciiTheme="minorHAnsi" w:hAnsiTheme="minorHAnsi" w:cstheme="minorHAnsi"/>
          <w:sz w:val="24"/>
          <w:szCs w:val="28"/>
          <w:bdr w:val="single" w:sz="4" w:space="0" w:color="auto"/>
          <w:lang w:val="en-GB"/>
        </w:rPr>
        <w:sym w:font="Webdings" w:char="F063"/>
      </w:r>
      <w:r w:rsidRPr="00EB735E">
        <w:rPr>
          <w:rFonts w:asciiTheme="minorHAnsi" w:hAnsiTheme="minorHAnsi" w:cstheme="minorHAnsi"/>
          <w:sz w:val="24"/>
          <w:szCs w:val="28"/>
          <w:bdr w:val="single" w:sz="4" w:space="0" w:color="auto"/>
        </w:rPr>
        <w:t xml:space="preserve"> nein</w:t>
      </w:r>
      <w:r w:rsidRPr="00EB735E">
        <w:rPr>
          <w:rFonts w:asciiTheme="minorHAnsi" w:hAnsiTheme="minorHAnsi" w:cstheme="minorHAnsi"/>
          <w:sz w:val="24"/>
          <w:szCs w:val="28"/>
          <w:bdr w:val="single" w:sz="4" w:space="0" w:color="auto"/>
        </w:rPr>
        <w:tab/>
      </w:r>
      <w:r w:rsidRPr="00EB735E">
        <w:rPr>
          <w:rFonts w:asciiTheme="minorHAnsi" w:hAnsiTheme="minorHAnsi" w:cstheme="minorHAnsi"/>
          <w:sz w:val="24"/>
          <w:szCs w:val="28"/>
          <w:bdr w:val="single" w:sz="4" w:space="0" w:color="auto"/>
        </w:rPr>
        <w:tab/>
      </w:r>
    </w:p>
    <w:p w14:paraId="3326DA72"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 xml:space="preserve">Falls „ja“ bitte angeben: </w:t>
      </w:r>
    </w:p>
    <w:p w14:paraId="74971E7A"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 xml:space="preserve">Zeitpunkt: POD _____ oder Datum: ____/____/________ </w:t>
      </w:r>
    </w:p>
    <w:p w14:paraId="64793111"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(Grund, Dauer, Art)</w:t>
      </w:r>
    </w:p>
    <w:p w14:paraId="185C5808"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29A9F23D"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77BEE500"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71641ED8" w14:textId="77777777" w:rsidR="00054680" w:rsidRDefault="00054680" w:rsidP="00054680">
      <w:pPr>
        <w:overflowPunct/>
        <w:autoSpaceDE/>
        <w:autoSpaceDN/>
        <w:adjustRightInd/>
        <w:spacing w:line="240" w:lineRule="auto"/>
        <w:contextualSpacing/>
        <w:jc w:val="both"/>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29002966" w14:textId="77777777" w:rsidR="00054680" w:rsidRDefault="00054680" w:rsidP="00054680">
      <w:pPr>
        <w:overflowPunct/>
        <w:autoSpaceDE/>
        <w:autoSpaceDN/>
        <w:adjustRightInd/>
        <w:spacing w:line="240" w:lineRule="auto"/>
        <w:contextualSpacing/>
        <w:jc w:val="both"/>
        <w:textAlignment w:val="auto"/>
        <w:rPr>
          <w:rFonts w:asciiTheme="minorHAnsi" w:hAnsiTheme="minorHAnsi" w:cstheme="minorHAnsi"/>
          <w:sz w:val="24"/>
          <w:szCs w:val="28"/>
        </w:rPr>
      </w:pPr>
    </w:p>
    <w:p w14:paraId="0640FB4F" w14:textId="77777777" w:rsidR="00054680" w:rsidRDefault="00054680" w:rsidP="00054680">
      <w:pPr>
        <w:overflowPunct/>
        <w:autoSpaceDE/>
        <w:autoSpaceDN/>
        <w:adjustRightInd/>
        <w:spacing w:line="240" w:lineRule="auto"/>
        <w:contextualSpacing/>
        <w:jc w:val="both"/>
        <w:textAlignment w:val="auto"/>
        <w:rPr>
          <w:rFonts w:asciiTheme="minorHAnsi" w:hAnsiTheme="minorHAnsi" w:cstheme="minorHAnsi"/>
          <w:sz w:val="24"/>
          <w:szCs w:val="28"/>
        </w:rPr>
      </w:pPr>
    </w:p>
    <w:p w14:paraId="05F5C398" w14:textId="77777777" w:rsidR="00054680" w:rsidRPr="00EB735E" w:rsidRDefault="00054680" w:rsidP="00054680">
      <w:pPr>
        <w:overflowPunct/>
        <w:autoSpaceDE/>
        <w:autoSpaceDN/>
        <w:adjustRightInd/>
        <w:spacing w:line="240" w:lineRule="auto"/>
        <w:contextualSpacing/>
        <w:jc w:val="both"/>
        <w:textAlignment w:val="auto"/>
        <w:rPr>
          <w:rFonts w:asciiTheme="minorHAnsi" w:hAnsiTheme="minorHAnsi" w:cstheme="minorHAnsi"/>
          <w:sz w:val="24"/>
          <w:szCs w:val="28"/>
        </w:rPr>
      </w:pPr>
    </w:p>
    <w:p w14:paraId="405D530B" w14:textId="77777777" w:rsidR="00054680" w:rsidRPr="00EB735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lastRenderedPageBreak/>
        <w:t>Andere:</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t xml:space="preserve">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p>
    <w:p w14:paraId="5747A902"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 xml:space="preserve">Falls „ja“ bitte angeben: </w:t>
      </w:r>
    </w:p>
    <w:p w14:paraId="732B8DA9"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 xml:space="preserve">Zeitpunkt: Datum: ____/____/________ </w:t>
      </w:r>
    </w:p>
    <w:p w14:paraId="68E687B9"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w:t>
      </w:r>
      <w:r>
        <w:rPr>
          <w:rFonts w:asciiTheme="minorHAnsi" w:hAnsiTheme="minorHAnsi" w:cstheme="minorHAnsi"/>
          <w:sz w:val="24"/>
          <w:szCs w:val="28"/>
        </w:rPr>
        <w:t xml:space="preserve">Beschreibung, </w:t>
      </w:r>
      <w:r w:rsidRPr="00EB735E">
        <w:rPr>
          <w:rFonts w:asciiTheme="minorHAnsi" w:hAnsiTheme="minorHAnsi" w:cstheme="minorHAnsi"/>
          <w:sz w:val="24"/>
          <w:szCs w:val="28"/>
        </w:rPr>
        <w:t>Grund)</w:t>
      </w:r>
    </w:p>
    <w:p w14:paraId="6EF1C3CF"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4BF1C2DA"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14CCF958"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168657C6" w14:textId="77777777" w:rsidR="00054680" w:rsidRDefault="00054680" w:rsidP="00054680">
      <w:pPr>
        <w:tabs>
          <w:tab w:val="left" w:pos="709"/>
          <w:tab w:val="left" w:pos="2694"/>
          <w:tab w:val="left" w:pos="3119"/>
        </w:tabs>
        <w:spacing w:before="60" w:line="240" w:lineRule="auto"/>
        <w:ind w:left="1843" w:hanging="1843"/>
        <w:contextualSpacing/>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3AE20040" w14:textId="77777777" w:rsidR="00054680" w:rsidRDefault="00054680" w:rsidP="00054680">
      <w:pPr>
        <w:tabs>
          <w:tab w:val="left" w:pos="709"/>
          <w:tab w:val="left" w:pos="2694"/>
          <w:tab w:val="left" w:pos="3119"/>
        </w:tabs>
        <w:spacing w:before="60" w:line="240" w:lineRule="auto"/>
        <w:ind w:left="1843" w:hanging="1843"/>
        <w:contextualSpacing/>
        <w:rPr>
          <w:rFonts w:asciiTheme="minorHAnsi" w:hAnsiTheme="minorHAnsi" w:cstheme="minorHAnsi"/>
          <w:sz w:val="24"/>
          <w:szCs w:val="28"/>
        </w:rPr>
      </w:pPr>
    </w:p>
    <w:p w14:paraId="0B306F5F" w14:textId="77777777" w:rsidR="00054680" w:rsidRPr="00EB735E" w:rsidRDefault="00054680" w:rsidP="00054680">
      <w:pPr>
        <w:pBdr>
          <w:top w:val="single" w:sz="4" w:space="1" w:color="auto"/>
          <w:left w:val="single" w:sz="4" w:space="4" w:color="auto"/>
          <w:bottom w:val="single" w:sz="4" w:space="1" w:color="auto"/>
          <w:right w:val="single" w:sz="4" w:space="4" w:color="auto"/>
          <w:between w:val="single" w:sz="4" w:space="1" w:color="auto"/>
          <w:bar w:val="single" w:sz="4" w:color="auto"/>
        </w:pBd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Andere:</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rPr>
        <w:tab/>
        <w:t xml:space="preserve">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p>
    <w:p w14:paraId="5C2D3400"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 xml:space="preserve">Falls „ja“ bitte angeben: </w:t>
      </w:r>
    </w:p>
    <w:p w14:paraId="4D30CF72"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 xml:space="preserve">Zeitpunkt: Datum: ____/____/________ </w:t>
      </w:r>
    </w:p>
    <w:p w14:paraId="64933462" w14:textId="77777777" w:rsidR="00054680" w:rsidRPr="00EB735E" w:rsidRDefault="00054680" w:rsidP="00054680">
      <w:pPr>
        <w:overflowPunct/>
        <w:autoSpaceDE/>
        <w:autoSpaceDN/>
        <w:adjustRightInd/>
        <w:spacing w:line="240" w:lineRule="auto"/>
        <w:ind w:firstLine="709"/>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w:t>
      </w:r>
      <w:r>
        <w:rPr>
          <w:rFonts w:asciiTheme="minorHAnsi" w:hAnsiTheme="minorHAnsi" w:cstheme="minorHAnsi"/>
          <w:sz w:val="24"/>
          <w:szCs w:val="28"/>
        </w:rPr>
        <w:t xml:space="preserve">Beschreibung, </w:t>
      </w:r>
      <w:r w:rsidRPr="00EB735E">
        <w:rPr>
          <w:rFonts w:asciiTheme="minorHAnsi" w:hAnsiTheme="minorHAnsi" w:cstheme="minorHAnsi"/>
          <w:sz w:val="24"/>
          <w:szCs w:val="28"/>
        </w:rPr>
        <w:t>Grund)</w:t>
      </w:r>
    </w:p>
    <w:p w14:paraId="7E4D89FC"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7FB38872"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25868004" w14:textId="77777777" w:rsidR="00054680" w:rsidRPr="00EB735E" w:rsidRDefault="00054680" w:rsidP="00054680">
      <w:pPr>
        <w:overflowPunct/>
        <w:autoSpaceDE/>
        <w:autoSpaceDN/>
        <w:adjustRightInd/>
        <w:spacing w:line="240" w:lineRule="auto"/>
        <w:contextualSpacing/>
        <w:textAlignment w:val="auto"/>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33E9E402" w14:textId="77777777" w:rsidR="00054680" w:rsidRDefault="00054680" w:rsidP="00054680">
      <w:pPr>
        <w:tabs>
          <w:tab w:val="left" w:pos="709"/>
          <w:tab w:val="left" w:pos="2694"/>
          <w:tab w:val="left" w:pos="3119"/>
        </w:tabs>
        <w:spacing w:before="60" w:line="240" w:lineRule="auto"/>
        <w:ind w:left="1843" w:hanging="1843"/>
        <w:contextualSpacing/>
        <w:rPr>
          <w:rFonts w:asciiTheme="minorHAnsi" w:hAnsiTheme="minorHAnsi" w:cstheme="minorHAnsi"/>
          <w:sz w:val="24"/>
          <w:szCs w:val="28"/>
        </w:rPr>
      </w:pPr>
      <w:r w:rsidRPr="00EB735E">
        <w:rPr>
          <w:rFonts w:asciiTheme="minorHAnsi" w:hAnsiTheme="minorHAnsi" w:cstheme="minorHAnsi"/>
          <w:sz w:val="24"/>
          <w:szCs w:val="28"/>
        </w:rPr>
        <w:tab/>
        <w:t>_____________________________________________________________</w:t>
      </w:r>
    </w:p>
    <w:p w14:paraId="2EDCF04D" w14:textId="77777777" w:rsidR="00054680" w:rsidRPr="00EB735E" w:rsidRDefault="00054680" w:rsidP="00054680">
      <w:pPr>
        <w:tabs>
          <w:tab w:val="left" w:pos="709"/>
          <w:tab w:val="left" w:pos="2694"/>
          <w:tab w:val="left" w:pos="3119"/>
        </w:tabs>
        <w:spacing w:before="60" w:line="240" w:lineRule="auto"/>
        <w:ind w:left="1843" w:hanging="1843"/>
        <w:contextualSpacing/>
        <w:rPr>
          <w:rFonts w:asciiTheme="minorHAnsi" w:hAnsiTheme="minorHAnsi" w:cstheme="minorHAnsi"/>
          <w:sz w:val="24"/>
          <w:szCs w:val="28"/>
        </w:rPr>
      </w:pPr>
    </w:p>
    <w:tbl>
      <w:tblPr>
        <w:tblStyle w:val="Tabellenraster"/>
        <w:tblW w:w="9067" w:type="dxa"/>
        <w:tblLook w:val="04A0" w:firstRow="1" w:lastRow="0" w:firstColumn="1" w:lastColumn="0" w:noHBand="0" w:noVBand="1"/>
      </w:tblPr>
      <w:tblGrid>
        <w:gridCol w:w="4747"/>
        <w:gridCol w:w="4320"/>
      </w:tblGrid>
      <w:tr w:rsidR="00054680" w:rsidRPr="00EB735E" w14:paraId="09D2AAB4" w14:textId="77777777" w:rsidTr="0085068C">
        <w:trPr>
          <w:trHeight w:val="621"/>
        </w:trPr>
        <w:tc>
          <w:tcPr>
            <w:tcW w:w="9067" w:type="dxa"/>
            <w:gridSpan w:val="2"/>
            <w:tcBorders>
              <w:top w:val="single" w:sz="4" w:space="0" w:color="auto"/>
              <w:left w:val="single" w:sz="4" w:space="0" w:color="auto"/>
              <w:bottom w:val="single" w:sz="4" w:space="0" w:color="auto"/>
              <w:right w:val="single" w:sz="4" w:space="0" w:color="auto"/>
            </w:tcBorders>
            <w:vAlign w:val="center"/>
          </w:tcPr>
          <w:p w14:paraId="6CFB9010" w14:textId="77777777" w:rsidR="00054680" w:rsidRPr="00EB735E" w:rsidRDefault="00054680" w:rsidP="0085068C">
            <w:pPr>
              <w:rPr>
                <w:rFonts w:asciiTheme="minorHAnsi" w:hAnsiTheme="minorHAnsi" w:cstheme="minorHAnsi"/>
                <w:sz w:val="24"/>
                <w:szCs w:val="26"/>
              </w:rPr>
            </w:pPr>
            <w:r w:rsidRPr="00EB735E">
              <w:rPr>
                <w:rFonts w:asciiTheme="minorHAnsi" w:hAnsiTheme="minorHAnsi" w:cstheme="minorHAnsi"/>
                <w:sz w:val="24"/>
                <w:szCs w:val="26"/>
              </w:rPr>
              <w:t>Ich bestätige nach bestem Wissen und Gewissen, dass die obigen Angaben vollständig, zutreffend und korrekt sind.</w:t>
            </w:r>
          </w:p>
        </w:tc>
      </w:tr>
      <w:tr w:rsidR="00054680" w:rsidRPr="00EB735E" w14:paraId="68C69B35" w14:textId="77777777" w:rsidTr="0085068C">
        <w:trPr>
          <w:trHeight w:val="689"/>
        </w:trPr>
        <w:tc>
          <w:tcPr>
            <w:tcW w:w="4747" w:type="dxa"/>
            <w:tcBorders>
              <w:top w:val="single" w:sz="4" w:space="0" w:color="auto"/>
              <w:left w:val="single" w:sz="4" w:space="0" w:color="auto"/>
              <w:bottom w:val="single" w:sz="4" w:space="0" w:color="auto"/>
              <w:right w:val="nil"/>
            </w:tcBorders>
            <w:vAlign w:val="center"/>
          </w:tcPr>
          <w:p w14:paraId="71EB7CA7" w14:textId="77777777" w:rsidR="00054680" w:rsidRPr="00EB735E" w:rsidRDefault="00054680" w:rsidP="0085068C">
            <w:pPr>
              <w:rPr>
                <w:rFonts w:asciiTheme="minorHAnsi" w:hAnsiTheme="minorHAnsi" w:cstheme="minorHAnsi"/>
                <w:sz w:val="24"/>
                <w:szCs w:val="26"/>
              </w:rPr>
            </w:pPr>
          </w:p>
        </w:tc>
        <w:tc>
          <w:tcPr>
            <w:tcW w:w="4320" w:type="dxa"/>
            <w:tcBorders>
              <w:top w:val="single" w:sz="4" w:space="0" w:color="auto"/>
              <w:left w:val="nil"/>
              <w:bottom w:val="single" w:sz="4" w:space="0" w:color="auto"/>
              <w:right w:val="single" w:sz="4" w:space="0" w:color="auto"/>
            </w:tcBorders>
            <w:vAlign w:val="center"/>
          </w:tcPr>
          <w:p w14:paraId="7219F486" w14:textId="77777777" w:rsidR="00054680" w:rsidRPr="00EB735E" w:rsidRDefault="00054680" w:rsidP="0085068C">
            <w:pPr>
              <w:rPr>
                <w:rFonts w:asciiTheme="minorHAnsi" w:hAnsiTheme="minorHAnsi" w:cstheme="minorHAnsi"/>
                <w:sz w:val="24"/>
                <w:szCs w:val="26"/>
              </w:rPr>
            </w:pPr>
          </w:p>
        </w:tc>
      </w:tr>
      <w:tr w:rsidR="00054680" w:rsidRPr="00EB735E" w14:paraId="70FFC19B" w14:textId="77777777" w:rsidTr="0085068C">
        <w:trPr>
          <w:trHeight w:val="427"/>
        </w:trPr>
        <w:tc>
          <w:tcPr>
            <w:tcW w:w="4747" w:type="dxa"/>
            <w:tcBorders>
              <w:top w:val="single" w:sz="4" w:space="0" w:color="auto"/>
              <w:left w:val="single" w:sz="4" w:space="0" w:color="auto"/>
              <w:bottom w:val="single" w:sz="4" w:space="0" w:color="auto"/>
              <w:right w:val="nil"/>
            </w:tcBorders>
            <w:vAlign w:val="center"/>
            <w:hideMark/>
          </w:tcPr>
          <w:p w14:paraId="263D3B10" w14:textId="77777777" w:rsidR="00054680" w:rsidRPr="00EB735E" w:rsidRDefault="00054680" w:rsidP="0085068C">
            <w:pPr>
              <w:rPr>
                <w:rFonts w:asciiTheme="minorHAnsi" w:hAnsiTheme="minorHAnsi" w:cstheme="minorHAnsi"/>
                <w:sz w:val="24"/>
                <w:szCs w:val="26"/>
                <w:lang w:val="en-US"/>
              </w:rPr>
            </w:pPr>
            <w:r w:rsidRPr="00EB735E">
              <w:rPr>
                <w:rFonts w:asciiTheme="minorHAnsi" w:hAnsiTheme="minorHAnsi" w:cstheme="minorHAnsi"/>
                <w:sz w:val="24"/>
                <w:szCs w:val="26"/>
                <w:lang w:val="en-US"/>
              </w:rPr>
              <w:t xml:space="preserve">Name des </w:t>
            </w:r>
            <w:proofErr w:type="spellStart"/>
            <w:r w:rsidRPr="00EB735E">
              <w:rPr>
                <w:rFonts w:asciiTheme="minorHAnsi" w:hAnsiTheme="minorHAnsi" w:cstheme="minorHAnsi"/>
                <w:sz w:val="24"/>
                <w:szCs w:val="26"/>
                <w:lang w:val="en-US"/>
              </w:rPr>
              <w:t>Prüfarztes</w:t>
            </w:r>
            <w:proofErr w:type="spellEnd"/>
          </w:p>
        </w:tc>
        <w:tc>
          <w:tcPr>
            <w:tcW w:w="4320" w:type="dxa"/>
            <w:tcBorders>
              <w:top w:val="single" w:sz="4" w:space="0" w:color="auto"/>
              <w:left w:val="nil"/>
              <w:bottom w:val="single" w:sz="4" w:space="0" w:color="auto"/>
              <w:right w:val="single" w:sz="4" w:space="0" w:color="auto"/>
            </w:tcBorders>
            <w:vAlign w:val="center"/>
            <w:hideMark/>
          </w:tcPr>
          <w:p w14:paraId="160FA37D" w14:textId="77777777" w:rsidR="00054680" w:rsidRPr="00EB735E" w:rsidRDefault="00054680" w:rsidP="0085068C">
            <w:pPr>
              <w:rPr>
                <w:rFonts w:asciiTheme="minorHAnsi" w:hAnsiTheme="minorHAnsi" w:cstheme="minorHAnsi"/>
                <w:sz w:val="24"/>
                <w:szCs w:val="26"/>
                <w:lang w:val="en-US"/>
              </w:rPr>
            </w:pPr>
            <w:proofErr w:type="spellStart"/>
            <w:r w:rsidRPr="00EB735E">
              <w:rPr>
                <w:rFonts w:asciiTheme="minorHAnsi" w:hAnsiTheme="minorHAnsi" w:cstheme="minorHAnsi"/>
                <w:sz w:val="24"/>
                <w:szCs w:val="26"/>
                <w:lang w:val="en-US"/>
              </w:rPr>
              <w:t>Unterschrift</w:t>
            </w:r>
            <w:proofErr w:type="spellEnd"/>
          </w:p>
        </w:tc>
      </w:tr>
    </w:tbl>
    <w:p w14:paraId="1EB3574A" w14:textId="77777777" w:rsidR="00054680" w:rsidRDefault="00054680" w:rsidP="00054680">
      <w:pPr>
        <w:pStyle w:val="berschrift1"/>
        <w:tabs>
          <w:tab w:val="clear" w:pos="1418"/>
          <w:tab w:val="left" w:pos="1276"/>
        </w:tabs>
        <w:spacing w:line="240" w:lineRule="auto"/>
        <w:ind w:left="0" w:firstLine="0"/>
        <w:rPr>
          <w:rFonts w:asciiTheme="minorHAnsi" w:hAnsiTheme="minorHAnsi" w:cstheme="minorHAnsi"/>
          <w:szCs w:val="30"/>
        </w:rPr>
      </w:pPr>
    </w:p>
    <w:p w14:paraId="61286EA6" w14:textId="77777777" w:rsidR="00054680" w:rsidRDefault="00054680" w:rsidP="00054680">
      <w:pPr>
        <w:overflowPunct/>
        <w:autoSpaceDE/>
        <w:autoSpaceDN/>
        <w:adjustRightInd/>
        <w:spacing w:line="240" w:lineRule="auto"/>
        <w:textAlignment w:val="auto"/>
      </w:pPr>
      <w:r>
        <w:br w:type="page"/>
      </w:r>
    </w:p>
    <w:p w14:paraId="1BC61BB8" w14:textId="77777777" w:rsidR="008C395A" w:rsidRDefault="008C395A" w:rsidP="00E86461">
      <w:pPr>
        <w:overflowPunct/>
        <w:autoSpaceDE/>
        <w:autoSpaceDN/>
        <w:adjustRightInd/>
        <w:spacing w:line="240" w:lineRule="auto"/>
        <w:textAlignment w:val="auto"/>
        <w:rPr>
          <w:rFonts w:asciiTheme="minorHAnsi" w:hAnsiTheme="minorHAnsi" w:cstheme="minorHAnsi"/>
          <w:sz w:val="24"/>
          <w:szCs w:val="30"/>
        </w:rPr>
      </w:pPr>
      <w:r>
        <w:rPr>
          <w:rFonts w:asciiTheme="minorHAnsi" w:hAnsiTheme="minorHAnsi" w:cstheme="minorHAnsi"/>
          <w:sz w:val="30"/>
          <w:szCs w:val="30"/>
          <w:u w:val="single"/>
        </w:rPr>
        <w:lastRenderedPageBreak/>
        <w:t>SF-36:</w:t>
      </w:r>
      <w:r>
        <w:rPr>
          <w:rFonts w:asciiTheme="minorHAnsi" w:hAnsiTheme="minorHAnsi" w:cstheme="minorHAnsi"/>
          <w:sz w:val="30"/>
          <w:szCs w:val="30"/>
        </w:rPr>
        <w:t xml:space="preserve"> </w:t>
      </w:r>
      <w:r>
        <w:rPr>
          <w:rFonts w:asciiTheme="minorHAnsi" w:hAnsiTheme="minorHAnsi" w:cstheme="minorHAnsi"/>
          <w:sz w:val="24"/>
          <w:szCs w:val="30"/>
        </w:rPr>
        <w:t>(siehe vorgefertigter Ausdruck)</w:t>
      </w:r>
    </w:p>
    <w:p w14:paraId="2C8F6ECF" w14:textId="4415CA97" w:rsidR="008C395A" w:rsidRDefault="008C395A">
      <w:pPr>
        <w:overflowPunct/>
        <w:autoSpaceDE/>
        <w:autoSpaceDN/>
        <w:adjustRightInd/>
        <w:spacing w:line="240" w:lineRule="auto"/>
        <w:textAlignment w:val="auto"/>
        <w:rPr>
          <w:rFonts w:asciiTheme="minorHAnsi" w:hAnsiTheme="minorHAnsi" w:cstheme="minorHAnsi"/>
          <w:sz w:val="24"/>
          <w:szCs w:val="30"/>
        </w:rPr>
      </w:pPr>
    </w:p>
    <w:p w14:paraId="22BDE79F" w14:textId="1A222FC6" w:rsidR="00E86461" w:rsidRPr="00880BE9" w:rsidRDefault="00E86461" w:rsidP="00E86461">
      <w:pPr>
        <w:overflowPunct/>
        <w:autoSpaceDE/>
        <w:autoSpaceDN/>
        <w:adjustRightInd/>
        <w:spacing w:line="240" w:lineRule="auto"/>
        <w:textAlignment w:val="auto"/>
        <w:rPr>
          <w:rFonts w:asciiTheme="minorHAnsi" w:hAnsiTheme="minorHAnsi" w:cstheme="minorHAnsi"/>
          <w:sz w:val="30"/>
          <w:szCs w:val="30"/>
          <w:u w:val="single"/>
        </w:rPr>
      </w:pPr>
      <w:r w:rsidRPr="00880BE9">
        <w:rPr>
          <w:rFonts w:asciiTheme="minorHAnsi" w:hAnsiTheme="minorHAnsi" w:cstheme="minorHAnsi"/>
          <w:sz w:val="30"/>
          <w:szCs w:val="30"/>
          <w:u w:val="single"/>
        </w:rPr>
        <w:t xml:space="preserve">EORTC QLQ-C30 </w:t>
      </w:r>
    </w:p>
    <w:p w14:paraId="6A6B7A07"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p>
    <w:p w14:paraId="38355262" w14:textId="496C6C11" w:rsidR="00E86461" w:rsidRPr="00081B61" w:rsidRDefault="00E86461" w:rsidP="00E86461">
      <w:pPr>
        <w:overflowPunct/>
        <w:autoSpaceDE/>
        <w:autoSpaceDN/>
        <w:adjustRightInd/>
        <w:spacing w:line="240" w:lineRule="auto"/>
        <w:textAlignment w:val="auto"/>
        <w:rPr>
          <w:rFonts w:asciiTheme="minorHAnsi" w:hAnsiTheme="minorHAnsi" w:cstheme="minorHAnsi"/>
          <w:b/>
          <w:noProof/>
          <w:sz w:val="26"/>
          <w:szCs w:val="26"/>
        </w:rPr>
      </w:pPr>
      <w:r w:rsidRPr="00880BE9">
        <w:rPr>
          <w:rFonts w:asciiTheme="minorHAnsi" w:hAnsiTheme="minorHAnsi" w:cstheme="minorHAnsi"/>
          <w:noProof/>
          <w:sz w:val="26"/>
          <w:szCs w:val="26"/>
          <w:u w:val="single"/>
        </w:rPr>
        <w:drawing>
          <wp:anchor distT="0" distB="0" distL="114300" distR="114300" simplePos="0" relativeHeight="251795456" behindDoc="1" locked="0" layoutInCell="1" allowOverlap="1" wp14:anchorId="5F7AB412" wp14:editId="015B05F6">
            <wp:simplePos x="0" y="0"/>
            <wp:positionH relativeFrom="column">
              <wp:posOffset>0</wp:posOffset>
            </wp:positionH>
            <wp:positionV relativeFrom="paragraph">
              <wp:posOffset>-635</wp:posOffset>
            </wp:positionV>
            <wp:extent cx="5892800" cy="8515393"/>
            <wp:effectExtent l="0" t="0" r="0" b="0"/>
            <wp:wrapNone/>
            <wp:docPr id="25306" name="Grafik 25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892800" cy="8515393"/>
                    </a:xfrm>
                    <a:prstGeom prst="rect">
                      <a:avLst/>
                    </a:prstGeom>
                  </pic:spPr>
                </pic:pic>
              </a:graphicData>
            </a:graphic>
            <wp14:sizeRelH relativeFrom="page">
              <wp14:pctWidth>0</wp14:pctWidth>
            </wp14:sizeRelH>
            <wp14:sizeRelV relativeFrom="page">
              <wp14:pctHeight>0</wp14:pctHeight>
            </wp14:sizeRelV>
          </wp:anchor>
        </w:drawing>
      </w:r>
    </w:p>
    <w:p w14:paraId="70A64C65"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p>
    <w:p w14:paraId="36CDB3E1"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r w:rsidRPr="00081B61">
        <w:rPr>
          <w:rFonts w:asciiTheme="minorHAnsi" w:hAnsiTheme="minorHAnsi" w:cstheme="minorHAnsi"/>
          <w:b/>
          <w:sz w:val="26"/>
          <w:szCs w:val="26"/>
        </w:rPr>
        <w:br w:type="page"/>
      </w:r>
    </w:p>
    <w:p w14:paraId="0C7A9BE1"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r w:rsidRPr="00B20C67">
        <w:rPr>
          <w:rFonts w:asciiTheme="minorHAnsi" w:hAnsiTheme="minorHAnsi" w:cstheme="minorHAnsi"/>
          <w:b/>
          <w:noProof/>
          <w:sz w:val="26"/>
          <w:szCs w:val="26"/>
        </w:rPr>
        <w:lastRenderedPageBreak/>
        <w:drawing>
          <wp:anchor distT="0" distB="0" distL="114300" distR="114300" simplePos="0" relativeHeight="251786240" behindDoc="1" locked="0" layoutInCell="1" allowOverlap="1" wp14:anchorId="5C39357E" wp14:editId="19C6162A">
            <wp:simplePos x="0" y="0"/>
            <wp:positionH relativeFrom="column">
              <wp:posOffset>-414655</wp:posOffset>
            </wp:positionH>
            <wp:positionV relativeFrom="paragraph">
              <wp:posOffset>-130810</wp:posOffset>
            </wp:positionV>
            <wp:extent cx="6662154" cy="8232775"/>
            <wp:effectExtent l="0" t="0" r="5715" b="0"/>
            <wp:wrapNone/>
            <wp:docPr id="25300" name="Grafik 25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662154" cy="8232775"/>
                    </a:xfrm>
                    <a:prstGeom prst="rect">
                      <a:avLst/>
                    </a:prstGeom>
                  </pic:spPr>
                </pic:pic>
              </a:graphicData>
            </a:graphic>
            <wp14:sizeRelH relativeFrom="page">
              <wp14:pctWidth>0</wp14:pctWidth>
            </wp14:sizeRelH>
            <wp14:sizeRelV relativeFrom="page">
              <wp14:pctHeight>0</wp14:pctHeight>
            </wp14:sizeRelV>
          </wp:anchor>
        </w:drawing>
      </w:r>
    </w:p>
    <w:p w14:paraId="56BAB1BF"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p>
    <w:p w14:paraId="5341D044"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p>
    <w:p w14:paraId="1EDF9F6A"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p>
    <w:p w14:paraId="03F36FC4"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p>
    <w:p w14:paraId="2D1365E8" w14:textId="77777777" w:rsidR="00E86461" w:rsidRPr="00081B61" w:rsidRDefault="00E86461" w:rsidP="00E86461">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787264" behindDoc="0" locked="0" layoutInCell="1" allowOverlap="1" wp14:anchorId="5F4D189B" wp14:editId="2BB5D9DC">
                <wp:simplePos x="0" y="0"/>
                <wp:positionH relativeFrom="column">
                  <wp:posOffset>2192020</wp:posOffset>
                </wp:positionH>
                <wp:positionV relativeFrom="paragraph">
                  <wp:posOffset>7059295</wp:posOffset>
                </wp:positionV>
                <wp:extent cx="3642360" cy="1404620"/>
                <wp:effectExtent l="0" t="0" r="15240" b="24765"/>
                <wp:wrapSquare wrapText="bothSides"/>
                <wp:docPr id="2529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1404620"/>
                        </a:xfrm>
                        <a:prstGeom prst="rect">
                          <a:avLst/>
                        </a:prstGeom>
                        <a:solidFill>
                          <a:srgbClr val="FFFFFF"/>
                        </a:solidFill>
                        <a:ln w="9525">
                          <a:solidFill>
                            <a:srgbClr val="000000"/>
                          </a:solidFill>
                          <a:miter lim="800000"/>
                          <a:headEnd/>
                          <a:tailEnd/>
                        </a:ln>
                      </wps:spPr>
                      <wps:txbx>
                        <w:txbxContent>
                          <w:p w14:paraId="0FF72A6E" w14:textId="77777777" w:rsidR="0085068C" w:rsidRDefault="0085068C" w:rsidP="00E86461">
                            <w:r>
                              <w:t xml:space="preserve">Summe: </w:t>
                            </w:r>
                            <w:r>
                              <w:tab/>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4D189B" id="_x0000_s1030" type="#_x0000_t202" style="position:absolute;margin-left:172.6pt;margin-top:555.85pt;width:286.8pt;height:110.6pt;z-index:251787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">
                <v:textbox style="mso-fit-shape-to-text:t">
                  <w:txbxContent>
                    <w:p w14:paraId="0FF72A6E" w14:textId="77777777" w:rsidR="0085068C" w:rsidRDefault="0085068C" w:rsidP="00E86461">
                      <w:r>
                        <w:t xml:space="preserve">Summe: </w:t>
                      </w:r>
                      <w:r>
                        <w:tab/>
                      </w:r>
                      <w:r>
                        <w:tab/>
                      </w:r>
                      <w:r>
                        <w:tab/>
                      </w:r>
                      <w:r>
                        <w:tab/>
                        <w:t>Datum:</w:t>
                      </w:r>
                    </w:p>
                  </w:txbxContent>
                </v:textbox>
                <w10:wrap type="square"/>
              </v:shape>
            </w:pict>
          </mc:Fallback>
        </mc:AlternateContent>
      </w:r>
      <w:r w:rsidRPr="00081B61">
        <w:rPr>
          <w:rFonts w:asciiTheme="minorHAnsi" w:hAnsiTheme="minorHAnsi" w:cstheme="minorHAnsi"/>
          <w:b/>
          <w:sz w:val="26"/>
          <w:szCs w:val="26"/>
        </w:rPr>
        <w:br w:type="page"/>
      </w:r>
    </w:p>
    <w:p w14:paraId="467EF4C6" w14:textId="77777777" w:rsidR="00E86461" w:rsidRPr="002D24F8" w:rsidRDefault="00E86461" w:rsidP="00E86461">
      <w:pPr>
        <w:overflowPunct/>
        <w:autoSpaceDE/>
        <w:autoSpaceDN/>
        <w:adjustRightInd/>
        <w:spacing w:line="240" w:lineRule="auto"/>
        <w:textAlignment w:val="auto"/>
        <w:rPr>
          <w:rFonts w:asciiTheme="minorHAnsi" w:hAnsiTheme="minorHAnsi" w:cstheme="minorHAnsi"/>
          <w:sz w:val="28"/>
          <w:szCs w:val="30"/>
          <w:u w:val="single"/>
        </w:rPr>
      </w:pPr>
      <w:r w:rsidRPr="002D24F8">
        <w:rPr>
          <w:rFonts w:asciiTheme="minorHAnsi" w:hAnsiTheme="minorHAnsi" w:cstheme="minorHAnsi"/>
          <w:sz w:val="28"/>
          <w:szCs w:val="30"/>
          <w:u w:val="single"/>
        </w:rPr>
        <w:lastRenderedPageBreak/>
        <w:t xml:space="preserve">EORTC QLQ-OES18 </w:t>
      </w:r>
    </w:p>
    <w:p w14:paraId="0F813C0E" w14:textId="77777777" w:rsidR="00E86461" w:rsidRPr="00B20C67" w:rsidRDefault="00E86461" w:rsidP="00E86461">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803648" behindDoc="0" locked="0" layoutInCell="1" allowOverlap="1" wp14:anchorId="7C2CB6DE" wp14:editId="5A7065FF">
                <wp:simplePos x="0" y="0"/>
                <wp:positionH relativeFrom="column">
                  <wp:posOffset>2185670</wp:posOffset>
                </wp:positionH>
                <wp:positionV relativeFrom="paragraph">
                  <wp:posOffset>8018780</wp:posOffset>
                </wp:positionV>
                <wp:extent cx="3642360" cy="356235"/>
                <wp:effectExtent l="0" t="0" r="15240" b="24765"/>
                <wp:wrapNone/>
                <wp:docPr id="56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356235"/>
                        </a:xfrm>
                        <a:prstGeom prst="rect">
                          <a:avLst/>
                        </a:prstGeom>
                        <a:solidFill>
                          <a:srgbClr val="FFFFFF"/>
                        </a:solidFill>
                        <a:ln w="9525">
                          <a:solidFill>
                            <a:srgbClr val="000000"/>
                          </a:solidFill>
                          <a:miter lim="800000"/>
                          <a:headEnd/>
                          <a:tailEnd/>
                        </a:ln>
                      </wps:spPr>
                      <wps:txbx>
                        <w:txbxContent>
                          <w:p w14:paraId="32D89EFE" w14:textId="77777777" w:rsidR="0085068C" w:rsidRDefault="0085068C" w:rsidP="00E86461">
                            <w:r>
                              <w:t xml:space="preserve">Summe: </w:t>
                            </w:r>
                            <w:r>
                              <w:tab/>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2CB6DE" id="_x0000_s1031" type="#_x0000_t202" style="position:absolute;margin-left:172.1pt;margin-top:631.4pt;width:286.8pt;height:28.05pt;z-index:251803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">
                <v:textbox style="mso-fit-shape-to-text:t">
                  <w:txbxContent>
                    <w:p w14:paraId="32D89EFE" w14:textId="77777777" w:rsidR="0085068C" w:rsidRDefault="0085068C" w:rsidP="00E86461">
                      <w:r>
                        <w:t xml:space="preserve">Summe: </w:t>
                      </w:r>
                      <w:r>
                        <w:tab/>
                      </w:r>
                      <w:r>
                        <w:tab/>
                      </w:r>
                      <w:r>
                        <w:tab/>
                      </w:r>
                      <w:r>
                        <w:tab/>
                        <w:t>Datum:</w:t>
                      </w:r>
                    </w:p>
                  </w:txbxContent>
                </v:textbox>
              </v:shape>
            </w:pict>
          </mc:Fallback>
        </mc:AlternateContent>
      </w:r>
      <w:r w:rsidRPr="00B20C67">
        <w:rPr>
          <w:rFonts w:asciiTheme="minorHAnsi" w:hAnsiTheme="minorHAnsi" w:cstheme="minorHAnsi"/>
          <w:b/>
          <w:noProof/>
          <w:sz w:val="26"/>
          <w:szCs w:val="26"/>
        </w:rPr>
        <w:drawing>
          <wp:inline distT="0" distB="0" distL="0" distR="0" wp14:anchorId="2505D183" wp14:editId="6B435B50">
            <wp:extent cx="6085774" cy="8312150"/>
            <wp:effectExtent l="0" t="0" r="0" b="0"/>
            <wp:docPr id="563" name="Grafik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88905" cy="8316427"/>
                    </a:xfrm>
                    <a:prstGeom prst="rect">
                      <a:avLst/>
                    </a:prstGeom>
                  </pic:spPr>
                </pic:pic>
              </a:graphicData>
            </a:graphic>
          </wp:inline>
        </w:drawing>
      </w:r>
    </w:p>
    <w:p w14:paraId="6BE99CAE" w14:textId="77777777" w:rsidR="00E86461" w:rsidRDefault="00E86461" w:rsidP="00E86461">
      <w:pPr>
        <w:overflowPunct/>
        <w:autoSpaceDE/>
        <w:autoSpaceDN/>
        <w:adjustRightInd/>
        <w:spacing w:line="240" w:lineRule="auto"/>
        <w:textAlignment w:val="auto"/>
        <w:rPr>
          <w:rFonts w:asciiTheme="minorHAnsi" w:hAnsiTheme="minorHAnsi" w:cstheme="minorHAnsi"/>
          <w:b/>
          <w:color w:val="000000"/>
          <w:sz w:val="30"/>
          <w:szCs w:val="30"/>
          <w:lang w:val="en-US"/>
        </w:rPr>
      </w:pPr>
      <w:r>
        <w:rPr>
          <w:rFonts w:asciiTheme="minorHAnsi" w:hAnsiTheme="minorHAnsi" w:cstheme="minorHAnsi"/>
          <w:b/>
          <w:color w:val="000000"/>
          <w:sz w:val="30"/>
          <w:szCs w:val="30"/>
          <w:lang w:val="en-US"/>
        </w:rPr>
        <w:br w:type="page"/>
      </w:r>
    </w:p>
    <w:p w14:paraId="3B502BE5" w14:textId="77777777" w:rsidR="008C395A" w:rsidRPr="00245459" w:rsidRDefault="008C395A" w:rsidP="008C395A">
      <w:pPr>
        <w:overflowPunct/>
        <w:autoSpaceDE/>
        <w:autoSpaceDN/>
        <w:adjustRightInd/>
        <w:spacing w:line="240" w:lineRule="auto"/>
        <w:textAlignment w:val="auto"/>
        <w:rPr>
          <w:rFonts w:asciiTheme="minorHAnsi" w:hAnsiTheme="minorHAnsi" w:cstheme="minorHAnsi"/>
          <w:bCs/>
          <w:sz w:val="30"/>
          <w:szCs w:val="30"/>
          <w:u w:val="single"/>
        </w:rPr>
      </w:pPr>
      <w:r w:rsidRPr="00245459">
        <w:rPr>
          <w:rFonts w:asciiTheme="minorHAnsi" w:hAnsiTheme="minorHAnsi" w:cstheme="minorHAnsi"/>
          <w:bCs/>
          <w:sz w:val="30"/>
          <w:szCs w:val="30"/>
          <w:u w:val="single"/>
        </w:rPr>
        <w:lastRenderedPageBreak/>
        <w:t>QoR-15; Quality of Recovery 15</w:t>
      </w:r>
    </w:p>
    <w:p w14:paraId="0DB0B3C8" w14:textId="77777777" w:rsidR="008C395A" w:rsidRPr="00245459"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4EEDACFD"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sidRPr="005B5EED">
        <w:rPr>
          <w:rFonts w:asciiTheme="minorHAnsi" w:hAnsiTheme="minorHAnsi" w:cstheme="minorHAnsi"/>
          <w:b/>
          <w:noProof/>
          <w:sz w:val="26"/>
          <w:szCs w:val="26"/>
        </w:rPr>
        <w:drawing>
          <wp:inline distT="0" distB="0" distL="0" distR="0" wp14:anchorId="39313F33" wp14:editId="31525527">
            <wp:extent cx="6169403" cy="6756400"/>
            <wp:effectExtent l="0" t="0" r="3175" b="6350"/>
            <wp:docPr id="3401" name="Grafik 3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70586" cy="6757696"/>
                    </a:xfrm>
                    <a:prstGeom prst="rect">
                      <a:avLst/>
                    </a:prstGeom>
                  </pic:spPr>
                </pic:pic>
              </a:graphicData>
            </a:graphic>
          </wp:inline>
        </w:drawing>
      </w:r>
    </w:p>
    <w:p w14:paraId="0F123BA2"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p>
    <w:p w14:paraId="49866189"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813888" behindDoc="0" locked="0" layoutInCell="1" allowOverlap="1" wp14:anchorId="3E9999E7" wp14:editId="25B1F981">
                <wp:simplePos x="0" y="0"/>
                <wp:positionH relativeFrom="column">
                  <wp:posOffset>1652270</wp:posOffset>
                </wp:positionH>
                <wp:positionV relativeFrom="paragraph">
                  <wp:posOffset>45720</wp:posOffset>
                </wp:positionV>
                <wp:extent cx="4518660" cy="356235"/>
                <wp:effectExtent l="0" t="0" r="15240" b="24765"/>
                <wp:wrapNone/>
                <wp:docPr id="340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8660" cy="356235"/>
                        </a:xfrm>
                        <a:prstGeom prst="rect">
                          <a:avLst/>
                        </a:prstGeom>
                        <a:solidFill>
                          <a:srgbClr val="FFFFFF"/>
                        </a:solidFill>
                        <a:ln w="9525">
                          <a:solidFill>
                            <a:srgbClr val="000000"/>
                          </a:solidFill>
                          <a:miter lim="800000"/>
                          <a:headEnd/>
                          <a:tailEnd/>
                        </a:ln>
                      </wps:spPr>
                      <wps:txbx>
                        <w:txbxContent>
                          <w:p w14:paraId="159AD7AA" w14:textId="77777777" w:rsidR="0085068C" w:rsidRDefault="0085068C" w:rsidP="008C395A">
                            <w:r>
                              <w:t>Summe Teil A:</w:t>
                            </w:r>
                            <w:r>
                              <w:tab/>
                            </w:r>
                            <w:r>
                              <w:tab/>
                            </w:r>
                            <w:r>
                              <w:tab/>
                            </w:r>
                            <w:r>
                              <w:tab/>
                              <w:t xml:space="preserve">Summe Teil B: </w:t>
                            </w:r>
                            <w:r>
                              <w:tab/>
                            </w:r>
                            <w:r>
                              <w:tab/>
                            </w:r>
                            <w:r>
                              <w:tab/>
                            </w:r>
                          </w:p>
                          <w:p w14:paraId="70504DC7" w14:textId="77777777" w:rsidR="0085068C" w:rsidRDefault="0085068C" w:rsidP="008C395A">
                            <w:r>
                              <w:t>Summe</w:t>
                            </w:r>
                            <w:r>
                              <w:tab/>
                              <w:t xml:space="preserve">Gesamt: </w:t>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9999E7" id="_x0000_s1032" type="#_x0000_t202" style="position:absolute;margin-left:130.1pt;margin-top:3.6pt;width:355.8pt;height:28.05pt;z-index:251813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">
                <v:textbox style="mso-fit-shape-to-text:t">
                  <w:txbxContent>
                    <w:p w14:paraId="159AD7AA" w14:textId="77777777" w:rsidR="0085068C" w:rsidRDefault="0085068C" w:rsidP="008C395A">
                      <w:r>
                        <w:t>Summe Teil A:</w:t>
                      </w:r>
                      <w:r>
                        <w:tab/>
                      </w:r>
                      <w:r>
                        <w:tab/>
                      </w:r>
                      <w:r>
                        <w:tab/>
                      </w:r>
                      <w:r>
                        <w:tab/>
                        <w:t xml:space="preserve">Summe Teil B: </w:t>
                      </w:r>
                      <w:r>
                        <w:tab/>
                      </w:r>
                      <w:r>
                        <w:tab/>
                      </w:r>
                      <w:r>
                        <w:tab/>
                      </w:r>
                    </w:p>
                    <w:p w14:paraId="70504DC7" w14:textId="77777777" w:rsidR="0085068C" w:rsidRDefault="0085068C" w:rsidP="008C395A">
                      <w:r>
                        <w:t>Summe</w:t>
                      </w:r>
                      <w:r>
                        <w:tab/>
                        <w:t xml:space="preserve">Gesamt: </w:t>
                      </w:r>
                      <w:r>
                        <w:tab/>
                      </w:r>
                      <w:r>
                        <w:tab/>
                      </w:r>
                      <w:r>
                        <w:tab/>
                        <w:t>Datum:</w:t>
                      </w:r>
                    </w:p>
                  </w:txbxContent>
                </v:textbox>
              </v:shape>
            </w:pict>
          </mc:Fallback>
        </mc:AlternateContent>
      </w:r>
    </w:p>
    <w:p w14:paraId="43589AA3" w14:textId="77777777" w:rsidR="008C395A" w:rsidRDefault="008C395A" w:rsidP="008C395A">
      <w:pPr>
        <w:overflowPunct/>
        <w:autoSpaceDE/>
        <w:autoSpaceDN/>
        <w:adjustRightInd/>
        <w:spacing w:line="240" w:lineRule="auto"/>
        <w:textAlignment w:val="auto"/>
        <w:rPr>
          <w:rFonts w:asciiTheme="minorHAnsi" w:hAnsiTheme="minorHAnsi" w:cstheme="minorHAnsi"/>
          <w:b/>
          <w:sz w:val="26"/>
          <w:szCs w:val="26"/>
        </w:rPr>
      </w:pPr>
      <w:r>
        <w:rPr>
          <w:rFonts w:asciiTheme="minorHAnsi" w:hAnsiTheme="minorHAnsi" w:cstheme="minorHAnsi"/>
          <w:b/>
          <w:sz w:val="26"/>
          <w:szCs w:val="26"/>
        </w:rPr>
        <w:br w:type="page"/>
      </w:r>
    </w:p>
    <w:p w14:paraId="364DEA3B" w14:textId="77777777" w:rsidR="006D5AF1" w:rsidRPr="00EB735E" w:rsidRDefault="00402BDD" w:rsidP="002F00FD">
      <w:pPr>
        <w:spacing w:after="120" w:line="240" w:lineRule="auto"/>
        <w:rPr>
          <w:rFonts w:asciiTheme="minorHAnsi" w:hAnsiTheme="minorHAnsi" w:cstheme="minorHAnsi"/>
          <w:b/>
          <w:sz w:val="32"/>
          <w:szCs w:val="36"/>
        </w:rPr>
      </w:pPr>
      <w:r w:rsidRPr="00EB735E">
        <w:rPr>
          <w:rFonts w:asciiTheme="minorHAnsi" w:hAnsiTheme="minorHAnsi" w:cstheme="minorHAnsi"/>
          <w:b/>
          <w:sz w:val="32"/>
          <w:szCs w:val="36"/>
        </w:rPr>
        <w:lastRenderedPageBreak/>
        <w:t xml:space="preserve">3. </w:t>
      </w:r>
      <w:r w:rsidR="00AD65AB" w:rsidRPr="00EB735E">
        <w:rPr>
          <w:rFonts w:asciiTheme="minorHAnsi" w:hAnsiTheme="minorHAnsi" w:cstheme="minorHAnsi"/>
          <w:b/>
          <w:sz w:val="32"/>
          <w:szCs w:val="36"/>
        </w:rPr>
        <w:t>Follow-</w:t>
      </w:r>
      <w:proofErr w:type="spellStart"/>
      <w:r w:rsidR="00AD65AB" w:rsidRPr="00EB735E">
        <w:rPr>
          <w:rFonts w:asciiTheme="minorHAnsi" w:hAnsiTheme="minorHAnsi" w:cstheme="minorHAnsi"/>
          <w:b/>
          <w:sz w:val="32"/>
          <w:szCs w:val="36"/>
        </w:rPr>
        <w:t>up</w:t>
      </w:r>
      <w:proofErr w:type="spellEnd"/>
      <w:r w:rsidR="00AD65AB" w:rsidRPr="00EB735E">
        <w:rPr>
          <w:rFonts w:asciiTheme="minorHAnsi" w:hAnsiTheme="minorHAnsi" w:cstheme="minorHAnsi"/>
          <w:b/>
          <w:sz w:val="32"/>
          <w:szCs w:val="36"/>
        </w:rPr>
        <w:t xml:space="preserve"> (</w:t>
      </w:r>
      <w:r w:rsidR="0066097F" w:rsidRPr="00EB735E">
        <w:rPr>
          <w:rFonts w:asciiTheme="minorHAnsi" w:hAnsiTheme="minorHAnsi" w:cstheme="minorHAnsi"/>
          <w:b/>
          <w:sz w:val="32"/>
          <w:szCs w:val="36"/>
        </w:rPr>
        <w:t>12</w:t>
      </w:r>
      <w:r w:rsidR="006D5AF1" w:rsidRPr="00EB735E">
        <w:rPr>
          <w:rFonts w:asciiTheme="minorHAnsi" w:hAnsiTheme="minorHAnsi" w:cstheme="minorHAnsi"/>
          <w:b/>
          <w:sz w:val="32"/>
          <w:szCs w:val="36"/>
        </w:rPr>
        <w:t xml:space="preserve"> Monate)</w:t>
      </w:r>
      <w:r w:rsidR="006B28C6" w:rsidRPr="00EB735E">
        <w:rPr>
          <w:rFonts w:asciiTheme="minorHAnsi" w:hAnsiTheme="minorHAnsi" w:cstheme="minorHAnsi"/>
          <w:noProof/>
          <w:sz w:val="28"/>
          <w:szCs w:val="32"/>
        </w:rPr>
        <mc:AlternateContent>
          <mc:Choice Requires="wps">
            <w:drawing>
              <wp:anchor distT="0" distB="0" distL="114300" distR="114300" simplePos="0" relativeHeight="251656192" behindDoc="0" locked="0" layoutInCell="1" allowOverlap="1" wp14:anchorId="3794C084" wp14:editId="60AA53EE">
                <wp:simplePos x="0" y="0"/>
                <wp:positionH relativeFrom="column">
                  <wp:posOffset>-1270</wp:posOffset>
                </wp:positionH>
                <wp:positionV relativeFrom="paragraph">
                  <wp:posOffset>367030</wp:posOffset>
                </wp:positionV>
                <wp:extent cx="5939790" cy="0"/>
                <wp:effectExtent l="0" t="0" r="0" b="0"/>
                <wp:wrapNone/>
                <wp:docPr id="572" name="Line 34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4A01E4" id="Line 3456"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28.9pt" to="467.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"/>
            </w:pict>
          </mc:Fallback>
        </mc:AlternateContent>
      </w:r>
      <w:r w:rsidR="002F00FD" w:rsidRPr="00EB735E">
        <w:rPr>
          <w:rFonts w:asciiTheme="minorHAnsi" w:hAnsiTheme="minorHAnsi" w:cstheme="minorHAnsi"/>
          <w:b/>
          <w:sz w:val="32"/>
          <w:szCs w:val="36"/>
        </w:rPr>
        <w:t xml:space="preserve"> </w:t>
      </w:r>
      <w:r w:rsidR="002F00FD" w:rsidRPr="00EB735E">
        <w:rPr>
          <w:rFonts w:asciiTheme="minorHAnsi" w:hAnsiTheme="minorHAnsi" w:cstheme="minorHAnsi"/>
          <w:b/>
          <w:sz w:val="32"/>
          <w:szCs w:val="36"/>
        </w:rPr>
        <w:tab/>
      </w:r>
      <w:r w:rsidR="002F00FD" w:rsidRPr="00EB735E">
        <w:rPr>
          <w:rFonts w:asciiTheme="minorHAnsi" w:hAnsiTheme="minorHAnsi" w:cstheme="minorHAnsi"/>
          <w:b/>
          <w:sz w:val="32"/>
          <w:szCs w:val="36"/>
        </w:rPr>
        <w:tab/>
      </w:r>
      <w:r w:rsidR="006D5AF1" w:rsidRPr="00EB735E">
        <w:rPr>
          <w:rFonts w:asciiTheme="minorHAnsi" w:hAnsiTheme="minorHAnsi" w:cstheme="minorHAnsi"/>
          <w:b/>
          <w:sz w:val="28"/>
          <w:szCs w:val="30"/>
        </w:rPr>
        <w:t>Datum:</w:t>
      </w:r>
      <w:r w:rsidR="002F00FD" w:rsidRPr="00EB735E">
        <w:rPr>
          <w:rFonts w:asciiTheme="minorHAnsi" w:hAnsiTheme="minorHAnsi" w:cstheme="minorHAnsi"/>
          <w:b/>
          <w:sz w:val="28"/>
          <w:szCs w:val="30"/>
        </w:rPr>
        <w:t xml:space="preserve"> </w:t>
      </w:r>
      <w:r w:rsidR="00856CA8" w:rsidRPr="00EB735E">
        <w:rPr>
          <w:b/>
          <w:sz w:val="28"/>
          <w:szCs w:val="30"/>
        </w:rPr>
        <w:t>____/____/__________</w:t>
      </w:r>
      <w:r w:rsidR="006D5AF1" w:rsidRPr="00EB735E">
        <w:rPr>
          <w:rFonts w:asciiTheme="minorHAnsi" w:hAnsiTheme="minorHAnsi" w:cstheme="minorHAnsi"/>
          <w:sz w:val="24"/>
          <w:szCs w:val="28"/>
        </w:rPr>
        <w:tab/>
      </w:r>
    </w:p>
    <w:p w14:paraId="31CE25A0" w14:textId="77777777" w:rsidR="007B46C7" w:rsidRPr="00EB735E" w:rsidRDefault="007B46C7" w:rsidP="007B46C7">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p>
    <w:p w14:paraId="7D7A45B5" w14:textId="7F7B1D04" w:rsidR="007B46C7" w:rsidRPr="00EB735E" w:rsidRDefault="007B46C7" w:rsidP="00D53A4E">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Ja</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Nein</w:t>
      </w:r>
      <w:r w:rsidRPr="00EB735E">
        <w:rPr>
          <w:rFonts w:asciiTheme="minorHAnsi" w:hAnsiTheme="minorHAnsi" w:cstheme="minorHAnsi"/>
          <w:sz w:val="24"/>
          <w:szCs w:val="26"/>
        </w:rPr>
        <w:tab/>
      </w:r>
      <w:r w:rsidR="00D53A4E" w:rsidRPr="00D53A4E">
        <w:rPr>
          <w:rFonts w:asciiTheme="minorHAnsi" w:hAnsiTheme="minorHAnsi" w:cstheme="minorHAnsi"/>
          <w:sz w:val="24"/>
          <w:szCs w:val="26"/>
        </w:rPr>
        <w:sym w:font="Wingdings" w:char="F0E0"/>
      </w:r>
      <w:r w:rsidR="00D53A4E">
        <w:rPr>
          <w:rFonts w:asciiTheme="minorHAnsi" w:hAnsiTheme="minorHAnsi" w:cstheme="minorHAnsi"/>
          <w:sz w:val="24"/>
          <w:szCs w:val="26"/>
        </w:rPr>
        <w:t xml:space="preserve"> </w:t>
      </w:r>
      <w:r w:rsidR="00804FF8" w:rsidRPr="00EB735E">
        <w:rPr>
          <w:rFonts w:asciiTheme="minorHAnsi" w:hAnsiTheme="minorHAnsi" w:cstheme="minorHAnsi"/>
          <w:sz w:val="24"/>
          <w:szCs w:val="26"/>
        </w:rPr>
        <w:t>Grund angeben</w:t>
      </w:r>
      <w:r w:rsidRPr="00EB735E">
        <w:rPr>
          <w:rFonts w:asciiTheme="minorHAnsi" w:hAnsiTheme="minorHAnsi" w:cstheme="minorHAnsi"/>
          <w:sz w:val="24"/>
          <w:szCs w:val="26"/>
        </w:rPr>
        <w:t xml:space="preserve">: </w:t>
      </w:r>
    </w:p>
    <w:p w14:paraId="56D11CCD" w14:textId="3115305E" w:rsidR="007B46C7" w:rsidRDefault="007B46C7" w:rsidP="00D53A4E">
      <w:pPr>
        <w:tabs>
          <w:tab w:val="left" w:pos="993"/>
          <w:tab w:val="left" w:pos="1843"/>
          <w:tab w:val="left" w:pos="2410"/>
          <w:tab w:val="left" w:pos="2552"/>
          <w:tab w:val="left" w:pos="5103"/>
        </w:tabs>
        <w:spacing w:line="240" w:lineRule="auto"/>
        <w:ind w:left="1843" w:hanging="1843"/>
        <w:contextualSpacing/>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Rücktritt des Patienten </w:t>
      </w:r>
      <w:proofErr w:type="gramStart"/>
      <w:r w:rsidRPr="00EB735E">
        <w:rPr>
          <w:rFonts w:asciiTheme="minorHAnsi" w:hAnsiTheme="minorHAnsi" w:cstheme="minorHAnsi"/>
          <w:sz w:val="24"/>
          <w:szCs w:val="26"/>
        </w:rPr>
        <w:t>von der Studie</w:t>
      </w:r>
      <w:proofErr w:type="gramEnd"/>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Patient verstorben</w:t>
      </w:r>
    </w:p>
    <w:p w14:paraId="14ED6130" w14:textId="6FD3F814" w:rsidR="00D53A4E" w:rsidRPr="00EB735E" w:rsidRDefault="00D53A4E" w:rsidP="00D53A4E">
      <w:pPr>
        <w:tabs>
          <w:tab w:val="left" w:pos="993"/>
          <w:tab w:val="left" w:pos="1843"/>
          <w:tab w:val="left" w:pos="2410"/>
          <w:tab w:val="left" w:pos="2552"/>
          <w:tab w:val="left" w:pos="5103"/>
        </w:tabs>
        <w:spacing w:line="240" w:lineRule="auto"/>
        <w:ind w:left="1843" w:hanging="1843"/>
        <w:contextualSpacing/>
        <w:rPr>
          <w:rFonts w:asciiTheme="minorHAnsi" w:hAnsiTheme="minorHAnsi" w:cstheme="minorHAnsi"/>
          <w:sz w:val="24"/>
          <w:szCs w:val="26"/>
        </w:rPr>
      </w:pPr>
      <w:r>
        <w:rPr>
          <w:rFonts w:asciiTheme="minorHAnsi" w:hAnsiTheme="minorHAnsi" w:cstheme="minorHAnsi"/>
          <w:sz w:val="24"/>
          <w:szCs w:val="26"/>
        </w:rPr>
        <w:tab/>
        <w:t>Datum: ___/___/______</w:t>
      </w:r>
    </w:p>
    <w:p w14:paraId="2F4ABB9E" w14:textId="77777777" w:rsidR="007B46C7" w:rsidRPr="00EB735E" w:rsidRDefault="007B46C7" w:rsidP="007B46C7">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Patient nicht mehr erreichbar</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w:t>
      </w:r>
      <w:proofErr w:type="spellStart"/>
      <w:r w:rsidRPr="00EB735E">
        <w:rPr>
          <w:rFonts w:asciiTheme="minorHAnsi" w:hAnsiTheme="minorHAnsi" w:cstheme="minorHAnsi"/>
          <w:sz w:val="24"/>
          <w:szCs w:val="26"/>
        </w:rPr>
        <w:t>Anderer</w:t>
      </w:r>
      <w:proofErr w:type="spellEnd"/>
      <w:r w:rsidRPr="00EB735E">
        <w:rPr>
          <w:rFonts w:asciiTheme="minorHAnsi" w:hAnsiTheme="minorHAnsi" w:cstheme="minorHAnsi"/>
          <w:sz w:val="24"/>
          <w:szCs w:val="26"/>
        </w:rPr>
        <w:t xml:space="preserve"> Grund: _________________</w:t>
      </w:r>
    </w:p>
    <w:p w14:paraId="661FB2AC" w14:textId="77777777" w:rsidR="002F00FD" w:rsidRPr="00EB735E" w:rsidRDefault="002F00FD" w:rsidP="002F00FD">
      <w:pPr>
        <w:tabs>
          <w:tab w:val="left" w:pos="1843"/>
          <w:tab w:val="left" w:pos="2694"/>
          <w:tab w:val="left" w:pos="3544"/>
        </w:tabs>
        <w:spacing w:before="240" w:after="120" w:line="240" w:lineRule="auto"/>
        <w:rPr>
          <w:rFonts w:asciiTheme="minorHAnsi" w:hAnsiTheme="minorHAnsi" w:cstheme="minorHAnsi"/>
          <w:sz w:val="24"/>
          <w:szCs w:val="28"/>
        </w:rPr>
      </w:pPr>
      <w:r w:rsidRPr="00EB735E">
        <w:rPr>
          <w:rFonts w:asciiTheme="minorHAnsi" w:hAnsiTheme="minorHAnsi" w:cstheme="minorHAnsi"/>
          <w:b/>
          <w:sz w:val="24"/>
          <w:szCs w:val="28"/>
          <w:u w:val="single"/>
        </w:rPr>
        <w:t>Gewicht</w:t>
      </w:r>
      <w:r w:rsidRPr="00EB735E">
        <w:rPr>
          <w:rFonts w:asciiTheme="minorHAnsi" w:hAnsiTheme="minorHAnsi" w:cstheme="minorHAnsi"/>
          <w:sz w:val="24"/>
          <w:szCs w:val="28"/>
        </w:rPr>
        <w:t xml:space="preserve"> [kg]: </w:t>
      </w:r>
      <w:r w:rsidRPr="00EB735E">
        <w:rPr>
          <w:rFonts w:asciiTheme="minorHAnsi" w:hAnsiTheme="minorHAnsi" w:cstheme="minorHAnsi"/>
          <w:bCs/>
          <w:sz w:val="24"/>
          <w:szCs w:val="28"/>
        </w:rPr>
        <w:t>____________</w:t>
      </w:r>
    </w:p>
    <w:p w14:paraId="69165722" w14:textId="77777777" w:rsidR="002F00FD" w:rsidRPr="00EB735E" w:rsidRDefault="002F00FD" w:rsidP="002F00FD">
      <w:pPr>
        <w:tabs>
          <w:tab w:val="left" w:pos="2410"/>
          <w:tab w:val="left" w:pos="6663"/>
        </w:tabs>
        <w:spacing w:before="120" w:after="120" w:line="240" w:lineRule="auto"/>
        <w:rPr>
          <w:rFonts w:asciiTheme="minorHAnsi" w:hAnsiTheme="minorHAnsi" w:cstheme="minorHAnsi"/>
          <w:sz w:val="24"/>
          <w:szCs w:val="26"/>
        </w:rPr>
      </w:pPr>
      <w:r w:rsidRPr="00EB735E">
        <w:rPr>
          <w:rFonts w:asciiTheme="minorHAnsi" w:hAnsiTheme="minorHAnsi" w:cstheme="minorHAnsi"/>
          <w:b/>
          <w:sz w:val="24"/>
          <w:szCs w:val="26"/>
          <w:u w:val="single"/>
        </w:rPr>
        <w:t>Symptomerfassung:</w:t>
      </w:r>
      <w:r w:rsidRPr="00EB735E">
        <w:rPr>
          <w:rFonts w:asciiTheme="minorHAnsi" w:hAnsiTheme="minorHAnsi" w:cstheme="minorHAnsi"/>
          <w:sz w:val="24"/>
          <w:szCs w:val="26"/>
        </w:rPr>
        <w:t xml:space="preserve"> </w:t>
      </w:r>
    </w:p>
    <w:p w14:paraId="1919ADB6" w14:textId="77777777" w:rsidR="002F00FD" w:rsidRPr="00EB735E" w:rsidRDefault="002F00FD" w:rsidP="002F00FD">
      <w:pPr>
        <w:tabs>
          <w:tab w:val="left" w:pos="1276"/>
          <w:tab w:val="left" w:pos="2410"/>
        </w:tabs>
        <w:spacing w:before="120" w:after="120" w:line="240" w:lineRule="auto"/>
        <w:rPr>
          <w:rFonts w:asciiTheme="minorHAnsi" w:hAnsiTheme="minorHAnsi" w:cstheme="minorHAnsi"/>
          <w:sz w:val="24"/>
          <w:szCs w:val="28"/>
        </w:rPr>
      </w:pPr>
      <w:r w:rsidRPr="00EB735E">
        <w:rPr>
          <w:rFonts w:asciiTheme="minorHAnsi" w:hAnsiTheme="minorHAnsi" w:cstheme="minorHAnsi"/>
          <w:sz w:val="24"/>
          <w:szCs w:val="26"/>
        </w:rPr>
        <w:t xml:space="preserve">Reflux: </w:t>
      </w:r>
      <w:r w:rsidRPr="00EB735E">
        <w:rPr>
          <w:rFonts w:asciiTheme="minorHAnsi" w:hAnsiTheme="minorHAnsi" w:cstheme="minorHAnsi"/>
          <w:sz w:val="24"/>
          <w:szCs w:val="26"/>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sidRPr="00EB735E">
        <w:rPr>
          <w:rFonts w:asciiTheme="minorHAnsi" w:hAnsiTheme="minorHAnsi" w:cstheme="minorHAnsi"/>
          <w:sz w:val="24"/>
          <w:szCs w:val="28"/>
        </w:rPr>
        <w:tab/>
      </w:r>
      <w:r w:rsidRPr="00EB735E">
        <w:rPr>
          <w:rFonts w:asciiTheme="minorHAnsi" w:hAnsiTheme="minorHAnsi" w:cstheme="minorHAnsi"/>
          <w:sz w:val="24"/>
          <w:szCs w:val="28"/>
        </w:rPr>
        <w:tab/>
        <w:t xml:space="preserve">Medikation: </w:t>
      </w:r>
      <w:r w:rsidRPr="00EB735E">
        <w:rPr>
          <w:rFonts w:asciiTheme="minorHAnsi" w:hAnsiTheme="minorHAnsi" w:cstheme="minorHAnsi"/>
          <w:bCs/>
          <w:sz w:val="24"/>
          <w:szCs w:val="28"/>
        </w:rPr>
        <w:t>_____________________________</w:t>
      </w:r>
    </w:p>
    <w:p w14:paraId="0929EA59" w14:textId="1D5CEABD" w:rsidR="002F00FD" w:rsidRPr="00EB735E" w:rsidRDefault="002F00FD" w:rsidP="002F00FD">
      <w:pPr>
        <w:tabs>
          <w:tab w:val="left" w:pos="993"/>
          <w:tab w:val="left" w:pos="1276"/>
          <w:tab w:val="left" w:pos="2410"/>
          <w:tab w:val="left" w:pos="2552"/>
          <w:tab w:val="left" w:pos="4253"/>
        </w:tabs>
        <w:spacing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 xml:space="preserve">Dysphagie: </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00D53A4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sidRPr="00EB735E">
        <w:rPr>
          <w:rFonts w:asciiTheme="minorHAnsi" w:hAnsiTheme="minorHAnsi" w:cstheme="minorHAnsi"/>
          <w:sz w:val="24"/>
          <w:szCs w:val="28"/>
        </w:rPr>
        <w:tab/>
        <w:t xml:space="preserve">Medikation: </w:t>
      </w:r>
      <w:r w:rsidRPr="00EB735E">
        <w:rPr>
          <w:rFonts w:asciiTheme="minorHAnsi" w:hAnsiTheme="minorHAnsi" w:cstheme="minorHAnsi"/>
          <w:bCs/>
          <w:sz w:val="24"/>
          <w:szCs w:val="28"/>
        </w:rPr>
        <w:t>_____________________________</w:t>
      </w:r>
    </w:p>
    <w:p w14:paraId="281019E5"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b/>
          <w:sz w:val="24"/>
          <w:szCs w:val="26"/>
          <w:u w:val="single"/>
        </w:rPr>
      </w:pPr>
      <w:r w:rsidRPr="00EB735E">
        <w:rPr>
          <w:rFonts w:asciiTheme="minorHAnsi" w:hAnsiTheme="minorHAnsi" w:cstheme="minorHAnsi"/>
          <w:b/>
          <w:sz w:val="24"/>
          <w:szCs w:val="26"/>
          <w:u w:val="single"/>
        </w:rPr>
        <w:t>Fragebögen:</w:t>
      </w:r>
    </w:p>
    <w:p w14:paraId="0CBE3D90"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Lebensqualitätserfassung (SF-36) </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r w:rsidRPr="00EB735E">
        <w:rPr>
          <w:rFonts w:asciiTheme="minorHAnsi" w:hAnsiTheme="minorHAnsi" w:cstheme="minorHAnsi"/>
          <w:sz w:val="24"/>
          <w:szCs w:val="26"/>
        </w:rPr>
        <w:tab/>
      </w:r>
    </w:p>
    <w:p w14:paraId="794C68D8"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EORTC QLQ-C30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035F14C4" w14:textId="25D1A92A"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EORTC QLQ- OES18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5A4799DE" w14:textId="77777777" w:rsidR="007A408E" w:rsidRPr="00EB735E" w:rsidRDefault="007A408E" w:rsidP="007A408E">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proofErr w:type="spellStart"/>
      <w:r w:rsidRPr="00EB735E">
        <w:rPr>
          <w:rFonts w:asciiTheme="minorHAnsi" w:hAnsiTheme="minorHAnsi" w:cstheme="minorHAnsi"/>
          <w:sz w:val="24"/>
          <w:szCs w:val="26"/>
        </w:rPr>
        <w:t>QoR</w:t>
      </w:r>
      <w:proofErr w:type="spellEnd"/>
      <w:r w:rsidRPr="00EB735E">
        <w:rPr>
          <w:rFonts w:asciiTheme="minorHAnsi" w:hAnsiTheme="minorHAnsi" w:cstheme="minorHAnsi"/>
          <w:sz w:val="24"/>
          <w:szCs w:val="26"/>
        </w:rPr>
        <w:t xml:space="preserve"> – 15: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362781B7" w14:textId="6F7B9AD7" w:rsidR="00541D48" w:rsidRPr="00EB735E" w:rsidRDefault="007A408E" w:rsidP="004C6283">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ab/>
        <w:t>Rückkehr zur Arbeit/ normalen (häuslichen) Aktivitäten: ____/____/_______</w:t>
      </w:r>
    </w:p>
    <w:p w14:paraId="44EEC3BF" w14:textId="7BF66256" w:rsidR="002F00FD" w:rsidRPr="00EB735E" w:rsidRDefault="002F00FD" w:rsidP="002F00FD">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8"/>
        </w:rPr>
      </w:pPr>
      <w:r w:rsidRPr="00EB735E">
        <w:rPr>
          <w:rFonts w:asciiTheme="minorHAnsi" w:hAnsiTheme="minorHAnsi" w:cstheme="minorHAnsi"/>
          <w:b/>
          <w:sz w:val="24"/>
          <w:szCs w:val="26"/>
          <w:u w:val="single"/>
        </w:rPr>
        <w:t>Lokalrezidiv oder Progressive Disease</w:t>
      </w:r>
      <w:r w:rsidRPr="00EB735E">
        <w:rPr>
          <w:rFonts w:asciiTheme="minorHAnsi" w:hAnsiTheme="minorHAnsi" w:cstheme="minorHAnsi"/>
          <w:sz w:val="24"/>
          <w:szCs w:val="26"/>
          <w:u w:val="single"/>
        </w:rPr>
        <w:t>:</w:t>
      </w:r>
    </w:p>
    <w:p w14:paraId="2506C3EA" w14:textId="10A60F72" w:rsidR="00433EA0" w:rsidRPr="00D53A4E" w:rsidRDefault="002F00FD" w:rsidP="00D53A4E">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 Beschreibung: _____________</w:t>
      </w:r>
      <w:r w:rsidRPr="00EB735E">
        <w:rPr>
          <w:rFonts w:asciiTheme="minorHAnsi" w:hAnsiTheme="minorHAnsi" w:cstheme="minorHAnsi"/>
          <w:bCs/>
          <w:sz w:val="24"/>
          <w:szCs w:val="28"/>
        </w:rPr>
        <w:t>____________________________</w:t>
      </w:r>
    </w:p>
    <w:p w14:paraId="0365346D" w14:textId="7DF46D01"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u w:val="single"/>
        </w:rPr>
      </w:pPr>
      <w:r w:rsidRPr="00EB735E">
        <w:rPr>
          <w:rFonts w:asciiTheme="minorHAnsi" w:hAnsiTheme="minorHAnsi" w:cstheme="minorHAnsi"/>
          <w:b/>
          <w:sz w:val="24"/>
          <w:szCs w:val="28"/>
          <w:u w:val="single"/>
        </w:rPr>
        <w:t>Adjuvante Therapie</w:t>
      </w:r>
      <w:r w:rsidRPr="00EB735E">
        <w:rPr>
          <w:rFonts w:asciiTheme="minorHAnsi" w:hAnsiTheme="minorHAnsi" w:cstheme="minorHAnsi"/>
          <w:sz w:val="24"/>
          <w:szCs w:val="28"/>
          <w:u w:val="single"/>
        </w:rPr>
        <w:t>:</w:t>
      </w:r>
    </w:p>
    <w:p w14:paraId="5C98FBD5"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74020A18"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0D4A3442" w14:textId="4DAB3BC7" w:rsidR="002F00FD"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694A7EAF" w14:textId="77777777" w:rsidR="00D53A4E" w:rsidRDefault="00D53A4E" w:rsidP="007A408E">
      <w:pPr>
        <w:tabs>
          <w:tab w:val="left" w:pos="6379"/>
        </w:tabs>
        <w:spacing w:after="120" w:line="240" w:lineRule="auto"/>
        <w:rPr>
          <w:rFonts w:asciiTheme="minorHAnsi" w:hAnsiTheme="minorHAnsi" w:cstheme="minorHAnsi"/>
          <w:b/>
          <w:sz w:val="24"/>
          <w:szCs w:val="26"/>
          <w:u w:val="single"/>
        </w:rPr>
      </w:pPr>
    </w:p>
    <w:p w14:paraId="425A81BC" w14:textId="3A304817" w:rsidR="007A408E" w:rsidRPr="00EB735E" w:rsidRDefault="007A408E" w:rsidP="007A408E">
      <w:pPr>
        <w:tabs>
          <w:tab w:val="left" w:pos="6379"/>
        </w:tabs>
        <w:spacing w:after="120" w:line="240" w:lineRule="auto"/>
        <w:rPr>
          <w:rFonts w:asciiTheme="minorHAnsi" w:hAnsiTheme="minorHAnsi" w:cstheme="minorHAnsi"/>
          <w:b/>
          <w:sz w:val="24"/>
          <w:szCs w:val="26"/>
          <w:u w:val="single"/>
        </w:rPr>
      </w:pPr>
      <w:r w:rsidRPr="00EB735E">
        <w:rPr>
          <w:rFonts w:asciiTheme="minorHAnsi" w:hAnsiTheme="minorHAnsi" w:cstheme="minorHAnsi"/>
          <w:b/>
          <w:sz w:val="24"/>
          <w:szCs w:val="26"/>
          <w:u w:val="single"/>
        </w:rPr>
        <w:t xml:space="preserve">Morbidität/ Mortalität (&gt; 30 Tage) </w:t>
      </w:r>
    </w:p>
    <w:p w14:paraId="03D6DDAE" w14:textId="4418B9E9" w:rsidR="002F00FD" w:rsidRPr="00EB735E" w:rsidRDefault="007A408E" w:rsidP="002F00FD">
      <w:pPr>
        <w:tabs>
          <w:tab w:val="left" w:pos="851"/>
          <w:tab w:val="left" w:pos="6663"/>
        </w:tabs>
        <w:spacing w:after="120" w:line="240" w:lineRule="auto"/>
        <w:rPr>
          <w:rFonts w:asciiTheme="minorHAnsi" w:hAnsiTheme="minorHAnsi" w:cstheme="minorHAnsi"/>
          <w:sz w:val="24"/>
          <w:szCs w:val="28"/>
        </w:rPr>
      </w:pP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   </w:t>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lang w:val="en-GB"/>
        </w:rPr>
        <w:sym w:font="Wingdings" w:char="F0E0"/>
      </w:r>
      <w:r w:rsidRPr="00EB735E">
        <w:rPr>
          <w:rFonts w:asciiTheme="minorHAnsi" w:hAnsiTheme="minorHAnsi" w:cstheme="minorHAnsi"/>
          <w:sz w:val="24"/>
          <w:szCs w:val="28"/>
        </w:rPr>
        <w:t xml:space="preserve"> weiter mit „Komplikationen Erfassung nach </w:t>
      </w:r>
      <w:r w:rsidR="00353498" w:rsidRPr="00EB735E">
        <w:rPr>
          <w:rFonts w:asciiTheme="minorHAnsi" w:hAnsiTheme="minorHAnsi" w:cstheme="minorHAnsi"/>
          <w:sz w:val="24"/>
          <w:szCs w:val="28"/>
        </w:rPr>
        <w:t>POD</w:t>
      </w:r>
      <w:r w:rsidRPr="00EB735E">
        <w:rPr>
          <w:rFonts w:asciiTheme="minorHAnsi" w:hAnsiTheme="minorHAnsi" w:cstheme="minorHAnsi"/>
          <w:sz w:val="24"/>
          <w:szCs w:val="28"/>
        </w:rPr>
        <w:t xml:space="preserve"> 30“</w:t>
      </w:r>
    </w:p>
    <w:p w14:paraId="6503117C" w14:textId="77777777" w:rsidR="002F00FD" w:rsidRPr="00EB735E" w:rsidRDefault="002F00FD" w:rsidP="002F00FD">
      <w:pPr>
        <w:tabs>
          <w:tab w:val="left" w:pos="1843"/>
          <w:tab w:val="left" w:pos="2694"/>
          <w:tab w:val="left" w:pos="3544"/>
        </w:tabs>
        <w:spacing w:after="120" w:line="240" w:lineRule="auto"/>
        <w:rPr>
          <w:rFonts w:asciiTheme="minorHAnsi" w:hAnsiTheme="minorHAnsi" w:cstheme="minorHAnsi"/>
          <w:sz w:val="20"/>
          <w:szCs w:val="24"/>
        </w:rPr>
      </w:pPr>
    </w:p>
    <w:p w14:paraId="41C2A181" w14:textId="77777777" w:rsidR="002F00FD" w:rsidRPr="00EB735E" w:rsidRDefault="002F00FD" w:rsidP="002F00FD">
      <w:pPr>
        <w:tabs>
          <w:tab w:val="left" w:pos="1843"/>
          <w:tab w:val="left" w:pos="2694"/>
          <w:tab w:val="left" w:pos="3544"/>
        </w:tabs>
        <w:spacing w:after="120" w:line="240" w:lineRule="auto"/>
        <w:rPr>
          <w:rFonts w:asciiTheme="minorHAnsi" w:hAnsiTheme="minorHAnsi" w:cstheme="minorHAnsi"/>
          <w:sz w:val="20"/>
          <w:szCs w:val="24"/>
        </w:rPr>
      </w:pPr>
    </w:p>
    <w:p w14:paraId="62BABB6F" w14:textId="77777777" w:rsidR="002F00FD" w:rsidRPr="00EB735E" w:rsidRDefault="002F00FD" w:rsidP="002F00FD">
      <w:pPr>
        <w:pStyle w:val="berschrift2"/>
        <w:numPr>
          <w:ilvl w:val="1"/>
          <w:numId w:val="0"/>
        </w:numPr>
        <w:tabs>
          <w:tab w:val="num" w:pos="576"/>
          <w:tab w:val="left" w:pos="993"/>
          <w:tab w:val="left" w:pos="1418"/>
          <w:tab w:val="left" w:pos="5103"/>
        </w:tabs>
        <w:overflowPunct/>
        <w:autoSpaceDE/>
        <w:autoSpaceDN/>
        <w:adjustRightInd/>
        <w:spacing w:after="120" w:line="240" w:lineRule="auto"/>
        <w:jc w:val="both"/>
        <w:textAlignment w:val="auto"/>
        <w:rPr>
          <w:rFonts w:asciiTheme="minorHAnsi" w:hAnsiTheme="minorHAnsi" w:cstheme="minorHAnsi"/>
          <w:sz w:val="22"/>
        </w:rPr>
      </w:pPr>
      <w:r w:rsidRPr="00EB735E">
        <w:rPr>
          <w:rFonts w:asciiTheme="minorHAnsi" w:hAnsiTheme="minorHAnsi" w:cstheme="minorHAnsi"/>
          <w:b/>
          <w:sz w:val="24"/>
          <w:u w:val="single"/>
        </w:rPr>
        <w:t>Name und Unterschrift des Prüfers</w:t>
      </w:r>
      <w:r w:rsidRPr="00EB735E">
        <w:rPr>
          <w:rFonts w:asciiTheme="minorHAnsi" w:hAnsiTheme="minorHAnsi" w:cstheme="minorHAnsi"/>
          <w:sz w:val="22"/>
        </w:rPr>
        <w:t>:</w:t>
      </w:r>
      <w:r w:rsidRPr="00EB735E">
        <w:rPr>
          <w:rFonts w:asciiTheme="minorHAnsi" w:hAnsiTheme="minorHAnsi" w:cstheme="minorHAnsi"/>
          <w:noProof/>
          <w:sz w:val="22"/>
        </w:rPr>
        <mc:AlternateContent>
          <mc:Choice Requires="wpc">
            <w:drawing>
              <wp:anchor distT="0" distB="0" distL="114300" distR="114300" simplePos="0" relativeHeight="251694080" behindDoc="0" locked="0" layoutInCell="1" allowOverlap="1" wp14:anchorId="0162B259" wp14:editId="4260AE7D">
                <wp:simplePos x="0" y="0"/>
                <wp:positionH relativeFrom="character">
                  <wp:posOffset>290830</wp:posOffset>
                </wp:positionH>
                <wp:positionV relativeFrom="line">
                  <wp:posOffset>85090</wp:posOffset>
                </wp:positionV>
                <wp:extent cx="3168650" cy="215900"/>
                <wp:effectExtent l="0" t="0" r="0" b="0"/>
                <wp:wrapNone/>
                <wp:docPr id="4007" name="Zeichenbereich 40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004" name="Line 4005"/>
                        <wps:cNvCnPr>
                          <a:cxnSpLocks noChangeShapeType="1"/>
                        </wps:cNvCnPr>
                        <wps:spPr bwMode="auto">
                          <a:xfrm>
                            <a:off x="0" y="215900"/>
                            <a:ext cx="3168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05" name="Line 4006"/>
                        <wps:cNvCnPr>
                          <a:cxnSpLocks noChangeShapeType="1"/>
                        </wps:cNvCnPr>
                        <wps:spPr bwMode="auto">
                          <a:xfrm flipV="1">
                            <a:off x="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06" name="Line 4007"/>
                        <wps:cNvCnPr>
                          <a:cxnSpLocks noChangeShapeType="1"/>
                        </wps:cNvCnPr>
                        <wps:spPr bwMode="auto">
                          <a:xfrm flipV="1">
                            <a:off x="316865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56431911" id="Zeichenbereich 4007" o:spid="_x0000_s1026" editas="canvas" style="position:absolute;margin-left:22.9pt;margin-top:6.7pt;width:249.5pt;height:17pt;z-index:251694080;mso-position-horizontal-relative:char;mso-position-vertical-relative:line" coordsize="31686,2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">
                <v:shape id="_x0000_s1027" type="#_x0000_t75" style="position:absolute;width:31686;height:2159;visibility:visible;mso-wrap-style:square">
                  <v:fill o:detectmouseclick="t"/>
                  <v:path o:connecttype="none"/>
                </v:shape>
                <v:line id="Line 4005" o:spid="_x0000_s1028" style="position:absolute;visibility:visible;mso-wrap-style:square" from="0,2159"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"/>
                <v:line id="Line 4006" o:spid="_x0000_s1029" style="position:absolute;flip:y;visibility:visible;mso-wrap-style:square" from="0,0" to="0,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"/>
                <v:line id="Line 4007" o:spid="_x0000_s1030" style="position:absolute;flip:y;visibility:visible;mso-wrap-style:square" from="31686,0"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"/>
                <w10:wrap anchory="line"/>
              </v:group>
            </w:pict>
          </mc:Fallback>
        </mc:AlternateContent>
      </w:r>
      <w:r w:rsidRPr="00EB735E">
        <w:rPr>
          <w:rFonts w:asciiTheme="minorHAnsi" w:hAnsiTheme="minorHAnsi" w:cstheme="minorHAnsi"/>
          <w:sz w:val="22"/>
        </w:rPr>
        <w:tab/>
      </w:r>
    </w:p>
    <w:p w14:paraId="30B58EE8" w14:textId="77777777" w:rsidR="006F2CDA" w:rsidRPr="00EB735E" w:rsidRDefault="006F2CDA"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p>
    <w:p w14:paraId="40381E3E" w14:textId="77777777" w:rsidR="006D5AF1" w:rsidRPr="00EB735E" w:rsidRDefault="00623BEB" w:rsidP="002F00FD">
      <w:pPr>
        <w:spacing w:after="120" w:line="240" w:lineRule="auto"/>
        <w:rPr>
          <w:rFonts w:asciiTheme="minorHAnsi" w:hAnsiTheme="minorHAnsi" w:cstheme="minorHAnsi"/>
          <w:sz w:val="24"/>
          <w:szCs w:val="28"/>
        </w:rPr>
      </w:pPr>
      <w:r w:rsidRPr="00EB735E">
        <w:rPr>
          <w:rFonts w:asciiTheme="minorHAnsi" w:hAnsiTheme="minorHAnsi" w:cstheme="minorHAnsi"/>
          <w:sz w:val="24"/>
          <w:szCs w:val="28"/>
        </w:rPr>
        <w:br w:type="page"/>
      </w:r>
      <w:r w:rsidR="00402BDD" w:rsidRPr="00EB735E">
        <w:rPr>
          <w:rFonts w:asciiTheme="minorHAnsi" w:hAnsiTheme="minorHAnsi" w:cstheme="minorHAnsi"/>
          <w:b/>
          <w:sz w:val="32"/>
          <w:szCs w:val="36"/>
        </w:rPr>
        <w:lastRenderedPageBreak/>
        <w:t xml:space="preserve">4. </w:t>
      </w:r>
      <w:r w:rsidR="0066097F" w:rsidRPr="00EB735E">
        <w:rPr>
          <w:rFonts w:asciiTheme="minorHAnsi" w:hAnsiTheme="minorHAnsi" w:cstheme="minorHAnsi"/>
          <w:b/>
          <w:sz w:val="32"/>
          <w:szCs w:val="36"/>
        </w:rPr>
        <w:t>Follow-</w:t>
      </w:r>
      <w:proofErr w:type="spellStart"/>
      <w:r w:rsidR="0066097F" w:rsidRPr="00EB735E">
        <w:rPr>
          <w:rFonts w:asciiTheme="minorHAnsi" w:hAnsiTheme="minorHAnsi" w:cstheme="minorHAnsi"/>
          <w:b/>
          <w:sz w:val="32"/>
          <w:szCs w:val="36"/>
        </w:rPr>
        <w:t>up</w:t>
      </w:r>
      <w:proofErr w:type="spellEnd"/>
      <w:r w:rsidR="0066097F" w:rsidRPr="00EB735E">
        <w:rPr>
          <w:rFonts w:asciiTheme="minorHAnsi" w:hAnsiTheme="minorHAnsi" w:cstheme="minorHAnsi"/>
          <w:b/>
          <w:sz w:val="32"/>
          <w:szCs w:val="36"/>
        </w:rPr>
        <w:t xml:space="preserve"> (36</w:t>
      </w:r>
      <w:r w:rsidR="006D5AF1" w:rsidRPr="00EB735E">
        <w:rPr>
          <w:rFonts w:asciiTheme="minorHAnsi" w:hAnsiTheme="minorHAnsi" w:cstheme="minorHAnsi"/>
          <w:b/>
          <w:sz w:val="32"/>
          <w:szCs w:val="36"/>
        </w:rPr>
        <w:t xml:space="preserve"> Monate)</w:t>
      </w:r>
      <w:r w:rsidR="006B28C6" w:rsidRPr="00EB735E">
        <w:rPr>
          <w:rFonts w:asciiTheme="minorHAnsi" w:hAnsiTheme="minorHAnsi" w:cstheme="minorHAnsi"/>
          <w:noProof/>
          <w:sz w:val="28"/>
          <w:szCs w:val="32"/>
        </w:rPr>
        <mc:AlternateContent>
          <mc:Choice Requires="wps">
            <w:drawing>
              <wp:anchor distT="0" distB="0" distL="114300" distR="114300" simplePos="0" relativeHeight="251657216" behindDoc="0" locked="0" layoutInCell="1" allowOverlap="1" wp14:anchorId="1212C70F" wp14:editId="756B3AA0">
                <wp:simplePos x="0" y="0"/>
                <wp:positionH relativeFrom="column">
                  <wp:posOffset>-1270</wp:posOffset>
                </wp:positionH>
                <wp:positionV relativeFrom="paragraph">
                  <wp:posOffset>367030</wp:posOffset>
                </wp:positionV>
                <wp:extent cx="5939790" cy="0"/>
                <wp:effectExtent l="0" t="0" r="0" b="0"/>
                <wp:wrapNone/>
                <wp:docPr id="568" name="Line 35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C072F4" id="Line 355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28.9pt" to="467.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"/>
            </w:pict>
          </mc:Fallback>
        </mc:AlternateContent>
      </w:r>
      <w:r w:rsidR="002B6351" w:rsidRPr="00EB735E">
        <w:rPr>
          <w:rFonts w:asciiTheme="minorHAnsi" w:hAnsiTheme="minorHAnsi" w:cstheme="minorHAnsi"/>
          <w:b/>
          <w:sz w:val="32"/>
          <w:szCs w:val="36"/>
        </w:rPr>
        <w:t xml:space="preserve"> </w:t>
      </w:r>
      <w:r w:rsidR="002B6351" w:rsidRPr="00EB735E">
        <w:rPr>
          <w:rFonts w:asciiTheme="minorHAnsi" w:hAnsiTheme="minorHAnsi" w:cstheme="minorHAnsi"/>
          <w:b/>
          <w:sz w:val="32"/>
          <w:szCs w:val="36"/>
        </w:rPr>
        <w:tab/>
      </w:r>
      <w:r w:rsidR="002B6351" w:rsidRPr="00EB735E">
        <w:rPr>
          <w:rFonts w:asciiTheme="minorHAnsi" w:hAnsiTheme="minorHAnsi" w:cstheme="minorHAnsi"/>
          <w:b/>
          <w:sz w:val="32"/>
          <w:szCs w:val="36"/>
        </w:rPr>
        <w:tab/>
      </w:r>
      <w:r w:rsidR="002F00FD" w:rsidRPr="00EB735E">
        <w:rPr>
          <w:rFonts w:asciiTheme="minorHAnsi" w:hAnsiTheme="minorHAnsi" w:cstheme="minorHAnsi"/>
          <w:b/>
          <w:sz w:val="28"/>
          <w:szCs w:val="30"/>
        </w:rPr>
        <w:t xml:space="preserve">Datum: </w:t>
      </w:r>
      <w:r w:rsidR="002F00FD" w:rsidRPr="00EB735E">
        <w:rPr>
          <w:b/>
          <w:sz w:val="28"/>
          <w:szCs w:val="30"/>
        </w:rPr>
        <w:t>____/____/__________</w:t>
      </w:r>
      <w:r w:rsidR="006D5AF1" w:rsidRPr="00EB735E">
        <w:rPr>
          <w:rFonts w:asciiTheme="minorHAnsi" w:hAnsiTheme="minorHAnsi" w:cstheme="minorHAnsi"/>
          <w:sz w:val="24"/>
          <w:szCs w:val="28"/>
        </w:rPr>
        <w:tab/>
      </w:r>
    </w:p>
    <w:p w14:paraId="295FA404" w14:textId="77777777" w:rsidR="007B46C7" w:rsidRPr="00EB735E" w:rsidRDefault="007B46C7" w:rsidP="007B46C7">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p>
    <w:p w14:paraId="524D94BA" w14:textId="5CF3FCCC" w:rsidR="007B46C7" w:rsidRPr="00EB735E" w:rsidRDefault="007B46C7" w:rsidP="006116BF">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Ja</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Nein</w:t>
      </w:r>
      <w:r w:rsidRPr="00EB735E">
        <w:rPr>
          <w:rFonts w:asciiTheme="minorHAnsi" w:hAnsiTheme="minorHAnsi" w:cstheme="minorHAnsi"/>
          <w:sz w:val="24"/>
          <w:szCs w:val="26"/>
        </w:rPr>
        <w:tab/>
      </w:r>
      <w:r w:rsidR="006116BF" w:rsidRPr="006116BF">
        <w:rPr>
          <w:rFonts w:asciiTheme="minorHAnsi" w:hAnsiTheme="minorHAnsi" w:cstheme="minorHAnsi"/>
          <w:sz w:val="24"/>
          <w:szCs w:val="26"/>
        </w:rPr>
        <w:sym w:font="Wingdings" w:char="F0E0"/>
      </w:r>
      <w:r w:rsidR="006116BF">
        <w:rPr>
          <w:rFonts w:asciiTheme="minorHAnsi" w:hAnsiTheme="minorHAnsi" w:cstheme="minorHAnsi"/>
          <w:sz w:val="24"/>
          <w:szCs w:val="26"/>
        </w:rPr>
        <w:t xml:space="preserve"> </w:t>
      </w:r>
      <w:r w:rsidR="00126D79" w:rsidRPr="00EB735E">
        <w:rPr>
          <w:rFonts w:asciiTheme="minorHAnsi" w:hAnsiTheme="minorHAnsi" w:cstheme="minorHAnsi"/>
          <w:sz w:val="24"/>
          <w:szCs w:val="26"/>
        </w:rPr>
        <w:t>Grund angeben</w:t>
      </w:r>
      <w:r w:rsidRPr="00EB735E">
        <w:rPr>
          <w:rFonts w:asciiTheme="minorHAnsi" w:hAnsiTheme="minorHAnsi" w:cstheme="minorHAnsi"/>
          <w:sz w:val="24"/>
          <w:szCs w:val="26"/>
        </w:rPr>
        <w:t>: _____/_____/_____________</w:t>
      </w:r>
    </w:p>
    <w:p w14:paraId="054F7C70" w14:textId="1735F960" w:rsidR="007B46C7" w:rsidRDefault="007B46C7" w:rsidP="006116BF">
      <w:pPr>
        <w:tabs>
          <w:tab w:val="left" w:pos="993"/>
          <w:tab w:val="left" w:pos="1843"/>
          <w:tab w:val="left" w:pos="2410"/>
          <w:tab w:val="left" w:pos="2552"/>
          <w:tab w:val="left" w:pos="5103"/>
        </w:tabs>
        <w:spacing w:line="240" w:lineRule="auto"/>
        <w:ind w:left="1843" w:hanging="1843"/>
        <w:contextualSpacing/>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Rücktritt des Patienten </w:t>
      </w:r>
      <w:proofErr w:type="gramStart"/>
      <w:r w:rsidRPr="00EB735E">
        <w:rPr>
          <w:rFonts w:asciiTheme="minorHAnsi" w:hAnsiTheme="minorHAnsi" w:cstheme="minorHAnsi"/>
          <w:sz w:val="24"/>
          <w:szCs w:val="26"/>
        </w:rPr>
        <w:t>von der Studie</w:t>
      </w:r>
      <w:proofErr w:type="gramEnd"/>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Patient verstorben</w:t>
      </w:r>
    </w:p>
    <w:p w14:paraId="0CAC947F" w14:textId="4415C7F1" w:rsidR="006116BF" w:rsidRPr="00EB735E" w:rsidRDefault="006116BF" w:rsidP="006116BF">
      <w:pPr>
        <w:tabs>
          <w:tab w:val="left" w:pos="993"/>
          <w:tab w:val="left" w:pos="1843"/>
          <w:tab w:val="left" w:pos="2410"/>
          <w:tab w:val="left" w:pos="2552"/>
          <w:tab w:val="left" w:pos="5103"/>
        </w:tabs>
        <w:spacing w:line="240" w:lineRule="auto"/>
        <w:ind w:left="1843" w:hanging="1843"/>
        <w:contextualSpacing/>
        <w:rPr>
          <w:rFonts w:asciiTheme="minorHAnsi" w:hAnsiTheme="minorHAnsi" w:cstheme="minorHAnsi"/>
          <w:sz w:val="24"/>
          <w:szCs w:val="26"/>
        </w:rPr>
      </w:pPr>
      <w:r>
        <w:rPr>
          <w:rFonts w:asciiTheme="minorHAnsi" w:hAnsiTheme="minorHAnsi" w:cstheme="minorHAnsi"/>
          <w:sz w:val="24"/>
          <w:szCs w:val="26"/>
        </w:rPr>
        <w:tab/>
        <w:t>Datum: ___/___/______</w:t>
      </w:r>
    </w:p>
    <w:p w14:paraId="5565987F" w14:textId="77777777" w:rsidR="007B46C7" w:rsidRPr="00EB735E" w:rsidRDefault="007B46C7" w:rsidP="007B46C7">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Patient nicht mehr erreichbar</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w:t>
      </w:r>
      <w:proofErr w:type="spellStart"/>
      <w:r w:rsidRPr="00EB735E">
        <w:rPr>
          <w:rFonts w:asciiTheme="minorHAnsi" w:hAnsiTheme="minorHAnsi" w:cstheme="minorHAnsi"/>
          <w:sz w:val="24"/>
          <w:szCs w:val="26"/>
        </w:rPr>
        <w:t>Anderer</w:t>
      </w:r>
      <w:proofErr w:type="spellEnd"/>
      <w:r w:rsidRPr="00EB735E">
        <w:rPr>
          <w:rFonts w:asciiTheme="minorHAnsi" w:hAnsiTheme="minorHAnsi" w:cstheme="minorHAnsi"/>
          <w:sz w:val="24"/>
          <w:szCs w:val="26"/>
        </w:rPr>
        <w:t xml:space="preserve"> Grund: _________________</w:t>
      </w:r>
    </w:p>
    <w:p w14:paraId="43ED00B2" w14:textId="77777777" w:rsidR="006D5AF1" w:rsidRPr="00EB735E" w:rsidRDefault="006D5AF1" w:rsidP="002F00FD">
      <w:pPr>
        <w:tabs>
          <w:tab w:val="left" w:pos="1843"/>
          <w:tab w:val="left" w:pos="2694"/>
          <w:tab w:val="left" w:pos="3544"/>
        </w:tabs>
        <w:spacing w:before="240" w:after="120" w:line="240" w:lineRule="auto"/>
        <w:rPr>
          <w:rFonts w:asciiTheme="minorHAnsi" w:hAnsiTheme="minorHAnsi" w:cstheme="minorHAnsi"/>
          <w:sz w:val="24"/>
          <w:szCs w:val="28"/>
        </w:rPr>
      </w:pPr>
      <w:r w:rsidRPr="00EB735E">
        <w:rPr>
          <w:rFonts w:asciiTheme="minorHAnsi" w:hAnsiTheme="minorHAnsi" w:cstheme="minorHAnsi"/>
          <w:b/>
          <w:sz w:val="24"/>
          <w:szCs w:val="28"/>
          <w:u w:val="single"/>
        </w:rPr>
        <w:t>Gewicht</w:t>
      </w:r>
      <w:r w:rsidRPr="00EB735E">
        <w:rPr>
          <w:rFonts w:asciiTheme="minorHAnsi" w:hAnsiTheme="minorHAnsi" w:cstheme="minorHAnsi"/>
          <w:sz w:val="24"/>
          <w:szCs w:val="28"/>
        </w:rPr>
        <w:t xml:space="preserve"> [kg]:</w:t>
      </w:r>
      <w:r w:rsidR="002B6351" w:rsidRPr="00EB735E">
        <w:rPr>
          <w:rFonts w:asciiTheme="minorHAnsi" w:hAnsiTheme="minorHAnsi" w:cstheme="minorHAnsi"/>
          <w:sz w:val="24"/>
          <w:szCs w:val="28"/>
        </w:rPr>
        <w:t xml:space="preserve"> </w:t>
      </w:r>
      <w:r w:rsidR="00856CA8" w:rsidRPr="00EB735E">
        <w:rPr>
          <w:rFonts w:asciiTheme="minorHAnsi" w:hAnsiTheme="minorHAnsi" w:cstheme="minorHAnsi"/>
          <w:bCs/>
          <w:sz w:val="24"/>
          <w:szCs w:val="28"/>
        </w:rPr>
        <w:t>____________</w:t>
      </w:r>
    </w:p>
    <w:p w14:paraId="76409423" w14:textId="77777777" w:rsidR="002F00FD" w:rsidRPr="00EB735E" w:rsidRDefault="00600750" w:rsidP="002F00FD">
      <w:pPr>
        <w:tabs>
          <w:tab w:val="left" w:pos="2410"/>
          <w:tab w:val="left" w:pos="6663"/>
        </w:tabs>
        <w:spacing w:before="120" w:after="120" w:line="240" w:lineRule="auto"/>
        <w:rPr>
          <w:rFonts w:asciiTheme="minorHAnsi" w:hAnsiTheme="minorHAnsi" w:cstheme="minorHAnsi"/>
          <w:sz w:val="24"/>
          <w:szCs w:val="26"/>
        </w:rPr>
      </w:pPr>
      <w:r w:rsidRPr="00EB735E">
        <w:rPr>
          <w:rFonts w:asciiTheme="minorHAnsi" w:hAnsiTheme="minorHAnsi" w:cstheme="minorHAnsi"/>
          <w:b/>
          <w:sz w:val="24"/>
          <w:szCs w:val="26"/>
          <w:u w:val="single"/>
        </w:rPr>
        <w:t>Symptomerfassung</w:t>
      </w:r>
      <w:r w:rsidR="002F00FD" w:rsidRPr="00EB735E">
        <w:rPr>
          <w:rFonts w:asciiTheme="minorHAnsi" w:hAnsiTheme="minorHAnsi" w:cstheme="minorHAnsi"/>
          <w:b/>
          <w:sz w:val="24"/>
          <w:szCs w:val="26"/>
          <w:u w:val="single"/>
        </w:rPr>
        <w:t>:</w:t>
      </w:r>
      <w:r w:rsidR="002F00FD" w:rsidRPr="00EB735E">
        <w:rPr>
          <w:rFonts w:asciiTheme="minorHAnsi" w:hAnsiTheme="minorHAnsi" w:cstheme="minorHAnsi"/>
          <w:sz w:val="24"/>
          <w:szCs w:val="26"/>
        </w:rPr>
        <w:t xml:space="preserve"> </w:t>
      </w:r>
    </w:p>
    <w:p w14:paraId="267FFD00" w14:textId="77777777" w:rsidR="00600750" w:rsidRPr="00EB735E" w:rsidRDefault="00600750" w:rsidP="002F00FD">
      <w:pPr>
        <w:tabs>
          <w:tab w:val="left" w:pos="1276"/>
          <w:tab w:val="left" w:pos="2410"/>
        </w:tabs>
        <w:spacing w:before="120" w:after="120" w:line="240" w:lineRule="auto"/>
        <w:rPr>
          <w:rFonts w:asciiTheme="minorHAnsi" w:hAnsiTheme="minorHAnsi" w:cstheme="minorHAnsi"/>
          <w:sz w:val="24"/>
          <w:szCs w:val="28"/>
        </w:rPr>
      </w:pPr>
      <w:r w:rsidRPr="00EB735E">
        <w:rPr>
          <w:rFonts w:asciiTheme="minorHAnsi" w:hAnsiTheme="minorHAnsi" w:cstheme="minorHAnsi"/>
          <w:sz w:val="24"/>
          <w:szCs w:val="26"/>
        </w:rPr>
        <w:t>Reflux</w:t>
      </w:r>
      <w:r w:rsidR="002F00FD" w:rsidRPr="00EB735E">
        <w:rPr>
          <w:rFonts w:asciiTheme="minorHAnsi" w:hAnsiTheme="minorHAnsi" w:cstheme="minorHAnsi"/>
          <w:sz w:val="24"/>
          <w:szCs w:val="26"/>
        </w:rPr>
        <w:t xml:space="preserve">: </w:t>
      </w:r>
      <w:r w:rsidR="002F00FD" w:rsidRPr="00EB735E">
        <w:rPr>
          <w:rFonts w:asciiTheme="minorHAnsi" w:hAnsiTheme="minorHAnsi" w:cstheme="minorHAnsi"/>
          <w:sz w:val="24"/>
          <w:szCs w:val="26"/>
        </w:rPr>
        <w:tab/>
      </w:r>
      <w:r w:rsidRPr="00EB735E">
        <w:rPr>
          <w:rFonts w:asciiTheme="minorHAnsi" w:hAnsiTheme="minorHAnsi" w:cstheme="minorHAnsi"/>
          <w:sz w:val="24"/>
          <w:szCs w:val="28"/>
          <w:lang w:val="en-GB"/>
        </w:rPr>
        <w:sym w:font="Webdings" w:char="F063"/>
      </w:r>
      <w:r w:rsidR="002F00FD"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002F00FD" w:rsidRPr="00EB735E">
        <w:rPr>
          <w:rFonts w:asciiTheme="minorHAnsi" w:hAnsiTheme="minorHAnsi" w:cstheme="minorHAnsi"/>
          <w:sz w:val="24"/>
          <w:szCs w:val="28"/>
        </w:rPr>
        <w:t xml:space="preserve"> Nein</w:t>
      </w:r>
      <w:r w:rsidR="002F00FD" w:rsidRPr="00EB735E">
        <w:rPr>
          <w:rFonts w:asciiTheme="minorHAnsi" w:hAnsiTheme="minorHAnsi" w:cstheme="minorHAnsi"/>
          <w:sz w:val="24"/>
          <w:szCs w:val="28"/>
        </w:rPr>
        <w:tab/>
      </w:r>
      <w:r w:rsidR="002F00FD" w:rsidRPr="00EB735E">
        <w:rPr>
          <w:rFonts w:asciiTheme="minorHAnsi" w:hAnsiTheme="minorHAnsi" w:cstheme="minorHAnsi"/>
          <w:sz w:val="24"/>
          <w:szCs w:val="28"/>
        </w:rPr>
        <w:tab/>
      </w:r>
      <w:r w:rsidRPr="00EB735E">
        <w:rPr>
          <w:rFonts w:asciiTheme="minorHAnsi" w:hAnsiTheme="minorHAnsi" w:cstheme="minorHAnsi"/>
          <w:sz w:val="24"/>
          <w:szCs w:val="28"/>
        </w:rPr>
        <w:t>Medikation</w:t>
      </w:r>
      <w:r w:rsidR="002F00FD" w:rsidRPr="00EB735E">
        <w:rPr>
          <w:rFonts w:asciiTheme="minorHAnsi" w:hAnsiTheme="minorHAnsi" w:cstheme="minorHAnsi"/>
          <w:sz w:val="24"/>
          <w:szCs w:val="28"/>
        </w:rPr>
        <w:t xml:space="preserve">: </w:t>
      </w:r>
      <w:r w:rsidR="00856CA8" w:rsidRPr="00EB735E">
        <w:rPr>
          <w:rFonts w:asciiTheme="minorHAnsi" w:hAnsiTheme="minorHAnsi" w:cstheme="minorHAnsi"/>
          <w:bCs/>
          <w:sz w:val="24"/>
          <w:szCs w:val="28"/>
        </w:rPr>
        <w:t>_____________________________</w:t>
      </w:r>
    </w:p>
    <w:p w14:paraId="1719AD43" w14:textId="37DEC789" w:rsidR="002F00FD" w:rsidRPr="00EB735E" w:rsidRDefault="00600750" w:rsidP="002F00FD">
      <w:pPr>
        <w:tabs>
          <w:tab w:val="left" w:pos="993"/>
          <w:tab w:val="left" w:pos="1276"/>
          <w:tab w:val="left" w:pos="2410"/>
          <w:tab w:val="left" w:pos="2552"/>
          <w:tab w:val="left" w:pos="4253"/>
        </w:tabs>
        <w:spacing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Dysphagie</w:t>
      </w:r>
      <w:r w:rsidR="002F00FD" w:rsidRPr="00EB735E">
        <w:rPr>
          <w:rFonts w:asciiTheme="minorHAnsi" w:hAnsiTheme="minorHAnsi" w:cstheme="minorHAnsi"/>
          <w:sz w:val="24"/>
          <w:szCs w:val="28"/>
        </w:rPr>
        <w:t xml:space="preserve">: </w:t>
      </w:r>
      <w:r w:rsidR="002F00FD"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002F00FD"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00C818D6">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002F00FD" w:rsidRPr="00EB735E">
        <w:rPr>
          <w:rFonts w:asciiTheme="minorHAnsi" w:hAnsiTheme="minorHAnsi" w:cstheme="minorHAnsi"/>
          <w:sz w:val="24"/>
          <w:szCs w:val="28"/>
        </w:rPr>
        <w:t xml:space="preserve"> Nein</w:t>
      </w:r>
      <w:r w:rsidR="002F00FD" w:rsidRPr="00EB735E">
        <w:rPr>
          <w:rFonts w:asciiTheme="minorHAnsi" w:hAnsiTheme="minorHAnsi" w:cstheme="minorHAnsi"/>
          <w:sz w:val="24"/>
          <w:szCs w:val="28"/>
        </w:rPr>
        <w:tab/>
      </w:r>
      <w:r w:rsidRPr="00EB735E">
        <w:rPr>
          <w:rFonts w:asciiTheme="minorHAnsi" w:hAnsiTheme="minorHAnsi" w:cstheme="minorHAnsi"/>
          <w:sz w:val="24"/>
          <w:szCs w:val="28"/>
        </w:rPr>
        <w:t>Medikation</w:t>
      </w:r>
      <w:r w:rsidR="002F00FD" w:rsidRPr="00EB735E">
        <w:rPr>
          <w:rFonts w:asciiTheme="minorHAnsi" w:hAnsiTheme="minorHAnsi" w:cstheme="minorHAnsi"/>
          <w:sz w:val="24"/>
          <w:szCs w:val="28"/>
        </w:rPr>
        <w:t xml:space="preserve">: </w:t>
      </w:r>
      <w:r w:rsidR="00856CA8" w:rsidRPr="00EB735E">
        <w:rPr>
          <w:rFonts w:asciiTheme="minorHAnsi" w:hAnsiTheme="minorHAnsi" w:cstheme="minorHAnsi"/>
          <w:bCs/>
          <w:sz w:val="24"/>
          <w:szCs w:val="28"/>
        </w:rPr>
        <w:t>_____________________________</w:t>
      </w:r>
    </w:p>
    <w:bookmarkEnd w:id="0"/>
    <w:bookmarkEnd w:id="1"/>
    <w:bookmarkEnd w:id="2"/>
    <w:bookmarkEnd w:id="4"/>
    <w:bookmarkEnd w:id="5"/>
    <w:p w14:paraId="4F18A906"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b/>
          <w:sz w:val="24"/>
          <w:szCs w:val="26"/>
          <w:u w:val="single"/>
        </w:rPr>
      </w:pPr>
      <w:r w:rsidRPr="00EB735E">
        <w:rPr>
          <w:rFonts w:asciiTheme="minorHAnsi" w:hAnsiTheme="minorHAnsi" w:cstheme="minorHAnsi"/>
          <w:b/>
          <w:sz w:val="24"/>
          <w:szCs w:val="26"/>
          <w:u w:val="single"/>
        </w:rPr>
        <w:t>Fragebögen:</w:t>
      </w:r>
    </w:p>
    <w:p w14:paraId="0019222D"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Lebensqualitätserfassung (SF-36) </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r w:rsidRPr="00EB735E">
        <w:rPr>
          <w:rFonts w:asciiTheme="minorHAnsi" w:hAnsiTheme="minorHAnsi" w:cstheme="minorHAnsi"/>
          <w:sz w:val="24"/>
          <w:szCs w:val="26"/>
        </w:rPr>
        <w:tab/>
      </w:r>
    </w:p>
    <w:p w14:paraId="5F40C767"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EORTC QLQ-C30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3D6202A1" w14:textId="14080C1B" w:rsidR="002F00FD"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EORTC QLQ- OES18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0D04E210" w14:textId="77777777" w:rsidR="007A408E" w:rsidRPr="00EB735E" w:rsidRDefault="007A408E" w:rsidP="007A408E">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proofErr w:type="spellStart"/>
      <w:r w:rsidRPr="00EB735E">
        <w:rPr>
          <w:rFonts w:asciiTheme="minorHAnsi" w:hAnsiTheme="minorHAnsi" w:cstheme="minorHAnsi"/>
          <w:sz w:val="24"/>
          <w:szCs w:val="26"/>
        </w:rPr>
        <w:t>QoR</w:t>
      </w:r>
      <w:proofErr w:type="spellEnd"/>
      <w:r w:rsidRPr="00EB735E">
        <w:rPr>
          <w:rFonts w:asciiTheme="minorHAnsi" w:hAnsiTheme="minorHAnsi" w:cstheme="minorHAnsi"/>
          <w:sz w:val="24"/>
          <w:szCs w:val="26"/>
        </w:rPr>
        <w:t xml:space="preserve"> – 15: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13C5240E" w14:textId="0F614367" w:rsidR="007A408E" w:rsidRPr="00EB735E" w:rsidRDefault="007A408E" w:rsidP="007A408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ab/>
        <w:t>Rückkehr zur Arbeit/ normalen (häuslichen) Aktivitäten: ____/____/______</w:t>
      </w:r>
    </w:p>
    <w:p w14:paraId="672134EA" w14:textId="77777777" w:rsidR="005C4D18" w:rsidRPr="00EB735E" w:rsidRDefault="005C4D18" w:rsidP="002F00FD">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8"/>
        </w:rPr>
      </w:pPr>
      <w:r w:rsidRPr="00EB735E">
        <w:rPr>
          <w:rFonts w:asciiTheme="minorHAnsi" w:hAnsiTheme="minorHAnsi" w:cstheme="minorHAnsi"/>
          <w:b/>
          <w:sz w:val="24"/>
          <w:szCs w:val="26"/>
          <w:u w:val="single"/>
        </w:rPr>
        <w:t>Lokalrezidiv oder Progressive Disease</w:t>
      </w:r>
      <w:r w:rsidR="002F00FD" w:rsidRPr="00EB735E">
        <w:rPr>
          <w:rFonts w:asciiTheme="minorHAnsi" w:hAnsiTheme="minorHAnsi" w:cstheme="minorHAnsi"/>
          <w:sz w:val="24"/>
          <w:szCs w:val="26"/>
          <w:u w:val="single"/>
        </w:rPr>
        <w:t>:</w:t>
      </w:r>
    </w:p>
    <w:p w14:paraId="7FF7F3A2" w14:textId="77777777" w:rsidR="005C4D18" w:rsidRPr="00EB735E" w:rsidRDefault="005C4D18"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lang w:val="en-GB"/>
        </w:rPr>
        <w:sym w:font="Webdings" w:char="F063"/>
      </w:r>
      <w:r w:rsidR="002F00FD"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002F00FD" w:rsidRPr="00EB735E">
        <w:rPr>
          <w:rFonts w:asciiTheme="minorHAnsi" w:hAnsiTheme="minorHAnsi" w:cstheme="minorHAnsi"/>
          <w:sz w:val="24"/>
          <w:szCs w:val="28"/>
        </w:rPr>
        <w:t xml:space="preserve"> Nein, </w:t>
      </w:r>
      <w:r w:rsidRPr="00EB735E">
        <w:rPr>
          <w:rFonts w:asciiTheme="minorHAnsi" w:hAnsiTheme="minorHAnsi" w:cstheme="minorHAnsi"/>
          <w:sz w:val="24"/>
          <w:szCs w:val="28"/>
        </w:rPr>
        <w:t>Beschreibung:</w:t>
      </w:r>
      <w:r w:rsidR="002F00FD" w:rsidRPr="00EB735E">
        <w:rPr>
          <w:rFonts w:asciiTheme="minorHAnsi" w:hAnsiTheme="minorHAnsi" w:cstheme="minorHAnsi"/>
          <w:sz w:val="24"/>
          <w:szCs w:val="28"/>
        </w:rPr>
        <w:t xml:space="preserve"> _____________</w:t>
      </w:r>
      <w:r w:rsidR="00856CA8" w:rsidRPr="00EB735E">
        <w:rPr>
          <w:rFonts w:asciiTheme="minorHAnsi" w:hAnsiTheme="minorHAnsi" w:cstheme="minorHAnsi"/>
          <w:bCs/>
          <w:sz w:val="24"/>
          <w:szCs w:val="28"/>
        </w:rPr>
        <w:t>____________________________</w:t>
      </w:r>
    </w:p>
    <w:p w14:paraId="330BD716" w14:textId="77777777" w:rsidR="00433EA0" w:rsidRDefault="00433EA0"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b/>
          <w:sz w:val="24"/>
          <w:szCs w:val="28"/>
          <w:u w:val="single"/>
        </w:rPr>
      </w:pPr>
    </w:p>
    <w:p w14:paraId="664A9878" w14:textId="21B4E041" w:rsidR="005C4D18" w:rsidRPr="00EB735E" w:rsidRDefault="005C4D18"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u w:val="single"/>
        </w:rPr>
      </w:pPr>
      <w:r w:rsidRPr="00EB735E">
        <w:rPr>
          <w:rFonts w:asciiTheme="minorHAnsi" w:hAnsiTheme="minorHAnsi" w:cstheme="minorHAnsi"/>
          <w:b/>
          <w:sz w:val="24"/>
          <w:szCs w:val="28"/>
          <w:u w:val="single"/>
        </w:rPr>
        <w:t>Adjuvante Therapie</w:t>
      </w:r>
      <w:r w:rsidR="002F00FD" w:rsidRPr="00EB735E">
        <w:rPr>
          <w:rFonts w:asciiTheme="minorHAnsi" w:hAnsiTheme="minorHAnsi" w:cstheme="minorHAnsi"/>
          <w:sz w:val="24"/>
          <w:szCs w:val="28"/>
          <w:u w:val="single"/>
        </w:rPr>
        <w:t>:</w:t>
      </w:r>
    </w:p>
    <w:p w14:paraId="56C80EEE" w14:textId="77777777" w:rsidR="005C4D18" w:rsidRPr="00EB735E" w:rsidRDefault="005C4D18"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53F1AA69" w14:textId="77777777" w:rsidR="005C4D18" w:rsidRPr="00EB735E" w:rsidRDefault="005C4D18"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792351D6" w14:textId="77777777" w:rsidR="006F2CDA" w:rsidRPr="00EB735E" w:rsidRDefault="005C4D18"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4D5F3032" w14:textId="77777777" w:rsidR="006116BF" w:rsidRDefault="006116BF" w:rsidP="007A408E">
      <w:pPr>
        <w:tabs>
          <w:tab w:val="left" w:pos="6379"/>
        </w:tabs>
        <w:spacing w:after="120" w:line="240" w:lineRule="auto"/>
        <w:rPr>
          <w:rFonts w:asciiTheme="minorHAnsi" w:hAnsiTheme="minorHAnsi" w:cstheme="minorHAnsi"/>
          <w:b/>
          <w:sz w:val="24"/>
          <w:szCs w:val="26"/>
          <w:u w:val="single"/>
        </w:rPr>
      </w:pPr>
    </w:p>
    <w:p w14:paraId="57C787F5" w14:textId="58659DAF" w:rsidR="007A408E" w:rsidRPr="00EB735E" w:rsidRDefault="007A408E" w:rsidP="007A408E">
      <w:pPr>
        <w:tabs>
          <w:tab w:val="left" w:pos="6379"/>
        </w:tabs>
        <w:spacing w:after="120" w:line="240" w:lineRule="auto"/>
        <w:rPr>
          <w:rFonts w:asciiTheme="minorHAnsi" w:hAnsiTheme="minorHAnsi" w:cstheme="minorHAnsi"/>
          <w:b/>
          <w:sz w:val="24"/>
          <w:szCs w:val="26"/>
          <w:u w:val="single"/>
        </w:rPr>
      </w:pPr>
      <w:r w:rsidRPr="00EB735E">
        <w:rPr>
          <w:rFonts w:asciiTheme="minorHAnsi" w:hAnsiTheme="minorHAnsi" w:cstheme="minorHAnsi"/>
          <w:b/>
          <w:sz w:val="24"/>
          <w:szCs w:val="26"/>
          <w:u w:val="single"/>
        </w:rPr>
        <w:t xml:space="preserve">Morbidität/ Mortalität (&gt; 30 Tage) </w:t>
      </w:r>
    </w:p>
    <w:p w14:paraId="3C908B2D" w14:textId="24FF8FCD" w:rsidR="006F2CDA" w:rsidRPr="00EB735E" w:rsidRDefault="007A408E" w:rsidP="002F00FD">
      <w:pPr>
        <w:tabs>
          <w:tab w:val="left" w:pos="851"/>
          <w:tab w:val="left" w:pos="6663"/>
        </w:tabs>
        <w:spacing w:after="120" w:line="240" w:lineRule="auto"/>
        <w:rPr>
          <w:rFonts w:asciiTheme="minorHAnsi" w:hAnsiTheme="minorHAnsi" w:cstheme="minorHAnsi"/>
          <w:sz w:val="24"/>
          <w:szCs w:val="28"/>
        </w:rPr>
      </w:pP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   </w:t>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lang w:val="en-GB"/>
        </w:rPr>
        <w:sym w:font="Wingdings" w:char="F0E0"/>
      </w:r>
      <w:r w:rsidRPr="00EB735E">
        <w:rPr>
          <w:rFonts w:asciiTheme="minorHAnsi" w:hAnsiTheme="minorHAnsi" w:cstheme="minorHAnsi"/>
          <w:sz w:val="24"/>
          <w:szCs w:val="28"/>
        </w:rPr>
        <w:t xml:space="preserve"> weiter mit „Komplikationen Erfassung nach </w:t>
      </w:r>
      <w:r w:rsidR="00353498" w:rsidRPr="00EB735E">
        <w:rPr>
          <w:rFonts w:asciiTheme="minorHAnsi" w:hAnsiTheme="minorHAnsi" w:cstheme="minorHAnsi"/>
          <w:sz w:val="24"/>
          <w:szCs w:val="28"/>
        </w:rPr>
        <w:t>POD</w:t>
      </w:r>
      <w:r w:rsidRPr="00EB735E">
        <w:rPr>
          <w:rFonts w:asciiTheme="minorHAnsi" w:hAnsiTheme="minorHAnsi" w:cstheme="minorHAnsi"/>
          <w:sz w:val="24"/>
          <w:szCs w:val="28"/>
        </w:rPr>
        <w:t xml:space="preserve"> 30“</w:t>
      </w:r>
    </w:p>
    <w:p w14:paraId="10380AFA" w14:textId="77777777" w:rsidR="006F2CDA" w:rsidRPr="00EB735E" w:rsidRDefault="006F2CDA" w:rsidP="002F00FD">
      <w:pPr>
        <w:tabs>
          <w:tab w:val="left" w:pos="1843"/>
          <w:tab w:val="left" w:pos="2694"/>
          <w:tab w:val="left" w:pos="3544"/>
        </w:tabs>
        <w:spacing w:after="120" w:line="240" w:lineRule="auto"/>
        <w:rPr>
          <w:rFonts w:asciiTheme="minorHAnsi" w:hAnsiTheme="minorHAnsi" w:cstheme="minorHAnsi"/>
          <w:sz w:val="20"/>
          <w:szCs w:val="24"/>
        </w:rPr>
      </w:pPr>
    </w:p>
    <w:p w14:paraId="5109D330" w14:textId="77777777" w:rsidR="002F00FD" w:rsidRPr="00EB735E" w:rsidRDefault="002F00FD" w:rsidP="002F00FD">
      <w:pPr>
        <w:tabs>
          <w:tab w:val="left" w:pos="1843"/>
          <w:tab w:val="left" w:pos="2694"/>
          <w:tab w:val="left" w:pos="3544"/>
        </w:tabs>
        <w:spacing w:after="120" w:line="240" w:lineRule="auto"/>
        <w:rPr>
          <w:rFonts w:asciiTheme="minorHAnsi" w:hAnsiTheme="minorHAnsi" w:cstheme="minorHAnsi"/>
          <w:sz w:val="20"/>
          <w:szCs w:val="24"/>
        </w:rPr>
      </w:pPr>
    </w:p>
    <w:p w14:paraId="00F7C563" w14:textId="77777777" w:rsidR="0066097F" w:rsidRPr="00EB735E" w:rsidRDefault="00993F20" w:rsidP="002F00FD">
      <w:pPr>
        <w:pStyle w:val="berschrift2"/>
        <w:numPr>
          <w:ilvl w:val="1"/>
          <w:numId w:val="0"/>
        </w:numPr>
        <w:tabs>
          <w:tab w:val="num" w:pos="576"/>
          <w:tab w:val="left" w:pos="993"/>
          <w:tab w:val="left" w:pos="1418"/>
          <w:tab w:val="left" w:pos="5103"/>
        </w:tabs>
        <w:overflowPunct/>
        <w:autoSpaceDE/>
        <w:autoSpaceDN/>
        <w:adjustRightInd/>
        <w:spacing w:after="120" w:line="240" w:lineRule="auto"/>
        <w:jc w:val="both"/>
        <w:textAlignment w:val="auto"/>
        <w:rPr>
          <w:rFonts w:asciiTheme="minorHAnsi" w:hAnsiTheme="minorHAnsi" w:cstheme="minorHAnsi"/>
          <w:sz w:val="22"/>
        </w:rPr>
      </w:pPr>
      <w:r w:rsidRPr="00EB735E">
        <w:rPr>
          <w:rFonts w:asciiTheme="minorHAnsi" w:hAnsiTheme="minorHAnsi" w:cstheme="minorHAnsi"/>
          <w:b/>
          <w:sz w:val="22"/>
          <w:u w:val="single"/>
        </w:rPr>
        <w:t>Name und Unterschrift des Prüfers</w:t>
      </w:r>
      <w:r w:rsidRPr="00EB735E">
        <w:rPr>
          <w:rFonts w:asciiTheme="minorHAnsi" w:hAnsiTheme="minorHAnsi" w:cstheme="minorHAnsi"/>
          <w:sz w:val="22"/>
        </w:rPr>
        <w:t>:</w:t>
      </w:r>
      <w:r w:rsidR="006B28C6" w:rsidRPr="00EB735E">
        <w:rPr>
          <w:rFonts w:asciiTheme="minorHAnsi" w:hAnsiTheme="minorHAnsi" w:cstheme="minorHAnsi"/>
          <w:noProof/>
          <w:sz w:val="22"/>
        </w:rPr>
        <mc:AlternateContent>
          <mc:Choice Requires="wpc">
            <w:drawing>
              <wp:anchor distT="0" distB="0" distL="114300" distR="114300" simplePos="0" relativeHeight="251659264" behindDoc="0" locked="0" layoutInCell="1" allowOverlap="1" wp14:anchorId="2DB50476" wp14:editId="1478F1EB">
                <wp:simplePos x="0" y="0"/>
                <wp:positionH relativeFrom="character">
                  <wp:posOffset>290830</wp:posOffset>
                </wp:positionH>
                <wp:positionV relativeFrom="line">
                  <wp:posOffset>85090</wp:posOffset>
                </wp:positionV>
                <wp:extent cx="3168650" cy="215900"/>
                <wp:effectExtent l="0" t="0" r="0" b="0"/>
                <wp:wrapNone/>
                <wp:docPr id="4003" name="Zeichenbereich 400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65" name="Line 4005"/>
                        <wps:cNvCnPr>
                          <a:cxnSpLocks noChangeShapeType="1"/>
                        </wps:cNvCnPr>
                        <wps:spPr bwMode="auto">
                          <a:xfrm>
                            <a:off x="0" y="215900"/>
                            <a:ext cx="3168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6" name="Line 4006"/>
                        <wps:cNvCnPr>
                          <a:cxnSpLocks noChangeShapeType="1"/>
                        </wps:cNvCnPr>
                        <wps:spPr bwMode="auto">
                          <a:xfrm flipV="1">
                            <a:off x="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7" name="Line 4007"/>
                        <wps:cNvCnPr>
                          <a:cxnSpLocks noChangeShapeType="1"/>
                        </wps:cNvCnPr>
                        <wps:spPr bwMode="auto">
                          <a:xfrm flipV="1">
                            <a:off x="316865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5CA1735E" id="Zeichenbereich 4003" o:spid="_x0000_s1026" editas="canvas" style="position:absolute;margin-left:22.9pt;margin-top:6.7pt;width:249.5pt;height:17pt;z-index:251659264;mso-position-horizontal-relative:char;mso-position-vertical-relative:line" coordsize="31686,2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">
                <v:shape id="_x0000_s1027" type="#_x0000_t75" style="position:absolute;width:31686;height:2159;visibility:visible;mso-wrap-style:square">
                  <v:fill o:detectmouseclick="t"/>
                  <v:path o:connecttype="none"/>
                </v:shape>
                <v:line id="Line 4005" o:spid="_x0000_s1028" style="position:absolute;visibility:visible;mso-wrap-style:square" from="0,2159"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"/>
                <v:line id="Line 4006" o:spid="_x0000_s1029" style="position:absolute;flip:y;visibility:visible;mso-wrap-style:square" from="0,0" to="0,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"/>
                <v:line id="Line 4007" o:spid="_x0000_s1030" style="position:absolute;flip:y;visibility:visible;mso-wrap-style:square" from="31686,0"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"/>
                <w10:wrap anchory="line"/>
              </v:group>
            </w:pict>
          </mc:Fallback>
        </mc:AlternateContent>
      </w:r>
      <w:r w:rsidRPr="00EB735E">
        <w:rPr>
          <w:rFonts w:asciiTheme="minorHAnsi" w:hAnsiTheme="minorHAnsi" w:cstheme="minorHAnsi"/>
          <w:sz w:val="22"/>
        </w:rPr>
        <w:tab/>
      </w:r>
    </w:p>
    <w:p w14:paraId="7F5D70F2" w14:textId="77777777" w:rsidR="004C6283" w:rsidRPr="00EB735E" w:rsidRDefault="004C6283">
      <w:pPr>
        <w:overflowPunct/>
        <w:autoSpaceDE/>
        <w:autoSpaceDN/>
        <w:adjustRightInd/>
        <w:spacing w:line="240" w:lineRule="auto"/>
        <w:textAlignment w:val="auto"/>
        <w:rPr>
          <w:rFonts w:asciiTheme="minorHAnsi" w:hAnsiTheme="minorHAnsi" w:cstheme="minorHAnsi"/>
          <w:b/>
          <w:sz w:val="32"/>
          <w:szCs w:val="36"/>
        </w:rPr>
      </w:pPr>
      <w:r w:rsidRPr="00EB735E">
        <w:rPr>
          <w:rFonts w:asciiTheme="minorHAnsi" w:hAnsiTheme="minorHAnsi" w:cstheme="minorHAnsi"/>
          <w:b/>
          <w:sz w:val="32"/>
          <w:szCs w:val="36"/>
        </w:rPr>
        <w:br w:type="page"/>
      </w:r>
    </w:p>
    <w:p w14:paraId="62CC1339" w14:textId="03C0327C" w:rsidR="0066097F" w:rsidRPr="00EB735E" w:rsidRDefault="0066097F" w:rsidP="007B46C7">
      <w:pPr>
        <w:overflowPunct/>
        <w:autoSpaceDE/>
        <w:autoSpaceDN/>
        <w:adjustRightInd/>
        <w:spacing w:line="240" w:lineRule="auto"/>
        <w:textAlignment w:val="auto"/>
        <w:rPr>
          <w:rFonts w:asciiTheme="minorHAnsi" w:hAnsiTheme="minorHAnsi" w:cstheme="minorHAnsi"/>
          <w:b/>
          <w:sz w:val="32"/>
          <w:szCs w:val="36"/>
        </w:rPr>
      </w:pPr>
      <w:r w:rsidRPr="00EB735E">
        <w:rPr>
          <w:rFonts w:asciiTheme="minorHAnsi" w:hAnsiTheme="minorHAnsi" w:cstheme="minorHAnsi"/>
          <w:b/>
          <w:sz w:val="32"/>
          <w:szCs w:val="36"/>
        </w:rPr>
        <w:lastRenderedPageBreak/>
        <w:t>4. Follow-</w:t>
      </w:r>
      <w:proofErr w:type="spellStart"/>
      <w:r w:rsidRPr="00EB735E">
        <w:rPr>
          <w:rFonts w:asciiTheme="minorHAnsi" w:hAnsiTheme="minorHAnsi" w:cstheme="minorHAnsi"/>
          <w:b/>
          <w:sz w:val="32"/>
          <w:szCs w:val="36"/>
        </w:rPr>
        <w:t>up</w:t>
      </w:r>
      <w:proofErr w:type="spellEnd"/>
      <w:r w:rsidRPr="00EB735E">
        <w:rPr>
          <w:rFonts w:asciiTheme="minorHAnsi" w:hAnsiTheme="minorHAnsi" w:cstheme="minorHAnsi"/>
          <w:b/>
          <w:sz w:val="32"/>
          <w:szCs w:val="36"/>
        </w:rPr>
        <w:t xml:space="preserve"> (60 Monate)</w:t>
      </w:r>
      <w:r w:rsidR="006B28C6" w:rsidRPr="00EB735E">
        <w:rPr>
          <w:rFonts w:asciiTheme="minorHAnsi" w:hAnsiTheme="minorHAnsi" w:cstheme="minorHAnsi"/>
          <w:noProof/>
          <w:sz w:val="28"/>
          <w:szCs w:val="32"/>
        </w:rPr>
        <mc:AlternateContent>
          <mc:Choice Requires="wps">
            <w:drawing>
              <wp:anchor distT="0" distB="0" distL="114300" distR="114300" simplePos="0" relativeHeight="251661312" behindDoc="0" locked="0" layoutInCell="1" allowOverlap="1" wp14:anchorId="7EE5900C" wp14:editId="47D407BB">
                <wp:simplePos x="0" y="0"/>
                <wp:positionH relativeFrom="column">
                  <wp:posOffset>-1270</wp:posOffset>
                </wp:positionH>
                <wp:positionV relativeFrom="paragraph">
                  <wp:posOffset>367030</wp:posOffset>
                </wp:positionV>
                <wp:extent cx="5939790" cy="0"/>
                <wp:effectExtent l="0" t="0" r="0" b="0"/>
                <wp:wrapNone/>
                <wp:docPr id="564" name="Line 48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0757C4" id="Line 483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28.9pt" to="467.6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"/>
            </w:pict>
          </mc:Fallback>
        </mc:AlternateContent>
      </w:r>
      <w:r w:rsidR="002F00FD" w:rsidRPr="00EB735E">
        <w:rPr>
          <w:rFonts w:asciiTheme="minorHAnsi" w:hAnsiTheme="minorHAnsi" w:cstheme="minorHAnsi"/>
          <w:b/>
          <w:sz w:val="32"/>
          <w:szCs w:val="36"/>
        </w:rPr>
        <w:tab/>
      </w:r>
      <w:r w:rsidR="002F00FD" w:rsidRPr="00EB735E">
        <w:rPr>
          <w:rFonts w:asciiTheme="minorHAnsi" w:hAnsiTheme="minorHAnsi" w:cstheme="minorHAnsi"/>
          <w:b/>
          <w:sz w:val="32"/>
          <w:szCs w:val="36"/>
        </w:rPr>
        <w:tab/>
      </w:r>
      <w:r w:rsidR="002F00FD" w:rsidRPr="00EB735E">
        <w:rPr>
          <w:rFonts w:asciiTheme="minorHAnsi" w:hAnsiTheme="minorHAnsi" w:cstheme="minorHAnsi"/>
          <w:b/>
          <w:sz w:val="28"/>
          <w:szCs w:val="30"/>
        </w:rPr>
        <w:t xml:space="preserve">Datum: </w:t>
      </w:r>
      <w:r w:rsidR="002F00FD" w:rsidRPr="00EB735E">
        <w:rPr>
          <w:b/>
          <w:sz w:val="28"/>
          <w:szCs w:val="30"/>
        </w:rPr>
        <w:t>____/____/__________</w:t>
      </w:r>
      <w:r w:rsidRPr="00EB735E">
        <w:rPr>
          <w:rFonts w:asciiTheme="minorHAnsi" w:hAnsiTheme="minorHAnsi" w:cstheme="minorHAnsi"/>
          <w:sz w:val="24"/>
          <w:szCs w:val="28"/>
        </w:rPr>
        <w:tab/>
      </w:r>
    </w:p>
    <w:p w14:paraId="4C04880D" w14:textId="77777777" w:rsidR="007B46C7" w:rsidRPr="00EB735E" w:rsidRDefault="007B46C7" w:rsidP="007B46C7">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p>
    <w:p w14:paraId="0604E0D4" w14:textId="147A3ADD" w:rsidR="007B46C7" w:rsidRPr="00EB735E" w:rsidRDefault="007B46C7" w:rsidP="004266C7">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Ja</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Nein</w:t>
      </w:r>
      <w:r w:rsidRPr="00EB735E">
        <w:rPr>
          <w:rFonts w:asciiTheme="minorHAnsi" w:hAnsiTheme="minorHAnsi" w:cstheme="minorHAnsi"/>
          <w:sz w:val="24"/>
          <w:szCs w:val="26"/>
        </w:rPr>
        <w:tab/>
      </w:r>
      <w:r w:rsidR="004266C7" w:rsidRPr="004266C7">
        <w:rPr>
          <w:rFonts w:asciiTheme="minorHAnsi" w:hAnsiTheme="minorHAnsi" w:cstheme="minorHAnsi"/>
          <w:sz w:val="24"/>
          <w:szCs w:val="26"/>
        </w:rPr>
        <w:sym w:font="Wingdings" w:char="F0E0"/>
      </w:r>
      <w:r w:rsidR="004266C7">
        <w:rPr>
          <w:rFonts w:asciiTheme="minorHAnsi" w:hAnsiTheme="minorHAnsi" w:cstheme="minorHAnsi"/>
          <w:sz w:val="24"/>
          <w:szCs w:val="26"/>
        </w:rPr>
        <w:t xml:space="preserve"> </w:t>
      </w:r>
      <w:r w:rsidR="00126D79" w:rsidRPr="00EB735E">
        <w:rPr>
          <w:rFonts w:asciiTheme="minorHAnsi" w:hAnsiTheme="minorHAnsi" w:cstheme="minorHAnsi"/>
          <w:sz w:val="24"/>
          <w:szCs w:val="26"/>
        </w:rPr>
        <w:t>Grund angeben</w:t>
      </w:r>
      <w:r w:rsidRPr="00EB735E">
        <w:rPr>
          <w:rFonts w:asciiTheme="minorHAnsi" w:hAnsiTheme="minorHAnsi" w:cstheme="minorHAnsi"/>
          <w:sz w:val="24"/>
          <w:szCs w:val="26"/>
        </w:rPr>
        <w:t>: _____/_____/_____________</w:t>
      </w:r>
    </w:p>
    <w:p w14:paraId="0431CD68" w14:textId="3030DF57" w:rsidR="007B46C7" w:rsidRDefault="007B46C7" w:rsidP="004266C7">
      <w:pPr>
        <w:tabs>
          <w:tab w:val="left" w:pos="993"/>
          <w:tab w:val="left" w:pos="1843"/>
          <w:tab w:val="left" w:pos="2410"/>
          <w:tab w:val="left" w:pos="2552"/>
          <w:tab w:val="left" w:pos="5103"/>
        </w:tabs>
        <w:spacing w:after="120" w:line="240" w:lineRule="auto"/>
        <w:ind w:left="1843" w:hanging="1843"/>
        <w:contextualSpacing/>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Rücktritt des Patienten </w:t>
      </w:r>
      <w:proofErr w:type="gramStart"/>
      <w:r w:rsidRPr="00EB735E">
        <w:rPr>
          <w:rFonts w:asciiTheme="minorHAnsi" w:hAnsiTheme="minorHAnsi" w:cstheme="minorHAnsi"/>
          <w:sz w:val="24"/>
          <w:szCs w:val="26"/>
        </w:rPr>
        <w:t>von der Studie</w:t>
      </w:r>
      <w:proofErr w:type="gramEnd"/>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Patient verstorben</w:t>
      </w:r>
    </w:p>
    <w:p w14:paraId="5DF4E924" w14:textId="084D627C" w:rsidR="004266C7" w:rsidRPr="00EB735E" w:rsidRDefault="004266C7" w:rsidP="004266C7">
      <w:pPr>
        <w:tabs>
          <w:tab w:val="left" w:pos="993"/>
          <w:tab w:val="left" w:pos="1843"/>
          <w:tab w:val="left" w:pos="2410"/>
          <w:tab w:val="left" w:pos="2552"/>
          <w:tab w:val="left" w:pos="5103"/>
        </w:tabs>
        <w:spacing w:after="120" w:line="240" w:lineRule="auto"/>
        <w:ind w:left="1843" w:hanging="1843"/>
        <w:contextualSpacing/>
        <w:rPr>
          <w:rFonts w:asciiTheme="minorHAnsi" w:hAnsiTheme="minorHAnsi" w:cstheme="minorHAnsi"/>
          <w:sz w:val="24"/>
          <w:szCs w:val="26"/>
        </w:rPr>
      </w:pPr>
      <w:r>
        <w:rPr>
          <w:rFonts w:asciiTheme="minorHAnsi" w:hAnsiTheme="minorHAnsi" w:cstheme="minorHAnsi"/>
          <w:sz w:val="24"/>
          <w:szCs w:val="26"/>
        </w:rPr>
        <w:tab/>
        <w:t>Datum: ___/___/______</w:t>
      </w:r>
    </w:p>
    <w:p w14:paraId="05A1BE97" w14:textId="77777777" w:rsidR="007B46C7" w:rsidRPr="00EB735E" w:rsidRDefault="007B46C7" w:rsidP="007B46C7">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Patient nicht mehr erreichbar</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w:t>
      </w:r>
      <w:proofErr w:type="spellStart"/>
      <w:r w:rsidRPr="00EB735E">
        <w:rPr>
          <w:rFonts w:asciiTheme="minorHAnsi" w:hAnsiTheme="minorHAnsi" w:cstheme="minorHAnsi"/>
          <w:sz w:val="24"/>
          <w:szCs w:val="26"/>
        </w:rPr>
        <w:t>Anderer</w:t>
      </w:r>
      <w:proofErr w:type="spellEnd"/>
      <w:r w:rsidRPr="00EB735E">
        <w:rPr>
          <w:rFonts w:asciiTheme="minorHAnsi" w:hAnsiTheme="minorHAnsi" w:cstheme="minorHAnsi"/>
          <w:sz w:val="24"/>
          <w:szCs w:val="26"/>
        </w:rPr>
        <w:t xml:space="preserve"> Grund: _________________</w:t>
      </w:r>
    </w:p>
    <w:p w14:paraId="4A0A5776" w14:textId="77777777" w:rsidR="002F00FD" w:rsidRPr="00EB735E" w:rsidRDefault="002F00FD" w:rsidP="002F00FD">
      <w:pPr>
        <w:tabs>
          <w:tab w:val="left" w:pos="1843"/>
          <w:tab w:val="left" w:pos="2694"/>
          <w:tab w:val="left" w:pos="3544"/>
        </w:tabs>
        <w:spacing w:before="240" w:after="120" w:line="240" w:lineRule="auto"/>
        <w:rPr>
          <w:rFonts w:asciiTheme="minorHAnsi" w:hAnsiTheme="minorHAnsi" w:cstheme="minorHAnsi"/>
          <w:sz w:val="24"/>
          <w:szCs w:val="28"/>
        </w:rPr>
      </w:pPr>
      <w:r w:rsidRPr="00EB735E">
        <w:rPr>
          <w:rFonts w:asciiTheme="minorHAnsi" w:hAnsiTheme="minorHAnsi" w:cstheme="minorHAnsi"/>
          <w:b/>
          <w:sz w:val="24"/>
          <w:szCs w:val="28"/>
          <w:u w:val="single"/>
        </w:rPr>
        <w:t>Gewicht</w:t>
      </w:r>
      <w:r w:rsidRPr="00EB735E">
        <w:rPr>
          <w:rFonts w:asciiTheme="minorHAnsi" w:hAnsiTheme="minorHAnsi" w:cstheme="minorHAnsi"/>
          <w:sz w:val="24"/>
          <w:szCs w:val="28"/>
        </w:rPr>
        <w:t xml:space="preserve"> [kg]: </w:t>
      </w:r>
      <w:r w:rsidRPr="00EB735E">
        <w:rPr>
          <w:rFonts w:asciiTheme="minorHAnsi" w:hAnsiTheme="minorHAnsi" w:cstheme="minorHAnsi"/>
          <w:bCs/>
          <w:sz w:val="24"/>
          <w:szCs w:val="28"/>
        </w:rPr>
        <w:t>____________</w:t>
      </w:r>
    </w:p>
    <w:p w14:paraId="09CA16F9" w14:textId="77777777" w:rsidR="002F00FD" w:rsidRPr="00EB735E" w:rsidRDefault="002F00FD" w:rsidP="002F00FD">
      <w:pPr>
        <w:tabs>
          <w:tab w:val="left" w:pos="2410"/>
          <w:tab w:val="left" w:pos="6663"/>
        </w:tabs>
        <w:spacing w:before="120" w:after="120" w:line="240" w:lineRule="auto"/>
        <w:rPr>
          <w:rFonts w:asciiTheme="minorHAnsi" w:hAnsiTheme="minorHAnsi" w:cstheme="minorHAnsi"/>
          <w:sz w:val="24"/>
          <w:szCs w:val="26"/>
        </w:rPr>
      </w:pPr>
      <w:r w:rsidRPr="00EB735E">
        <w:rPr>
          <w:rFonts w:asciiTheme="minorHAnsi" w:hAnsiTheme="minorHAnsi" w:cstheme="minorHAnsi"/>
          <w:b/>
          <w:sz w:val="24"/>
          <w:szCs w:val="26"/>
          <w:u w:val="single"/>
        </w:rPr>
        <w:t>Symptomerfassung:</w:t>
      </w:r>
      <w:r w:rsidRPr="00EB735E">
        <w:rPr>
          <w:rFonts w:asciiTheme="minorHAnsi" w:hAnsiTheme="minorHAnsi" w:cstheme="minorHAnsi"/>
          <w:sz w:val="24"/>
          <w:szCs w:val="26"/>
        </w:rPr>
        <w:t xml:space="preserve"> </w:t>
      </w:r>
    </w:p>
    <w:p w14:paraId="28DFFE6A" w14:textId="77777777" w:rsidR="002F00FD" w:rsidRPr="00EB735E" w:rsidRDefault="002F00FD" w:rsidP="002F00FD">
      <w:pPr>
        <w:tabs>
          <w:tab w:val="left" w:pos="1276"/>
          <w:tab w:val="left" w:pos="2410"/>
        </w:tabs>
        <w:spacing w:before="120" w:after="120" w:line="240" w:lineRule="auto"/>
        <w:rPr>
          <w:rFonts w:asciiTheme="minorHAnsi" w:hAnsiTheme="minorHAnsi" w:cstheme="minorHAnsi"/>
          <w:sz w:val="24"/>
          <w:szCs w:val="28"/>
        </w:rPr>
      </w:pPr>
      <w:r w:rsidRPr="00EB735E">
        <w:rPr>
          <w:rFonts w:asciiTheme="minorHAnsi" w:hAnsiTheme="minorHAnsi" w:cstheme="minorHAnsi"/>
          <w:sz w:val="24"/>
          <w:szCs w:val="26"/>
        </w:rPr>
        <w:t xml:space="preserve">Reflux: </w:t>
      </w:r>
      <w:r w:rsidRPr="00EB735E">
        <w:rPr>
          <w:rFonts w:asciiTheme="minorHAnsi" w:hAnsiTheme="minorHAnsi" w:cstheme="minorHAnsi"/>
          <w:sz w:val="24"/>
          <w:szCs w:val="26"/>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sidRPr="00EB735E">
        <w:rPr>
          <w:rFonts w:asciiTheme="minorHAnsi" w:hAnsiTheme="minorHAnsi" w:cstheme="minorHAnsi"/>
          <w:sz w:val="24"/>
          <w:szCs w:val="28"/>
        </w:rPr>
        <w:tab/>
      </w:r>
      <w:r w:rsidRPr="00EB735E">
        <w:rPr>
          <w:rFonts w:asciiTheme="minorHAnsi" w:hAnsiTheme="minorHAnsi" w:cstheme="minorHAnsi"/>
          <w:sz w:val="24"/>
          <w:szCs w:val="28"/>
        </w:rPr>
        <w:tab/>
        <w:t xml:space="preserve">Medikation: </w:t>
      </w:r>
      <w:r w:rsidRPr="00EB735E">
        <w:rPr>
          <w:rFonts w:asciiTheme="minorHAnsi" w:hAnsiTheme="minorHAnsi" w:cstheme="minorHAnsi"/>
          <w:bCs/>
          <w:sz w:val="24"/>
          <w:szCs w:val="28"/>
        </w:rPr>
        <w:t>_____________________________</w:t>
      </w:r>
    </w:p>
    <w:p w14:paraId="342FE593" w14:textId="78999D65" w:rsidR="002F00FD" w:rsidRPr="00EB735E" w:rsidRDefault="002F00FD" w:rsidP="002F00FD">
      <w:pPr>
        <w:tabs>
          <w:tab w:val="left" w:pos="993"/>
          <w:tab w:val="left" w:pos="1276"/>
          <w:tab w:val="left" w:pos="2410"/>
          <w:tab w:val="left" w:pos="2552"/>
          <w:tab w:val="left" w:pos="4253"/>
        </w:tabs>
        <w:spacing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 xml:space="preserve">Dysphagie: </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rPr>
        <w:tab/>
      </w:r>
      <w:r w:rsidR="00C818D6">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w:t>
      </w:r>
      <w:r w:rsidRPr="00EB735E">
        <w:rPr>
          <w:rFonts w:asciiTheme="minorHAnsi" w:hAnsiTheme="minorHAnsi" w:cstheme="minorHAnsi"/>
          <w:sz w:val="24"/>
          <w:szCs w:val="28"/>
        </w:rPr>
        <w:tab/>
        <w:t xml:space="preserve">Medikation: </w:t>
      </w:r>
      <w:r w:rsidRPr="00EB735E">
        <w:rPr>
          <w:rFonts w:asciiTheme="minorHAnsi" w:hAnsiTheme="minorHAnsi" w:cstheme="minorHAnsi"/>
          <w:bCs/>
          <w:sz w:val="24"/>
          <w:szCs w:val="28"/>
        </w:rPr>
        <w:t>_____________________________</w:t>
      </w:r>
    </w:p>
    <w:p w14:paraId="018C06F9" w14:textId="77777777" w:rsidR="004266C7" w:rsidRDefault="004266C7" w:rsidP="001046FE">
      <w:pPr>
        <w:tabs>
          <w:tab w:val="left" w:pos="851"/>
          <w:tab w:val="left" w:pos="2410"/>
          <w:tab w:val="left" w:pos="6379"/>
        </w:tabs>
        <w:spacing w:after="120" w:line="240" w:lineRule="auto"/>
        <w:rPr>
          <w:rFonts w:asciiTheme="minorHAnsi" w:hAnsiTheme="minorHAnsi" w:cstheme="minorHAnsi"/>
          <w:b/>
          <w:sz w:val="24"/>
          <w:szCs w:val="26"/>
          <w:u w:val="single"/>
        </w:rPr>
      </w:pPr>
    </w:p>
    <w:p w14:paraId="2C8713AB" w14:textId="5278DB90" w:rsidR="001046FE" w:rsidRPr="00EB735E" w:rsidRDefault="001046FE" w:rsidP="001046FE">
      <w:pPr>
        <w:tabs>
          <w:tab w:val="left" w:pos="851"/>
          <w:tab w:val="left" w:pos="2410"/>
          <w:tab w:val="left" w:pos="6379"/>
        </w:tabs>
        <w:spacing w:after="120" w:line="240" w:lineRule="auto"/>
        <w:rPr>
          <w:rFonts w:asciiTheme="minorHAnsi" w:hAnsiTheme="minorHAnsi" w:cstheme="minorHAnsi"/>
          <w:b/>
          <w:sz w:val="24"/>
          <w:szCs w:val="26"/>
          <w:u w:val="single"/>
        </w:rPr>
      </w:pPr>
      <w:r w:rsidRPr="00EB735E">
        <w:rPr>
          <w:rFonts w:asciiTheme="minorHAnsi" w:hAnsiTheme="minorHAnsi" w:cstheme="minorHAnsi"/>
          <w:b/>
          <w:sz w:val="24"/>
          <w:szCs w:val="26"/>
          <w:u w:val="single"/>
        </w:rPr>
        <w:t>Fragebögen:</w:t>
      </w:r>
    </w:p>
    <w:p w14:paraId="550A43BD"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Lebensqualitätserfassung (SF-36) </w:t>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r w:rsidRPr="00EB735E">
        <w:rPr>
          <w:rFonts w:asciiTheme="minorHAnsi" w:hAnsiTheme="minorHAnsi" w:cstheme="minorHAnsi"/>
          <w:sz w:val="24"/>
          <w:szCs w:val="26"/>
        </w:rPr>
        <w:tab/>
      </w:r>
    </w:p>
    <w:p w14:paraId="05D5817B" w14:textId="77777777"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EORTC QLQ-C30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6AD4FAA9" w14:textId="64D52BBC" w:rsidR="001046FE" w:rsidRPr="00EB735E" w:rsidRDefault="001046F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 xml:space="preserve">EORTC QLQ- OES18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33A162DE" w14:textId="77777777" w:rsidR="007A408E" w:rsidRPr="00EB735E" w:rsidRDefault="007A408E" w:rsidP="007A408E">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6"/>
        </w:rPr>
      </w:pPr>
      <w:proofErr w:type="spellStart"/>
      <w:r w:rsidRPr="00EB735E">
        <w:rPr>
          <w:rFonts w:asciiTheme="minorHAnsi" w:hAnsiTheme="minorHAnsi" w:cstheme="minorHAnsi"/>
          <w:sz w:val="24"/>
          <w:szCs w:val="26"/>
        </w:rPr>
        <w:t>QoR</w:t>
      </w:r>
      <w:proofErr w:type="spellEnd"/>
      <w:r w:rsidRPr="00EB735E">
        <w:rPr>
          <w:rFonts w:asciiTheme="minorHAnsi" w:hAnsiTheme="minorHAnsi" w:cstheme="minorHAnsi"/>
          <w:sz w:val="24"/>
          <w:szCs w:val="26"/>
        </w:rPr>
        <w:t xml:space="preserve"> – 15: </w:t>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rPr>
        <w:tab/>
      </w:r>
      <w:r w:rsidRPr="00EB735E">
        <w:rPr>
          <w:rFonts w:asciiTheme="minorHAnsi" w:hAnsiTheme="minorHAnsi" w:cstheme="minorHAnsi"/>
          <w:sz w:val="24"/>
          <w:szCs w:val="26"/>
          <w:lang w:val="en-GB"/>
        </w:rPr>
        <w:sym w:font="Webdings" w:char="F063"/>
      </w:r>
      <w:r w:rsidRPr="00EB735E">
        <w:rPr>
          <w:rFonts w:asciiTheme="minorHAnsi" w:hAnsiTheme="minorHAnsi" w:cstheme="minorHAnsi"/>
          <w:sz w:val="24"/>
          <w:szCs w:val="26"/>
        </w:rPr>
        <w:t xml:space="preserve"> _______________</w:t>
      </w:r>
    </w:p>
    <w:p w14:paraId="260A03AC" w14:textId="667CC119" w:rsidR="00541D48" w:rsidRPr="00EB735E" w:rsidRDefault="007A408E" w:rsidP="001046FE">
      <w:pPr>
        <w:tabs>
          <w:tab w:val="left" w:pos="851"/>
          <w:tab w:val="left" w:pos="2410"/>
          <w:tab w:val="left" w:pos="6379"/>
        </w:tabs>
        <w:spacing w:after="120" w:line="240" w:lineRule="auto"/>
        <w:rPr>
          <w:rFonts w:asciiTheme="minorHAnsi" w:hAnsiTheme="minorHAnsi" w:cstheme="minorHAnsi"/>
          <w:sz w:val="24"/>
          <w:szCs w:val="26"/>
        </w:rPr>
      </w:pPr>
      <w:r w:rsidRPr="00EB735E">
        <w:rPr>
          <w:rFonts w:asciiTheme="minorHAnsi" w:hAnsiTheme="minorHAnsi" w:cstheme="minorHAnsi"/>
          <w:sz w:val="24"/>
          <w:szCs w:val="26"/>
        </w:rPr>
        <w:tab/>
        <w:t>Rückkehr zur Arbeit/ normalen (häuslichen) Aktivitäten: ____/____/______</w:t>
      </w:r>
    </w:p>
    <w:p w14:paraId="77C54B2B" w14:textId="77777777" w:rsidR="004266C7" w:rsidRDefault="004266C7" w:rsidP="002F00FD">
      <w:pPr>
        <w:tabs>
          <w:tab w:val="left" w:pos="993"/>
          <w:tab w:val="left" w:pos="1843"/>
          <w:tab w:val="left" w:pos="2410"/>
          <w:tab w:val="left" w:pos="2552"/>
          <w:tab w:val="left" w:pos="5103"/>
        </w:tabs>
        <w:spacing w:after="120" w:line="240" w:lineRule="auto"/>
        <w:ind w:left="1843" w:hanging="1843"/>
        <w:rPr>
          <w:rFonts w:asciiTheme="minorHAnsi" w:hAnsiTheme="minorHAnsi" w:cstheme="minorHAnsi"/>
          <w:b/>
          <w:sz w:val="24"/>
          <w:szCs w:val="26"/>
          <w:u w:val="single"/>
        </w:rPr>
      </w:pPr>
    </w:p>
    <w:p w14:paraId="2B5C77D0" w14:textId="73F421E5" w:rsidR="002F00FD" w:rsidRPr="00EB735E" w:rsidRDefault="002F00FD" w:rsidP="002F00FD">
      <w:pPr>
        <w:tabs>
          <w:tab w:val="left" w:pos="993"/>
          <w:tab w:val="left" w:pos="1843"/>
          <w:tab w:val="left" w:pos="2410"/>
          <w:tab w:val="left" w:pos="2552"/>
          <w:tab w:val="left" w:pos="5103"/>
        </w:tabs>
        <w:spacing w:after="120" w:line="240" w:lineRule="auto"/>
        <w:ind w:left="1843" w:hanging="1843"/>
        <w:rPr>
          <w:rFonts w:asciiTheme="minorHAnsi" w:hAnsiTheme="minorHAnsi" w:cstheme="minorHAnsi"/>
          <w:sz w:val="24"/>
          <w:szCs w:val="28"/>
        </w:rPr>
      </w:pPr>
      <w:r w:rsidRPr="00EB735E">
        <w:rPr>
          <w:rFonts w:asciiTheme="minorHAnsi" w:hAnsiTheme="minorHAnsi" w:cstheme="minorHAnsi"/>
          <w:b/>
          <w:sz w:val="24"/>
          <w:szCs w:val="26"/>
          <w:u w:val="single"/>
        </w:rPr>
        <w:t>Lokalrezidiv oder Progressive Disease</w:t>
      </w:r>
      <w:r w:rsidRPr="00EB735E">
        <w:rPr>
          <w:rFonts w:asciiTheme="minorHAnsi" w:hAnsiTheme="minorHAnsi" w:cstheme="minorHAnsi"/>
          <w:sz w:val="24"/>
          <w:szCs w:val="26"/>
          <w:u w:val="single"/>
        </w:rPr>
        <w:t>:</w:t>
      </w:r>
    </w:p>
    <w:p w14:paraId="156D3BFC"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w:t>
      </w:r>
      <w:r w:rsidRPr="00EB735E">
        <w:rPr>
          <w:rFonts w:asciiTheme="minorHAnsi" w:hAnsiTheme="minorHAnsi" w:cstheme="minorHAnsi"/>
          <w:sz w:val="24"/>
          <w:szCs w:val="28"/>
        </w:rPr>
        <w:tab/>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 Beschreibung: _____________</w:t>
      </w:r>
      <w:r w:rsidRPr="00EB735E">
        <w:rPr>
          <w:rFonts w:asciiTheme="minorHAnsi" w:hAnsiTheme="minorHAnsi" w:cstheme="minorHAnsi"/>
          <w:bCs/>
          <w:sz w:val="24"/>
          <w:szCs w:val="28"/>
        </w:rPr>
        <w:t>____________________________</w:t>
      </w:r>
    </w:p>
    <w:p w14:paraId="02905946" w14:textId="77777777" w:rsidR="00433EA0" w:rsidRDefault="00433EA0"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b/>
          <w:sz w:val="24"/>
          <w:szCs w:val="28"/>
          <w:u w:val="single"/>
        </w:rPr>
      </w:pPr>
    </w:p>
    <w:p w14:paraId="1AA2E8B9" w14:textId="0CA3CA30"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u w:val="single"/>
        </w:rPr>
      </w:pPr>
      <w:r w:rsidRPr="00EB735E">
        <w:rPr>
          <w:rFonts w:asciiTheme="minorHAnsi" w:hAnsiTheme="minorHAnsi" w:cstheme="minorHAnsi"/>
          <w:b/>
          <w:sz w:val="24"/>
          <w:szCs w:val="28"/>
          <w:u w:val="single"/>
        </w:rPr>
        <w:t>Adjuvante Therapie</w:t>
      </w:r>
      <w:r w:rsidRPr="00EB735E">
        <w:rPr>
          <w:rFonts w:asciiTheme="minorHAnsi" w:hAnsiTheme="minorHAnsi" w:cstheme="minorHAnsi"/>
          <w:sz w:val="24"/>
          <w:szCs w:val="28"/>
          <w:u w:val="single"/>
        </w:rPr>
        <w:t>:</w:t>
      </w:r>
    </w:p>
    <w:p w14:paraId="76C6C131"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41EE79A6"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74BDB117" w14:textId="77777777" w:rsidR="002F00FD" w:rsidRPr="00EB735E" w:rsidRDefault="002F00FD" w:rsidP="002F00FD">
      <w:pPr>
        <w:tabs>
          <w:tab w:val="left" w:pos="993"/>
          <w:tab w:val="left" w:pos="1843"/>
          <w:tab w:val="left" w:pos="2694"/>
          <w:tab w:val="left" w:pos="4820"/>
        </w:tabs>
        <w:spacing w:before="60" w:after="120" w:line="240" w:lineRule="auto"/>
        <w:ind w:left="1843" w:hanging="1843"/>
        <w:rPr>
          <w:rFonts w:asciiTheme="minorHAnsi" w:hAnsiTheme="minorHAnsi" w:cstheme="minorHAnsi"/>
          <w:sz w:val="24"/>
          <w:szCs w:val="28"/>
        </w:rPr>
      </w:pPr>
      <w:r w:rsidRPr="00EB735E">
        <w:rPr>
          <w:rFonts w:asciiTheme="minorHAnsi" w:hAnsiTheme="minorHAnsi" w:cstheme="minorHAnsi"/>
          <w:sz w:val="24"/>
          <w:szCs w:val="28"/>
        </w:rPr>
        <w:t>Wirkstoff (Dosis)__________________________ Zyklen: ____________________</w:t>
      </w:r>
    </w:p>
    <w:p w14:paraId="7CE18E08" w14:textId="77777777" w:rsidR="004266C7" w:rsidRDefault="004266C7" w:rsidP="007A408E">
      <w:pPr>
        <w:tabs>
          <w:tab w:val="left" w:pos="6379"/>
        </w:tabs>
        <w:spacing w:after="120" w:line="240" w:lineRule="auto"/>
        <w:rPr>
          <w:rFonts w:asciiTheme="minorHAnsi" w:hAnsiTheme="minorHAnsi" w:cstheme="minorHAnsi"/>
          <w:b/>
          <w:sz w:val="24"/>
          <w:szCs w:val="26"/>
          <w:u w:val="single"/>
        </w:rPr>
      </w:pPr>
    </w:p>
    <w:p w14:paraId="12F85B87" w14:textId="66E1BB76" w:rsidR="007A408E" w:rsidRPr="00EB735E" w:rsidRDefault="007A408E" w:rsidP="007A408E">
      <w:pPr>
        <w:tabs>
          <w:tab w:val="left" w:pos="6379"/>
        </w:tabs>
        <w:spacing w:after="120" w:line="240" w:lineRule="auto"/>
        <w:rPr>
          <w:rFonts w:asciiTheme="minorHAnsi" w:hAnsiTheme="minorHAnsi" w:cstheme="minorHAnsi"/>
          <w:b/>
          <w:sz w:val="24"/>
          <w:szCs w:val="26"/>
          <w:u w:val="single"/>
        </w:rPr>
      </w:pPr>
      <w:r w:rsidRPr="00EB735E">
        <w:rPr>
          <w:rFonts w:asciiTheme="minorHAnsi" w:hAnsiTheme="minorHAnsi" w:cstheme="minorHAnsi"/>
          <w:b/>
          <w:sz w:val="24"/>
          <w:szCs w:val="26"/>
          <w:u w:val="single"/>
        </w:rPr>
        <w:t xml:space="preserve">Morbidität/ Mortalität (&gt; 30 Tage) </w:t>
      </w:r>
    </w:p>
    <w:p w14:paraId="5C1E0E7F" w14:textId="5B4C05D0" w:rsidR="002F00FD" w:rsidRPr="00EB735E" w:rsidRDefault="007A408E" w:rsidP="002F00FD">
      <w:pPr>
        <w:tabs>
          <w:tab w:val="left" w:pos="851"/>
          <w:tab w:val="left" w:pos="6663"/>
        </w:tabs>
        <w:spacing w:after="120" w:line="240" w:lineRule="auto"/>
        <w:rPr>
          <w:rFonts w:asciiTheme="minorHAnsi" w:hAnsiTheme="minorHAnsi" w:cstheme="minorHAnsi"/>
          <w:sz w:val="24"/>
          <w:szCs w:val="28"/>
        </w:rPr>
      </w:pP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nein   </w:t>
      </w:r>
      <w:r w:rsidRPr="00EB735E">
        <w:rPr>
          <w:rFonts w:asciiTheme="minorHAnsi" w:hAnsiTheme="minorHAnsi" w:cstheme="minorHAnsi"/>
          <w:sz w:val="24"/>
          <w:szCs w:val="28"/>
          <w:lang w:val="en-GB"/>
        </w:rPr>
        <w:sym w:font="Webdings" w:char="F063"/>
      </w:r>
      <w:r w:rsidRPr="00EB735E">
        <w:rPr>
          <w:rFonts w:asciiTheme="minorHAnsi" w:hAnsiTheme="minorHAnsi" w:cstheme="minorHAnsi"/>
          <w:sz w:val="24"/>
          <w:szCs w:val="28"/>
        </w:rPr>
        <w:t xml:space="preserve"> ja </w:t>
      </w:r>
      <w:r w:rsidRPr="00EB735E">
        <w:rPr>
          <w:rFonts w:asciiTheme="minorHAnsi" w:hAnsiTheme="minorHAnsi" w:cstheme="minorHAnsi"/>
          <w:sz w:val="24"/>
          <w:szCs w:val="28"/>
          <w:lang w:val="en-GB"/>
        </w:rPr>
        <w:sym w:font="Wingdings" w:char="F0E0"/>
      </w:r>
      <w:r w:rsidRPr="00EB735E">
        <w:rPr>
          <w:rFonts w:asciiTheme="minorHAnsi" w:hAnsiTheme="minorHAnsi" w:cstheme="minorHAnsi"/>
          <w:sz w:val="24"/>
          <w:szCs w:val="28"/>
        </w:rPr>
        <w:t xml:space="preserve"> weiter mit „Komplikationen Erfassung nach </w:t>
      </w:r>
      <w:r w:rsidR="00353498" w:rsidRPr="00EB735E">
        <w:rPr>
          <w:rFonts w:asciiTheme="minorHAnsi" w:hAnsiTheme="minorHAnsi" w:cstheme="minorHAnsi"/>
          <w:sz w:val="24"/>
          <w:szCs w:val="28"/>
        </w:rPr>
        <w:t>POD</w:t>
      </w:r>
      <w:r w:rsidRPr="00EB735E">
        <w:rPr>
          <w:rFonts w:asciiTheme="minorHAnsi" w:hAnsiTheme="minorHAnsi" w:cstheme="minorHAnsi"/>
          <w:sz w:val="24"/>
          <w:szCs w:val="28"/>
        </w:rPr>
        <w:t xml:space="preserve"> 30“</w:t>
      </w:r>
    </w:p>
    <w:p w14:paraId="2AFBB6E0" w14:textId="3F4D3FD7" w:rsidR="002F00FD" w:rsidRPr="00EB735E" w:rsidRDefault="002F00FD" w:rsidP="002F00FD">
      <w:pPr>
        <w:tabs>
          <w:tab w:val="left" w:pos="1843"/>
          <w:tab w:val="left" w:pos="2694"/>
          <w:tab w:val="left" w:pos="3544"/>
        </w:tabs>
        <w:spacing w:after="120" w:line="240" w:lineRule="auto"/>
        <w:rPr>
          <w:rFonts w:asciiTheme="minorHAnsi" w:hAnsiTheme="minorHAnsi" w:cstheme="minorHAnsi"/>
          <w:sz w:val="20"/>
          <w:szCs w:val="24"/>
        </w:rPr>
      </w:pPr>
    </w:p>
    <w:p w14:paraId="1196F553" w14:textId="7C71EA92" w:rsidR="004C6283" w:rsidRPr="00EB735E" w:rsidRDefault="004C6283" w:rsidP="002F00FD">
      <w:pPr>
        <w:tabs>
          <w:tab w:val="left" w:pos="1843"/>
          <w:tab w:val="left" w:pos="2694"/>
          <w:tab w:val="left" w:pos="3544"/>
        </w:tabs>
        <w:spacing w:after="120" w:line="240" w:lineRule="auto"/>
        <w:rPr>
          <w:rFonts w:asciiTheme="minorHAnsi" w:hAnsiTheme="minorHAnsi" w:cstheme="minorHAnsi"/>
          <w:sz w:val="20"/>
          <w:szCs w:val="24"/>
        </w:rPr>
      </w:pPr>
      <w:r w:rsidRPr="00EB735E">
        <w:rPr>
          <w:rFonts w:asciiTheme="minorHAnsi" w:hAnsiTheme="minorHAnsi" w:cstheme="minorHAnsi"/>
          <w:sz w:val="20"/>
          <w:szCs w:val="24"/>
        </w:rPr>
        <w:t>(Zum Studienende weiter mit nächster Seite)</w:t>
      </w:r>
    </w:p>
    <w:p w14:paraId="3A1F9A56" w14:textId="359DDCC5" w:rsidR="004C6283" w:rsidRDefault="004C6283" w:rsidP="002F00FD">
      <w:pPr>
        <w:tabs>
          <w:tab w:val="left" w:pos="1843"/>
          <w:tab w:val="left" w:pos="2694"/>
          <w:tab w:val="left" w:pos="3544"/>
        </w:tabs>
        <w:spacing w:after="120" w:line="240" w:lineRule="auto"/>
        <w:rPr>
          <w:rFonts w:asciiTheme="minorHAnsi" w:hAnsiTheme="minorHAnsi" w:cstheme="minorHAnsi"/>
          <w:sz w:val="20"/>
          <w:szCs w:val="24"/>
        </w:rPr>
      </w:pPr>
    </w:p>
    <w:p w14:paraId="042B3827" w14:textId="77777777" w:rsidR="00EB735E" w:rsidRPr="00EB735E" w:rsidRDefault="00EB735E" w:rsidP="002F00FD">
      <w:pPr>
        <w:tabs>
          <w:tab w:val="left" w:pos="1843"/>
          <w:tab w:val="left" w:pos="2694"/>
          <w:tab w:val="left" w:pos="3544"/>
        </w:tabs>
        <w:spacing w:after="120" w:line="240" w:lineRule="auto"/>
        <w:rPr>
          <w:rFonts w:asciiTheme="minorHAnsi" w:hAnsiTheme="minorHAnsi" w:cstheme="minorHAnsi"/>
          <w:sz w:val="20"/>
          <w:szCs w:val="24"/>
        </w:rPr>
      </w:pPr>
    </w:p>
    <w:p w14:paraId="2183DB1E" w14:textId="5A79BF93" w:rsidR="004C6283" w:rsidRPr="00EB735E" w:rsidRDefault="004C6283" w:rsidP="002F00FD">
      <w:pPr>
        <w:tabs>
          <w:tab w:val="left" w:pos="1843"/>
          <w:tab w:val="left" w:pos="2694"/>
          <w:tab w:val="left" w:pos="3544"/>
        </w:tabs>
        <w:spacing w:after="120" w:line="240" w:lineRule="auto"/>
        <w:rPr>
          <w:rFonts w:asciiTheme="minorHAnsi" w:hAnsiTheme="minorHAnsi" w:cstheme="minorHAnsi"/>
          <w:sz w:val="20"/>
          <w:szCs w:val="24"/>
        </w:rPr>
      </w:pPr>
    </w:p>
    <w:p w14:paraId="0BB754A7" w14:textId="77777777" w:rsidR="004C6283" w:rsidRPr="00EB735E" w:rsidRDefault="004C6283" w:rsidP="002F00FD">
      <w:pPr>
        <w:tabs>
          <w:tab w:val="left" w:pos="1843"/>
          <w:tab w:val="left" w:pos="2694"/>
          <w:tab w:val="left" w:pos="3544"/>
        </w:tabs>
        <w:spacing w:after="120" w:line="240" w:lineRule="auto"/>
        <w:rPr>
          <w:rFonts w:asciiTheme="minorHAnsi" w:hAnsiTheme="minorHAnsi" w:cstheme="minorHAnsi"/>
          <w:sz w:val="20"/>
          <w:szCs w:val="24"/>
        </w:rPr>
      </w:pPr>
    </w:p>
    <w:tbl>
      <w:tblPr>
        <w:tblStyle w:val="Tabellenraster"/>
        <w:tblW w:w="9634" w:type="dxa"/>
        <w:tblLayout w:type="fixed"/>
        <w:tblLook w:val="04A0" w:firstRow="1" w:lastRow="0" w:firstColumn="1" w:lastColumn="0" w:noHBand="0" w:noVBand="1"/>
      </w:tblPr>
      <w:tblGrid>
        <w:gridCol w:w="3652"/>
        <w:gridCol w:w="1151"/>
        <w:gridCol w:w="1401"/>
        <w:gridCol w:w="3430"/>
      </w:tblGrid>
      <w:tr w:rsidR="005526DA" w:rsidRPr="00EB735E" w14:paraId="72F25F31" w14:textId="77777777" w:rsidTr="004C6283">
        <w:trPr>
          <w:trHeight w:val="507"/>
        </w:trPr>
        <w:tc>
          <w:tcPr>
            <w:tcW w:w="9634"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3E1A7E2" w14:textId="06750B28" w:rsidR="005526DA" w:rsidRPr="00EB735E" w:rsidRDefault="002F00FD" w:rsidP="00A025DC">
            <w:pPr>
              <w:rPr>
                <w:b/>
                <w:sz w:val="20"/>
                <w:u w:val="single"/>
                <w:lang w:val="en-US"/>
              </w:rPr>
            </w:pPr>
            <w:r w:rsidRPr="00EB735E">
              <w:rPr>
                <w:rFonts w:asciiTheme="minorHAnsi" w:hAnsiTheme="minorHAnsi" w:cstheme="minorHAnsi"/>
                <w:b/>
                <w:sz w:val="28"/>
                <w:szCs w:val="30"/>
              </w:rPr>
              <w:lastRenderedPageBreak/>
              <w:br w:type="page"/>
            </w:r>
            <w:proofErr w:type="spellStart"/>
            <w:r w:rsidR="005526DA" w:rsidRPr="00EB735E">
              <w:rPr>
                <w:rFonts w:ascii="Arial" w:hAnsi="Arial" w:cs="Arial"/>
                <w:b/>
                <w:sz w:val="20"/>
                <w:u w:val="single"/>
                <w:lang w:val="en-US"/>
              </w:rPr>
              <w:t>Studienende</w:t>
            </w:r>
            <w:proofErr w:type="spellEnd"/>
            <w:r w:rsidR="005526DA" w:rsidRPr="00EB735E">
              <w:rPr>
                <w:rFonts w:ascii="Arial" w:hAnsi="Arial" w:cs="Arial"/>
                <w:b/>
                <w:sz w:val="20"/>
                <w:u w:val="single"/>
                <w:lang w:val="en-US"/>
              </w:rPr>
              <w:t xml:space="preserve"> </w:t>
            </w:r>
          </w:p>
        </w:tc>
      </w:tr>
      <w:tr w:rsidR="005526DA" w:rsidRPr="00EB735E" w14:paraId="25F0C82C" w14:textId="77777777" w:rsidTr="004C6283">
        <w:tc>
          <w:tcPr>
            <w:tcW w:w="6204" w:type="dxa"/>
            <w:gridSpan w:val="3"/>
            <w:tcBorders>
              <w:top w:val="single" w:sz="4" w:space="0" w:color="auto"/>
              <w:left w:val="single" w:sz="4" w:space="0" w:color="auto"/>
              <w:bottom w:val="single" w:sz="4" w:space="0" w:color="auto"/>
              <w:right w:val="single" w:sz="4" w:space="0" w:color="auto"/>
            </w:tcBorders>
            <w:vAlign w:val="center"/>
            <w:hideMark/>
          </w:tcPr>
          <w:p w14:paraId="573ACFB0" w14:textId="77777777" w:rsidR="005526DA" w:rsidRPr="00EB735E" w:rsidRDefault="005526DA" w:rsidP="00A025DC">
            <w:pPr>
              <w:spacing w:before="120" w:after="120"/>
              <w:rPr>
                <w:rFonts w:ascii="Arial" w:hAnsi="Arial" w:cs="Arial"/>
                <w:sz w:val="20"/>
              </w:rPr>
            </w:pPr>
            <w:r w:rsidRPr="00EB735E">
              <w:rPr>
                <w:rFonts w:ascii="Arial" w:hAnsi="Arial" w:cs="Arial"/>
                <w:sz w:val="20"/>
              </w:rPr>
              <w:t>Hat der Patient die Studie regulär beendet?</w:t>
            </w:r>
          </w:p>
        </w:tc>
        <w:tc>
          <w:tcPr>
            <w:tcW w:w="3430" w:type="dxa"/>
            <w:tcBorders>
              <w:top w:val="single" w:sz="4" w:space="0" w:color="auto"/>
              <w:left w:val="single" w:sz="4" w:space="0" w:color="auto"/>
              <w:bottom w:val="single" w:sz="4" w:space="0" w:color="auto"/>
              <w:right w:val="single" w:sz="4" w:space="0" w:color="auto"/>
            </w:tcBorders>
            <w:vAlign w:val="center"/>
            <w:hideMark/>
          </w:tcPr>
          <w:p w14:paraId="063E7A91" w14:textId="77777777" w:rsidR="005526DA" w:rsidRPr="00EB735E" w:rsidRDefault="005526DA" w:rsidP="00A025DC">
            <w:pPr>
              <w:spacing w:before="120" w:after="120"/>
              <w:rPr>
                <w:rFonts w:ascii="Arial" w:hAnsi="Arial" w:cs="Arial"/>
                <w:b/>
                <w:sz w:val="20"/>
                <w:lang w:val="en-US"/>
              </w:rPr>
            </w:pPr>
            <w:r w:rsidRPr="00EB735E">
              <w:rPr>
                <w:rFonts w:ascii="Arial" w:hAnsi="Arial" w:cs="Arial"/>
                <w:sz w:val="20"/>
              </w:rPr>
              <w:t>ja   O</w:t>
            </w:r>
            <w:r w:rsidRPr="00EB735E">
              <w:rPr>
                <w:rFonts w:ascii="Arial" w:hAnsi="Arial" w:cs="Arial"/>
                <w:sz w:val="20"/>
              </w:rPr>
              <w:tab/>
              <w:t xml:space="preserve">   nein   O</w:t>
            </w:r>
          </w:p>
        </w:tc>
      </w:tr>
      <w:tr w:rsidR="005526DA" w:rsidRPr="00EB735E" w14:paraId="153F78CC" w14:textId="77777777" w:rsidTr="004C6283">
        <w:tc>
          <w:tcPr>
            <w:tcW w:w="9634" w:type="dxa"/>
            <w:gridSpan w:val="4"/>
            <w:tcBorders>
              <w:top w:val="single" w:sz="4" w:space="0" w:color="auto"/>
              <w:left w:val="single" w:sz="4" w:space="0" w:color="auto"/>
              <w:bottom w:val="single" w:sz="4" w:space="0" w:color="auto"/>
              <w:right w:val="single" w:sz="4" w:space="0" w:color="auto"/>
            </w:tcBorders>
            <w:vAlign w:val="center"/>
            <w:hideMark/>
          </w:tcPr>
          <w:p w14:paraId="213BFC01" w14:textId="77777777" w:rsidR="005526DA" w:rsidRPr="00EB735E" w:rsidRDefault="005526DA" w:rsidP="00A025DC">
            <w:pPr>
              <w:spacing w:before="120" w:after="120"/>
              <w:ind w:firstLine="426"/>
              <w:rPr>
                <w:rFonts w:cstheme="minorHAnsi"/>
                <w:noProof/>
              </w:rPr>
            </w:pPr>
            <w:r w:rsidRPr="00EB735E">
              <w:rPr>
                <w:rFonts w:ascii="Arial" w:hAnsi="Arial" w:cs="Arial"/>
                <w:sz w:val="20"/>
              </w:rPr>
              <w:t xml:space="preserve">Falls nein, bitte Grund für vorzeitiges Studienende angeben  </w:t>
            </w:r>
          </w:p>
        </w:tc>
      </w:tr>
      <w:tr w:rsidR="005526DA" w:rsidRPr="00EB735E" w14:paraId="0E9A741A" w14:textId="77777777" w:rsidTr="004C6283">
        <w:tc>
          <w:tcPr>
            <w:tcW w:w="4803" w:type="dxa"/>
            <w:gridSpan w:val="2"/>
            <w:tcBorders>
              <w:top w:val="single" w:sz="4" w:space="0" w:color="auto"/>
              <w:left w:val="single" w:sz="4" w:space="0" w:color="auto"/>
              <w:bottom w:val="single" w:sz="4" w:space="0" w:color="auto"/>
              <w:right w:val="single" w:sz="4" w:space="0" w:color="auto"/>
            </w:tcBorders>
            <w:vAlign w:val="center"/>
            <w:hideMark/>
          </w:tcPr>
          <w:p w14:paraId="3F09FA0F" w14:textId="77777777" w:rsidR="005526DA" w:rsidRPr="00EB735E" w:rsidRDefault="005526DA" w:rsidP="00A025DC">
            <w:pPr>
              <w:spacing w:before="120" w:after="120"/>
              <w:rPr>
                <w:rFonts w:ascii="Arial" w:hAnsi="Arial" w:cs="Arial"/>
                <w:sz w:val="20"/>
                <w:lang w:val="en-US"/>
              </w:rPr>
            </w:pPr>
            <w:r w:rsidRPr="00EB735E">
              <w:rPr>
                <w:rFonts w:ascii="Arial" w:hAnsi="Arial" w:cs="Arial"/>
                <w:sz w:val="20"/>
                <w:lang w:val="en-US"/>
              </w:rPr>
              <w:t xml:space="preserve">1. Patient </w:t>
            </w:r>
            <w:proofErr w:type="spellStart"/>
            <w:r w:rsidRPr="00EB735E">
              <w:rPr>
                <w:rFonts w:ascii="Arial" w:hAnsi="Arial" w:cs="Arial"/>
                <w:sz w:val="20"/>
                <w:lang w:val="en-US"/>
              </w:rPr>
              <w:t>verstorben</w:t>
            </w:r>
            <w:proofErr w:type="spellEnd"/>
          </w:p>
        </w:tc>
        <w:tc>
          <w:tcPr>
            <w:tcW w:w="4831" w:type="dxa"/>
            <w:gridSpan w:val="2"/>
            <w:tcBorders>
              <w:top w:val="single" w:sz="4" w:space="0" w:color="auto"/>
              <w:left w:val="single" w:sz="4" w:space="0" w:color="auto"/>
              <w:bottom w:val="single" w:sz="4" w:space="0" w:color="auto"/>
              <w:right w:val="single" w:sz="4" w:space="0" w:color="auto"/>
            </w:tcBorders>
            <w:vAlign w:val="center"/>
            <w:hideMark/>
          </w:tcPr>
          <w:p w14:paraId="7CCAE404" w14:textId="77777777" w:rsidR="005526DA" w:rsidRPr="00EB735E" w:rsidRDefault="005526DA" w:rsidP="00A025DC">
            <w:pPr>
              <w:spacing w:before="120" w:after="120"/>
              <w:rPr>
                <w:rFonts w:ascii="Arial" w:hAnsi="Arial" w:cs="Arial"/>
                <w:b/>
                <w:sz w:val="20"/>
                <w:lang w:val="en-US"/>
              </w:rPr>
            </w:pPr>
            <w:r w:rsidRPr="00EB735E">
              <w:rPr>
                <w:rFonts w:ascii="Arial" w:hAnsi="Arial" w:cs="Arial"/>
                <w:sz w:val="20"/>
              </w:rPr>
              <w:t>ja   O</w:t>
            </w:r>
            <w:r w:rsidRPr="00EB735E">
              <w:rPr>
                <w:rFonts w:ascii="Arial" w:hAnsi="Arial" w:cs="Arial"/>
                <w:sz w:val="20"/>
              </w:rPr>
              <w:tab/>
              <w:t xml:space="preserve">   nein   O</w:t>
            </w:r>
          </w:p>
        </w:tc>
      </w:tr>
      <w:tr w:rsidR="005526DA" w:rsidRPr="00EB735E" w14:paraId="103DFB37" w14:textId="77777777" w:rsidTr="004C6283">
        <w:tc>
          <w:tcPr>
            <w:tcW w:w="4803" w:type="dxa"/>
            <w:gridSpan w:val="2"/>
            <w:tcBorders>
              <w:top w:val="single" w:sz="4" w:space="0" w:color="auto"/>
              <w:left w:val="single" w:sz="4" w:space="0" w:color="auto"/>
              <w:bottom w:val="single" w:sz="4" w:space="0" w:color="auto"/>
              <w:right w:val="single" w:sz="4" w:space="0" w:color="auto"/>
            </w:tcBorders>
            <w:vAlign w:val="center"/>
            <w:hideMark/>
          </w:tcPr>
          <w:p w14:paraId="5664CCA8" w14:textId="77777777" w:rsidR="005526DA" w:rsidRPr="00EB735E" w:rsidRDefault="005526DA" w:rsidP="00A025DC">
            <w:pPr>
              <w:spacing w:before="120" w:after="120"/>
              <w:ind w:firstLine="426"/>
              <w:rPr>
                <w:rFonts w:ascii="Arial" w:hAnsi="Arial" w:cs="Arial"/>
                <w:sz w:val="20"/>
                <w:lang w:val="en-US"/>
              </w:rPr>
            </w:pPr>
            <w:proofErr w:type="spellStart"/>
            <w:r w:rsidRPr="00EB735E">
              <w:rPr>
                <w:rFonts w:ascii="Arial" w:hAnsi="Arial" w:cs="Arial"/>
                <w:sz w:val="20"/>
                <w:lang w:val="en-US"/>
              </w:rPr>
              <w:t>Wenn</w:t>
            </w:r>
            <w:proofErr w:type="spellEnd"/>
            <w:r w:rsidRPr="00EB735E">
              <w:rPr>
                <w:rFonts w:ascii="Arial" w:hAnsi="Arial" w:cs="Arial"/>
                <w:sz w:val="20"/>
                <w:lang w:val="en-US"/>
              </w:rPr>
              <w:t xml:space="preserve"> ja, </w:t>
            </w:r>
            <w:proofErr w:type="spellStart"/>
            <w:r w:rsidRPr="00EB735E">
              <w:rPr>
                <w:rFonts w:ascii="Arial" w:hAnsi="Arial" w:cs="Arial"/>
                <w:sz w:val="20"/>
                <w:lang w:val="en-US"/>
              </w:rPr>
              <w:t>Todesdatum</w:t>
            </w:r>
            <w:proofErr w:type="spellEnd"/>
          </w:p>
        </w:tc>
        <w:tc>
          <w:tcPr>
            <w:tcW w:w="4831" w:type="dxa"/>
            <w:gridSpan w:val="2"/>
            <w:tcBorders>
              <w:top w:val="single" w:sz="4" w:space="0" w:color="auto"/>
              <w:left w:val="single" w:sz="4" w:space="0" w:color="auto"/>
              <w:bottom w:val="single" w:sz="4" w:space="0" w:color="auto"/>
              <w:right w:val="single" w:sz="4" w:space="0" w:color="auto"/>
            </w:tcBorders>
            <w:vAlign w:val="center"/>
            <w:hideMark/>
          </w:tcPr>
          <w:p w14:paraId="740C203F" w14:textId="073ED0C8" w:rsidR="005526DA" w:rsidRPr="00EB735E" w:rsidRDefault="005526DA" w:rsidP="00A025DC">
            <w:pPr>
              <w:spacing w:before="120" w:after="120"/>
              <w:rPr>
                <w:rFonts w:ascii="Arial" w:hAnsi="Arial" w:cs="Arial"/>
                <w:sz w:val="20"/>
                <w:lang w:val="en-US"/>
              </w:rPr>
            </w:pPr>
            <w:r w:rsidRPr="00EB735E">
              <w:rPr>
                <w:noProof/>
                <w:sz w:val="20"/>
              </w:rPr>
              <mc:AlternateContent>
                <mc:Choice Requires="wpg">
                  <w:drawing>
                    <wp:inline distT="0" distB="0" distL="0" distR="0" wp14:anchorId="25804024" wp14:editId="4429679D">
                      <wp:extent cx="1308100" cy="142240"/>
                      <wp:effectExtent l="9525" t="9525" r="6350" b="10160"/>
                      <wp:docPr id="13294" name="Gruppieren 13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8100" cy="142240"/>
                                <a:chOff x="0" y="0"/>
                                <a:chExt cx="12573" cy="2535"/>
                              </a:xfrm>
                            </wpg:grpSpPr>
                            <wps:wsp>
                              <wps:cNvPr id="13295" name="Line 3004"/>
                              <wps:cNvCnPr>
                                <a:cxnSpLocks noChangeShapeType="1"/>
                              </wps:cNvCnPr>
                              <wps:spPr bwMode="auto">
                                <a:xfrm>
                                  <a:off x="0" y="2510"/>
                                  <a:ext cx="125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96" name="Line 3005"/>
                              <wps:cNvCnPr>
                                <a:cxnSpLocks noChangeShapeType="1"/>
                              </wps:cNvCnPr>
                              <wps:spPr bwMode="auto">
                                <a:xfrm flipV="1">
                                  <a:off x="52" y="52"/>
                                  <a:ext cx="0" cy="24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97" name="Line 3006"/>
                              <wps:cNvCnPr>
                                <a:cxnSpLocks noChangeShapeType="1"/>
                              </wps:cNvCnPr>
                              <wps:spPr bwMode="auto">
                                <a:xfrm flipV="1">
                                  <a:off x="12526" y="31"/>
                                  <a:ext cx="0" cy="24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98" name="Line 3007"/>
                              <wps:cNvCnPr>
                                <a:cxnSpLocks noChangeShapeType="1"/>
                              </wps:cNvCnPr>
                              <wps:spPr bwMode="auto">
                                <a:xfrm flipV="1">
                                  <a:off x="6263" y="52"/>
                                  <a:ext cx="0" cy="24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99" name="Line 3008"/>
                              <wps:cNvCnPr>
                                <a:cxnSpLocks noChangeShapeType="1"/>
                              </wps:cNvCnPr>
                              <wps:spPr bwMode="auto">
                                <a:xfrm flipV="1">
                                  <a:off x="3144" y="0"/>
                                  <a:ext cx="0" cy="2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01" name="Line 3009"/>
                              <wps:cNvCnPr>
                                <a:cxnSpLocks noChangeShapeType="1"/>
                              </wps:cNvCnPr>
                              <wps:spPr bwMode="auto">
                                <a:xfrm>
                                  <a:off x="1559" y="1004"/>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02" name="Line 3010"/>
                              <wps:cNvCnPr>
                                <a:cxnSpLocks noChangeShapeType="1"/>
                              </wps:cNvCnPr>
                              <wps:spPr bwMode="auto">
                                <a:xfrm>
                                  <a:off x="4730" y="1030"/>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03" name="Line 3011"/>
                              <wps:cNvCnPr>
                                <a:cxnSpLocks noChangeShapeType="1"/>
                              </wps:cNvCnPr>
                              <wps:spPr bwMode="auto">
                                <a:xfrm>
                                  <a:off x="7849"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04" name="Line 3012"/>
                              <wps:cNvCnPr>
                                <a:cxnSpLocks noChangeShapeType="1"/>
                              </wps:cNvCnPr>
                              <wps:spPr bwMode="auto">
                                <a:xfrm>
                                  <a:off x="9408"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05" name="Line 3013"/>
                              <wps:cNvCnPr>
                                <a:cxnSpLocks noChangeShapeType="1"/>
                              </wps:cNvCnPr>
                              <wps:spPr bwMode="auto">
                                <a:xfrm>
                                  <a:off x="10993"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FB926FE" id="Gruppieren 13294" o:spid="_x0000_s1026" style="width:103pt;height:11.2pt;mso-position-horizontal-relative:char;mso-position-vertical-relative:line" coordsize="12573,2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">
                      <v:line id="Line 3004" o:spid="_x0000_s1027" style="position:absolute;visibility:visible;mso-wrap-style:square" from="0,2510" to="12573,2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"/>
                      <v:line id="Line 3005" o:spid="_x0000_s1028" style="position:absolute;flip:y;visibility:visible;mso-wrap-style:square" from="52,52" to="52,2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"/>
                      <v:line id="Line 3006" o:spid="_x0000_s1029" style="position:absolute;flip:y;visibility:visible;mso-wrap-style:square" from="12526,31" to="12526,2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"/>
                      <v:line id="Line 3007" o:spid="_x0000_s1030" style="position:absolute;flip:y;visibility:visible;mso-wrap-style:square" from="6263,52" to="6263,2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"/>
                      <v:line id="Line 3008" o:spid="_x0000_s1031" style="position:absolute;flip:y;visibility:visible;mso-wrap-style:square" from="3144,0" to="3144,2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"/>
                      <v:line id="Line 3009" o:spid="_x0000_s1032" style="position:absolute;visibility:visible;mso-wrap-style:square" from="1559,1004" to="1559,2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"/>
                      <v:line id="Line 3010" o:spid="_x0000_s1033" style="position:absolute;visibility:visible;mso-wrap-style:square" from="4730,1030" to="4730,2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"/>
                      <v:line id="Line 3011" o:spid="_x0000_s1034" style="position:absolute;visibility:visible;mso-wrap-style:square" from="7849,977" to="7849,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"/>
                      <v:line id="Line 3012" o:spid="_x0000_s1035" style="position:absolute;visibility:visible;mso-wrap-style:square" from="9408,977" to="9408,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"/>
                      <v:line id="Line 3013" o:spid="_x0000_s1036" style="position:absolute;visibility:visible;mso-wrap-style:square" from="10993,977" to="10993,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"/>
                      <w10:anchorlock/>
                    </v:group>
                  </w:pict>
                </mc:Fallback>
              </mc:AlternateContent>
            </w:r>
          </w:p>
        </w:tc>
      </w:tr>
      <w:tr w:rsidR="005526DA" w:rsidRPr="00EB735E" w14:paraId="79ED77BB" w14:textId="77777777" w:rsidTr="004C6283">
        <w:tc>
          <w:tcPr>
            <w:tcW w:w="3652" w:type="dxa"/>
            <w:tcBorders>
              <w:top w:val="single" w:sz="4" w:space="0" w:color="auto"/>
              <w:left w:val="single" w:sz="4" w:space="0" w:color="auto"/>
              <w:bottom w:val="single" w:sz="4" w:space="0" w:color="auto"/>
              <w:right w:val="single" w:sz="4" w:space="0" w:color="auto"/>
            </w:tcBorders>
            <w:vAlign w:val="center"/>
            <w:hideMark/>
          </w:tcPr>
          <w:p w14:paraId="34DB16DE" w14:textId="77777777" w:rsidR="005526DA" w:rsidRPr="00EB735E" w:rsidRDefault="005526DA" w:rsidP="00A025DC">
            <w:pPr>
              <w:spacing w:before="120" w:after="120"/>
              <w:ind w:firstLine="426"/>
              <w:rPr>
                <w:rFonts w:ascii="Arial" w:hAnsi="Arial" w:cs="Arial"/>
                <w:sz w:val="20"/>
                <w:lang w:val="en-US"/>
              </w:rPr>
            </w:pPr>
            <w:proofErr w:type="spellStart"/>
            <w:r w:rsidRPr="00EB735E">
              <w:rPr>
                <w:rFonts w:ascii="Arial" w:hAnsi="Arial" w:cs="Arial"/>
                <w:sz w:val="20"/>
                <w:lang w:val="en-US"/>
              </w:rPr>
              <w:t>Wenn</w:t>
            </w:r>
            <w:proofErr w:type="spellEnd"/>
            <w:r w:rsidRPr="00EB735E">
              <w:rPr>
                <w:rFonts w:ascii="Arial" w:hAnsi="Arial" w:cs="Arial"/>
                <w:sz w:val="20"/>
                <w:lang w:val="en-US"/>
              </w:rPr>
              <w:t xml:space="preserve"> ja, </w:t>
            </w:r>
            <w:proofErr w:type="spellStart"/>
            <w:r w:rsidRPr="00EB735E">
              <w:rPr>
                <w:rFonts w:ascii="Arial" w:hAnsi="Arial" w:cs="Arial"/>
                <w:sz w:val="20"/>
                <w:lang w:val="en-US"/>
              </w:rPr>
              <w:t>Todesursache</w:t>
            </w:r>
            <w:proofErr w:type="spellEnd"/>
          </w:p>
        </w:tc>
        <w:tc>
          <w:tcPr>
            <w:tcW w:w="5982" w:type="dxa"/>
            <w:gridSpan w:val="3"/>
            <w:tcBorders>
              <w:top w:val="single" w:sz="4" w:space="0" w:color="auto"/>
              <w:left w:val="single" w:sz="4" w:space="0" w:color="auto"/>
              <w:bottom w:val="single" w:sz="4" w:space="0" w:color="auto"/>
              <w:right w:val="single" w:sz="4" w:space="0" w:color="auto"/>
            </w:tcBorders>
            <w:vAlign w:val="bottom"/>
          </w:tcPr>
          <w:p w14:paraId="54090ABB" w14:textId="77777777" w:rsidR="005526DA" w:rsidRPr="00EB735E" w:rsidRDefault="005526DA" w:rsidP="00A025DC">
            <w:pPr>
              <w:spacing w:before="120" w:after="60"/>
              <w:rPr>
                <w:rFonts w:ascii="Arial" w:hAnsi="Arial" w:cs="Arial"/>
                <w:sz w:val="14"/>
                <w:lang w:val="en-US"/>
              </w:rPr>
            </w:pPr>
            <w:r w:rsidRPr="00EB735E">
              <w:rPr>
                <w:rFonts w:ascii="Arial" w:hAnsi="Arial" w:cs="Arial"/>
                <w:sz w:val="8"/>
                <w:lang w:val="en-US"/>
              </w:rPr>
              <w:t>_______________________________________________________________________________________________________</w:t>
            </w:r>
          </w:p>
        </w:tc>
      </w:tr>
      <w:tr w:rsidR="005526DA" w:rsidRPr="00EB735E" w14:paraId="4973794C" w14:textId="77777777" w:rsidTr="004C6283">
        <w:tc>
          <w:tcPr>
            <w:tcW w:w="4803" w:type="dxa"/>
            <w:gridSpan w:val="2"/>
            <w:tcBorders>
              <w:top w:val="single" w:sz="4" w:space="0" w:color="auto"/>
              <w:left w:val="single" w:sz="4" w:space="0" w:color="auto"/>
              <w:bottom w:val="single" w:sz="4" w:space="0" w:color="auto"/>
              <w:right w:val="single" w:sz="4" w:space="0" w:color="auto"/>
            </w:tcBorders>
            <w:vAlign w:val="center"/>
            <w:hideMark/>
          </w:tcPr>
          <w:p w14:paraId="26172BEF" w14:textId="77777777" w:rsidR="005526DA" w:rsidRPr="00EB735E" w:rsidRDefault="005526DA" w:rsidP="00A025DC">
            <w:pPr>
              <w:spacing w:before="120" w:after="120"/>
              <w:rPr>
                <w:rFonts w:ascii="Arial" w:hAnsi="Arial" w:cs="Arial"/>
                <w:sz w:val="20"/>
                <w:lang w:val="en-US"/>
              </w:rPr>
            </w:pPr>
            <w:r w:rsidRPr="00EB735E">
              <w:rPr>
                <w:rFonts w:ascii="Arial" w:hAnsi="Arial" w:cs="Arial"/>
                <w:sz w:val="20"/>
                <w:lang w:val="en-US"/>
              </w:rPr>
              <w:t>2. Lost to follow up</w:t>
            </w:r>
          </w:p>
        </w:tc>
        <w:tc>
          <w:tcPr>
            <w:tcW w:w="4831" w:type="dxa"/>
            <w:gridSpan w:val="2"/>
            <w:tcBorders>
              <w:top w:val="single" w:sz="4" w:space="0" w:color="auto"/>
              <w:left w:val="single" w:sz="4" w:space="0" w:color="auto"/>
              <w:bottom w:val="single" w:sz="4" w:space="0" w:color="auto"/>
              <w:right w:val="single" w:sz="4" w:space="0" w:color="auto"/>
            </w:tcBorders>
            <w:vAlign w:val="center"/>
            <w:hideMark/>
          </w:tcPr>
          <w:p w14:paraId="61FD31FC" w14:textId="77777777" w:rsidR="005526DA" w:rsidRPr="00EB735E" w:rsidRDefault="005526DA" w:rsidP="00A025DC">
            <w:pPr>
              <w:spacing w:before="120" w:after="120"/>
              <w:rPr>
                <w:rFonts w:ascii="Arial" w:hAnsi="Arial" w:cs="Arial"/>
                <w:sz w:val="20"/>
                <w:lang w:val="en-US"/>
              </w:rPr>
            </w:pPr>
            <w:r w:rsidRPr="00EB735E">
              <w:rPr>
                <w:rFonts w:ascii="Arial" w:hAnsi="Arial" w:cs="Arial"/>
                <w:sz w:val="20"/>
              </w:rPr>
              <w:t>ja   O</w:t>
            </w:r>
            <w:r w:rsidRPr="00EB735E">
              <w:rPr>
                <w:rFonts w:ascii="Arial" w:hAnsi="Arial" w:cs="Arial"/>
                <w:sz w:val="20"/>
              </w:rPr>
              <w:tab/>
              <w:t xml:space="preserve">   nein   O</w:t>
            </w:r>
          </w:p>
        </w:tc>
      </w:tr>
      <w:tr w:rsidR="005526DA" w:rsidRPr="00EB735E" w14:paraId="5476FFE2" w14:textId="77777777" w:rsidTr="004C6283">
        <w:tc>
          <w:tcPr>
            <w:tcW w:w="4803" w:type="dxa"/>
            <w:gridSpan w:val="2"/>
            <w:tcBorders>
              <w:top w:val="single" w:sz="4" w:space="0" w:color="auto"/>
              <w:left w:val="single" w:sz="4" w:space="0" w:color="auto"/>
              <w:bottom w:val="single" w:sz="4" w:space="0" w:color="auto"/>
              <w:right w:val="single" w:sz="4" w:space="0" w:color="auto"/>
            </w:tcBorders>
            <w:vAlign w:val="center"/>
            <w:hideMark/>
          </w:tcPr>
          <w:p w14:paraId="6E012FE6" w14:textId="77777777" w:rsidR="005526DA" w:rsidRPr="00EB735E" w:rsidRDefault="005526DA" w:rsidP="00A025DC">
            <w:pPr>
              <w:spacing w:before="120" w:after="120"/>
              <w:ind w:firstLine="426"/>
              <w:rPr>
                <w:rFonts w:ascii="Arial" w:hAnsi="Arial" w:cs="Arial"/>
                <w:sz w:val="20"/>
              </w:rPr>
            </w:pPr>
            <w:r w:rsidRPr="00EB735E">
              <w:rPr>
                <w:rFonts w:ascii="Arial" w:hAnsi="Arial" w:cs="Arial"/>
                <w:sz w:val="20"/>
              </w:rPr>
              <w:t>Wenn ja, Datum des letzten Kontaktes</w:t>
            </w:r>
          </w:p>
        </w:tc>
        <w:tc>
          <w:tcPr>
            <w:tcW w:w="4831" w:type="dxa"/>
            <w:gridSpan w:val="2"/>
            <w:tcBorders>
              <w:top w:val="single" w:sz="4" w:space="0" w:color="auto"/>
              <w:left w:val="single" w:sz="4" w:space="0" w:color="auto"/>
              <w:bottom w:val="single" w:sz="4" w:space="0" w:color="auto"/>
              <w:right w:val="single" w:sz="4" w:space="0" w:color="auto"/>
            </w:tcBorders>
            <w:vAlign w:val="center"/>
            <w:hideMark/>
          </w:tcPr>
          <w:p w14:paraId="3E977BD9" w14:textId="39E9BB74" w:rsidR="005526DA" w:rsidRPr="00EB735E" w:rsidRDefault="005526DA" w:rsidP="00A025DC">
            <w:pPr>
              <w:spacing w:before="120" w:after="120"/>
              <w:rPr>
                <w:rFonts w:ascii="Arial" w:hAnsi="Arial" w:cs="Arial"/>
                <w:sz w:val="20"/>
                <w:lang w:val="en-US"/>
              </w:rPr>
            </w:pPr>
            <w:r w:rsidRPr="00EB735E">
              <w:rPr>
                <w:noProof/>
                <w:sz w:val="20"/>
              </w:rPr>
              <mc:AlternateContent>
                <mc:Choice Requires="wpg">
                  <w:drawing>
                    <wp:inline distT="0" distB="0" distL="0" distR="0" wp14:anchorId="0378D744" wp14:editId="4DE70E64">
                      <wp:extent cx="1308100" cy="142240"/>
                      <wp:effectExtent l="9525" t="9525" r="6350" b="10160"/>
                      <wp:docPr id="13306" name="Gruppieren 13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8100" cy="142240"/>
                                <a:chOff x="0" y="0"/>
                                <a:chExt cx="12573" cy="2535"/>
                              </a:xfrm>
                            </wpg:grpSpPr>
                            <wps:wsp>
                              <wps:cNvPr id="13307" name="Line 3004"/>
                              <wps:cNvCnPr/>
                              <wps:spPr bwMode="auto">
                                <a:xfrm>
                                  <a:off x="0" y="2510"/>
                                  <a:ext cx="125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08" name="Line 3005"/>
                              <wps:cNvCnPr/>
                              <wps:spPr bwMode="auto">
                                <a:xfrm flipV="1">
                                  <a:off x="52" y="52"/>
                                  <a:ext cx="0" cy="24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09" name="Line 3006"/>
                              <wps:cNvCnPr/>
                              <wps:spPr bwMode="auto">
                                <a:xfrm flipV="1">
                                  <a:off x="12526" y="31"/>
                                  <a:ext cx="0" cy="24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10" name="Line 3007"/>
                              <wps:cNvCnPr/>
                              <wps:spPr bwMode="auto">
                                <a:xfrm flipV="1">
                                  <a:off x="6263" y="52"/>
                                  <a:ext cx="0" cy="24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11" name="Line 3008"/>
                              <wps:cNvCnPr/>
                              <wps:spPr bwMode="auto">
                                <a:xfrm flipV="1">
                                  <a:off x="3144" y="0"/>
                                  <a:ext cx="0" cy="2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96" name="Line 3009"/>
                              <wps:cNvCnPr/>
                              <wps:spPr bwMode="auto">
                                <a:xfrm>
                                  <a:off x="1559" y="1004"/>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2" name="Line 3010"/>
                              <wps:cNvCnPr/>
                              <wps:spPr bwMode="auto">
                                <a:xfrm>
                                  <a:off x="4730" y="1030"/>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3" name="Line 3011"/>
                              <wps:cNvCnPr/>
                              <wps:spPr bwMode="auto">
                                <a:xfrm>
                                  <a:off x="7849"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4" name="Line 3012"/>
                              <wps:cNvCnPr/>
                              <wps:spPr bwMode="auto">
                                <a:xfrm>
                                  <a:off x="9408"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5" name="Line 3013"/>
                              <wps:cNvCnPr/>
                              <wps:spPr bwMode="auto">
                                <a:xfrm>
                                  <a:off x="10993"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CB24369" id="Gruppieren 13306" o:spid="_x0000_s1026" style="width:103pt;height:11.2pt;mso-position-horizontal-relative:char;mso-position-vertical-relative:line" coordsize="12573,2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">
                      <v:line id="Line 3004" o:spid="_x0000_s1027" style="position:absolute;visibility:visible;mso-wrap-style:square" from="0,2510" to="12573,2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"/>
                      <v:line id="Line 3005" o:spid="_x0000_s1028" style="position:absolute;flip:y;visibility:visible;mso-wrap-style:square" from="52,52" to="52,2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"/>
                      <v:line id="Line 3006" o:spid="_x0000_s1029" style="position:absolute;flip:y;visibility:visible;mso-wrap-style:square" from="12526,31" to="12526,2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"/>
                      <v:line id="Line 3007" o:spid="_x0000_s1030" style="position:absolute;flip:y;visibility:visible;mso-wrap-style:square" from="6263,52" to="6263,2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"/>
                      <v:line id="Line 3008" o:spid="_x0000_s1031" style="position:absolute;flip:y;visibility:visible;mso-wrap-style:square" from="3144,0" to="3144,2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"/>
                      <v:line id="Line 3009" o:spid="_x0000_s1032" style="position:absolute;visibility:visible;mso-wrap-style:square" from="1559,1004" to="1559,2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"/>
                      <v:line id="Line 3010" o:spid="_x0000_s1033" style="position:absolute;visibility:visible;mso-wrap-style:square" from="4730,1030" to="4730,2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"/>
                      <v:line id="Line 3011" o:spid="_x0000_s1034" style="position:absolute;visibility:visible;mso-wrap-style:square" from="7849,977" to="7849,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"/>
                      <v:line id="Line 3012" o:spid="_x0000_s1035" style="position:absolute;visibility:visible;mso-wrap-style:square" from="9408,977" to="9408,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"/>
                      <v:line id="Line 3013" o:spid="_x0000_s1036" style="position:absolute;visibility:visible;mso-wrap-style:square" from="10993,977" to="10993,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"/>
                      <w10:anchorlock/>
                    </v:group>
                  </w:pict>
                </mc:Fallback>
              </mc:AlternateContent>
            </w:r>
          </w:p>
        </w:tc>
      </w:tr>
      <w:tr w:rsidR="005526DA" w:rsidRPr="00EB735E" w14:paraId="75193AB9" w14:textId="77777777" w:rsidTr="004C6283">
        <w:tc>
          <w:tcPr>
            <w:tcW w:w="4803" w:type="dxa"/>
            <w:gridSpan w:val="2"/>
            <w:tcBorders>
              <w:top w:val="single" w:sz="4" w:space="0" w:color="auto"/>
              <w:left w:val="single" w:sz="4" w:space="0" w:color="auto"/>
              <w:bottom w:val="single" w:sz="4" w:space="0" w:color="auto"/>
              <w:right w:val="single" w:sz="4" w:space="0" w:color="auto"/>
            </w:tcBorders>
            <w:vAlign w:val="center"/>
            <w:hideMark/>
          </w:tcPr>
          <w:p w14:paraId="744368F3" w14:textId="77777777" w:rsidR="005526DA" w:rsidRPr="00EB735E" w:rsidRDefault="005526DA" w:rsidP="00A025DC">
            <w:pPr>
              <w:spacing w:before="120" w:after="120"/>
              <w:rPr>
                <w:rFonts w:ascii="Arial" w:hAnsi="Arial" w:cs="Arial"/>
                <w:sz w:val="20"/>
                <w:lang w:val="en-US"/>
              </w:rPr>
            </w:pPr>
            <w:r w:rsidRPr="00EB735E">
              <w:rPr>
                <w:rFonts w:ascii="Arial" w:hAnsi="Arial" w:cs="Arial"/>
                <w:sz w:val="20"/>
                <w:lang w:val="en-US"/>
              </w:rPr>
              <w:t xml:space="preserve">3. </w:t>
            </w:r>
            <w:proofErr w:type="spellStart"/>
            <w:r w:rsidRPr="00EB735E">
              <w:rPr>
                <w:rFonts w:ascii="Arial" w:hAnsi="Arial" w:cs="Arial"/>
                <w:sz w:val="20"/>
                <w:lang w:val="en-US"/>
              </w:rPr>
              <w:t>Widerruf</w:t>
            </w:r>
            <w:proofErr w:type="spellEnd"/>
            <w:r w:rsidRPr="00EB735E">
              <w:rPr>
                <w:rFonts w:ascii="Arial" w:hAnsi="Arial" w:cs="Arial"/>
                <w:sz w:val="20"/>
                <w:lang w:val="en-US"/>
              </w:rPr>
              <w:t xml:space="preserve"> der </w:t>
            </w:r>
            <w:proofErr w:type="spellStart"/>
            <w:r w:rsidRPr="00EB735E">
              <w:rPr>
                <w:rFonts w:ascii="Arial" w:hAnsi="Arial" w:cs="Arial"/>
                <w:sz w:val="20"/>
                <w:lang w:val="en-US"/>
              </w:rPr>
              <w:t>Einwilligungserklärung</w:t>
            </w:r>
            <w:proofErr w:type="spellEnd"/>
          </w:p>
        </w:tc>
        <w:tc>
          <w:tcPr>
            <w:tcW w:w="4831" w:type="dxa"/>
            <w:gridSpan w:val="2"/>
            <w:tcBorders>
              <w:top w:val="single" w:sz="4" w:space="0" w:color="auto"/>
              <w:left w:val="single" w:sz="4" w:space="0" w:color="auto"/>
              <w:bottom w:val="single" w:sz="4" w:space="0" w:color="auto"/>
              <w:right w:val="single" w:sz="4" w:space="0" w:color="auto"/>
            </w:tcBorders>
            <w:vAlign w:val="center"/>
            <w:hideMark/>
          </w:tcPr>
          <w:p w14:paraId="591E290A" w14:textId="77777777" w:rsidR="005526DA" w:rsidRPr="00EB735E" w:rsidRDefault="005526DA" w:rsidP="00A025DC">
            <w:pPr>
              <w:spacing w:before="120" w:after="120"/>
              <w:rPr>
                <w:rFonts w:ascii="Arial" w:hAnsi="Arial" w:cs="Arial"/>
                <w:sz w:val="20"/>
                <w:lang w:val="en-US"/>
              </w:rPr>
            </w:pPr>
            <w:r w:rsidRPr="00EB735E">
              <w:rPr>
                <w:rFonts w:ascii="Arial" w:hAnsi="Arial" w:cs="Arial"/>
                <w:sz w:val="20"/>
              </w:rPr>
              <w:t>ja   O</w:t>
            </w:r>
            <w:r w:rsidRPr="00EB735E">
              <w:rPr>
                <w:rFonts w:ascii="Arial" w:hAnsi="Arial" w:cs="Arial"/>
                <w:sz w:val="20"/>
              </w:rPr>
              <w:tab/>
              <w:t xml:space="preserve">   nein   O</w:t>
            </w:r>
          </w:p>
        </w:tc>
      </w:tr>
      <w:tr w:rsidR="005526DA" w:rsidRPr="00EB735E" w14:paraId="5D4D51D3" w14:textId="77777777" w:rsidTr="004C6283">
        <w:tc>
          <w:tcPr>
            <w:tcW w:w="4803" w:type="dxa"/>
            <w:gridSpan w:val="2"/>
            <w:tcBorders>
              <w:top w:val="single" w:sz="4" w:space="0" w:color="auto"/>
              <w:left w:val="single" w:sz="4" w:space="0" w:color="auto"/>
              <w:bottom w:val="single" w:sz="4" w:space="0" w:color="auto"/>
              <w:right w:val="single" w:sz="4" w:space="0" w:color="auto"/>
            </w:tcBorders>
            <w:vAlign w:val="center"/>
            <w:hideMark/>
          </w:tcPr>
          <w:p w14:paraId="63EEC018" w14:textId="77777777" w:rsidR="005526DA" w:rsidRPr="00EB735E" w:rsidRDefault="005526DA" w:rsidP="00A025DC">
            <w:pPr>
              <w:spacing w:before="120" w:after="120"/>
              <w:ind w:firstLine="426"/>
              <w:rPr>
                <w:rFonts w:ascii="Arial" w:hAnsi="Arial" w:cs="Arial"/>
                <w:sz w:val="20"/>
              </w:rPr>
            </w:pPr>
            <w:r w:rsidRPr="00EB735E">
              <w:rPr>
                <w:rFonts w:ascii="Arial" w:hAnsi="Arial" w:cs="Arial"/>
                <w:sz w:val="20"/>
              </w:rPr>
              <w:t xml:space="preserve">Wenn ja, Datum des Widerrufs </w:t>
            </w:r>
          </w:p>
        </w:tc>
        <w:tc>
          <w:tcPr>
            <w:tcW w:w="4831" w:type="dxa"/>
            <w:gridSpan w:val="2"/>
            <w:tcBorders>
              <w:top w:val="single" w:sz="4" w:space="0" w:color="auto"/>
              <w:left w:val="single" w:sz="4" w:space="0" w:color="auto"/>
              <w:bottom w:val="single" w:sz="4" w:space="0" w:color="auto"/>
              <w:right w:val="single" w:sz="4" w:space="0" w:color="auto"/>
            </w:tcBorders>
            <w:vAlign w:val="center"/>
            <w:hideMark/>
          </w:tcPr>
          <w:p w14:paraId="594C4058" w14:textId="6C5D5E15" w:rsidR="005526DA" w:rsidRPr="00EB735E" w:rsidRDefault="005526DA" w:rsidP="00A025DC">
            <w:pPr>
              <w:spacing w:before="120" w:after="120"/>
              <w:rPr>
                <w:rFonts w:ascii="Arial" w:hAnsi="Arial" w:cs="Arial"/>
                <w:sz w:val="20"/>
                <w:lang w:val="en-US"/>
              </w:rPr>
            </w:pPr>
            <w:r w:rsidRPr="00EB735E">
              <w:rPr>
                <w:noProof/>
                <w:sz w:val="20"/>
              </w:rPr>
              <mc:AlternateContent>
                <mc:Choice Requires="wpg">
                  <w:drawing>
                    <wp:inline distT="0" distB="0" distL="0" distR="0" wp14:anchorId="341FDF21" wp14:editId="45BFD5CC">
                      <wp:extent cx="1308100" cy="142240"/>
                      <wp:effectExtent l="9525" t="9525" r="6350" b="10160"/>
                      <wp:docPr id="3406" name="Gruppieren 3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8100" cy="142240"/>
                                <a:chOff x="0" y="0"/>
                                <a:chExt cx="12573" cy="2535"/>
                              </a:xfrm>
                            </wpg:grpSpPr>
                            <wps:wsp>
                              <wps:cNvPr id="3407" name="Line 3004"/>
                              <wps:cNvCnPr/>
                              <wps:spPr bwMode="auto">
                                <a:xfrm>
                                  <a:off x="0" y="2510"/>
                                  <a:ext cx="125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8" name="Line 3005"/>
                              <wps:cNvCnPr/>
                              <wps:spPr bwMode="auto">
                                <a:xfrm flipV="1">
                                  <a:off x="52" y="52"/>
                                  <a:ext cx="0" cy="24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9" name="Line 3006"/>
                              <wps:cNvCnPr/>
                              <wps:spPr bwMode="auto">
                                <a:xfrm flipV="1">
                                  <a:off x="12526" y="31"/>
                                  <a:ext cx="0" cy="24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0" name="Line 3007"/>
                              <wps:cNvCnPr/>
                              <wps:spPr bwMode="auto">
                                <a:xfrm flipV="1">
                                  <a:off x="6263" y="52"/>
                                  <a:ext cx="0" cy="24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1" name="Line 3008"/>
                              <wps:cNvCnPr/>
                              <wps:spPr bwMode="auto">
                                <a:xfrm flipV="1">
                                  <a:off x="3144" y="0"/>
                                  <a:ext cx="0" cy="2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2" name="Line 3009"/>
                              <wps:cNvCnPr/>
                              <wps:spPr bwMode="auto">
                                <a:xfrm>
                                  <a:off x="1559" y="1004"/>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3" name="Line 3010"/>
                              <wps:cNvCnPr/>
                              <wps:spPr bwMode="auto">
                                <a:xfrm>
                                  <a:off x="4730" y="1030"/>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4" name="Line 3011"/>
                              <wps:cNvCnPr/>
                              <wps:spPr bwMode="auto">
                                <a:xfrm>
                                  <a:off x="7849"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5" name="Line 3012"/>
                              <wps:cNvCnPr/>
                              <wps:spPr bwMode="auto">
                                <a:xfrm>
                                  <a:off x="9408"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21" name="Line 3013"/>
                              <wps:cNvCnPr/>
                              <wps:spPr bwMode="auto">
                                <a:xfrm>
                                  <a:off x="10993" y="977"/>
                                  <a:ext cx="0" cy="14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7D6F957" id="Gruppieren 3406" o:spid="_x0000_s1026" style="width:103pt;height:11.2pt;mso-position-horizontal-relative:char;mso-position-vertical-relative:line" coordsize="12573,2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">
                      <v:line id="Line 3004" o:spid="_x0000_s1027" style="position:absolute;visibility:visible;mso-wrap-style:square" from="0,2510" to="12573,2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"/>
                      <v:line id="Line 3005" o:spid="_x0000_s1028" style="position:absolute;flip:y;visibility:visible;mso-wrap-style:square" from="52,52" to="52,2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"/>
                      <v:line id="Line 3006" o:spid="_x0000_s1029" style="position:absolute;flip:y;visibility:visible;mso-wrap-style:square" from="12526,31" to="12526,2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"/>
                      <v:line id="Line 3007" o:spid="_x0000_s1030" style="position:absolute;flip:y;visibility:visible;mso-wrap-style:square" from="6263,52" to="6263,2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"/>
                      <v:line id="Line 3008" o:spid="_x0000_s1031" style="position:absolute;flip:y;visibility:visible;mso-wrap-style:square" from="3144,0" to="3144,2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"/>
                      <v:line id="Line 3009" o:spid="_x0000_s1032" style="position:absolute;visibility:visible;mso-wrap-style:square" from="1559,1004" to="1559,2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"/>
                      <v:line id="Line 3010" o:spid="_x0000_s1033" style="position:absolute;visibility:visible;mso-wrap-style:square" from="4730,1030" to="4730,2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"/>
                      <v:line id="Line 3011" o:spid="_x0000_s1034" style="position:absolute;visibility:visible;mso-wrap-style:square" from="7849,977" to="7849,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"/>
                      <v:line id="Line 3012" o:spid="_x0000_s1035" style="position:absolute;visibility:visible;mso-wrap-style:square" from="9408,977" to="9408,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"/>
                      <v:line id="Line 3013" o:spid="_x0000_s1036" style="position:absolute;visibility:visible;mso-wrap-style:square" from="10993,977" to="10993,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"/>
                      <w10:anchorlock/>
                    </v:group>
                  </w:pict>
                </mc:Fallback>
              </mc:AlternateContent>
            </w:r>
          </w:p>
        </w:tc>
      </w:tr>
      <w:tr w:rsidR="005526DA" w:rsidRPr="00EB735E" w14:paraId="74DBEA56" w14:textId="77777777" w:rsidTr="004C6283">
        <w:tc>
          <w:tcPr>
            <w:tcW w:w="4803" w:type="dxa"/>
            <w:gridSpan w:val="2"/>
            <w:tcBorders>
              <w:top w:val="single" w:sz="4" w:space="0" w:color="auto"/>
              <w:left w:val="single" w:sz="4" w:space="0" w:color="auto"/>
              <w:bottom w:val="single" w:sz="4" w:space="0" w:color="auto"/>
              <w:right w:val="single" w:sz="4" w:space="0" w:color="auto"/>
            </w:tcBorders>
            <w:vAlign w:val="center"/>
            <w:hideMark/>
          </w:tcPr>
          <w:p w14:paraId="7A48EE08" w14:textId="77777777" w:rsidR="005526DA" w:rsidRPr="00EB735E" w:rsidRDefault="005526DA" w:rsidP="00A025DC">
            <w:pPr>
              <w:spacing w:before="120" w:after="120"/>
              <w:rPr>
                <w:rFonts w:ascii="Arial" w:hAnsi="Arial" w:cs="Arial"/>
                <w:sz w:val="20"/>
                <w:lang w:val="en-US"/>
              </w:rPr>
            </w:pPr>
            <w:r w:rsidRPr="00EB735E">
              <w:rPr>
                <w:rFonts w:ascii="Arial" w:hAnsi="Arial" w:cs="Arial"/>
                <w:sz w:val="20"/>
                <w:lang w:val="en-US"/>
              </w:rPr>
              <w:t xml:space="preserve">4. </w:t>
            </w:r>
            <w:proofErr w:type="spellStart"/>
            <w:r w:rsidRPr="00EB735E">
              <w:rPr>
                <w:rFonts w:ascii="Arial" w:hAnsi="Arial" w:cs="Arial"/>
                <w:sz w:val="20"/>
                <w:lang w:val="en-US"/>
              </w:rPr>
              <w:t>anderer</w:t>
            </w:r>
            <w:proofErr w:type="spellEnd"/>
          </w:p>
        </w:tc>
        <w:tc>
          <w:tcPr>
            <w:tcW w:w="4831" w:type="dxa"/>
            <w:gridSpan w:val="2"/>
            <w:tcBorders>
              <w:top w:val="single" w:sz="4" w:space="0" w:color="auto"/>
              <w:left w:val="single" w:sz="4" w:space="0" w:color="auto"/>
              <w:bottom w:val="single" w:sz="4" w:space="0" w:color="auto"/>
              <w:right w:val="single" w:sz="4" w:space="0" w:color="auto"/>
            </w:tcBorders>
            <w:vAlign w:val="center"/>
            <w:hideMark/>
          </w:tcPr>
          <w:p w14:paraId="5AE095B3" w14:textId="77777777" w:rsidR="005526DA" w:rsidRPr="00EB735E" w:rsidRDefault="005526DA" w:rsidP="00A025DC">
            <w:pPr>
              <w:spacing w:before="120" w:after="120"/>
              <w:rPr>
                <w:rFonts w:ascii="Arial" w:hAnsi="Arial" w:cs="Arial"/>
                <w:sz w:val="20"/>
                <w:lang w:val="en-US"/>
              </w:rPr>
            </w:pPr>
            <w:r w:rsidRPr="00EB735E">
              <w:rPr>
                <w:rFonts w:ascii="Arial" w:hAnsi="Arial" w:cs="Arial"/>
                <w:sz w:val="20"/>
              </w:rPr>
              <w:t>ja   O</w:t>
            </w:r>
          </w:p>
        </w:tc>
      </w:tr>
      <w:tr w:rsidR="005526DA" w:rsidRPr="00EB735E" w14:paraId="52947DBA" w14:textId="77777777" w:rsidTr="004C6283">
        <w:tc>
          <w:tcPr>
            <w:tcW w:w="3652" w:type="dxa"/>
            <w:tcBorders>
              <w:top w:val="single" w:sz="4" w:space="0" w:color="auto"/>
              <w:left w:val="single" w:sz="4" w:space="0" w:color="auto"/>
              <w:bottom w:val="single" w:sz="4" w:space="0" w:color="auto"/>
              <w:right w:val="single" w:sz="4" w:space="0" w:color="auto"/>
            </w:tcBorders>
            <w:vAlign w:val="center"/>
            <w:hideMark/>
          </w:tcPr>
          <w:p w14:paraId="33B9DE2D" w14:textId="77777777" w:rsidR="005526DA" w:rsidRPr="00EB735E" w:rsidRDefault="005526DA" w:rsidP="00A025DC">
            <w:pPr>
              <w:spacing w:before="120" w:after="120"/>
              <w:ind w:firstLine="426"/>
              <w:rPr>
                <w:rFonts w:ascii="Arial" w:hAnsi="Arial" w:cs="Arial"/>
                <w:sz w:val="20"/>
                <w:lang w:val="en-US"/>
              </w:rPr>
            </w:pPr>
            <w:proofErr w:type="spellStart"/>
            <w:r w:rsidRPr="00EB735E">
              <w:rPr>
                <w:rFonts w:ascii="Arial" w:hAnsi="Arial" w:cs="Arial"/>
                <w:sz w:val="20"/>
                <w:lang w:val="en-US"/>
              </w:rPr>
              <w:t>Wenn</w:t>
            </w:r>
            <w:proofErr w:type="spellEnd"/>
            <w:r w:rsidRPr="00EB735E">
              <w:rPr>
                <w:rFonts w:ascii="Arial" w:hAnsi="Arial" w:cs="Arial"/>
                <w:sz w:val="20"/>
                <w:lang w:val="en-US"/>
              </w:rPr>
              <w:t xml:space="preserve"> ja, </w:t>
            </w:r>
            <w:proofErr w:type="spellStart"/>
            <w:r w:rsidRPr="00EB735E">
              <w:rPr>
                <w:rFonts w:ascii="Arial" w:hAnsi="Arial" w:cs="Arial"/>
                <w:sz w:val="20"/>
                <w:lang w:val="en-US"/>
              </w:rPr>
              <w:t>bitte</w:t>
            </w:r>
            <w:proofErr w:type="spellEnd"/>
            <w:r w:rsidRPr="00EB735E">
              <w:rPr>
                <w:rFonts w:ascii="Arial" w:hAnsi="Arial" w:cs="Arial"/>
                <w:sz w:val="20"/>
                <w:lang w:val="en-US"/>
              </w:rPr>
              <w:t xml:space="preserve"> </w:t>
            </w:r>
            <w:proofErr w:type="spellStart"/>
            <w:r w:rsidRPr="00EB735E">
              <w:rPr>
                <w:rFonts w:ascii="Arial" w:hAnsi="Arial" w:cs="Arial"/>
                <w:sz w:val="20"/>
                <w:lang w:val="en-US"/>
              </w:rPr>
              <w:t>angeben</w:t>
            </w:r>
            <w:proofErr w:type="spellEnd"/>
          </w:p>
        </w:tc>
        <w:tc>
          <w:tcPr>
            <w:tcW w:w="5982" w:type="dxa"/>
            <w:gridSpan w:val="3"/>
            <w:tcBorders>
              <w:top w:val="single" w:sz="4" w:space="0" w:color="auto"/>
              <w:left w:val="single" w:sz="4" w:space="0" w:color="auto"/>
              <w:bottom w:val="single" w:sz="4" w:space="0" w:color="auto"/>
              <w:right w:val="single" w:sz="4" w:space="0" w:color="auto"/>
            </w:tcBorders>
            <w:vAlign w:val="bottom"/>
            <w:hideMark/>
          </w:tcPr>
          <w:p w14:paraId="7C8D44C7" w14:textId="77777777" w:rsidR="005526DA" w:rsidRPr="00EB735E" w:rsidRDefault="005526DA" w:rsidP="00A025DC">
            <w:pPr>
              <w:spacing w:before="120" w:after="60"/>
              <w:rPr>
                <w:rFonts w:ascii="Arial" w:hAnsi="Arial" w:cs="Arial"/>
                <w:sz w:val="8"/>
                <w:lang w:val="en-US"/>
              </w:rPr>
            </w:pPr>
            <w:r w:rsidRPr="00EB735E">
              <w:rPr>
                <w:rFonts w:ascii="Arial" w:hAnsi="Arial" w:cs="Arial"/>
                <w:sz w:val="8"/>
                <w:lang w:val="en-US"/>
              </w:rPr>
              <w:t>________________________________________________________________________________________________________________</w:t>
            </w:r>
          </w:p>
        </w:tc>
      </w:tr>
      <w:tr w:rsidR="005526DA" w:rsidRPr="00EB735E" w14:paraId="4156441F" w14:textId="77777777" w:rsidTr="004C6283">
        <w:trPr>
          <w:trHeight w:val="473"/>
        </w:trPr>
        <w:tc>
          <w:tcPr>
            <w:tcW w:w="9634" w:type="dxa"/>
            <w:gridSpan w:val="4"/>
            <w:tcBorders>
              <w:top w:val="single" w:sz="4" w:space="0" w:color="auto"/>
              <w:left w:val="single" w:sz="4" w:space="0" w:color="auto"/>
              <w:bottom w:val="single" w:sz="4" w:space="0" w:color="auto"/>
              <w:right w:val="single" w:sz="4" w:space="0" w:color="auto"/>
            </w:tcBorders>
            <w:vAlign w:val="bottom"/>
          </w:tcPr>
          <w:p w14:paraId="25A83717" w14:textId="77777777" w:rsidR="005526DA" w:rsidRPr="00EB735E" w:rsidRDefault="005526DA" w:rsidP="00A025DC">
            <w:pPr>
              <w:spacing w:before="120" w:after="60"/>
              <w:rPr>
                <w:rFonts w:ascii="Arial" w:hAnsi="Arial" w:cs="Arial"/>
                <w:sz w:val="8"/>
                <w:lang w:val="en-US"/>
              </w:rPr>
            </w:pPr>
            <w:r w:rsidRPr="00EB735E">
              <w:rPr>
                <w:rFonts w:ascii="Arial" w:hAnsi="Arial" w:cs="Arial"/>
                <w:sz w:val="8"/>
                <w:lang w:val="en-US"/>
              </w:rPr>
              <w:t>__________________________________________________________________________________________________________________________________________________________________________________</w:t>
            </w:r>
          </w:p>
        </w:tc>
      </w:tr>
    </w:tbl>
    <w:p w14:paraId="3CDE369B" w14:textId="6A59804C" w:rsidR="005526DA" w:rsidRPr="00EB735E" w:rsidRDefault="005526DA">
      <w:pPr>
        <w:overflowPunct/>
        <w:autoSpaceDE/>
        <w:autoSpaceDN/>
        <w:adjustRightInd/>
        <w:spacing w:line="240" w:lineRule="auto"/>
        <w:textAlignment w:val="auto"/>
        <w:rPr>
          <w:rFonts w:asciiTheme="minorHAnsi" w:hAnsiTheme="minorHAnsi" w:cstheme="minorHAnsi"/>
          <w:b/>
          <w:sz w:val="28"/>
          <w:szCs w:val="30"/>
        </w:rPr>
      </w:pPr>
    </w:p>
    <w:p w14:paraId="069BCCBD" w14:textId="220A1C12" w:rsidR="007A408E" w:rsidRPr="00EB735E" w:rsidRDefault="007A408E">
      <w:pPr>
        <w:overflowPunct/>
        <w:autoSpaceDE/>
        <w:autoSpaceDN/>
        <w:adjustRightInd/>
        <w:spacing w:line="240" w:lineRule="auto"/>
        <w:textAlignment w:val="auto"/>
        <w:rPr>
          <w:rFonts w:asciiTheme="minorHAnsi" w:hAnsiTheme="minorHAnsi" w:cstheme="minorHAnsi"/>
          <w:b/>
          <w:sz w:val="28"/>
          <w:szCs w:val="30"/>
        </w:rPr>
      </w:pPr>
    </w:p>
    <w:p w14:paraId="4DD2B036" w14:textId="77777777" w:rsidR="007A408E" w:rsidRPr="00EB735E" w:rsidRDefault="007A408E" w:rsidP="007A408E">
      <w:pPr>
        <w:pStyle w:val="berschrift2"/>
        <w:numPr>
          <w:ilvl w:val="1"/>
          <w:numId w:val="0"/>
        </w:numPr>
        <w:tabs>
          <w:tab w:val="num" w:pos="576"/>
          <w:tab w:val="left" w:pos="993"/>
          <w:tab w:val="left" w:pos="1418"/>
          <w:tab w:val="left" w:pos="5103"/>
        </w:tabs>
        <w:overflowPunct/>
        <w:autoSpaceDE/>
        <w:autoSpaceDN/>
        <w:adjustRightInd/>
        <w:spacing w:after="120" w:line="240" w:lineRule="auto"/>
        <w:jc w:val="both"/>
        <w:textAlignment w:val="auto"/>
        <w:rPr>
          <w:rFonts w:asciiTheme="minorHAnsi" w:hAnsiTheme="minorHAnsi" w:cstheme="minorHAnsi"/>
          <w:sz w:val="22"/>
        </w:rPr>
      </w:pPr>
      <w:r w:rsidRPr="00EB735E">
        <w:rPr>
          <w:rFonts w:asciiTheme="minorHAnsi" w:hAnsiTheme="minorHAnsi" w:cstheme="minorHAnsi"/>
          <w:b/>
          <w:sz w:val="22"/>
          <w:u w:val="single"/>
        </w:rPr>
        <w:t>Name und Unterschrift des Prüfers</w:t>
      </w:r>
      <w:r w:rsidRPr="00EB735E">
        <w:rPr>
          <w:rFonts w:asciiTheme="minorHAnsi" w:hAnsiTheme="minorHAnsi" w:cstheme="minorHAnsi"/>
          <w:sz w:val="22"/>
        </w:rPr>
        <w:t>:</w:t>
      </w:r>
      <w:r w:rsidRPr="00EB735E">
        <w:rPr>
          <w:rFonts w:asciiTheme="minorHAnsi" w:hAnsiTheme="minorHAnsi" w:cstheme="minorHAnsi"/>
          <w:noProof/>
          <w:sz w:val="22"/>
        </w:rPr>
        <mc:AlternateContent>
          <mc:Choice Requires="wpc">
            <w:drawing>
              <wp:anchor distT="0" distB="0" distL="114300" distR="114300" simplePos="0" relativeHeight="251770880" behindDoc="0" locked="0" layoutInCell="1" allowOverlap="1" wp14:anchorId="26BEDDDD" wp14:editId="03521D63">
                <wp:simplePos x="0" y="0"/>
                <wp:positionH relativeFrom="character">
                  <wp:posOffset>290830</wp:posOffset>
                </wp:positionH>
                <wp:positionV relativeFrom="line">
                  <wp:posOffset>85090</wp:posOffset>
                </wp:positionV>
                <wp:extent cx="3168650" cy="215900"/>
                <wp:effectExtent l="0" t="0" r="0" b="0"/>
                <wp:wrapNone/>
                <wp:docPr id="25287" name="Zeichenbereich 2528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5284" name="Line 4005"/>
                        <wps:cNvCnPr>
                          <a:cxnSpLocks noChangeShapeType="1"/>
                        </wps:cNvCnPr>
                        <wps:spPr bwMode="auto">
                          <a:xfrm>
                            <a:off x="0" y="215900"/>
                            <a:ext cx="3168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285" name="Line 4006"/>
                        <wps:cNvCnPr>
                          <a:cxnSpLocks noChangeShapeType="1"/>
                        </wps:cNvCnPr>
                        <wps:spPr bwMode="auto">
                          <a:xfrm flipV="1">
                            <a:off x="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286" name="Line 4007"/>
                        <wps:cNvCnPr>
                          <a:cxnSpLocks noChangeShapeType="1"/>
                        </wps:cNvCnPr>
                        <wps:spPr bwMode="auto">
                          <a:xfrm flipV="1">
                            <a:off x="3168650" y="0"/>
                            <a:ext cx="0" cy="21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114F1462" id="Zeichenbereich 25287" o:spid="_x0000_s1026" editas="canvas" style="position:absolute;margin-left:22.9pt;margin-top:6.7pt;width:249.5pt;height:17pt;z-index:251770880;mso-position-horizontal-relative:char;mso-position-vertical-relative:line" coordsize="31686,2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1686;height:2159;visibility:visible;mso-wrap-style:square">
                  <v:fill o:detectmouseclick="t"/>
                  <v:path o:connecttype="none"/>
                </v:shape>
                <v:line id="Line 4005" o:spid="_x0000_s1028" style="position:absolute;visibility:visible;mso-wrap-style:square" from="0,2159"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"/>
                <v:line id="Line 4006" o:spid="_x0000_s1029" style="position:absolute;flip:y;visibility:visible;mso-wrap-style:square" from="0,0" to="0,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"/>
                <v:line id="Line 4007" o:spid="_x0000_s1030" style="position:absolute;flip:y;visibility:visible;mso-wrap-style:square" from="31686,0" to="31686,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"/>
                <w10:wrap anchory="line"/>
              </v:group>
            </w:pict>
          </mc:Fallback>
        </mc:AlternateContent>
      </w:r>
      <w:r w:rsidRPr="00EB735E">
        <w:rPr>
          <w:rFonts w:asciiTheme="minorHAnsi" w:hAnsiTheme="minorHAnsi" w:cstheme="minorHAnsi"/>
          <w:sz w:val="22"/>
        </w:rPr>
        <w:tab/>
      </w:r>
    </w:p>
    <w:p w14:paraId="78E394DC" w14:textId="77777777" w:rsidR="007A408E" w:rsidRDefault="007A408E">
      <w:pPr>
        <w:overflowPunct/>
        <w:autoSpaceDE/>
        <w:autoSpaceDN/>
        <w:adjustRightInd/>
        <w:spacing w:line="240" w:lineRule="auto"/>
        <w:textAlignment w:val="auto"/>
        <w:rPr>
          <w:rFonts w:asciiTheme="minorHAnsi" w:hAnsiTheme="minorHAnsi" w:cstheme="minorHAnsi"/>
          <w:b/>
          <w:sz w:val="30"/>
          <w:szCs w:val="30"/>
        </w:rPr>
      </w:pPr>
    </w:p>
    <w:p w14:paraId="38E0ED29" w14:textId="77777777" w:rsidR="005526DA" w:rsidRDefault="005526DA">
      <w:pPr>
        <w:overflowPunct/>
        <w:autoSpaceDE/>
        <w:autoSpaceDN/>
        <w:adjustRightInd/>
        <w:spacing w:line="240" w:lineRule="auto"/>
        <w:textAlignment w:val="auto"/>
        <w:rPr>
          <w:rFonts w:asciiTheme="minorHAnsi" w:hAnsiTheme="minorHAnsi" w:cstheme="minorHAnsi"/>
          <w:b/>
          <w:sz w:val="26"/>
          <w:szCs w:val="26"/>
        </w:rPr>
      </w:pPr>
      <w:r>
        <w:rPr>
          <w:rFonts w:asciiTheme="minorHAnsi" w:hAnsiTheme="minorHAnsi" w:cstheme="minorHAnsi"/>
          <w:b/>
          <w:sz w:val="26"/>
          <w:szCs w:val="26"/>
        </w:rPr>
        <w:br w:type="page"/>
      </w:r>
    </w:p>
    <w:p w14:paraId="2E398436" w14:textId="50BCCB9D" w:rsidR="0061366C" w:rsidRPr="00245459" w:rsidRDefault="0061366C" w:rsidP="0061366C">
      <w:pPr>
        <w:pStyle w:val="berschrift1"/>
        <w:pBdr>
          <w:bottom w:val="single" w:sz="4" w:space="1" w:color="auto"/>
          <w:between w:val="single" w:sz="4" w:space="1" w:color="auto"/>
        </w:pBdr>
        <w:tabs>
          <w:tab w:val="clear" w:pos="432"/>
          <w:tab w:val="left" w:pos="993"/>
        </w:tabs>
        <w:ind w:left="0" w:firstLine="0"/>
        <w:rPr>
          <w:rFonts w:asciiTheme="minorHAnsi" w:hAnsiTheme="minorHAnsi" w:cstheme="minorHAnsi"/>
          <w:sz w:val="34"/>
          <w:szCs w:val="36"/>
        </w:rPr>
      </w:pPr>
      <w:r w:rsidRPr="00245459">
        <w:rPr>
          <w:rFonts w:asciiTheme="minorHAnsi" w:hAnsiTheme="minorHAnsi" w:cstheme="minorHAnsi"/>
          <w:sz w:val="34"/>
          <w:szCs w:val="36"/>
        </w:rPr>
        <w:lastRenderedPageBreak/>
        <w:t>Teil 2: Fragebögen</w:t>
      </w:r>
    </w:p>
    <w:p w14:paraId="40F91222" w14:textId="77777777" w:rsidR="0061366C" w:rsidRPr="00245459" w:rsidRDefault="0061366C" w:rsidP="002B6351">
      <w:pPr>
        <w:pBdr>
          <w:bottom w:val="single" w:sz="4" w:space="1" w:color="auto"/>
        </w:pBdr>
        <w:tabs>
          <w:tab w:val="left" w:pos="1515"/>
        </w:tabs>
        <w:rPr>
          <w:rFonts w:asciiTheme="minorHAnsi" w:hAnsiTheme="minorHAnsi" w:cstheme="minorHAnsi"/>
          <w:b/>
          <w:sz w:val="26"/>
          <w:szCs w:val="26"/>
        </w:rPr>
      </w:pPr>
    </w:p>
    <w:p w14:paraId="1264961B" w14:textId="3C53D000" w:rsidR="00270242" w:rsidRPr="00245459" w:rsidRDefault="002B6351" w:rsidP="002B6351">
      <w:pPr>
        <w:pBdr>
          <w:bottom w:val="single" w:sz="4" w:space="1" w:color="auto"/>
        </w:pBdr>
        <w:tabs>
          <w:tab w:val="left" w:pos="1515"/>
        </w:tabs>
        <w:rPr>
          <w:rFonts w:asciiTheme="minorHAnsi" w:hAnsiTheme="minorHAnsi" w:cstheme="minorHAnsi"/>
          <w:b/>
          <w:sz w:val="26"/>
          <w:szCs w:val="26"/>
        </w:rPr>
      </w:pPr>
      <w:r w:rsidRPr="00245459">
        <w:rPr>
          <w:rFonts w:asciiTheme="minorHAnsi" w:hAnsiTheme="minorHAnsi" w:cstheme="minorHAnsi"/>
          <w:b/>
          <w:sz w:val="26"/>
          <w:szCs w:val="26"/>
        </w:rPr>
        <w:t>Anhang</w:t>
      </w:r>
      <w:r w:rsidR="0061366C" w:rsidRPr="00245459">
        <w:rPr>
          <w:rFonts w:asciiTheme="minorHAnsi" w:hAnsiTheme="minorHAnsi" w:cstheme="minorHAnsi"/>
          <w:b/>
          <w:sz w:val="26"/>
          <w:szCs w:val="26"/>
        </w:rPr>
        <w:t xml:space="preserve"> Teil 1</w:t>
      </w:r>
    </w:p>
    <w:p w14:paraId="37DF4A2C" w14:textId="77777777" w:rsidR="002B6351" w:rsidRPr="00245459" w:rsidRDefault="002B6351" w:rsidP="0066097F">
      <w:pPr>
        <w:tabs>
          <w:tab w:val="left" w:pos="1515"/>
        </w:tabs>
        <w:rPr>
          <w:rFonts w:asciiTheme="minorHAnsi" w:hAnsiTheme="minorHAnsi" w:cstheme="minorHAnsi"/>
          <w:b/>
          <w:sz w:val="26"/>
          <w:szCs w:val="26"/>
        </w:rPr>
      </w:pPr>
    </w:p>
    <w:p w14:paraId="7BDB58E6" w14:textId="61CA36D4" w:rsidR="00703E05" w:rsidRPr="00245459" w:rsidRDefault="008168AB" w:rsidP="001A7B8A">
      <w:pPr>
        <w:pStyle w:val="Listenabsatz"/>
        <w:tabs>
          <w:tab w:val="left" w:pos="567"/>
        </w:tabs>
        <w:ind w:left="0"/>
        <w:rPr>
          <w:rFonts w:asciiTheme="minorHAnsi" w:hAnsiTheme="minorHAnsi" w:cstheme="minorHAnsi"/>
          <w:bCs/>
          <w:sz w:val="26"/>
          <w:szCs w:val="26"/>
        </w:rPr>
      </w:pPr>
      <w:r w:rsidRPr="00245459">
        <w:rPr>
          <w:rFonts w:asciiTheme="minorHAnsi" w:hAnsiTheme="minorHAnsi" w:cstheme="minorHAnsi"/>
          <w:sz w:val="26"/>
          <w:szCs w:val="26"/>
        </w:rPr>
        <w:t>1.</w:t>
      </w:r>
      <w:r w:rsidR="00703E05" w:rsidRPr="00245459">
        <w:rPr>
          <w:rFonts w:asciiTheme="minorHAnsi" w:hAnsiTheme="minorHAnsi" w:cstheme="minorHAnsi"/>
          <w:sz w:val="26"/>
          <w:szCs w:val="26"/>
        </w:rPr>
        <w:t xml:space="preserve"> </w:t>
      </w:r>
      <w:r w:rsidR="00703E05" w:rsidRPr="00245459">
        <w:rPr>
          <w:rFonts w:asciiTheme="minorHAnsi" w:hAnsiTheme="minorHAnsi" w:cstheme="minorHAnsi"/>
          <w:bCs/>
          <w:sz w:val="26"/>
          <w:szCs w:val="26"/>
        </w:rPr>
        <w:t>QoR-15 (Quality of Recovery 15)</w:t>
      </w:r>
    </w:p>
    <w:p w14:paraId="28EE69C4" w14:textId="75627043" w:rsidR="00703E05" w:rsidRPr="00245459" w:rsidRDefault="008168AB" w:rsidP="001A7B8A">
      <w:pPr>
        <w:pStyle w:val="Listenabsatz"/>
        <w:tabs>
          <w:tab w:val="left" w:pos="567"/>
        </w:tabs>
        <w:ind w:left="0"/>
        <w:rPr>
          <w:rFonts w:asciiTheme="minorHAnsi" w:hAnsiTheme="minorHAnsi" w:cstheme="minorHAnsi"/>
          <w:sz w:val="26"/>
          <w:szCs w:val="26"/>
        </w:rPr>
      </w:pPr>
      <w:r w:rsidRPr="00245459">
        <w:rPr>
          <w:rFonts w:asciiTheme="minorHAnsi" w:hAnsiTheme="minorHAnsi" w:cstheme="minorHAnsi"/>
          <w:sz w:val="26"/>
          <w:szCs w:val="26"/>
        </w:rPr>
        <w:t>2.</w:t>
      </w:r>
      <w:r w:rsidR="00703E05" w:rsidRPr="00245459">
        <w:rPr>
          <w:rFonts w:asciiTheme="minorHAnsi" w:hAnsiTheme="minorHAnsi" w:cstheme="minorHAnsi"/>
          <w:sz w:val="26"/>
          <w:szCs w:val="26"/>
        </w:rPr>
        <w:t xml:space="preserve"> SF-36 Fragebogen</w:t>
      </w:r>
    </w:p>
    <w:p w14:paraId="5D5C4191" w14:textId="44160255" w:rsidR="00703E05" w:rsidRPr="00245459" w:rsidRDefault="008168AB" w:rsidP="00703E05">
      <w:pPr>
        <w:pStyle w:val="Listenabsatz"/>
        <w:tabs>
          <w:tab w:val="left" w:pos="567"/>
        </w:tabs>
        <w:ind w:left="0"/>
        <w:rPr>
          <w:rFonts w:asciiTheme="minorHAnsi" w:hAnsiTheme="minorHAnsi" w:cstheme="minorHAnsi"/>
          <w:sz w:val="26"/>
          <w:szCs w:val="26"/>
        </w:rPr>
      </w:pPr>
      <w:r w:rsidRPr="00245459">
        <w:rPr>
          <w:rFonts w:asciiTheme="minorHAnsi" w:hAnsiTheme="minorHAnsi" w:cstheme="minorHAnsi"/>
          <w:sz w:val="26"/>
          <w:szCs w:val="26"/>
        </w:rPr>
        <w:t>3.</w:t>
      </w:r>
      <w:r w:rsidR="00703E05" w:rsidRPr="00245459">
        <w:rPr>
          <w:rFonts w:asciiTheme="minorHAnsi" w:hAnsiTheme="minorHAnsi" w:cstheme="minorHAnsi"/>
          <w:sz w:val="26"/>
          <w:szCs w:val="26"/>
        </w:rPr>
        <w:t xml:space="preserve"> EORTC QLQ-C30 </w:t>
      </w:r>
    </w:p>
    <w:p w14:paraId="374C4ED0" w14:textId="6FE17263" w:rsidR="00703E05" w:rsidRPr="00245459" w:rsidRDefault="008168AB" w:rsidP="00703E05">
      <w:pPr>
        <w:pStyle w:val="Listenabsatz"/>
        <w:tabs>
          <w:tab w:val="left" w:pos="567"/>
        </w:tabs>
        <w:ind w:left="0"/>
        <w:rPr>
          <w:rFonts w:asciiTheme="minorHAnsi" w:hAnsiTheme="minorHAnsi" w:cstheme="minorHAnsi"/>
          <w:sz w:val="26"/>
          <w:szCs w:val="26"/>
        </w:rPr>
      </w:pPr>
      <w:r w:rsidRPr="00245459">
        <w:rPr>
          <w:rFonts w:asciiTheme="minorHAnsi" w:hAnsiTheme="minorHAnsi" w:cstheme="minorHAnsi"/>
          <w:sz w:val="26"/>
          <w:szCs w:val="26"/>
        </w:rPr>
        <w:t>4.</w:t>
      </w:r>
      <w:r w:rsidR="00703E05" w:rsidRPr="00245459">
        <w:rPr>
          <w:rFonts w:asciiTheme="minorHAnsi" w:hAnsiTheme="minorHAnsi" w:cstheme="minorHAnsi"/>
          <w:sz w:val="26"/>
          <w:szCs w:val="26"/>
        </w:rPr>
        <w:t xml:space="preserve"> EORTC QLQ-OE</w:t>
      </w:r>
      <w:r w:rsidR="00A97051" w:rsidRPr="00245459">
        <w:rPr>
          <w:rFonts w:asciiTheme="minorHAnsi" w:hAnsiTheme="minorHAnsi" w:cstheme="minorHAnsi"/>
          <w:sz w:val="26"/>
          <w:szCs w:val="26"/>
        </w:rPr>
        <w:t>S</w:t>
      </w:r>
      <w:r w:rsidR="00703E05" w:rsidRPr="00245459">
        <w:rPr>
          <w:rFonts w:asciiTheme="minorHAnsi" w:hAnsiTheme="minorHAnsi" w:cstheme="minorHAnsi"/>
          <w:sz w:val="26"/>
          <w:szCs w:val="26"/>
        </w:rPr>
        <w:t>18</w:t>
      </w:r>
    </w:p>
    <w:p w14:paraId="05785410" w14:textId="36EE389A" w:rsidR="007C2245" w:rsidRPr="005F3A50" w:rsidRDefault="008168AB" w:rsidP="00703E05">
      <w:pPr>
        <w:pStyle w:val="Listenabsatz"/>
        <w:tabs>
          <w:tab w:val="left" w:pos="567"/>
        </w:tabs>
        <w:ind w:left="0"/>
        <w:rPr>
          <w:rFonts w:asciiTheme="minorHAnsi" w:hAnsiTheme="minorHAnsi" w:cstheme="minorHAnsi"/>
          <w:sz w:val="26"/>
          <w:szCs w:val="26"/>
        </w:rPr>
      </w:pPr>
      <w:r>
        <w:rPr>
          <w:rFonts w:asciiTheme="minorHAnsi" w:hAnsiTheme="minorHAnsi" w:cstheme="minorHAnsi"/>
          <w:sz w:val="26"/>
          <w:szCs w:val="26"/>
        </w:rPr>
        <w:t>5</w:t>
      </w:r>
      <w:r w:rsidR="00703E05" w:rsidRPr="005F3A50">
        <w:rPr>
          <w:rFonts w:asciiTheme="minorHAnsi" w:hAnsiTheme="minorHAnsi" w:cstheme="minorHAnsi"/>
          <w:sz w:val="26"/>
          <w:szCs w:val="26"/>
        </w:rPr>
        <w:t>.</w:t>
      </w:r>
      <w:r w:rsidR="007C2245" w:rsidRPr="005F3A50">
        <w:rPr>
          <w:rFonts w:asciiTheme="minorHAnsi" w:hAnsiTheme="minorHAnsi" w:cstheme="minorHAnsi"/>
          <w:sz w:val="26"/>
          <w:szCs w:val="26"/>
        </w:rPr>
        <w:t xml:space="preserve">1 </w:t>
      </w:r>
      <w:proofErr w:type="spellStart"/>
      <w:r w:rsidR="007C2245" w:rsidRPr="005F3A50">
        <w:rPr>
          <w:rFonts w:asciiTheme="minorHAnsi" w:hAnsiTheme="minorHAnsi" w:cstheme="minorHAnsi"/>
          <w:sz w:val="26"/>
          <w:szCs w:val="26"/>
        </w:rPr>
        <w:t>Clavien</w:t>
      </w:r>
      <w:proofErr w:type="spellEnd"/>
      <w:r w:rsidR="007C2245" w:rsidRPr="005F3A50">
        <w:rPr>
          <w:rFonts w:asciiTheme="minorHAnsi" w:hAnsiTheme="minorHAnsi" w:cstheme="minorHAnsi"/>
          <w:sz w:val="26"/>
          <w:szCs w:val="26"/>
        </w:rPr>
        <w:t xml:space="preserve"> – </w:t>
      </w:r>
      <w:proofErr w:type="spellStart"/>
      <w:r w:rsidR="007C2245" w:rsidRPr="005F3A50">
        <w:rPr>
          <w:rFonts w:asciiTheme="minorHAnsi" w:hAnsiTheme="minorHAnsi" w:cstheme="minorHAnsi"/>
          <w:sz w:val="26"/>
          <w:szCs w:val="26"/>
        </w:rPr>
        <w:t>Dindo</w:t>
      </w:r>
      <w:proofErr w:type="spellEnd"/>
      <w:r w:rsidR="007C2245" w:rsidRPr="005F3A50">
        <w:rPr>
          <w:rFonts w:asciiTheme="minorHAnsi" w:hAnsiTheme="minorHAnsi" w:cstheme="minorHAnsi"/>
          <w:sz w:val="26"/>
          <w:szCs w:val="26"/>
        </w:rPr>
        <w:t xml:space="preserve"> – Klassifikation</w:t>
      </w:r>
    </w:p>
    <w:p w14:paraId="743D9CC3" w14:textId="5F536EF8" w:rsidR="00703E05" w:rsidRDefault="008168AB" w:rsidP="00703E05">
      <w:pPr>
        <w:pStyle w:val="Listenabsatz"/>
        <w:tabs>
          <w:tab w:val="left" w:pos="567"/>
        </w:tabs>
        <w:ind w:left="0"/>
        <w:rPr>
          <w:rFonts w:asciiTheme="minorHAnsi" w:hAnsiTheme="minorHAnsi" w:cstheme="minorHAnsi"/>
          <w:sz w:val="26"/>
          <w:szCs w:val="26"/>
        </w:rPr>
      </w:pPr>
      <w:r>
        <w:rPr>
          <w:rFonts w:asciiTheme="minorHAnsi" w:hAnsiTheme="minorHAnsi" w:cstheme="minorHAnsi"/>
          <w:sz w:val="26"/>
          <w:szCs w:val="26"/>
        </w:rPr>
        <w:t>5</w:t>
      </w:r>
      <w:r w:rsidR="007C2245" w:rsidRPr="005F3A50">
        <w:rPr>
          <w:rFonts w:asciiTheme="minorHAnsi" w:hAnsiTheme="minorHAnsi" w:cstheme="minorHAnsi"/>
          <w:sz w:val="26"/>
          <w:szCs w:val="26"/>
        </w:rPr>
        <w:t xml:space="preserve">.2 </w:t>
      </w:r>
      <w:proofErr w:type="spellStart"/>
      <w:r w:rsidR="00703E05" w:rsidRPr="005F3A50">
        <w:rPr>
          <w:rFonts w:asciiTheme="minorHAnsi" w:hAnsiTheme="minorHAnsi" w:cstheme="minorHAnsi"/>
          <w:sz w:val="26"/>
          <w:szCs w:val="26"/>
        </w:rPr>
        <w:t>Comprehensive</w:t>
      </w:r>
      <w:proofErr w:type="spellEnd"/>
      <w:r w:rsidR="00703E05" w:rsidRPr="005F3A50">
        <w:rPr>
          <w:rFonts w:asciiTheme="minorHAnsi" w:hAnsiTheme="minorHAnsi" w:cstheme="minorHAnsi"/>
          <w:sz w:val="26"/>
          <w:szCs w:val="26"/>
        </w:rPr>
        <w:t xml:space="preserve"> </w:t>
      </w:r>
      <w:proofErr w:type="spellStart"/>
      <w:r w:rsidR="00703E05" w:rsidRPr="005F3A50">
        <w:rPr>
          <w:rFonts w:asciiTheme="minorHAnsi" w:hAnsiTheme="minorHAnsi" w:cstheme="minorHAnsi"/>
          <w:sz w:val="26"/>
          <w:szCs w:val="26"/>
        </w:rPr>
        <w:t>Complication</w:t>
      </w:r>
      <w:proofErr w:type="spellEnd"/>
      <w:r w:rsidR="00703E05" w:rsidRPr="005F3A50">
        <w:rPr>
          <w:rFonts w:asciiTheme="minorHAnsi" w:hAnsiTheme="minorHAnsi" w:cstheme="minorHAnsi"/>
          <w:sz w:val="26"/>
          <w:szCs w:val="26"/>
        </w:rPr>
        <w:t xml:space="preserve"> Index (CCI)</w:t>
      </w:r>
    </w:p>
    <w:p w14:paraId="6BEC92D7" w14:textId="08C4AD0D" w:rsidR="0061366C" w:rsidRDefault="0061366C" w:rsidP="0061366C">
      <w:pPr>
        <w:pStyle w:val="Listenabsatz"/>
        <w:tabs>
          <w:tab w:val="left" w:pos="567"/>
        </w:tabs>
        <w:ind w:left="0"/>
        <w:rPr>
          <w:rFonts w:asciiTheme="minorHAnsi" w:hAnsiTheme="minorHAnsi" w:cstheme="minorHAnsi"/>
          <w:sz w:val="26"/>
          <w:szCs w:val="26"/>
        </w:rPr>
      </w:pPr>
      <w:r>
        <w:rPr>
          <w:rFonts w:asciiTheme="minorHAnsi" w:hAnsiTheme="minorHAnsi" w:cstheme="minorHAnsi"/>
          <w:sz w:val="26"/>
          <w:szCs w:val="26"/>
        </w:rPr>
        <w:t>6. CDC – Definition von Wundinfektionen</w:t>
      </w:r>
    </w:p>
    <w:p w14:paraId="1ED4FCA2" w14:textId="475D401C" w:rsidR="0061366C" w:rsidRPr="005F3A50" w:rsidRDefault="0061366C" w:rsidP="0061366C">
      <w:pPr>
        <w:pStyle w:val="Listenabsatz"/>
        <w:tabs>
          <w:tab w:val="left" w:pos="567"/>
        </w:tabs>
        <w:ind w:left="0"/>
        <w:rPr>
          <w:rFonts w:asciiTheme="minorHAnsi" w:hAnsiTheme="minorHAnsi" w:cstheme="minorHAnsi"/>
          <w:sz w:val="26"/>
          <w:szCs w:val="26"/>
        </w:rPr>
      </w:pPr>
      <w:r>
        <w:rPr>
          <w:rFonts w:asciiTheme="minorHAnsi" w:hAnsiTheme="minorHAnsi" w:cstheme="minorHAnsi"/>
          <w:sz w:val="26"/>
          <w:szCs w:val="26"/>
        </w:rPr>
        <w:t>7. ASEPSIS Score</w:t>
      </w:r>
    </w:p>
    <w:p w14:paraId="241113CB" w14:textId="77777777" w:rsidR="0061366C" w:rsidRPr="0061366C" w:rsidRDefault="0061366C" w:rsidP="0061366C">
      <w:pPr>
        <w:pBdr>
          <w:bottom w:val="single" w:sz="4" w:space="1" w:color="auto"/>
        </w:pBdr>
        <w:tabs>
          <w:tab w:val="left" w:pos="1515"/>
        </w:tabs>
        <w:rPr>
          <w:rFonts w:asciiTheme="minorHAnsi" w:hAnsiTheme="minorHAnsi" w:cstheme="minorHAnsi"/>
          <w:b/>
          <w:sz w:val="26"/>
          <w:szCs w:val="26"/>
        </w:rPr>
      </w:pPr>
    </w:p>
    <w:p w14:paraId="6B72D464" w14:textId="134047D9" w:rsidR="0061366C" w:rsidRPr="0061366C" w:rsidRDefault="0061366C" w:rsidP="0061366C">
      <w:pPr>
        <w:pBdr>
          <w:bottom w:val="single" w:sz="4" w:space="1" w:color="auto"/>
        </w:pBdr>
        <w:tabs>
          <w:tab w:val="left" w:pos="1515"/>
        </w:tabs>
        <w:rPr>
          <w:rFonts w:asciiTheme="minorHAnsi" w:hAnsiTheme="minorHAnsi" w:cstheme="minorHAnsi"/>
          <w:b/>
          <w:sz w:val="26"/>
          <w:szCs w:val="26"/>
        </w:rPr>
      </w:pPr>
      <w:r w:rsidRPr="0061366C">
        <w:rPr>
          <w:rFonts w:asciiTheme="minorHAnsi" w:hAnsiTheme="minorHAnsi" w:cstheme="minorHAnsi"/>
          <w:b/>
          <w:sz w:val="26"/>
          <w:szCs w:val="26"/>
        </w:rPr>
        <w:t>Teil 3: Definitionen: Anhang Teil 2</w:t>
      </w:r>
    </w:p>
    <w:p w14:paraId="41DCF7C6" w14:textId="77777777" w:rsidR="0061366C" w:rsidRDefault="0061366C" w:rsidP="00703E05">
      <w:pPr>
        <w:pStyle w:val="Listenabsatz"/>
        <w:tabs>
          <w:tab w:val="left" w:pos="567"/>
        </w:tabs>
        <w:ind w:left="0"/>
        <w:rPr>
          <w:rFonts w:asciiTheme="minorHAnsi" w:hAnsiTheme="minorHAnsi" w:cstheme="minorHAnsi"/>
          <w:sz w:val="26"/>
          <w:szCs w:val="26"/>
        </w:rPr>
      </w:pPr>
    </w:p>
    <w:p w14:paraId="5F9DC8D0" w14:textId="195856F0" w:rsidR="00703E05" w:rsidRPr="00703E05" w:rsidRDefault="0061366C" w:rsidP="00703E05">
      <w:pPr>
        <w:pStyle w:val="Listenabsatz"/>
        <w:tabs>
          <w:tab w:val="left" w:pos="567"/>
        </w:tabs>
        <w:ind w:left="0"/>
        <w:rPr>
          <w:rFonts w:asciiTheme="minorHAnsi" w:hAnsiTheme="minorHAnsi" w:cstheme="minorHAnsi"/>
          <w:sz w:val="26"/>
          <w:szCs w:val="26"/>
        </w:rPr>
      </w:pPr>
      <w:r>
        <w:rPr>
          <w:rFonts w:asciiTheme="minorHAnsi" w:hAnsiTheme="minorHAnsi" w:cstheme="minorHAnsi"/>
          <w:sz w:val="26"/>
          <w:szCs w:val="26"/>
        </w:rPr>
        <w:t>8</w:t>
      </w:r>
      <w:r w:rsidR="00703E05" w:rsidRPr="00703E05">
        <w:rPr>
          <w:rFonts w:asciiTheme="minorHAnsi" w:hAnsiTheme="minorHAnsi" w:cstheme="minorHAnsi"/>
          <w:sz w:val="26"/>
          <w:szCs w:val="26"/>
        </w:rPr>
        <w:t>. SOP – Leitfaden für d</w:t>
      </w:r>
      <w:r w:rsidR="001B58FE">
        <w:rPr>
          <w:rFonts w:asciiTheme="minorHAnsi" w:hAnsiTheme="minorHAnsi" w:cstheme="minorHAnsi"/>
          <w:sz w:val="26"/>
          <w:szCs w:val="26"/>
        </w:rPr>
        <w:t>as</w:t>
      </w:r>
      <w:r w:rsidR="00703E05">
        <w:rPr>
          <w:rFonts w:asciiTheme="minorHAnsi" w:hAnsiTheme="minorHAnsi" w:cstheme="minorHAnsi"/>
          <w:sz w:val="26"/>
          <w:szCs w:val="26"/>
        </w:rPr>
        <w:t xml:space="preserve"> postoperative V</w:t>
      </w:r>
      <w:r w:rsidR="001B58FE">
        <w:rPr>
          <w:rFonts w:asciiTheme="minorHAnsi" w:hAnsiTheme="minorHAnsi" w:cstheme="minorHAnsi"/>
          <w:sz w:val="26"/>
          <w:szCs w:val="26"/>
        </w:rPr>
        <w:t>orgehen</w:t>
      </w:r>
      <w:r w:rsidR="00703E05">
        <w:rPr>
          <w:rFonts w:asciiTheme="minorHAnsi" w:hAnsiTheme="minorHAnsi" w:cstheme="minorHAnsi"/>
          <w:sz w:val="26"/>
          <w:szCs w:val="26"/>
        </w:rPr>
        <w:t xml:space="preserve"> </w:t>
      </w:r>
      <w:r w:rsidR="001B58FE">
        <w:rPr>
          <w:rFonts w:asciiTheme="minorHAnsi" w:hAnsiTheme="minorHAnsi" w:cstheme="minorHAnsi"/>
          <w:sz w:val="26"/>
          <w:szCs w:val="26"/>
        </w:rPr>
        <w:t>nach</w:t>
      </w:r>
      <w:r w:rsidR="00703E05">
        <w:rPr>
          <w:rFonts w:asciiTheme="minorHAnsi" w:hAnsiTheme="minorHAnsi" w:cstheme="minorHAnsi"/>
          <w:sz w:val="26"/>
          <w:szCs w:val="26"/>
        </w:rPr>
        <w:t xml:space="preserve"> </w:t>
      </w:r>
      <w:proofErr w:type="spellStart"/>
      <w:r w:rsidR="00703E05">
        <w:rPr>
          <w:rFonts w:asciiTheme="minorHAnsi" w:hAnsiTheme="minorHAnsi" w:cstheme="minorHAnsi"/>
          <w:sz w:val="26"/>
          <w:szCs w:val="26"/>
        </w:rPr>
        <w:t>Ösophagektomie</w:t>
      </w:r>
      <w:proofErr w:type="spellEnd"/>
      <w:r w:rsidR="00703E05">
        <w:rPr>
          <w:rFonts w:asciiTheme="minorHAnsi" w:hAnsiTheme="minorHAnsi" w:cstheme="minorHAnsi"/>
          <w:sz w:val="26"/>
          <w:szCs w:val="26"/>
        </w:rPr>
        <w:t xml:space="preserve"> </w:t>
      </w:r>
    </w:p>
    <w:p w14:paraId="432DCC92" w14:textId="7BE6DF11" w:rsidR="001A7B8A" w:rsidRDefault="0061366C" w:rsidP="002A4C0B">
      <w:pPr>
        <w:pStyle w:val="Listenabsatz"/>
        <w:tabs>
          <w:tab w:val="left" w:pos="567"/>
        </w:tabs>
        <w:ind w:left="0"/>
        <w:rPr>
          <w:rFonts w:asciiTheme="minorHAnsi" w:hAnsiTheme="minorHAnsi" w:cstheme="minorHAnsi"/>
          <w:sz w:val="26"/>
          <w:szCs w:val="26"/>
        </w:rPr>
      </w:pPr>
      <w:r>
        <w:rPr>
          <w:rFonts w:asciiTheme="minorHAnsi" w:hAnsiTheme="minorHAnsi" w:cstheme="minorHAnsi"/>
          <w:sz w:val="26"/>
          <w:szCs w:val="26"/>
        </w:rPr>
        <w:t>9</w:t>
      </w:r>
      <w:r w:rsidR="002A4C0B">
        <w:rPr>
          <w:rFonts w:asciiTheme="minorHAnsi" w:hAnsiTheme="minorHAnsi" w:cstheme="minorHAnsi"/>
          <w:sz w:val="26"/>
          <w:szCs w:val="26"/>
        </w:rPr>
        <w:t>.</w:t>
      </w:r>
      <w:r w:rsidR="006226B9">
        <w:rPr>
          <w:rFonts w:asciiTheme="minorHAnsi" w:hAnsiTheme="minorHAnsi" w:cstheme="minorHAnsi"/>
          <w:sz w:val="26"/>
          <w:szCs w:val="26"/>
        </w:rPr>
        <w:t xml:space="preserve"> </w:t>
      </w:r>
      <w:r w:rsidR="00541D48">
        <w:rPr>
          <w:rFonts w:asciiTheme="minorHAnsi" w:hAnsiTheme="minorHAnsi" w:cstheme="minorHAnsi"/>
          <w:sz w:val="26"/>
          <w:szCs w:val="26"/>
        </w:rPr>
        <w:t>Überblick über die p</w:t>
      </w:r>
      <w:r w:rsidR="00460FC5">
        <w:rPr>
          <w:rFonts w:asciiTheme="minorHAnsi" w:hAnsiTheme="minorHAnsi" w:cstheme="minorHAnsi"/>
          <w:sz w:val="26"/>
          <w:szCs w:val="26"/>
        </w:rPr>
        <w:t>ostoperative</w:t>
      </w:r>
      <w:r w:rsidR="00541D48">
        <w:rPr>
          <w:rFonts w:asciiTheme="minorHAnsi" w:hAnsiTheme="minorHAnsi" w:cstheme="minorHAnsi"/>
          <w:sz w:val="26"/>
          <w:szCs w:val="26"/>
        </w:rPr>
        <w:t>n</w:t>
      </w:r>
      <w:r w:rsidR="00460FC5">
        <w:rPr>
          <w:rFonts w:asciiTheme="minorHAnsi" w:hAnsiTheme="minorHAnsi" w:cstheme="minorHAnsi"/>
          <w:sz w:val="26"/>
          <w:szCs w:val="26"/>
        </w:rPr>
        <w:t xml:space="preserve"> </w:t>
      </w:r>
      <w:r w:rsidR="001A7B8A" w:rsidRPr="00DA10D2">
        <w:rPr>
          <w:rFonts w:asciiTheme="minorHAnsi" w:hAnsiTheme="minorHAnsi" w:cstheme="minorHAnsi"/>
          <w:sz w:val="26"/>
          <w:szCs w:val="26"/>
        </w:rPr>
        <w:t>Komplikationen</w:t>
      </w:r>
    </w:p>
    <w:p w14:paraId="62FBD042" w14:textId="760CACF0" w:rsidR="002B6351" w:rsidRPr="00DA10D2" w:rsidRDefault="002B6351">
      <w:pPr>
        <w:overflowPunct/>
        <w:autoSpaceDE/>
        <w:autoSpaceDN/>
        <w:adjustRightInd/>
        <w:spacing w:line="240" w:lineRule="auto"/>
        <w:textAlignment w:val="auto"/>
        <w:rPr>
          <w:rFonts w:asciiTheme="minorHAnsi" w:hAnsiTheme="minorHAnsi" w:cstheme="minorHAnsi"/>
          <w:b/>
          <w:sz w:val="26"/>
          <w:szCs w:val="26"/>
        </w:rPr>
      </w:pPr>
      <w:r w:rsidRPr="00DA10D2">
        <w:rPr>
          <w:rFonts w:asciiTheme="minorHAnsi" w:hAnsiTheme="minorHAnsi" w:cstheme="minorHAnsi"/>
          <w:b/>
          <w:sz w:val="26"/>
          <w:szCs w:val="26"/>
        </w:rPr>
        <w:br w:type="page"/>
      </w:r>
    </w:p>
    <w:p w14:paraId="7ADE6DB8" w14:textId="2E08DB6F" w:rsidR="00292289" w:rsidRPr="00245459" w:rsidRDefault="00DD5049" w:rsidP="00292289">
      <w:pPr>
        <w:overflowPunct/>
        <w:autoSpaceDE/>
        <w:autoSpaceDN/>
        <w:adjustRightInd/>
        <w:spacing w:line="240" w:lineRule="auto"/>
        <w:textAlignment w:val="auto"/>
        <w:rPr>
          <w:rFonts w:asciiTheme="minorHAnsi" w:hAnsiTheme="minorHAnsi" w:cstheme="minorHAnsi"/>
          <w:bCs/>
          <w:sz w:val="30"/>
          <w:szCs w:val="30"/>
          <w:u w:val="single"/>
        </w:rPr>
      </w:pPr>
      <w:r w:rsidRPr="00245459">
        <w:rPr>
          <w:rFonts w:asciiTheme="minorHAnsi" w:hAnsiTheme="minorHAnsi" w:cstheme="minorHAnsi"/>
          <w:bCs/>
          <w:sz w:val="30"/>
          <w:szCs w:val="30"/>
          <w:u w:val="single"/>
        </w:rPr>
        <w:lastRenderedPageBreak/>
        <w:t>1</w:t>
      </w:r>
      <w:r w:rsidR="00292289" w:rsidRPr="00245459">
        <w:rPr>
          <w:rFonts w:asciiTheme="minorHAnsi" w:hAnsiTheme="minorHAnsi" w:cstheme="minorHAnsi"/>
          <w:bCs/>
          <w:sz w:val="30"/>
          <w:szCs w:val="30"/>
          <w:u w:val="single"/>
        </w:rPr>
        <w:t>. QoR-15; Quality of Recovery 15</w:t>
      </w:r>
    </w:p>
    <w:p w14:paraId="42241FAF" w14:textId="77777777" w:rsidR="00292289" w:rsidRPr="00245459" w:rsidRDefault="00292289" w:rsidP="00292289">
      <w:pPr>
        <w:overflowPunct/>
        <w:autoSpaceDE/>
        <w:autoSpaceDN/>
        <w:adjustRightInd/>
        <w:spacing w:line="240" w:lineRule="auto"/>
        <w:textAlignment w:val="auto"/>
        <w:rPr>
          <w:rFonts w:asciiTheme="minorHAnsi" w:hAnsiTheme="minorHAnsi" w:cstheme="minorHAnsi"/>
          <w:b/>
          <w:sz w:val="26"/>
          <w:szCs w:val="26"/>
        </w:rPr>
      </w:pPr>
    </w:p>
    <w:p w14:paraId="7EE04F84" w14:textId="77777777" w:rsidR="00292289" w:rsidRDefault="00292289" w:rsidP="00292289">
      <w:pPr>
        <w:overflowPunct/>
        <w:autoSpaceDE/>
        <w:autoSpaceDN/>
        <w:adjustRightInd/>
        <w:spacing w:line="240" w:lineRule="auto"/>
        <w:textAlignment w:val="auto"/>
        <w:rPr>
          <w:rFonts w:asciiTheme="minorHAnsi" w:hAnsiTheme="minorHAnsi" w:cstheme="minorHAnsi"/>
          <w:b/>
          <w:sz w:val="26"/>
          <w:szCs w:val="26"/>
        </w:rPr>
      </w:pPr>
      <w:r w:rsidRPr="005B5EED">
        <w:rPr>
          <w:rFonts w:asciiTheme="minorHAnsi" w:hAnsiTheme="minorHAnsi" w:cstheme="minorHAnsi"/>
          <w:b/>
          <w:noProof/>
          <w:sz w:val="26"/>
          <w:szCs w:val="26"/>
        </w:rPr>
        <w:drawing>
          <wp:inline distT="0" distB="0" distL="0" distR="0" wp14:anchorId="0335ECC2" wp14:editId="46C8731E">
            <wp:extent cx="6169403" cy="6756400"/>
            <wp:effectExtent l="0" t="0" r="3175" b="6350"/>
            <wp:docPr id="575" name="Grafik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70586" cy="6757696"/>
                    </a:xfrm>
                    <a:prstGeom prst="rect">
                      <a:avLst/>
                    </a:prstGeom>
                  </pic:spPr>
                </pic:pic>
              </a:graphicData>
            </a:graphic>
          </wp:inline>
        </w:drawing>
      </w:r>
    </w:p>
    <w:p w14:paraId="7E577E13" w14:textId="77777777" w:rsidR="00292289" w:rsidRDefault="00292289" w:rsidP="00292289">
      <w:pPr>
        <w:overflowPunct/>
        <w:autoSpaceDE/>
        <w:autoSpaceDN/>
        <w:adjustRightInd/>
        <w:spacing w:line="240" w:lineRule="auto"/>
        <w:textAlignment w:val="auto"/>
        <w:rPr>
          <w:rFonts w:asciiTheme="minorHAnsi" w:hAnsiTheme="minorHAnsi" w:cstheme="minorHAnsi"/>
          <w:b/>
          <w:sz w:val="26"/>
          <w:szCs w:val="26"/>
        </w:rPr>
      </w:pPr>
    </w:p>
    <w:p w14:paraId="7D8C9A4E" w14:textId="77777777" w:rsidR="00292289" w:rsidRDefault="00292289" w:rsidP="00292289">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761664" behindDoc="0" locked="0" layoutInCell="1" allowOverlap="1" wp14:anchorId="12F518ED" wp14:editId="5FC9EA1A">
                <wp:simplePos x="0" y="0"/>
                <wp:positionH relativeFrom="column">
                  <wp:posOffset>1652270</wp:posOffset>
                </wp:positionH>
                <wp:positionV relativeFrom="paragraph">
                  <wp:posOffset>45720</wp:posOffset>
                </wp:positionV>
                <wp:extent cx="4518660" cy="356235"/>
                <wp:effectExtent l="0" t="0" r="15240" b="24765"/>
                <wp:wrapNone/>
                <wp:docPr id="480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8660" cy="356235"/>
                        </a:xfrm>
                        <a:prstGeom prst="rect">
                          <a:avLst/>
                        </a:prstGeom>
                        <a:solidFill>
                          <a:srgbClr val="FFFFFF"/>
                        </a:solidFill>
                        <a:ln w="9525">
                          <a:solidFill>
                            <a:srgbClr val="000000"/>
                          </a:solidFill>
                          <a:miter lim="800000"/>
                          <a:headEnd/>
                          <a:tailEnd/>
                        </a:ln>
                      </wps:spPr>
                      <wps:txbx>
                        <w:txbxContent>
                          <w:p w14:paraId="0AD2163A" w14:textId="77777777" w:rsidR="0085068C" w:rsidRDefault="0085068C" w:rsidP="00292289">
                            <w:r>
                              <w:t>Summe Teil A:</w:t>
                            </w:r>
                            <w:r>
                              <w:tab/>
                            </w:r>
                            <w:r>
                              <w:tab/>
                            </w:r>
                            <w:r>
                              <w:tab/>
                            </w:r>
                            <w:r>
                              <w:tab/>
                              <w:t xml:space="preserve">Summe Teil B: </w:t>
                            </w:r>
                            <w:r>
                              <w:tab/>
                            </w:r>
                            <w:r>
                              <w:tab/>
                            </w:r>
                            <w:r>
                              <w:tab/>
                            </w:r>
                          </w:p>
                          <w:p w14:paraId="38AB60C0" w14:textId="77777777" w:rsidR="0085068C" w:rsidRDefault="0085068C" w:rsidP="00292289">
                            <w:r>
                              <w:t>Summe</w:t>
                            </w:r>
                            <w:r>
                              <w:tab/>
                              <w:t xml:space="preserve">Gesamt: </w:t>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F518ED" id="_x0000_s1033" type="#_x0000_t202" style="position:absolute;margin-left:130.1pt;margin-top:3.6pt;width:355.8pt;height:28.05pt;z-index:2517616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">
                <v:textbox style="mso-fit-shape-to-text:t">
                  <w:txbxContent>
                    <w:p w14:paraId="0AD2163A" w14:textId="77777777" w:rsidR="0085068C" w:rsidRDefault="0085068C" w:rsidP="00292289">
                      <w:r>
                        <w:t>Summe Teil A:</w:t>
                      </w:r>
                      <w:r>
                        <w:tab/>
                      </w:r>
                      <w:r>
                        <w:tab/>
                      </w:r>
                      <w:r>
                        <w:tab/>
                      </w:r>
                      <w:r>
                        <w:tab/>
                        <w:t xml:space="preserve">Summe Teil B: </w:t>
                      </w:r>
                      <w:r>
                        <w:tab/>
                      </w:r>
                      <w:r>
                        <w:tab/>
                      </w:r>
                      <w:r>
                        <w:tab/>
                      </w:r>
                    </w:p>
                    <w:p w14:paraId="38AB60C0" w14:textId="77777777" w:rsidR="0085068C" w:rsidRDefault="0085068C" w:rsidP="00292289">
                      <w:r>
                        <w:t>Summe</w:t>
                      </w:r>
                      <w:r>
                        <w:tab/>
                        <w:t xml:space="preserve">Gesamt: </w:t>
                      </w:r>
                      <w:r>
                        <w:tab/>
                      </w:r>
                      <w:r>
                        <w:tab/>
                      </w:r>
                      <w:r>
                        <w:tab/>
                        <w:t>Datum:</w:t>
                      </w:r>
                    </w:p>
                  </w:txbxContent>
                </v:textbox>
              </v:shape>
            </w:pict>
          </mc:Fallback>
        </mc:AlternateContent>
      </w:r>
    </w:p>
    <w:p w14:paraId="1608A8D6" w14:textId="77777777" w:rsidR="00292289" w:rsidRDefault="00292289">
      <w:pPr>
        <w:overflowPunct/>
        <w:autoSpaceDE/>
        <w:autoSpaceDN/>
        <w:adjustRightInd/>
        <w:spacing w:line="240" w:lineRule="auto"/>
        <w:textAlignment w:val="auto"/>
        <w:rPr>
          <w:rFonts w:asciiTheme="minorHAnsi" w:hAnsiTheme="minorHAnsi" w:cstheme="minorHAnsi"/>
          <w:b/>
          <w:sz w:val="26"/>
          <w:szCs w:val="26"/>
        </w:rPr>
      </w:pPr>
      <w:r>
        <w:rPr>
          <w:rFonts w:asciiTheme="minorHAnsi" w:hAnsiTheme="minorHAnsi" w:cstheme="minorHAnsi"/>
          <w:b/>
          <w:sz w:val="26"/>
          <w:szCs w:val="26"/>
        </w:rPr>
        <w:br w:type="page"/>
      </w:r>
    </w:p>
    <w:p w14:paraId="6541CF04" w14:textId="24D70B04" w:rsidR="00276C39" w:rsidRPr="00081B61" w:rsidRDefault="00DD5049" w:rsidP="00DA10D2">
      <w:pPr>
        <w:overflowPunct/>
        <w:autoSpaceDE/>
        <w:autoSpaceDN/>
        <w:adjustRightInd/>
        <w:spacing w:line="240" w:lineRule="auto"/>
        <w:textAlignment w:val="auto"/>
        <w:rPr>
          <w:rFonts w:asciiTheme="minorHAnsi" w:hAnsiTheme="minorHAnsi" w:cstheme="minorHAnsi"/>
          <w:sz w:val="26"/>
          <w:szCs w:val="26"/>
        </w:rPr>
      </w:pPr>
      <w:r w:rsidRPr="00880BE9">
        <w:rPr>
          <w:rFonts w:asciiTheme="minorHAnsi" w:hAnsiTheme="minorHAnsi" w:cstheme="minorHAnsi"/>
          <w:sz w:val="30"/>
          <w:szCs w:val="30"/>
          <w:u w:val="single"/>
        </w:rPr>
        <w:lastRenderedPageBreak/>
        <w:t>2</w:t>
      </w:r>
      <w:r w:rsidR="00276C39" w:rsidRPr="00880BE9">
        <w:rPr>
          <w:rFonts w:asciiTheme="minorHAnsi" w:hAnsiTheme="minorHAnsi" w:cstheme="minorHAnsi"/>
          <w:sz w:val="30"/>
          <w:szCs w:val="30"/>
          <w:u w:val="single"/>
        </w:rPr>
        <w:t>. SF-36</w:t>
      </w:r>
      <w:r w:rsidR="00292289" w:rsidRPr="00081B61">
        <w:rPr>
          <w:rFonts w:asciiTheme="minorHAnsi" w:hAnsiTheme="minorHAnsi" w:cstheme="minorHAnsi"/>
          <w:b/>
          <w:sz w:val="30"/>
          <w:szCs w:val="30"/>
        </w:rPr>
        <w:t xml:space="preserve"> </w:t>
      </w:r>
      <w:r w:rsidR="00292289" w:rsidRPr="00081B61">
        <w:rPr>
          <w:rFonts w:asciiTheme="minorHAnsi" w:hAnsiTheme="minorHAnsi" w:cstheme="minorHAnsi"/>
          <w:sz w:val="26"/>
          <w:szCs w:val="26"/>
        </w:rPr>
        <w:t>(Siehe Ausdruck)</w:t>
      </w:r>
    </w:p>
    <w:p w14:paraId="28AFABEA" w14:textId="68CE5C30" w:rsidR="00DA10D2" w:rsidRPr="00880BE9" w:rsidRDefault="00292289" w:rsidP="00DA10D2">
      <w:pPr>
        <w:overflowPunct/>
        <w:autoSpaceDE/>
        <w:autoSpaceDN/>
        <w:adjustRightInd/>
        <w:spacing w:line="240" w:lineRule="auto"/>
        <w:textAlignment w:val="auto"/>
        <w:rPr>
          <w:rFonts w:asciiTheme="minorHAnsi" w:hAnsiTheme="minorHAnsi" w:cstheme="minorHAnsi"/>
          <w:sz w:val="30"/>
          <w:szCs w:val="30"/>
          <w:u w:val="single"/>
        </w:rPr>
      </w:pPr>
      <w:r w:rsidRPr="00880BE9">
        <w:rPr>
          <w:rFonts w:asciiTheme="minorHAnsi" w:hAnsiTheme="minorHAnsi" w:cstheme="minorHAnsi"/>
          <w:noProof/>
          <w:sz w:val="26"/>
          <w:szCs w:val="26"/>
          <w:u w:val="single"/>
        </w:rPr>
        <w:drawing>
          <wp:anchor distT="0" distB="0" distL="114300" distR="114300" simplePos="0" relativeHeight="251753472" behindDoc="1" locked="0" layoutInCell="1" allowOverlap="1" wp14:anchorId="6026D583" wp14:editId="4CD9FC46">
            <wp:simplePos x="0" y="0"/>
            <wp:positionH relativeFrom="column">
              <wp:posOffset>13970</wp:posOffset>
            </wp:positionH>
            <wp:positionV relativeFrom="paragraph">
              <wp:posOffset>148590</wp:posOffset>
            </wp:positionV>
            <wp:extent cx="5892800" cy="8515393"/>
            <wp:effectExtent l="0" t="0" r="0" b="0"/>
            <wp:wrapNone/>
            <wp:docPr id="571"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892800" cy="8515393"/>
                    </a:xfrm>
                    <a:prstGeom prst="rect">
                      <a:avLst/>
                    </a:prstGeom>
                  </pic:spPr>
                </pic:pic>
              </a:graphicData>
            </a:graphic>
            <wp14:sizeRelH relativeFrom="page">
              <wp14:pctWidth>0</wp14:pctWidth>
            </wp14:sizeRelH>
            <wp14:sizeRelV relativeFrom="page">
              <wp14:pctHeight>0</wp14:pctHeight>
            </wp14:sizeRelV>
          </wp:anchor>
        </w:drawing>
      </w:r>
      <w:r w:rsidR="00DD5049" w:rsidRPr="00880BE9">
        <w:rPr>
          <w:rFonts w:asciiTheme="minorHAnsi" w:hAnsiTheme="minorHAnsi" w:cstheme="minorHAnsi"/>
          <w:sz w:val="30"/>
          <w:szCs w:val="30"/>
          <w:u w:val="single"/>
        </w:rPr>
        <w:t>3</w:t>
      </w:r>
      <w:r w:rsidR="002A4C0B" w:rsidRPr="00880BE9">
        <w:rPr>
          <w:rFonts w:asciiTheme="minorHAnsi" w:hAnsiTheme="minorHAnsi" w:cstheme="minorHAnsi"/>
          <w:sz w:val="30"/>
          <w:szCs w:val="30"/>
          <w:u w:val="single"/>
        </w:rPr>
        <w:t xml:space="preserve">. </w:t>
      </w:r>
      <w:r w:rsidR="00DA10D2" w:rsidRPr="00880BE9">
        <w:rPr>
          <w:rFonts w:asciiTheme="minorHAnsi" w:hAnsiTheme="minorHAnsi" w:cstheme="minorHAnsi"/>
          <w:sz w:val="30"/>
          <w:szCs w:val="30"/>
          <w:u w:val="single"/>
        </w:rPr>
        <w:t xml:space="preserve">EORTC </w:t>
      </w:r>
      <w:r w:rsidR="002A4C0B" w:rsidRPr="00880BE9">
        <w:rPr>
          <w:rFonts w:asciiTheme="minorHAnsi" w:hAnsiTheme="minorHAnsi" w:cstheme="minorHAnsi"/>
          <w:sz w:val="30"/>
          <w:szCs w:val="30"/>
          <w:u w:val="single"/>
        </w:rPr>
        <w:t>QLQ-</w:t>
      </w:r>
      <w:r w:rsidR="00DA10D2" w:rsidRPr="00880BE9">
        <w:rPr>
          <w:rFonts w:asciiTheme="minorHAnsi" w:hAnsiTheme="minorHAnsi" w:cstheme="minorHAnsi"/>
          <w:sz w:val="30"/>
          <w:szCs w:val="30"/>
          <w:u w:val="single"/>
        </w:rPr>
        <w:t xml:space="preserve">C30 </w:t>
      </w:r>
    </w:p>
    <w:p w14:paraId="7662F337" w14:textId="77777777" w:rsidR="00DA10D2" w:rsidRPr="00081B61" w:rsidRDefault="00DA10D2" w:rsidP="00DA10D2">
      <w:pPr>
        <w:overflowPunct/>
        <w:autoSpaceDE/>
        <w:autoSpaceDN/>
        <w:adjustRightInd/>
        <w:spacing w:line="240" w:lineRule="auto"/>
        <w:textAlignment w:val="auto"/>
        <w:rPr>
          <w:rFonts w:asciiTheme="minorHAnsi" w:hAnsiTheme="minorHAnsi" w:cstheme="minorHAnsi"/>
          <w:b/>
          <w:sz w:val="26"/>
          <w:szCs w:val="26"/>
        </w:rPr>
      </w:pPr>
    </w:p>
    <w:p w14:paraId="4D19828F" w14:textId="77777777" w:rsidR="002A6041" w:rsidRPr="00081B61" w:rsidRDefault="002A6041" w:rsidP="00DA10D2">
      <w:pPr>
        <w:overflowPunct/>
        <w:autoSpaceDE/>
        <w:autoSpaceDN/>
        <w:adjustRightInd/>
        <w:spacing w:line="240" w:lineRule="auto"/>
        <w:textAlignment w:val="auto"/>
        <w:rPr>
          <w:rFonts w:asciiTheme="minorHAnsi" w:hAnsiTheme="minorHAnsi" w:cstheme="minorHAnsi"/>
          <w:b/>
          <w:noProof/>
          <w:sz w:val="26"/>
          <w:szCs w:val="26"/>
        </w:rPr>
      </w:pPr>
    </w:p>
    <w:p w14:paraId="66B29245" w14:textId="77777777" w:rsidR="0079581A" w:rsidRPr="00081B61" w:rsidRDefault="0079581A" w:rsidP="00DA10D2">
      <w:pPr>
        <w:overflowPunct/>
        <w:autoSpaceDE/>
        <w:autoSpaceDN/>
        <w:adjustRightInd/>
        <w:spacing w:line="240" w:lineRule="auto"/>
        <w:textAlignment w:val="auto"/>
        <w:rPr>
          <w:rFonts w:asciiTheme="minorHAnsi" w:hAnsiTheme="minorHAnsi" w:cstheme="minorHAnsi"/>
          <w:b/>
          <w:sz w:val="26"/>
          <w:szCs w:val="26"/>
        </w:rPr>
      </w:pPr>
    </w:p>
    <w:p w14:paraId="6BA2579A" w14:textId="77777777" w:rsidR="002A6041" w:rsidRPr="00081B61" w:rsidRDefault="002A6041">
      <w:pPr>
        <w:overflowPunct/>
        <w:autoSpaceDE/>
        <w:autoSpaceDN/>
        <w:adjustRightInd/>
        <w:spacing w:line="240" w:lineRule="auto"/>
        <w:textAlignment w:val="auto"/>
        <w:rPr>
          <w:rFonts w:asciiTheme="minorHAnsi" w:hAnsiTheme="minorHAnsi" w:cstheme="minorHAnsi"/>
          <w:b/>
          <w:sz w:val="26"/>
          <w:szCs w:val="26"/>
        </w:rPr>
      </w:pPr>
      <w:r w:rsidRPr="00081B61">
        <w:rPr>
          <w:rFonts w:asciiTheme="minorHAnsi" w:hAnsiTheme="minorHAnsi" w:cstheme="minorHAnsi"/>
          <w:b/>
          <w:sz w:val="26"/>
          <w:szCs w:val="26"/>
        </w:rPr>
        <w:br w:type="page"/>
      </w:r>
    </w:p>
    <w:p w14:paraId="4E07966C" w14:textId="77777777" w:rsidR="0079581A" w:rsidRPr="00081B61" w:rsidRDefault="002A6041" w:rsidP="00DA10D2">
      <w:pPr>
        <w:overflowPunct/>
        <w:autoSpaceDE/>
        <w:autoSpaceDN/>
        <w:adjustRightInd/>
        <w:spacing w:line="240" w:lineRule="auto"/>
        <w:textAlignment w:val="auto"/>
        <w:rPr>
          <w:rFonts w:asciiTheme="minorHAnsi" w:hAnsiTheme="minorHAnsi" w:cstheme="minorHAnsi"/>
          <w:b/>
          <w:sz w:val="26"/>
          <w:szCs w:val="26"/>
        </w:rPr>
      </w:pPr>
      <w:r w:rsidRPr="00B20C67">
        <w:rPr>
          <w:rFonts w:asciiTheme="minorHAnsi" w:hAnsiTheme="minorHAnsi" w:cstheme="minorHAnsi"/>
          <w:b/>
          <w:noProof/>
          <w:sz w:val="26"/>
          <w:szCs w:val="26"/>
        </w:rPr>
        <w:lastRenderedPageBreak/>
        <w:drawing>
          <wp:anchor distT="0" distB="0" distL="114300" distR="114300" simplePos="0" relativeHeight="251755520" behindDoc="1" locked="0" layoutInCell="1" allowOverlap="1" wp14:anchorId="61AFE2AB" wp14:editId="3397A0C6">
            <wp:simplePos x="0" y="0"/>
            <wp:positionH relativeFrom="column">
              <wp:posOffset>-414655</wp:posOffset>
            </wp:positionH>
            <wp:positionV relativeFrom="paragraph">
              <wp:posOffset>-130810</wp:posOffset>
            </wp:positionV>
            <wp:extent cx="6662154" cy="8232775"/>
            <wp:effectExtent l="0" t="0" r="5715" b="0"/>
            <wp:wrapNone/>
            <wp:docPr id="573" name="Grafik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662154" cy="8232775"/>
                    </a:xfrm>
                    <a:prstGeom prst="rect">
                      <a:avLst/>
                    </a:prstGeom>
                  </pic:spPr>
                </pic:pic>
              </a:graphicData>
            </a:graphic>
            <wp14:sizeRelH relativeFrom="page">
              <wp14:pctWidth>0</wp14:pctWidth>
            </wp14:sizeRelH>
            <wp14:sizeRelV relativeFrom="page">
              <wp14:pctHeight>0</wp14:pctHeight>
            </wp14:sizeRelV>
          </wp:anchor>
        </w:drawing>
      </w:r>
    </w:p>
    <w:p w14:paraId="1422813B" w14:textId="77777777" w:rsidR="0079581A" w:rsidRPr="00081B61" w:rsidRDefault="0079581A" w:rsidP="00DA10D2">
      <w:pPr>
        <w:overflowPunct/>
        <w:autoSpaceDE/>
        <w:autoSpaceDN/>
        <w:adjustRightInd/>
        <w:spacing w:line="240" w:lineRule="auto"/>
        <w:textAlignment w:val="auto"/>
        <w:rPr>
          <w:rFonts w:asciiTheme="minorHAnsi" w:hAnsiTheme="minorHAnsi" w:cstheme="minorHAnsi"/>
          <w:b/>
          <w:sz w:val="26"/>
          <w:szCs w:val="26"/>
        </w:rPr>
      </w:pPr>
    </w:p>
    <w:p w14:paraId="0AC47FAA" w14:textId="77777777" w:rsidR="002A6041" w:rsidRPr="00081B61" w:rsidRDefault="002A6041" w:rsidP="00DA10D2">
      <w:pPr>
        <w:overflowPunct/>
        <w:autoSpaceDE/>
        <w:autoSpaceDN/>
        <w:adjustRightInd/>
        <w:spacing w:line="240" w:lineRule="auto"/>
        <w:textAlignment w:val="auto"/>
        <w:rPr>
          <w:rFonts w:asciiTheme="minorHAnsi" w:hAnsiTheme="minorHAnsi" w:cstheme="minorHAnsi"/>
          <w:b/>
          <w:sz w:val="26"/>
          <w:szCs w:val="26"/>
        </w:rPr>
      </w:pPr>
    </w:p>
    <w:p w14:paraId="2F625E52" w14:textId="77777777" w:rsidR="0079581A" w:rsidRPr="00081B61" w:rsidRDefault="0079581A" w:rsidP="00DA10D2">
      <w:pPr>
        <w:overflowPunct/>
        <w:autoSpaceDE/>
        <w:autoSpaceDN/>
        <w:adjustRightInd/>
        <w:spacing w:line="240" w:lineRule="auto"/>
        <w:textAlignment w:val="auto"/>
        <w:rPr>
          <w:rFonts w:asciiTheme="minorHAnsi" w:hAnsiTheme="minorHAnsi" w:cstheme="minorHAnsi"/>
          <w:b/>
          <w:sz w:val="26"/>
          <w:szCs w:val="26"/>
        </w:rPr>
      </w:pPr>
    </w:p>
    <w:p w14:paraId="6BC94727" w14:textId="77777777" w:rsidR="0079581A" w:rsidRPr="00081B61" w:rsidRDefault="0079581A" w:rsidP="00DA10D2">
      <w:pPr>
        <w:overflowPunct/>
        <w:autoSpaceDE/>
        <w:autoSpaceDN/>
        <w:adjustRightInd/>
        <w:spacing w:line="240" w:lineRule="auto"/>
        <w:textAlignment w:val="auto"/>
        <w:rPr>
          <w:rFonts w:asciiTheme="minorHAnsi" w:hAnsiTheme="minorHAnsi" w:cstheme="minorHAnsi"/>
          <w:b/>
          <w:sz w:val="26"/>
          <w:szCs w:val="26"/>
        </w:rPr>
      </w:pPr>
    </w:p>
    <w:p w14:paraId="23BB9B6E" w14:textId="77777777" w:rsidR="0079581A" w:rsidRPr="00081B61" w:rsidRDefault="002A6041">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757568" behindDoc="0" locked="0" layoutInCell="1" allowOverlap="1" wp14:anchorId="5AFF9FEC" wp14:editId="1BA71254">
                <wp:simplePos x="0" y="0"/>
                <wp:positionH relativeFrom="column">
                  <wp:posOffset>2192020</wp:posOffset>
                </wp:positionH>
                <wp:positionV relativeFrom="paragraph">
                  <wp:posOffset>7059295</wp:posOffset>
                </wp:positionV>
                <wp:extent cx="3642360" cy="1404620"/>
                <wp:effectExtent l="0" t="0" r="15240" b="2476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1404620"/>
                        </a:xfrm>
                        <a:prstGeom prst="rect">
                          <a:avLst/>
                        </a:prstGeom>
                        <a:solidFill>
                          <a:srgbClr val="FFFFFF"/>
                        </a:solidFill>
                        <a:ln w="9525">
                          <a:solidFill>
                            <a:srgbClr val="000000"/>
                          </a:solidFill>
                          <a:miter lim="800000"/>
                          <a:headEnd/>
                          <a:tailEnd/>
                        </a:ln>
                      </wps:spPr>
                      <wps:txbx>
                        <w:txbxContent>
                          <w:p w14:paraId="48005B6B" w14:textId="77777777" w:rsidR="0085068C" w:rsidRDefault="0085068C">
                            <w:r>
                              <w:t xml:space="preserve">Summe: </w:t>
                            </w:r>
                            <w:r>
                              <w:tab/>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FF9FEC" id="_x0000_s1034" type="#_x0000_t202" style="position:absolute;margin-left:172.6pt;margin-top:555.85pt;width:286.8pt;height:110.6pt;z-index:2517575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">
                <v:textbox style="mso-fit-shape-to-text:t">
                  <w:txbxContent>
                    <w:p w14:paraId="48005B6B" w14:textId="77777777" w:rsidR="0085068C" w:rsidRDefault="0085068C">
                      <w:r>
                        <w:t xml:space="preserve">Summe: </w:t>
                      </w:r>
                      <w:r>
                        <w:tab/>
                      </w:r>
                      <w:r>
                        <w:tab/>
                      </w:r>
                      <w:r>
                        <w:tab/>
                      </w:r>
                      <w:r>
                        <w:tab/>
                        <w:t>Datum:</w:t>
                      </w:r>
                    </w:p>
                  </w:txbxContent>
                </v:textbox>
                <w10:wrap type="square"/>
              </v:shape>
            </w:pict>
          </mc:Fallback>
        </mc:AlternateContent>
      </w:r>
      <w:r w:rsidR="0079581A" w:rsidRPr="00081B61">
        <w:rPr>
          <w:rFonts w:asciiTheme="minorHAnsi" w:hAnsiTheme="minorHAnsi" w:cstheme="minorHAnsi"/>
          <w:b/>
          <w:sz w:val="26"/>
          <w:szCs w:val="26"/>
        </w:rPr>
        <w:br w:type="page"/>
      </w:r>
    </w:p>
    <w:p w14:paraId="6F4692F7" w14:textId="4FB37F12" w:rsidR="00C57CEE" w:rsidRPr="002D24F8" w:rsidRDefault="00DD5049" w:rsidP="004C1BAF">
      <w:pPr>
        <w:overflowPunct/>
        <w:autoSpaceDE/>
        <w:autoSpaceDN/>
        <w:adjustRightInd/>
        <w:spacing w:line="240" w:lineRule="auto"/>
        <w:textAlignment w:val="auto"/>
        <w:rPr>
          <w:rFonts w:asciiTheme="minorHAnsi" w:hAnsiTheme="minorHAnsi" w:cstheme="minorHAnsi"/>
          <w:sz w:val="28"/>
          <w:szCs w:val="30"/>
          <w:u w:val="single"/>
        </w:rPr>
      </w:pPr>
      <w:r w:rsidRPr="002D24F8">
        <w:rPr>
          <w:rFonts w:asciiTheme="minorHAnsi" w:hAnsiTheme="minorHAnsi" w:cstheme="minorHAnsi"/>
          <w:sz w:val="28"/>
          <w:szCs w:val="30"/>
          <w:u w:val="single"/>
        </w:rPr>
        <w:lastRenderedPageBreak/>
        <w:t>4</w:t>
      </w:r>
      <w:r w:rsidR="002A4C0B" w:rsidRPr="002D24F8">
        <w:rPr>
          <w:rFonts w:asciiTheme="minorHAnsi" w:hAnsiTheme="minorHAnsi" w:cstheme="minorHAnsi"/>
          <w:sz w:val="28"/>
          <w:szCs w:val="30"/>
          <w:u w:val="single"/>
        </w:rPr>
        <w:t xml:space="preserve">. </w:t>
      </w:r>
      <w:r w:rsidR="00DA10D2" w:rsidRPr="002D24F8">
        <w:rPr>
          <w:rFonts w:asciiTheme="minorHAnsi" w:hAnsiTheme="minorHAnsi" w:cstheme="minorHAnsi"/>
          <w:sz w:val="28"/>
          <w:szCs w:val="30"/>
          <w:u w:val="single"/>
        </w:rPr>
        <w:t xml:space="preserve">EORTC </w:t>
      </w:r>
      <w:r w:rsidR="002A4C0B" w:rsidRPr="002D24F8">
        <w:rPr>
          <w:rFonts w:asciiTheme="minorHAnsi" w:hAnsiTheme="minorHAnsi" w:cstheme="minorHAnsi"/>
          <w:sz w:val="28"/>
          <w:szCs w:val="30"/>
          <w:u w:val="single"/>
        </w:rPr>
        <w:t>QLQ-</w:t>
      </w:r>
      <w:r w:rsidR="00DA10D2" w:rsidRPr="002D24F8">
        <w:rPr>
          <w:rFonts w:asciiTheme="minorHAnsi" w:hAnsiTheme="minorHAnsi" w:cstheme="minorHAnsi"/>
          <w:sz w:val="28"/>
          <w:szCs w:val="30"/>
          <w:u w:val="single"/>
        </w:rPr>
        <w:t>OE</w:t>
      </w:r>
      <w:r w:rsidR="002A6041" w:rsidRPr="002D24F8">
        <w:rPr>
          <w:rFonts w:asciiTheme="minorHAnsi" w:hAnsiTheme="minorHAnsi" w:cstheme="minorHAnsi"/>
          <w:sz w:val="28"/>
          <w:szCs w:val="30"/>
          <w:u w:val="single"/>
        </w:rPr>
        <w:t>S</w:t>
      </w:r>
      <w:r w:rsidR="00DA10D2" w:rsidRPr="002D24F8">
        <w:rPr>
          <w:rFonts w:asciiTheme="minorHAnsi" w:hAnsiTheme="minorHAnsi" w:cstheme="minorHAnsi"/>
          <w:sz w:val="28"/>
          <w:szCs w:val="30"/>
          <w:u w:val="single"/>
        </w:rPr>
        <w:t xml:space="preserve">18 </w:t>
      </w:r>
    </w:p>
    <w:p w14:paraId="0180FCEE" w14:textId="77777777" w:rsidR="00C57CEE" w:rsidRPr="00B20C67" w:rsidRDefault="002A6041" w:rsidP="004C1BAF">
      <w:pPr>
        <w:overflowPunct/>
        <w:autoSpaceDE/>
        <w:autoSpaceDN/>
        <w:adjustRightInd/>
        <w:spacing w:line="240" w:lineRule="auto"/>
        <w:textAlignment w:val="auto"/>
        <w:rPr>
          <w:rFonts w:asciiTheme="minorHAnsi" w:hAnsiTheme="minorHAnsi" w:cstheme="minorHAnsi"/>
          <w:b/>
          <w:sz w:val="26"/>
          <w:szCs w:val="26"/>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759616" behindDoc="0" locked="0" layoutInCell="1" allowOverlap="1" wp14:anchorId="7376E213" wp14:editId="32CBF0A2">
                <wp:simplePos x="0" y="0"/>
                <wp:positionH relativeFrom="column">
                  <wp:posOffset>2185670</wp:posOffset>
                </wp:positionH>
                <wp:positionV relativeFrom="paragraph">
                  <wp:posOffset>8018780</wp:posOffset>
                </wp:positionV>
                <wp:extent cx="3642360" cy="356235"/>
                <wp:effectExtent l="0" t="0" r="15240" b="24765"/>
                <wp:wrapNone/>
                <wp:docPr id="480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356235"/>
                        </a:xfrm>
                        <a:prstGeom prst="rect">
                          <a:avLst/>
                        </a:prstGeom>
                        <a:solidFill>
                          <a:srgbClr val="FFFFFF"/>
                        </a:solidFill>
                        <a:ln w="9525">
                          <a:solidFill>
                            <a:srgbClr val="000000"/>
                          </a:solidFill>
                          <a:miter lim="800000"/>
                          <a:headEnd/>
                          <a:tailEnd/>
                        </a:ln>
                      </wps:spPr>
                      <wps:txbx>
                        <w:txbxContent>
                          <w:p w14:paraId="7151E623" w14:textId="77777777" w:rsidR="0085068C" w:rsidRDefault="0085068C" w:rsidP="002A6041">
                            <w:r>
                              <w:t xml:space="preserve">Summe: </w:t>
                            </w:r>
                            <w:r>
                              <w:tab/>
                            </w:r>
                            <w:r>
                              <w:tab/>
                            </w:r>
                            <w:r>
                              <w:tab/>
                            </w:r>
                            <w:r>
                              <w:tab/>
                              <w:t>Datum: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76E213" id="_x0000_s1035" type="#_x0000_t202" style="position:absolute;margin-left:172.1pt;margin-top:631.4pt;width:286.8pt;height:28.05pt;z-index:2517596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">
                <v:textbox style="mso-fit-shape-to-text:t">
                  <w:txbxContent>
                    <w:p w14:paraId="7151E623" w14:textId="77777777" w:rsidR="0085068C" w:rsidRDefault="0085068C" w:rsidP="002A6041">
                      <w:r>
                        <w:t xml:space="preserve">Summe: </w:t>
                      </w:r>
                      <w:r>
                        <w:tab/>
                      </w:r>
                      <w:r>
                        <w:tab/>
                      </w:r>
                      <w:r>
                        <w:tab/>
                      </w:r>
                      <w:r>
                        <w:tab/>
                        <w:t>Datum:</w:t>
                      </w:r>
                    </w:p>
                  </w:txbxContent>
                </v:textbox>
              </v:shape>
            </w:pict>
          </mc:Fallback>
        </mc:AlternateContent>
      </w:r>
      <w:r w:rsidR="0079581A" w:rsidRPr="00B20C67">
        <w:rPr>
          <w:rFonts w:asciiTheme="minorHAnsi" w:hAnsiTheme="minorHAnsi" w:cstheme="minorHAnsi"/>
          <w:b/>
          <w:noProof/>
          <w:sz w:val="26"/>
          <w:szCs w:val="26"/>
        </w:rPr>
        <w:drawing>
          <wp:inline distT="0" distB="0" distL="0" distR="0" wp14:anchorId="54DB48E6" wp14:editId="7B88756B">
            <wp:extent cx="6085774" cy="8312150"/>
            <wp:effectExtent l="0" t="0" r="0" b="0"/>
            <wp:docPr id="574" name="Grafik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88905" cy="8316427"/>
                    </a:xfrm>
                    <a:prstGeom prst="rect">
                      <a:avLst/>
                    </a:prstGeom>
                  </pic:spPr>
                </pic:pic>
              </a:graphicData>
            </a:graphic>
          </wp:inline>
        </w:drawing>
      </w:r>
    </w:p>
    <w:p w14:paraId="6188DFCF" w14:textId="77777777" w:rsidR="002D24F8" w:rsidRDefault="002D24F8">
      <w:pPr>
        <w:overflowPunct/>
        <w:autoSpaceDE/>
        <w:autoSpaceDN/>
        <w:adjustRightInd/>
        <w:spacing w:line="240" w:lineRule="auto"/>
        <w:textAlignment w:val="auto"/>
        <w:rPr>
          <w:rFonts w:asciiTheme="minorHAnsi" w:hAnsiTheme="minorHAnsi" w:cstheme="minorHAnsi"/>
          <w:b/>
          <w:color w:val="000000"/>
          <w:sz w:val="30"/>
          <w:szCs w:val="30"/>
          <w:lang w:val="en-US"/>
        </w:rPr>
      </w:pPr>
      <w:r>
        <w:rPr>
          <w:rFonts w:asciiTheme="minorHAnsi" w:hAnsiTheme="minorHAnsi" w:cstheme="minorHAnsi"/>
          <w:b/>
          <w:color w:val="000000"/>
          <w:sz w:val="30"/>
          <w:szCs w:val="30"/>
          <w:lang w:val="en-US"/>
        </w:rPr>
        <w:br w:type="page"/>
      </w:r>
    </w:p>
    <w:p w14:paraId="4C73D8DA" w14:textId="71839F72" w:rsidR="001B58FE" w:rsidRPr="00081B61" w:rsidRDefault="00DD5049" w:rsidP="001B58FE">
      <w:pPr>
        <w:overflowPunct/>
        <w:autoSpaceDE/>
        <w:autoSpaceDN/>
        <w:adjustRightInd/>
        <w:spacing w:line="240" w:lineRule="auto"/>
        <w:textAlignment w:val="auto"/>
        <w:rPr>
          <w:rFonts w:asciiTheme="minorHAnsi" w:hAnsiTheme="minorHAnsi" w:cstheme="minorHAnsi"/>
          <w:b/>
          <w:color w:val="000000"/>
          <w:sz w:val="30"/>
          <w:szCs w:val="30"/>
          <w:lang w:val="en-US"/>
        </w:rPr>
      </w:pPr>
      <w:r>
        <w:rPr>
          <w:rFonts w:asciiTheme="minorHAnsi" w:hAnsiTheme="minorHAnsi" w:cstheme="minorHAnsi"/>
          <w:b/>
          <w:color w:val="000000"/>
          <w:sz w:val="30"/>
          <w:szCs w:val="30"/>
          <w:lang w:val="en-US"/>
        </w:rPr>
        <w:lastRenderedPageBreak/>
        <w:t>5</w:t>
      </w:r>
      <w:r w:rsidR="001B58FE" w:rsidRPr="00081B61">
        <w:rPr>
          <w:rFonts w:asciiTheme="minorHAnsi" w:hAnsiTheme="minorHAnsi" w:cstheme="minorHAnsi"/>
          <w:b/>
          <w:color w:val="000000"/>
          <w:sz w:val="30"/>
          <w:szCs w:val="30"/>
          <w:lang w:val="en-US"/>
        </w:rPr>
        <w:t xml:space="preserve">. </w:t>
      </w:r>
      <w:r w:rsidR="001B58FE" w:rsidRPr="00081B61">
        <w:rPr>
          <w:rFonts w:asciiTheme="minorHAnsi" w:hAnsiTheme="minorHAnsi" w:cstheme="minorHAnsi"/>
          <w:b/>
          <w:sz w:val="30"/>
          <w:szCs w:val="30"/>
          <w:lang w:val="en-US"/>
        </w:rPr>
        <w:t>Comprehensive Complication Index (CCI®)</w:t>
      </w:r>
    </w:p>
    <w:p w14:paraId="13530B5A" w14:textId="1660A340" w:rsidR="001B58FE" w:rsidRPr="00081B61" w:rsidRDefault="00DD5049" w:rsidP="001B58FE">
      <w:pPr>
        <w:tabs>
          <w:tab w:val="left" w:pos="851"/>
          <w:tab w:val="left" w:pos="6663"/>
        </w:tabs>
        <w:spacing w:after="240" w:line="240" w:lineRule="auto"/>
        <w:rPr>
          <w:rFonts w:asciiTheme="minorHAnsi" w:hAnsiTheme="minorHAnsi" w:cstheme="minorHAnsi"/>
          <w:sz w:val="26"/>
          <w:szCs w:val="26"/>
          <w:u w:val="single"/>
          <w:lang w:val="en-US"/>
        </w:rPr>
      </w:pPr>
      <w:r>
        <w:rPr>
          <w:rFonts w:asciiTheme="minorHAnsi" w:hAnsiTheme="minorHAnsi" w:cstheme="minorHAnsi"/>
          <w:sz w:val="30"/>
          <w:szCs w:val="30"/>
          <w:u w:val="single"/>
          <w:lang w:val="en-US"/>
        </w:rPr>
        <w:t>5</w:t>
      </w:r>
      <w:r w:rsidR="007C2245" w:rsidRPr="00081B61">
        <w:rPr>
          <w:rFonts w:asciiTheme="minorHAnsi" w:hAnsiTheme="minorHAnsi" w:cstheme="minorHAnsi"/>
          <w:sz w:val="30"/>
          <w:szCs w:val="30"/>
          <w:u w:val="single"/>
          <w:lang w:val="en-US"/>
        </w:rPr>
        <w:t xml:space="preserve">.1 </w:t>
      </w:r>
      <w:proofErr w:type="spellStart"/>
      <w:r w:rsidR="001B58FE" w:rsidRPr="00081B61">
        <w:rPr>
          <w:rFonts w:asciiTheme="minorHAnsi" w:hAnsiTheme="minorHAnsi" w:cstheme="minorHAnsi"/>
          <w:sz w:val="30"/>
          <w:szCs w:val="30"/>
          <w:u w:val="single"/>
          <w:lang w:val="en-US"/>
        </w:rPr>
        <w:t>Clavien</w:t>
      </w:r>
      <w:proofErr w:type="spellEnd"/>
      <w:r w:rsidR="001B58FE" w:rsidRPr="00081B61">
        <w:rPr>
          <w:rFonts w:asciiTheme="minorHAnsi" w:hAnsiTheme="minorHAnsi" w:cstheme="minorHAnsi"/>
          <w:sz w:val="30"/>
          <w:szCs w:val="30"/>
          <w:u w:val="single"/>
          <w:lang w:val="en-US"/>
        </w:rPr>
        <w:t xml:space="preserve"> </w:t>
      </w:r>
      <w:r w:rsidR="006231B7" w:rsidRPr="00081B61">
        <w:rPr>
          <w:rFonts w:asciiTheme="minorHAnsi" w:hAnsiTheme="minorHAnsi" w:cstheme="minorHAnsi"/>
          <w:sz w:val="30"/>
          <w:szCs w:val="30"/>
          <w:u w:val="single"/>
          <w:lang w:val="en-US"/>
        </w:rPr>
        <w:t xml:space="preserve">– </w:t>
      </w:r>
      <w:proofErr w:type="spellStart"/>
      <w:r w:rsidR="006231B7" w:rsidRPr="00081B61">
        <w:rPr>
          <w:rFonts w:asciiTheme="minorHAnsi" w:hAnsiTheme="minorHAnsi" w:cstheme="minorHAnsi"/>
          <w:sz w:val="30"/>
          <w:szCs w:val="30"/>
          <w:u w:val="single"/>
          <w:lang w:val="en-US"/>
        </w:rPr>
        <w:t>Dindo</w:t>
      </w:r>
      <w:proofErr w:type="spellEnd"/>
      <w:r w:rsidR="006231B7" w:rsidRPr="00081B61">
        <w:rPr>
          <w:rFonts w:asciiTheme="minorHAnsi" w:hAnsiTheme="minorHAnsi" w:cstheme="minorHAnsi"/>
          <w:sz w:val="30"/>
          <w:szCs w:val="30"/>
          <w:u w:val="single"/>
          <w:lang w:val="en-US"/>
        </w:rPr>
        <w:t xml:space="preserve"> –</w:t>
      </w:r>
      <w:r w:rsidR="001B58FE" w:rsidRPr="00081B61">
        <w:rPr>
          <w:rFonts w:asciiTheme="minorHAnsi" w:hAnsiTheme="minorHAnsi" w:cstheme="minorHAnsi"/>
          <w:sz w:val="30"/>
          <w:szCs w:val="30"/>
          <w:u w:val="single"/>
          <w:lang w:val="en-US"/>
        </w:rPr>
        <w:t xml:space="preserve"> </w:t>
      </w:r>
      <w:proofErr w:type="spellStart"/>
      <w:r w:rsidR="001B58FE" w:rsidRPr="00081B61">
        <w:rPr>
          <w:rFonts w:asciiTheme="minorHAnsi" w:hAnsiTheme="minorHAnsi" w:cstheme="minorHAnsi"/>
          <w:sz w:val="30"/>
          <w:szCs w:val="30"/>
          <w:u w:val="single"/>
          <w:lang w:val="en-US"/>
        </w:rPr>
        <w:t>Klassifikation</w:t>
      </w:r>
      <w:proofErr w:type="spellEnd"/>
      <w:r w:rsidR="001B58FE" w:rsidRPr="00081B61">
        <w:rPr>
          <w:rFonts w:asciiTheme="minorHAnsi" w:hAnsiTheme="minorHAnsi" w:cstheme="minorHAnsi"/>
          <w:sz w:val="26"/>
          <w:szCs w:val="26"/>
          <w:u w:val="single"/>
          <w:lang w:val="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4"/>
        <w:gridCol w:w="7280"/>
      </w:tblGrid>
      <w:tr w:rsidR="001B58FE" w:rsidRPr="00CD103B" w14:paraId="64EB54D9" w14:textId="77777777" w:rsidTr="00081B61">
        <w:tc>
          <w:tcPr>
            <w:tcW w:w="2064" w:type="dxa"/>
            <w:shd w:val="clear" w:color="auto" w:fill="auto"/>
          </w:tcPr>
          <w:p w14:paraId="73E726B4" w14:textId="77777777" w:rsidR="001B58FE" w:rsidRPr="00B20C67" w:rsidRDefault="001B58FE" w:rsidP="00081B61">
            <w:pPr>
              <w:tabs>
                <w:tab w:val="left" w:pos="851"/>
                <w:tab w:val="left" w:pos="6663"/>
              </w:tabs>
              <w:spacing w:after="240" w:line="240" w:lineRule="auto"/>
              <w:rPr>
                <w:rFonts w:asciiTheme="minorHAnsi" w:hAnsiTheme="minorHAnsi" w:cstheme="minorHAnsi"/>
                <w:sz w:val="16"/>
                <w:szCs w:val="16"/>
                <w:lang w:val="en-GB"/>
              </w:rPr>
            </w:pPr>
          </w:p>
        </w:tc>
        <w:tc>
          <w:tcPr>
            <w:tcW w:w="7280" w:type="dxa"/>
            <w:shd w:val="clear" w:color="auto" w:fill="auto"/>
          </w:tcPr>
          <w:p w14:paraId="05C4AB46" w14:textId="77777777" w:rsidR="001B58FE" w:rsidRPr="006231B7" w:rsidRDefault="001B58FE" w:rsidP="00081B61">
            <w:pPr>
              <w:tabs>
                <w:tab w:val="left" w:pos="851"/>
                <w:tab w:val="left" w:pos="6663"/>
              </w:tabs>
              <w:spacing w:after="240" w:line="240" w:lineRule="auto"/>
              <w:rPr>
                <w:rFonts w:asciiTheme="minorHAnsi" w:hAnsiTheme="minorHAnsi" w:cstheme="minorHAnsi"/>
                <w:sz w:val="24"/>
                <w:szCs w:val="24"/>
              </w:rPr>
            </w:pPr>
            <w:r w:rsidRPr="006231B7">
              <w:rPr>
                <w:rFonts w:asciiTheme="minorHAnsi" w:hAnsiTheme="minorHAnsi" w:cstheme="minorHAnsi"/>
                <w:sz w:val="24"/>
                <w:szCs w:val="24"/>
              </w:rPr>
              <w:t>Definition</w:t>
            </w:r>
          </w:p>
        </w:tc>
      </w:tr>
      <w:tr w:rsidR="001B58FE" w:rsidRPr="00CD103B" w14:paraId="3B17B884" w14:textId="77777777" w:rsidTr="00081B61">
        <w:tc>
          <w:tcPr>
            <w:tcW w:w="2064" w:type="dxa"/>
            <w:shd w:val="clear" w:color="auto" w:fill="auto"/>
          </w:tcPr>
          <w:p w14:paraId="3323006B"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I</w:t>
            </w:r>
          </w:p>
        </w:tc>
        <w:tc>
          <w:tcPr>
            <w:tcW w:w="7280" w:type="dxa"/>
            <w:shd w:val="clear" w:color="auto" w:fill="auto"/>
          </w:tcPr>
          <w:p w14:paraId="60D3DED0"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 xml:space="preserve">Jede Abweichung vom normalen stationären Verlauf aber ohne, dass eine spezifische medikamentöse oder chirurgische Behandlung notwendig war. Ausgeschlossen sind radiologische oder endoskopische Intervention. Erlaubte medikamentöse Therapien sind: Antiemetische, antipyretische, analgetische und diuretische Therapien sowie Elektrolyttherapie. Physiotherapie ist gestattet. Oberflächliche Wundinfektionen, welche mit bettseitigem Eröffnen der Wunde einhergehen sind ebenfalls gestattet. </w:t>
            </w:r>
          </w:p>
        </w:tc>
      </w:tr>
      <w:tr w:rsidR="001B58FE" w:rsidRPr="00CD103B" w14:paraId="569BE018" w14:textId="77777777" w:rsidTr="00081B61">
        <w:tc>
          <w:tcPr>
            <w:tcW w:w="2064" w:type="dxa"/>
            <w:shd w:val="clear" w:color="auto" w:fill="auto"/>
          </w:tcPr>
          <w:p w14:paraId="180E6976"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II</w:t>
            </w:r>
          </w:p>
        </w:tc>
        <w:tc>
          <w:tcPr>
            <w:tcW w:w="7280" w:type="dxa"/>
            <w:shd w:val="clear" w:color="auto" w:fill="auto"/>
          </w:tcPr>
          <w:p w14:paraId="7BF08E9C"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Medikamentöse Therapie, die über die erlaubten aus der Grad I hinaus gehen. Bluttransfusion und parenterale Ernährung gehören ebenfalls hinzu.</w:t>
            </w:r>
          </w:p>
        </w:tc>
      </w:tr>
      <w:tr w:rsidR="001B58FE" w:rsidRPr="00CD103B" w14:paraId="5E5F3A39" w14:textId="77777777" w:rsidTr="00081B61">
        <w:tc>
          <w:tcPr>
            <w:tcW w:w="2064" w:type="dxa"/>
            <w:shd w:val="clear" w:color="auto" w:fill="auto"/>
          </w:tcPr>
          <w:p w14:paraId="34F0E870"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lang w:val="en-GB"/>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III</w:t>
            </w:r>
          </w:p>
        </w:tc>
        <w:tc>
          <w:tcPr>
            <w:tcW w:w="7280" w:type="dxa"/>
            <w:shd w:val="clear" w:color="auto" w:fill="auto"/>
          </w:tcPr>
          <w:p w14:paraId="1911E3DC"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Chirurgische, endoskopische oder radiologische Interventionen erforderlich</w:t>
            </w:r>
          </w:p>
        </w:tc>
      </w:tr>
      <w:tr w:rsidR="001B58FE" w:rsidRPr="00CD103B" w14:paraId="3BC63813" w14:textId="77777777" w:rsidTr="00081B61">
        <w:tc>
          <w:tcPr>
            <w:tcW w:w="2064" w:type="dxa"/>
            <w:shd w:val="clear" w:color="auto" w:fill="auto"/>
          </w:tcPr>
          <w:p w14:paraId="06498B9B"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IIIA</w:t>
            </w:r>
          </w:p>
        </w:tc>
        <w:tc>
          <w:tcPr>
            <w:tcW w:w="7280" w:type="dxa"/>
            <w:shd w:val="clear" w:color="auto" w:fill="auto"/>
          </w:tcPr>
          <w:p w14:paraId="4E7D6631"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ohne Allgemeinanästhesie</w:t>
            </w:r>
          </w:p>
        </w:tc>
      </w:tr>
      <w:tr w:rsidR="001B58FE" w:rsidRPr="00CD103B" w14:paraId="39D4F553" w14:textId="77777777" w:rsidTr="00081B61">
        <w:tc>
          <w:tcPr>
            <w:tcW w:w="2064" w:type="dxa"/>
            <w:shd w:val="clear" w:color="auto" w:fill="auto"/>
          </w:tcPr>
          <w:p w14:paraId="3E61F550"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IIIB</w:t>
            </w:r>
          </w:p>
        </w:tc>
        <w:tc>
          <w:tcPr>
            <w:tcW w:w="7280" w:type="dxa"/>
            <w:shd w:val="clear" w:color="auto" w:fill="auto"/>
          </w:tcPr>
          <w:p w14:paraId="4F0CD1AF"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mit Allgemeinanästhesie</w:t>
            </w:r>
          </w:p>
        </w:tc>
      </w:tr>
      <w:tr w:rsidR="001B58FE" w:rsidRPr="00CD103B" w14:paraId="46E8AFA9" w14:textId="77777777" w:rsidTr="00081B61">
        <w:tc>
          <w:tcPr>
            <w:tcW w:w="2064" w:type="dxa"/>
            <w:shd w:val="clear" w:color="auto" w:fill="auto"/>
          </w:tcPr>
          <w:p w14:paraId="39D44752"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lang w:val="en-GB"/>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IV</w:t>
            </w:r>
          </w:p>
        </w:tc>
        <w:tc>
          <w:tcPr>
            <w:tcW w:w="7280" w:type="dxa"/>
            <w:shd w:val="clear" w:color="auto" w:fill="auto"/>
          </w:tcPr>
          <w:p w14:paraId="1FC0EA49"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Lebensbedrohliche Komplikation, die eine Behandlung auf Intensivstation notwendig werden lässt</w:t>
            </w:r>
          </w:p>
        </w:tc>
      </w:tr>
      <w:tr w:rsidR="001B58FE" w:rsidRPr="00CD103B" w14:paraId="69091BBC" w14:textId="77777777" w:rsidTr="00081B61">
        <w:tc>
          <w:tcPr>
            <w:tcW w:w="2064" w:type="dxa"/>
            <w:shd w:val="clear" w:color="auto" w:fill="auto"/>
          </w:tcPr>
          <w:p w14:paraId="67A7C8A0"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IVA</w:t>
            </w:r>
          </w:p>
        </w:tc>
        <w:tc>
          <w:tcPr>
            <w:tcW w:w="7280" w:type="dxa"/>
            <w:shd w:val="clear" w:color="auto" w:fill="auto"/>
          </w:tcPr>
          <w:p w14:paraId="2AC880FC"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Einzelnes Organversagen (inkl. Dialyse)</w:t>
            </w:r>
          </w:p>
        </w:tc>
      </w:tr>
      <w:tr w:rsidR="001B58FE" w:rsidRPr="00CD103B" w14:paraId="165A4213" w14:textId="77777777" w:rsidTr="00081B61">
        <w:tc>
          <w:tcPr>
            <w:tcW w:w="2064" w:type="dxa"/>
            <w:shd w:val="clear" w:color="auto" w:fill="auto"/>
          </w:tcPr>
          <w:p w14:paraId="1D79F37C"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IV B</w:t>
            </w:r>
          </w:p>
        </w:tc>
        <w:tc>
          <w:tcPr>
            <w:tcW w:w="7280" w:type="dxa"/>
            <w:shd w:val="clear" w:color="auto" w:fill="auto"/>
          </w:tcPr>
          <w:p w14:paraId="6A7E9D02"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Multiorganversagen</w:t>
            </w:r>
          </w:p>
        </w:tc>
      </w:tr>
      <w:tr w:rsidR="001B58FE" w:rsidRPr="00CD103B" w14:paraId="6A3DD383" w14:textId="77777777" w:rsidTr="00081B61">
        <w:tc>
          <w:tcPr>
            <w:tcW w:w="2064" w:type="dxa"/>
            <w:shd w:val="clear" w:color="auto" w:fill="auto"/>
          </w:tcPr>
          <w:p w14:paraId="1FA59F68" w14:textId="77777777" w:rsidR="001B58FE" w:rsidRPr="002D24F8" w:rsidRDefault="001B58FE" w:rsidP="00081B61">
            <w:pPr>
              <w:tabs>
                <w:tab w:val="left" w:pos="851"/>
                <w:tab w:val="left" w:pos="6663"/>
              </w:tabs>
              <w:spacing w:after="240" w:line="240" w:lineRule="auto"/>
              <w:rPr>
                <w:rFonts w:asciiTheme="minorHAnsi" w:hAnsiTheme="minorHAnsi" w:cstheme="minorHAnsi"/>
                <w:szCs w:val="26"/>
                <w:lang w:val="en-GB"/>
              </w:rPr>
            </w:pPr>
            <w:r w:rsidRPr="002D24F8">
              <w:rPr>
                <w:rFonts w:asciiTheme="minorHAnsi" w:hAnsiTheme="minorHAnsi" w:cstheme="minorHAnsi"/>
                <w:szCs w:val="26"/>
                <w:lang w:val="en-GB"/>
              </w:rPr>
              <w:sym w:font="Webdings" w:char="F063"/>
            </w:r>
            <w:r w:rsidRPr="002D24F8">
              <w:rPr>
                <w:rFonts w:asciiTheme="minorHAnsi" w:hAnsiTheme="minorHAnsi" w:cstheme="minorHAnsi"/>
                <w:szCs w:val="26"/>
                <w:lang w:val="en-GB"/>
              </w:rPr>
              <w:t xml:space="preserve"> Grad V</w:t>
            </w:r>
          </w:p>
        </w:tc>
        <w:tc>
          <w:tcPr>
            <w:tcW w:w="7280" w:type="dxa"/>
            <w:shd w:val="clear" w:color="auto" w:fill="auto"/>
          </w:tcPr>
          <w:p w14:paraId="2FE11DB7" w14:textId="77777777" w:rsidR="001B58FE" w:rsidRPr="006231B7" w:rsidRDefault="001B58FE" w:rsidP="00081B61">
            <w:pPr>
              <w:tabs>
                <w:tab w:val="left" w:pos="851"/>
                <w:tab w:val="left" w:pos="6663"/>
              </w:tabs>
              <w:spacing w:after="240" w:line="240" w:lineRule="auto"/>
              <w:rPr>
                <w:rFonts w:asciiTheme="minorHAnsi" w:hAnsiTheme="minorHAnsi" w:cstheme="minorHAnsi"/>
                <w:sz w:val="20"/>
                <w:szCs w:val="20"/>
              </w:rPr>
            </w:pPr>
            <w:r w:rsidRPr="006231B7">
              <w:rPr>
                <w:rFonts w:asciiTheme="minorHAnsi" w:hAnsiTheme="minorHAnsi" w:cstheme="minorHAnsi"/>
                <w:sz w:val="20"/>
                <w:szCs w:val="20"/>
              </w:rPr>
              <w:t>Tod des Patienten</w:t>
            </w:r>
          </w:p>
        </w:tc>
      </w:tr>
    </w:tbl>
    <w:p w14:paraId="60E84738" w14:textId="77777777" w:rsidR="001B58FE" w:rsidRDefault="0003310F" w:rsidP="001B58FE">
      <w:pPr>
        <w:tabs>
          <w:tab w:val="left" w:pos="1515"/>
        </w:tabs>
        <w:rPr>
          <w:rFonts w:asciiTheme="minorHAnsi" w:hAnsiTheme="minorHAnsi" w:cstheme="minorHAnsi"/>
          <w:b/>
          <w:sz w:val="26"/>
          <w:szCs w:val="26"/>
        </w:rPr>
      </w:pPr>
      <w:hyperlink r:id="rId15" w:history="1">
        <w:r w:rsidR="001B58FE" w:rsidRPr="00B20C67">
          <w:rPr>
            <w:rStyle w:val="Hyperlink"/>
            <w:rFonts w:asciiTheme="minorHAnsi" w:hAnsiTheme="minorHAnsi" w:cstheme="minorHAnsi"/>
            <w:b/>
            <w:sz w:val="26"/>
            <w:szCs w:val="26"/>
          </w:rPr>
          <w:t>https://www.assessurgery.com/about_cci-calculator/</w:t>
        </w:r>
      </w:hyperlink>
      <w:r w:rsidR="001B58FE" w:rsidRPr="00B20C67">
        <w:rPr>
          <w:rFonts w:asciiTheme="minorHAnsi" w:hAnsiTheme="minorHAnsi" w:cstheme="minorHAnsi"/>
          <w:b/>
          <w:sz w:val="26"/>
          <w:szCs w:val="26"/>
        </w:rPr>
        <w:t xml:space="preserve"> </w:t>
      </w:r>
    </w:p>
    <w:p w14:paraId="4A010822" w14:textId="4AE8C23B" w:rsidR="001B58FE" w:rsidRPr="00B20C67" w:rsidRDefault="00DD5049" w:rsidP="007C2245">
      <w:pPr>
        <w:tabs>
          <w:tab w:val="left" w:pos="1515"/>
        </w:tabs>
        <w:rPr>
          <w:rFonts w:asciiTheme="minorHAnsi" w:hAnsiTheme="minorHAnsi" w:cstheme="minorHAnsi"/>
          <w:b/>
          <w:sz w:val="26"/>
          <w:szCs w:val="26"/>
        </w:rPr>
      </w:pPr>
      <w:r>
        <w:rPr>
          <w:rFonts w:asciiTheme="minorHAnsi" w:hAnsiTheme="minorHAnsi" w:cstheme="minorHAnsi"/>
          <w:sz w:val="30"/>
          <w:szCs w:val="30"/>
          <w:u w:val="single"/>
        </w:rPr>
        <w:t>5</w:t>
      </w:r>
      <w:r w:rsidR="007C2245" w:rsidRPr="007C2245">
        <w:rPr>
          <w:rFonts w:asciiTheme="minorHAnsi" w:hAnsiTheme="minorHAnsi" w:cstheme="minorHAnsi"/>
          <w:sz w:val="30"/>
          <w:szCs w:val="30"/>
          <w:u w:val="single"/>
        </w:rPr>
        <w:t xml:space="preserve">.2 CCI – </w:t>
      </w:r>
      <w:proofErr w:type="spellStart"/>
      <w:r w:rsidR="007C2245" w:rsidRPr="007C2245">
        <w:rPr>
          <w:rFonts w:asciiTheme="minorHAnsi" w:hAnsiTheme="minorHAnsi" w:cstheme="minorHAnsi"/>
          <w:sz w:val="30"/>
          <w:szCs w:val="30"/>
          <w:u w:val="single"/>
        </w:rPr>
        <w:t>Calculator</w:t>
      </w:r>
      <w:proofErr w:type="spellEnd"/>
      <w:r w:rsidR="007C2245" w:rsidRPr="007C2245">
        <w:rPr>
          <w:rFonts w:asciiTheme="minorHAnsi" w:hAnsiTheme="minorHAnsi" w:cstheme="minorHAnsi"/>
          <w:sz w:val="26"/>
          <w:szCs w:val="26"/>
          <w:u w:val="single"/>
        </w:rPr>
        <w:t>:</w:t>
      </w:r>
    </w:p>
    <w:p w14:paraId="24A1E38F" w14:textId="5E703829" w:rsidR="001B58FE" w:rsidRPr="00B20C67" w:rsidRDefault="002D24F8" w:rsidP="001B58FE">
      <w:pPr>
        <w:overflowPunct/>
        <w:autoSpaceDE/>
        <w:autoSpaceDN/>
        <w:adjustRightInd/>
        <w:spacing w:line="240" w:lineRule="auto"/>
        <w:textAlignment w:val="auto"/>
        <w:rPr>
          <w:rFonts w:asciiTheme="minorHAnsi" w:hAnsiTheme="minorHAnsi" w:cstheme="minorHAnsi"/>
          <w:b/>
          <w:sz w:val="26"/>
          <w:szCs w:val="26"/>
        </w:rPr>
      </w:pPr>
      <w:r w:rsidRPr="007C2245">
        <w:rPr>
          <w:rFonts w:asciiTheme="minorHAnsi" w:hAnsiTheme="minorHAnsi" w:cstheme="minorHAnsi"/>
          <w:b/>
          <w:noProof/>
          <w:sz w:val="30"/>
          <w:szCs w:val="30"/>
        </w:rPr>
        <w:drawing>
          <wp:anchor distT="0" distB="0" distL="114300" distR="114300" simplePos="0" relativeHeight="251766784" behindDoc="0" locked="0" layoutInCell="1" allowOverlap="1" wp14:anchorId="3D0D9038" wp14:editId="3AB4364D">
            <wp:simplePos x="0" y="0"/>
            <wp:positionH relativeFrom="column">
              <wp:posOffset>12065</wp:posOffset>
            </wp:positionH>
            <wp:positionV relativeFrom="paragraph">
              <wp:posOffset>84455</wp:posOffset>
            </wp:positionV>
            <wp:extent cx="2432050" cy="3911001"/>
            <wp:effectExtent l="0" t="0" r="6350" b="0"/>
            <wp:wrapNone/>
            <wp:docPr id="569" name="Grafik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433904" cy="3913982"/>
                    </a:xfrm>
                    <a:prstGeom prst="rect">
                      <a:avLst/>
                    </a:prstGeom>
                  </pic:spPr>
                </pic:pic>
              </a:graphicData>
            </a:graphic>
            <wp14:sizeRelH relativeFrom="page">
              <wp14:pctWidth>0</wp14:pctWidth>
            </wp14:sizeRelH>
            <wp14:sizeRelV relativeFrom="page">
              <wp14:pctHeight>0</wp14:pctHeight>
            </wp14:sizeRelV>
          </wp:anchor>
        </w:drawing>
      </w:r>
    </w:p>
    <w:p w14:paraId="71A3AB4E" w14:textId="608660E5" w:rsidR="007C2245" w:rsidRDefault="00C17F30">
      <w:pPr>
        <w:overflowPunct/>
        <w:autoSpaceDE/>
        <w:autoSpaceDN/>
        <w:adjustRightInd/>
        <w:spacing w:line="240" w:lineRule="auto"/>
        <w:textAlignment w:val="auto"/>
        <w:rPr>
          <w:rFonts w:asciiTheme="minorHAnsi" w:hAnsiTheme="minorHAnsi" w:cstheme="minorHAnsi"/>
          <w:b/>
          <w:bCs/>
          <w:color w:val="000000"/>
          <w:sz w:val="30"/>
          <w:szCs w:val="30"/>
        </w:rPr>
      </w:pPr>
      <w:r w:rsidRPr="002A6041">
        <w:rPr>
          <w:rFonts w:asciiTheme="minorHAnsi" w:hAnsiTheme="minorHAnsi" w:cstheme="minorHAnsi"/>
          <w:b/>
          <w:noProof/>
          <w:sz w:val="26"/>
          <w:szCs w:val="26"/>
        </w:rPr>
        <mc:AlternateContent>
          <mc:Choice Requires="wps">
            <w:drawing>
              <wp:anchor distT="45720" distB="45720" distL="114300" distR="114300" simplePos="0" relativeHeight="251768832" behindDoc="0" locked="0" layoutInCell="1" allowOverlap="1" wp14:anchorId="7A23C7B2" wp14:editId="32F4B9AB">
                <wp:simplePos x="0" y="0"/>
                <wp:positionH relativeFrom="column">
                  <wp:posOffset>3523615</wp:posOffset>
                </wp:positionH>
                <wp:positionV relativeFrom="paragraph">
                  <wp:posOffset>2429510</wp:posOffset>
                </wp:positionV>
                <wp:extent cx="2654300" cy="1181100"/>
                <wp:effectExtent l="0" t="0" r="12700" b="19050"/>
                <wp:wrapNone/>
                <wp:docPr id="480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0" cy="1181100"/>
                        </a:xfrm>
                        <a:prstGeom prst="rect">
                          <a:avLst/>
                        </a:prstGeom>
                        <a:solidFill>
                          <a:srgbClr val="FFFFFF"/>
                        </a:solidFill>
                        <a:ln w="9525">
                          <a:solidFill>
                            <a:srgbClr val="000000"/>
                          </a:solidFill>
                          <a:miter lim="800000"/>
                          <a:headEnd/>
                          <a:tailEnd/>
                        </a:ln>
                      </wps:spPr>
                      <wps:txbx>
                        <w:txbxContent>
                          <w:p w14:paraId="2D6B645D" w14:textId="541AD1C5" w:rsidR="0085068C" w:rsidRPr="00C17F30" w:rsidRDefault="0085068C" w:rsidP="00C17F30">
                            <w:pPr>
                              <w:rPr>
                                <w:sz w:val="26"/>
                                <w:szCs w:val="26"/>
                              </w:rPr>
                            </w:pPr>
                            <w:r w:rsidRPr="00C17F30">
                              <w:rPr>
                                <w:sz w:val="26"/>
                                <w:szCs w:val="26"/>
                              </w:rPr>
                              <w:t>Erreichter Grad laut CD</w:t>
                            </w:r>
                            <w:r>
                              <w:rPr>
                                <w:sz w:val="26"/>
                                <w:szCs w:val="26"/>
                              </w:rPr>
                              <w:t>K</w:t>
                            </w:r>
                            <w:r w:rsidRPr="00C17F30">
                              <w:rPr>
                                <w:sz w:val="26"/>
                                <w:szCs w:val="26"/>
                              </w:rPr>
                              <w:t>:</w:t>
                            </w:r>
                          </w:p>
                          <w:p w14:paraId="0BF6008E" w14:textId="77777777" w:rsidR="0085068C" w:rsidRPr="00C17F30" w:rsidRDefault="0085068C" w:rsidP="00C17F30">
                            <w:pPr>
                              <w:rPr>
                                <w:sz w:val="26"/>
                                <w:szCs w:val="26"/>
                              </w:rPr>
                            </w:pPr>
                            <w:r w:rsidRPr="00C17F30">
                              <w:rPr>
                                <w:sz w:val="26"/>
                                <w:szCs w:val="26"/>
                              </w:rPr>
                              <w:t>Summe laut CCI:</w:t>
                            </w:r>
                          </w:p>
                          <w:p w14:paraId="778006F9" w14:textId="77777777" w:rsidR="0085068C" w:rsidRPr="00C17F30" w:rsidRDefault="0085068C" w:rsidP="00C17F30">
                            <w:pPr>
                              <w:rPr>
                                <w:sz w:val="26"/>
                                <w:szCs w:val="26"/>
                              </w:rPr>
                            </w:pPr>
                            <w:r w:rsidRPr="00C17F30">
                              <w:rPr>
                                <w:sz w:val="26"/>
                                <w:szCs w:val="26"/>
                              </w:rPr>
                              <w:t>Datum: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23C7B2" id="_x0000_s1036" type="#_x0000_t202" style="position:absolute;margin-left:277.45pt;margin-top:191.3pt;width:209pt;height:93pt;z-index:251768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">
                <v:textbox>
                  <w:txbxContent>
                    <w:p w14:paraId="2D6B645D" w14:textId="541AD1C5" w:rsidR="0085068C" w:rsidRPr="00C17F30" w:rsidRDefault="0085068C" w:rsidP="00C17F30">
                      <w:pPr>
                        <w:rPr>
                          <w:sz w:val="26"/>
                          <w:szCs w:val="26"/>
                        </w:rPr>
                      </w:pPr>
                      <w:r w:rsidRPr="00C17F30">
                        <w:rPr>
                          <w:sz w:val="26"/>
                          <w:szCs w:val="26"/>
                        </w:rPr>
                        <w:t>Erreichter Grad laut CD</w:t>
                      </w:r>
                      <w:r>
                        <w:rPr>
                          <w:sz w:val="26"/>
                          <w:szCs w:val="26"/>
                        </w:rPr>
                        <w:t>K</w:t>
                      </w:r>
                      <w:r w:rsidRPr="00C17F30">
                        <w:rPr>
                          <w:sz w:val="26"/>
                          <w:szCs w:val="26"/>
                        </w:rPr>
                        <w:t>:</w:t>
                      </w:r>
                    </w:p>
                    <w:p w14:paraId="0BF6008E" w14:textId="77777777" w:rsidR="0085068C" w:rsidRPr="00C17F30" w:rsidRDefault="0085068C" w:rsidP="00C17F30">
                      <w:pPr>
                        <w:rPr>
                          <w:sz w:val="26"/>
                          <w:szCs w:val="26"/>
                        </w:rPr>
                      </w:pPr>
                      <w:r w:rsidRPr="00C17F30">
                        <w:rPr>
                          <w:sz w:val="26"/>
                          <w:szCs w:val="26"/>
                        </w:rPr>
                        <w:t>Summe laut CCI:</w:t>
                      </w:r>
                    </w:p>
                    <w:p w14:paraId="778006F9" w14:textId="77777777" w:rsidR="0085068C" w:rsidRPr="00C17F30" w:rsidRDefault="0085068C" w:rsidP="00C17F30">
                      <w:pPr>
                        <w:rPr>
                          <w:sz w:val="26"/>
                          <w:szCs w:val="26"/>
                        </w:rPr>
                      </w:pPr>
                      <w:r w:rsidRPr="00C17F30">
                        <w:rPr>
                          <w:sz w:val="26"/>
                          <w:szCs w:val="26"/>
                        </w:rPr>
                        <w:t>Datum:</w:t>
                      </w:r>
                    </w:p>
                  </w:txbxContent>
                </v:textbox>
              </v:shape>
            </w:pict>
          </mc:Fallback>
        </mc:AlternateContent>
      </w:r>
      <w:r w:rsidR="007C2245">
        <w:rPr>
          <w:rFonts w:asciiTheme="minorHAnsi" w:hAnsiTheme="minorHAnsi" w:cstheme="minorHAnsi"/>
          <w:b/>
          <w:bCs/>
          <w:color w:val="000000"/>
          <w:sz w:val="30"/>
          <w:szCs w:val="30"/>
        </w:rPr>
        <w:br w:type="page"/>
      </w:r>
    </w:p>
    <w:p w14:paraId="261D2F96" w14:textId="01643612" w:rsidR="0061366C" w:rsidRPr="002D24F8" w:rsidRDefault="00746DF7" w:rsidP="0061366C">
      <w:pPr>
        <w:pStyle w:val="Listenabsatz"/>
        <w:tabs>
          <w:tab w:val="left" w:pos="567"/>
        </w:tabs>
        <w:spacing w:after="120" w:line="240" w:lineRule="auto"/>
        <w:ind w:left="0"/>
        <w:contextualSpacing w:val="0"/>
        <w:rPr>
          <w:rFonts w:asciiTheme="minorHAnsi" w:hAnsiTheme="minorHAnsi" w:cstheme="minorHAnsi"/>
          <w:sz w:val="28"/>
          <w:szCs w:val="30"/>
          <w:u w:val="single"/>
        </w:rPr>
      </w:pPr>
      <w:r w:rsidRPr="002D24F8">
        <w:rPr>
          <w:rFonts w:asciiTheme="minorHAnsi" w:hAnsiTheme="minorHAnsi" w:cstheme="minorHAnsi"/>
          <w:sz w:val="28"/>
          <w:szCs w:val="30"/>
          <w:u w:val="single"/>
        </w:rPr>
        <w:lastRenderedPageBreak/>
        <w:t>6</w:t>
      </w:r>
      <w:r w:rsidR="0061366C" w:rsidRPr="002D24F8">
        <w:rPr>
          <w:rFonts w:asciiTheme="minorHAnsi" w:hAnsiTheme="minorHAnsi" w:cstheme="minorHAnsi"/>
          <w:sz w:val="28"/>
          <w:szCs w:val="30"/>
          <w:u w:val="single"/>
        </w:rPr>
        <w:t xml:space="preserve">. Wundheilungsstörung: Definition der Wundinfektion nach CDC (Center for </w:t>
      </w:r>
      <w:proofErr w:type="spellStart"/>
      <w:r w:rsidR="0061366C" w:rsidRPr="002D24F8">
        <w:rPr>
          <w:rFonts w:asciiTheme="minorHAnsi" w:hAnsiTheme="minorHAnsi" w:cstheme="minorHAnsi"/>
          <w:sz w:val="28"/>
          <w:szCs w:val="30"/>
          <w:u w:val="single"/>
        </w:rPr>
        <w:t>Disease</w:t>
      </w:r>
      <w:proofErr w:type="spellEnd"/>
      <w:r w:rsidR="0061366C" w:rsidRPr="002D24F8">
        <w:rPr>
          <w:rFonts w:asciiTheme="minorHAnsi" w:hAnsiTheme="minorHAnsi" w:cstheme="minorHAnsi"/>
          <w:sz w:val="28"/>
          <w:szCs w:val="30"/>
          <w:u w:val="single"/>
        </w:rPr>
        <w:t xml:space="preserve"> Control &amp; </w:t>
      </w:r>
      <w:proofErr w:type="spellStart"/>
      <w:r w:rsidR="0061366C" w:rsidRPr="002D24F8">
        <w:rPr>
          <w:rFonts w:asciiTheme="minorHAnsi" w:hAnsiTheme="minorHAnsi" w:cstheme="minorHAnsi"/>
          <w:sz w:val="28"/>
          <w:szCs w:val="30"/>
          <w:u w:val="single"/>
        </w:rPr>
        <w:t>Prevention</w:t>
      </w:r>
      <w:proofErr w:type="spellEnd"/>
      <w:r w:rsidR="0061366C" w:rsidRPr="002D24F8">
        <w:rPr>
          <w:rFonts w:asciiTheme="minorHAnsi" w:hAnsiTheme="minorHAnsi" w:cstheme="minorHAnsi"/>
          <w:sz w:val="28"/>
          <w:szCs w:val="30"/>
          <w:u w:val="single"/>
        </w:rPr>
        <w:t xml:space="preserve">) </w:t>
      </w:r>
    </w:p>
    <w:p w14:paraId="48B74A42" w14:textId="77777777" w:rsidR="0061366C" w:rsidRPr="002D24F8" w:rsidRDefault="0061366C" w:rsidP="0061366C">
      <w:pPr>
        <w:spacing w:after="120" w:line="240" w:lineRule="auto"/>
        <w:rPr>
          <w:rFonts w:asciiTheme="minorHAnsi" w:hAnsiTheme="minorHAnsi" w:cstheme="minorHAnsi"/>
          <w:sz w:val="24"/>
          <w:szCs w:val="26"/>
          <w:u w:val="single"/>
          <w:lang w:val="en-GB"/>
        </w:rPr>
      </w:pPr>
      <w:r w:rsidRPr="002D24F8">
        <w:rPr>
          <w:rFonts w:asciiTheme="minorHAnsi" w:hAnsiTheme="minorHAnsi" w:cstheme="minorHAnsi"/>
          <w:b/>
          <w:sz w:val="24"/>
          <w:szCs w:val="26"/>
          <w:u w:val="single"/>
          <w:lang w:val="en-GB"/>
        </w:rPr>
        <w:t>Superficial</w:t>
      </w:r>
      <w:r w:rsidRPr="002D24F8">
        <w:rPr>
          <w:rFonts w:asciiTheme="minorHAnsi" w:hAnsiTheme="minorHAnsi" w:cstheme="minorHAnsi"/>
          <w:sz w:val="24"/>
          <w:szCs w:val="26"/>
          <w:u w:val="single"/>
          <w:lang w:val="en-GB"/>
        </w:rPr>
        <w:t xml:space="preserve"> incisional SSI:</w:t>
      </w:r>
    </w:p>
    <w:p w14:paraId="3AA8ABBB" w14:textId="77777777" w:rsidR="0061366C" w:rsidRPr="002D24F8" w:rsidRDefault="0061366C" w:rsidP="0061366C">
      <w:pPr>
        <w:spacing w:after="120" w:line="240" w:lineRule="auto"/>
        <w:rPr>
          <w:rFonts w:asciiTheme="minorHAnsi" w:hAnsiTheme="minorHAnsi" w:cstheme="minorHAnsi"/>
          <w:szCs w:val="24"/>
          <w:lang w:val="en-GB"/>
        </w:rPr>
      </w:pPr>
      <w:r w:rsidRPr="002D24F8">
        <w:rPr>
          <w:rFonts w:asciiTheme="minorHAnsi" w:hAnsiTheme="minorHAnsi" w:cstheme="minorHAnsi"/>
          <w:szCs w:val="24"/>
          <w:lang w:val="en-GB"/>
        </w:rPr>
        <w:t>Infection occurs within 30 days after an operative procedure, and involves only skin and subcutaneous tissue of the incision and patient has at least one of the following:</w:t>
      </w:r>
    </w:p>
    <w:p w14:paraId="73D0F208" w14:textId="77777777" w:rsidR="0061366C" w:rsidRPr="002D24F8" w:rsidRDefault="0061366C" w:rsidP="002D24F8">
      <w:pPr>
        <w:pStyle w:val="Listenabsatz"/>
        <w:numPr>
          <w:ilvl w:val="0"/>
          <w:numId w:val="12"/>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Purulent draining from the superficial incision.</w:t>
      </w:r>
    </w:p>
    <w:p w14:paraId="31E21997" w14:textId="77777777" w:rsidR="0061366C" w:rsidRPr="002D24F8" w:rsidRDefault="0061366C" w:rsidP="002D24F8">
      <w:pPr>
        <w:pStyle w:val="Listenabsatz"/>
        <w:numPr>
          <w:ilvl w:val="0"/>
          <w:numId w:val="12"/>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Organisms isolated from an aseptically obtained culture of fluid or tissue from the superficial incision (incisional drainage).</w:t>
      </w:r>
    </w:p>
    <w:p w14:paraId="49FC72EC" w14:textId="77777777" w:rsidR="0061366C" w:rsidRPr="002D24F8" w:rsidRDefault="0061366C" w:rsidP="002D24F8">
      <w:pPr>
        <w:pStyle w:val="Listenabsatz"/>
        <w:numPr>
          <w:ilvl w:val="0"/>
          <w:numId w:val="12"/>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At least one of the following signs or symptoms of infection: pain or tenderness, localized swelling, redness or heat, and superficial incision is deliberately opened by surgeon, and is culture positive or not cultured.</w:t>
      </w:r>
    </w:p>
    <w:p w14:paraId="74D1A2FE" w14:textId="77777777" w:rsidR="0061366C" w:rsidRPr="002D24F8" w:rsidRDefault="0061366C" w:rsidP="002D24F8">
      <w:pPr>
        <w:pStyle w:val="Listenabsatz"/>
        <w:numPr>
          <w:ilvl w:val="0"/>
          <w:numId w:val="12"/>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 xml:space="preserve">Diagnosis of superficial incisional SSI by the surgeon or attending physician. </w:t>
      </w:r>
    </w:p>
    <w:p w14:paraId="2966F39E" w14:textId="77777777" w:rsidR="0061366C" w:rsidRPr="002D24F8" w:rsidRDefault="0061366C" w:rsidP="0061366C">
      <w:pPr>
        <w:spacing w:after="120" w:line="240" w:lineRule="auto"/>
        <w:rPr>
          <w:rFonts w:asciiTheme="minorHAnsi" w:hAnsiTheme="minorHAnsi" w:cstheme="minorHAnsi"/>
          <w:sz w:val="24"/>
          <w:szCs w:val="26"/>
          <w:lang w:val="en-GB"/>
        </w:rPr>
      </w:pPr>
      <w:r w:rsidRPr="002D24F8">
        <w:rPr>
          <w:rFonts w:asciiTheme="minorHAnsi" w:hAnsiTheme="minorHAnsi" w:cstheme="minorHAnsi"/>
          <w:b/>
          <w:sz w:val="24"/>
          <w:szCs w:val="26"/>
          <w:u w:val="single"/>
          <w:lang w:val="en-GB"/>
        </w:rPr>
        <w:t>Deep</w:t>
      </w:r>
      <w:r w:rsidRPr="002D24F8">
        <w:rPr>
          <w:rFonts w:asciiTheme="minorHAnsi" w:hAnsiTheme="minorHAnsi" w:cstheme="minorHAnsi"/>
          <w:sz w:val="24"/>
          <w:szCs w:val="26"/>
          <w:u w:val="single"/>
          <w:lang w:val="en-GB"/>
        </w:rPr>
        <w:t xml:space="preserve"> incisional SSI</w:t>
      </w:r>
      <w:r w:rsidRPr="002D24F8">
        <w:rPr>
          <w:rFonts w:asciiTheme="minorHAnsi" w:hAnsiTheme="minorHAnsi" w:cstheme="minorHAnsi"/>
          <w:sz w:val="24"/>
          <w:szCs w:val="26"/>
          <w:lang w:val="en-GB"/>
        </w:rPr>
        <w:t>:</w:t>
      </w:r>
    </w:p>
    <w:p w14:paraId="6D9CCC49" w14:textId="77777777" w:rsidR="0061366C" w:rsidRPr="002D24F8" w:rsidRDefault="0061366C" w:rsidP="0061366C">
      <w:pPr>
        <w:spacing w:after="120" w:line="240" w:lineRule="auto"/>
        <w:rPr>
          <w:rFonts w:asciiTheme="minorHAnsi" w:hAnsiTheme="minorHAnsi" w:cstheme="minorHAnsi"/>
          <w:szCs w:val="24"/>
          <w:lang w:val="en-GB"/>
        </w:rPr>
      </w:pPr>
      <w:r w:rsidRPr="002D24F8">
        <w:rPr>
          <w:rFonts w:asciiTheme="minorHAnsi" w:hAnsiTheme="minorHAnsi" w:cstheme="minorHAnsi"/>
          <w:szCs w:val="24"/>
          <w:lang w:val="en-GB"/>
        </w:rPr>
        <w:t>Infection occurs within 30 or 90 days after the operative procedure and involves deep soft tissues (fascial and muscle layers) of the incision and patient has at least one of the following:</w:t>
      </w:r>
    </w:p>
    <w:p w14:paraId="33560F32" w14:textId="77777777" w:rsidR="0061366C" w:rsidRPr="002D24F8" w:rsidRDefault="0061366C" w:rsidP="002D24F8">
      <w:pPr>
        <w:pStyle w:val="Listenabsatz"/>
        <w:numPr>
          <w:ilvl w:val="0"/>
          <w:numId w:val="14"/>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Purulent drainage from the deep incision but not from the organ/space component of the surgical site.</w:t>
      </w:r>
    </w:p>
    <w:p w14:paraId="0791C29D" w14:textId="77777777" w:rsidR="0061366C" w:rsidRPr="002D24F8" w:rsidRDefault="0061366C" w:rsidP="002D24F8">
      <w:pPr>
        <w:pStyle w:val="Listenabsatz"/>
        <w:numPr>
          <w:ilvl w:val="0"/>
          <w:numId w:val="14"/>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A deep incision spontaneously dehisces or is deliberately opened by a surgeon and is culture positive or not cultured and when the patient has at least one of the following signs or symptoms: fever (&gt;38°C), localized pain, or tenderness, unless site is culture negative.</w:t>
      </w:r>
    </w:p>
    <w:p w14:paraId="7DE3C584" w14:textId="77777777" w:rsidR="0061366C" w:rsidRPr="002D24F8" w:rsidRDefault="0061366C" w:rsidP="002D24F8">
      <w:pPr>
        <w:pStyle w:val="Listenabsatz"/>
        <w:numPr>
          <w:ilvl w:val="0"/>
          <w:numId w:val="14"/>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An abscess or other evidence of infection involving the deep incision is found on direct examination, during reoperation, or by histopathologic or radiologic examination.</w:t>
      </w:r>
    </w:p>
    <w:p w14:paraId="261D59E8" w14:textId="77777777" w:rsidR="0061366C" w:rsidRPr="002D24F8" w:rsidRDefault="0061366C" w:rsidP="002D24F8">
      <w:pPr>
        <w:pStyle w:val="Listenabsatz"/>
        <w:numPr>
          <w:ilvl w:val="0"/>
          <w:numId w:val="14"/>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Diagnosis of a deep incisional SSI by a surgeon or attending physician.</w:t>
      </w:r>
    </w:p>
    <w:p w14:paraId="4F0EE3FC" w14:textId="77777777" w:rsidR="0061366C" w:rsidRPr="002D24F8" w:rsidRDefault="0061366C" w:rsidP="0061366C">
      <w:pPr>
        <w:spacing w:after="120" w:line="240" w:lineRule="auto"/>
        <w:rPr>
          <w:rFonts w:asciiTheme="minorHAnsi" w:hAnsiTheme="minorHAnsi" w:cstheme="minorHAnsi"/>
          <w:sz w:val="24"/>
          <w:szCs w:val="26"/>
          <w:lang w:val="en-GB"/>
        </w:rPr>
      </w:pPr>
      <w:r w:rsidRPr="002D24F8">
        <w:rPr>
          <w:rFonts w:asciiTheme="minorHAnsi" w:hAnsiTheme="minorHAnsi" w:cstheme="minorHAnsi"/>
          <w:b/>
          <w:sz w:val="24"/>
          <w:szCs w:val="26"/>
          <w:u w:val="single"/>
          <w:lang w:val="en-GB"/>
        </w:rPr>
        <w:t>Organ/Space</w:t>
      </w:r>
      <w:r w:rsidRPr="002D24F8">
        <w:rPr>
          <w:rFonts w:asciiTheme="minorHAnsi" w:hAnsiTheme="minorHAnsi" w:cstheme="minorHAnsi"/>
          <w:sz w:val="24"/>
          <w:szCs w:val="26"/>
          <w:u w:val="single"/>
          <w:lang w:val="en-GB"/>
        </w:rPr>
        <w:t xml:space="preserve"> SSI</w:t>
      </w:r>
      <w:r w:rsidRPr="002D24F8">
        <w:rPr>
          <w:rFonts w:asciiTheme="minorHAnsi" w:hAnsiTheme="minorHAnsi" w:cstheme="minorHAnsi"/>
          <w:sz w:val="24"/>
          <w:szCs w:val="26"/>
          <w:lang w:val="en-GB"/>
        </w:rPr>
        <w:t>:</w:t>
      </w:r>
    </w:p>
    <w:p w14:paraId="094D1810" w14:textId="77777777" w:rsidR="0061366C" w:rsidRPr="002D24F8" w:rsidRDefault="0061366C" w:rsidP="0061366C">
      <w:pPr>
        <w:spacing w:after="120" w:line="240" w:lineRule="auto"/>
        <w:rPr>
          <w:rFonts w:asciiTheme="minorHAnsi" w:hAnsiTheme="minorHAnsi" w:cstheme="minorHAnsi"/>
          <w:szCs w:val="24"/>
          <w:lang w:val="en-GB"/>
        </w:rPr>
      </w:pPr>
      <w:r w:rsidRPr="002D24F8">
        <w:rPr>
          <w:rFonts w:asciiTheme="minorHAnsi" w:hAnsiTheme="minorHAnsi" w:cstheme="minorHAnsi"/>
          <w:szCs w:val="24"/>
          <w:lang w:val="en-GB"/>
        </w:rPr>
        <w:t>Infection occurs within 30 or 90 days after the operation and infection involves any part of the anatomy (organs or spaces), other than the skin incision, fascia or muscle layers that is opened or manipulated during an operation and at least one of the following:</w:t>
      </w:r>
    </w:p>
    <w:p w14:paraId="6DA0C54C" w14:textId="77777777" w:rsidR="0061366C" w:rsidRPr="002D24F8" w:rsidRDefault="0061366C" w:rsidP="002D24F8">
      <w:pPr>
        <w:pStyle w:val="Listenabsatz"/>
        <w:numPr>
          <w:ilvl w:val="0"/>
          <w:numId w:val="16"/>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Purulent drainage from a drain that is placed into the organ/space.</w:t>
      </w:r>
    </w:p>
    <w:p w14:paraId="4BBDEA3F" w14:textId="77777777" w:rsidR="0061366C" w:rsidRPr="002D24F8" w:rsidRDefault="0061366C" w:rsidP="002D24F8">
      <w:pPr>
        <w:pStyle w:val="Listenabsatz"/>
        <w:numPr>
          <w:ilvl w:val="0"/>
          <w:numId w:val="16"/>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Organisms isolated from an aseptically obtained culture or fluid or tissue in the organ/space.</w:t>
      </w:r>
    </w:p>
    <w:p w14:paraId="4FD0539E" w14:textId="77777777" w:rsidR="0061366C" w:rsidRPr="002D24F8" w:rsidRDefault="0061366C" w:rsidP="002D24F8">
      <w:pPr>
        <w:pStyle w:val="Listenabsatz"/>
        <w:numPr>
          <w:ilvl w:val="0"/>
          <w:numId w:val="16"/>
        </w:numPr>
        <w:spacing w:after="120" w:line="240" w:lineRule="auto"/>
        <w:ind w:left="714" w:hanging="357"/>
        <w:rPr>
          <w:rFonts w:asciiTheme="minorHAnsi" w:hAnsiTheme="minorHAnsi" w:cstheme="minorHAnsi"/>
          <w:szCs w:val="24"/>
          <w:lang w:val="en-GB"/>
        </w:rPr>
      </w:pPr>
      <w:r w:rsidRPr="002D24F8">
        <w:rPr>
          <w:rFonts w:asciiTheme="minorHAnsi" w:hAnsiTheme="minorHAnsi" w:cstheme="minorHAnsi"/>
          <w:szCs w:val="24"/>
          <w:lang w:val="en-GB"/>
        </w:rPr>
        <w:t>An abscess or other evidence of infection involving the organ/space that is found on direct examination, during reoperation, or by histopathologic or radiologic examination.</w:t>
      </w:r>
    </w:p>
    <w:p w14:paraId="0624C159" w14:textId="77777777" w:rsidR="0061366C" w:rsidRPr="002D24F8" w:rsidRDefault="0061366C" w:rsidP="002D24F8">
      <w:pPr>
        <w:pStyle w:val="Listenabsatz"/>
        <w:numPr>
          <w:ilvl w:val="0"/>
          <w:numId w:val="16"/>
        </w:numPr>
        <w:tabs>
          <w:tab w:val="left" w:pos="567"/>
        </w:tabs>
        <w:spacing w:after="120" w:line="240" w:lineRule="auto"/>
        <w:ind w:left="714" w:hanging="357"/>
        <w:rPr>
          <w:rFonts w:asciiTheme="minorHAnsi" w:hAnsiTheme="minorHAnsi" w:cstheme="minorHAnsi"/>
          <w:b/>
          <w:szCs w:val="24"/>
          <w:lang w:val="en-GB"/>
        </w:rPr>
      </w:pPr>
      <w:r w:rsidRPr="002D24F8">
        <w:rPr>
          <w:rFonts w:asciiTheme="minorHAnsi" w:hAnsiTheme="minorHAnsi" w:cstheme="minorHAnsi"/>
          <w:szCs w:val="24"/>
          <w:lang w:val="en-GB"/>
        </w:rPr>
        <w:t>Diagnosis of an organ/space SSI by a surgeon or attending physician.</w:t>
      </w:r>
    </w:p>
    <w:p w14:paraId="4B1A2ADB" w14:textId="77777777" w:rsidR="0061366C" w:rsidRPr="002D24F8" w:rsidRDefault="0061366C" w:rsidP="0061366C">
      <w:pPr>
        <w:overflowPunct/>
        <w:autoSpaceDE/>
        <w:autoSpaceDN/>
        <w:adjustRightInd/>
        <w:spacing w:line="240" w:lineRule="auto"/>
        <w:textAlignment w:val="auto"/>
        <w:rPr>
          <w:rFonts w:asciiTheme="minorHAnsi" w:hAnsiTheme="minorHAnsi" w:cstheme="minorHAnsi"/>
          <w:b/>
          <w:szCs w:val="24"/>
          <w:lang w:val="en-GB"/>
        </w:rPr>
      </w:pPr>
      <w:r w:rsidRPr="002D24F8">
        <w:rPr>
          <w:rFonts w:asciiTheme="minorHAnsi" w:hAnsiTheme="minorHAnsi" w:cstheme="minorHAnsi"/>
          <w:b/>
          <w:szCs w:val="24"/>
          <w:lang w:val="en-GB"/>
        </w:rPr>
        <w:br w:type="page"/>
      </w:r>
    </w:p>
    <w:p w14:paraId="45EADDE3" w14:textId="14591605" w:rsidR="0061366C" w:rsidRPr="004C6283" w:rsidRDefault="00746DF7" w:rsidP="0061366C">
      <w:pPr>
        <w:tabs>
          <w:tab w:val="left" w:pos="567"/>
        </w:tabs>
        <w:spacing w:after="120" w:line="240" w:lineRule="auto"/>
        <w:rPr>
          <w:rFonts w:asciiTheme="minorHAnsi" w:hAnsiTheme="minorHAnsi" w:cstheme="minorHAnsi"/>
          <w:sz w:val="24"/>
          <w:szCs w:val="24"/>
        </w:rPr>
      </w:pPr>
      <w:r>
        <w:rPr>
          <w:rFonts w:asciiTheme="minorHAnsi" w:hAnsiTheme="minorHAnsi" w:cstheme="minorHAnsi"/>
          <w:sz w:val="30"/>
          <w:szCs w:val="30"/>
          <w:u w:val="single"/>
        </w:rPr>
        <w:lastRenderedPageBreak/>
        <w:t>7</w:t>
      </w:r>
      <w:r w:rsidR="0061366C" w:rsidRPr="00880BE9">
        <w:rPr>
          <w:rFonts w:asciiTheme="minorHAnsi" w:hAnsiTheme="minorHAnsi" w:cstheme="minorHAnsi"/>
          <w:sz w:val="30"/>
          <w:szCs w:val="30"/>
          <w:u w:val="single"/>
        </w:rPr>
        <w:t>. ASEPSIS Score</w:t>
      </w:r>
      <w:r w:rsidR="0061366C" w:rsidRPr="004C6283">
        <w:rPr>
          <w:rFonts w:asciiTheme="minorHAnsi" w:hAnsiTheme="minorHAnsi" w:cstheme="minorHAnsi"/>
          <w:b/>
          <w:sz w:val="24"/>
          <w:szCs w:val="24"/>
        </w:rPr>
        <w:t xml:space="preserve"> </w:t>
      </w:r>
      <w:r w:rsidR="0061366C" w:rsidRPr="004C6283">
        <w:rPr>
          <w:rFonts w:asciiTheme="minorHAnsi" w:hAnsiTheme="minorHAnsi" w:cstheme="minorHAnsi"/>
          <w:sz w:val="24"/>
          <w:szCs w:val="24"/>
        </w:rPr>
        <w:t>(bitte Zutreffendes m</w:t>
      </w:r>
      <w:r w:rsidR="0061366C">
        <w:rPr>
          <w:rFonts w:asciiTheme="minorHAnsi" w:hAnsiTheme="minorHAnsi" w:cstheme="minorHAnsi"/>
          <w:sz w:val="24"/>
          <w:szCs w:val="24"/>
        </w:rPr>
        <w:t>arkieren)</w:t>
      </w:r>
    </w:p>
    <w:p w14:paraId="5E4F2E7F" w14:textId="77777777" w:rsidR="0061366C" w:rsidRPr="004C6283" w:rsidRDefault="0061366C" w:rsidP="0061366C">
      <w:pPr>
        <w:tabs>
          <w:tab w:val="left" w:pos="567"/>
        </w:tabs>
        <w:spacing w:after="120" w:line="240" w:lineRule="auto"/>
        <w:rPr>
          <w:rFonts w:asciiTheme="minorHAnsi" w:hAnsiTheme="minorHAnsi" w:cstheme="minorHAnsi"/>
          <w:b/>
          <w:sz w:val="24"/>
          <w:szCs w:val="24"/>
        </w:rPr>
      </w:pPr>
    </w:p>
    <w:p w14:paraId="1EB7A098" w14:textId="77777777" w:rsidR="0061366C" w:rsidRDefault="0061366C" w:rsidP="0061366C">
      <w:pPr>
        <w:tabs>
          <w:tab w:val="left" w:pos="567"/>
        </w:tabs>
        <w:spacing w:after="120" w:line="240" w:lineRule="auto"/>
        <w:rPr>
          <w:rFonts w:asciiTheme="minorHAnsi" w:hAnsiTheme="minorHAnsi" w:cstheme="minorHAnsi"/>
          <w:b/>
          <w:sz w:val="24"/>
          <w:szCs w:val="24"/>
          <w:lang w:val="en-GB"/>
        </w:rPr>
      </w:pPr>
      <w:r>
        <w:rPr>
          <w:noProof/>
        </w:rPr>
        <w:drawing>
          <wp:inline distT="0" distB="0" distL="0" distR="0" wp14:anchorId="6CCB4DB0" wp14:editId="4E70517F">
            <wp:extent cx="3816350" cy="4907842"/>
            <wp:effectExtent l="0" t="0" r="0" b="7620"/>
            <wp:docPr id="4822" name="Grafik 4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8066" cy="4910048"/>
                    </a:xfrm>
                    <a:prstGeom prst="rect">
                      <a:avLst/>
                    </a:prstGeom>
                    <a:noFill/>
                    <a:ln>
                      <a:noFill/>
                    </a:ln>
                  </pic:spPr>
                </pic:pic>
              </a:graphicData>
            </a:graphic>
          </wp:inline>
        </w:drawing>
      </w:r>
    </w:p>
    <w:p w14:paraId="0598B4A0" w14:textId="77777777" w:rsidR="0061366C" w:rsidRDefault="0061366C" w:rsidP="0061366C">
      <w:pPr>
        <w:rPr>
          <w:rFonts w:ascii="HelveticaNeue-Light" w:hAnsi="HelveticaNeue-Light"/>
          <w:sz w:val="14"/>
          <w:szCs w:val="14"/>
          <w:lang w:val="en-US"/>
        </w:rPr>
      </w:pPr>
      <w:r>
        <w:rPr>
          <w:rFonts w:ascii="HelveticaNeue-Light" w:hAnsi="HelveticaNeue-Light"/>
          <w:sz w:val="14"/>
          <w:szCs w:val="14"/>
          <w:lang w:val="en-US"/>
        </w:rPr>
        <w:t xml:space="preserve">Wilson AP, Treasure T, Sturridge MF, </w:t>
      </w:r>
      <w:proofErr w:type="spellStart"/>
      <w:r>
        <w:rPr>
          <w:rFonts w:ascii="HelveticaNeue-Light" w:hAnsi="HelveticaNeue-Light"/>
          <w:sz w:val="14"/>
          <w:szCs w:val="14"/>
          <w:lang w:val="en-US"/>
        </w:rPr>
        <w:t>Gruneberg</w:t>
      </w:r>
      <w:proofErr w:type="spellEnd"/>
      <w:r>
        <w:rPr>
          <w:rFonts w:ascii="HelveticaNeue-Light" w:hAnsi="HelveticaNeue-Light"/>
          <w:sz w:val="14"/>
          <w:szCs w:val="14"/>
          <w:lang w:val="en-US"/>
        </w:rPr>
        <w:t xml:space="preserve"> RN. A scoring method (ASEPSIS)</w:t>
      </w:r>
    </w:p>
    <w:p w14:paraId="4E560397" w14:textId="77777777" w:rsidR="0061366C" w:rsidRDefault="0061366C" w:rsidP="0061366C">
      <w:pPr>
        <w:rPr>
          <w:rFonts w:ascii="HelveticaNeue-Light" w:hAnsi="HelveticaNeue-Light"/>
          <w:sz w:val="14"/>
          <w:szCs w:val="14"/>
          <w:lang w:val="en-US"/>
        </w:rPr>
      </w:pPr>
      <w:r>
        <w:rPr>
          <w:rFonts w:ascii="HelveticaNeue-Light" w:hAnsi="HelveticaNeue-Light"/>
          <w:sz w:val="14"/>
          <w:szCs w:val="14"/>
          <w:lang w:val="en-US"/>
        </w:rPr>
        <w:t>for postoperative wound infections for use in clinical trials of antibiotic prophylaxis.</w:t>
      </w:r>
    </w:p>
    <w:p w14:paraId="54D48ACD" w14:textId="77777777" w:rsidR="0061366C" w:rsidRPr="00245459" w:rsidRDefault="0061366C" w:rsidP="0061366C">
      <w:pPr>
        <w:rPr>
          <w:rFonts w:ascii="HelveticaNeue-Light" w:hAnsi="HelveticaNeue-Light"/>
          <w:sz w:val="14"/>
          <w:szCs w:val="14"/>
        </w:rPr>
      </w:pPr>
      <w:r w:rsidRPr="00245459">
        <w:rPr>
          <w:rFonts w:ascii="HelveticaNeue-LightItalic" w:hAnsi="HelveticaNeue-LightItalic"/>
          <w:i/>
          <w:iCs/>
          <w:sz w:val="14"/>
          <w:szCs w:val="14"/>
        </w:rPr>
        <w:t xml:space="preserve">Lancet </w:t>
      </w:r>
      <w:r w:rsidRPr="00245459">
        <w:rPr>
          <w:rFonts w:ascii="HelveticaNeue-Light" w:hAnsi="HelveticaNeue-Light"/>
          <w:sz w:val="14"/>
          <w:szCs w:val="14"/>
        </w:rPr>
        <w:t>1986; 1: 311-13.</w:t>
      </w:r>
    </w:p>
    <w:p w14:paraId="78DDB73B" w14:textId="77777777" w:rsidR="0061366C" w:rsidRPr="00245459" w:rsidRDefault="0061366C" w:rsidP="0061366C">
      <w:pPr>
        <w:tabs>
          <w:tab w:val="left" w:pos="567"/>
        </w:tabs>
        <w:spacing w:after="120" w:line="240" w:lineRule="auto"/>
        <w:rPr>
          <w:rFonts w:asciiTheme="minorHAnsi" w:hAnsiTheme="minorHAnsi" w:cstheme="minorHAnsi"/>
          <w:b/>
          <w:sz w:val="24"/>
          <w:szCs w:val="24"/>
        </w:rPr>
      </w:pPr>
    </w:p>
    <w:p w14:paraId="502858E5" w14:textId="77777777" w:rsidR="0061366C" w:rsidRPr="0061366C" w:rsidRDefault="0061366C" w:rsidP="0061366C">
      <w:pPr>
        <w:pStyle w:val="berschrift1"/>
        <w:tabs>
          <w:tab w:val="clear" w:pos="432"/>
          <w:tab w:val="left" w:pos="993"/>
        </w:tabs>
        <w:ind w:left="0" w:firstLine="0"/>
        <w:rPr>
          <w:rFonts w:asciiTheme="minorHAnsi" w:hAnsiTheme="minorHAnsi" w:cstheme="minorHAnsi"/>
        </w:rPr>
      </w:pPr>
    </w:p>
    <w:p w14:paraId="23AACD2A" w14:textId="77777777" w:rsidR="0061366C" w:rsidRDefault="0061366C">
      <w:pPr>
        <w:overflowPunct/>
        <w:autoSpaceDE/>
        <w:autoSpaceDN/>
        <w:adjustRightInd/>
        <w:spacing w:line="240" w:lineRule="auto"/>
        <w:textAlignment w:val="auto"/>
        <w:rPr>
          <w:rFonts w:asciiTheme="minorHAnsi" w:hAnsiTheme="minorHAnsi" w:cstheme="minorHAnsi"/>
          <w:b/>
          <w:sz w:val="34"/>
          <w:szCs w:val="36"/>
        </w:rPr>
      </w:pPr>
      <w:r>
        <w:rPr>
          <w:rFonts w:asciiTheme="minorHAnsi" w:hAnsiTheme="minorHAnsi" w:cstheme="minorHAnsi"/>
          <w:sz w:val="34"/>
          <w:szCs w:val="36"/>
        </w:rPr>
        <w:br w:type="page"/>
      </w:r>
    </w:p>
    <w:p w14:paraId="1559A33A" w14:textId="45F35904" w:rsidR="0061366C" w:rsidRPr="000D52E6" w:rsidRDefault="0061366C" w:rsidP="0061366C">
      <w:pPr>
        <w:pStyle w:val="berschrift1"/>
        <w:pBdr>
          <w:bottom w:val="single" w:sz="4" w:space="1" w:color="auto"/>
        </w:pBdr>
        <w:tabs>
          <w:tab w:val="clear" w:pos="432"/>
          <w:tab w:val="left" w:pos="993"/>
        </w:tabs>
        <w:ind w:left="0" w:firstLine="0"/>
        <w:rPr>
          <w:rFonts w:asciiTheme="minorHAnsi" w:hAnsiTheme="minorHAnsi" w:cstheme="minorHAnsi"/>
          <w:szCs w:val="36"/>
        </w:rPr>
      </w:pPr>
      <w:r w:rsidRPr="000D52E6">
        <w:rPr>
          <w:rFonts w:asciiTheme="minorHAnsi" w:hAnsiTheme="minorHAnsi" w:cstheme="minorHAnsi"/>
          <w:szCs w:val="36"/>
        </w:rPr>
        <w:lastRenderedPageBreak/>
        <w:t>Teil 3: Definitionen</w:t>
      </w:r>
    </w:p>
    <w:p w14:paraId="72F5508C" w14:textId="5BE32CFC" w:rsidR="005C6291" w:rsidRDefault="00746DF7" w:rsidP="001B58FE">
      <w:pPr>
        <w:pStyle w:val="Listenabsatz"/>
        <w:tabs>
          <w:tab w:val="left" w:pos="567"/>
        </w:tabs>
        <w:ind w:left="0"/>
        <w:rPr>
          <w:rFonts w:asciiTheme="minorHAnsi" w:hAnsiTheme="minorHAnsi" w:cstheme="minorHAnsi"/>
          <w:sz w:val="24"/>
          <w:szCs w:val="30"/>
          <w:u w:val="single"/>
        </w:rPr>
      </w:pPr>
      <w:r w:rsidRPr="000D52E6">
        <w:rPr>
          <w:rFonts w:asciiTheme="minorHAnsi" w:hAnsiTheme="minorHAnsi" w:cstheme="minorHAnsi"/>
          <w:sz w:val="24"/>
          <w:szCs w:val="30"/>
          <w:u w:val="single"/>
        </w:rPr>
        <w:t>8</w:t>
      </w:r>
      <w:r w:rsidR="00F52836" w:rsidRPr="000D52E6">
        <w:rPr>
          <w:rFonts w:asciiTheme="minorHAnsi" w:hAnsiTheme="minorHAnsi" w:cstheme="minorHAnsi"/>
          <w:sz w:val="24"/>
          <w:szCs w:val="30"/>
          <w:u w:val="single"/>
        </w:rPr>
        <w:t xml:space="preserve">. </w:t>
      </w:r>
      <w:r w:rsidR="001B58FE" w:rsidRPr="000D52E6">
        <w:rPr>
          <w:rFonts w:asciiTheme="minorHAnsi" w:hAnsiTheme="minorHAnsi" w:cstheme="minorHAnsi"/>
          <w:sz w:val="24"/>
          <w:szCs w:val="30"/>
          <w:u w:val="single"/>
        </w:rPr>
        <w:t xml:space="preserve">SOP – Leitfaden für das postoperative Vorgehen nach </w:t>
      </w:r>
      <w:proofErr w:type="spellStart"/>
      <w:r w:rsidR="001B58FE" w:rsidRPr="000D52E6">
        <w:rPr>
          <w:rFonts w:asciiTheme="minorHAnsi" w:hAnsiTheme="minorHAnsi" w:cstheme="minorHAnsi"/>
          <w:sz w:val="24"/>
          <w:szCs w:val="30"/>
          <w:u w:val="single"/>
        </w:rPr>
        <w:t>Ösophagektomie</w:t>
      </w:r>
      <w:proofErr w:type="spellEnd"/>
    </w:p>
    <w:p w14:paraId="3541B290" w14:textId="050CD6AB" w:rsidR="00292AAB" w:rsidRPr="000D52E6" w:rsidRDefault="00292AAB" w:rsidP="001B58FE">
      <w:pPr>
        <w:pStyle w:val="Listenabsatz"/>
        <w:tabs>
          <w:tab w:val="left" w:pos="567"/>
        </w:tabs>
        <w:ind w:left="0"/>
        <w:rPr>
          <w:rFonts w:asciiTheme="minorHAnsi" w:hAnsiTheme="minorHAnsi" w:cstheme="minorHAnsi"/>
          <w:sz w:val="24"/>
          <w:szCs w:val="30"/>
          <w:u w:val="single"/>
        </w:rPr>
      </w:pPr>
      <w:r>
        <w:rPr>
          <w:noProof/>
        </w:rPr>
        <w:drawing>
          <wp:inline distT="0" distB="0" distL="0" distR="0" wp14:anchorId="58940981" wp14:editId="22522B48">
            <wp:extent cx="5600700" cy="8663578"/>
            <wp:effectExtent l="0" t="0" r="0" b="4445"/>
            <wp:docPr id="25291" name="Grafik 2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13956" cy="8684083"/>
                    </a:xfrm>
                    <a:prstGeom prst="rect">
                      <a:avLst/>
                    </a:prstGeom>
                  </pic:spPr>
                </pic:pic>
              </a:graphicData>
            </a:graphic>
          </wp:inline>
        </w:drawing>
      </w:r>
    </w:p>
    <w:p w14:paraId="0BC1297D" w14:textId="30F2E794" w:rsidR="002C275C" w:rsidRDefault="00292AAB" w:rsidP="000D52E6">
      <w:pPr>
        <w:pStyle w:val="Listenabsatz"/>
        <w:tabs>
          <w:tab w:val="left" w:pos="567"/>
        </w:tabs>
        <w:ind w:left="0"/>
        <w:rPr>
          <w:rFonts w:asciiTheme="minorHAnsi" w:hAnsiTheme="minorHAnsi" w:cstheme="minorHAnsi"/>
          <w:sz w:val="30"/>
          <w:szCs w:val="30"/>
        </w:rPr>
      </w:pPr>
      <w:r>
        <w:rPr>
          <w:noProof/>
        </w:rPr>
        <w:lastRenderedPageBreak/>
        <w:drawing>
          <wp:inline distT="0" distB="0" distL="0" distR="0" wp14:anchorId="71AAE809" wp14:editId="6DDB6CC5">
            <wp:extent cx="6407150" cy="8657220"/>
            <wp:effectExtent l="0" t="0" r="0" b="0"/>
            <wp:docPr id="25295" name="Grafik 25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412500" cy="8664449"/>
                    </a:xfrm>
                    <a:prstGeom prst="rect">
                      <a:avLst/>
                    </a:prstGeom>
                  </pic:spPr>
                </pic:pic>
              </a:graphicData>
            </a:graphic>
          </wp:inline>
        </w:drawing>
      </w:r>
    </w:p>
    <w:p w14:paraId="6D8855F4" w14:textId="19FD3B51" w:rsidR="000D52E6" w:rsidRDefault="000D52E6" w:rsidP="000D52E6">
      <w:pPr>
        <w:pStyle w:val="Listenabsatz"/>
        <w:tabs>
          <w:tab w:val="left" w:pos="567"/>
        </w:tabs>
        <w:ind w:left="0"/>
        <w:rPr>
          <w:noProof/>
        </w:rPr>
      </w:pPr>
    </w:p>
    <w:p w14:paraId="22D96034" w14:textId="77777777" w:rsidR="00292AAB" w:rsidRDefault="00292AAB" w:rsidP="000D52E6">
      <w:pPr>
        <w:pStyle w:val="Listenabsatz"/>
        <w:tabs>
          <w:tab w:val="left" w:pos="567"/>
        </w:tabs>
        <w:ind w:left="0"/>
        <w:rPr>
          <w:rFonts w:asciiTheme="minorHAnsi" w:hAnsiTheme="minorHAnsi" w:cstheme="minorHAnsi"/>
          <w:sz w:val="30"/>
          <w:szCs w:val="30"/>
          <w:u w:val="single"/>
        </w:rPr>
      </w:pPr>
    </w:p>
    <w:p w14:paraId="791E6769" w14:textId="4FCD94FA" w:rsidR="00A57A28" w:rsidRPr="000D52E6" w:rsidRDefault="00746DF7" w:rsidP="000D52E6">
      <w:pPr>
        <w:overflowPunct/>
        <w:autoSpaceDE/>
        <w:autoSpaceDN/>
        <w:adjustRightInd/>
        <w:spacing w:line="240" w:lineRule="auto"/>
        <w:textAlignment w:val="auto"/>
        <w:rPr>
          <w:rFonts w:asciiTheme="minorHAnsi" w:hAnsiTheme="minorHAnsi" w:cstheme="minorHAnsi"/>
          <w:sz w:val="30"/>
          <w:szCs w:val="30"/>
          <w:u w:val="single"/>
        </w:rPr>
      </w:pPr>
      <w:r>
        <w:rPr>
          <w:rFonts w:asciiTheme="minorHAnsi" w:hAnsiTheme="minorHAnsi" w:cstheme="minorHAnsi"/>
          <w:sz w:val="30"/>
          <w:szCs w:val="30"/>
          <w:u w:val="single"/>
        </w:rPr>
        <w:lastRenderedPageBreak/>
        <w:t>9</w:t>
      </w:r>
      <w:r w:rsidR="00020946" w:rsidRPr="00880BE9">
        <w:rPr>
          <w:rFonts w:asciiTheme="minorHAnsi" w:hAnsiTheme="minorHAnsi" w:cstheme="minorHAnsi"/>
          <w:sz w:val="30"/>
          <w:szCs w:val="30"/>
          <w:u w:val="single"/>
        </w:rPr>
        <w:t xml:space="preserve">. </w:t>
      </w:r>
      <w:r w:rsidR="00D45CE1" w:rsidRPr="00880BE9">
        <w:rPr>
          <w:rFonts w:asciiTheme="minorHAnsi" w:hAnsiTheme="minorHAnsi" w:cstheme="minorHAnsi"/>
          <w:sz w:val="30"/>
          <w:szCs w:val="30"/>
          <w:u w:val="single"/>
        </w:rPr>
        <w:t xml:space="preserve">Überblick über postoperative </w:t>
      </w:r>
      <w:r w:rsidR="00020946" w:rsidRPr="00880BE9">
        <w:rPr>
          <w:rFonts w:asciiTheme="minorHAnsi" w:hAnsiTheme="minorHAnsi" w:cstheme="minorHAnsi"/>
          <w:sz w:val="30"/>
          <w:szCs w:val="30"/>
          <w:u w:val="single"/>
        </w:rPr>
        <w:t>Komplikation</w:t>
      </w:r>
      <w:r w:rsidR="00FC3308" w:rsidRPr="00880BE9">
        <w:rPr>
          <w:rFonts w:asciiTheme="minorHAnsi" w:hAnsiTheme="minorHAnsi" w:cstheme="minorHAnsi"/>
          <w:sz w:val="30"/>
          <w:szCs w:val="30"/>
          <w:u w:val="single"/>
        </w:rPr>
        <w:t xml:space="preserve">en </w:t>
      </w:r>
      <w:r w:rsidR="00020946" w:rsidRPr="00880BE9">
        <w:rPr>
          <w:rFonts w:asciiTheme="minorHAnsi" w:hAnsiTheme="minorHAnsi" w:cstheme="minorHAnsi"/>
          <w:sz w:val="30"/>
          <w:szCs w:val="30"/>
          <w:u w:val="single"/>
        </w:rPr>
        <w:t xml:space="preserve"> </w:t>
      </w:r>
    </w:p>
    <w:p w14:paraId="14133314" w14:textId="77777777" w:rsidR="0019084E" w:rsidRDefault="0019084E" w:rsidP="00020946">
      <w:pPr>
        <w:overflowPunct/>
        <w:autoSpaceDE/>
        <w:autoSpaceDN/>
        <w:adjustRightInd/>
        <w:spacing w:line="240" w:lineRule="auto"/>
        <w:textAlignment w:val="auto"/>
        <w:rPr>
          <w:noProof/>
        </w:rPr>
      </w:pPr>
    </w:p>
    <w:p w14:paraId="5CDDB585" w14:textId="3C499F70" w:rsidR="00A025DC" w:rsidRDefault="00A025DC" w:rsidP="00020946">
      <w:pPr>
        <w:overflowPunct/>
        <w:autoSpaceDE/>
        <w:autoSpaceDN/>
        <w:adjustRightInd/>
        <w:spacing w:line="240" w:lineRule="auto"/>
        <w:textAlignment w:val="auto"/>
        <w:rPr>
          <w:noProof/>
        </w:rPr>
      </w:pPr>
      <w:r>
        <w:rPr>
          <w:noProof/>
        </w:rPr>
        <w:t>ECCG – Definitionen:</w:t>
      </w:r>
    </w:p>
    <w:p w14:paraId="6F76527E" w14:textId="783A9371" w:rsidR="00A025DC" w:rsidRDefault="002B2ADE" w:rsidP="00020946">
      <w:pPr>
        <w:overflowPunct/>
        <w:autoSpaceDE/>
        <w:autoSpaceDN/>
        <w:adjustRightInd/>
        <w:spacing w:line="240" w:lineRule="auto"/>
        <w:textAlignment w:val="auto"/>
        <w:rPr>
          <w:noProof/>
        </w:rPr>
      </w:pPr>
      <w:r>
        <w:rPr>
          <w:noProof/>
        </w:rPr>
        <w:drawing>
          <wp:inline distT="0" distB="0" distL="0" distR="0" wp14:anchorId="7A375833" wp14:editId="49BE7A74">
            <wp:extent cx="5939790" cy="4465320"/>
            <wp:effectExtent l="0" t="0" r="3810" b="0"/>
            <wp:docPr id="25282" name="Grafik 25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39790" cy="4465320"/>
                    </a:xfrm>
                    <a:prstGeom prst="rect">
                      <a:avLst/>
                    </a:prstGeom>
                  </pic:spPr>
                </pic:pic>
              </a:graphicData>
            </a:graphic>
          </wp:inline>
        </w:drawing>
      </w:r>
    </w:p>
    <w:p w14:paraId="743B8747" w14:textId="51946E3E" w:rsidR="00A025DC" w:rsidRDefault="00A025DC" w:rsidP="00020946">
      <w:pPr>
        <w:overflowPunct/>
        <w:autoSpaceDE/>
        <w:autoSpaceDN/>
        <w:adjustRightInd/>
        <w:spacing w:line="240" w:lineRule="auto"/>
        <w:textAlignment w:val="auto"/>
        <w:rPr>
          <w:noProof/>
        </w:rPr>
      </w:pPr>
    </w:p>
    <w:p w14:paraId="7B2B297D" w14:textId="49B1F6E7" w:rsidR="00A025DC" w:rsidRDefault="00A025DC" w:rsidP="00020946">
      <w:pPr>
        <w:overflowPunct/>
        <w:autoSpaceDE/>
        <w:autoSpaceDN/>
        <w:adjustRightInd/>
        <w:spacing w:line="240" w:lineRule="auto"/>
        <w:textAlignment w:val="auto"/>
        <w:rPr>
          <w:noProof/>
        </w:rPr>
      </w:pPr>
    </w:p>
    <w:p w14:paraId="4B59E830" w14:textId="77777777" w:rsidR="00D06D4C" w:rsidRDefault="00D06D4C" w:rsidP="00020946">
      <w:pPr>
        <w:overflowPunct/>
        <w:autoSpaceDE/>
        <w:autoSpaceDN/>
        <w:adjustRightInd/>
        <w:spacing w:line="240" w:lineRule="auto"/>
        <w:textAlignment w:val="auto"/>
        <w:rPr>
          <w:noProof/>
        </w:rPr>
      </w:pPr>
    </w:p>
    <w:p w14:paraId="5ECB33B7" w14:textId="1CB4AB26" w:rsidR="00A025DC" w:rsidRDefault="00A025DC" w:rsidP="00020946">
      <w:pPr>
        <w:overflowPunct/>
        <w:autoSpaceDE/>
        <w:autoSpaceDN/>
        <w:adjustRightInd/>
        <w:spacing w:line="240" w:lineRule="auto"/>
        <w:textAlignment w:val="auto"/>
        <w:rPr>
          <w:noProof/>
        </w:rPr>
      </w:pPr>
      <w:r>
        <w:rPr>
          <w:noProof/>
        </w:rPr>
        <w:drawing>
          <wp:inline distT="0" distB="0" distL="0" distR="0" wp14:anchorId="27C77C55" wp14:editId="4CE00879">
            <wp:extent cx="5939790" cy="1555750"/>
            <wp:effectExtent l="0" t="0" r="3810" b="6350"/>
            <wp:docPr id="25283" name="Grafik 25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39790" cy="1555750"/>
                    </a:xfrm>
                    <a:prstGeom prst="rect">
                      <a:avLst/>
                    </a:prstGeom>
                  </pic:spPr>
                </pic:pic>
              </a:graphicData>
            </a:graphic>
          </wp:inline>
        </w:drawing>
      </w:r>
    </w:p>
    <w:p w14:paraId="5A16979C" w14:textId="570852D4" w:rsidR="00A025DC" w:rsidRDefault="00A025DC" w:rsidP="00020946">
      <w:pPr>
        <w:overflowPunct/>
        <w:autoSpaceDE/>
        <w:autoSpaceDN/>
        <w:adjustRightInd/>
        <w:spacing w:line="240" w:lineRule="auto"/>
        <w:textAlignment w:val="auto"/>
        <w:rPr>
          <w:noProof/>
        </w:rPr>
      </w:pPr>
    </w:p>
    <w:p w14:paraId="755E7943" w14:textId="445EEEE8" w:rsidR="00A025DC" w:rsidRDefault="00A025DC" w:rsidP="00020946">
      <w:pPr>
        <w:overflowPunct/>
        <w:autoSpaceDE/>
        <w:autoSpaceDN/>
        <w:adjustRightInd/>
        <w:spacing w:line="240" w:lineRule="auto"/>
        <w:textAlignment w:val="auto"/>
        <w:rPr>
          <w:noProof/>
        </w:rPr>
      </w:pPr>
    </w:p>
    <w:p w14:paraId="090025F5" w14:textId="65BCDC27" w:rsidR="00A025DC" w:rsidRDefault="00A025DC" w:rsidP="00020946">
      <w:pPr>
        <w:overflowPunct/>
        <w:autoSpaceDE/>
        <w:autoSpaceDN/>
        <w:adjustRightInd/>
        <w:spacing w:line="240" w:lineRule="auto"/>
        <w:textAlignment w:val="auto"/>
        <w:rPr>
          <w:noProof/>
        </w:rPr>
      </w:pPr>
    </w:p>
    <w:p w14:paraId="1956AE32" w14:textId="2D656877" w:rsidR="00A025DC" w:rsidRDefault="00A025DC" w:rsidP="00020946">
      <w:pPr>
        <w:overflowPunct/>
        <w:autoSpaceDE/>
        <w:autoSpaceDN/>
        <w:adjustRightInd/>
        <w:spacing w:line="240" w:lineRule="auto"/>
        <w:textAlignment w:val="auto"/>
        <w:rPr>
          <w:noProof/>
        </w:rPr>
      </w:pPr>
    </w:p>
    <w:p w14:paraId="26656ED4" w14:textId="1C598D70" w:rsidR="00A025DC" w:rsidRDefault="00A025DC" w:rsidP="00020946">
      <w:pPr>
        <w:overflowPunct/>
        <w:autoSpaceDE/>
        <w:autoSpaceDN/>
        <w:adjustRightInd/>
        <w:spacing w:line="240" w:lineRule="auto"/>
        <w:textAlignment w:val="auto"/>
        <w:rPr>
          <w:noProof/>
        </w:rPr>
      </w:pPr>
    </w:p>
    <w:p w14:paraId="3293D409" w14:textId="6C3A28A5" w:rsidR="00A025DC" w:rsidRDefault="00A025DC" w:rsidP="00020946">
      <w:pPr>
        <w:overflowPunct/>
        <w:autoSpaceDE/>
        <w:autoSpaceDN/>
        <w:adjustRightInd/>
        <w:spacing w:line="240" w:lineRule="auto"/>
        <w:textAlignment w:val="auto"/>
        <w:rPr>
          <w:noProof/>
        </w:rPr>
      </w:pPr>
    </w:p>
    <w:p w14:paraId="0E3637CF" w14:textId="5107A909" w:rsidR="00A025DC" w:rsidRDefault="00A025DC" w:rsidP="00020946">
      <w:pPr>
        <w:overflowPunct/>
        <w:autoSpaceDE/>
        <w:autoSpaceDN/>
        <w:adjustRightInd/>
        <w:spacing w:line="240" w:lineRule="auto"/>
        <w:textAlignment w:val="auto"/>
        <w:rPr>
          <w:noProof/>
        </w:rPr>
      </w:pPr>
    </w:p>
    <w:p w14:paraId="2656B678" w14:textId="693D1AED" w:rsidR="00A025DC" w:rsidRDefault="002B2ADE" w:rsidP="00020946">
      <w:pPr>
        <w:overflowPunct/>
        <w:autoSpaceDE/>
        <w:autoSpaceDN/>
        <w:adjustRightInd/>
        <w:spacing w:line="240" w:lineRule="auto"/>
        <w:textAlignment w:val="auto"/>
        <w:rPr>
          <w:rFonts w:asciiTheme="minorHAnsi" w:hAnsiTheme="minorHAnsi" w:cstheme="minorHAnsi"/>
          <w:sz w:val="26"/>
          <w:szCs w:val="26"/>
        </w:rPr>
      </w:pPr>
      <w:r>
        <w:rPr>
          <w:noProof/>
        </w:rPr>
        <w:lastRenderedPageBreak/>
        <w:drawing>
          <wp:inline distT="0" distB="0" distL="0" distR="0" wp14:anchorId="683EF579" wp14:editId="700B1D80">
            <wp:extent cx="5939790" cy="7929880"/>
            <wp:effectExtent l="0" t="0" r="3810" b="0"/>
            <wp:docPr id="25281" name="Grafik 25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39790" cy="7929880"/>
                    </a:xfrm>
                    <a:prstGeom prst="rect">
                      <a:avLst/>
                    </a:prstGeom>
                  </pic:spPr>
                </pic:pic>
              </a:graphicData>
            </a:graphic>
          </wp:inline>
        </w:drawing>
      </w:r>
    </w:p>
    <w:p w14:paraId="4EB15492" w14:textId="54B6F2E1" w:rsidR="00A57A28" w:rsidRPr="00020946" w:rsidRDefault="00A025DC" w:rsidP="00020946">
      <w:pPr>
        <w:overflowPunct/>
        <w:autoSpaceDE/>
        <w:autoSpaceDN/>
        <w:adjustRightInd/>
        <w:spacing w:line="240" w:lineRule="auto"/>
        <w:textAlignment w:val="auto"/>
        <w:rPr>
          <w:rFonts w:asciiTheme="minorHAnsi" w:hAnsiTheme="minorHAnsi" w:cstheme="minorHAnsi"/>
          <w:sz w:val="26"/>
          <w:szCs w:val="26"/>
        </w:rPr>
      </w:pPr>
      <w:r w:rsidRPr="00A025DC">
        <w:rPr>
          <w:noProof/>
          <w:lang w:val="en-GB"/>
        </w:rPr>
        <w:t xml:space="preserve">D.E. Low et.al. </w:t>
      </w:r>
      <w:r>
        <w:rPr>
          <w:noProof/>
          <w:lang w:val="en-GB"/>
        </w:rPr>
        <w:t>–</w:t>
      </w:r>
      <w:r w:rsidRPr="00A025DC">
        <w:rPr>
          <w:noProof/>
          <w:lang w:val="en-GB"/>
        </w:rPr>
        <w:t xml:space="preserve"> I</w:t>
      </w:r>
      <w:r>
        <w:rPr>
          <w:noProof/>
          <w:lang w:val="en-GB"/>
        </w:rPr>
        <w:t xml:space="preserve">nternat. Consensus on Standardization </w:t>
      </w:r>
      <w:r w:rsidR="005717F7">
        <w:rPr>
          <w:noProof/>
          <w:lang w:val="en-GB"/>
        </w:rPr>
        <w:t>of Data Collection for Complications Associated With Esophagektomie. Ann Surg 2015; 262:286-294</w:t>
      </w:r>
    </w:p>
    <w:p w14:paraId="5824CAF3" w14:textId="3BA2F988" w:rsidR="002C275C" w:rsidRDefault="00A57A28">
      <w:pPr>
        <w:overflowPunct/>
        <w:autoSpaceDE/>
        <w:autoSpaceDN/>
        <w:adjustRightInd/>
        <w:spacing w:line="240" w:lineRule="auto"/>
        <w:textAlignment w:val="auto"/>
        <w:rPr>
          <w:rFonts w:asciiTheme="minorHAnsi" w:hAnsiTheme="minorHAnsi" w:cstheme="minorHAnsi"/>
          <w:sz w:val="30"/>
          <w:szCs w:val="30"/>
        </w:rPr>
      </w:pPr>
      <w:r w:rsidRPr="00020946">
        <w:rPr>
          <w:rFonts w:asciiTheme="minorHAnsi" w:hAnsiTheme="minorHAnsi" w:cstheme="minorHAnsi"/>
          <w:sz w:val="30"/>
          <w:szCs w:val="30"/>
        </w:rPr>
        <w:t xml:space="preserve"> </w:t>
      </w:r>
    </w:p>
    <w:sectPr w:rsidR="002C275C" w:rsidSect="000D52E6">
      <w:headerReference w:type="default" r:id="rId23"/>
      <w:footerReference w:type="even" r:id="rId24"/>
      <w:footerReference w:type="default" r:id="rId25"/>
      <w:headerReference w:type="first" r:id="rId26"/>
      <w:pgSz w:w="11906" w:h="16838" w:code="9"/>
      <w:pgMar w:top="961" w:right="991" w:bottom="567" w:left="851" w:header="397" w:footer="22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83EA15" w14:textId="77777777" w:rsidR="0003310F" w:rsidRDefault="0003310F">
      <w:r>
        <w:separator/>
      </w:r>
    </w:p>
  </w:endnote>
  <w:endnote w:type="continuationSeparator" w:id="0">
    <w:p w14:paraId="042D8FF2" w14:textId="77777777" w:rsidR="0003310F" w:rsidRDefault="00033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etaBold-Roman">
    <w:altName w:val="Calibri"/>
    <w:panose1 w:val="020B0604020202020204"/>
    <w:charset w:val="00"/>
    <w:family w:val="swiss"/>
    <w:pitch w:val="variable"/>
    <w:sig w:usb0="800000AF" w:usb1="4000004A"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etaNormal-Roman">
    <w:altName w:val="Calibri"/>
    <w:panose1 w:val="020B0604020202020204"/>
    <w:charset w:val="00"/>
    <w:family w:val="swiss"/>
    <w:pitch w:val="variable"/>
    <w:sig w:usb0="8000002F" w:usb1="4000004A"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Webdings">
    <w:panose1 w:val="05030102010509060703"/>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CBPFO+Garamond">
    <w:altName w:val="Garamond"/>
    <w:panose1 w:val="020B0604020202020204"/>
    <w:charset w:val="00"/>
    <w:family w:val="roman"/>
    <w:notTrueType/>
    <w:pitch w:val="default"/>
    <w:sig w:usb0="00000003" w:usb1="00000000" w:usb2="00000000" w:usb3="00000000" w:csb0="00000001" w:csb1="00000000"/>
  </w:font>
  <w:font w:name="HelveticaNeue-Light">
    <w:altName w:val="Arial"/>
    <w:panose1 w:val="02000403000000020004"/>
    <w:charset w:val="00"/>
    <w:family w:val="auto"/>
    <w:pitch w:val="default"/>
  </w:font>
  <w:font w:name="HelveticaNeue-LightItalic">
    <w:altName w:val="Arial"/>
    <w:panose1 w:val="020004030000000900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20E2FF" w14:textId="77777777" w:rsidR="0085068C" w:rsidRPr="0088765C" w:rsidRDefault="0085068C" w:rsidP="0088765C">
    <w:pPr>
      <w:pStyle w:val="Fuzeile"/>
      <w:ind w:right="360"/>
      <w:rPr>
        <w:rStyle w:val="Seitenzahl"/>
        <w:sz w:val="8"/>
        <w:szCs w:val="8"/>
      </w:rPr>
    </w:pPr>
    <w:r w:rsidRPr="0088765C">
      <w:rPr>
        <w:rStyle w:val="Seitenzahl"/>
        <w:sz w:val="8"/>
        <w:szCs w:val="8"/>
      </w:rPr>
      <w:t>4</w:t>
    </w:r>
  </w:p>
  <w:p w14:paraId="42B10C48" w14:textId="77777777" w:rsidR="0085068C" w:rsidRDefault="0085068C" w:rsidP="0088765C">
    <w:pPr>
      <w:pStyle w:val="Fuzeile"/>
      <w:ind w:right="360"/>
    </w:pPr>
    <w:r>
      <w:rPr>
        <w:rStyle w:val="Seitenzahl"/>
      </w:rPr>
      <w:t>Version 1 / 15.08.2017</w:t>
    </w:r>
    <w:r>
      <w:rPr>
        <w:rStyle w:val="Seitenzahl"/>
      </w:rPr>
      <w:tab/>
    </w:r>
    <w:r>
      <w:rPr>
        <w:rStyle w:val="Seitenzahl"/>
      </w:rPr>
      <w:tab/>
      <w:t xml:space="preserve"> Seite </w:t>
    </w: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r>
      <w:rPr>
        <w:rStyle w:val="Seitenzahl"/>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EDCC8" w14:textId="77777777" w:rsidR="0085068C" w:rsidRDefault="0085068C" w:rsidP="003368C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028B67A" w14:textId="77777777" w:rsidR="0085068C" w:rsidRDefault="0085068C" w:rsidP="004E3511">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89F49" w14:textId="77777777" w:rsidR="0085068C" w:rsidRPr="00816AB3" w:rsidRDefault="0085068C" w:rsidP="004E3511">
    <w:pPr>
      <w:pStyle w:val="Fuzeile"/>
      <w:ind w:right="360"/>
      <w:rPr>
        <w:rStyle w:val="Seitenzahl"/>
        <w:sz w:val="8"/>
        <w:szCs w:val="8"/>
      </w:rPr>
    </w:pPr>
  </w:p>
  <w:p w14:paraId="2193A663" w14:textId="13043FCE" w:rsidR="0085068C" w:rsidRDefault="0085068C" w:rsidP="004E3511">
    <w:pPr>
      <w:pStyle w:val="Fuzeile"/>
      <w:ind w:right="360"/>
    </w:pPr>
    <w:r>
      <w:rPr>
        <w:rStyle w:val="Seitenzahl"/>
      </w:rPr>
      <w:t>Version 2.3 / 23.04.2019</w:t>
    </w:r>
    <w:r>
      <w:rPr>
        <w:rStyle w:val="Seitenzahl"/>
      </w:rPr>
      <w:tab/>
    </w:r>
    <w:r>
      <w:rPr>
        <w:rStyle w:val="Seitenzahl"/>
      </w:rPr>
      <w:tab/>
      <w:t xml:space="preserve">Seite </w:t>
    </w:r>
    <w:r>
      <w:rPr>
        <w:rStyle w:val="Seitenzahl"/>
      </w:rPr>
      <w:fldChar w:fldCharType="begin"/>
    </w:r>
    <w:r>
      <w:rPr>
        <w:rStyle w:val="Seitenzahl"/>
      </w:rPr>
      <w:instrText xml:space="preserve"> PAGE </w:instrText>
    </w:r>
    <w:r>
      <w:rPr>
        <w:rStyle w:val="Seitenzahl"/>
      </w:rPr>
      <w:fldChar w:fldCharType="separate"/>
    </w:r>
    <w:r>
      <w:rPr>
        <w:rStyle w:val="Seitenzahl"/>
        <w:noProof/>
      </w:rPr>
      <w:t>45</w:t>
    </w:r>
    <w:r>
      <w:rPr>
        <w:rStyle w:val="Seitenzah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AEDE9D" w14:textId="77777777" w:rsidR="0003310F" w:rsidRDefault="0003310F">
      <w:r>
        <w:separator/>
      </w:r>
    </w:p>
  </w:footnote>
  <w:footnote w:type="continuationSeparator" w:id="0">
    <w:p w14:paraId="2ADAC7F0" w14:textId="77777777" w:rsidR="0003310F" w:rsidRDefault="0003310F">
      <w:r>
        <w:continuationSeparator/>
      </w:r>
    </w:p>
  </w:footnote>
  <w:footnote w:id="1">
    <w:p w14:paraId="6A65A504" w14:textId="740A61C6" w:rsidR="0085068C" w:rsidRPr="007B58E6" w:rsidRDefault="0085068C" w:rsidP="00440E6D">
      <w:pPr>
        <w:pStyle w:val="Funotentext"/>
        <w:rPr>
          <w:rFonts w:asciiTheme="minorHAnsi" w:hAnsiTheme="minorHAnsi" w:cstheme="minorHAnsi"/>
          <w:sz w:val="18"/>
        </w:rPr>
      </w:pPr>
      <w:r w:rsidRPr="007B58E6">
        <w:rPr>
          <w:rStyle w:val="Funotenzeichen"/>
          <w:sz w:val="18"/>
        </w:rPr>
        <w:footnoteRef/>
      </w:r>
      <w:r w:rsidRPr="007B58E6">
        <w:rPr>
          <w:sz w:val="18"/>
        </w:rPr>
        <w:t xml:space="preserve">  </w:t>
      </w:r>
      <w:r w:rsidRPr="007B58E6">
        <w:rPr>
          <w:rFonts w:asciiTheme="minorHAnsi" w:hAnsiTheme="minorHAnsi" w:cstheme="minorHAnsi"/>
          <w:sz w:val="18"/>
        </w:rPr>
        <w:t>Stomakost 1 – 3 zum stufenweisen Kostaufbau</w:t>
      </w:r>
    </w:p>
    <w:p w14:paraId="58787753" w14:textId="77777777" w:rsidR="0085068C" w:rsidRPr="007B58E6" w:rsidRDefault="0085068C" w:rsidP="00440E6D">
      <w:pPr>
        <w:pStyle w:val="Funotentext"/>
        <w:rPr>
          <w:rFonts w:asciiTheme="minorHAnsi" w:hAnsiTheme="minorHAnsi" w:cstheme="minorHAnsi"/>
          <w:sz w:val="18"/>
        </w:rPr>
      </w:pPr>
      <w:r w:rsidRPr="007B58E6">
        <w:rPr>
          <w:rFonts w:asciiTheme="minorHAnsi" w:hAnsiTheme="minorHAnsi" w:cstheme="minorHAnsi"/>
          <w:sz w:val="18"/>
        </w:rPr>
        <w:tab/>
      </w:r>
      <w:r w:rsidRPr="007B58E6">
        <w:rPr>
          <w:rFonts w:asciiTheme="minorHAnsi" w:hAnsiTheme="minorHAnsi" w:cstheme="minorHAnsi"/>
          <w:b/>
          <w:sz w:val="18"/>
        </w:rPr>
        <w:t>1 =</w:t>
      </w:r>
      <w:r w:rsidRPr="007B58E6">
        <w:rPr>
          <w:rFonts w:asciiTheme="minorHAnsi" w:hAnsiTheme="minorHAnsi" w:cstheme="minorHAnsi"/>
          <w:sz w:val="18"/>
        </w:rPr>
        <w:t xml:space="preserve"> Energiegehalt 500 kcal/ 2093 KJ; Bestehend aus Haferschleim, fettarme Brühe/ Cremesuppen, </w:t>
      </w:r>
    </w:p>
    <w:p w14:paraId="20868212" w14:textId="77777777" w:rsidR="0085068C" w:rsidRPr="007B58E6" w:rsidRDefault="0085068C" w:rsidP="00440E6D">
      <w:pPr>
        <w:pStyle w:val="Funotentext"/>
        <w:ind w:left="709" w:firstLine="709"/>
        <w:rPr>
          <w:rFonts w:asciiTheme="minorHAnsi" w:hAnsiTheme="minorHAnsi" w:cstheme="minorHAnsi"/>
          <w:sz w:val="18"/>
        </w:rPr>
      </w:pPr>
      <w:r w:rsidRPr="007B58E6">
        <w:rPr>
          <w:rFonts w:asciiTheme="minorHAnsi" w:hAnsiTheme="minorHAnsi" w:cstheme="minorHAnsi"/>
          <w:sz w:val="18"/>
        </w:rPr>
        <w:t xml:space="preserve">Zwieback, Götterspeise. Keine Rohkost außer Banane. 5 Portionen pro Tag. Nährstoffrelation 15% </w:t>
      </w:r>
    </w:p>
    <w:p w14:paraId="6338BAFD" w14:textId="77777777" w:rsidR="0085068C" w:rsidRPr="007B58E6" w:rsidRDefault="0085068C" w:rsidP="00440E6D">
      <w:pPr>
        <w:pStyle w:val="Funotentext"/>
        <w:ind w:left="1418"/>
        <w:rPr>
          <w:rFonts w:asciiTheme="minorHAnsi" w:hAnsiTheme="minorHAnsi" w:cstheme="minorHAnsi"/>
          <w:sz w:val="18"/>
        </w:rPr>
      </w:pPr>
      <w:r w:rsidRPr="007B58E6">
        <w:rPr>
          <w:rFonts w:asciiTheme="minorHAnsi" w:hAnsiTheme="minorHAnsi" w:cstheme="minorHAnsi"/>
          <w:sz w:val="18"/>
        </w:rPr>
        <w:t>Eiweiß, 29% Fett, 56% Kh.</w:t>
      </w:r>
    </w:p>
    <w:p w14:paraId="126A5C92" w14:textId="77777777" w:rsidR="0085068C" w:rsidRPr="007B58E6" w:rsidRDefault="0085068C" w:rsidP="00440E6D">
      <w:pPr>
        <w:pStyle w:val="Funotentext"/>
        <w:ind w:left="1418"/>
        <w:rPr>
          <w:rFonts w:asciiTheme="minorHAnsi" w:hAnsiTheme="minorHAnsi" w:cstheme="minorHAnsi"/>
          <w:sz w:val="18"/>
        </w:rPr>
      </w:pPr>
      <w:r w:rsidRPr="007B58E6">
        <w:rPr>
          <w:rFonts w:asciiTheme="minorHAnsi" w:hAnsiTheme="minorHAnsi" w:cstheme="minorHAnsi"/>
          <w:sz w:val="18"/>
        </w:rPr>
        <w:t>Überleitung zur Stufe 2: Kartoffelpüree &amp; braune Soße, Nudeln &amp; milde Tomatensauce, Grießbrei, Reisbrei, Banane und fettarme Joghurt / Buttermilch.</w:t>
      </w:r>
    </w:p>
    <w:p w14:paraId="156E0CA8" w14:textId="77777777" w:rsidR="0085068C" w:rsidRPr="007B58E6" w:rsidRDefault="0085068C" w:rsidP="00440E6D">
      <w:pPr>
        <w:pStyle w:val="Funotentext"/>
        <w:rPr>
          <w:rFonts w:asciiTheme="minorHAnsi" w:hAnsiTheme="minorHAnsi" w:cstheme="minorHAnsi"/>
          <w:sz w:val="18"/>
        </w:rPr>
      </w:pPr>
      <w:r w:rsidRPr="007B58E6">
        <w:rPr>
          <w:rFonts w:asciiTheme="minorHAnsi" w:hAnsiTheme="minorHAnsi" w:cstheme="minorHAnsi"/>
          <w:sz w:val="18"/>
        </w:rPr>
        <w:tab/>
      </w:r>
      <w:r w:rsidRPr="007B58E6">
        <w:rPr>
          <w:rFonts w:asciiTheme="minorHAnsi" w:hAnsiTheme="minorHAnsi" w:cstheme="minorHAnsi"/>
          <w:b/>
          <w:sz w:val="18"/>
        </w:rPr>
        <w:t>2 =</w:t>
      </w:r>
      <w:r w:rsidRPr="007B58E6">
        <w:rPr>
          <w:rFonts w:asciiTheme="minorHAnsi" w:hAnsiTheme="minorHAnsi" w:cstheme="minorHAnsi"/>
          <w:sz w:val="18"/>
        </w:rPr>
        <w:t xml:space="preserve"> Energiegehalt 1700 kcal/ 7116 KJ; Gut bekämmliche Getreideerzeugnisse, leicht verdauliche, </w:t>
      </w:r>
    </w:p>
    <w:p w14:paraId="39E844AD" w14:textId="77777777" w:rsidR="0085068C" w:rsidRPr="007B58E6" w:rsidRDefault="0085068C" w:rsidP="00440E6D">
      <w:pPr>
        <w:pStyle w:val="Funotentext"/>
        <w:ind w:left="709" w:firstLine="709"/>
        <w:rPr>
          <w:rFonts w:asciiTheme="minorHAnsi" w:hAnsiTheme="minorHAnsi" w:cstheme="minorHAnsi"/>
          <w:sz w:val="18"/>
        </w:rPr>
      </w:pPr>
      <w:r w:rsidRPr="007B58E6">
        <w:rPr>
          <w:rFonts w:asciiTheme="minorHAnsi" w:hAnsiTheme="minorHAnsi" w:cstheme="minorHAnsi"/>
          <w:sz w:val="18"/>
        </w:rPr>
        <w:t xml:space="preserve">fettreduzierte tierische Eiweßträger (Käse, Kuhmilch, Wurst). Leicht verdauliche Koch – und </w:t>
      </w:r>
    </w:p>
    <w:p w14:paraId="1E9F6ACE" w14:textId="77777777" w:rsidR="0085068C" w:rsidRPr="007B58E6" w:rsidRDefault="0085068C" w:rsidP="00440E6D">
      <w:pPr>
        <w:pStyle w:val="Funotentext"/>
        <w:ind w:left="709" w:firstLine="709"/>
        <w:rPr>
          <w:rFonts w:asciiTheme="minorHAnsi" w:hAnsiTheme="minorHAnsi" w:cstheme="minorHAnsi"/>
          <w:sz w:val="18"/>
        </w:rPr>
      </w:pPr>
      <w:r w:rsidRPr="007B58E6">
        <w:rPr>
          <w:rFonts w:asciiTheme="minorHAnsi" w:hAnsiTheme="minorHAnsi" w:cstheme="minorHAnsi"/>
          <w:sz w:val="18"/>
        </w:rPr>
        <w:t xml:space="preserve">Streichfette ansonsten Produkte mit max. 3,5% Fettgehalt. Keine Rohkost außer Banane. 6 </w:t>
      </w:r>
    </w:p>
    <w:p w14:paraId="64D11F06" w14:textId="77777777" w:rsidR="0085068C" w:rsidRPr="007B58E6" w:rsidRDefault="0085068C" w:rsidP="00440E6D">
      <w:pPr>
        <w:pStyle w:val="Funotentext"/>
        <w:ind w:left="709" w:firstLine="709"/>
        <w:rPr>
          <w:rFonts w:asciiTheme="minorHAnsi" w:hAnsiTheme="minorHAnsi" w:cstheme="minorHAnsi"/>
          <w:sz w:val="18"/>
        </w:rPr>
      </w:pPr>
      <w:r w:rsidRPr="007B58E6">
        <w:rPr>
          <w:rFonts w:asciiTheme="minorHAnsi" w:hAnsiTheme="minorHAnsi" w:cstheme="minorHAnsi"/>
          <w:sz w:val="18"/>
        </w:rPr>
        <w:t>Portionen pro Tag. 12% Eiweiß, 30% Fett, 58% Kh.</w:t>
      </w:r>
    </w:p>
    <w:p w14:paraId="45A0203E" w14:textId="77777777" w:rsidR="0085068C" w:rsidRPr="007B58E6" w:rsidRDefault="0085068C" w:rsidP="00440E6D">
      <w:pPr>
        <w:pStyle w:val="Funotentext"/>
        <w:rPr>
          <w:rFonts w:asciiTheme="minorHAnsi" w:hAnsiTheme="minorHAnsi" w:cstheme="minorHAnsi"/>
          <w:sz w:val="18"/>
        </w:rPr>
      </w:pPr>
      <w:r w:rsidRPr="007B58E6">
        <w:rPr>
          <w:rFonts w:asciiTheme="minorHAnsi" w:hAnsiTheme="minorHAnsi" w:cstheme="minorHAnsi"/>
          <w:sz w:val="18"/>
        </w:rPr>
        <w:tab/>
      </w:r>
      <w:r w:rsidRPr="007B58E6">
        <w:rPr>
          <w:rFonts w:asciiTheme="minorHAnsi" w:hAnsiTheme="minorHAnsi" w:cstheme="minorHAnsi"/>
          <w:b/>
          <w:sz w:val="18"/>
        </w:rPr>
        <w:t>3 =</w:t>
      </w:r>
      <w:r w:rsidRPr="007B58E6">
        <w:rPr>
          <w:rFonts w:asciiTheme="minorHAnsi" w:hAnsiTheme="minorHAnsi" w:cstheme="minorHAnsi"/>
          <w:sz w:val="18"/>
        </w:rPr>
        <w:t xml:space="preserve"> E-Gehalt 1800 kcal/ 3348 KJ. Erweiterung des Mittagessens durch bindegewebsarmes Fleisch. Kleine </w:t>
      </w:r>
    </w:p>
    <w:p w14:paraId="2B01B60E" w14:textId="77777777" w:rsidR="0085068C" w:rsidRPr="007B58E6" w:rsidRDefault="0085068C" w:rsidP="00440E6D">
      <w:pPr>
        <w:pStyle w:val="Funotentext"/>
        <w:ind w:left="1418"/>
        <w:rPr>
          <w:rFonts w:asciiTheme="minorHAnsi" w:hAnsiTheme="minorHAnsi" w:cstheme="minorHAnsi"/>
          <w:sz w:val="18"/>
        </w:rPr>
      </w:pPr>
      <w:r w:rsidRPr="007B58E6">
        <w:rPr>
          <w:rFonts w:asciiTheme="minorHAnsi" w:hAnsiTheme="minorHAnsi" w:cstheme="minorHAnsi"/>
          <w:sz w:val="18"/>
        </w:rPr>
        <w:t xml:space="preserve">Mengen Rohkost mgl. Keine Pflanzenfasern wie Spargel / Organe. Bevorzugung von </w:t>
      </w:r>
    </w:p>
    <w:p w14:paraId="7BB1EE28" w14:textId="77777777" w:rsidR="0085068C" w:rsidRPr="007B58E6" w:rsidRDefault="0085068C" w:rsidP="00440E6D">
      <w:pPr>
        <w:pStyle w:val="Funotentext"/>
        <w:rPr>
          <w:sz w:val="18"/>
        </w:rPr>
      </w:pPr>
      <w:r w:rsidRPr="007B58E6">
        <w:rPr>
          <w:rFonts w:asciiTheme="minorHAnsi" w:hAnsiTheme="minorHAnsi" w:cstheme="minorHAnsi"/>
          <w:sz w:val="18"/>
        </w:rPr>
        <w:t>Stuhleindickenden Lebensmitteln. 6 Portionen pro Tag. 15% Eiweiß, 30-35% Fett, 50-55% Kh.</w:t>
      </w:r>
    </w:p>
    <w:p w14:paraId="2AF058C7" w14:textId="1D65EDEF" w:rsidR="0085068C" w:rsidRDefault="0085068C">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EDC1BD" w14:textId="77777777" w:rsidR="0085068C" w:rsidRDefault="0085068C" w:rsidP="00CA73BC">
    <w:pPr>
      <w:pStyle w:val="Kopfzeile"/>
      <w:tabs>
        <w:tab w:val="clear" w:pos="4536"/>
        <w:tab w:val="clear" w:pos="9072"/>
        <w:tab w:val="left" w:pos="7314"/>
      </w:tabs>
      <w:spacing w:line="240" w:lineRule="auto"/>
      <w:rPr>
        <w:sz w:val="24"/>
      </w:rPr>
    </w:pPr>
    <w:proofErr w:type="spellStart"/>
    <w:r w:rsidRPr="00344989">
      <w:rPr>
        <w:color w:val="004171"/>
        <w:spacing w:val="6"/>
        <w:sz w:val="24"/>
        <w:szCs w:val="24"/>
      </w:rPr>
      <w:t>Universitäts</w:t>
    </w:r>
    <w:r w:rsidRPr="00344989">
      <w:rPr>
        <w:color w:val="004171"/>
        <w:sz w:val="24"/>
        <w:szCs w:val="24"/>
      </w:rPr>
      <w:t>Klinikum</w:t>
    </w:r>
    <w:proofErr w:type="spellEnd"/>
    <w:r w:rsidRPr="00344989">
      <w:rPr>
        <w:color w:val="004171"/>
        <w:sz w:val="24"/>
        <w:szCs w:val="24"/>
      </w:rPr>
      <w:t xml:space="preserve"> </w:t>
    </w:r>
    <w:r w:rsidRPr="00344989">
      <w:rPr>
        <w:color w:val="5F7AA2"/>
        <w:sz w:val="24"/>
        <w:szCs w:val="24"/>
      </w:rPr>
      <w:t>Heidelberg</w:t>
    </w:r>
  </w:p>
  <w:p w14:paraId="072E3E1D" w14:textId="77777777" w:rsidR="0085068C" w:rsidRPr="00AF4AFD" w:rsidRDefault="0085068C" w:rsidP="00CA73BC">
    <w:pPr>
      <w:pStyle w:val="Kopfzeile"/>
      <w:spacing w:before="240" w:line="240" w:lineRule="auto"/>
      <w:jc w:val="both"/>
    </w:pPr>
    <w:r w:rsidRPr="00AF4AFD">
      <w:rPr>
        <w:u w:val="single"/>
      </w:rPr>
      <w:t>Patientendokumentation:</w:t>
    </w:r>
    <w:r w:rsidRPr="00AF4AFD">
      <w:t xml:space="preserve">  Minimal </w:t>
    </w:r>
    <w:proofErr w:type="spellStart"/>
    <w:r w:rsidRPr="00AF4AFD">
      <w:t>inVasive</w:t>
    </w:r>
    <w:proofErr w:type="spellEnd"/>
    <w:r w:rsidRPr="00AF4AFD">
      <w:t xml:space="preserve"> versus open </w:t>
    </w:r>
    <w:proofErr w:type="spellStart"/>
    <w:r w:rsidRPr="00AF4AFD">
      <w:t>AbdominoThoracic</w:t>
    </w:r>
    <w:proofErr w:type="spellEnd"/>
    <w:r w:rsidRPr="00AF4AFD">
      <w:t xml:space="preserve"> </w:t>
    </w:r>
    <w:proofErr w:type="spellStart"/>
    <w:r w:rsidRPr="00AF4AFD">
      <w:t>Esophagectomy</w:t>
    </w:r>
    <w:proofErr w:type="spellEnd"/>
    <w:r w:rsidRPr="00AF4AFD">
      <w:t xml:space="preserve"> (MIVATE-</w:t>
    </w:r>
    <w:proofErr w:type="gramStart"/>
    <w:r w:rsidRPr="00AF4AFD">
      <w:t xml:space="preserve">Studie)   </w:t>
    </w:r>
    <w:proofErr w:type="gramEnd"/>
    <w:r w:rsidRPr="00CA73BC">
      <w:rPr>
        <w:noProof/>
      </w:rPr>
      <mc:AlternateContent>
        <mc:Choice Requires="wps">
          <w:drawing>
            <wp:anchor distT="0" distB="0" distL="114300" distR="114300" simplePos="0" relativeHeight="251658240" behindDoc="0" locked="0" layoutInCell="0" allowOverlap="1" wp14:anchorId="7732866C" wp14:editId="685BC8C1">
              <wp:simplePos x="0" y="0"/>
              <wp:positionH relativeFrom="page">
                <wp:posOffset>5562600</wp:posOffset>
              </wp:positionH>
              <wp:positionV relativeFrom="paragraph">
                <wp:posOffset>36195</wp:posOffset>
              </wp:positionV>
              <wp:extent cx="899795" cy="71755"/>
              <wp:effectExtent l="0" t="0" r="0" b="0"/>
              <wp:wrapNone/>
              <wp:docPr id="560"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71755"/>
                      </a:xfrm>
                      <a:prstGeom prst="rect">
                        <a:avLst/>
                      </a:prstGeom>
                      <a:solidFill>
                        <a:srgbClr val="004171"/>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6FAD6A" id="Rectangle 18" o:spid="_x0000_s1026" style="position:absolute;margin-left:438pt;margin-top:2.85pt;width:70.85pt;height:5.6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" o:allowincell="f" fillcolor="#004171" stroked="f">
              <v:textbox inset="0,0,0,0"/>
              <w10:wrap anchorx="page"/>
            </v:rect>
          </w:pict>
        </mc:Fallback>
      </mc:AlternateContent>
    </w:r>
    <w:r w:rsidRPr="00CA73BC">
      <w:rPr>
        <w:noProof/>
      </w:rPr>
      <mc:AlternateContent>
        <mc:Choice Requires="wps">
          <w:drawing>
            <wp:anchor distT="0" distB="0" distL="114300" distR="114300" simplePos="0" relativeHeight="251657216" behindDoc="0" locked="0" layoutInCell="0" allowOverlap="1" wp14:anchorId="24318721" wp14:editId="1B19CFDD">
              <wp:simplePos x="0" y="0"/>
              <wp:positionH relativeFrom="page">
                <wp:posOffset>900430</wp:posOffset>
              </wp:positionH>
              <wp:positionV relativeFrom="paragraph">
                <wp:posOffset>36195</wp:posOffset>
              </wp:positionV>
              <wp:extent cx="6623685" cy="0"/>
              <wp:effectExtent l="0" t="0" r="0" b="0"/>
              <wp:wrapNone/>
              <wp:docPr id="559"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3685" cy="0"/>
                      </a:xfrm>
                      <a:prstGeom prst="line">
                        <a:avLst/>
                      </a:prstGeom>
                      <a:noFill/>
                      <a:ln w="6350">
                        <a:solidFill>
                          <a:srgbClr val="00417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4E3D22E" id="Line 17"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9pt,2.85pt" to="592.4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" o:allowincell="f" strokecolor="#004171" strokeweight=".5pt">
              <w10:wrap anchorx="page"/>
            </v:line>
          </w:pict>
        </mc:Fallback>
      </mc:AlternateContent>
    </w:r>
    <w:r w:rsidRPr="00AF4AFD">
      <w:t xml:space="preserve">                                      </w:t>
    </w:r>
    <w:r w:rsidRPr="00AF4AFD">
      <w:rPr>
        <w:color w:val="FFFFFF"/>
      </w:rPr>
      <w:t xml:space="preserve">. </w:t>
    </w:r>
    <w:r w:rsidRPr="00AF4AFD">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785DBA" w14:textId="77777777" w:rsidR="0085068C" w:rsidRDefault="0085068C" w:rsidP="00CA73BC">
    <w:pPr>
      <w:pStyle w:val="Kopfzeile"/>
      <w:spacing w:line="240" w:lineRule="auto"/>
    </w:pPr>
    <w:r>
      <w:rPr>
        <w:noProof/>
      </w:rPr>
      <mc:AlternateContent>
        <mc:Choice Requires="wpg">
          <w:drawing>
            <wp:anchor distT="0" distB="0" distL="114300" distR="114300" simplePos="0" relativeHeight="251661312" behindDoc="0" locked="0" layoutInCell="1" allowOverlap="1" wp14:anchorId="484800B7" wp14:editId="0D504580">
              <wp:simplePos x="0" y="0"/>
              <wp:positionH relativeFrom="character">
                <wp:posOffset>1905</wp:posOffset>
              </wp:positionH>
              <wp:positionV relativeFrom="line">
                <wp:posOffset>-117475</wp:posOffset>
              </wp:positionV>
              <wp:extent cx="1741805" cy="932815"/>
              <wp:effectExtent l="0" t="0" r="0" b="0"/>
              <wp:wrapNone/>
              <wp:docPr id="6" name="Group 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1741805" cy="932815"/>
                        <a:chOff x="0" y="0"/>
                        <a:chExt cx="2743" cy="1469"/>
                      </a:xfrm>
                    </wpg:grpSpPr>
                    <wps:wsp>
                      <wps:cNvPr id="7" name="AutoShape 8"/>
                      <wps:cNvSpPr>
                        <a:spLocks noChangeAspect="1" noChangeArrowheads="1" noTextEdit="1"/>
                      </wps:cNvSpPr>
                      <wps:spPr bwMode="auto">
                        <a:xfrm>
                          <a:off x="0" y="0"/>
                          <a:ext cx="2743" cy="1469"/>
                        </a:xfrm>
                        <a:prstGeom prst="rect">
                          <a:avLst/>
                        </a:prstGeom>
                        <a:noFill/>
                      </wps:spPr>
                      <wps:bodyPr rot="0" vert="horz" wrap="square" lIns="91440" tIns="45720" rIns="91440" bIns="45720" anchor="t" anchorCtr="0" upright="1">
                        <a:noAutofit/>
                      </wps:bodyPr>
                    </wps:wsp>
                    <wpg:grpSp>
                      <wpg:cNvPr id="8" name="Group 9"/>
                      <wpg:cNvGrpSpPr>
                        <a:grpSpLocks/>
                      </wpg:cNvGrpSpPr>
                      <wpg:grpSpPr bwMode="auto">
                        <a:xfrm>
                          <a:off x="0" y="0"/>
                          <a:ext cx="1476" cy="1469"/>
                          <a:chOff x="0" y="0"/>
                          <a:chExt cx="1476" cy="1469"/>
                        </a:xfrm>
                      </wpg:grpSpPr>
                      <wps:wsp>
                        <wps:cNvPr id="9" name="Freeform 10"/>
                        <wps:cNvSpPr>
                          <a:spLocks/>
                        </wps:cNvSpPr>
                        <wps:spPr bwMode="auto">
                          <a:xfrm>
                            <a:off x="0" y="0"/>
                            <a:ext cx="1476" cy="1469"/>
                          </a:xfrm>
                          <a:custGeom>
                            <a:avLst/>
                            <a:gdLst>
                              <a:gd name="T0" fmla="*/ 3228 w 5903"/>
                              <a:gd name="T1" fmla="*/ 5863 h 5876"/>
                              <a:gd name="T2" fmla="*/ 3536 w 5903"/>
                              <a:gd name="T3" fmla="*/ 5818 h 5876"/>
                              <a:gd name="T4" fmla="*/ 3832 w 5903"/>
                              <a:gd name="T5" fmla="*/ 5742 h 5876"/>
                              <a:gd name="T6" fmla="*/ 4116 w 5903"/>
                              <a:gd name="T7" fmla="*/ 5637 h 5876"/>
                              <a:gd name="T8" fmla="*/ 4385 w 5903"/>
                              <a:gd name="T9" fmla="*/ 5504 h 5876"/>
                              <a:gd name="T10" fmla="*/ 4639 w 5903"/>
                              <a:gd name="T11" fmla="*/ 5346 h 5876"/>
                              <a:gd name="T12" fmla="*/ 4874 w 5903"/>
                              <a:gd name="T13" fmla="*/ 5164 h 5876"/>
                              <a:gd name="T14" fmla="*/ 5089 w 5903"/>
                              <a:gd name="T15" fmla="*/ 4960 h 5876"/>
                              <a:gd name="T16" fmla="*/ 5284 w 5903"/>
                              <a:gd name="T17" fmla="*/ 4737 h 5876"/>
                              <a:gd name="T18" fmla="*/ 5454 w 5903"/>
                              <a:gd name="T19" fmla="*/ 4493 h 5876"/>
                              <a:gd name="T20" fmla="*/ 5599 w 5903"/>
                              <a:gd name="T21" fmla="*/ 4232 h 5876"/>
                              <a:gd name="T22" fmla="*/ 5719 w 5903"/>
                              <a:gd name="T23" fmla="*/ 3957 h 5876"/>
                              <a:gd name="T24" fmla="*/ 5810 w 5903"/>
                              <a:gd name="T25" fmla="*/ 3668 h 5876"/>
                              <a:gd name="T26" fmla="*/ 5871 w 5903"/>
                              <a:gd name="T27" fmla="*/ 3367 h 5876"/>
                              <a:gd name="T28" fmla="*/ 5901 w 5903"/>
                              <a:gd name="T29" fmla="*/ 3056 h 5876"/>
                              <a:gd name="T30" fmla="*/ 5898 w 5903"/>
                              <a:gd name="T31" fmla="*/ 2780 h 5876"/>
                              <a:gd name="T32" fmla="*/ 5865 w 5903"/>
                              <a:gd name="T33" fmla="*/ 2471 h 5876"/>
                              <a:gd name="T34" fmla="*/ 5800 w 5903"/>
                              <a:gd name="T35" fmla="*/ 2171 h 5876"/>
                              <a:gd name="T36" fmla="*/ 5706 w 5903"/>
                              <a:gd name="T37" fmla="*/ 1884 h 5876"/>
                              <a:gd name="T38" fmla="*/ 5583 w 5903"/>
                              <a:gd name="T39" fmla="*/ 1610 h 5876"/>
                              <a:gd name="T40" fmla="*/ 5434 w 5903"/>
                              <a:gd name="T41" fmla="*/ 1352 h 5876"/>
                              <a:gd name="T42" fmla="*/ 5261 w 5903"/>
                              <a:gd name="T43" fmla="*/ 1111 h 5876"/>
                              <a:gd name="T44" fmla="*/ 5064 w 5903"/>
                              <a:gd name="T45" fmla="*/ 888 h 5876"/>
                              <a:gd name="T46" fmla="*/ 4846 w 5903"/>
                              <a:gd name="T47" fmla="*/ 688 h 5876"/>
                              <a:gd name="T48" fmla="*/ 4609 w 5903"/>
                              <a:gd name="T49" fmla="*/ 509 h 5876"/>
                              <a:gd name="T50" fmla="*/ 4353 w 5903"/>
                              <a:gd name="T51" fmla="*/ 353 h 5876"/>
                              <a:gd name="T52" fmla="*/ 4082 w 5903"/>
                              <a:gd name="T53" fmla="*/ 225 h 5876"/>
                              <a:gd name="T54" fmla="*/ 3796 w 5903"/>
                              <a:gd name="T55" fmla="*/ 123 h 5876"/>
                              <a:gd name="T56" fmla="*/ 3498 w 5903"/>
                              <a:gd name="T57" fmla="*/ 50 h 5876"/>
                              <a:gd name="T58" fmla="*/ 3190 w 5903"/>
                              <a:gd name="T59" fmla="*/ 10 h 5876"/>
                              <a:gd name="T60" fmla="*/ 2912 w 5903"/>
                              <a:gd name="T61" fmla="*/ 0 h 5876"/>
                              <a:gd name="T62" fmla="*/ 2597 w 5903"/>
                              <a:gd name="T63" fmla="*/ 21 h 5876"/>
                              <a:gd name="T64" fmla="*/ 2293 w 5903"/>
                              <a:gd name="T65" fmla="*/ 75 h 5876"/>
                              <a:gd name="T66" fmla="*/ 1999 w 5903"/>
                              <a:gd name="T67" fmla="*/ 158 h 5876"/>
                              <a:gd name="T68" fmla="*/ 1719 w 5903"/>
                              <a:gd name="T69" fmla="*/ 270 h 5876"/>
                              <a:gd name="T70" fmla="*/ 1454 w 5903"/>
                              <a:gd name="T71" fmla="*/ 409 h 5876"/>
                              <a:gd name="T72" fmla="*/ 1204 w 5903"/>
                              <a:gd name="T73" fmla="*/ 572 h 5876"/>
                              <a:gd name="T74" fmla="*/ 974 w 5903"/>
                              <a:gd name="T75" fmla="*/ 760 h 5876"/>
                              <a:gd name="T76" fmla="*/ 764 w 5903"/>
                              <a:gd name="T77" fmla="*/ 969 h 5876"/>
                              <a:gd name="T78" fmla="*/ 575 w 5903"/>
                              <a:gd name="T79" fmla="*/ 1199 h 5876"/>
                              <a:gd name="T80" fmla="*/ 410 w 5903"/>
                              <a:gd name="T81" fmla="*/ 1447 h 5876"/>
                              <a:gd name="T82" fmla="*/ 271 w 5903"/>
                              <a:gd name="T83" fmla="*/ 1711 h 5876"/>
                              <a:gd name="T84" fmla="*/ 158 w 5903"/>
                              <a:gd name="T85" fmla="*/ 1990 h 5876"/>
                              <a:gd name="T86" fmla="*/ 75 w 5903"/>
                              <a:gd name="T87" fmla="*/ 2282 h 5876"/>
                              <a:gd name="T88" fmla="*/ 21 w 5903"/>
                              <a:gd name="T89" fmla="*/ 2586 h 5876"/>
                              <a:gd name="T90" fmla="*/ 0 w 5903"/>
                              <a:gd name="T91" fmla="*/ 2899 h 5876"/>
                              <a:gd name="T92" fmla="*/ 10 w 5903"/>
                              <a:gd name="T93" fmla="*/ 3174 h 5876"/>
                              <a:gd name="T94" fmla="*/ 51 w 5903"/>
                              <a:gd name="T95" fmla="*/ 3481 h 5876"/>
                              <a:gd name="T96" fmla="*/ 123 w 5903"/>
                              <a:gd name="T97" fmla="*/ 3778 h 5876"/>
                              <a:gd name="T98" fmla="*/ 225 w 5903"/>
                              <a:gd name="T99" fmla="*/ 4062 h 5876"/>
                              <a:gd name="T100" fmla="*/ 355 w 5903"/>
                              <a:gd name="T101" fmla="*/ 4332 h 5876"/>
                              <a:gd name="T102" fmla="*/ 510 w 5903"/>
                              <a:gd name="T103" fmla="*/ 4586 h 5876"/>
                              <a:gd name="T104" fmla="*/ 691 w 5903"/>
                              <a:gd name="T105" fmla="*/ 4822 h 5876"/>
                              <a:gd name="T106" fmla="*/ 893 w 5903"/>
                              <a:gd name="T107" fmla="*/ 5039 h 5876"/>
                              <a:gd name="T108" fmla="*/ 1116 w 5903"/>
                              <a:gd name="T109" fmla="*/ 5236 h 5876"/>
                              <a:gd name="T110" fmla="*/ 1358 w 5903"/>
                              <a:gd name="T111" fmla="*/ 5409 h 5876"/>
                              <a:gd name="T112" fmla="*/ 1618 w 5903"/>
                              <a:gd name="T113" fmla="*/ 5557 h 5876"/>
                              <a:gd name="T114" fmla="*/ 1892 w 5903"/>
                              <a:gd name="T115" fmla="*/ 5680 h 5876"/>
                              <a:gd name="T116" fmla="*/ 2181 w 5903"/>
                              <a:gd name="T117" fmla="*/ 5774 h 5876"/>
                              <a:gd name="T118" fmla="*/ 2482 w 5903"/>
                              <a:gd name="T119" fmla="*/ 5839 h 5876"/>
                              <a:gd name="T120" fmla="*/ 2793 w 5903"/>
                              <a:gd name="T121" fmla="*/ 5872 h 58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5903" h="5876">
                                <a:moveTo>
                                  <a:pt x="2952" y="5876"/>
                                </a:moveTo>
                                <a:lnTo>
                                  <a:pt x="2992" y="5876"/>
                                </a:lnTo>
                                <a:lnTo>
                                  <a:pt x="3032" y="5875"/>
                                </a:lnTo>
                                <a:lnTo>
                                  <a:pt x="3071" y="5874"/>
                                </a:lnTo>
                                <a:lnTo>
                                  <a:pt x="3111" y="5872"/>
                                </a:lnTo>
                                <a:lnTo>
                                  <a:pt x="3150" y="5869"/>
                                </a:lnTo>
                                <a:lnTo>
                                  <a:pt x="3190" y="5866"/>
                                </a:lnTo>
                                <a:lnTo>
                                  <a:pt x="3228" y="5863"/>
                                </a:lnTo>
                                <a:lnTo>
                                  <a:pt x="3268" y="5860"/>
                                </a:lnTo>
                                <a:lnTo>
                                  <a:pt x="3307" y="5855"/>
                                </a:lnTo>
                                <a:lnTo>
                                  <a:pt x="3345" y="5850"/>
                                </a:lnTo>
                                <a:lnTo>
                                  <a:pt x="3384" y="5844"/>
                                </a:lnTo>
                                <a:lnTo>
                                  <a:pt x="3422" y="5839"/>
                                </a:lnTo>
                                <a:lnTo>
                                  <a:pt x="3461" y="5832"/>
                                </a:lnTo>
                                <a:lnTo>
                                  <a:pt x="3498" y="5826"/>
                                </a:lnTo>
                                <a:lnTo>
                                  <a:pt x="3536" y="5818"/>
                                </a:lnTo>
                                <a:lnTo>
                                  <a:pt x="3574" y="5810"/>
                                </a:lnTo>
                                <a:lnTo>
                                  <a:pt x="3611" y="5801"/>
                                </a:lnTo>
                                <a:lnTo>
                                  <a:pt x="3649" y="5793"/>
                                </a:lnTo>
                                <a:lnTo>
                                  <a:pt x="3686" y="5784"/>
                                </a:lnTo>
                                <a:lnTo>
                                  <a:pt x="3723" y="5774"/>
                                </a:lnTo>
                                <a:lnTo>
                                  <a:pt x="3760" y="5764"/>
                                </a:lnTo>
                                <a:lnTo>
                                  <a:pt x="3796" y="5753"/>
                                </a:lnTo>
                                <a:lnTo>
                                  <a:pt x="3832" y="5742"/>
                                </a:lnTo>
                                <a:lnTo>
                                  <a:pt x="3868" y="5730"/>
                                </a:lnTo>
                                <a:lnTo>
                                  <a:pt x="3905" y="5718"/>
                                </a:lnTo>
                                <a:lnTo>
                                  <a:pt x="3941" y="5706"/>
                                </a:lnTo>
                                <a:lnTo>
                                  <a:pt x="3976" y="5693"/>
                                </a:lnTo>
                                <a:lnTo>
                                  <a:pt x="4011" y="5680"/>
                                </a:lnTo>
                                <a:lnTo>
                                  <a:pt x="4047" y="5665"/>
                                </a:lnTo>
                                <a:lnTo>
                                  <a:pt x="4082" y="5651"/>
                                </a:lnTo>
                                <a:lnTo>
                                  <a:pt x="4116" y="5637"/>
                                </a:lnTo>
                                <a:lnTo>
                                  <a:pt x="4151" y="5622"/>
                                </a:lnTo>
                                <a:lnTo>
                                  <a:pt x="4185" y="5606"/>
                                </a:lnTo>
                                <a:lnTo>
                                  <a:pt x="4219" y="5591"/>
                                </a:lnTo>
                                <a:lnTo>
                                  <a:pt x="4253" y="5574"/>
                                </a:lnTo>
                                <a:lnTo>
                                  <a:pt x="4286" y="5557"/>
                                </a:lnTo>
                                <a:lnTo>
                                  <a:pt x="4319" y="5540"/>
                                </a:lnTo>
                                <a:lnTo>
                                  <a:pt x="4353" y="5523"/>
                                </a:lnTo>
                                <a:lnTo>
                                  <a:pt x="4385" y="5504"/>
                                </a:lnTo>
                                <a:lnTo>
                                  <a:pt x="4418" y="5487"/>
                                </a:lnTo>
                                <a:lnTo>
                                  <a:pt x="4450" y="5467"/>
                                </a:lnTo>
                                <a:lnTo>
                                  <a:pt x="4483" y="5448"/>
                                </a:lnTo>
                                <a:lnTo>
                                  <a:pt x="4514" y="5429"/>
                                </a:lnTo>
                                <a:lnTo>
                                  <a:pt x="4546" y="5409"/>
                                </a:lnTo>
                                <a:lnTo>
                                  <a:pt x="4578" y="5388"/>
                                </a:lnTo>
                                <a:lnTo>
                                  <a:pt x="4609" y="5367"/>
                                </a:lnTo>
                                <a:lnTo>
                                  <a:pt x="4639" y="5346"/>
                                </a:lnTo>
                                <a:lnTo>
                                  <a:pt x="4669" y="5325"/>
                                </a:lnTo>
                                <a:lnTo>
                                  <a:pt x="4700" y="5304"/>
                                </a:lnTo>
                                <a:lnTo>
                                  <a:pt x="4729" y="5282"/>
                                </a:lnTo>
                                <a:lnTo>
                                  <a:pt x="4759" y="5259"/>
                                </a:lnTo>
                                <a:lnTo>
                                  <a:pt x="4788" y="5236"/>
                                </a:lnTo>
                                <a:lnTo>
                                  <a:pt x="4817" y="5213"/>
                                </a:lnTo>
                                <a:lnTo>
                                  <a:pt x="4846" y="5188"/>
                                </a:lnTo>
                                <a:lnTo>
                                  <a:pt x="4874" y="5164"/>
                                </a:lnTo>
                                <a:lnTo>
                                  <a:pt x="4902" y="5140"/>
                                </a:lnTo>
                                <a:lnTo>
                                  <a:pt x="4930" y="5116"/>
                                </a:lnTo>
                                <a:lnTo>
                                  <a:pt x="4957" y="5091"/>
                                </a:lnTo>
                                <a:lnTo>
                                  <a:pt x="4985" y="5066"/>
                                </a:lnTo>
                                <a:lnTo>
                                  <a:pt x="5011" y="5039"/>
                                </a:lnTo>
                                <a:lnTo>
                                  <a:pt x="5037" y="5014"/>
                                </a:lnTo>
                                <a:lnTo>
                                  <a:pt x="5064" y="4988"/>
                                </a:lnTo>
                                <a:lnTo>
                                  <a:pt x="5089" y="4960"/>
                                </a:lnTo>
                                <a:lnTo>
                                  <a:pt x="5115" y="4934"/>
                                </a:lnTo>
                                <a:lnTo>
                                  <a:pt x="5140" y="4907"/>
                                </a:lnTo>
                                <a:lnTo>
                                  <a:pt x="5165" y="4879"/>
                                </a:lnTo>
                                <a:lnTo>
                                  <a:pt x="5189" y="4851"/>
                                </a:lnTo>
                                <a:lnTo>
                                  <a:pt x="5213" y="4822"/>
                                </a:lnTo>
                                <a:lnTo>
                                  <a:pt x="5237" y="4794"/>
                                </a:lnTo>
                                <a:lnTo>
                                  <a:pt x="5261" y="4765"/>
                                </a:lnTo>
                                <a:lnTo>
                                  <a:pt x="5284" y="4737"/>
                                </a:lnTo>
                                <a:lnTo>
                                  <a:pt x="5307" y="4707"/>
                                </a:lnTo>
                                <a:lnTo>
                                  <a:pt x="5329" y="4677"/>
                                </a:lnTo>
                                <a:lnTo>
                                  <a:pt x="5351" y="4647"/>
                                </a:lnTo>
                                <a:lnTo>
                                  <a:pt x="5372" y="4617"/>
                                </a:lnTo>
                                <a:lnTo>
                                  <a:pt x="5394" y="4586"/>
                                </a:lnTo>
                                <a:lnTo>
                                  <a:pt x="5415" y="4556"/>
                                </a:lnTo>
                                <a:lnTo>
                                  <a:pt x="5434" y="4524"/>
                                </a:lnTo>
                                <a:lnTo>
                                  <a:pt x="5454" y="4493"/>
                                </a:lnTo>
                                <a:lnTo>
                                  <a:pt x="5474" y="4461"/>
                                </a:lnTo>
                                <a:lnTo>
                                  <a:pt x="5493" y="4429"/>
                                </a:lnTo>
                                <a:lnTo>
                                  <a:pt x="5511" y="4397"/>
                                </a:lnTo>
                                <a:lnTo>
                                  <a:pt x="5530" y="4365"/>
                                </a:lnTo>
                                <a:lnTo>
                                  <a:pt x="5548" y="4332"/>
                                </a:lnTo>
                                <a:lnTo>
                                  <a:pt x="5565" y="4299"/>
                                </a:lnTo>
                                <a:lnTo>
                                  <a:pt x="5583" y="4266"/>
                                </a:lnTo>
                                <a:lnTo>
                                  <a:pt x="5599" y="4232"/>
                                </a:lnTo>
                                <a:lnTo>
                                  <a:pt x="5616" y="4199"/>
                                </a:lnTo>
                                <a:lnTo>
                                  <a:pt x="5632" y="4165"/>
                                </a:lnTo>
                                <a:lnTo>
                                  <a:pt x="5648" y="4131"/>
                                </a:lnTo>
                                <a:lnTo>
                                  <a:pt x="5663" y="4096"/>
                                </a:lnTo>
                                <a:lnTo>
                                  <a:pt x="5677" y="4062"/>
                                </a:lnTo>
                                <a:lnTo>
                                  <a:pt x="5692" y="4027"/>
                                </a:lnTo>
                                <a:lnTo>
                                  <a:pt x="5706" y="3992"/>
                                </a:lnTo>
                                <a:lnTo>
                                  <a:pt x="5719" y="3957"/>
                                </a:lnTo>
                                <a:lnTo>
                                  <a:pt x="5732" y="3922"/>
                                </a:lnTo>
                                <a:lnTo>
                                  <a:pt x="5744" y="3886"/>
                                </a:lnTo>
                                <a:lnTo>
                                  <a:pt x="5757" y="3850"/>
                                </a:lnTo>
                                <a:lnTo>
                                  <a:pt x="5769" y="3814"/>
                                </a:lnTo>
                                <a:lnTo>
                                  <a:pt x="5780" y="3778"/>
                                </a:lnTo>
                                <a:lnTo>
                                  <a:pt x="5791" y="3742"/>
                                </a:lnTo>
                                <a:lnTo>
                                  <a:pt x="5800" y="3705"/>
                                </a:lnTo>
                                <a:lnTo>
                                  <a:pt x="5810" y="3668"/>
                                </a:lnTo>
                                <a:lnTo>
                                  <a:pt x="5819" y="3631"/>
                                </a:lnTo>
                                <a:lnTo>
                                  <a:pt x="5828" y="3594"/>
                                </a:lnTo>
                                <a:lnTo>
                                  <a:pt x="5837" y="3557"/>
                                </a:lnTo>
                                <a:lnTo>
                                  <a:pt x="5844" y="3519"/>
                                </a:lnTo>
                                <a:lnTo>
                                  <a:pt x="5852" y="3481"/>
                                </a:lnTo>
                                <a:lnTo>
                                  <a:pt x="5859" y="3444"/>
                                </a:lnTo>
                                <a:lnTo>
                                  <a:pt x="5865" y="3405"/>
                                </a:lnTo>
                                <a:lnTo>
                                  <a:pt x="5871" y="3367"/>
                                </a:lnTo>
                                <a:lnTo>
                                  <a:pt x="5876" y="3328"/>
                                </a:lnTo>
                                <a:lnTo>
                                  <a:pt x="5882" y="3290"/>
                                </a:lnTo>
                                <a:lnTo>
                                  <a:pt x="5886" y="3252"/>
                                </a:lnTo>
                                <a:lnTo>
                                  <a:pt x="5890" y="3213"/>
                                </a:lnTo>
                                <a:lnTo>
                                  <a:pt x="5893" y="3174"/>
                                </a:lnTo>
                                <a:lnTo>
                                  <a:pt x="5896" y="3135"/>
                                </a:lnTo>
                                <a:lnTo>
                                  <a:pt x="5898" y="3096"/>
                                </a:lnTo>
                                <a:lnTo>
                                  <a:pt x="5901" y="3056"/>
                                </a:lnTo>
                                <a:lnTo>
                                  <a:pt x="5902" y="3017"/>
                                </a:lnTo>
                                <a:lnTo>
                                  <a:pt x="5903" y="2977"/>
                                </a:lnTo>
                                <a:lnTo>
                                  <a:pt x="5903" y="2938"/>
                                </a:lnTo>
                                <a:lnTo>
                                  <a:pt x="5903" y="2899"/>
                                </a:lnTo>
                                <a:lnTo>
                                  <a:pt x="5902" y="2859"/>
                                </a:lnTo>
                                <a:lnTo>
                                  <a:pt x="5901" y="2820"/>
                                </a:lnTo>
                                <a:lnTo>
                                  <a:pt x="5898" y="2780"/>
                                </a:lnTo>
                                <a:lnTo>
                                  <a:pt x="5896" y="2741"/>
                                </a:lnTo>
                                <a:lnTo>
                                  <a:pt x="5893" y="2702"/>
                                </a:lnTo>
                                <a:lnTo>
                                  <a:pt x="5890" y="2663"/>
                                </a:lnTo>
                                <a:lnTo>
                                  <a:pt x="5886" y="2624"/>
                                </a:lnTo>
                                <a:lnTo>
                                  <a:pt x="5882" y="2586"/>
                                </a:lnTo>
                                <a:lnTo>
                                  <a:pt x="5876" y="2548"/>
                                </a:lnTo>
                                <a:lnTo>
                                  <a:pt x="5871" y="2509"/>
                                </a:lnTo>
                                <a:lnTo>
                                  <a:pt x="5865" y="2471"/>
                                </a:lnTo>
                                <a:lnTo>
                                  <a:pt x="5859" y="2432"/>
                                </a:lnTo>
                                <a:lnTo>
                                  <a:pt x="5852" y="2395"/>
                                </a:lnTo>
                                <a:lnTo>
                                  <a:pt x="5844" y="2357"/>
                                </a:lnTo>
                                <a:lnTo>
                                  <a:pt x="5837" y="2319"/>
                                </a:lnTo>
                                <a:lnTo>
                                  <a:pt x="5828" y="2282"/>
                                </a:lnTo>
                                <a:lnTo>
                                  <a:pt x="5819" y="2245"/>
                                </a:lnTo>
                                <a:lnTo>
                                  <a:pt x="5810" y="2208"/>
                                </a:lnTo>
                                <a:lnTo>
                                  <a:pt x="5800" y="2171"/>
                                </a:lnTo>
                                <a:lnTo>
                                  <a:pt x="5791" y="2134"/>
                                </a:lnTo>
                                <a:lnTo>
                                  <a:pt x="5780" y="2098"/>
                                </a:lnTo>
                                <a:lnTo>
                                  <a:pt x="5769" y="2062"/>
                                </a:lnTo>
                                <a:lnTo>
                                  <a:pt x="5757" y="2026"/>
                                </a:lnTo>
                                <a:lnTo>
                                  <a:pt x="5744" y="1990"/>
                                </a:lnTo>
                                <a:lnTo>
                                  <a:pt x="5732" y="1954"/>
                                </a:lnTo>
                                <a:lnTo>
                                  <a:pt x="5719" y="1919"/>
                                </a:lnTo>
                                <a:lnTo>
                                  <a:pt x="5706" y="1884"/>
                                </a:lnTo>
                                <a:lnTo>
                                  <a:pt x="5692" y="1849"/>
                                </a:lnTo>
                                <a:lnTo>
                                  <a:pt x="5677" y="1814"/>
                                </a:lnTo>
                                <a:lnTo>
                                  <a:pt x="5663" y="1780"/>
                                </a:lnTo>
                                <a:lnTo>
                                  <a:pt x="5648" y="1745"/>
                                </a:lnTo>
                                <a:lnTo>
                                  <a:pt x="5632" y="1711"/>
                                </a:lnTo>
                                <a:lnTo>
                                  <a:pt x="5616" y="1677"/>
                                </a:lnTo>
                                <a:lnTo>
                                  <a:pt x="5599" y="1644"/>
                                </a:lnTo>
                                <a:lnTo>
                                  <a:pt x="5583" y="1610"/>
                                </a:lnTo>
                                <a:lnTo>
                                  <a:pt x="5565" y="1577"/>
                                </a:lnTo>
                                <a:lnTo>
                                  <a:pt x="5548" y="1544"/>
                                </a:lnTo>
                                <a:lnTo>
                                  <a:pt x="5530" y="1511"/>
                                </a:lnTo>
                                <a:lnTo>
                                  <a:pt x="5511" y="1479"/>
                                </a:lnTo>
                                <a:lnTo>
                                  <a:pt x="5493" y="1447"/>
                                </a:lnTo>
                                <a:lnTo>
                                  <a:pt x="5474" y="1415"/>
                                </a:lnTo>
                                <a:lnTo>
                                  <a:pt x="5454" y="1383"/>
                                </a:lnTo>
                                <a:lnTo>
                                  <a:pt x="5434" y="1352"/>
                                </a:lnTo>
                                <a:lnTo>
                                  <a:pt x="5415" y="1320"/>
                                </a:lnTo>
                                <a:lnTo>
                                  <a:pt x="5394" y="1290"/>
                                </a:lnTo>
                                <a:lnTo>
                                  <a:pt x="5372" y="1259"/>
                                </a:lnTo>
                                <a:lnTo>
                                  <a:pt x="5351" y="1229"/>
                                </a:lnTo>
                                <a:lnTo>
                                  <a:pt x="5329" y="1199"/>
                                </a:lnTo>
                                <a:lnTo>
                                  <a:pt x="5307" y="1169"/>
                                </a:lnTo>
                                <a:lnTo>
                                  <a:pt x="5284" y="1139"/>
                                </a:lnTo>
                                <a:lnTo>
                                  <a:pt x="5261" y="1111"/>
                                </a:lnTo>
                                <a:lnTo>
                                  <a:pt x="5237" y="1082"/>
                                </a:lnTo>
                                <a:lnTo>
                                  <a:pt x="5213" y="1054"/>
                                </a:lnTo>
                                <a:lnTo>
                                  <a:pt x="5189" y="1025"/>
                                </a:lnTo>
                                <a:lnTo>
                                  <a:pt x="5165" y="997"/>
                                </a:lnTo>
                                <a:lnTo>
                                  <a:pt x="5140" y="969"/>
                                </a:lnTo>
                                <a:lnTo>
                                  <a:pt x="5115" y="942"/>
                                </a:lnTo>
                                <a:lnTo>
                                  <a:pt x="5089" y="916"/>
                                </a:lnTo>
                                <a:lnTo>
                                  <a:pt x="5064" y="888"/>
                                </a:lnTo>
                                <a:lnTo>
                                  <a:pt x="5037" y="862"/>
                                </a:lnTo>
                                <a:lnTo>
                                  <a:pt x="5011" y="837"/>
                                </a:lnTo>
                                <a:lnTo>
                                  <a:pt x="4985" y="810"/>
                                </a:lnTo>
                                <a:lnTo>
                                  <a:pt x="4957" y="785"/>
                                </a:lnTo>
                                <a:lnTo>
                                  <a:pt x="4930" y="760"/>
                                </a:lnTo>
                                <a:lnTo>
                                  <a:pt x="4902" y="736"/>
                                </a:lnTo>
                                <a:lnTo>
                                  <a:pt x="4874" y="712"/>
                                </a:lnTo>
                                <a:lnTo>
                                  <a:pt x="4846" y="688"/>
                                </a:lnTo>
                                <a:lnTo>
                                  <a:pt x="4817" y="663"/>
                                </a:lnTo>
                                <a:lnTo>
                                  <a:pt x="4788" y="640"/>
                                </a:lnTo>
                                <a:lnTo>
                                  <a:pt x="4759" y="617"/>
                                </a:lnTo>
                                <a:lnTo>
                                  <a:pt x="4729" y="594"/>
                                </a:lnTo>
                                <a:lnTo>
                                  <a:pt x="4700" y="572"/>
                                </a:lnTo>
                                <a:lnTo>
                                  <a:pt x="4669" y="551"/>
                                </a:lnTo>
                                <a:lnTo>
                                  <a:pt x="4639" y="530"/>
                                </a:lnTo>
                                <a:lnTo>
                                  <a:pt x="4609" y="509"/>
                                </a:lnTo>
                                <a:lnTo>
                                  <a:pt x="4578" y="488"/>
                                </a:lnTo>
                                <a:lnTo>
                                  <a:pt x="4546" y="467"/>
                                </a:lnTo>
                                <a:lnTo>
                                  <a:pt x="4514" y="447"/>
                                </a:lnTo>
                                <a:lnTo>
                                  <a:pt x="4483" y="428"/>
                                </a:lnTo>
                                <a:lnTo>
                                  <a:pt x="4450" y="409"/>
                                </a:lnTo>
                                <a:lnTo>
                                  <a:pt x="4418" y="389"/>
                                </a:lnTo>
                                <a:lnTo>
                                  <a:pt x="4385" y="372"/>
                                </a:lnTo>
                                <a:lnTo>
                                  <a:pt x="4353" y="353"/>
                                </a:lnTo>
                                <a:lnTo>
                                  <a:pt x="4319" y="336"/>
                                </a:lnTo>
                                <a:lnTo>
                                  <a:pt x="4286" y="319"/>
                                </a:lnTo>
                                <a:lnTo>
                                  <a:pt x="4253" y="302"/>
                                </a:lnTo>
                                <a:lnTo>
                                  <a:pt x="4219" y="285"/>
                                </a:lnTo>
                                <a:lnTo>
                                  <a:pt x="4185" y="270"/>
                                </a:lnTo>
                                <a:lnTo>
                                  <a:pt x="4151" y="254"/>
                                </a:lnTo>
                                <a:lnTo>
                                  <a:pt x="4116" y="239"/>
                                </a:lnTo>
                                <a:lnTo>
                                  <a:pt x="4082" y="225"/>
                                </a:lnTo>
                                <a:lnTo>
                                  <a:pt x="4047" y="211"/>
                                </a:lnTo>
                                <a:lnTo>
                                  <a:pt x="4011" y="196"/>
                                </a:lnTo>
                                <a:lnTo>
                                  <a:pt x="3976" y="183"/>
                                </a:lnTo>
                                <a:lnTo>
                                  <a:pt x="3941" y="170"/>
                                </a:lnTo>
                                <a:lnTo>
                                  <a:pt x="3905" y="158"/>
                                </a:lnTo>
                                <a:lnTo>
                                  <a:pt x="3868" y="146"/>
                                </a:lnTo>
                                <a:lnTo>
                                  <a:pt x="3832" y="134"/>
                                </a:lnTo>
                                <a:lnTo>
                                  <a:pt x="3796" y="123"/>
                                </a:lnTo>
                                <a:lnTo>
                                  <a:pt x="3760" y="112"/>
                                </a:lnTo>
                                <a:lnTo>
                                  <a:pt x="3723" y="102"/>
                                </a:lnTo>
                                <a:lnTo>
                                  <a:pt x="3686" y="92"/>
                                </a:lnTo>
                                <a:lnTo>
                                  <a:pt x="3649" y="83"/>
                                </a:lnTo>
                                <a:lnTo>
                                  <a:pt x="3611" y="75"/>
                                </a:lnTo>
                                <a:lnTo>
                                  <a:pt x="3574" y="66"/>
                                </a:lnTo>
                                <a:lnTo>
                                  <a:pt x="3536" y="58"/>
                                </a:lnTo>
                                <a:lnTo>
                                  <a:pt x="3498" y="50"/>
                                </a:lnTo>
                                <a:lnTo>
                                  <a:pt x="3461" y="44"/>
                                </a:lnTo>
                                <a:lnTo>
                                  <a:pt x="3422" y="37"/>
                                </a:lnTo>
                                <a:lnTo>
                                  <a:pt x="3384" y="32"/>
                                </a:lnTo>
                                <a:lnTo>
                                  <a:pt x="3345" y="26"/>
                                </a:lnTo>
                                <a:lnTo>
                                  <a:pt x="3307" y="21"/>
                                </a:lnTo>
                                <a:lnTo>
                                  <a:pt x="3268" y="16"/>
                                </a:lnTo>
                                <a:lnTo>
                                  <a:pt x="3228" y="13"/>
                                </a:lnTo>
                                <a:lnTo>
                                  <a:pt x="3190" y="10"/>
                                </a:lnTo>
                                <a:lnTo>
                                  <a:pt x="3150" y="7"/>
                                </a:lnTo>
                                <a:lnTo>
                                  <a:pt x="3111" y="4"/>
                                </a:lnTo>
                                <a:lnTo>
                                  <a:pt x="3071" y="2"/>
                                </a:lnTo>
                                <a:lnTo>
                                  <a:pt x="3032" y="1"/>
                                </a:lnTo>
                                <a:lnTo>
                                  <a:pt x="2992" y="0"/>
                                </a:lnTo>
                                <a:lnTo>
                                  <a:pt x="2952" y="0"/>
                                </a:lnTo>
                                <a:lnTo>
                                  <a:pt x="2912" y="0"/>
                                </a:lnTo>
                                <a:lnTo>
                                  <a:pt x="2872" y="1"/>
                                </a:lnTo>
                                <a:lnTo>
                                  <a:pt x="2833" y="2"/>
                                </a:lnTo>
                                <a:lnTo>
                                  <a:pt x="2793" y="4"/>
                                </a:lnTo>
                                <a:lnTo>
                                  <a:pt x="2753" y="7"/>
                                </a:lnTo>
                                <a:lnTo>
                                  <a:pt x="2714" y="10"/>
                                </a:lnTo>
                                <a:lnTo>
                                  <a:pt x="2675" y="13"/>
                                </a:lnTo>
                                <a:lnTo>
                                  <a:pt x="2636" y="16"/>
                                </a:lnTo>
                                <a:lnTo>
                                  <a:pt x="2597" y="21"/>
                                </a:lnTo>
                                <a:lnTo>
                                  <a:pt x="2559" y="26"/>
                                </a:lnTo>
                                <a:lnTo>
                                  <a:pt x="2520" y="32"/>
                                </a:lnTo>
                                <a:lnTo>
                                  <a:pt x="2482" y="37"/>
                                </a:lnTo>
                                <a:lnTo>
                                  <a:pt x="2443" y="44"/>
                                </a:lnTo>
                                <a:lnTo>
                                  <a:pt x="2406" y="50"/>
                                </a:lnTo>
                                <a:lnTo>
                                  <a:pt x="2367" y="58"/>
                                </a:lnTo>
                                <a:lnTo>
                                  <a:pt x="2330" y="66"/>
                                </a:lnTo>
                                <a:lnTo>
                                  <a:pt x="2293" y="75"/>
                                </a:lnTo>
                                <a:lnTo>
                                  <a:pt x="2255" y="83"/>
                                </a:lnTo>
                                <a:lnTo>
                                  <a:pt x="2218" y="92"/>
                                </a:lnTo>
                                <a:lnTo>
                                  <a:pt x="2181" y="102"/>
                                </a:lnTo>
                                <a:lnTo>
                                  <a:pt x="2144" y="112"/>
                                </a:lnTo>
                                <a:lnTo>
                                  <a:pt x="2108" y="123"/>
                                </a:lnTo>
                                <a:lnTo>
                                  <a:pt x="2072" y="134"/>
                                </a:lnTo>
                                <a:lnTo>
                                  <a:pt x="2035" y="146"/>
                                </a:lnTo>
                                <a:lnTo>
                                  <a:pt x="1999" y="158"/>
                                </a:lnTo>
                                <a:lnTo>
                                  <a:pt x="1963" y="170"/>
                                </a:lnTo>
                                <a:lnTo>
                                  <a:pt x="1928" y="183"/>
                                </a:lnTo>
                                <a:lnTo>
                                  <a:pt x="1892" y="196"/>
                                </a:lnTo>
                                <a:lnTo>
                                  <a:pt x="1857" y="211"/>
                                </a:lnTo>
                                <a:lnTo>
                                  <a:pt x="1822" y="225"/>
                                </a:lnTo>
                                <a:lnTo>
                                  <a:pt x="1788" y="239"/>
                                </a:lnTo>
                                <a:lnTo>
                                  <a:pt x="1753" y="254"/>
                                </a:lnTo>
                                <a:lnTo>
                                  <a:pt x="1719" y="270"/>
                                </a:lnTo>
                                <a:lnTo>
                                  <a:pt x="1685" y="285"/>
                                </a:lnTo>
                                <a:lnTo>
                                  <a:pt x="1651" y="302"/>
                                </a:lnTo>
                                <a:lnTo>
                                  <a:pt x="1618" y="319"/>
                                </a:lnTo>
                                <a:lnTo>
                                  <a:pt x="1585" y="336"/>
                                </a:lnTo>
                                <a:lnTo>
                                  <a:pt x="1550" y="353"/>
                                </a:lnTo>
                                <a:lnTo>
                                  <a:pt x="1519" y="372"/>
                                </a:lnTo>
                                <a:lnTo>
                                  <a:pt x="1486" y="389"/>
                                </a:lnTo>
                                <a:lnTo>
                                  <a:pt x="1454" y="409"/>
                                </a:lnTo>
                                <a:lnTo>
                                  <a:pt x="1421" y="428"/>
                                </a:lnTo>
                                <a:lnTo>
                                  <a:pt x="1390" y="447"/>
                                </a:lnTo>
                                <a:lnTo>
                                  <a:pt x="1358" y="467"/>
                                </a:lnTo>
                                <a:lnTo>
                                  <a:pt x="1327" y="488"/>
                                </a:lnTo>
                                <a:lnTo>
                                  <a:pt x="1295" y="509"/>
                                </a:lnTo>
                                <a:lnTo>
                                  <a:pt x="1265" y="530"/>
                                </a:lnTo>
                                <a:lnTo>
                                  <a:pt x="1235" y="551"/>
                                </a:lnTo>
                                <a:lnTo>
                                  <a:pt x="1204" y="572"/>
                                </a:lnTo>
                                <a:lnTo>
                                  <a:pt x="1174" y="594"/>
                                </a:lnTo>
                                <a:lnTo>
                                  <a:pt x="1145" y="617"/>
                                </a:lnTo>
                                <a:lnTo>
                                  <a:pt x="1116" y="640"/>
                                </a:lnTo>
                                <a:lnTo>
                                  <a:pt x="1086" y="663"/>
                                </a:lnTo>
                                <a:lnTo>
                                  <a:pt x="1058" y="688"/>
                                </a:lnTo>
                                <a:lnTo>
                                  <a:pt x="1030" y="712"/>
                                </a:lnTo>
                                <a:lnTo>
                                  <a:pt x="1002" y="736"/>
                                </a:lnTo>
                                <a:lnTo>
                                  <a:pt x="974" y="760"/>
                                </a:lnTo>
                                <a:lnTo>
                                  <a:pt x="947" y="785"/>
                                </a:lnTo>
                                <a:lnTo>
                                  <a:pt x="919" y="810"/>
                                </a:lnTo>
                                <a:lnTo>
                                  <a:pt x="893" y="837"/>
                                </a:lnTo>
                                <a:lnTo>
                                  <a:pt x="866" y="862"/>
                                </a:lnTo>
                                <a:lnTo>
                                  <a:pt x="840" y="888"/>
                                </a:lnTo>
                                <a:lnTo>
                                  <a:pt x="815" y="916"/>
                                </a:lnTo>
                                <a:lnTo>
                                  <a:pt x="788" y="942"/>
                                </a:lnTo>
                                <a:lnTo>
                                  <a:pt x="764" y="969"/>
                                </a:lnTo>
                                <a:lnTo>
                                  <a:pt x="739" y="997"/>
                                </a:lnTo>
                                <a:lnTo>
                                  <a:pt x="715" y="1025"/>
                                </a:lnTo>
                                <a:lnTo>
                                  <a:pt x="691" y="1054"/>
                                </a:lnTo>
                                <a:lnTo>
                                  <a:pt x="666" y="1082"/>
                                </a:lnTo>
                                <a:lnTo>
                                  <a:pt x="643" y="1111"/>
                                </a:lnTo>
                                <a:lnTo>
                                  <a:pt x="620" y="1139"/>
                                </a:lnTo>
                                <a:lnTo>
                                  <a:pt x="597" y="1169"/>
                                </a:lnTo>
                                <a:lnTo>
                                  <a:pt x="575" y="1199"/>
                                </a:lnTo>
                                <a:lnTo>
                                  <a:pt x="553" y="1229"/>
                                </a:lnTo>
                                <a:lnTo>
                                  <a:pt x="532" y="1259"/>
                                </a:lnTo>
                                <a:lnTo>
                                  <a:pt x="510" y="1290"/>
                                </a:lnTo>
                                <a:lnTo>
                                  <a:pt x="489" y="1320"/>
                                </a:lnTo>
                                <a:lnTo>
                                  <a:pt x="470" y="1352"/>
                                </a:lnTo>
                                <a:lnTo>
                                  <a:pt x="450" y="1383"/>
                                </a:lnTo>
                                <a:lnTo>
                                  <a:pt x="430" y="1415"/>
                                </a:lnTo>
                                <a:lnTo>
                                  <a:pt x="410" y="1447"/>
                                </a:lnTo>
                                <a:lnTo>
                                  <a:pt x="391" y="1479"/>
                                </a:lnTo>
                                <a:lnTo>
                                  <a:pt x="373" y="1511"/>
                                </a:lnTo>
                                <a:lnTo>
                                  <a:pt x="355" y="1544"/>
                                </a:lnTo>
                                <a:lnTo>
                                  <a:pt x="338" y="1577"/>
                                </a:lnTo>
                                <a:lnTo>
                                  <a:pt x="320" y="1610"/>
                                </a:lnTo>
                                <a:lnTo>
                                  <a:pt x="303" y="1644"/>
                                </a:lnTo>
                                <a:lnTo>
                                  <a:pt x="287" y="1677"/>
                                </a:lnTo>
                                <a:lnTo>
                                  <a:pt x="271" y="1711"/>
                                </a:lnTo>
                                <a:lnTo>
                                  <a:pt x="255" y="1745"/>
                                </a:lnTo>
                                <a:lnTo>
                                  <a:pt x="240" y="1780"/>
                                </a:lnTo>
                                <a:lnTo>
                                  <a:pt x="225" y="1814"/>
                                </a:lnTo>
                                <a:lnTo>
                                  <a:pt x="211" y="1849"/>
                                </a:lnTo>
                                <a:lnTo>
                                  <a:pt x="197" y="1884"/>
                                </a:lnTo>
                                <a:lnTo>
                                  <a:pt x="184" y="1919"/>
                                </a:lnTo>
                                <a:lnTo>
                                  <a:pt x="170" y="1954"/>
                                </a:lnTo>
                                <a:lnTo>
                                  <a:pt x="158" y="1990"/>
                                </a:lnTo>
                                <a:lnTo>
                                  <a:pt x="146" y="2026"/>
                                </a:lnTo>
                                <a:lnTo>
                                  <a:pt x="134" y="2062"/>
                                </a:lnTo>
                                <a:lnTo>
                                  <a:pt x="123" y="2098"/>
                                </a:lnTo>
                                <a:lnTo>
                                  <a:pt x="112" y="2134"/>
                                </a:lnTo>
                                <a:lnTo>
                                  <a:pt x="102" y="2171"/>
                                </a:lnTo>
                                <a:lnTo>
                                  <a:pt x="92" y="2208"/>
                                </a:lnTo>
                                <a:lnTo>
                                  <a:pt x="84" y="2245"/>
                                </a:lnTo>
                                <a:lnTo>
                                  <a:pt x="75" y="2282"/>
                                </a:lnTo>
                                <a:lnTo>
                                  <a:pt x="66" y="2319"/>
                                </a:lnTo>
                                <a:lnTo>
                                  <a:pt x="58" y="2357"/>
                                </a:lnTo>
                                <a:lnTo>
                                  <a:pt x="51" y="2395"/>
                                </a:lnTo>
                                <a:lnTo>
                                  <a:pt x="44" y="2432"/>
                                </a:lnTo>
                                <a:lnTo>
                                  <a:pt x="37" y="2471"/>
                                </a:lnTo>
                                <a:lnTo>
                                  <a:pt x="32" y="2509"/>
                                </a:lnTo>
                                <a:lnTo>
                                  <a:pt x="26" y="2548"/>
                                </a:lnTo>
                                <a:lnTo>
                                  <a:pt x="21" y="2586"/>
                                </a:lnTo>
                                <a:lnTo>
                                  <a:pt x="16" y="2624"/>
                                </a:lnTo>
                                <a:lnTo>
                                  <a:pt x="13" y="2663"/>
                                </a:lnTo>
                                <a:lnTo>
                                  <a:pt x="10" y="2702"/>
                                </a:lnTo>
                                <a:lnTo>
                                  <a:pt x="7" y="2741"/>
                                </a:lnTo>
                                <a:lnTo>
                                  <a:pt x="4" y="2780"/>
                                </a:lnTo>
                                <a:lnTo>
                                  <a:pt x="2" y="2820"/>
                                </a:lnTo>
                                <a:lnTo>
                                  <a:pt x="1" y="2859"/>
                                </a:lnTo>
                                <a:lnTo>
                                  <a:pt x="0" y="2899"/>
                                </a:lnTo>
                                <a:lnTo>
                                  <a:pt x="0" y="2938"/>
                                </a:lnTo>
                                <a:lnTo>
                                  <a:pt x="0" y="2977"/>
                                </a:lnTo>
                                <a:lnTo>
                                  <a:pt x="1" y="3017"/>
                                </a:lnTo>
                                <a:lnTo>
                                  <a:pt x="2" y="3056"/>
                                </a:lnTo>
                                <a:lnTo>
                                  <a:pt x="4" y="3096"/>
                                </a:lnTo>
                                <a:lnTo>
                                  <a:pt x="7" y="3135"/>
                                </a:lnTo>
                                <a:lnTo>
                                  <a:pt x="10" y="3174"/>
                                </a:lnTo>
                                <a:lnTo>
                                  <a:pt x="13" y="3213"/>
                                </a:lnTo>
                                <a:lnTo>
                                  <a:pt x="16" y="3252"/>
                                </a:lnTo>
                                <a:lnTo>
                                  <a:pt x="21" y="3290"/>
                                </a:lnTo>
                                <a:lnTo>
                                  <a:pt x="26" y="3328"/>
                                </a:lnTo>
                                <a:lnTo>
                                  <a:pt x="32" y="3367"/>
                                </a:lnTo>
                                <a:lnTo>
                                  <a:pt x="37" y="3405"/>
                                </a:lnTo>
                                <a:lnTo>
                                  <a:pt x="44" y="3444"/>
                                </a:lnTo>
                                <a:lnTo>
                                  <a:pt x="51" y="3481"/>
                                </a:lnTo>
                                <a:lnTo>
                                  <a:pt x="58" y="3519"/>
                                </a:lnTo>
                                <a:lnTo>
                                  <a:pt x="66" y="3557"/>
                                </a:lnTo>
                                <a:lnTo>
                                  <a:pt x="75" y="3594"/>
                                </a:lnTo>
                                <a:lnTo>
                                  <a:pt x="84" y="3631"/>
                                </a:lnTo>
                                <a:lnTo>
                                  <a:pt x="92" y="3668"/>
                                </a:lnTo>
                                <a:lnTo>
                                  <a:pt x="102" y="3705"/>
                                </a:lnTo>
                                <a:lnTo>
                                  <a:pt x="112" y="3742"/>
                                </a:lnTo>
                                <a:lnTo>
                                  <a:pt x="123" y="3778"/>
                                </a:lnTo>
                                <a:lnTo>
                                  <a:pt x="134" y="3814"/>
                                </a:lnTo>
                                <a:lnTo>
                                  <a:pt x="146" y="3850"/>
                                </a:lnTo>
                                <a:lnTo>
                                  <a:pt x="158" y="3886"/>
                                </a:lnTo>
                                <a:lnTo>
                                  <a:pt x="170" y="3922"/>
                                </a:lnTo>
                                <a:lnTo>
                                  <a:pt x="184" y="3957"/>
                                </a:lnTo>
                                <a:lnTo>
                                  <a:pt x="197" y="3992"/>
                                </a:lnTo>
                                <a:lnTo>
                                  <a:pt x="211" y="4027"/>
                                </a:lnTo>
                                <a:lnTo>
                                  <a:pt x="225" y="4062"/>
                                </a:lnTo>
                                <a:lnTo>
                                  <a:pt x="240" y="4096"/>
                                </a:lnTo>
                                <a:lnTo>
                                  <a:pt x="255" y="4131"/>
                                </a:lnTo>
                                <a:lnTo>
                                  <a:pt x="271" y="4165"/>
                                </a:lnTo>
                                <a:lnTo>
                                  <a:pt x="287" y="4199"/>
                                </a:lnTo>
                                <a:lnTo>
                                  <a:pt x="303" y="4232"/>
                                </a:lnTo>
                                <a:lnTo>
                                  <a:pt x="320" y="4266"/>
                                </a:lnTo>
                                <a:lnTo>
                                  <a:pt x="338" y="4299"/>
                                </a:lnTo>
                                <a:lnTo>
                                  <a:pt x="355" y="4332"/>
                                </a:lnTo>
                                <a:lnTo>
                                  <a:pt x="373" y="4365"/>
                                </a:lnTo>
                                <a:lnTo>
                                  <a:pt x="391" y="4397"/>
                                </a:lnTo>
                                <a:lnTo>
                                  <a:pt x="410" y="4429"/>
                                </a:lnTo>
                                <a:lnTo>
                                  <a:pt x="430" y="4461"/>
                                </a:lnTo>
                                <a:lnTo>
                                  <a:pt x="450" y="4493"/>
                                </a:lnTo>
                                <a:lnTo>
                                  <a:pt x="470" y="4524"/>
                                </a:lnTo>
                                <a:lnTo>
                                  <a:pt x="489" y="4556"/>
                                </a:lnTo>
                                <a:lnTo>
                                  <a:pt x="510" y="4586"/>
                                </a:lnTo>
                                <a:lnTo>
                                  <a:pt x="532" y="4617"/>
                                </a:lnTo>
                                <a:lnTo>
                                  <a:pt x="553" y="4647"/>
                                </a:lnTo>
                                <a:lnTo>
                                  <a:pt x="575" y="4677"/>
                                </a:lnTo>
                                <a:lnTo>
                                  <a:pt x="597" y="4707"/>
                                </a:lnTo>
                                <a:lnTo>
                                  <a:pt x="620" y="4737"/>
                                </a:lnTo>
                                <a:lnTo>
                                  <a:pt x="643" y="4765"/>
                                </a:lnTo>
                                <a:lnTo>
                                  <a:pt x="666" y="4794"/>
                                </a:lnTo>
                                <a:lnTo>
                                  <a:pt x="691" y="4822"/>
                                </a:lnTo>
                                <a:lnTo>
                                  <a:pt x="715" y="4851"/>
                                </a:lnTo>
                                <a:lnTo>
                                  <a:pt x="739" y="4879"/>
                                </a:lnTo>
                                <a:lnTo>
                                  <a:pt x="764" y="4907"/>
                                </a:lnTo>
                                <a:lnTo>
                                  <a:pt x="788" y="4934"/>
                                </a:lnTo>
                                <a:lnTo>
                                  <a:pt x="815" y="4960"/>
                                </a:lnTo>
                                <a:lnTo>
                                  <a:pt x="840" y="4988"/>
                                </a:lnTo>
                                <a:lnTo>
                                  <a:pt x="866" y="5014"/>
                                </a:lnTo>
                                <a:lnTo>
                                  <a:pt x="893" y="5039"/>
                                </a:lnTo>
                                <a:lnTo>
                                  <a:pt x="919" y="5066"/>
                                </a:lnTo>
                                <a:lnTo>
                                  <a:pt x="947" y="5091"/>
                                </a:lnTo>
                                <a:lnTo>
                                  <a:pt x="974" y="5116"/>
                                </a:lnTo>
                                <a:lnTo>
                                  <a:pt x="1002" y="5140"/>
                                </a:lnTo>
                                <a:lnTo>
                                  <a:pt x="1030" y="5164"/>
                                </a:lnTo>
                                <a:lnTo>
                                  <a:pt x="1058" y="5188"/>
                                </a:lnTo>
                                <a:lnTo>
                                  <a:pt x="1086" y="5213"/>
                                </a:lnTo>
                                <a:lnTo>
                                  <a:pt x="1116" y="5236"/>
                                </a:lnTo>
                                <a:lnTo>
                                  <a:pt x="1145" y="5259"/>
                                </a:lnTo>
                                <a:lnTo>
                                  <a:pt x="1174" y="5282"/>
                                </a:lnTo>
                                <a:lnTo>
                                  <a:pt x="1204" y="5304"/>
                                </a:lnTo>
                                <a:lnTo>
                                  <a:pt x="1235" y="5325"/>
                                </a:lnTo>
                                <a:lnTo>
                                  <a:pt x="1265" y="5346"/>
                                </a:lnTo>
                                <a:lnTo>
                                  <a:pt x="1295" y="5367"/>
                                </a:lnTo>
                                <a:lnTo>
                                  <a:pt x="1327" y="5388"/>
                                </a:lnTo>
                                <a:lnTo>
                                  <a:pt x="1358" y="5409"/>
                                </a:lnTo>
                                <a:lnTo>
                                  <a:pt x="1390" y="5429"/>
                                </a:lnTo>
                                <a:lnTo>
                                  <a:pt x="1421" y="5448"/>
                                </a:lnTo>
                                <a:lnTo>
                                  <a:pt x="1454" y="5467"/>
                                </a:lnTo>
                                <a:lnTo>
                                  <a:pt x="1486" y="5487"/>
                                </a:lnTo>
                                <a:lnTo>
                                  <a:pt x="1519" y="5504"/>
                                </a:lnTo>
                                <a:lnTo>
                                  <a:pt x="1550" y="5523"/>
                                </a:lnTo>
                                <a:lnTo>
                                  <a:pt x="1585" y="5540"/>
                                </a:lnTo>
                                <a:lnTo>
                                  <a:pt x="1618" y="5557"/>
                                </a:lnTo>
                                <a:lnTo>
                                  <a:pt x="1651" y="5574"/>
                                </a:lnTo>
                                <a:lnTo>
                                  <a:pt x="1685" y="5591"/>
                                </a:lnTo>
                                <a:lnTo>
                                  <a:pt x="1719" y="5606"/>
                                </a:lnTo>
                                <a:lnTo>
                                  <a:pt x="1753" y="5622"/>
                                </a:lnTo>
                                <a:lnTo>
                                  <a:pt x="1788" y="5637"/>
                                </a:lnTo>
                                <a:lnTo>
                                  <a:pt x="1822" y="5651"/>
                                </a:lnTo>
                                <a:lnTo>
                                  <a:pt x="1857" y="5665"/>
                                </a:lnTo>
                                <a:lnTo>
                                  <a:pt x="1892" y="5680"/>
                                </a:lnTo>
                                <a:lnTo>
                                  <a:pt x="1928" y="5693"/>
                                </a:lnTo>
                                <a:lnTo>
                                  <a:pt x="1963" y="5706"/>
                                </a:lnTo>
                                <a:lnTo>
                                  <a:pt x="1999" y="5718"/>
                                </a:lnTo>
                                <a:lnTo>
                                  <a:pt x="2035" y="5730"/>
                                </a:lnTo>
                                <a:lnTo>
                                  <a:pt x="2072" y="5742"/>
                                </a:lnTo>
                                <a:lnTo>
                                  <a:pt x="2108" y="5753"/>
                                </a:lnTo>
                                <a:lnTo>
                                  <a:pt x="2144" y="5764"/>
                                </a:lnTo>
                                <a:lnTo>
                                  <a:pt x="2181" y="5774"/>
                                </a:lnTo>
                                <a:lnTo>
                                  <a:pt x="2218" y="5784"/>
                                </a:lnTo>
                                <a:lnTo>
                                  <a:pt x="2255" y="5793"/>
                                </a:lnTo>
                                <a:lnTo>
                                  <a:pt x="2293" y="5801"/>
                                </a:lnTo>
                                <a:lnTo>
                                  <a:pt x="2330" y="5810"/>
                                </a:lnTo>
                                <a:lnTo>
                                  <a:pt x="2367" y="5818"/>
                                </a:lnTo>
                                <a:lnTo>
                                  <a:pt x="2406" y="5826"/>
                                </a:lnTo>
                                <a:lnTo>
                                  <a:pt x="2443" y="5832"/>
                                </a:lnTo>
                                <a:lnTo>
                                  <a:pt x="2482" y="5839"/>
                                </a:lnTo>
                                <a:lnTo>
                                  <a:pt x="2520" y="5844"/>
                                </a:lnTo>
                                <a:lnTo>
                                  <a:pt x="2559" y="5850"/>
                                </a:lnTo>
                                <a:lnTo>
                                  <a:pt x="2597" y="5855"/>
                                </a:lnTo>
                                <a:lnTo>
                                  <a:pt x="2636" y="5860"/>
                                </a:lnTo>
                                <a:lnTo>
                                  <a:pt x="2675" y="5863"/>
                                </a:lnTo>
                                <a:lnTo>
                                  <a:pt x="2714" y="5866"/>
                                </a:lnTo>
                                <a:lnTo>
                                  <a:pt x="2753" y="5869"/>
                                </a:lnTo>
                                <a:lnTo>
                                  <a:pt x="2793" y="5872"/>
                                </a:lnTo>
                                <a:lnTo>
                                  <a:pt x="2833" y="5874"/>
                                </a:lnTo>
                                <a:lnTo>
                                  <a:pt x="2872" y="5875"/>
                                </a:lnTo>
                                <a:lnTo>
                                  <a:pt x="2912" y="5876"/>
                                </a:lnTo>
                                <a:lnTo>
                                  <a:pt x="2952" y="5876"/>
                                </a:lnTo>
                                <a:close/>
                              </a:path>
                            </a:pathLst>
                          </a:custGeom>
                          <a:solidFill>
                            <a:srgbClr val="004171"/>
                          </a:solidFill>
                          <a:ln>
                            <a:noFill/>
                          </a:ln>
                        </wps:spPr>
                        <wps:bodyPr rot="0" vert="horz" wrap="square" lIns="91440" tIns="45720" rIns="91440" bIns="45720" anchor="t" anchorCtr="0" upright="1">
                          <a:noAutofit/>
                        </wps:bodyPr>
                      </wps:wsp>
                      <wps:wsp>
                        <wps:cNvPr id="10" name="Freeform 11"/>
                        <wps:cNvSpPr>
                          <a:spLocks noEditPoints="1"/>
                        </wps:cNvSpPr>
                        <wps:spPr bwMode="auto">
                          <a:xfrm>
                            <a:off x="347" y="18"/>
                            <a:ext cx="1109" cy="1230"/>
                          </a:xfrm>
                          <a:custGeom>
                            <a:avLst/>
                            <a:gdLst>
                              <a:gd name="T0" fmla="*/ 4374 w 4435"/>
                              <a:gd name="T1" fmla="*/ 2528 h 4920"/>
                              <a:gd name="T2" fmla="*/ 4241 w 4435"/>
                              <a:gd name="T3" fmla="*/ 2150 h 4920"/>
                              <a:gd name="T4" fmla="*/ 2494 w 4435"/>
                              <a:gd name="T5" fmla="*/ 433 h 4920"/>
                              <a:gd name="T6" fmla="*/ 2566 w 4435"/>
                              <a:gd name="T7" fmla="*/ 281 h 4920"/>
                              <a:gd name="T8" fmla="*/ 2523 w 4435"/>
                              <a:gd name="T9" fmla="*/ 325 h 4920"/>
                              <a:gd name="T10" fmla="*/ 2271 w 4435"/>
                              <a:gd name="T11" fmla="*/ 245 h 4920"/>
                              <a:gd name="T12" fmla="*/ 4102 w 4435"/>
                              <a:gd name="T13" fmla="*/ 2401 h 4920"/>
                              <a:gd name="T14" fmla="*/ 3999 w 4435"/>
                              <a:gd name="T15" fmla="*/ 2250 h 4920"/>
                              <a:gd name="T16" fmla="*/ 4359 w 4435"/>
                              <a:gd name="T17" fmla="*/ 2186 h 4920"/>
                              <a:gd name="T18" fmla="*/ 3982 w 4435"/>
                              <a:gd name="T19" fmla="*/ 1945 h 4920"/>
                              <a:gd name="T20" fmla="*/ 3960 w 4435"/>
                              <a:gd name="T21" fmla="*/ 1781 h 4920"/>
                              <a:gd name="T22" fmla="*/ 3968 w 4435"/>
                              <a:gd name="T23" fmla="*/ 1292 h 4920"/>
                              <a:gd name="T24" fmla="*/ 2901 w 4435"/>
                              <a:gd name="T25" fmla="*/ 323 h 4920"/>
                              <a:gd name="T26" fmla="*/ 1494 w 4435"/>
                              <a:gd name="T27" fmla="*/ 2 h 4920"/>
                              <a:gd name="T28" fmla="*/ 119 w 4435"/>
                              <a:gd name="T29" fmla="*/ 393 h 4920"/>
                              <a:gd name="T30" fmla="*/ 224 w 4435"/>
                              <a:gd name="T31" fmla="*/ 460 h 4920"/>
                              <a:gd name="T32" fmla="*/ 147 w 4435"/>
                              <a:gd name="T33" fmla="*/ 701 h 4920"/>
                              <a:gd name="T34" fmla="*/ 336 w 4435"/>
                              <a:gd name="T35" fmla="*/ 576 h 4920"/>
                              <a:gd name="T36" fmla="*/ 352 w 4435"/>
                              <a:gd name="T37" fmla="*/ 358 h 4920"/>
                              <a:gd name="T38" fmla="*/ 686 w 4435"/>
                              <a:gd name="T39" fmla="*/ 311 h 4920"/>
                              <a:gd name="T40" fmla="*/ 943 w 4435"/>
                              <a:gd name="T41" fmla="*/ 141 h 4920"/>
                              <a:gd name="T42" fmla="*/ 863 w 4435"/>
                              <a:gd name="T43" fmla="*/ 405 h 4920"/>
                              <a:gd name="T44" fmla="*/ 602 w 4435"/>
                              <a:gd name="T45" fmla="*/ 598 h 4920"/>
                              <a:gd name="T46" fmla="*/ 1161 w 4435"/>
                              <a:gd name="T47" fmla="*/ 277 h 4920"/>
                              <a:gd name="T48" fmla="*/ 1472 w 4435"/>
                              <a:gd name="T49" fmla="*/ 78 h 4920"/>
                              <a:gd name="T50" fmla="*/ 1891 w 4435"/>
                              <a:gd name="T51" fmla="*/ 255 h 4920"/>
                              <a:gd name="T52" fmla="*/ 2076 w 4435"/>
                              <a:gd name="T53" fmla="*/ 430 h 4920"/>
                              <a:gd name="T54" fmla="*/ 3008 w 4435"/>
                              <a:gd name="T55" fmla="*/ 856 h 4920"/>
                              <a:gd name="T56" fmla="*/ 3869 w 4435"/>
                              <a:gd name="T57" fmla="*/ 1947 h 4920"/>
                              <a:gd name="T58" fmla="*/ 3991 w 4435"/>
                              <a:gd name="T59" fmla="*/ 3343 h 4920"/>
                              <a:gd name="T60" fmla="*/ 3563 w 4435"/>
                              <a:gd name="T61" fmla="*/ 4650 h 4920"/>
                              <a:gd name="T62" fmla="*/ 4232 w 4435"/>
                              <a:gd name="T63" fmla="*/ 3936 h 4920"/>
                              <a:gd name="T64" fmla="*/ 4418 w 4435"/>
                              <a:gd name="T65" fmla="*/ 2529 h 4920"/>
                              <a:gd name="T66" fmla="*/ 4162 w 4435"/>
                              <a:gd name="T67" fmla="*/ 2684 h 4920"/>
                              <a:gd name="T68" fmla="*/ 4311 w 4435"/>
                              <a:gd name="T69" fmla="*/ 2792 h 4920"/>
                              <a:gd name="T70" fmla="*/ 2651 w 4435"/>
                              <a:gd name="T71" fmla="*/ 435 h 4920"/>
                              <a:gd name="T72" fmla="*/ 2774 w 4435"/>
                              <a:gd name="T73" fmla="*/ 538 h 4920"/>
                              <a:gd name="T74" fmla="*/ 2870 w 4435"/>
                              <a:gd name="T75" fmla="*/ 675 h 4920"/>
                              <a:gd name="T76" fmla="*/ 2911 w 4435"/>
                              <a:gd name="T77" fmla="*/ 629 h 4920"/>
                              <a:gd name="T78" fmla="*/ 2982 w 4435"/>
                              <a:gd name="T79" fmla="*/ 483 h 4920"/>
                              <a:gd name="T80" fmla="*/ 3199 w 4435"/>
                              <a:gd name="T81" fmla="*/ 950 h 4920"/>
                              <a:gd name="T82" fmla="*/ 3229 w 4435"/>
                              <a:gd name="T83" fmla="*/ 653 h 4920"/>
                              <a:gd name="T84" fmla="*/ 3071 w 4435"/>
                              <a:gd name="T85" fmla="*/ 709 h 4920"/>
                              <a:gd name="T86" fmla="*/ 3289 w 4435"/>
                              <a:gd name="T87" fmla="*/ 961 h 4920"/>
                              <a:gd name="T88" fmla="*/ 3542 w 4435"/>
                              <a:gd name="T89" fmla="*/ 1264 h 4920"/>
                              <a:gd name="T90" fmla="*/ 3493 w 4435"/>
                              <a:gd name="T91" fmla="*/ 1126 h 4920"/>
                              <a:gd name="T92" fmla="*/ 3647 w 4435"/>
                              <a:gd name="T93" fmla="*/ 1374 h 4920"/>
                              <a:gd name="T94" fmla="*/ 3884 w 4435"/>
                              <a:gd name="T95" fmla="*/ 1459 h 4920"/>
                              <a:gd name="T96" fmla="*/ 3785 w 4435"/>
                              <a:gd name="T97" fmla="*/ 1707 h 4920"/>
                              <a:gd name="T98" fmla="*/ 3978 w 4435"/>
                              <a:gd name="T99" fmla="*/ 1619 h 4920"/>
                              <a:gd name="T100" fmla="*/ 4011 w 4435"/>
                              <a:gd name="T101" fmla="*/ 1595 h 4920"/>
                              <a:gd name="T102" fmla="*/ 4035 w 4435"/>
                              <a:gd name="T103" fmla="*/ 3508 h 4920"/>
                              <a:gd name="T104" fmla="*/ 4111 w 4435"/>
                              <a:gd name="T105" fmla="*/ 3212 h 4920"/>
                              <a:gd name="T106" fmla="*/ 4197 w 4435"/>
                              <a:gd name="T107" fmla="*/ 3062 h 4920"/>
                              <a:gd name="T108" fmla="*/ 4295 w 4435"/>
                              <a:gd name="T109" fmla="*/ 3060 h 4920"/>
                              <a:gd name="T110" fmla="*/ 4359 w 4435"/>
                              <a:gd name="T111" fmla="*/ 3401 h 4920"/>
                              <a:gd name="T112" fmla="*/ 4269 w 4435"/>
                              <a:gd name="T113" fmla="*/ 3508 h 4920"/>
                              <a:gd name="T114" fmla="*/ 4076 w 4435"/>
                              <a:gd name="T115" fmla="*/ 4174 h 4920"/>
                              <a:gd name="T116" fmla="*/ 3794 w 4435"/>
                              <a:gd name="T117" fmla="*/ 4354 h 4920"/>
                              <a:gd name="T118" fmla="*/ 3619 w 4435"/>
                              <a:gd name="T119" fmla="*/ 4442 h 4920"/>
                              <a:gd name="T120" fmla="*/ 3756 w 4435"/>
                              <a:gd name="T121" fmla="*/ 4152 h 4920"/>
                              <a:gd name="T122" fmla="*/ 4012 w 4435"/>
                              <a:gd name="T123" fmla="*/ 3988 h 4920"/>
                              <a:gd name="T124" fmla="*/ 4168 w 4435"/>
                              <a:gd name="T125" fmla="*/ 3927 h 49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435" h="4920">
                                <a:moveTo>
                                  <a:pt x="3710" y="1224"/>
                                </a:moveTo>
                                <a:lnTo>
                                  <a:pt x="3735" y="1230"/>
                                </a:lnTo>
                                <a:lnTo>
                                  <a:pt x="3766" y="1231"/>
                                </a:lnTo>
                                <a:lnTo>
                                  <a:pt x="3781" y="1231"/>
                                </a:lnTo>
                                <a:lnTo>
                                  <a:pt x="3787" y="1225"/>
                                </a:lnTo>
                                <a:lnTo>
                                  <a:pt x="3797" y="1213"/>
                                </a:lnTo>
                                <a:lnTo>
                                  <a:pt x="3798" y="1201"/>
                                </a:lnTo>
                                <a:lnTo>
                                  <a:pt x="3778" y="1193"/>
                                </a:lnTo>
                                <a:lnTo>
                                  <a:pt x="3750" y="1186"/>
                                </a:lnTo>
                                <a:lnTo>
                                  <a:pt x="3734" y="1183"/>
                                </a:lnTo>
                                <a:lnTo>
                                  <a:pt x="3725" y="1189"/>
                                </a:lnTo>
                                <a:lnTo>
                                  <a:pt x="3709" y="1201"/>
                                </a:lnTo>
                                <a:lnTo>
                                  <a:pt x="3700" y="1207"/>
                                </a:lnTo>
                                <a:lnTo>
                                  <a:pt x="3699" y="1210"/>
                                </a:lnTo>
                                <a:lnTo>
                                  <a:pt x="3701" y="1217"/>
                                </a:lnTo>
                                <a:lnTo>
                                  <a:pt x="3710" y="1224"/>
                                </a:lnTo>
                                <a:close/>
                                <a:moveTo>
                                  <a:pt x="4085" y="2488"/>
                                </a:moveTo>
                                <a:lnTo>
                                  <a:pt x="4135" y="2502"/>
                                </a:lnTo>
                                <a:lnTo>
                                  <a:pt x="4190" y="2504"/>
                                </a:lnTo>
                                <a:lnTo>
                                  <a:pt x="4245" y="2500"/>
                                </a:lnTo>
                                <a:lnTo>
                                  <a:pt x="4300" y="2494"/>
                                </a:lnTo>
                                <a:lnTo>
                                  <a:pt x="4308" y="2486"/>
                                </a:lnTo>
                                <a:lnTo>
                                  <a:pt x="4322" y="2471"/>
                                </a:lnTo>
                                <a:lnTo>
                                  <a:pt x="4330" y="2464"/>
                                </a:lnTo>
                                <a:lnTo>
                                  <a:pt x="4353" y="2480"/>
                                </a:lnTo>
                                <a:lnTo>
                                  <a:pt x="4372" y="2498"/>
                                </a:lnTo>
                                <a:lnTo>
                                  <a:pt x="4374" y="2528"/>
                                </a:lnTo>
                                <a:lnTo>
                                  <a:pt x="4364" y="2546"/>
                                </a:lnTo>
                                <a:lnTo>
                                  <a:pt x="4355" y="2565"/>
                                </a:lnTo>
                                <a:lnTo>
                                  <a:pt x="4347" y="2582"/>
                                </a:lnTo>
                                <a:lnTo>
                                  <a:pt x="4313" y="2560"/>
                                </a:lnTo>
                                <a:lnTo>
                                  <a:pt x="4253" y="2554"/>
                                </a:lnTo>
                                <a:lnTo>
                                  <a:pt x="4186" y="2557"/>
                                </a:lnTo>
                                <a:lnTo>
                                  <a:pt x="4128" y="2561"/>
                                </a:lnTo>
                                <a:lnTo>
                                  <a:pt x="4122" y="2571"/>
                                </a:lnTo>
                                <a:lnTo>
                                  <a:pt x="4112" y="2590"/>
                                </a:lnTo>
                                <a:lnTo>
                                  <a:pt x="4107" y="2600"/>
                                </a:lnTo>
                                <a:lnTo>
                                  <a:pt x="4087" y="2592"/>
                                </a:lnTo>
                                <a:lnTo>
                                  <a:pt x="4075" y="2581"/>
                                </a:lnTo>
                                <a:lnTo>
                                  <a:pt x="4061" y="2566"/>
                                </a:lnTo>
                                <a:lnTo>
                                  <a:pt x="4063" y="2537"/>
                                </a:lnTo>
                                <a:lnTo>
                                  <a:pt x="4071" y="2510"/>
                                </a:lnTo>
                                <a:lnTo>
                                  <a:pt x="4085" y="2488"/>
                                </a:lnTo>
                                <a:close/>
                                <a:moveTo>
                                  <a:pt x="4150" y="2173"/>
                                </a:moveTo>
                                <a:lnTo>
                                  <a:pt x="4110" y="2185"/>
                                </a:lnTo>
                                <a:lnTo>
                                  <a:pt x="4073" y="2196"/>
                                </a:lnTo>
                                <a:lnTo>
                                  <a:pt x="4037" y="2193"/>
                                </a:lnTo>
                                <a:lnTo>
                                  <a:pt x="4035" y="2144"/>
                                </a:lnTo>
                                <a:lnTo>
                                  <a:pt x="4067" y="2128"/>
                                </a:lnTo>
                                <a:lnTo>
                                  <a:pt x="4101" y="2117"/>
                                </a:lnTo>
                                <a:lnTo>
                                  <a:pt x="4115" y="2132"/>
                                </a:lnTo>
                                <a:lnTo>
                                  <a:pt x="4137" y="2159"/>
                                </a:lnTo>
                                <a:lnTo>
                                  <a:pt x="4150" y="2173"/>
                                </a:lnTo>
                                <a:close/>
                                <a:moveTo>
                                  <a:pt x="4241" y="2150"/>
                                </a:moveTo>
                                <a:lnTo>
                                  <a:pt x="4225" y="2155"/>
                                </a:lnTo>
                                <a:lnTo>
                                  <a:pt x="4207" y="2158"/>
                                </a:lnTo>
                                <a:lnTo>
                                  <a:pt x="4193" y="2163"/>
                                </a:lnTo>
                                <a:lnTo>
                                  <a:pt x="4196" y="2138"/>
                                </a:lnTo>
                                <a:lnTo>
                                  <a:pt x="4203" y="2110"/>
                                </a:lnTo>
                                <a:lnTo>
                                  <a:pt x="4222" y="2094"/>
                                </a:lnTo>
                                <a:lnTo>
                                  <a:pt x="4242" y="2103"/>
                                </a:lnTo>
                                <a:lnTo>
                                  <a:pt x="4242" y="2127"/>
                                </a:lnTo>
                                <a:lnTo>
                                  <a:pt x="4241" y="2150"/>
                                </a:lnTo>
                                <a:close/>
                                <a:moveTo>
                                  <a:pt x="2521" y="467"/>
                                </a:moveTo>
                                <a:lnTo>
                                  <a:pt x="2519" y="476"/>
                                </a:lnTo>
                                <a:lnTo>
                                  <a:pt x="2517" y="494"/>
                                </a:lnTo>
                                <a:lnTo>
                                  <a:pt x="2516" y="504"/>
                                </a:lnTo>
                                <a:lnTo>
                                  <a:pt x="2506" y="499"/>
                                </a:lnTo>
                                <a:lnTo>
                                  <a:pt x="2487" y="492"/>
                                </a:lnTo>
                                <a:lnTo>
                                  <a:pt x="2477" y="488"/>
                                </a:lnTo>
                                <a:lnTo>
                                  <a:pt x="2483" y="481"/>
                                </a:lnTo>
                                <a:lnTo>
                                  <a:pt x="2494" y="469"/>
                                </a:lnTo>
                                <a:lnTo>
                                  <a:pt x="2500" y="462"/>
                                </a:lnTo>
                                <a:lnTo>
                                  <a:pt x="2492" y="459"/>
                                </a:lnTo>
                                <a:lnTo>
                                  <a:pt x="2475" y="452"/>
                                </a:lnTo>
                                <a:lnTo>
                                  <a:pt x="2466" y="449"/>
                                </a:lnTo>
                                <a:lnTo>
                                  <a:pt x="2470" y="440"/>
                                </a:lnTo>
                                <a:lnTo>
                                  <a:pt x="2476" y="424"/>
                                </a:lnTo>
                                <a:lnTo>
                                  <a:pt x="2479" y="415"/>
                                </a:lnTo>
                                <a:lnTo>
                                  <a:pt x="2486" y="425"/>
                                </a:lnTo>
                                <a:lnTo>
                                  <a:pt x="2494" y="433"/>
                                </a:lnTo>
                                <a:lnTo>
                                  <a:pt x="2507" y="436"/>
                                </a:lnTo>
                                <a:lnTo>
                                  <a:pt x="2508" y="427"/>
                                </a:lnTo>
                                <a:lnTo>
                                  <a:pt x="2509" y="413"/>
                                </a:lnTo>
                                <a:lnTo>
                                  <a:pt x="2510" y="404"/>
                                </a:lnTo>
                                <a:lnTo>
                                  <a:pt x="2520" y="408"/>
                                </a:lnTo>
                                <a:lnTo>
                                  <a:pt x="2539" y="416"/>
                                </a:lnTo>
                                <a:lnTo>
                                  <a:pt x="2549" y="419"/>
                                </a:lnTo>
                                <a:lnTo>
                                  <a:pt x="2543" y="425"/>
                                </a:lnTo>
                                <a:lnTo>
                                  <a:pt x="2533" y="435"/>
                                </a:lnTo>
                                <a:lnTo>
                                  <a:pt x="2528" y="440"/>
                                </a:lnTo>
                                <a:lnTo>
                                  <a:pt x="2537" y="444"/>
                                </a:lnTo>
                                <a:lnTo>
                                  <a:pt x="2553" y="450"/>
                                </a:lnTo>
                                <a:lnTo>
                                  <a:pt x="2562" y="453"/>
                                </a:lnTo>
                                <a:lnTo>
                                  <a:pt x="2559" y="462"/>
                                </a:lnTo>
                                <a:lnTo>
                                  <a:pt x="2552" y="479"/>
                                </a:lnTo>
                                <a:lnTo>
                                  <a:pt x="2549" y="487"/>
                                </a:lnTo>
                                <a:lnTo>
                                  <a:pt x="2539" y="480"/>
                                </a:lnTo>
                                <a:lnTo>
                                  <a:pt x="2530" y="473"/>
                                </a:lnTo>
                                <a:lnTo>
                                  <a:pt x="2521" y="467"/>
                                </a:lnTo>
                                <a:close/>
                                <a:moveTo>
                                  <a:pt x="2537" y="292"/>
                                </a:moveTo>
                                <a:lnTo>
                                  <a:pt x="2543" y="301"/>
                                </a:lnTo>
                                <a:lnTo>
                                  <a:pt x="2551" y="309"/>
                                </a:lnTo>
                                <a:lnTo>
                                  <a:pt x="2564" y="312"/>
                                </a:lnTo>
                                <a:lnTo>
                                  <a:pt x="2564" y="304"/>
                                </a:lnTo>
                                <a:lnTo>
                                  <a:pt x="2565" y="289"/>
                                </a:lnTo>
                                <a:lnTo>
                                  <a:pt x="2566" y="281"/>
                                </a:lnTo>
                                <a:lnTo>
                                  <a:pt x="2576" y="286"/>
                                </a:lnTo>
                                <a:lnTo>
                                  <a:pt x="2595" y="292"/>
                                </a:lnTo>
                                <a:lnTo>
                                  <a:pt x="2605" y="297"/>
                                </a:lnTo>
                                <a:lnTo>
                                  <a:pt x="2599" y="302"/>
                                </a:lnTo>
                                <a:lnTo>
                                  <a:pt x="2589" y="312"/>
                                </a:lnTo>
                                <a:lnTo>
                                  <a:pt x="2584" y="316"/>
                                </a:lnTo>
                                <a:lnTo>
                                  <a:pt x="2593" y="321"/>
                                </a:lnTo>
                                <a:lnTo>
                                  <a:pt x="2609" y="326"/>
                                </a:lnTo>
                                <a:lnTo>
                                  <a:pt x="2618" y="329"/>
                                </a:lnTo>
                                <a:lnTo>
                                  <a:pt x="2615" y="338"/>
                                </a:lnTo>
                                <a:lnTo>
                                  <a:pt x="2608" y="355"/>
                                </a:lnTo>
                                <a:lnTo>
                                  <a:pt x="2605" y="362"/>
                                </a:lnTo>
                                <a:lnTo>
                                  <a:pt x="2595" y="356"/>
                                </a:lnTo>
                                <a:lnTo>
                                  <a:pt x="2587" y="349"/>
                                </a:lnTo>
                                <a:lnTo>
                                  <a:pt x="2577" y="343"/>
                                </a:lnTo>
                                <a:lnTo>
                                  <a:pt x="2576" y="353"/>
                                </a:lnTo>
                                <a:lnTo>
                                  <a:pt x="2574" y="370"/>
                                </a:lnTo>
                                <a:lnTo>
                                  <a:pt x="2573" y="379"/>
                                </a:lnTo>
                                <a:lnTo>
                                  <a:pt x="2563" y="376"/>
                                </a:lnTo>
                                <a:lnTo>
                                  <a:pt x="2544" y="368"/>
                                </a:lnTo>
                                <a:lnTo>
                                  <a:pt x="2534" y="365"/>
                                </a:lnTo>
                                <a:lnTo>
                                  <a:pt x="2540" y="357"/>
                                </a:lnTo>
                                <a:lnTo>
                                  <a:pt x="2551" y="345"/>
                                </a:lnTo>
                                <a:lnTo>
                                  <a:pt x="2556" y="338"/>
                                </a:lnTo>
                                <a:lnTo>
                                  <a:pt x="2548" y="335"/>
                                </a:lnTo>
                                <a:lnTo>
                                  <a:pt x="2532" y="328"/>
                                </a:lnTo>
                                <a:lnTo>
                                  <a:pt x="2523" y="325"/>
                                </a:lnTo>
                                <a:lnTo>
                                  <a:pt x="2527" y="316"/>
                                </a:lnTo>
                                <a:lnTo>
                                  <a:pt x="2533" y="301"/>
                                </a:lnTo>
                                <a:lnTo>
                                  <a:pt x="2537" y="292"/>
                                </a:lnTo>
                                <a:close/>
                                <a:moveTo>
                                  <a:pt x="2378" y="391"/>
                                </a:moveTo>
                                <a:lnTo>
                                  <a:pt x="2353" y="384"/>
                                </a:lnTo>
                                <a:lnTo>
                                  <a:pt x="2328" y="369"/>
                                </a:lnTo>
                                <a:lnTo>
                                  <a:pt x="2304" y="357"/>
                                </a:lnTo>
                                <a:lnTo>
                                  <a:pt x="2287" y="387"/>
                                </a:lnTo>
                                <a:lnTo>
                                  <a:pt x="2283" y="423"/>
                                </a:lnTo>
                                <a:lnTo>
                                  <a:pt x="2278" y="460"/>
                                </a:lnTo>
                                <a:lnTo>
                                  <a:pt x="2257" y="453"/>
                                </a:lnTo>
                                <a:lnTo>
                                  <a:pt x="2220" y="442"/>
                                </a:lnTo>
                                <a:lnTo>
                                  <a:pt x="2199" y="436"/>
                                </a:lnTo>
                                <a:lnTo>
                                  <a:pt x="2210" y="410"/>
                                </a:lnTo>
                                <a:lnTo>
                                  <a:pt x="2228" y="380"/>
                                </a:lnTo>
                                <a:lnTo>
                                  <a:pt x="2242" y="340"/>
                                </a:lnTo>
                                <a:lnTo>
                                  <a:pt x="2209" y="335"/>
                                </a:lnTo>
                                <a:lnTo>
                                  <a:pt x="2175" y="331"/>
                                </a:lnTo>
                                <a:lnTo>
                                  <a:pt x="2145" y="320"/>
                                </a:lnTo>
                                <a:lnTo>
                                  <a:pt x="2152" y="300"/>
                                </a:lnTo>
                                <a:lnTo>
                                  <a:pt x="2165" y="265"/>
                                </a:lnTo>
                                <a:lnTo>
                                  <a:pt x="2173" y="245"/>
                                </a:lnTo>
                                <a:lnTo>
                                  <a:pt x="2196" y="255"/>
                                </a:lnTo>
                                <a:lnTo>
                                  <a:pt x="2239" y="272"/>
                                </a:lnTo>
                                <a:lnTo>
                                  <a:pt x="2262" y="281"/>
                                </a:lnTo>
                                <a:lnTo>
                                  <a:pt x="2271" y="245"/>
                                </a:lnTo>
                                <a:lnTo>
                                  <a:pt x="2274" y="206"/>
                                </a:lnTo>
                                <a:lnTo>
                                  <a:pt x="2282" y="168"/>
                                </a:lnTo>
                                <a:lnTo>
                                  <a:pt x="2301" y="174"/>
                                </a:lnTo>
                                <a:lnTo>
                                  <a:pt x="2338" y="184"/>
                                </a:lnTo>
                                <a:lnTo>
                                  <a:pt x="2357" y="189"/>
                                </a:lnTo>
                                <a:lnTo>
                                  <a:pt x="2343" y="225"/>
                                </a:lnTo>
                                <a:lnTo>
                                  <a:pt x="2328" y="260"/>
                                </a:lnTo>
                                <a:lnTo>
                                  <a:pt x="2318" y="295"/>
                                </a:lnTo>
                                <a:lnTo>
                                  <a:pt x="2340" y="300"/>
                                </a:lnTo>
                                <a:lnTo>
                                  <a:pt x="2383" y="308"/>
                                </a:lnTo>
                                <a:lnTo>
                                  <a:pt x="2405" y="312"/>
                                </a:lnTo>
                                <a:lnTo>
                                  <a:pt x="2398" y="339"/>
                                </a:lnTo>
                                <a:lnTo>
                                  <a:pt x="2390" y="363"/>
                                </a:lnTo>
                                <a:lnTo>
                                  <a:pt x="2378" y="391"/>
                                </a:lnTo>
                                <a:close/>
                                <a:moveTo>
                                  <a:pt x="4391" y="2357"/>
                                </a:moveTo>
                                <a:lnTo>
                                  <a:pt x="4376" y="2363"/>
                                </a:lnTo>
                                <a:lnTo>
                                  <a:pt x="4359" y="2363"/>
                                </a:lnTo>
                                <a:lnTo>
                                  <a:pt x="4342" y="2363"/>
                                </a:lnTo>
                                <a:lnTo>
                                  <a:pt x="4344" y="2387"/>
                                </a:lnTo>
                                <a:lnTo>
                                  <a:pt x="4349" y="2412"/>
                                </a:lnTo>
                                <a:lnTo>
                                  <a:pt x="4344" y="2437"/>
                                </a:lnTo>
                                <a:lnTo>
                                  <a:pt x="4316" y="2424"/>
                                </a:lnTo>
                                <a:lnTo>
                                  <a:pt x="4298" y="2404"/>
                                </a:lnTo>
                                <a:lnTo>
                                  <a:pt x="4293" y="2373"/>
                                </a:lnTo>
                                <a:lnTo>
                                  <a:pt x="4243" y="2380"/>
                                </a:lnTo>
                                <a:lnTo>
                                  <a:pt x="4152" y="2393"/>
                                </a:lnTo>
                                <a:lnTo>
                                  <a:pt x="4102" y="2401"/>
                                </a:lnTo>
                                <a:lnTo>
                                  <a:pt x="4100" y="2410"/>
                                </a:lnTo>
                                <a:lnTo>
                                  <a:pt x="4097" y="2426"/>
                                </a:lnTo>
                                <a:lnTo>
                                  <a:pt x="4094" y="2435"/>
                                </a:lnTo>
                                <a:lnTo>
                                  <a:pt x="4078" y="2439"/>
                                </a:lnTo>
                                <a:lnTo>
                                  <a:pt x="4063" y="2430"/>
                                </a:lnTo>
                                <a:lnTo>
                                  <a:pt x="4044" y="2418"/>
                                </a:lnTo>
                                <a:lnTo>
                                  <a:pt x="4028" y="2382"/>
                                </a:lnTo>
                                <a:lnTo>
                                  <a:pt x="4039" y="2345"/>
                                </a:lnTo>
                                <a:lnTo>
                                  <a:pt x="4055" y="2309"/>
                                </a:lnTo>
                                <a:lnTo>
                                  <a:pt x="4071" y="2334"/>
                                </a:lnTo>
                                <a:lnTo>
                                  <a:pt x="4102" y="2341"/>
                                </a:lnTo>
                                <a:lnTo>
                                  <a:pt x="4149" y="2336"/>
                                </a:lnTo>
                                <a:lnTo>
                                  <a:pt x="4199" y="2325"/>
                                </a:lnTo>
                                <a:lnTo>
                                  <a:pt x="4248" y="2313"/>
                                </a:lnTo>
                                <a:lnTo>
                                  <a:pt x="4288" y="2307"/>
                                </a:lnTo>
                                <a:lnTo>
                                  <a:pt x="4283" y="2279"/>
                                </a:lnTo>
                                <a:lnTo>
                                  <a:pt x="4272" y="2244"/>
                                </a:lnTo>
                                <a:lnTo>
                                  <a:pt x="4259" y="2218"/>
                                </a:lnTo>
                                <a:lnTo>
                                  <a:pt x="4222" y="2217"/>
                                </a:lnTo>
                                <a:lnTo>
                                  <a:pt x="4187" y="2222"/>
                                </a:lnTo>
                                <a:lnTo>
                                  <a:pt x="4154" y="2232"/>
                                </a:lnTo>
                                <a:lnTo>
                                  <a:pt x="4116" y="2245"/>
                                </a:lnTo>
                                <a:lnTo>
                                  <a:pt x="4079" y="2263"/>
                                </a:lnTo>
                                <a:lnTo>
                                  <a:pt x="4055" y="2299"/>
                                </a:lnTo>
                                <a:lnTo>
                                  <a:pt x="4031" y="2288"/>
                                </a:lnTo>
                                <a:lnTo>
                                  <a:pt x="4010" y="2275"/>
                                </a:lnTo>
                                <a:lnTo>
                                  <a:pt x="3999" y="2250"/>
                                </a:lnTo>
                                <a:lnTo>
                                  <a:pt x="4007" y="2221"/>
                                </a:lnTo>
                                <a:lnTo>
                                  <a:pt x="3999" y="2194"/>
                                </a:lnTo>
                                <a:lnTo>
                                  <a:pt x="3976" y="2172"/>
                                </a:lnTo>
                                <a:lnTo>
                                  <a:pt x="3974" y="2141"/>
                                </a:lnTo>
                                <a:lnTo>
                                  <a:pt x="3982" y="2114"/>
                                </a:lnTo>
                                <a:lnTo>
                                  <a:pt x="3987" y="2084"/>
                                </a:lnTo>
                                <a:lnTo>
                                  <a:pt x="4033" y="2085"/>
                                </a:lnTo>
                                <a:lnTo>
                                  <a:pt x="4076" y="2075"/>
                                </a:lnTo>
                                <a:lnTo>
                                  <a:pt x="4121" y="2056"/>
                                </a:lnTo>
                                <a:lnTo>
                                  <a:pt x="4130" y="2071"/>
                                </a:lnTo>
                                <a:lnTo>
                                  <a:pt x="4148" y="2101"/>
                                </a:lnTo>
                                <a:lnTo>
                                  <a:pt x="4156" y="2117"/>
                                </a:lnTo>
                                <a:lnTo>
                                  <a:pt x="4173" y="2078"/>
                                </a:lnTo>
                                <a:lnTo>
                                  <a:pt x="4200" y="2045"/>
                                </a:lnTo>
                                <a:lnTo>
                                  <a:pt x="4231" y="2036"/>
                                </a:lnTo>
                                <a:lnTo>
                                  <a:pt x="4272" y="2051"/>
                                </a:lnTo>
                                <a:lnTo>
                                  <a:pt x="4291" y="2076"/>
                                </a:lnTo>
                                <a:lnTo>
                                  <a:pt x="4295" y="2110"/>
                                </a:lnTo>
                                <a:lnTo>
                                  <a:pt x="4291" y="2149"/>
                                </a:lnTo>
                                <a:lnTo>
                                  <a:pt x="4286" y="2188"/>
                                </a:lnTo>
                                <a:lnTo>
                                  <a:pt x="4288" y="2226"/>
                                </a:lnTo>
                                <a:lnTo>
                                  <a:pt x="4314" y="2253"/>
                                </a:lnTo>
                                <a:lnTo>
                                  <a:pt x="4362" y="2304"/>
                                </a:lnTo>
                                <a:lnTo>
                                  <a:pt x="4388" y="2331"/>
                                </a:lnTo>
                                <a:lnTo>
                                  <a:pt x="4380" y="2282"/>
                                </a:lnTo>
                                <a:lnTo>
                                  <a:pt x="4370" y="2233"/>
                                </a:lnTo>
                                <a:lnTo>
                                  <a:pt x="4359" y="2186"/>
                                </a:lnTo>
                                <a:lnTo>
                                  <a:pt x="4347" y="2139"/>
                                </a:lnTo>
                                <a:lnTo>
                                  <a:pt x="4333" y="2092"/>
                                </a:lnTo>
                                <a:lnTo>
                                  <a:pt x="4320" y="2046"/>
                                </a:lnTo>
                                <a:lnTo>
                                  <a:pt x="4306" y="2001"/>
                                </a:lnTo>
                                <a:lnTo>
                                  <a:pt x="4291" y="1956"/>
                                </a:lnTo>
                                <a:lnTo>
                                  <a:pt x="4275" y="1912"/>
                                </a:lnTo>
                                <a:lnTo>
                                  <a:pt x="4243" y="1920"/>
                                </a:lnTo>
                                <a:lnTo>
                                  <a:pt x="4250" y="1946"/>
                                </a:lnTo>
                                <a:lnTo>
                                  <a:pt x="4250" y="1976"/>
                                </a:lnTo>
                                <a:lnTo>
                                  <a:pt x="4227" y="1966"/>
                                </a:lnTo>
                                <a:lnTo>
                                  <a:pt x="4207" y="1954"/>
                                </a:lnTo>
                                <a:lnTo>
                                  <a:pt x="4196" y="1926"/>
                                </a:lnTo>
                                <a:lnTo>
                                  <a:pt x="4149" y="1941"/>
                                </a:lnTo>
                                <a:lnTo>
                                  <a:pt x="4097" y="1962"/>
                                </a:lnTo>
                                <a:lnTo>
                                  <a:pt x="4045" y="1983"/>
                                </a:lnTo>
                                <a:lnTo>
                                  <a:pt x="4000" y="1999"/>
                                </a:lnTo>
                                <a:lnTo>
                                  <a:pt x="3991" y="2013"/>
                                </a:lnTo>
                                <a:lnTo>
                                  <a:pt x="3990" y="2029"/>
                                </a:lnTo>
                                <a:lnTo>
                                  <a:pt x="3978" y="2039"/>
                                </a:lnTo>
                                <a:lnTo>
                                  <a:pt x="3960" y="2034"/>
                                </a:lnTo>
                                <a:lnTo>
                                  <a:pt x="3946" y="2032"/>
                                </a:lnTo>
                                <a:lnTo>
                                  <a:pt x="3931" y="2018"/>
                                </a:lnTo>
                                <a:lnTo>
                                  <a:pt x="3925" y="1991"/>
                                </a:lnTo>
                                <a:lnTo>
                                  <a:pt x="3928" y="1965"/>
                                </a:lnTo>
                                <a:lnTo>
                                  <a:pt x="3925" y="1936"/>
                                </a:lnTo>
                                <a:lnTo>
                                  <a:pt x="3941" y="1930"/>
                                </a:lnTo>
                                <a:lnTo>
                                  <a:pt x="3962" y="1938"/>
                                </a:lnTo>
                                <a:lnTo>
                                  <a:pt x="3982" y="1945"/>
                                </a:lnTo>
                                <a:lnTo>
                                  <a:pt x="4028" y="1927"/>
                                </a:lnTo>
                                <a:lnTo>
                                  <a:pt x="4113" y="1893"/>
                                </a:lnTo>
                                <a:lnTo>
                                  <a:pt x="4160" y="1876"/>
                                </a:lnTo>
                                <a:lnTo>
                                  <a:pt x="4152" y="1863"/>
                                </a:lnTo>
                                <a:lnTo>
                                  <a:pt x="4139" y="1837"/>
                                </a:lnTo>
                                <a:lnTo>
                                  <a:pt x="4131" y="1824"/>
                                </a:lnTo>
                                <a:lnTo>
                                  <a:pt x="4135" y="1821"/>
                                </a:lnTo>
                                <a:lnTo>
                                  <a:pt x="4142" y="1815"/>
                                </a:lnTo>
                                <a:lnTo>
                                  <a:pt x="4145" y="1812"/>
                                </a:lnTo>
                                <a:lnTo>
                                  <a:pt x="4138" y="1803"/>
                                </a:lnTo>
                                <a:lnTo>
                                  <a:pt x="4122" y="1786"/>
                                </a:lnTo>
                                <a:lnTo>
                                  <a:pt x="4115" y="1776"/>
                                </a:lnTo>
                                <a:lnTo>
                                  <a:pt x="4068" y="1788"/>
                                </a:lnTo>
                                <a:lnTo>
                                  <a:pt x="4018" y="1810"/>
                                </a:lnTo>
                                <a:lnTo>
                                  <a:pt x="3968" y="1835"/>
                                </a:lnTo>
                                <a:lnTo>
                                  <a:pt x="3924" y="1858"/>
                                </a:lnTo>
                                <a:lnTo>
                                  <a:pt x="3928" y="1876"/>
                                </a:lnTo>
                                <a:lnTo>
                                  <a:pt x="3935" y="1893"/>
                                </a:lnTo>
                                <a:lnTo>
                                  <a:pt x="3931" y="1908"/>
                                </a:lnTo>
                                <a:lnTo>
                                  <a:pt x="3907" y="1902"/>
                                </a:lnTo>
                                <a:lnTo>
                                  <a:pt x="3889" y="1900"/>
                                </a:lnTo>
                                <a:lnTo>
                                  <a:pt x="3873" y="1882"/>
                                </a:lnTo>
                                <a:lnTo>
                                  <a:pt x="3868" y="1855"/>
                                </a:lnTo>
                                <a:lnTo>
                                  <a:pt x="3874" y="1823"/>
                                </a:lnTo>
                                <a:lnTo>
                                  <a:pt x="3884" y="1792"/>
                                </a:lnTo>
                                <a:lnTo>
                                  <a:pt x="3960" y="1781"/>
                                </a:lnTo>
                                <a:lnTo>
                                  <a:pt x="4029" y="1749"/>
                                </a:lnTo>
                                <a:lnTo>
                                  <a:pt x="4060" y="1729"/>
                                </a:lnTo>
                                <a:lnTo>
                                  <a:pt x="4067" y="1718"/>
                                </a:lnTo>
                                <a:lnTo>
                                  <a:pt x="4065" y="1704"/>
                                </a:lnTo>
                                <a:lnTo>
                                  <a:pt x="4065" y="1689"/>
                                </a:lnTo>
                                <a:lnTo>
                                  <a:pt x="4092" y="1683"/>
                                </a:lnTo>
                                <a:lnTo>
                                  <a:pt x="4111" y="1696"/>
                                </a:lnTo>
                                <a:lnTo>
                                  <a:pt x="4133" y="1705"/>
                                </a:lnTo>
                                <a:lnTo>
                                  <a:pt x="4157" y="1730"/>
                                </a:lnTo>
                                <a:lnTo>
                                  <a:pt x="4154" y="1767"/>
                                </a:lnTo>
                                <a:lnTo>
                                  <a:pt x="4155" y="1802"/>
                                </a:lnTo>
                                <a:lnTo>
                                  <a:pt x="4196" y="1828"/>
                                </a:lnTo>
                                <a:lnTo>
                                  <a:pt x="4234" y="1857"/>
                                </a:lnTo>
                                <a:lnTo>
                                  <a:pt x="4265" y="1889"/>
                                </a:lnTo>
                                <a:lnTo>
                                  <a:pt x="4251" y="1851"/>
                                </a:lnTo>
                                <a:lnTo>
                                  <a:pt x="4236" y="1811"/>
                                </a:lnTo>
                                <a:lnTo>
                                  <a:pt x="4220" y="1772"/>
                                </a:lnTo>
                                <a:lnTo>
                                  <a:pt x="4204" y="1733"/>
                                </a:lnTo>
                                <a:lnTo>
                                  <a:pt x="4187" y="1695"/>
                                </a:lnTo>
                                <a:lnTo>
                                  <a:pt x="4170" y="1658"/>
                                </a:lnTo>
                                <a:lnTo>
                                  <a:pt x="4152" y="1619"/>
                                </a:lnTo>
                                <a:lnTo>
                                  <a:pt x="4133" y="1582"/>
                                </a:lnTo>
                                <a:lnTo>
                                  <a:pt x="4115" y="1545"/>
                                </a:lnTo>
                                <a:lnTo>
                                  <a:pt x="4096" y="1507"/>
                                </a:lnTo>
                                <a:lnTo>
                                  <a:pt x="4076" y="1471"/>
                                </a:lnTo>
                                <a:lnTo>
                                  <a:pt x="4055" y="1435"/>
                                </a:lnTo>
                                <a:lnTo>
                                  <a:pt x="4034" y="1399"/>
                                </a:lnTo>
                                <a:lnTo>
                                  <a:pt x="4012" y="1363"/>
                                </a:lnTo>
                                <a:lnTo>
                                  <a:pt x="3990" y="1327"/>
                                </a:lnTo>
                                <a:lnTo>
                                  <a:pt x="3968" y="1292"/>
                                </a:lnTo>
                                <a:lnTo>
                                  <a:pt x="3945" y="1257"/>
                                </a:lnTo>
                                <a:lnTo>
                                  <a:pt x="3921" y="1223"/>
                                </a:lnTo>
                                <a:lnTo>
                                  <a:pt x="3898" y="1188"/>
                                </a:lnTo>
                                <a:lnTo>
                                  <a:pt x="3873" y="1155"/>
                                </a:lnTo>
                                <a:lnTo>
                                  <a:pt x="3847" y="1121"/>
                                </a:lnTo>
                                <a:lnTo>
                                  <a:pt x="3822" y="1088"/>
                                </a:lnTo>
                                <a:lnTo>
                                  <a:pt x="3796" y="1055"/>
                                </a:lnTo>
                                <a:lnTo>
                                  <a:pt x="3769" y="1024"/>
                                </a:lnTo>
                                <a:lnTo>
                                  <a:pt x="3743" y="991"/>
                                </a:lnTo>
                                <a:lnTo>
                                  <a:pt x="3715" y="960"/>
                                </a:lnTo>
                                <a:lnTo>
                                  <a:pt x="3687" y="928"/>
                                </a:lnTo>
                                <a:lnTo>
                                  <a:pt x="3658" y="898"/>
                                </a:lnTo>
                                <a:lnTo>
                                  <a:pt x="3630" y="867"/>
                                </a:lnTo>
                                <a:lnTo>
                                  <a:pt x="3600" y="837"/>
                                </a:lnTo>
                                <a:lnTo>
                                  <a:pt x="3570" y="808"/>
                                </a:lnTo>
                                <a:lnTo>
                                  <a:pt x="3539" y="778"/>
                                </a:lnTo>
                                <a:lnTo>
                                  <a:pt x="3509" y="750"/>
                                </a:lnTo>
                                <a:lnTo>
                                  <a:pt x="3478" y="721"/>
                                </a:lnTo>
                                <a:lnTo>
                                  <a:pt x="3446" y="692"/>
                                </a:lnTo>
                                <a:lnTo>
                                  <a:pt x="3413" y="665"/>
                                </a:lnTo>
                                <a:lnTo>
                                  <a:pt x="3381" y="638"/>
                                </a:lnTo>
                                <a:lnTo>
                                  <a:pt x="3347" y="611"/>
                                </a:lnTo>
                                <a:lnTo>
                                  <a:pt x="3314" y="585"/>
                                </a:lnTo>
                                <a:lnTo>
                                  <a:pt x="3280" y="560"/>
                                </a:lnTo>
                                <a:lnTo>
                                  <a:pt x="3245" y="535"/>
                                </a:lnTo>
                                <a:lnTo>
                                  <a:pt x="3210" y="509"/>
                                </a:lnTo>
                                <a:lnTo>
                                  <a:pt x="3174" y="485"/>
                                </a:lnTo>
                                <a:lnTo>
                                  <a:pt x="3139" y="461"/>
                                </a:lnTo>
                                <a:lnTo>
                                  <a:pt x="3102" y="437"/>
                                </a:lnTo>
                                <a:lnTo>
                                  <a:pt x="3066" y="414"/>
                                </a:lnTo>
                                <a:lnTo>
                                  <a:pt x="3028" y="392"/>
                                </a:lnTo>
                                <a:lnTo>
                                  <a:pt x="2985" y="368"/>
                                </a:lnTo>
                                <a:lnTo>
                                  <a:pt x="2943" y="345"/>
                                </a:lnTo>
                                <a:lnTo>
                                  <a:pt x="2901" y="323"/>
                                </a:lnTo>
                                <a:lnTo>
                                  <a:pt x="2859" y="301"/>
                                </a:lnTo>
                                <a:lnTo>
                                  <a:pt x="2817" y="281"/>
                                </a:lnTo>
                                <a:lnTo>
                                  <a:pt x="2774" y="261"/>
                                </a:lnTo>
                                <a:lnTo>
                                  <a:pt x="2731" y="243"/>
                                </a:lnTo>
                                <a:lnTo>
                                  <a:pt x="2688" y="224"/>
                                </a:lnTo>
                                <a:lnTo>
                                  <a:pt x="2646" y="207"/>
                                </a:lnTo>
                                <a:lnTo>
                                  <a:pt x="2602" y="190"/>
                                </a:lnTo>
                                <a:lnTo>
                                  <a:pt x="2558" y="174"/>
                                </a:lnTo>
                                <a:lnTo>
                                  <a:pt x="2511" y="158"/>
                                </a:lnTo>
                                <a:lnTo>
                                  <a:pt x="2473" y="144"/>
                                </a:lnTo>
                                <a:lnTo>
                                  <a:pt x="2434" y="131"/>
                                </a:lnTo>
                                <a:lnTo>
                                  <a:pt x="2396" y="119"/>
                                </a:lnTo>
                                <a:lnTo>
                                  <a:pt x="2356" y="107"/>
                                </a:lnTo>
                                <a:lnTo>
                                  <a:pt x="2317" y="96"/>
                                </a:lnTo>
                                <a:lnTo>
                                  <a:pt x="2277" y="85"/>
                                </a:lnTo>
                                <a:lnTo>
                                  <a:pt x="2236" y="75"/>
                                </a:lnTo>
                                <a:lnTo>
                                  <a:pt x="2197" y="66"/>
                                </a:lnTo>
                                <a:lnTo>
                                  <a:pt x="2156" y="58"/>
                                </a:lnTo>
                                <a:lnTo>
                                  <a:pt x="2115" y="50"/>
                                </a:lnTo>
                                <a:lnTo>
                                  <a:pt x="2075" y="42"/>
                                </a:lnTo>
                                <a:lnTo>
                                  <a:pt x="2034" y="36"/>
                                </a:lnTo>
                                <a:lnTo>
                                  <a:pt x="1993" y="29"/>
                                </a:lnTo>
                                <a:lnTo>
                                  <a:pt x="1952" y="24"/>
                                </a:lnTo>
                                <a:lnTo>
                                  <a:pt x="1911" y="18"/>
                                </a:lnTo>
                                <a:lnTo>
                                  <a:pt x="1869" y="14"/>
                                </a:lnTo>
                                <a:lnTo>
                                  <a:pt x="1827" y="10"/>
                                </a:lnTo>
                                <a:lnTo>
                                  <a:pt x="1787" y="7"/>
                                </a:lnTo>
                                <a:lnTo>
                                  <a:pt x="1745" y="5"/>
                                </a:lnTo>
                                <a:lnTo>
                                  <a:pt x="1703" y="3"/>
                                </a:lnTo>
                                <a:lnTo>
                                  <a:pt x="1661" y="0"/>
                                </a:lnTo>
                                <a:lnTo>
                                  <a:pt x="1620" y="0"/>
                                </a:lnTo>
                                <a:lnTo>
                                  <a:pt x="1578" y="0"/>
                                </a:lnTo>
                                <a:lnTo>
                                  <a:pt x="1536" y="0"/>
                                </a:lnTo>
                                <a:lnTo>
                                  <a:pt x="1494" y="2"/>
                                </a:lnTo>
                                <a:lnTo>
                                  <a:pt x="1452" y="3"/>
                                </a:lnTo>
                                <a:lnTo>
                                  <a:pt x="1411" y="5"/>
                                </a:lnTo>
                                <a:lnTo>
                                  <a:pt x="1369" y="8"/>
                                </a:lnTo>
                                <a:lnTo>
                                  <a:pt x="1327" y="11"/>
                                </a:lnTo>
                                <a:lnTo>
                                  <a:pt x="1285" y="15"/>
                                </a:lnTo>
                                <a:lnTo>
                                  <a:pt x="1243" y="19"/>
                                </a:lnTo>
                                <a:lnTo>
                                  <a:pt x="1202" y="25"/>
                                </a:lnTo>
                                <a:lnTo>
                                  <a:pt x="1161" y="30"/>
                                </a:lnTo>
                                <a:lnTo>
                                  <a:pt x="1119" y="37"/>
                                </a:lnTo>
                                <a:lnTo>
                                  <a:pt x="1079" y="43"/>
                                </a:lnTo>
                                <a:lnTo>
                                  <a:pt x="1037" y="51"/>
                                </a:lnTo>
                                <a:lnTo>
                                  <a:pt x="996" y="59"/>
                                </a:lnTo>
                                <a:lnTo>
                                  <a:pt x="955" y="67"/>
                                </a:lnTo>
                                <a:lnTo>
                                  <a:pt x="915" y="76"/>
                                </a:lnTo>
                                <a:lnTo>
                                  <a:pt x="874" y="86"/>
                                </a:lnTo>
                                <a:lnTo>
                                  <a:pt x="834" y="96"/>
                                </a:lnTo>
                                <a:lnTo>
                                  <a:pt x="794" y="107"/>
                                </a:lnTo>
                                <a:lnTo>
                                  <a:pt x="754" y="118"/>
                                </a:lnTo>
                                <a:lnTo>
                                  <a:pt x="715" y="130"/>
                                </a:lnTo>
                                <a:lnTo>
                                  <a:pt x="675" y="142"/>
                                </a:lnTo>
                                <a:lnTo>
                                  <a:pt x="635" y="155"/>
                                </a:lnTo>
                                <a:lnTo>
                                  <a:pt x="597" y="168"/>
                                </a:lnTo>
                                <a:lnTo>
                                  <a:pt x="558" y="183"/>
                                </a:lnTo>
                                <a:lnTo>
                                  <a:pt x="520" y="198"/>
                                </a:lnTo>
                                <a:lnTo>
                                  <a:pt x="481" y="212"/>
                                </a:lnTo>
                                <a:lnTo>
                                  <a:pt x="444" y="229"/>
                                </a:lnTo>
                                <a:lnTo>
                                  <a:pt x="406" y="244"/>
                                </a:lnTo>
                                <a:lnTo>
                                  <a:pt x="369" y="261"/>
                                </a:lnTo>
                                <a:lnTo>
                                  <a:pt x="332" y="278"/>
                                </a:lnTo>
                                <a:lnTo>
                                  <a:pt x="296" y="297"/>
                                </a:lnTo>
                                <a:lnTo>
                                  <a:pt x="259" y="314"/>
                                </a:lnTo>
                                <a:lnTo>
                                  <a:pt x="223" y="334"/>
                                </a:lnTo>
                                <a:lnTo>
                                  <a:pt x="188" y="353"/>
                                </a:lnTo>
                                <a:lnTo>
                                  <a:pt x="153" y="372"/>
                                </a:lnTo>
                                <a:lnTo>
                                  <a:pt x="119" y="393"/>
                                </a:lnTo>
                                <a:lnTo>
                                  <a:pt x="84" y="414"/>
                                </a:lnTo>
                                <a:lnTo>
                                  <a:pt x="50" y="436"/>
                                </a:lnTo>
                                <a:lnTo>
                                  <a:pt x="17" y="458"/>
                                </a:lnTo>
                                <a:lnTo>
                                  <a:pt x="26" y="480"/>
                                </a:lnTo>
                                <a:lnTo>
                                  <a:pt x="43" y="470"/>
                                </a:lnTo>
                                <a:lnTo>
                                  <a:pt x="64" y="460"/>
                                </a:lnTo>
                                <a:lnTo>
                                  <a:pt x="77" y="469"/>
                                </a:lnTo>
                                <a:lnTo>
                                  <a:pt x="82" y="483"/>
                                </a:lnTo>
                                <a:lnTo>
                                  <a:pt x="79" y="496"/>
                                </a:lnTo>
                                <a:lnTo>
                                  <a:pt x="90" y="501"/>
                                </a:lnTo>
                                <a:lnTo>
                                  <a:pt x="101" y="496"/>
                                </a:lnTo>
                                <a:lnTo>
                                  <a:pt x="113" y="492"/>
                                </a:lnTo>
                                <a:lnTo>
                                  <a:pt x="116" y="496"/>
                                </a:lnTo>
                                <a:lnTo>
                                  <a:pt x="119" y="502"/>
                                </a:lnTo>
                                <a:lnTo>
                                  <a:pt x="121" y="506"/>
                                </a:lnTo>
                                <a:lnTo>
                                  <a:pt x="109" y="550"/>
                                </a:lnTo>
                                <a:lnTo>
                                  <a:pt x="81" y="586"/>
                                </a:lnTo>
                                <a:lnTo>
                                  <a:pt x="42" y="611"/>
                                </a:lnTo>
                                <a:lnTo>
                                  <a:pt x="41" y="630"/>
                                </a:lnTo>
                                <a:lnTo>
                                  <a:pt x="44" y="646"/>
                                </a:lnTo>
                                <a:lnTo>
                                  <a:pt x="49" y="662"/>
                                </a:lnTo>
                                <a:lnTo>
                                  <a:pt x="82" y="671"/>
                                </a:lnTo>
                                <a:lnTo>
                                  <a:pt x="113" y="660"/>
                                </a:lnTo>
                                <a:lnTo>
                                  <a:pt x="135" y="635"/>
                                </a:lnTo>
                                <a:lnTo>
                                  <a:pt x="168" y="577"/>
                                </a:lnTo>
                                <a:lnTo>
                                  <a:pt x="203" y="521"/>
                                </a:lnTo>
                                <a:lnTo>
                                  <a:pt x="224" y="460"/>
                                </a:lnTo>
                                <a:lnTo>
                                  <a:pt x="237" y="435"/>
                                </a:lnTo>
                                <a:lnTo>
                                  <a:pt x="259" y="417"/>
                                </a:lnTo>
                                <a:lnTo>
                                  <a:pt x="285" y="406"/>
                                </a:lnTo>
                                <a:lnTo>
                                  <a:pt x="306" y="406"/>
                                </a:lnTo>
                                <a:lnTo>
                                  <a:pt x="320" y="410"/>
                                </a:lnTo>
                                <a:lnTo>
                                  <a:pt x="335" y="425"/>
                                </a:lnTo>
                                <a:lnTo>
                                  <a:pt x="339" y="445"/>
                                </a:lnTo>
                                <a:lnTo>
                                  <a:pt x="325" y="455"/>
                                </a:lnTo>
                                <a:lnTo>
                                  <a:pt x="309" y="463"/>
                                </a:lnTo>
                                <a:lnTo>
                                  <a:pt x="282" y="509"/>
                                </a:lnTo>
                                <a:lnTo>
                                  <a:pt x="255" y="553"/>
                                </a:lnTo>
                                <a:lnTo>
                                  <a:pt x="232" y="597"/>
                                </a:lnTo>
                                <a:lnTo>
                                  <a:pt x="218" y="645"/>
                                </a:lnTo>
                                <a:lnTo>
                                  <a:pt x="219" y="699"/>
                                </a:lnTo>
                                <a:lnTo>
                                  <a:pt x="231" y="723"/>
                                </a:lnTo>
                                <a:lnTo>
                                  <a:pt x="242" y="751"/>
                                </a:lnTo>
                                <a:lnTo>
                                  <a:pt x="231" y="771"/>
                                </a:lnTo>
                                <a:lnTo>
                                  <a:pt x="218" y="776"/>
                                </a:lnTo>
                                <a:lnTo>
                                  <a:pt x="205" y="778"/>
                                </a:lnTo>
                                <a:lnTo>
                                  <a:pt x="194" y="771"/>
                                </a:lnTo>
                                <a:lnTo>
                                  <a:pt x="165" y="802"/>
                                </a:lnTo>
                                <a:lnTo>
                                  <a:pt x="145" y="836"/>
                                </a:lnTo>
                                <a:lnTo>
                                  <a:pt x="105" y="831"/>
                                </a:lnTo>
                                <a:lnTo>
                                  <a:pt x="111" y="794"/>
                                </a:lnTo>
                                <a:lnTo>
                                  <a:pt x="135" y="762"/>
                                </a:lnTo>
                                <a:lnTo>
                                  <a:pt x="155" y="732"/>
                                </a:lnTo>
                                <a:lnTo>
                                  <a:pt x="147" y="701"/>
                                </a:lnTo>
                                <a:lnTo>
                                  <a:pt x="119" y="737"/>
                                </a:lnTo>
                                <a:lnTo>
                                  <a:pt x="80" y="762"/>
                                </a:lnTo>
                                <a:lnTo>
                                  <a:pt x="45" y="785"/>
                                </a:lnTo>
                                <a:lnTo>
                                  <a:pt x="24" y="823"/>
                                </a:lnTo>
                                <a:lnTo>
                                  <a:pt x="0" y="866"/>
                                </a:lnTo>
                                <a:lnTo>
                                  <a:pt x="6" y="917"/>
                                </a:lnTo>
                                <a:lnTo>
                                  <a:pt x="0" y="962"/>
                                </a:lnTo>
                                <a:lnTo>
                                  <a:pt x="37" y="933"/>
                                </a:lnTo>
                                <a:lnTo>
                                  <a:pt x="75" y="903"/>
                                </a:lnTo>
                                <a:lnTo>
                                  <a:pt x="114" y="875"/>
                                </a:lnTo>
                                <a:lnTo>
                                  <a:pt x="154" y="846"/>
                                </a:lnTo>
                                <a:lnTo>
                                  <a:pt x="193" y="819"/>
                                </a:lnTo>
                                <a:lnTo>
                                  <a:pt x="234" y="792"/>
                                </a:lnTo>
                                <a:lnTo>
                                  <a:pt x="275" y="766"/>
                                </a:lnTo>
                                <a:lnTo>
                                  <a:pt x="317" y="741"/>
                                </a:lnTo>
                                <a:lnTo>
                                  <a:pt x="358" y="717"/>
                                </a:lnTo>
                                <a:lnTo>
                                  <a:pt x="400" y="694"/>
                                </a:lnTo>
                                <a:lnTo>
                                  <a:pt x="442" y="672"/>
                                </a:lnTo>
                                <a:lnTo>
                                  <a:pt x="417" y="676"/>
                                </a:lnTo>
                                <a:lnTo>
                                  <a:pt x="392" y="676"/>
                                </a:lnTo>
                                <a:lnTo>
                                  <a:pt x="368" y="669"/>
                                </a:lnTo>
                                <a:lnTo>
                                  <a:pt x="356" y="653"/>
                                </a:lnTo>
                                <a:lnTo>
                                  <a:pt x="330" y="646"/>
                                </a:lnTo>
                                <a:lnTo>
                                  <a:pt x="312" y="628"/>
                                </a:lnTo>
                                <a:lnTo>
                                  <a:pt x="319" y="619"/>
                                </a:lnTo>
                                <a:lnTo>
                                  <a:pt x="332" y="603"/>
                                </a:lnTo>
                                <a:lnTo>
                                  <a:pt x="339" y="594"/>
                                </a:lnTo>
                                <a:lnTo>
                                  <a:pt x="336" y="576"/>
                                </a:lnTo>
                                <a:lnTo>
                                  <a:pt x="323" y="563"/>
                                </a:lnTo>
                                <a:lnTo>
                                  <a:pt x="312" y="548"/>
                                </a:lnTo>
                                <a:lnTo>
                                  <a:pt x="362" y="530"/>
                                </a:lnTo>
                                <a:lnTo>
                                  <a:pt x="407" y="529"/>
                                </a:lnTo>
                                <a:lnTo>
                                  <a:pt x="454" y="531"/>
                                </a:lnTo>
                                <a:lnTo>
                                  <a:pt x="509" y="528"/>
                                </a:lnTo>
                                <a:lnTo>
                                  <a:pt x="542" y="501"/>
                                </a:lnTo>
                                <a:lnTo>
                                  <a:pt x="584" y="467"/>
                                </a:lnTo>
                                <a:lnTo>
                                  <a:pt x="605" y="431"/>
                                </a:lnTo>
                                <a:lnTo>
                                  <a:pt x="580" y="425"/>
                                </a:lnTo>
                                <a:lnTo>
                                  <a:pt x="535" y="415"/>
                                </a:lnTo>
                                <a:lnTo>
                                  <a:pt x="511" y="408"/>
                                </a:lnTo>
                                <a:lnTo>
                                  <a:pt x="508" y="413"/>
                                </a:lnTo>
                                <a:lnTo>
                                  <a:pt x="502" y="419"/>
                                </a:lnTo>
                                <a:lnTo>
                                  <a:pt x="499" y="424"/>
                                </a:lnTo>
                                <a:lnTo>
                                  <a:pt x="456" y="442"/>
                                </a:lnTo>
                                <a:lnTo>
                                  <a:pt x="418" y="465"/>
                                </a:lnTo>
                                <a:lnTo>
                                  <a:pt x="374" y="468"/>
                                </a:lnTo>
                                <a:lnTo>
                                  <a:pt x="374" y="456"/>
                                </a:lnTo>
                                <a:lnTo>
                                  <a:pt x="374" y="444"/>
                                </a:lnTo>
                                <a:lnTo>
                                  <a:pt x="380" y="434"/>
                                </a:lnTo>
                                <a:lnTo>
                                  <a:pt x="384" y="411"/>
                                </a:lnTo>
                                <a:lnTo>
                                  <a:pt x="366" y="399"/>
                                </a:lnTo>
                                <a:lnTo>
                                  <a:pt x="349" y="388"/>
                                </a:lnTo>
                                <a:lnTo>
                                  <a:pt x="344" y="377"/>
                                </a:lnTo>
                                <a:lnTo>
                                  <a:pt x="345" y="367"/>
                                </a:lnTo>
                                <a:lnTo>
                                  <a:pt x="352" y="358"/>
                                </a:lnTo>
                                <a:lnTo>
                                  <a:pt x="375" y="332"/>
                                </a:lnTo>
                                <a:lnTo>
                                  <a:pt x="380" y="292"/>
                                </a:lnTo>
                                <a:lnTo>
                                  <a:pt x="403" y="260"/>
                                </a:lnTo>
                                <a:lnTo>
                                  <a:pt x="420" y="278"/>
                                </a:lnTo>
                                <a:lnTo>
                                  <a:pt x="452" y="311"/>
                                </a:lnTo>
                                <a:lnTo>
                                  <a:pt x="469" y="328"/>
                                </a:lnTo>
                                <a:lnTo>
                                  <a:pt x="473" y="328"/>
                                </a:lnTo>
                                <a:lnTo>
                                  <a:pt x="478" y="328"/>
                                </a:lnTo>
                                <a:lnTo>
                                  <a:pt x="481" y="328"/>
                                </a:lnTo>
                                <a:lnTo>
                                  <a:pt x="536" y="363"/>
                                </a:lnTo>
                                <a:lnTo>
                                  <a:pt x="600" y="381"/>
                                </a:lnTo>
                                <a:lnTo>
                                  <a:pt x="666" y="390"/>
                                </a:lnTo>
                                <a:lnTo>
                                  <a:pt x="657" y="368"/>
                                </a:lnTo>
                                <a:lnTo>
                                  <a:pt x="654" y="345"/>
                                </a:lnTo>
                                <a:lnTo>
                                  <a:pt x="661" y="322"/>
                                </a:lnTo>
                                <a:lnTo>
                                  <a:pt x="686" y="325"/>
                                </a:lnTo>
                                <a:lnTo>
                                  <a:pt x="697" y="353"/>
                                </a:lnTo>
                                <a:lnTo>
                                  <a:pt x="712" y="379"/>
                                </a:lnTo>
                                <a:lnTo>
                                  <a:pt x="750" y="378"/>
                                </a:lnTo>
                                <a:lnTo>
                                  <a:pt x="783" y="366"/>
                                </a:lnTo>
                                <a:lnTo>
                                  <a:pt x="809" y="345"/>
                                </a:lnTo>
                                <a:lnTo>
                                  <a:pt x="831" y="319"/>
                                </a:lnTo>
                                <a:lnTo>
                                  <a:pt x="797" y="316"/>
                                </a:lnTo>
                                <a:lnTo>
                                  <a:pt x="764" y="317"/>
                                </a:lnTo>
                                <a:lnTo>
                                  <a:pt x="732" y="328"/>
                                </a:lnTo>
                                <a:lnTo>
                                  <a:pt x="686" y="311"/>
                                </a:lnTo>
                                <a:lnTo>
                                  <a:pt x="641" y="291"/>
                                </a:lnTo>
                                <a:lnTo>
                                  <a:pt x="609" y="253"/>
                                </a:lnTo>
                                <a:lnTo>
                                  <a:pt x="597" y="245"/>
                                </a:lnTo>
                                <a:lnTo>
                                  <a:pt x="582" y="243"/>
                                </a:lnTo>
                                <a:lnTo>
                                  <a:pt x="577" y="229"/>
                                </a:lnTo>
                                <a:lnTo>
                                  <a:pt x="600" y="213"/>
                                </a:lnTo>
                                <a:lnTo>
                                  <a:pt x="628" y="204"/>
                                </a:lnTo>
                                <a:lnTo>
                                  <a:pt x="639" y="185"/>
                                </a:lnTo>
                                <a:lnTo>
                                  <a:pt x="638" y="178"/>
                                </a:lnTo>
                                <a:lnTo>
                                  <a:pt x="643" y="170"/>
                                </a:lnTo>
                                <a:lnTo>
                                  <a:pt x="652" y="170"/>
                                </a:lnTo>
                                <a:lnTo>
                                  <a:pt x="675" y="173"/>
                                </a:lnTo>
                                <a:lnTo>
                                  <a:pt x="690" y="159"/>
                                </a:lnTo>
                                <a:lnTo>
                                  <a:pt x="702" y="141"/>
                                </a:lnTo>
                                <a:lnTo>
                                  <a:pt x="742" y="163"/>
                                </a:lnTo>
                                <a:lnTo>
                                  <a:pt x="767" y="200"/>
                                </a:lnTo>
                                <a:lnTo>
                                  <a:pt x="782" y="243"/>
                                </a:lnTo>
                                <a:lnTo>
                                  <a:pt x="798" y="257"/>
                                </a:lnTo>
                                <a:lnTo>
                                  <a:pt x="814" y="270"/>
                                </a:lnTo>
                                <a:lnTo>
                                  <a:pt x="838" y="270"/>
                                </a:lnTo>
                                <a:lnTo>
                                  <a:pt x="871" y="264"/>
                                </a:lnTo>
                                <a:lnTo>
                                  <a:pt x="900" y="247"/>
                                </a:lnTo>
                                <a:lnTo>
                                  <a:pt x="923" y="226"/>
                                </a:lnTo>
                                <a:lnTo>
                                  <a:pt x="929" y="197"/>
                                </a:lnTo>
                                <a:lnTo>
                                  <a:pt x="928" y="164"/>
                                </a:lnTo>
                                <a:lnTo>
                                  <a:pt x="943" y="141"/>
                                </a:lnTo>
                                <a:lnTo>
                                  <a:pt x="994" y="134"/>
                                </a:lnTo>
                                <a:lnTo>
                                  <a:pt x="1044" y="135"/>
                                </a:lnTo>
                                <a:lnTo>
                                  <a:pt x="1086" y="161"/>
                                </a:lnTo>
                                <a:lnTo>
                                  <a:pt x="1072" y="173"/>
                                </a:lnTo>
                                <a:lnTo>
                                  <a:pt x="1057" y="180"/>
                                </a:lnTo>
                                <a:lnTo>
                                  <a:pt x="1042" y="187"/>
                                </a:lnTo>
                                <a:lnTo>
                                  <a:pt x="1000" y="229"/>
                                </a:lnTo>
                                <a:lnTo>
                                  <a:pt x="974" y="278"/>
                                </a:lnTo>
                                <a:lnTo>
                                  <a:pt x="971" y="334"/>
                                </a:lnTo>
                                <a:lnTo>
                                  <a:pt x="986" y="335"/>
                                </a:lnTo>
                                <a:lnTo>
                                  <a:pt x="999" y="332"/>
                                </a:lnTo>
                                <a:lnTo>
                                  <a:pt x="1015" y="331"/>
                                </a:lnTo>
                                <a:lnTo>
                                  <a:pt x="1039" y="343"/>
                                </a:lnTo>
                                <a:lnTo>
                                  <a:pt x="1058" y="362"/>
                                </a:lnTo>
                                <a:lnTo>
                                  <a:pt x="1066" y="388"/>
                                </a:lnTo>
                                <a:lnTo>
                                  <a:pt x="1064" y="405"/>
                                </a:lnTo>
                                <a:lnTo>
                                  <a:pt x="1047" y="411"/>
                                </a:lnTo>
                                <a:lnTo>
                                  <a:pt x="1027" y="414"/>
                                </a:lnTo>
                                <a:lnTo>
                                  <a:pt x="1027" y="424"/>
                                </a:lnTo>
                                <a:lnTo>
                                  <a:pt x="1027" y="437"/>
                                </a:lnTo>
                                <a:lnTo>
                                  <a:pt x="1020" y="448"/>
                                </a:lnTo>
                                <a:lnTo>
                                  <a:pt x="978" y="439"/>
                                </a:lnTo>
                                <a:lnTo>
                                  <a:pt x="951" y="405"/>
                                </a:lnTo>
                                <a:lnTo>
                                  <a:pt x="931" y="363"/>
                                </a:lnTo>
                                <a:lnTo>
                                  <a:pt x="911" y="326"/>
                                </a:lnTo>
                                <a:lnTo>
                                  <a:pt x="887" y="366"/>
                                </a:lnTo>
                                <a:lnTo>
                                  <a:pt x="863" y="405"/>
                                </a:lnTo>
                                <a:lnTo>
                                  <a:pt x="850" y="450"/>
                                </a:lnTo>
                                <a:lnTo>
                                  <a:pt x="810" y="486"/>
                                </a:lnTo>
                                <a:lnTo>
                                  <a:pt x="761" y="505"/>
                                </a:lnTo>
                                <a:lnTo>
                                  <a:pt x="710" y="516"/>
                                </a:lnTo>
                                <a:lnTo>
                                  <a:pt x="698" y="509"/>
                                </a:lnTo>
                                <a:lnTo>
                                  <a:pt x="689" y="497"/>
                                </a:lnTo>
                                <a:lnTo>
                                  <a:pt x="690" y="482"/>
                                </a:lnTo>
                                <a:lnTo>
                                  <a:pt x="712" y="463"/>
                                </a:lnTo>
                                <a:lnTo>
                                  <a:pt x="741" y="462"/>
                                </a:lnTo>
                                <a:lnTo>
                                  <a:pt x="770" y="465"/>
                                </a:lnTo>
                                <a:lnTo>
                                  <a:pt x="788" y="457"/>
                                </a:lnTo>
                                <a:lnTo>
                                  <a:pt x="801" y="440"/>
                                </a:lnTo>
                                <a:lnTo>
                                  <a:pt x="811" y="424"/>
                                </a:lnTo>
                                <a:lnTo>
                                  <a:pt x="766" y="441"/>
                                </a:lnTo>
                                <a:lnTo>
                                  <a:pt x="718" y="451"/>
                                </a:lnTo>
                                <a:lnTo>
                                  <a:pt x="672" y="463"/>
                                </a:lnTo>
                                <a:lnTo>
                                  <a:pt x="631" y="484"/>
                                </a:lnTo>
                                <a:lnTo>
                                  <a:pt x="602" y="524"/>
                                </a:lnTo>
                                <a:lnTo>
                                  <a:pt x="573" y="547"/>
                                </a:lnTo>
                                <a:lnTo>
                                  <a:pt x="540" y="569"/>
                                </a:lnTo>
                                <a:lnTo>
                                  <a:pt x="521" y="604"/>
                                </a:lnTo>
                                <a:lnTo>
                                  <a:pt x="497" y="621"/>
                                </a:lnTo>
                                <a:lnTo>
                                  <a:pt x="476" y="648"/>
                                </a:lnTo>
                                <a:lnTo>
                                  <a:pt x="457" y="667"/>
                                </a:lnTo>
                                <a:lnTo>
                                  <a:pt x="506" y="644"/>
                                </a:lnTo>
                                <a:lnTo>
                                  <a:pt x="554" y="621"/>
                                </a:lnTo>
                                <a:lnTo>
                                  <a:pt x="602" y="598"/>
                                </a:lnTo>
                                <a:lnTo>
                                  <a:pt x="651" y="576"/>
                                </a:lnTo>
                                <a:lnTo>
                                  <a:pt x="700" y="556"/>
                                </a:lnTo>
                                <a:lnTo>
                                  <a:pt x="706" y="543"/>
                                </a:lnTo>
                                <a:lnTo>
                                  <a:pt x="711" y="530"/>
                                </a:lnTo>
                                <a:lnTo>
                                  <a:pt x="722" y="521"/>
                                </a:lnTo>
                                <a:lnTo>
                                  <a:pt x="737" y="518"/>
                                </a:lnTo>
                                <a:lnTo>
                                  <a:pt x="748" y="526"/>
                                </a:lnTo>
                                <a:lnTo>
                                  <a:pt x="756" y="536"/>
                                </a:lnTo>
                                <a:lnTo>
                                  <a:pt x="806" y="519"/>
                                </a:lnTo>
                                <a:lnTo>
                                  <a:pt x="855" y="505"/>
                                </a:lnTo>
                                <a:lnTo>
                                  <a:pt x="905" y="492"/>
                                </a:lnTo>
                                <a:lnTo>
                                  <a:pt x="954" y="480"/>
                                </a:lnTo>
                                <a:lnTo>
                                  <a:pt x="1005" y="469"/>
                                </a:lnTo>
                                <a:lnTo>
                                  <a:pt x="1055" y="457"/>
                                </a:lnTo>
                                <a:lnTo>
                                  <a:pt x="1106" y="446"/>
                                </a:lnTo>
                                <a:lnTo>
                                  <a:pt x="1108" y="397"/>
                                </a:lnTo>
                                <a:lnTo>
                                  <a:pt x="1112" y="350"/>
                                </a:lnTo>
                                <a:lnTo>
                                  <a:pt x="1114" y="303"/>
                                </a:lnTo>
                                <a:lnTo>
                                  <a:pt x="1117" y="257"/>
                                </a:lnTo>
                                <a:lnTo>
                                  <a:pt x="1119" y="212"/>
                                </a:lnTo>
                                <a:lnTo>
                                  <a:pt x="1123" y="166"/>
                                </a:lnTo>
                                <a:lnTo>
                                  <a:pt x="1126" y="120"/>
                                </a:lnTo>
                                <a:lnTo>
                                  <a:pt x="1130" y="73"/>
                                </a:lnTo>
                                <a:lnTo>
                                  <a:pt x="1132" y="73"/>
                                </a:lnTo>
                                <a:lnTo>
                                  <a:pt x="1136" y="73"/>
                                </a:lnTo>
                                <a:lnTo>
                                  <a:pt x="1138" y="73"/>
                                </a:lnTo>
                                <a:lnTo>
                                  <a:pt x="1148" y="162"/>
                                </a:lnTo>
                                <a:lnTo>
                                  <a:pt x="1156" y="227"/>
                                </a:lnTo>
                                <a:lnTo>
                                  <a:pt x="1161" y="277"/>
                                </a:lnTo>
                                <a:lnTo>
                                  <a:pt x="1165" y="313"/>
                                </a:lnTo>
                                <a:lnTo>
                                  <a:pt x="1169" y="342"/>
                                </a:lnTo>
                                <a:lnTo>
                                  <a:pt x="1171" y="368"/>
                                </a:lnTo>
                                <a:lnTo>
                                  <a:pt x="1173" y="396"/>
                                </a:lnTo>
                                <a:lnTo>
                                  <a:pt x="1174" y="434"/>
                                </a:lnTo>
                                <a:lnTo>
                                  <a:pt x="1185" y="431"/>
                                </a:lnTo>
                                <a:lnTo>
                                  <a:pt x="1203" y="427"/>
                                </a:lnTo>
                                <a:lnTo>
                                  <a:pt x="1213" y="425"/>
                                </a:lnTo>
                                <a:lnTo>
                                  <a:pt x="1217" y="373"/>
                                </a:lnTo>
                                <a:lnTo>
                                  <a:pt x="1223" y="311"/>
                                </a:lnTo>
                                <a:lnTo>
                                  <a:pt x="1227" y="244"/>
                                </a:lnTo>
                                <a:lnTo>
                                  <a:pt x="1232" y="179"/>
                                </a:lnTo>
                                <a:lnTo>
                                  <a:pt x="1237" y="124"/>
                                </a:lnTo>
                                <a:lnTo>
                                  <a:pt x="1240" y="87"/>
                                </a:lnTo>
                                <a:lnTo>
                                  <a:pt x="1241" y="73"/>
                                </a:lnTo>
                                <a:lnTo>
                                  <a:pt x="1250" y="132"/>
                                </a:lnTo>
                                <a:lnTo>
                                  <a:pt x="1256" y="186"/>
                                </a:lnTo>
                                <a:lnTo>
                                  <a:pt x="1260" y="240"/>
                                </a:lnTo>
                                <a:lnTo>
                                  <a:pt x="1265" y="297"/>
                                </a:lnTo>
                                <a:lnTo>
                                  <a:pt x="1279" y="268"/>
                                </a:lnTo>
                                <a:lnTo>
                                  <a:pt x="1308" y="202"/>
                                </a:lnTo>
                                <a:lnTo>
                                  <a:pt x="1342" y="130"/>
                                </a:lnTo>
                                <a:lnTo>
                                  <a:pt x="1367" y="83"/>
                                </a:lnTo>
                                <a:lnTo>
                                  <a:pt x="1396" y="143"/>
                                </a:lnTo>
                                <a:lnTo>
                                  <a:pt x="1424" y="204"/>
                                </a:lnTo>
                                <a:lnTo>
                                  <a:pt x="1450" y="260"/>
                                </a:lnTo>
                                <a:lnTo>
                                  <a:pt x="1458" y="201"/>
                                </a:lnTo>
                                <a:lnTo>
                                  <a:pt x="1463" y="145"/>
                                </a:lnTo>
                                <a:lnTo>
                                  <a:pt x="1472" y="78"/>
                                </a:lnTo>
                                <a:lnTo>
                                  <a:pt x="1483" y="144"/>
                                </a:lnTo>
                                <a:lnTo>
                                  <a:pt x="1489" y="200"/>
                                </a:lnTo>
                                <a:lnTo>
                                  <a:pt x="1494" y="260"/>
                                </a:lnTo>
                                <a:lnTo>
                                  <a:pt x="1523" y="198"/>
                                </a:lnTo>
                                <a:lnTo>
                                  <a:pt x="1549" y="140"/>
                                </a:lnTo>
                                <a:lnTo>
                                  <a:pt x="1580" y="78"/>
                                </a:lnTo>
                                <a:lnTo>
                                  <a:pt x="1605" y="125"/>
                                </a:lnTo>
                                <a:lnTo>
                                  <a:pt x="1628" y="172"/>
                                </a:lnTo>
                                <a:lnTo>
                                  <a:pt x="1653" y="218"/>
                                </a:lnTo>
                                <a:lnTo>
                                  <a:pt x="1677" y="265"/>
                                </a:lnTo>
                                <a:lnTo>
                                  <a:pt x="1682" y="215"/>
                                </a:lnTo>
                                <a:lnTo>
                                  <a:pt x="1691" y="122"/>
                                </a:lnTo>
                                <a:lnTo>
                                  <a:pt x="1695" y="73"/>
                                </a:lnTo>
                                <a:lnTo>
                                  <a:pt x="1697" y="73"/>
                                </a:lnTo>
                                <a:lnTo>
                                  <a:pt x="1700" y="73"/>
                                </a:lnTo>
                                <a:lnTo>
                                  <a:pt x="1701" y="73"/>
                                </a:lnTo>
                                <a:lnTo>
                                  <a:pt x="1708" y="134"/>
                                </a:lnTo>
                                <a:lnTo>
                                  <a:pt x="1710" y="184"/>
                                </a:lnTo>
                                <a:lnTo>
                                  <a:pt x="1712" y="229"/>
                                </a:lnTo>
                                <a:lnTo>
                                  <a:pt x="1722" y="276"/>
                                </a:lnTo>
                                <a:lnTo>
                                  <a:pt x="1733" y="255"/>
                                </a:lnTo>
                                <a:lnTo>
                                  <a:pt x="1758" y="203"/>
                                </a:lnTo>
                                <a:lnTo>
                                  <a:pt x="1790" y="142"/>
                                </a:lnTo>
                                <a:lnTo>
                                  <a:pt x="1815" y="88"/>
                                </a:lnTo>
                                <a:lnTo>
                                  <a:pt x="1830" y="119"/>
                                </a:lnTo>
                                <a:lnTo>
                                  <a:pt x="1860" y="187"/>
                                </a:lnTo>
                                <a:lnTo>
                                  <a:pt x="1891" y="255"/>
                                </a:lnTo>
                                <a:lnTo>
                                  <a:pt x="1905" y="286"/>
                                </a:lnTo>
                                <a:lnTo>
                                  <a:pt x="1914" y="243"/>
                                </a:lnTo>
                                <a:lnTo>
                                  <a:pt x="1919" y="198"/>
                                </a:lnTo>
                                <a:lnTo>
                                  <a:pt x="1924" y="146"/>
                                </a:lnTo>
                                <a:lnTo>
                                  <a:pt x="1932" y="81"/>
                                </a:lnTo>
                                <a:lnTo>
                                  <a:pt x="1937" y="129"/>
                                </a:lnTo>
                                <a:lnTo>
                                  <a:pt x="1943" y="178"/>
                                </a:lnTo>
                                <a:lnTo>
                                  <a:pt x="1946" y="227"/>
                                </a:lnTo>
                                <a:lnTo>
                                  <a:pt x="1948" y="277"/>
                                </a:lnTo>
                                <a:lnTo>
                                  <a:pt x="1951" y="326"/>
                                </a:lnTo>
                                <a:lnTo>
                                  <a:pt x="1951" y="377"/>
                                </a:lnTo>
                                <a:lnTo>
                                  <a:pt x="1951" y="428"/>
                                </a:lnTo>
                                <a:lnTo>
                                  <a:pt x="1966" y="435"/>
                                </a:lnTo>
                                <a:lnTo>
                                  <a:pt x="1987" y="440"/>
                                </a:lnTo>
                                <a:lnTo>
                                  <a:pt x="2011" y="446"/>
                                </a:lnTo>
                                <a:lnTo>
                                  <a:pt x="2013" y="400"/>
                                </a:lnTo>
                                <a:lnTo>
                                  <a:pt x="2015" y="351"/>
                                </a:lnTo>
                                <a:lnTo>
                                  <a:pt x="2017" y="304"/>
                                </a:lnTo>
                                <a:lnTo>
                                  <a:pt x="2019" y="256"/>
                                </a:lnTo>
                                <a:lnTo>
                                  <a:pt x="2022" y="208"/>
                                </a:lnTo>
                                <a:lnTo>
                                  <a:pt x="2025" y="161"/>
                                </a:lnTo>
                                <a:lnTo>
                                  <a:pt x="2030" y="113"/>
                                </a:lnTo>
                                <a:lnTo>
                                  <a:pt x="2035" y="68"/>
                                </a:lnTo>
                                <a:lnTo>
                                  <a:pt x="2044" y="120"/>
                                </a:lnTo>
                                <a:lnTo>
                                  <a:pt x="2052" y="177"/>
                                </a:lnTo>
                                <a:lnTo>
                                  <a:pt x="2058" y="236"/>
                                </a:lnTo>
                                <a:lnTo>
                                  <a:pt x="2064" y="295"/>
                                </a:lnTo>
                                <a:lnTo>
                                  <a:pt x="2068" y="349"/>
                                </a:lnTo>
                                <a:lnTo>
                                  <a:pt x="2073" y="395"/>
                                </a:lnTo>
                                <a:lnTo>
                                  <a:pt x="2076" y="430"/>
                                </a:lnTo>
                                <a:lnTo>
                                  <a:pt x="2079" y="450"/>
                                </a:lnTo>
                                <a:lnTo>
                                  <a:pt x="2130" y="463"/>
                                </a:lnTo>
                                <a:lnTo>
                                  <a:pt x="2181" y="475"/>
                                </a:lnTo>
                                <a:lnTo>
                                  <a:pt x="2234" y="488"/>
                                </a:lnTo>
                                <a:lnTo>
                                  <a:pt x="2287" y="503"/>
                                </a:lnTo>
                                <a:lnTo>
                                  <a:pt x="2339" y="519"/>
                                </a:lnTo>
                                <a:lnTo>
                                  <a:pt x="2389" y="538"/>
                                </a:lnTo>
                                <a:lnTo>
                                  <a:pt x="2394" y="533"/>
                                </a:lnTo>
                                <a:lnTo>
                                  <a:pt x="2404" y="524"/>
                                </a:lnTo>
                                <a:lnTo>
                                  <a:pt x="2409" y="518"/>
                                </a:lnTo>
                                <a:lnTo>
                                  <a:pt x="2428" y="516"/>
                                </a:lnTo>
                                <a:lnTo>
                                  <a:pt x="2445" y="525"/>
                                </a:lnTo>
                                <a:lnTo>
                                  <a:pt x="2457" y="538"/>
                                </a:lnTo>
                                <a:lnTo>
                                  <a:pt x="2460" y="560"/>
                                </a:lnTo>
                                <a:lnTo>
                                  <a:pt x="2477" y="567"/>
                                </a:lnTo>
                                <a:lnTo>
                                  <a:pt x="2495" y="577"/>
                                </a:lnTo>
                                <a:lnTo>
                                  <a:pt x="2533" y="593"/>
                                </a:lnTo>
                                <a:lnTo>
                                  <a:pt x="2572" y="608"/>
                                </a:lnTo>
                                <a:lnTo>
                                  <a:pt x="2610" y="626"/>
                                </a:lnTo>
                                <a:lnTo>
                                  <a:pt x="2649" y="643"/>
                                </a:lnTo>
                                <a:lnTo>
                                  <a:pt x="2686" y="661"/>
                                </a:lnTo>
                                <a:lnTo>
                                  <a:pt x="2724" y="680"/>
                                </a:lnTo>
                                <a:lnTo>
                                  <a:pt x="2761" y="700"/>
                                </a:lnTo>
                                <a:lnTo>
                                  <a:pt x="2797" y="720"/>
                                </a:lnTo>
                                <a:lnTo>
                                  <a:pt x="2834" y="741"/>
                                </a:lnTo>
                                <a:lnTo>
                                  <a:pt x="2869" y="763"/>
                                </a:lnTo>
                                <a:lnTo>
                                  <a:pt x="2905" y="786"/>
                                </a:lnTo>
                                <a:lnTo>
                                  <a:pt x="2939" y="808"/>
                                </a:lnTo>
                                <a:lnTo>
                                  <a:pt x="2974" y="832"/>
                                </a:lnTo>
                                <a:lnTo>
                                  <a:pt x="3008" y="856"/>
                                </a:lnTo>
                                <a:lnTo>
                                  <a:pt x="3042" y="881"/>
                                </a:lnTo>
                                <a:lnTo>
                                  <a:pt x="3075" y="906"/>
                                </a:lnTo>
                                <a:lnTo>
                                  <a:pt x="3108" y="933"/>
                                </a:lnTo>
                                <a:lnTo>
                                  <a:pt x="3141" y="959"/>
                                </a:lnTo>
                                <a:lnTo>
                                  <a:pt x="3173" y="985"/>
                                </a:lnTo>
                                <a:lnTo>
                                  <a:pt x="3205" y="1014"/>
                                </a:lnTo>
                                <a:lnTo>
                                  <a:pt x="3236" y="1041"/>
                                </a:lnTo>
                                <a:lnTo>
                                  <a:pt x="3267" y="1070"/>
                                </a:lnTo>
                                <a:lnTo>
                                  <a:pt x="3296" y="1099"/>
                                </a:lnTo>
                                <a:lnTo>
                                  <a:pt x="3326" y="1129"/>
                                </a:lnTo>
                                <a:lnTo>
                                  <a:pt x="3356" y="1159"/>
                                </a:lnTo>
                                <a:lnTo>
                                  <a:pt x="3384" y="1189"/>
                                </a:lnTo>
                                <a:lnTo>
                                  <a:pt x="3412" y="1220"/>
                                </a:lnTo>
                                <a:lnTo>
                                  <a:pt x="3439" y="1252"/>
                                </a:lnTo>
                                <a:lnTo>
                                  <a:pt x="3467" y="1284"/>
                                </a:lnTo>
                                <a:lnTo>
                                  <a:pt x="3493" y="1315"/>
                                </a:lnTo>
                                <a:lnTo>
                                  <a:pt x="3520" y="1348"/>
                                </a:lnTo>
                                <a:lnTo>
                                  <a:pt x="3545" y="1381"/>
                                </a:lnTo>
                                <a:lnTo>
                                  <a:pt x="3569" y="1414"/>
                                </a:lnTo>
                                <a:lnTo>
                                  <a:pt x="3593" y="1448"/>
                                </a:lnTo>
                                <a:lnTo>
                                  <a:pt x="3618" y="1482"/>
                                </a:lnTo>
                                <a:lnTo>
                                  <a:pt x="3641" y="1516"/>
                                </a:lnTo>
                                <a:lnTo>
                                  <a:pt x="3663" y="1551"/>
                                </a:lnTo>
                                <a:lnTo>
                                  <a:pt x="3685" y="1586"/>
                                </a:lnTo>
                                <a:lnTo>
                                  <a:pt x="3706" y="1621"/>
                                </a:lnTo>
                                <a:lnTo>
                                  <a:pt x="3726" y="1656"/>
                                </a:lnTo>
                                <a:lnTo>
                                  <a:pt x="3746" y="1693"/>
                                </a:lnTo>
                                <a:lnTo>
                                  <a:pt x="3766" y="1729"/>
                                </a:lnTo>
                                <a:lnTo>
                                  <a:pt x="3785" y="1765"/>
                                </a:lnTo>
                                <a:lnTo>
                                  <a:pt x="3802" y="1801"/>
                                </a:lnTo>
                                <a:lnTo>
                                  <a:pt x="3820" y="1839"/>
                                </a:lnTo>
                                <a:lnTo>
                                  <a:pt x="3836" y="1875"/>
                                </a:lnTo>
                                <a:lnTo>
                                  <a:pt x="3853" y="1911"/>
                                </a:lnTo>
                                <a:lnTo>
                                  <a:pt x="3869" y="1947"/>
                                </a:lnTo>
                                <a:lnTo>
                                  <a:pt x="3884" y="1983"/>
                                </a:lnTo>
                                <a:lnTo>
                                  <a:pt x="3898" y="2021"/>
                                </a:lnTo>
                                <a:lnTo>
                                  <a:pt x="3912" y="2058"/>
                                </a:lnTo>
                                <a:lnTo>
                                  <a:pt x="3924" y="2095"/>
                                </a:lnTo>
                                <a:lnTo>
                                  <a:pt x="3938" y="2134"/>
                                </a:lnTo>
                                <a:lnTo>
                                  <a:pt x="3949" y="2172"/>
                                </a:lnTo>
                                <a:lnTo>
                                  <a:pt x="3960" y="2210"/>
                                </a:lnTo>
                                <a:lnTo>
                                  <a:pt x="3969" y="2249"/>
                                </a:lnTo>
                                <a:lnTo>
                                  <a:pt x="3979" y="2288"/>
                                </a:lnTo>
                                <a:lnTo>
                                  <a:pt x="3988" y="2328"/>
                                </a:lnTo>
                                <a:lnTo>
                                  <a:pt x="3996" y="2367"/>
                                </a:lnTo>
                                <a:lnTo>
                                  <a:pt x="4004" y="2407"/>
                                </a:lnTo>
                                <a:lnTo>
                                  <a:pt x="4010" y="2447"/>
                                </a:lnTo>
                                <a:lnTo>
                                  <a:pt x="4016" y="2487"/>
                                </a:lnTo>
                                <a:lnTo>
                                  <a:pt x="4021" y="2527"/>
                                </a:lnTo>
                                <a:lnTo>
                                  <a:pt x="4027" y="2568"/>
                                </a:lnTo>
                                <a:lnTo>
                                  <a:pt x="4030" y="2608"/>
                                </a:lnTo>
                                <a:lnTo>
                                  <a:pt x="4033" y="2649"/>
                                </a:lnTo>
                                <a:lnTo>
                                  <a:pt x="4037" y="2690"/>
                                </a:lnTo>
                                <a:lnTo>
                                  <a:pt x="4039" y="2731"/>
                                </a:lnTo>
                                <a:lnTo>
                                  <a:pt x="4040" y="2772"/>
                                </a:lnTo>
                                <a:lnTo>
                                  <a:pt x="4041" y="2813"/>
                                </a:lnTo>
                                <a:lnTo>
                                  <a:pt x="4041" y="2854"/>
                                </a:lnTo>
                                <a:lnTo>
                                  <a:pt x="4040" y="2895"/>
                                </a:lnTo>
                                <a:lnTo>
                                  <a:pt x="4039" y="2935"/>
                                </a:lnTo>
                                <a:lnTo>
                                  <a:pt x="4037" y="2977"/>
                                </a:lnTo>
                                <a:lnTo>
                                  <a:pt x="4034" y="3017"/>
                                </a:lnTo>
                                <a:lnTo>
                                  <a:pt x="4031" y="3059"/>
                                </a:lnTo>
                                <a:lnTo>
                                  <a:pt x="4028" y="3100"/>
                                </a:lnTo>
                                <a:lnTo>
                                  <a:pt x="4023" y="3140"/>
                                </a:lnTo>
                                <a:lnTo>
                                  <a:pt x="4018" y="3182"/>
                                </a:lnTo>
                                <a:lnTo>
                                  <a:pt x="4012" y="3223"/>
                                </a:lnTo>
                                <a:lnTo>
                                  <a:pt x="4007" y="3263"/>
                                </a:lnTo>
                                <a:lnTo>
                                  <a:pt x="3999" y="3304"/>
                                </a:lnTo>
                                <a:lnTo>
                                  <a:pt x="3991" y="3343"/>
                                </a:lnTo>
                                <a:lnTo>
                                  <a:pt x="3984" y="3384"/>
                                </a:lnTo>
                                <a:lnTo>
                                  <a:pt x="3975" y="3424"/>
                                </a:lnTo>
                                <a:lnTo>
                                  <a:pt x="3966" y="3464"/>
                                </a:lnTo>
                                <a:lnTo>
                                  <a:pt x="3956" y="3503"/>
                                </a:lnTo>
                                <a:lnTo>
                                  <a:pt x="3945" y="3543"/>
                                </a:lnTo>
                                <a:lnTo>
                                  <a:pt x="3934" y="3581"/>
                                </a:lnTo>
                                <a:lnTo>
                                  <a:pt x="3922" y="3621"/>
                                </a:lnTo>
                                <a:lnTo>
                                  <a:pt x="3910" y="3659"/>
                                </a:lnTo>
                                <a:lnTo>
                                  <a:pt x="3897" y="3697"/>
                                </a:lnTo>
                                <a:lnTo>
                                  <a:pt x="3884" y="3735"/>
                                </a:lnTo>
                                <a:lnTo>
                                  <a:pt x="3869" y="3772"/>
                                </a:lnTo>
                                <a:lnTo>
                                  <a:pt x="3855" y="3809"/>
                                </a:lnTo>
                                <a:lnTo>
                                  <a:pt x="3840" y="3847"/>
                                </a:lnTo>
                                <a:lnTo>
                                  <a:pt x="3823" y="3883"/>
                                </a:lnTo>
                                <a:lnTo>
                                  <a:pt x="3808" y="3919"/>
                                </a:lnTo>
                                <a:lnTo>
                                  <a:pt x="3790" y="3954"/>
                                </a:lnTo>
                                <a:lnTo>
                                  <a:pt x="3773" y="3989"/>
                                </a:lnTo>
                                <a:lnTo>
                                  <a:pt x="3755" y="4024"/>
                                </a:lnTo>
                                <a:lnTo>
                                  <a:pt x="3736" y="4058"/>
                                </a:lnTo>
                                <a:lnTo>
                                  <a:pt x="3717" y="4092"/>
                                </a:lnTo>
                                <a:lnTo>
                                  <a:pt x="3697" y="4125"/>
                                </a:lnTo>
                                <a:lnTo>
                                  <a:pt x="3676" y="4158"/>
                                </a:lnTo>
                                <a:lnTo>
                                  <a:pt x="3655" y="4191"/>
                                </a:lnTo>
                                <a:lnTo>
                                  <a:pt x="3634" y="4223"/>
                                </a:lnTo>
                                <a:lnTo>
                                  <a:pt x="3612" y="4253"/>
                                </a:lnTo>
                                <a:lnTo>
                                  <a:pt x="3589" y="4284"/>
                                </a:lnTo>
                                <a:lnTo>
                                  <a:pt x="3566" y="4314"/>
                                </a:lnTo>
                                <a:lnTo>
                                  <a:pt x="3565" y="4363"/>
                                </a:lnTo>
                                <a:lnTo>
                                  <a:pt x="3564" y="4412"/>
                                </a:lnTo>
                                <a:lnTo>
                                  <a:pt x="3563" y="4461"/>
                                </a:lnTo>
                                <a:lnTo>
                                  <a:pt x="3563" y="4509"/>
                                </a:lnTo>
                                <a:lnTo>
                                  <a:pt x="3563" y="4556"/>
                                </a:lnTo>
                                <a:lnTo>
                                  <a:pt x="3563" y="4604"/>
                                </a:lnTo>
                                <a:lnTo>
                                  <a:pt x="3563" y="4650"/>
                                </a:lnTo>
                                <a:lnTo>
                                  <a:pt x="3563" y="4696"/>
                                </a:lnTo>
                                <a:lnTo>
                                  <a:pt x="3563" y="4743"/>
                                </a:lnTo>
                                <a:lnTo>
                                  <a:pt x="3564" y="4787"/>
                                </a:lnTo>
                                <a:lnTo>
                                  <a:pt x="3564" y="4832"/>
                                </a:lnTo>
                                <a:lnTo>
                                  <a:pt x="3564" y="4876"/>
                                </a:lnTo>
                                <a:lnTo>
                                  <a:pt x="3564" y="4920"/>
                                </a:lnTo>
                                <a:lnTo>
                                  <a:pt x="3596" y="4888"/>
                                </a:lnTo>
                                <a:lnTo>
                                  <a:pt x="3626" y="4857"/>
                                </a:lnTo>
                                <a:lnTo>
                                  <a:pt x="3657" y="4825"/>
                                </a:lnTo>
                                <a:lnTo>
                                  <a:pt x="3687" y="4793"/>
                                </a:lnTo>
                                <a:lnTo>
                                  <a:pt x="3717" y="4761"/>
                                </a:lnTo>
                                <a:lnTo>
                                  <a:pt x="3745" y="4728"/>
                                </a:lnTo>
                                <a:lnTo>
                                  <a:pt x="3773" y="4695"/>
                                </a:lnTo>
                                <a:lnTo>
                                  <a:pt x="3801" y="4662"/>
                                </a:lnTo>
                                <a:lnTo>
                                  <a:pt x="3828" y="4628"/>
                                </a:lnTo>
                                <a:lnTo>
                                  <a:pt x="3854" y="4596"/>
                                </a:lnTo>
                                <a:lnTo>
                                  <a:pt x="3880" y="4562"/>
                                </a:lnTo>
                                <a:lnTo>
                                  <a:pt x="3906" y="4528"/>
                                </a:lnTo>
                                <a:lnTo>
                                  <a:pt x="3931" y="4494"/>
                                </a:lnTo>
                                <a:lnTo>
                                  <a:pt x="3955" y="4458"/>
                                </a:lnTo>
                                <a:lnTo>
                                  <a:pt x="3978" y="4423"/>
                                </a:lnTo>
                                <a:lnTo>
                                  <a:pt x="4001" y="4388"/>
                                </a:lnTo>
                                <a:lnTo>
                                  <a:pt x="4024" y="4353"/>
                                </a:lnTo>
                                <a:lnTo>
                                  <a:pt x="4046" y="4317"/>
                                </a:lnTo>
                                <a:lnTo>
                                  <a:pt x="4067" y="4281"/>
                                </a:lnTo>
                                <a:lnTo>
                                  <a:pt x="4088" y="4244"/>
                                </a:lnTo>
                                <a:lnTo>
                                  <a:pt x="4108" y="4207"/>
                                </a:lnTo>
                                <a:lnTo>
                                  <a:pt x="4127" y="4170"/>
                                </a:lnTo>
                                <a:lnTo>
                                  <a:pt x="4146" y="4132"/>
                                </a:lnTo>
                                <a:lnTo>
                                  <a:pt x="4164" y="4093"/>
                                </a:lnTo>
                                <a:lnTo>
                                  <a:pt x="4183" y="4055"/>
                                </a:lnTo>
                                <a:lnTo>
                                  <a:pt x="4199" y="4017"/>
                                </a:lnTo>
                                <a:lnTo>
                                  <a:pt x="4216" y="3977"/>
                                </a:lnTo>
                                <a:lnTo>
                                  <a:pt x="4232" y="3936"/>
                                </a:lnTo>
                                <a:lnTo>
                                  <a:pt x="4248" y="3897"/>
                                </a:lnTo>
                                <a:lnTo>
                                  <a:pt x="4262" y="3856"/>
                                </a:lnTo>
                                <a:lnTo>
                                  <a:pt x="4278" y="3803"/>
                                </a:lnTo>
                                <a:lnTo>
                                  <a:pt x="4296" y="3749"/>
                                </a:lnTo>
                                <a:lnTo>
                                  <a:pt x="4314" y="3693"/>
                                </a:lnTo>
                                <a:lnTo>
                                  <a:pt x="4326" y="3654"/>
                                </a:lnTo>
                                <a:lnTo>
                                  <a:pt x="4338" y="3613"/>
                                </a:lnTo>
                                <a:lnTo>
                                  <a:pt x="4349" y="3571"/>
                                </a:lnTo>
                                <a:lnTo>
                                  <a:pt x="4359" y="3531"/>
                                </a:lnTo>
                                <a:lnTo>
                                  <a:pt x="4369" y="3489"/>
                                </a:lnTo>
                                <a:lnTo>
                                  <a:pt x="4377" y="3447"/>
                                </a:lnTo>
                                <a:lnTo>
                                  <a:pt x="4385" y="3405"/>
                                </a:lnTo>
                                <a:lnTo>
                                  <a:pt x="4393" y="3363"/>
                                </a:lnTo>
                                <a:lnTo>
                                  <a:pt x="4400" y="3320"/>
                                </a:lnTo>
                                <a:lnTo>
                                  <a:pt x="4406" y="3277"/>
                                </a:lnTo>
                                <a:lnTo>
                                  <a:pt x="4411" y="3235"/>
                                </a:lnTo>
                                <a:lnTo>
                                  <a:pt x="4417" y="3191"/>
                                </a:lnTo>
                                <a:lnTo>
                                  <a:pt x="4421" y="3148"/>
                                </a:lnTo>
                                <a:lnTo>
                                  <a:pt x="4425" y="3104"/>
                                </a:lnTo>
                                <a:lnTo>
                                  <a:pt x="4428" y="3061"/>
                                </a:lnTo>
                                <a:lnTo>
                                  <a:pt x="4430" y="3017"/>
                                </a:lnTo>
                                <a:lnTo>
                                  <a:pt x="4432" y="2974"/>
                                </a:lnTo>
                                <a:lnTo>
                                  <a:pt x="4433" y="2930"/>
                                </a:lnTo>
                                <a:lnTo>
                                  <a:pt x="4435" y="2886"/>
                                </a:lnTo>
                                <a:lnTo>
                                  <a:pt x="4435" y="2844"/>
                                </a:lnTo>
                                <a:lnTo>
                                  <a:pt x="4433" y="2800"/>
                                </a:lnTo>
                                <a:lnTo>
                                  <a:pt x="4432" y="2756"/>
                                </a:lnTo>
                                <a:lnTo>
                                  <a:pt x="4431" y="2713"/>
                                </a:lnTo>
                                <a:lnTo>
                                  <a:pt x="4429" y="2670"/>
                                </a:lnTo>
                                <a:lnTo>
                                  <a:pt x="4427" y="2627"/>
                                </a:lnTo>
                                <a:lnTo>
                                  <a:pt x="4424" y="2583"/>
                                </a:lnTo>
                                <a:lnTo>
                                  <a:pt x="4418" y="2529"/>
                                </a:lnTo>
                                <a:lnTo>
                                  <a:pt x="4413" y="2477"/>
                                </a:lnTo>
                                <a:lnTo>
                                  <a:pt x="4404" y="2421"/>
                                </a:lnTo>
                                <a:lnTo>
                                  <a:pt x="4391" y="2357"/>
                                </a:lnTo>
                                <a:close/>
                                <a:moveTo>
                                  <a:pt x="4374" y="2867"/>
                                </a:moveTo>
                                <a:lnTo>
                                  <a:pt x="4372" y="2868"/>
                                </a:lnTo>
                                <a:lnTo>
                                  <a:pt x="4369" y="2870"/>
                                </a:lnTo>
                                <a:lnTo>
                                  <a:pt x="4366" y="2873"/>
                                </a:lnTo>
                                <a:lnTo>
                                  <a:pt x="4336" y="2851"/>
                                </a:lnTo>
                                <a:lnTo>
                                  <a:pt x="4302" y="2822"/>
                                </a:lnTo>
                                <a:lnTo>
                                  <a:pt x="4274" y="2794"/>
                                </a:lnTo>
                                <a:lnTo>
                                  <a:pt x="4254" y="2811"/>
                                </a:lnTo>
                                <a:lnTo>
                                  <a:pt x="4242" y="2834"/>
                                </a:lnTo>
                                <a:lnTo>
                                  <a:pt x="4232" y="2858"/>
                                </a:lnTo>
                                <a:lnTo>
                                  <a:pt x="4196" y="2854"/>
                                </a:lnTo>
                                <a:lnTo>
                                  <a:pt x="4164" y="2854"/>
                                </a:lnTo>
                                <a:lnTo>
                                  <a:pt x="4130" y="2853"/>
                                </a:lnTo>
                                <a:lnTo>
                                  <a:pt x="4113" y="2827"/>
                                </a:lnTo>
                                <a:lnTo>
                                  <a:pt x="4098" y="2807"/>
                                </a:lnTo>
                                <a:lnTo>
                                  <a:pt x="4076" y="2785"/>
                                </a:lnTo>
                                <a:lnTo>
                                  <a:pt x="4089" y="2731"/>
                                </a:lnTo>
                                <a:lnTo>
                                  <a:pt x="4097" y="2675"/>
                                </a:lnTo>
                                <a:lnTo>
                                  <a:pt x="4065" y="2625"/>
                                </a:lnTo>
                                <a:lnTo>
                                  <a:pt x="4067" y="2622"/>
                                </a:lnTo>
                                <a:lnTo>
                                  <a:pt x="4071" y="2614"/>
                                </a:lnTo>
                                <a:lnTo>
                                  <a:pt x="4073" y="2611"/>
                                </a:lnTo>
                                <a:lnTo>
                                  <a:pt x="4104" y="2636"/>
                                </a:lnTo>
                                <a:lnTo>
                                  <a:pt x="4162" y="2684"/>
                                </a:lnTo>
                                <a:lnTo>
                                  <a:pt x="4194" y="2710"/>
                                </a:lnTo>
                                <a:lnTo>
                                  <a:pt x="4214" y="2691"/>
                                </a:lnTo>
                                <a:lnTo>
                                  <a:pt x="4219" y="2668"/>
                                </a:lnTo>
                                <a:lnTo>
                                  <a:pt x="4233" y="2657"/>
                                </a:lnTo>
                                <a:lnTo>
                                  <a:pt x="4266" y="2656"/>
                                </a:lnTo>
                                <a:lnTo>
                                  <a:pt x="4296" y="2659"/>
                                </a:lnTo>
                                <a:lnTo>
                                  <a:pt x="4324" y="2646"/>
                                </a:lnTo>
                                <a:lnTo>
                                  <a:pt x="4336" y="2659"/>
                                </a:lnTo>
                                <a:lnTo>
                                  <a:pt x="4338" y="2672"/>
                                </a:lnTo>
                                <a:lnTo>
                                  <a:pt x="4342" y="2690"/>
                                </a:lnTo>
                                <a:lnTo>
                                  <a:pt x="4355" y="2707"/>
                                </a:lnTo>
                                <a:lnTo>
                                  <a:pt x="4379" y="2738"/>
                                </a:lnTo>
                                <a:lnTo>
                                  <a:pt x="4391" y="2754"/>
                                </a:lnTo>
                                <a:lnTo>
                                  <a:pt x="4374" y="2790"/>
                                </a:lnTo>
                                <a:lnTo>
                                  <a:pt x="4361" y="2831"/>
                                </a:lnTo>
                                <a:lnTo>
                                  <a:pt x="4374" y="2867"/>
                                </a:lnTo>
                                <a:close/>
                                <a:moveTo>
                                  <a:pt x="4311" y="2792"/>
                                </a:moveTo>
                                <a:lnTo>
                                  <a:pt x="4292" y="2773"/>
                                </a:lnTo>
                                <a:lnTo>
                                  <a:pt x="4267" y="2751"/>
                                </a:lnTo>
                                <a:lnTo>
                                  <a:pt x="4254" y="2730"/>
                                </a:lnTo>
                                <a:lnTo>
                                  <a:pt x="4276" y="2706"/>
                                </a:lnTo>
                                <a:lnTo>
                                  <a:pt x="4304" y="2718"/>
                                </a:lnTo>
                                <a:lnTo>
                                  <a:pt x="4329" y="2729"/>
                                </a:lnTo>
                                <a:lnTo>
                                  <a:pt x="4325" y="2745"/>
                                </a:lnTo>
                                <a:lnTo>
                                  <a:pt x="4316" y="2775"/>
                                </a:lnTo>
                                <a:lnTo>
                                  <a:pt x="4311" y="2792"/>
                                </a:lnTo>
                                <a:close/>
                                <a:moveTo>
                                  <a:pt x="4206" y="2802"/>
                                </a:moveTo>
                                <a:lnTo>
                                  <a:pt x="4187" y="2801"/>
                                </a:lnTo>
                                <a:lnTo>
                                  <a:pt x="4153" y="2799"/>
                                </a:lnTo>
                                <a:lnTo>
                                  <a:pt x="4135" y="2797"/>
                                </a:lnTo>
                                <a:lnTo>
                                  <a:pt x="4140" y="2778"/>
                                </a:lnTo>
                                <a:lnTo>
                                  <a:pt x="4150" y="2742"/>
                                </a:lnTo>
                                <a:lnTo>
                                  <a:pt x="4155" y="2724"/>
                                </a:lnTo>
                                <a:lnTo>
                                  <a:pt x="4182" y="2744"/>
                                </a:lnTo>
                                <a:lnTo>
                                  <a:pt x="4209" y="2770"/>
                                </a:lnTo>
                                <a:lnTo>
                                  <a:pt x="4206" y="2802"/>
                                </a:lnTo>
                                <a:close/>
                                <a:moveTo>
                                  <a:pt x="2670" y="628"/>
                                </a:moveTo>
                                <a:lnTo>
                                  <a:pt x="2660" y="599"/>
                                </a:lnTo>
                                <a:lnTo>
                                  <a:pt x="2640" y="574"/>
                                </a:lnTo>
                                <a:lnTo>
                                  <a:pt x="2613" y="555"/>
                                </a:lnTo>
                                <a:lnTo>
                                  <a:pt x="2596" y="553"/>
                                </a:lnTo>
                                <a:lnTo>
                                  <a:pt x="2578" y="554"/>
                                </a:lnTo>
                                <a:lnTo>
                                  <a:pt x="2564" y="560"/>
                                </a:lnTo>
                                <a:lnTo>
                                  <a:pt x="2561" y="558"/>
                                </a:lnTo>
                                <a:lnTo>
                                  <a:pt x="2556" y="553"/>
                                </a:lnTo>
                                <a:lnTo>
                                  <a:pt x="2553" y="550"/>
                                </a:lnTo>
                                <a:lnTo>
                                  <a:pt x="2594" y="531"/>
                                </a:lnTo>
                                <a:lnTo>
                                  <a:pt x="2641" y="513"/>
                                </a:lnTo>
                                <a:lnTo>
                                  <a:pt x="2684" y="496"/>
                                </a:lnTo>
                                <a:lnTo>
                                  <a:pt x="2682" y="474"/>
                                </a:lnTo>
                                <a:lnTo>
                                  <a:pt x="2666" y="455"/>
                                </a:lnTo>
                                <a:lnTo>
                                  <a:pt x="2651" y="435"/>
                                </a:lnTo>
                                <a:lnTo>
                                  <a:pt x="2669" y="404"/>
                                </a:lnTo>
                                <a:lnTo>
                                  <a:pt x="2681" y="374"/>
                                </a:lnTo>
                                <a:lnTo>
                                  <a:pt x="2682" y="344"/>
                                </a:lnTo>
                                <a:lnTo>
                                  <a:pt x="2708" y="356"/>
                                </a:lnTo>
                                <a:lnTo>
                                  <a:pt x="2740" y="356"/>
                                </a:lnTo>
                                <a:lnTo>
                                  <a:pt x="2773" y="350"/>
                                </a:lnTo>
                                <a:lnTo>
                                  <a:pt x="2804" y="345"/>
                                </a:lnTo>
                                <a:lnTo>
                                  <a:pt x="2830" y="347"/>
                                </a:lnTo>
                                <a:lnTo>
                                  <a:pt x="2847" y="365"/>
                                </a:lnTo>
                                <a:lnTo>
                                  <a:pt x="2851" y="402"/>
                                </a:lnTo>
                                <a:lnTo>
                                  <a:pt x="2860" y="417"/>
                                </a:lnTo>
                                <a:lnTo>
                                  <a:pt x="2874" y="430"/>
                                </a:lnTo>
                                <a:lnTo>
                                  <a:pt x="2879" y="446"/>
                                </a:lnTo>
                                <a:lnTo>
                                  <a:pt x="2852" y="457"/>
                                </a:lnTo>
                                <a:lnTo>
                                  <a:pt x="2825" y="463"/>
                                </a:lnTo>
                                <a:lnTo>
                                  <a:pt x="2807" y="482"/>
                                </a:lnTo>
                                <a:lnTo>
                                  <a:pt x="2824" y="494"/>
                                </a:lnTo>
                                <a:lnTo>
                                  <a:pt x="2836" y="510"/>
                                </a:lnTo>
                                <a:lnTo>
                                  <a:pt x="2843" y="526"/>
                                </a:lnTo>
                                <a:lnTo>
                                  <a:pt x="2817" y="560"/>
                                </a:lnTo>
                                <a:lnTo>
                                  <a:pt x="2799" y="597"/>
                                </a:lnTo>
                                <a:lnTo>
                                  <a:pt x="2772" y="626"/>
                                </a:lnTo>
                                <a:lnTo>
                                  <a:pt x="2737" y="621"/>
                                </a:lnTo>
                                <a:lnTo>
                                  <a:pt x="2704" y="624"/>
                                </a:lnTo>
                                <a:lnTo>
                                  <a:pt x="2670" y="628"/>
                                </a:lnTo>
                                <a:close/>
                                <a:moveTo>
                                  <a:pt x="2748" y="582"/>
                                </a:moveTo>
                                <a:lnTo>
                                  <a:pt x="2757" y="566"/>
                                </a:lnTo>
                                <a:lnTo>
                                  <a:pt x="2774" y="538"/>
                                </a:lnTo>
                                <a:lnTo>
                                  <a:pt x="2784" y="521"/>
                                </a:lnTo>
                                <a:lnTo>
                                  <a:pt x="2752" y="505"/>
                                </a:lnTo>
                                <a:lnTo>
                                  <a:pt x="2709" y="517"/>
                                </a:lnTo>
                                <a:lnTo>
                                  <a:pt x="2666" y="531"/>
                                </a:lnTo>
                                <a:lnTo>
                                  <a:pt x="2684" y="543"/>
                                </a:lnTo>
                                <a:lnTo>
                                  <a:pt x="2694" y="561"/>
                                </a:lnTo>
                                <a:lnTo>
                                  <a:pt x="2709" y="582"/>
                                </a:lnTo>
                                <a:lnTo>
                                  <a:pt x="2719" y="581"/>
                                </a:lnTo>
                                <a:lnTo>
                                  <a:pt x="2736" y="580"/>
                                </a:lnTo>
                                <a:lnTo>
                                  <a:pt x="2748" y="582"/>
                                </a:lnTo>
                                <a:close/>
                                <a:moveTo>
                                  <a:pt x="2798" y="383"/>
                                </a:moveTo>
                                <a:lnTo>
                                  <a:pt x="2766" y="401"/>
                                </a:lnTo>
                                <a:lnTo>
                                  <a:pt x="2732" y="413"/>
                                </a:lnTo>
                                <a:lnTo>
                                  <a:pt x="2705" y="433"/>
                                </a:lnTo>
                                <a:lnTo>
                                  <a:pt x="2729" y="446"/>
                                </a:lnTo>
                                <a:lnTo>
                                  <a:pt x="2765" y="442"/>
                                </a:lnTo>
                                <a:lnTo>
                                  <a:pt x="2807" y="437"/>
                                </a:lnTo>
                                <a:lnTo>
                                  <a:pt x="2805" y="419"/>
                                </a:lnTo>
                                <a:lnTo>
                                  <a:pt x="2803" y="397"/>
                                </a:lnTo>
                                <a:lnTo>
                                  <a:pt x="2798" y="383"/>
                                </a:lnTo>
                                <a:close/>
                                <a:moveTo>
                                  <a:pt x="2903" y="663"/>
                                </a:moveTo>
                                <a:lnTo>
                                  <a:pt x="2894" y="656"/>
                                </a:lnTo>
                                <a:lnTo>
                                  <a:pt x="2886" y="649"/>
                                </a:lnTo>
                                <a:lnTo>
                                  <a:pt x="2879" y="641"/>
                                </a:lnTo>
                                <a:lnTo>
                                  <a:pt x="2876" y="650"/>
                                </a:lnTo>
                                <a:lnTo>
                                  <a:pt x="2872" y="666"/>
                                </a:lnTo>
                                <a:lnTo>
                                  <a:pt x="2870" y="675"/>
                                </a:lnTo>
                                <a:lnTo>
                                  <a:pt x="2861" y="671"/>
                                </a:lnTo>
                                <a:lnTo>
                                  <a:pt x="2843" y="662"/>
                                </a:lnTo>
                                <a:lnTo>
                                  <a:pt x="2835" y="656"/>
                                </a:lnTo>
                                <a:lnTo>
                                  <a:pt x="2840" y="651"/>
                                </a:lnTo>
                                <a:lnTo>
                                  <a:pt x="2852" y="640"/>
                                </a:lnTo>
                                <a:lnTo>
                                  <a:pt x="2859" y="634"/>
                                </a:lnTo>
                                <a:lnTo>
                                  <a:pt x="2851" y="630"/>
                                </a:lnTo>
                                <a:lnTo>
                                  <a:pt x="2837" y="622"/>
                                </a:lnTo>
                                <a:lnTo>
                                  <a:pt x="2829" y="618"/>
                                </a:lnTo>
                                <a:lnTo>
                                  <a:pt x="2834" y="610"/>
                                </a:lnTo>
                                <a:lnTo>
                                  <a:pt x="2841" y="596"/>
                                </a:lnTo>
                                <a:lnTo>
                                  <a:pt x="2845" y="587"/>
                                </a:lnTo>
                                <a:lnTo>
                                  <a:pt x="2850" y="597"/>
                                </a:lnTo>
                                <a:lnTo>
                                  <a:pt x="2857" y="606"/>
                                </a:lnTo>
                                <a:lnTo>
                                  <a:pt x="2869" y="610"/>
                                </a:lnTo>
                                <a:lnTo>
                                  <a:pt x="2871" y="603"/>
                                </a:lnTo>
                                <a:lnTo>
                                  <a:pt x="2873" y="588"/>
                                </a:lnTo>
                                <a:lnTo>
                                  <a:pt x="2875" y="581"/>
                                </a:lnTo>
                                <a:lnTo>
                                  <a:pt x="2884" y="585"/>
                                </a:lnTo>
                                <a:lnTo>
                                  <a:pt x="2902" y="595"/>
                                </a:lnTo>
                                <a:lnTo>
                                  <a:pt x="2911" y="599"/>
                                </a:lnTo>
                                <a:lnTo>
                                  <a:pt x="2905" y="604"/>
                                </a:lnTo>
                                <a:lnTo>
                                  <a:pt x="2894" y="612"/>
                                </a:lnTo>
                                <a:lnTo>
                                  <a:pt x="2889" y="617"/>
                                </a:lnTo>
                                <a:lnTo>
                                  <a:pt x="2896" y="621"/>
                                </a:lnTo>
                                <a:lnTo>
                                  <a:pt x="2911" y="629"/>
                                </a:lnTo>
                                <a:lnTo>
                                  <a:pt x="2919" y="633"/>
                                </a:lnTo>
                                <a:lnTo>
                                  <a:pt x="2915" y="641"/>
                                </a:lnTo>
                                <a:lnTo>
                                  <a:pt x="2906" y="655"/>
                                </a:lnTo>
                                <a:lnTo>
                                  <a:pt x="2903" y="663"/>
                                </a:lnTo>
                                <a:close/>
                                <a:moveTo>
                                  <a:pt x="2941" y="560"/>
                                </a:moveTo>
                                <a:lnTo>
                                  <a:pt x="2931" y="555"/>
                                </a:lnTo>
                                <a:lnTo>
                                  <a:pt x="2914" y="546"/>
                                </a:lnTo>
                                <a:lnTo>
                                  <a:pt x="2905" y="541"/>
                                </a:lnTo>
                                <a:lnTo>
                                  <a:pt x="2912" y="535"/>
                                </a:lnTo>
                                <a:lnTo>
                                  <a:pt x="2924" y="524"/>
                                </a:lnTo>
                                <a:lnTo>
                                  <a:pt x="2930" y="518"/>
                                </a:lnTo>
                                <a:lnTo>
                                  <a:pt x="2922" y="514"/>
                                </a:lnTo>
                                <a:lnTo>
                                  <a:pt x="2907" y="506"/>
                                </a:lnTo>
                                <a:lnTo>
                                  <a:pt x="2898" y="502"/>
                                </a:lnTo>
                                <a:lnTo>
                                  <a:pt x="2903" y="494"/>
                                </a:lnTo>
                                <a:lnTo>
                                  <a:pt x="2911" y="479"/>
                                </a:lnTo>
                                <a:lnTo>
                                  <a:pt x="2915" y="471"/>
                                </a:lnTo>
                                <a:lnTo>
                                  <a:pt x="2920" y="480"/>
                                </a:lnTo>
                                <a:lnTo>
                                  <a:pt x="2928" y="488"/>
                                </a:lnTo>
                                <a:lnTo>
                                  <a:pt x="2940" y="493"/>
                                </a:lnTo>
                                <a:lnTo>
                                  <a:pt x="2941" y="485"/>
                                </a:lnTo>
                                <a:lnTo>
                                  <a:pt x="2945" y="471"/>
                                </a:lnTo>
                                <a:lnTo>
                                  <a:pt x="2946" y="463"/>
                                </a:lnTo>
                                <a:lnTo>
                                  <a:pt x="2956" y="469"/>
                                </a:lnTo>
                                <a:lnTo>
                                  <a:pt x="2973" y="478"/>
                                </a:lnTo>
                                <a:lnTo>
                                  <a:pt x="2982" y="483"/>
                                </a:lnTo>
                                <a:lnTo>
                                  <a:pt x="2976" y="487"/>
                                </a:lnTo>
                                <a:lnTo>
                                  <a:pt x="2965" y="496"/>
                                </a:lnTo>
                                <a:lnTo>
                                  <a:pt x="2960" y="501"/>
                                </a:lnTo>
                                <a:lnTo>
                                  <a:pt x="2968" y="505"/>
                                </a:lnTo>
                                <a:lnTo>
                                  <a:pt x="2983" y="513"/>
                                </a:lnTo>
                                <a:lnTo>
                                  <a:pt x="2991" y="517"/>
                                </a:lnTo>
                                <a:lnTo>
                                  <a:pt x="2986" y="525"/>
                                </a:lnTo>
                                <a:lnTo>
                                  <a:pt x="2979" y="540"/>
                                </a:lnTo>
                                <a:lnTo>
                                  <a:pt x="2974" y="548"/>
                                </a:lnTo>
                                <a:lnTo>
                                  <a:pt x="2965" y="540"/>
                                </a:lnTo>
                                <a:lnTo>
                                  <a:pt x="2958" y="532"/>
                                </a:lnTo>
                                <a:lnTo>
                                  <a:pt x="2949" y="525"/>
                                </a:lnTo>
                                <a:lnTo>
                                  <a:pt x="2947" y="535"/>
                                </a:lnTo>
                                <a:lnTo>
                                  <a:pt x="2943" y="551"/>
                                </a:lnTo>
                                <a:lnTo>
                                  <a:pt x="2941" y="560"/>
                                </a:lnTo>
                                <a:close/>
                                <a:moveTo>
                                  <a:pt x="3315" y="1079"/>
                                </a:moveTo>
                                <a:lnTo>
                                  <a:pt x="3315" y="1062"/>
                                </a:lnTo>
                                <a:lnTo>
                                  <a:pt x="3315" y="1031"/>
                                </a:lnTo>
                                <a:lnTo>
                                  <a:pt x="3315" y="1015"/>
                                </a:lnTo>
                                <a:lnTo>
                                  <a:pt x="3309" y="1006"/>
                                </a:lnTo>
                                <a:lnTo>
                                  <a:pt x="3296" y="990"/>
                                </a:lnTo>
                                <a:lnTo>
                                  <a:pt x="3290" y="980"/>
                                </a:lnTo>
                                <a:lnTo>
                                  <a:pt x="3273" y="983"/>
                                </a:lnTo>
                                <a:lnTo>
                                  <a:pt x="3244" y="990"/>
                                </a:lnTo>
                                <a:lnTo>
                                  <a:pt x="3227" y="993"/>
                                </a:lnTo>
                                <a:lnTo>
                                  <a:pt x="3213" y="970"/>
                                </a:lnTo>
                                <a:lnTo>
                                  <a:pt x="3199" y="950"/>
                                </a:lnTo>
                                <a:lnTo>
                                  <a:pt x="3202" y="922"/>
                                </a:lnTo>
                                <a:lnTo>
                                  <a:pt x="3243" y="894"/>
                                </a:lnTo>
                                <a:lnTo>
                                  <a:pt x="3276" y="857"/>
                                </a:lnTo>
                                <a:lnTo>
                                  <a:pt x="3305" y="814"/>
                                </a:lnTo>
                                <a:lnTo>
                                  <a:pt x="3337" y="777"/>
                                </a:lnTo>
                                <a:lnTo>
                                  <a:pt x="3329" y="756"/>
                                </a:lnTo>
                                <a:lnTo>
                                  <a:pt x="3313" y="730"/>
                                </a:lnTo>
                                <a:lnTo>
                                  <a:pt x="3295" y="714"/>
                                </a:lnTo>
                                <a:lnTo>
                                  <a:pt x="3261" y="754"/>
                                </a:lnTo>
                                <a:lnTo>
                                  <a:pt x="3196" y="825"/>
                                </a:lnTo>
                                <a:lnTo>
                                  <a:pt x="3162" y="865"/>
                                </a:lnTo>
                                <a:lnTo>
                                  <a:pt x="3167" y="871"/>
                                </a:lnTo>
                                <a:lnTo>
                                  <a:pt x="3174" y="884"/>
                                </a:lnTo>
                                <a:lnTo>
                                  <a:pt x="3179" y="891"/>
                                </a:lnTo>
                                <a:lnTo>
                                  <a:pt x="3150" y="894"/>
                                </a:lnTo>
                                <a:lnTo>
                                  <a:pt x="3123" y="899"/>
                                </a:lnTo>
                                <a:lnTo>
                                  <a:pt x="3094" y="883"/>
                                </a:lnTo>
                                <a:lnTo>
                                  <a:pt x="3092" y="856"/>
                                </a:lnTo>
                                <a:lnTo>
                                  <a:pt x="3099" y="834"/>
                                </a:lnTo>
                                <a:lnTo>
                                  <a:pt x="3124" y="823"/>
                                </a:lnTo>
                                <a:lnTo>
                                  <a:pt x="3154" y="787"/>
                                </a:lnTo>
                                <a:lnTo>
                                  <a:pt x="3210" y="721"/>
                                </a:lnTo>
                                <a:lnTo>
                                  <a:pt x="3240" y="686"/>
                                </a:lnTo>
                                <a:lnTo>
                                  <a:pt x="3239" y="675"/>
                                </a:lnTo>
                                <a:lnTo>
                                  <a:pt x="3237" y="662"/>
                                </a:lnTo>
                                <a:lnTo>
                                  <a:pt x="3229" y="653"/>
                                </a:lnTo>
                                <a:lnTo>
                                  <a:pt x="3191" y="682"/>
                                </a:lnTo>
                                <a:lnTo>
                                  <a:pt x="3151" y="710"/>
                                </a:lnTo>
                                <a:lnTo>
                                  <a:pt x="3111" y="735"/>
                                </a:lnTo>
                                <a:lnTo>
                                  <a:pt x="3069" y="758"/>
                                </a:lnTo>
                                <a:lnTo>
                                  <a:pt x="3025" y="778"/>
                                </a:lnTo>
                                <a:lnTo>
                                  <a:pt x="2980" y="796"/>
                                </a:lnTo>
                                <a:lnTo>
                                  <a:pt x="2973" y="791"/>
                                </a:lnTo>
                                <a:lnTo>
                                  <a:pt x="2965" y="787"/>
                                </a:lnTo>
                                <a:lnTo>
                                  <a:pt x="2962" y="781"/>
                                </a:lnTo>
                                <a:lnTo>
                                  <a:pt x="2976" y="733"/>
                                </a:lnTo>
                                <a:lnTo>
                                  <a:pt x="2993" y="687"/>
                                </a:lnTo>
                                <a:lnTo>
                                  <a:pt x="3009" y="641"/>
                                </a:lnTo>
                                <a:lnTo>
                                  <a:pt x="3026" y="594"/>
                                </a:lnTo>
                                <a:lnTo>
                                  <a:pt x="3040" y="546"/>
                                </a:lnTo>
                                <a:lnTo>
                                  <a:pt x="3037" y="538"/>
                                </a:lnTo>
                                <a:lnTo>
                                  <a:pt x="3029" y="524"/>
                                </a:lnTo>
                                <a:lnTo>
                                  <a:pt x="3026" y="516"/>
                                </a:lnTo>
                                <a:lnTo>
                                  <a:pt x="3068" y="504"/>
                                </a:lnTo>
                                <a:lnTo>
                                  <a:pt x="3108" y="501"/>
                                </a:lnTo>
                                <a:lnTo>
                                  <a:pt x="3138" y="526"/>
                                </a:lnTo>
                                <a:lnTo>
                                  <a:pt x="3141" y="541"/>
                                </a:lnTo>
                                <a:lnTo>
                                  <a:pt x="3116" y="551"/>
                                </a:lnTo>
                                <a:lnTo>
                                  <a:pt x="3100" y="566"/>
                                </a:lnTo>
                                <a:lnTo>
                                  <a:pt x="3074" y="620"/>
                                </a:lnTo>
                                <a:lnTo>
                                  <a:pt x="3039" y="691"/>
                                </a:lnTo>
                                <a:lnTo>
                                  <a:pt x="3024" y="745"/>
                                </a:lnTo>
                                <a:lnTo>
                                  <a:pt x="3040" y="729"/>
                                </a:lnTo>
                                <a:lnTo>
                                  <a:pt x="3071" y="709"/>
                                </a:lnTo>
                                <a:lnTo>
                                  <a:pt x="3107" y="685"/>
                                </a:lnTo>
                                <a:lnTo>
                                  <a:pt x="3140" y="658"/>
                                </a:lnTo>
                                <a:lnTo>
                                  <a:pt x="3163" y="632"/>
                                </a:lnTo>
                                <a:lnTo>
                                  <a:pt x="3166" y="606"/>
                                </a:lnTo>
                                <a:lnTo>
                                  <a:pt x="3141" y="582"/>
                                </a:lnTo>
                                <a:lnTo>
                                  <a:pt x="3156" y="567"/>
                                </a:lnTo>
                                <a:lnTo>
                                  <a:pt x="3177" y="564"/>
                                </a:lnTo>
                                <a:lnTo>
                                  <a:pt x="3199" y="563"/>
                                </a:lnTo>
                                <a:lnTo>
                                  <a:pt x="3216" y="586"/>
                                </a:lnTo>
                                <a:lnTo>
                                  <a:pt x="3234" y="612"/>
                                </a:lnTo>
                                <a:lnTo>
                                  <a:pt x="3243" y="644"/>
                                </a:lnTo>
                                <a:lnTo>
                                  <a:pt x="3260" y="643"/>
                                </a:lnTo>
                                <a:lnTo>
                                  <a:pt x="3294" y="643"/>
                                </a:lnTo>
                                <a:lnTo>
                                  <a:pt x="3313" y="643"/>
                                </a:lnTo>
                                <a:lnTo>
                                  <a:pt x="3317" y="657"/>
                                </a:lnTo>
                                <a:lnTo>
                                  <a:pt x="3326" y="686"/>
                                </a:lnTo>
                                <a:lnTo>
                                  <a:pt x="3331" y="701"/>
                                </a:lnTo>
                                <a:lnTo>
                                  <a:pt x="3345" y="703"/>
                                </a:lnTo>
                                <a:lnTo>
                                  <a:pt x="3372" y="707"/>
                                </a:lnTo>
                                <a:lnTo>
                                  <a:pt x="3387" y="708"/>
                                </a:lnTo>
                                <a:lnTo>
                                  <a:pt x="3395" y="739"/>
                                </a:lnTo>
                                <a:lnTo>
                                  <a:pt x="3408" y="768"/>
                                </a:lnTo>
                                <a:lnTo>
                                  <a:pt x="3403" y="793"/>
                                </a:lnTo>
                                <a:lnTo>
                                  <a:pt x="3357" y="836"/>
                                </a:lnTo>
                                <a:lnTo>
                                  <a:pt x="3314" y="889"/>
                                </a:lnTo>
                                <a:lnTo>
                                  <a:pt x="3277" y="943"/>
                                </a:lnTo>
                                <a:lnTo>
                                  <a:pt x="3289" y="961"/>
                                </a:lnTo>
                                <a:lnTo>
                                  <a:pt x="3310" y="982"/>
                                </a:lnTo>
                                <a:lnTo>
                                  <a:pt x="3327" y="1000"/>
                                </a:lnTo>
                                <a:lnTo>
                                  <a:pt x="3361" y="964"/>
                                </a:lnTo>
                                <a:lnTo>
                                  <a:pt x="3425" y="899"/>
                                </a:lnTo>
                                <a:lnTo>
                                  <a:pt x="3460" y="864"/>
                                </a:lnTo>
                                <a:lnTo>
                                  <a:pt x="3455" y="846"/>
                                </a:lnTo>
                                <a:lnTo>
                                  <a:pt x="3443" y="831"/>
                                </a:lnTo>
                                <a:lnTo>
                                  <a:pt x="3446" y="816"/>
                                </a:lnTo>
                                <a:lnTo>
                                  <a:pt x="3479" y="819"/>
                                </a:lnTo>
                                <a:lnTo>
                                  <a:pt x="3510" y="819"/>
                                </a:lnTo>
                                <a:lnTo>
                                  <a:pt x="3524" y="845"/>
                                </a:lnTo>
                                <a:lnTo>
                                  <a:pt x="3527" y="860"/>
                                </a:lnTo>
                                <a:lnTo>
                                  <a:pt x="3533" y="875"/>
                                </a:lnTo>
                                <a:lnTo>
                                  <a:pt x="3530" y="889"/>
                                </a:lnTo>
                                <a:lnTo>
                                  <a:pt x="3477" y="929"/>
                                </a:lnTo>
                                <a:lnTo>
                                  <a:pt x="3427" y="979"/>
                                </a:lnTo>
                                <a:lnTo>
                                  <a:pt x="3382" y="1027"/>
                                </a:lnTo>
                                <a:lnTo>
                                  <a:pt x="3383" y="1045"/>
                                </a:lnTo>
                                <a:lnTo>
                                  <a:pt x="3388" y="1060"/>
                                </a:lnTo>
                                <a:lnTo>
                                  <a:pt x="3389" y="1074"/>
                                </a:lnTo>
                                <a:lnTo>
                                  <a:pt x="3365" y="1082"/>
                                </a:lnTo>
                                <a:lnTo>
                                  <a:pt x="3340" y="1083"/>
                                </a:lnTo>
                                <a:lnTo>
                                  <a:pt x="3315" y="1079"/>
                                </a:lnTo>
                                <a:close/>
                                <a:moveTo>
                                  <a:pt x="3578" y="1369"/>
                                </a:moveTo>
                                <a:lnTo>
                                  <a:pt x="3561" y="1335"/>
                                </a:lnTo>
                                <a:lnTo>
                                  <a:pt x="3553" y="1299"/>
                                </a:lnTo>
                                <a:lnTo>
                                  <a:pt x="3542" y="1264"/>
                                </a:lnTo>
                                <a:lnTo>
                                  <a:pt x="3552" y="1252"/>
                                </a:lnTo>
                                <a:lnTo>
                                  <a:pt x="3571" y="1252"/>
                                </a:lnTo>
                                <a:lnTo>
                                  <a:pt x="3589" y="1248"/>
                                </a:lnTo>
                                <a:lnTo>
                                  <a:pt x="3637" y="1209"/>
                                </a:lnTo>
                                <a:lnTo>
                                  <a:pt x="3686" y="1164"/>
                                </a:lnTo>
                                <a:lnTo>
                                  <a:pt x="3721" y="1110"/>
                                </a:lnTo>
                                <a:lnTo>
                                  <a:pt x="3675" y="1130"/>
                                </a:lnTo>
                                <a:lnTo>
                                  <a:pt x="3625" y="1149"/>
                                </a:lnTo>
                                <a:lnTo>
                                  <a:pt x="3574" y="1164"/>
                                </a:lnTo>
                                <a:lnTo>
                                  <a:pt x="3521" y="1175"/>
                                </a:lnTo>
                                <a:lnTo>
                                  <a:pt x="3466" y="1182"/>
                                </a:lnTo>
                                <a:lnTo>
                                  <a:pt x="3411" y="1182"/>
                                </a:lnTo>
                                <a:lnTo>
                                  <a:pt x="3412" y="1151"/>
                                </a:lnTo>
                                <a:lnTo>
                                  <a:pt x="3435" y="1117"/>
                                </a:lnTo>
                                <a:lnTo>
                                  <a:pt x="3456" y="1081"/>
                                </a:lnTo>
                                <a:lnTo>
                                  <a:pt x="3481" y="1040"/>
                                </a:lnTo>
                                <a:lnTo>
                                  <a:pt x="3510" y="1002"/>
                                </a:lnTo>
                                <a:lnTo>
                                  <a:pt x="3528" y="960"/>
                                </a:lnTo>
                                <a:lnTo>
                                  <a:pt x="3527" y="911"/>
                                </a:lnTo>
                                <a:lnTo>
                                  <a:pt x="3571" y="913"/>
                                </a:lnTo>
                                <a:lnTo>
                                  <a:pt x="3609" y="919"/>
                                </a:lnTo>
                                <a:lnTo>
                                  <a:pt x="3618" y="963"/>
                                </a:lnTo>
                                <a:lnTo>
                                  <a:pt x="3585" y="1004"/>
                                </a:lnTo>
                                <a:lnTo>
                                  <a:pt x="3550" y="1042"/>
                                </a:lnTo>
                                <a:lnTo>
                                  <a:pt x="3521" y="1086"/>
                                </a:lnTo>
                                <a:lnTo>
                                  <a:pt x="3511" y="1100"/>
                                </a:lnTo>
                                <a:lnTo>
                                  <a:pt x="3493" y="1126"/>
                                </a:lnTo>
                                <a:lnTo>
                                  <a:pt x="3483" y="1139"/>
                                </a:lnTo>
                                <a:lnTo>
                                  <a:pt x="3536" y="1122"/>
                                </a:lnTo>
                                <a:lnTo>
                                  <a:pt x="3607" y="1099"/>
                                </a:lnTo>
                                <a:lnTo>
                                  <a:pt x="3658" y="1076"/>
                                </a:lnTo>
                                <a:lnTo>
                                  <a:pt x="3653" y="1058"/>
                                </a:lnTo>
                                <a:lnTo>
                                  <a:pt x="3641" y="1024"/>
                                </a:lnTo>
                                <a:lnTo>
                                  <a:pt x="3635" y="1005"/>
                                </a:lnTo>
                                <a:lnTo>
                                  <a:pt x="3655" y="1004"/>
                                </a:lnTo>
                                <a:lnTo>
                                  <a:pt x="3671" y="1004"/>
                                </a:lnTo>
                                <a:lnTo>
                                  <a:pt x="3692" y="1004"/>
                                </a:lnTo>
                                <a:lnTo>
                                  <a:pt x="3712" y="1061"/>
                                </a:lnTo>
                                <a:lnTo>
                                  <a:pt x="3731" y="1117"/>
                                </a:lnTo>
                                <a:lnTo>
                                  <a:pt x="3775" y="1154"/>
                                </a:lnTo>
                                <a:lnTo>
                                  <a:pt x="3791" y="1161"/>
                                </a:lnTo>
                                <a:lnTo>
                                  <a:pt x="3821" y="1172"/>
                                </a:lnTo>
                                <a:lnTo>
                                  <a:pt x="3836" y="1178"/>
                                </a:lnTo>
                                <a:lnTo>
                                  <a:pt x="3834" y="1218"/>
                                </a:lnTo>
                                <a:lnTo>
                                  <a:pt x="3825" y="1255"/>
                                </a:lnTo>
                                <a:lnTo>
                                  <a:pt x="3810" y="1286"/>
                                </a:lnTo>
                                <a:lnTo>
                                  <a:pt x="3763" y="1281"/>
                                </a:lnTo>
                                <a:lnTo>
                                  <a:pt x="3706" y="1274"/>
                                </a:lnTo>
                                <a:lnTo>
                                  <a:pt x="3652" y="1276"/>
                                </a:lnTo>
                                <a:lnTo>
                                  <a:pt x="3613" y="1307"/>
                                </a:lnTo>
                                <a:lnTo>
                                  <a:pt x="3623" y="1331"/>
                                </a:lnTo>
                                <a:lnTo>
                                  <a:pt x="3636" y="1350"/>
                                </a:lnTo>
                                <a:lnTo>
                                  <a:pt x="3647" y="1374"/>
                                </a:lnTo>
                                <a:lnTo>
                                  <a:pt x="3623" y="1378"/>
                                </a:lnTo>
                                <a:lnTo>
                                  <a:pt x="3602" y="1377"/>
                                </a:lnTo>
                                <a:lnTo>
                                  <a:pt x="3578" y="1369"/>
                                </a:lnTo>
                                <a:close/>
                                <a:moveTo>
                                  <a:pt x="3659" y="1432"/>
                                </a:moveTo>
                                <a:lnTo>
                                  <a:pt x="3673" y="1421"/>
                                </a:lnTo>
                                <a:lnTo>
                                  <a:pt x="3692" y="1415"/>
                                </a:lnTo>
                                <a:lnTo>
                                  <a:pt x="3711" y="1410"/>
                                </a:lnTo>
                                <a:lnTo>
                                  <a:pt x="3748" y="1389"/>
                                </a:lnTo>
                                <a:lnTo>
                                  <a:pt x="3815" y="1349"/>
                                </a:lnTo>
                                <a:lnTo>
                                  <a:pt x="3852" y="1329"/>
                                </a:lnTo>
                                <a:lnTo>
                                  <a:pt x="3851" y="1313"/>
                                </a:lnTo>
                                <a:lnTo>
                                  <a:pt x="3848" y="1286"/>
                                </a:lnTo>
                                <a:lnTo>
                                  <a:pt x="3846" y="1270"/>
                                </a:lnTo>
                                <a:lnTo>
                                  <a:pt x="3869" y="1277"/>
                                </a:lnTo>
                                <a:lnTo>
                                  <a:pt x="3891" y="1284"/>
                                </a:lnTo>
                                <a:lnTo>
                                  <a:pt x="3913" y="1296"/>
                                </a:lnTo>
                                <a:lnTo>
                                  <a:pt x="3916" y="1318"/>
                                </a:lnTo>
                                <a:lnTo>
                                  <a:pt x="3918" y="1337"/>
                                </a:lnTo>
                                <a:lnTo>
                                  <a:pt x="3913" y="1356"/>
                                </a:lnTo>
                                <a:lnTo>
                                  <a:pt x="3935" y="1366"/>
                                </a:lnTo>
                                <a:lnTo>
                                  <a:pt x="3961" y="1372"/>
                                </a:lnTo>
                                <a:lnTo>
                                  <a:pt x="3977" y="1393"/>
                                </a:lnTo>
                                <a:lnTo>
                                  <a:pt x="3968" y="1411"/>
                                </a:lnTo>
                                <a:lnTo>
                                  <a:pt x="3958" y="1431"/>
                                </a:lnTo>
                                <a:lnTo>
                                  <a:pt x="3950" y="1451"/>
                                </a:lnTo>
                                <a:lnTo>
                                  <a:pt x="3919" y="1459"/>
                                </a:lnTo>
                                <a:lnTo>
                                  <a:pt x="3884" y="1459"/>
                                </a:lnTo>
                                <a:lnTo>
                                  <a:pt x="3862" y="1481"/>
                                </a:lnTo>
                                <a:lnTo>
                                  <a:pt x="3847" y="1480"/>
                                </a:lnTo>
                                <a:lnTo>
                                  <a:pt x="3840" y="1476"/>
                                </a:lnTo>
                                <a:lnTo>
                                  <a:pt x="3835" y="1460"/>
                                </a:lnTo>
                                <a:lnTo>
                                  <a:pt x="3834" y="1444"/>
                                </a:lnTo>
                                <a:lnTo>
                                  <a:pt x="3839" y="1433"/>
                                </a:lnTo>
                                <a:lnTo>
                                  <a:pt x="3852" y="1427"/>
                                </a:lnTo>
                                <a:lnTo>
                                  <a:pt x="3875" y="1423"/>
                                </a:lnTo>
                                <a:lnTo>
                                  <a:pt x="3899" y="1426"/>
                                </a:lnTo>
                                <a:lnTo>
                                  <a:pt x="3916" y="1410"/>
                                </a:lnTo>
                                <a:lnTo>
                                  <a:pt x="3881" y="1376"/>
                                </a:lnTo>
                                <a:lnTo>
                                  <a:pt x="3852" y="1386"/>
                                </a:lnTo>
                                <a:lnTo>
                                  <a:pt x="3830" y="1402"/>
                                </a:lnTo>
                                <a:lnTo>
                                  <a:pt x="3812" y="1412"/>
                                </a:lnTo>
                                <a:lnTo>
                                  <a:pt x="3785" y="1422"/>
                                </a:lnTo>
                                <a:lnTo>
                                  <a:pt x="3754" y="1433"/>
                                </a:lnTo>
                                <a:lnTo>
                                  <a:pt x="3728" y="1446"/>
                                </a:lnTo>
                                <a:lnTo>
                                  <a:pt x="3715" y="1463"/>
                                </a:lnTo>
                                <a:lnTo>
                                  <a:pt x="3722" y="1488"/>
                                </a:lnTo>
                                <a:lnTo>
                                  <a:pt x="3758" y="1517"/>
                                </a:lnTo>
                                <a:lnTo>
                                  <a:pt x="3744" y="1529"/>
                                </a:lnTo>
                                <a:lnTo>
                                  <a:pt x="3721" y="1533"/>
                                </a:lnTo>
                                <a:lnTo>
                                  <a:pt x="3699" y="1529"/>
                                </a:lnTo>
                                <a:lnTo>
                                  <a:pt x="3677" y="1502"/>
                                </a:lnTo>
                                <a:lnTo>
                                  <a:pt x="3665" y="1468"/>
                                </a:lnTo>
                                <a:lnTo>
                                  <a:pt x="3659" y="1432"/>
                                </a:lnTo>
                                <a:close/>
                                <a:moveTo>
                                  <a:pt x="3785" y="1707"/>
                                </a:moveTo>
                                <a:lnTo>
                                  <a:pt x="3790" y="1673"/>
                                </a:lnTo>
                                <a:lnTo>
                                  <a:pt x="3788" y="1637"/>
                                </a:lnTo>
                                <a:lnTo>
                                  <a:pt x="3775" y="1605"/>
                                </a:lnTo>
                                <a:lnTo>
                                  <a:pt x="3755" y="1585"/>
                                </a:lnTo>
                                <a:lnTo>
                                  <a:pt x="3729" y="1579"/>
                                </a:lnTo>
                                <a:lnTo>
                                  <a:pt x="3726" y="1559"/>
                                </a:lnTo>
                                <a:lnTo>
                                  <a:pt x="3774" y="1564"/>
                                </a:lnTo>
                                <a:lnTo>
                                  <a:pt x="3823" y="1573"/>
                                </a:lnTo>
                                <a:lnTo>
                                  <a:pt x="3869" y="1576"/>
                                </a:lnTo>
                                <a:lnTo>
                                  <a:pt x="3884" y="1533"/>
                                </a:lnTo>
                                <a:lnTo>
                                  <a:pt x="3917" y="1522"/>
                                </a:lnTo>
                                <a:lnTo>
                                  <a:pt x="3943" y="1502"/>
                                </a:lnTo>
                                <a:lnTo>
                                  <a:pt x="3971" y="1479"/>
                                </a:lnTo>
                                <a:lnTo>
                                  <a:pt x="3988" y="1494"/>
                                </a:lnTo>
                                <a:lnTo>
                                  <a:pt x="4011" y="1510"/>
                                </a:lnTo>
                                <a:lnTo>
                                  <a:pt x="4037" y="1517"/>
                                </a:lnTo>
                                <a:lnTo>
                                  <a:pt x="4061" y="1526"/>
                                </a:lnTo>
                                <a:lnTo>
                                  <a:pt x="4075" y="1544"/>
                                </a:lnTo>
                                <a:lnTo>
                                  <a:pt x="4073" y="1573"/>
                                </a:lnTo>
                                <a:lnTo>
                                  <a:pt x="4073" y="1603"/>
                                </a:lnTo>
                                <a:lnTo>
                                  <a:pt x="4090" y="1619"/>
                                </a:lnTo>
                                <a:lnTo>
                                  <a:pt x="4090" y="1625"/>
                                </a:lnTo>
                                <a:lnTo>
                                  <a:pt x="4090" y="1636"/>
                                </a:lnTo>
                                <a:lnTo>
                                  <a:pt x="4090" y="1641"/>
                                </a:lnTo>
                                <a:lnTo>
                                  <a:pt x="4061" y="1636"/>
                                </a:lnTo>
                                <a:lnTo>
                                  <a:pt x="4007" y="1625"/>
                                </a:lnTo>
                                <a:lnTo>
                                  <a:pt x="3978" y="1619"/>
                                </a:lnTo>
                                <a:lnTo>
                                  <a:pt x="3974" y="1647"/>
                                </a:lnTo>
                                <a:lnTo>
                                  <a:pt x="3977" y="1674"/>
                                </a:lnTo>
                                <a:lnTo>
                                  <a:pt x="3976" y="1703"/>
                                </a:lnTo>
                                <a:lnTo>
                                  <a:pt x="3942" y="1718"/>
                                </a:lnTo>
                                <a:lnTo>
                                  <a:pt x="3913" y="1740"/>
                                </a:lnTo>
                                <a:lnTo>
                                  <a:pt x="3884" y="1766"/>
                                </a:lnTo>
                                <a:lnTo>
                                  <a:pt x="3852" y="1745"/>
                                </a:lnTo>
                                <a:lnTo>
                                  <a:pt x="3819" y="1724"/>
                                </a:lnTo>
                                <a:lnTo>
                                  <a:pt x="3785" y="1707"/>
                                </a:lnTo>
                                <a:close/>
                                <a:moveTo>
                                  <a:pt x="3828" y="1617"/>
                                </a:moveTo>
                                <a:lnTo>
                                  <a:pt x="3830" y="1644"/>
                                </a:lnTo>
                                <a:lnTo>
                                  <a:pt x="3842" y="1677"/>
                                </a:lnTo>
                                <a:lnTo>
                                  <a:pt x="3864" y="1707"/>
                                </a:lnTo>
                                <a:lnTo>
                                  <a:pt x="3887" y="1700"/>
                                </a:lnTo>
                                <a:lnTo>
                                  <a:pt x="3909" y="1688"/>
                                </a:lnTo>
                                <a:lnTo>
                                  <a:pt x="3922" y="1675"/>
                                </a:lnTo>
                                <a:lnTo>
                                  <a:pt x="3913" y="1643"/>
                                </a:lnTo>
                                <a:lnTo>
                                  <a:pt x="3869" y="1626"/>
                                </a:lnTo>
                                <a:lnTo>
                                  <a:pt x="3828" y="1617"/>
                                </a:lnTo>
                                <a:close/>
                                <a:moveTo>
                                  <a:pt x="4009" y="1546"/>
                                </a:moveTo>
                                <a:lnTo>
                                  <a:pt x="3976" y="1542"/>
                                </a:lnTo>
                                <a:lnTo>
                                  <a:pt x="3953" y="1552"/>
                                </a:lnTo>
                                <a:lnTo>
                                  <a:pt x="3935" y="1568"/>
                                </a:lnTo>
                                <a:lnTo>
                                  <a:pt x="3951" y="1584"/>
                                </a:lnTo>
                                <a:lnTo>
                                  <a:pt x="3982" y="1590"/>
                                </a:lnTo>
                                <a:lnTo>
                                  <a:pt x="4011" y="1595"/>
                                </a:lnTo>
                                <a:lnTo>
                                  <a:pt x="4011" y="1582"/>
                                </a:lnTo>
                                <a:lnTo>
                                  <a:pt x="4010" y="1558"/>
                                </a:lnTo>
                                <a:lnTo>
                                  <a:pt x="4009" y="1546"/>
                                </a:lnTo>
                                <a:close/>
                                <a:moveTo>
                                  <a:pt x="4201" y="3657"/>
                                </a:moveTo>
                                <a:lnTo>
                                  <a:pt x="4173" y="3661"/>
                                </a:lnTo>
                                <a:lnTo>
                                  <a:pt x="4142" y="3658"/>
                                </a:lnTo>
                                <a:lnTo>
                                  <a:pt x="4122" y="3671"/>
                                </a:lnTo>
                                <a:lnTo>
                                  <a:pt x="4128" y="3723"/>
                                </a:lnTo>
                                <a:lnTo>
                                  <a:pt x="4097" y="3756"/>
                                </a:lnTo>
                                <a:lnTo>
                                  <a:pt x="4056" y="3761"/>
                                </a:lnTo>
                                <a:lnTo>
                                  <a:pt x="4010" y="3756"/>
                                </a:lnTo>
                                <a:lnTo>
                                  <a:pt x="3964" y="3756"/>
                                </a:lnTo>
                                <a:lnTo>
                                  <a:pt x="3962" y="3751"/>
                                </a:lnTo>
                                <a:lnTo>
                                  <a:pt x="3962" y="3746"/>
                                </a:lnTo>
                                <a:lnTo>
                                  <a:pt x="3962" y="3741"/>
                                </a:lnTo>
                                <a:lnTo>
                                  <a:pt x="4004" y="3714"/>
                                </a:lnTo>
                                <a:lnTo>
                                  <a:pt x="4041" y="3685"/>
                                </a:lnTo>
                                <a:lnTo>
                                  <a:pt x="4073" y="3648"/>
                                </a:lnTo>
                                <a:lnTo>
                                  <a:pt x="4093" y="3606"/>
                                </a:lnTo>
                                <a:lnTo>
                                  <a:pt x="4074" y="3580"/>
                                </a:lnTo>
                                <a:lnTo>
                                  <a:pt x="4046" y="3559"/>
                                </a:lnTo>
                                <a:lnTo>
                                  <a:pt x="4035" y="3554"/>
                                </a:lnTo>
                                <a:lnTo>
                                  <a:pt x="4027" y="3545"/>
                                </a:lnTo>
                                <a:lnTo>
                                  <a:pt x="4021" y="3534"/>
                                </a:lnTo>
                                <a:lnTo>
                                  <a:pt x="4020" y="3523"/>
                                </a:lnTo>
                                <a:lnTo>
                                  <a:pt x="4027" y="3514"/>
                                </a:lnTo>
                                <a:lnTo>
                                  <a:pt x="4035" y="3508"/>
                                </a:lnTo>
                                <a:lnTo>
                                  <a:pt x="4066" y="3524"/>
                                </a:lnTo>
                                <a:lnTo>
                                  <a:pt x="4096" y="3554"/>
                                </a:lnTo>
                                <a:lnTo>
                                  <a:pt x="4110" y="3534"/>
                                </a:lnTo>
                                <a:lnTo>
                                  <a:pt x="4115" y="3482"/>
                                </a:lnTo>
                                <a:lnTo>
                                  <a:pt x="4105" y="3430"/>
                                </a:lnTo>
                                <a:lnTo>
                                  <a:pt x="4102" y="3385"/>
                                </a:lnTo>
                                <a:lnTo>
                                  <a:pt x="4119" y="3390"/>
                                </a:lnTo>
                                <a:lnTo>
                                  <a:pt x="4128" y="3407"/>
                                </a:lnTo>
                                <a:lnTo>
                                  <a:pt x="4135" y="3422"/>
                                </a:lnTo>
                                <a:lnTo>
                                  <a:pt x="4135" y="3426"/>
                                </a:lnTo>
                                <a:lnTo>
                                  <a:pt x="4135" y="3435"/>
                                </a:lnTo>
                                <a:lnTo>
                                  <a:pt x="4135" y="3440"/>
                                </a:lnTo>
                                <a:lnTo>
                                  <a:pt x="4163" y="3421"/>
                                </a:lnTo>
                                <a:lnTo>
                                  <a:pt x="4187" y="3394"/>
                                </a:lnTo>
                                <a:lnTo>
                                  <a:pt x="4204" y="3364"/>
                                </a:lnTo>
                                <a:lnTo>
                                  <a:pt x="4199" y="3339"/>
                                </a:lnTo>
                                <a:lnTo>
                                  <a:pt x="4188" y="3314"/>
                                </a:lnTo>
                                <a:lnTo>
                                  <a:pt x="4168" y="3300"/>
                                </a:lnTo>
                                <a:lnTo>
                                  <a:pt x="4137" y="3301"/>
                                </a:lnTo>
                                <a:lnTo>
                                  <a:pt x="4108" y="3291"/>
                                </a:lnTo>
                                <a:lnTo>
                                  <a:pt x="4079" y="3282"/>
                                </a:lnTo>
                                <a:lnTo>
                                  <a:pt x="4083" y="3262"/>
                                </a:lnTo>
                                <a:lnTo>
                                  <a:pt x="4095" y="3248"/>
                                </a:lnTo>
                                <a:lnTo>
                                  <a:pt x="4087" y="3230"/>
                                </a:lnTo>
                                <a:lnTo>
                                  <a:pt x="4087" y="3216"/>
                                </a:lnTo>
                                <a:lnTo>
                                  <a:pt x="4097" y="3210"/>
                                </a:lnTo>
                                <a:lnTo>
                                  <a:pt x="4111" y="3212"/>
                                </a:lnTo>
                                <a:lnTo>
                                  <a:pt x="4113" y="3204"/>
                                </a:lnTo>
                                <a:lnTo>
                                  <a:pt x="4113" y="3195"/>
                                </a:lnTo>
                                <a:lnTo>
                                  <a:pt x="4113" y="3186"/>
                                </a:lnTo>
                                <a:lnTo>
                                  <a:pt x="4153" y="3190"/>
                                </a:lnTo>
                                <a:lnTo>
                                  <a:pt x="4192" y="3201"/>
                                </a:lnTo>
                                <a:lnTo>
                                  <a:pt x="4218" y="3228"/>
                                </a:lnTo>
                                <a:lnTo>
                                  <a:pt x="4229" y="3259"/>
                                </a:lnTo>
                                <a:lnTo>
                                  <a:pt x="4226" y="3293"/>
                                </a:lnTo>
                                <a:lnTo>
                                  <a:pt x="4234" y="3317"/>
                                </a:lnTo>
                                <a:lnTo>
                                  <a:pt x="4232" y="3264"/>
                                </a:lnTo>
                                <a:lnTo>
                                  <a:pt x="4239" y="3213"/>
                                </a:lnTo>
                                <a:lnTo>
                                  <a:pt x="4239" y="3163"/>
                                </a:lnTo>
                                <a:lnTo>
                                  <a:pt x="4218" y="3116"/>
                                </a:lnTo>
                                <a:lnTo>
                                  <a:pt x="4183" y="3137"/>
                                </a:lnTo>
                                <a:lnTo>
                                  <a:pt x="4146" y="3159"/>
                                </a:lnTo>
                                <a:lnTo>
                                  <a:pt x="4107" y="3153"/>
                                </a:lnTo>
                                <a:lnTo>
                                  <a:pt x="4121" y="3130"/>
                                </a:lnTo>
                                <a:lnTo>
                                  <a:pt x="4109" y="3113"/>
                                </a:lnTo>
                                <a:lnTo>
                                  <a:pt x="4098" y="3097"/>
                                </a:lnTo>
                                <a:lnTo>
                                  <a:pt x="4113" y="3079"/>
                                </a:lnTo>
                                <a:lnTo>
                                  <a:pt x="4113" y="3070"/>
                                </a:lnTo>
                                <a:lnTo>
                                  <a:pt x="4112" y="3053"/>
                                </a:lnTo>
                                <a:lnTo>
                                  <a:pt x="4111" y="3044"/>
                                </a:lnTo>
                                <a:lnTo>
                                  <a:pt x="4140" y="3043"/>
                                </a:lnTo>
                                <a:lnTo>
                                  <a:pt x="4170" y="3049"/>
                                </a:lnTo>
                                <a:lnTo>
                                  <a:pt x="4197" y="3062"/>
                                </a:lnTo>
                                <a:lnTo>
                                  <a:pt x="4200" y="3072"/>
                                </a:lnTo>
                                <a:lnTo>
                                  <a:pt x="4206" y="3082"/>
                                </a:lnTo>
                                <a:lnTo>
                                  <a:pt x="4216" y="3087"/>
                                </a:lnTo>
                                <a:lnTo>
                                  <a:pt x="4218" y="3077"/>
                                </a:lnTo>
                                <a:lnTo>
                                  <a:pt x="4218" y="3065"/>
                                </a:lnTo>
                                <a:lnTo>
                                  <a:pt x="4212" y="3056"/>
                                </a:lnTo>
                                <a:lnTo>
                                  <a:pt x="4187" y="3021"/>
                                </a:lnTo>
                                <a:lnTo>
                                  <a:pt x="4173" y="2981"/>
                                </a:lnTo>
                                <a:lnTo>
                                  <a:pt x="4168" y="2940"/>
                                </a:lnTo>
                                <a:lnTo>
                                  <a:pt x="4183" y="2946"/>
                                </a:lnTo>
                                <a:lnTo>
                                  <a:pt x="4196" y="2957"/>
                                </a:lnTo>
                                <a:lnTo>
                                  <a:pt x="4210" y="2960"/>
                                </a:lnTo>
                                <a:lnTo>
                                  <a:pt x="4219" y="2942"/>
                                </a:lnTo>
                                <a:lnTo>
                                  <a:pt x="4227" y="2923"/>
                                </a:lnTo>
                                <a:lnTo>
                                  <a:pt x="4245" y="2930"/>
                                </a:lnTo>
                                <a:lnTo>
                                  <a:pt x="4250" y="2935"/>
                                </a:lnTo>
                                <a:lnTo>
                                  <a:pt x="4256" y="2945"/>
                                </a:lnTo>
                                <a:lnTo>
                                  <a:pt x="4260" y="2951"/>
                                </a:lnTo>
                                <a:lnTo>
                                  <a:pt x="4278" y="2942"/>
                                </a:lnTo>
                                <a:lnTo>
                                  <a:pt x="4300" y="2938"/>
                                </a:lnTo>
                                <a:lnTo>
                                  <a:pt x="4324" y="2944"/>
                                </a:lnTo>
                                <a:lnTo>
                                  <a:pt x="4308" y="2964"/>
                                </a:lnTo>
                                <a:lnTo>
                                  <a:pt x="4299" y="2987"/>
                                </a:lnTo>
                                <a:lnTo>
                                  <a:pt x="4300" y="3014"/>
                                </a:lnTo>
                                <a:lnTo>
                                  <a:pt x="4298" y="3026"/>
                                </a:lnTo>
                                <a:lnTo>
                                  <a:pt x="4296" y="3048"/>
                                </a:lnTo>
                                <a:lnTo>
                                  <a:pt x="4295" y="3060"/>
                                </a:lnTo>
                                <a:lnTo>
                                  <a:pt x="4309" y="3033"/>
                                </a:lnTo>
                                <a:lnTo>
                                  <a:pt x="4328" y="2999"/>
                                </a:lnTo>
                                <a:lnTo>
                                  <a:pt x="4347" y="2986"/>
                                </a:lnTo>
                                <a:lnTo>
                                  <a:pt x="4350" y="2986"/>
                                </a:lnTo>
                                <a:lnTo>
                                  <a:pt x="4354" y="2986"/>
                                </a:lnTo>
                                <a:lnTo>
                                  <a:pt x="4357" y="2986"/>
                                </a:lnTo>
                                <a:lnTo>
                                  <a:pt x="4357" y="2987"/>
                                </a:lnTo>
                                <a:lnTo>
                                  <a:pt x="4357" y="2989"/>
                                </a:lnTo>
                                <a:lnTo>
                                  <a:pt x="4357" y="2990"/>
                                </a:lnTo>
                                <a:lnTo>
                                  <a:pt x="4382" y="2991"/>
                                </a:lnTo>
                                <a:lnTo>
                                  <a:pt x="4383" y="3017"/>
                                </a:lnTo>
                                <a:lnTo>
                                  <a:pt x="4408" y="3023"/>
                                </a:lnTo>
                                <a:lnTo>
                                  <a:pt x="4387" y="3060"/>
                                </a:lnTo>
                                <a:lnTo>
                                  <a:pt x="4371" y="3099"/>
                                </a:lnTo>
                                <a:lnTo>
                                  <a:pt x="4332" y="3122"/>
                                </a:lnTo>
                                <a:lnTo>
                                  <a:pt x="4291" y="3128"/>
                                </a:lnTo>
                                <a:lnTo>
                                  <a:pt x="4274" y="3152"/>
                                </a:lnTo>
                                <a:lnTo>
                                  <a:pt x="4272" y="3187"/>
                                </a:lnTo>
                                <a:lnTo>
                                  <a:pt x="4273" y="3225"/>
                                </a:lnTo>
                                <a:lnTo>
                                  <a:pt x="4270" y="3259"/>
                                </a:lnTo>
                                <a:lnTo>
                                  <a:pt x="4277" y="3310"/>
                                </a:lnTo>
                                <a:lnTo>
                                  <a:pt x="4264" y="3353"/>
                                </a:lnTo>
                                <a:lnTo>
                                  <a:pt x="4239" y="3390"/>
                                </a:lnTo>
                                <a:lnTo>
                                  <a:pt x="4216" y="3429"/>
                                </a:lnTo>
                                <a:lnTo>
                                  <a:pt x="4259" y="3407"/>
                                </a:lnTo>
                                <a:lnTo>
                                  <a:pt x="4309" y="3398"/>
                                </a:lnTo>
                                <a:lnTo>
                                  <a:pt x="4359" y="3401"/>
                                </a:lnTo>
                                <a:lnTo>
                                  <a:pt x="4351" y="3431"/>
                                </a:lnTo>
                                <a:lnTo>
                                  <a:pt x="4328" y="3455"/>
                                </a:lnTo>
                                <a:lnTo>
                                  <a:pt x="4338" y="3485"/>
                                </a:lnTo>
                                <a:lnTo>
                                  <a:pt x="4333" y="3493"/>
                                </a:lnTo>
                                <a:lnTo>
                                  <a:pt x="4333" y="3502"/>
                                </a:lnTo>
                                <a:lnTo>
                                  <a:pt x="4330" y="3511"/>
                                </a:lnTo>
                                <a:lnTo>
                                  <a:pt x="4317" y="3509"/>
                                </a:lnTo>
                                <a:lnTo>
                                  <a:pt x="4308" y="3498"/>
                                </a:lnTo>
                                <a:lnTo>
                                  <a:pt x="4298" y="3489"/>
                                </a:lnTo>
                                <a:lnTo>
                                  <a:pt x="4259" y="3489"/>
                                </a:lnTo>
                                <a:lnTo>
                                  <a:pt x="4221" y="3475"/>
                                </a:lnTo>
                                <a:lnTo>
                                  <a:pt x="4182" y="3478"/>
                                </a:lnTo>
                                <a:lnTo>
                                  <a:pt x="4156" y="3516"/>
                                </a:lnTo>
                                <a:lnTo>
                                  <a:pt x="4145" y="3562"/>
                                </a:lnTo>
                                <a:lnTo>
                                  <a:pt x="4140" y="3609"/>
                                </a:lnTo>
                                <a:lnTo>
                                  <a:pt x="4146" y="3614"/>
                                </a:lnTo>
                                <a:lnTo>
                                  <a:pt x="4159" y="3622"/>
                                </a:lnTo>
                                <a:lnTo>
                                  <a:pt x="4168" y="3621"/>
                                </a:lnTo>
                                <a:lnTo>
                                  <a:pt x="4178" y="3580"/>
                                </a:lnTo>
                                <a:lnTo>
                                  <a:pt x="4189" y="3539"/>
                                </a:lnTo>
                                <a:lnTo>
                                  <a:pt x="4189" y="3497"/>
                                </a:lnTo>
                                <a:lnTo>
                                  <a:pt x="4215" y="3505"/>
                                </a:lnTo>
                                <a:lnTo>
                                  <a:pt x="4237" y="3520"/>
                                </a:lnTo>
                                <a:lnTo>
                                  <a:pt x="4260" y="3508"/>
                                </a:lnTo>
                                <a:lnTo>
                                  <a:pt x="4263" y="3508"/>
                                </a:lnTo>
                                <a:lnTo>
                                  <a:pt x="4269" y="3508"/>
                                </a:lnTo>
                                <a:lnTo>
                                  <a:pt x="4272" y="3508"/>
                                </a:lnTo>
                                <a:lnTo>
                                  <a:pt x="4272" y="3519"/>
                                </a:lnTo>
                                <a:lnTo>
                                  <a:pt x="4273" y="3539"/>
                                </a:lnTo>
                                <a:lnTo>
                                  <a:pt x="4274" y="3550"/>
                                </a:lnTo>
                                <a:lnTo>
                                  <a:pt x="4292" y="3554"/>
                                </a:lnTo>
                                <a:lnTo>
                                  <a:pt x="4306" y="3565"/>
                                </a:lnTo>
                                <a:lnTo>
                                  <a:pt x="4316" y="3580"/>
                                </a:lnTo>
                                <a:lnTo>
                                  <a:pt x="4284" y="3613"/>
                                </a:lnTo>
                                <a:lnTo>
                                  <a:pt x="4250" y="3648"/>
                                </a:lnTo>
                                <a:lnTo>
                                  <a:pt x="4201" y="3657"/>
                                </a:lnTo>
                                <a:close/>
                                <a:moveTo>
                                  <a:pt x="4173" y="4007"/>
                                </a:moveTo>
                                <a:lnTo>
                                  <a:pt x="4168" y="4020"/>
                                </a:lnTo>
                                <a:lnTo>
                                  <a:pt x="4159" y="4026"/>
                                </a:lnTo>
                                <a:lnTo>
                                  <a:pt x="4145" y="4029"/>
                                </a:lnTo>
                                <a:lnTo>
                                  <a:pt x="4123" y="4021"/>
                                </a:lnTo>
                                <a:lnTo>
                                  <a:pt x="4084" y="4008"/>
                                </a:lnTo>
                                <a:lnTo>
                                  <a:pt x="4062" y="4000"/>
                                </a:lnTo>
                                <a:lnTo>
                                  <a:pt x="4027" y="4032"/>
                                </a:lnTo>
                                <a:lnTo>
                                  <a:pt x="3988" y="4060"/>
                                </a:lnTo>
                                <a:lnTo>
                                  <a:pt x="3954" y="4087"/>
                                </a:lnTo>
                                <a:lnTo>
                                  <a:pt x="3954" y="4089"/>
                                </a:lnTo>
                                <a:lnTo>
                                  <a:pt x="3954" y="4092"/>
                                </a:lnTo>
                                <a:lnTo>
                                  <a:pt x="3954" y="4094"/>
                                </a:lnTo>
                                <a:lnTo>
                                  <a:pt x="4002" y="4112"/>
                                </a:lnTo>
                                <a:lnTo>
                                  <a:pt x="4048" y="4132"/>
                                </a:lnTo>
                                <a:lnTo>
                                  <a:pt x="4076" y="4174"/>
                                </a:lnTo>
                                <a:lnTo>
                                  <a:pt x="4077" y="4192"/>
                                </a:lnTo>
                                <a:lnTo>
                                  <a:pt x="4076" y="4210"/>
                                </a:lnTo>
                                <a:lnTo>
                                  <a:pt x="4062" y="4217"/>
                                </a:lnTo>
                                <a:lnTo>
                                  <a:pt x="4060" y="4216"/>
                                </a:lnTo>
                                <a:lnTo>
                                  <a:pt x="4056" y="4214"/>
                                </a:lnTo>
                                <a:lnTo>
                                  <a:pt x="4054" y="4213"/>
                                </a:lnTo>
                                <a:lnTo>
                                  <a:pt x="4044" y="4233"/>
                                </a:lnTo>
                                <a:lnTo>
                                  <a:pt x="4035" y="4253"/>
                                </a:lnTo>
                                <a:lnTo>
                                  <a:pt x="4015" y="4256"/>
                                </a:lnTo>
                                <a:lnTo>
                                  <a:pt x="4013" y="4253"/>
                                </a:lnTo>
                                <a:lnTo>
                                  <a:pt x="4011" y="4250"/>
                                </a:lnTo>
                                <a:lnTo>
                                  <a:pt x="4010" y="4248"/>
                                </a:lnTo>
                                <a:lnTo>
                                  <a:pt x="3998" y="4260"/>
                                </a:lnTo>
                                <a:lnTo>
                                  <a:pt x="3987" y="4276"/>
                                </a:lnTo>
                                <a:lnTo>
                                  <a:pt x="3975" y="4291"/>
                                </a:lnTo>
                                <a:lnTo>
                                  <a:pt x="3955" y="4250"/>
                                </a:lnTo>
                                <a:lnTo>
                                  <a:pt x="3942" y="4205"/>
                                </a:lnTo>
                                <a:lnTo>
                                  <a:pt x="3956" y="4160"/>
                                </a:lnTo>
                                <a:lnTo>
                                  <a:pt x="3953" y="4154"/>
                                </a:lnTo>
                                <a:lnTo>
                                  <a:pt x="3949" y="4143"/>
                                </a:lnTo>
                                <a:lnTo>
                                  <a:pt x="3945" y="4136"/>
                                </a:lnTo>
                                <a:lnTo>
                                  <a:pt x="3894" y="4146"/>
                                </a:lnTo>
                                <a:lnTo>
                                  <a:pt x="3851" y="4178"/>
                                </a:lnTo>
                                <a:lnTo>
                                  <a:pt x="3815" y="4217"/>
                                </a:lnTo>
                                <a:lnTo>
                                  <a:pt x="3810" y="4252"/>
                                </a:lnTo>
                                <a:lnTo>
                                  <a:pt x="3799" y="4319"/>
                                </a:lnTo>
                                <a:lnTo>
                                  <a:pt x="3794" y="4354"/>
                                </a:lnTo>
                                <a:lnTo>
                                  <a:pt x="3812" y="4360"/>
                                </a:lnTo>
                                <a:lnTo>
                                  <a:pt x="3834" y="4359"/>
                                </a:lnTo>
                                <a:lnTo>
                                  <a:pt x="3855" y="4356"/>
                                </a:lnTo>
                                <a:lnTo>
                                  <a:pt x="3881" y="4366"/>
                                </a:lnTo>
                                <a:lnTo>
                                  <a:pt x="3902" y="4383"/>
                                </a:lnTo>
                                <a:lnTo>
                                  <a:pt x="3913" y="4411"/>
                                </a:lnTo>
                                <a:lnTo>
                                  <a:pt x="3908" y="4428"/>
                                </a:lnTo>
                                <a:lnTo>
                                  <a:pt x="3902" y="4445"/>
                                </a:lnTo>
                                <a:lnTo>
                                  <a:pt x="3890" y="4455"/>
                                </a:lnTo>
                                <a:lnTo>
                                  <a:pt x="3865" y="4432"/>
                                </a:lnTo>
                                <a:lnTo>
                                  <a:pt x="3829" y="4434"/>
                                </a:lnTo>
                                <a:lnTo>
                                  <a:pt x="3797" y="4423"/>
                                </a:lnTo>
                                <a:lnTo>
                                  <a:pt x="3763" y="4411"/>
                                </a:lnTo>
                                <a:lnTo>
                                  <a:pt x="3745" y="4442"/>
                                </a:lnTo>
                                <a:lnTo>
                                  <a:pt x="3734" y="4473"/>
                                </a:lnTo>
                                <a:lnTo>
                                  <a:pt x="3750" y="4511"/>
                                </a:lnTo>
                                <a:lnTo>
                                  <a:pt x="3754" y="4552"/>
                                </a:lnTo>
                                <a:lnTo>
                                  <a:pt x="3743" y="4588"/>
                                </a:lnTo>
                                <a:lnTo>
                                  <a:pt x="3706" y="4614"/>
                                </a:lnTo>
                                <a:lnTo>
                                  <a:pt x="3666" y="4635"/>
                                </a:lnTo>
                                <a:lnTo>
                                  <a:pt x="3625" y="4651"/>
                                </a:lnTo>
                                <a:lnTo>
                                  <a:pt x="3652" y="4601"/>
                                </a:lnTo>
                                <a:lnTo>
                                  <a:pt x="3674" y="4544"/>
                                </a:lnTo>
                                <a:lnTo>
                                  <a:pt x="3678" y="4487"/>
                                </a:lnTo>
                                <a:lnTo>
                                  <a:pt x="3641" y="4476"/>
                                </a:lnTo>
                                <a:lnTo>
                                  <a:pt x="3619" y="4442"/>
                                </a:lnTo>
                                <a:lnTo>
                                  <a:pt x="3590" y="4411"/>
                                </a:lnTo>
                                <a:lnTo>
                                  <a:pt x="3599" y="4399"/>
                                </a:lnTo>
                                <a:lnTo>
                                  <a:pt x="3597" y="4390"/>
                                </a:lnTo>
                                <a:lnTo>
                                  <a:pt x="3596" y="4376"/>
                                </a:lnTo>
                                <a:lnTo>
                                  <a:pt x="3599" y="4353"/>
                                </a:lnTo>
                                <a:lnTo>
                                  <a:pt x="3605" y="4337"/>
                                </a:lnTo>
                                <a:lnTo>
                                  <a:pt x="3619" y="4319"/>
                                </a:lnTo>
                                <a:lnTo>
                                  <a:pt x="3620" y="4321"/>
                                </a:lnTo>
                                <a:lnTo>
                                  <a:pt x="3624" y="4328"/>
                                </a:lnTo>
                                <a:lnTo>
                                  <a:pt x="3625" y="4330"/>
                                </a:lnTo>
                                <a:lnTo>
                                  <a:pt x="3637" y="4308"/>
                                </a:lnTo>
                                <a:lnTo>
                                  <a:pt x="3649" y="4290"/>
                                </a:lnTo>
                                <a:lnTo>
                                  <a:pt x="3671" y="4279"/>
                                </a:lnTo>
                                <a:lnTo>
                                  <a:pt x="3686" y="4325"/>
                                </a:lnTo>
                                <a:lnTo>
                                  <a:pt x="3700" y="4362"/>
                                </a:lnTo>
                                <a:lnTo>
                                  <a:pt x="3693" y="4406"/>
                                </a:lnTo>
                                <a:lnTo>
                                  <a:pt x="3723" y="4358"/>
                                </a:lnTo>
                                <a:lnTo>
                                  <a:pt x="3746" y="4303"/>
                                </a:lnTo>
                                <a:lnTo>
                                  <a:pt x="3756" y="4245"/>
                                </a:lnTo>
                                <a:lnTo>
                                  <a:pt x="3746" y="4186"/>
                                </a:lnTo>
                                <a:lnTo>
                                  <a:pt x="3733" y="4177"/>
                                </a:lnTo>
                                <a:lnTo>
                                  <a:pt x="3717" y="4171"/>
                                </a:lnTo>
                                <a:lnTo>
                                  <a:pt x="3713" y="4157"/>
                                </a:lnTo>
                                <a:lnTo>
                                  <a:pt x="3725" y="4148"/>
                                </a:lnTo>
                                <a:lnTo>
                                  <a:pt x="3742" y="4150"/>
                                </a:lnTo>
                                <a:lnTo>
                                  <a:pt x="3756" y="4152"/>
                                </a:lnTo>
                                <a:lnTo>
                                  <a:pt x="3759" y="4131"/>
                                </a:lnTo>
                                <a:lnTo>
                                  <a:pt x="3759" y="4110"/>
                                </a:lnTo>
                                <a:lnTo>
                                  <a:pt x="3776" y="4100"/>
                                </a:lnTo>
                                <a:lnTo>
                                  <a:pt x="3785" y="4100"/>
                                </a:lnTo>
                                <a:lnTo>
                                  <a:pt x="3788" y="4104"/>
                                </a:lnTo>
                                <a:lnTo>
                                  <a:pt x="3792" y="4109"/>
                                </a:lnTo>
                                <a:lnTo>
                                  <a:pt x="3791" y="4122"/>
                                </a:lnTo>
                                <a:lnTo>
                                  <a:pt x="3792" y="4135"/>
                                </a:lnTo>
                                <a:lnTo>
                                  <a:pt x="3798" y="4144"/>
                                </a:lnTo>
                                <a:lnTo>
                                  <a:pt x="3836" y="4128"/>
                                </a:lnTo>
                                <a:lnTo>
                                  <a:pt x="3874" y="4101"/>
                                </a:lnTo>
                                <a:lnTo>
                                  <a:pt x="3902" y="4071"/>
                                </a:lnTo>
                                <a:lnTo>
                                  <a:pt x="3909" y="4031"/>
                                </a:lnTo>
                                <a:lnTo>
                                  <a:pt x="3907" y="3985"/>
                                </a:lnTo>
                                <a:lnTo>
                                  <a:pt x="3901" y="3936"/>
                                </a:lnTo>
                                <a:lnTo>
                                  <a:pt x="3901" y="3890"/>
                                </a:lnTo>
                                <a:lnTo>
                                  <a:pt x="3913" y="3851"/>
                                </a:lnTo>
                                <a:lnTo>
                                  <a:pt x="3944" y="3820"/>
                                </a:lnTo>
                                <a:lnTo>
                                  <a:pt x="3958" y="3823"/>
                                </a:lnTo>
                                <a:lnTo>
                                  <a:pt x="3962" y="3838"/>
                                </a:lnTo>
                                <a:lnTo>
                                  <a:pt x="3958" y="3851"/>
                                </a:lnTo>
                                <a:lnTo>
                                  <a:pt x="3934" y="3888"/>
                                </a:lnTo>
                                <a:lnTo>
                                  <a:pt x="3936" y="3931"/>
                                </a:lnTo>
                                <a:lnTo>
                                  <a:pt x="3947" y="3976"/>
                                </a:lnTo>
                                <a:lnTo>
                                  <a:pt x="3947" y="4021"/>
                                </a:lnTo>
                                <a:lnTo>
                                  <a:pt x="3969" y="4019"/>
                                </a:lnTo>
                                <a:lnTo>
                                  <a:pt x="3991" y="4004"/>
                                </a:lnTo>
                                <a:lnTo>
                                  <a:pt x="4012" y="3988"/>
                                </a:lnTo>
                                <a:lnTo>
                                  <a:pt x="4010" y="3949"/>
                                </a:lnTo>
                                <a:lnTo>
                                  <a:pt x="3988" y="3915"/>
                                </a:lnTo>
                                <a:lnTo>
                                  <a:pt x="3989" y="3867"/>
                                </a:lnTo>
                                <a:lnTo>
                                  <a:pt x="3990" y="3857"/>
                                </a:lnTo>
                                <a:lnTo>
                                  <a:pt x="3996" y="3850"/>
                                </a:lnTo>
                                <a:lnTo>
                                  <a:pt x="4004" y="3841"/>
                                </a:lnTo>
                                <a:lnTo>
                                  <a:pt x="4013" y="3842"/>
                                </a:lnTo>
                                <a:lnTo>
                                  <a:pt x="4020" y="3848"/>
                                </a:lnTo>
                                <a:lnTo>
                                  <a:pt x="4024" y="3855"/>
                                </a:lnTo>
                                <a:lnTo>
                                  <a:pt x="4032" y="3848"/>
                                </a:lnTo>
                                <a:lnTo>
                                  <a:pt x="4033" y="3834"/>
                                </a:lnTo>
                                <a:lnTo>
                                  <a:pt x="4043" y="3833"/>
                                </a:lnTo>
                                <a:lnTo>
                                  <a:pt x="4048" y="3837"/>
                                </a:lnTo>
                                <a:lnTo>
                                  <a:pt x="4054" y="3844"/>
                                </a:lnTo>
                                <a:lnTo>
                                  <a:pt x="4059" y="3849"/>
                                </a:lnTo>
                                <a:lnTo>
                                  <a:pt x="4075" y="3826"/>
                                </a:lnTo>
                                <a:lnTo>
                                  <a:pt x="4097" y="3816"/>
                                </a:lnTo>
                                <a:lnTo>
                                  <a:pt x="4115" y="3837"/>
                                </a:lnTo>
                                <a:lnTo>
                                  <a:pt x="4118" y="3865"/>
                                </a:lnTo>
                                <a:lnTo>
                                  <a:pt x="4112" y="3891"/>
                                </a:lnTo>
                                <a:lnTo>
                                  <a:pt x="4098" y="3918"/>
                                </a:lnTo>
                                <a:lnTo>
                                  <a:pt x="4123" y="3911"/>
                                </a:lnTo>
                                <a:lnTo>
                                  <a:pt x="4149" y="3899"/>
                                </a:lnTo>
                                <a:lnTo>
                                  <a:pt x="4173" y="3887"/>
                                </a:lnTo>
                                <a:lnTo>
                                  <a:pt x="4176" y="3908"/>
                                </a:lnTo>
                                <a:lnTo>
                                  <a:pt x="4168" y="3927"/>
                                </a:lnTo>
                                <a:lnTo>
                                  <a:pt x="4183" y="3943"/>
                                </a:lnTo>
                                <a:lnTo>
                                  <a:pt x="4177" y="3964"/>
                                </a:lnTo>
                                <a:lnTo>
                                  <a:pt x="4164" y="3984"/>
                                </a:lnTo>
                                <a:lnTo>
                                  <a:pt x="4173" y="4007"/>
                                </a:lnTo>
                                <a:close/>
                              </a:path>
                            </a:pathLst>
                          </a:custGeom>
                          <a:solidFill>
                            <a:srgbClr val="FFFFFF"/>
                          </a:solidFill>
                          <a:ln>
                            <a:noFill/>
                          </a:ln>
                        </wps:spPr>
                        <wps:bodyPr rot="0" vert="horz" wrap="square" lIns="91440" tIns="45720" rIns="91440" bIns="45720" anchor="t" anchorCtr="0" upright="1">
                          <a:noAutofit/>
                        </wps:bodyPr>
                      </wps:wsp>
                      <wps:wsp>
                        <wps:cNvPr id="11" name="Freeform 12"/>
                        <wps:cNvSpPr>
                          <a:spLocks/>
                        </wps:cNvSpPr>
                        <wps:spPr bwMode="auto">
                          <a:xfrm>
                            <a:off x="253" y="570"/>
                            <a:ext cx="969" cy="708"/>
                          </a:xfrm>
                          <a:custGeom>
                            <a:avLst/>
                            <a:gdLst>
                              <a:gd name="T0" fmla="*/ 3872 w 3877"/>
                              <a:gd name="T1" fmla="*/ 1520 h 2834"/>
                              <a:gd name="T2" fmla="*/ 3871 w 3877"/>
                              <a:gd name="T3" fmla="*/ 1964 h 2834"/>
                              <a:gd name="T4" fmla="*/ 3869 w 3877"/>
                              <a:gd name="T5" fmla="*/ 2466 h 2834"/>
                              <a:gd name="T6" fmla="*/ 3868 w 3877"/>
                              <a:gd name="T7" fmla="*/ 2796 h 2834"/>
                              <a:gd name="T8" fmla="*/ 3787 w 3877"/>
                              <a:gd name="T9" fmla="*/ 2834 h 2834"/>
                              <a:gd name="T10" fmla="*/ 3703 w 3877"/>
                              <a:gd name="T11" fmla="*/ 2834 h 2834"/>
                              <a:gd name="T12" fmla="*/ 3470 w 3877"/>
                              <a:gd name="T13" fmla="*/ 2834 h 2834"/>
                              <a:gd name="T14" fmla="*/ 3122 w 3877"/>
                              <a:gd name="T15" fmla="*/ 2833 h 2834"/>
                              <a:gd name="T16" fmla="*/ 2691 w 3877"/>
                              <a:gd name="T17" fmla="*/ 2832 h 2834"/>
                              <a:gd name="T18" fmla="*/ 2208 w 3877"/>
                              <a:gd name="T19" fmla="*/ 2830 h 2834"/>
                              <a:gd name="T20" fmla="*/ 1704 w 3877"/>
                              <a:gd name="T21" fmla="*/ 2829 h 2834"/>
                              <a:gd name="T22" fmla="*/ 1212 w 3877"/>
                              <a:gd name="T23" fmla="*/ 2828 h 2834"/>
                              <a:gd name="T24" fmla="*/ 765 w 3877"/>
                              <a:gd name="T25" fmla="*/ 2828 h 2834"/>
                              <a:gd name="T26" fmla="*/ 393 w 3877"/>
                              <a:gd name="T27" fmla="*/ 2827 h 2834"/>
                              <a:gd name="T28" fmla="*/ 129 w 3877"/>
                              <a:gd name="T29" fmla="*/ 2826 h 2834"/>
                              <a:gd name="T30" fmla="*/ 5 w 3877"/>
                              <a:gd name="T31" fmla="*/ 2826 h 2834"/>
                              <a:gd name="T32" fmla="*/ 8 w 3877"/>
                              <a:gd name="T33" fmla="*/ 2815 h 2834"/>
                              <a:gd name="T34" fmla="*/ 12 w 3877"/>
                              <a:gd name="T35" fmla="*/ 2737 h 2834"/>
                              <a:gd name="T36" fmla="*/ 12 w 3877"/>
                              <a:gd name="T37" fmla="*/ 2503 h 2834"/>
                              <a:gd name="T38" fmla="*/ 13 w 3877"/>
                              <a:gd name="T39" fmla="*/ 2119 h 2834"/>
                              <a:gd name="T40" fmla="*/ 13 w 3877"/>
                              <a:gd name="T41" fmla="*/ 1646 h 2834"/>
                              <a:gd name="T42" fmla="*/ 13 w 3877"/>
                              <a:gd name="T43" fmla="*/ 1144 h 2834"/>
                              <a:gd name="T44" fmla="*/ 14 w 3877"/>
                              <a:gd name="T45" fmla="*/ 671 h 2834"/>
                              <a:gd name="T46" fmla="*/ 14 w 3877"/>
                              <a:gd name="T47" fmla="*/ 288 h 2834"/>
                              <a:gd name="T48" fmla="*/ 14 w 3877"/>
                              <a:gd name="T49" fmla="*/ 53 h 2834"/>
                              <a:gd name="T50" fmla="*/ 28 w 3877"/>
                              <a:gd name="T51" fmla="*/ 1 h 2834"/>
                              <a:gd name="T52" fmla="*/ 39 w 3877"/>
                              <a:gd name="T53" fmla="*/ 281 h 2834"/>
                              <a:gd name="T54" fmla="*/ 38 w 3877"/>
                              <a:gd name="T55" fmla="*/ 498 h 2834"/>
                              <a:gd name="T56" fmla="*/ 38 w 3877"/>
                              <a:gd name="T57" fmla="*/ 719 h 2834"/>
                              <a:gd name="T58" fmla="*/ 37 w 3877"/>
                              <a:gd name="T59" fmla="*/ 1120 h 2834"/>
                              <a:gd name="T60" fmla="*/ 36 w 3877"/>
                              <a:gd name="T61" fmla="*/ 1612 h 2834"/>
                              <a:gd name="T62" fmla="*/ 35 w 3877"/>
                              <a:gd name="T63" fmla="*/ 2110 h 2834"/>
                              <a:gd name="T64" fmla="*/ 35 w 3877"/>
                              <a:gd name="T65" fmla="*/ 2527 h 2834"/>
                              <a:gd name="T66" fmla="*/ 34 w 3877"/>
                              <a:gd name="T67" fmla="*/ 2777 h 2834"/>
                              <a:gd name="T68" fmla="*/ 29 w 3877"/>
                              <a:gd name="T69" fmla="*/ 2814 h 2834"/>
                              <a:gd name="T70" fmla="*/ 94 w 3877"/>
                              <a:gd name="T71" fmla="*/ 2815 h 2834"/>
                              <a:gd name="T72" fmla="*/ 312 w 3877"/>
                              <a:gd name="T73" fmla="*/ 2815 h 2834"/>
                              <a:gd name="T74" fmla="*/ 649 w 3877"/>
                              <a:gd name="T75" fmla="*/ 2816 h 2834"/>
                              <a:gd name="T76" fmla="*/ 1076 w 3877"/>
                              <a:gd name="T77" fmla="*/ 2817 h 2834"/>
                              <a:gd name="T78" fmla="*/ 1558 w 3877"/>
                              <a:gd name="T79" fmla="*/ 2818 h 2834"/>
                              <a:gd name="T80" fmla="*/ 2065 w 3877"/>
                              <a:gd name="T81" fmla="*/ 2819 h 2834"/>
                              <a:gd name="T82" fmla="*/ 2563 w 3877"/>
                              <a:gd name="T83" fmla="*/ 2821 h 2834"/>
                              <a:gd name="T84" fmla="*/ 3021 w 3877"/>
                              <a:gd name="T85" fmla="*/ 2822 h 2834"/>
                              <a:gd name="T86" fmla="*/ 3407 w 3877"/>
                              <a:gd name="T87" fmla="*/ 2823 h 2834"/>
                              <a:gd name="T88" fmla="*/ 3689 w 3877"/>
                              <a:gd name="T89" fmla="*/ 2824 h 2834"/>
                              <a:gd name="T90" fmla="*/ 3834 w 3877"/>
                              <a:gd name="T91" fmla="*/ 2824 h 2834"/>
                              <a:gd name="T92" fmla="*/ 3852 w 3877"/>
                              <a:gd name="T93" fmla="*/ 2639 h 2834"/>
                              <a:gd name="T94" fmla="*/ 3853 w 3877"/>
                              <a:gd name="T95" fmla="*/ 2273 h 2834"/>
                              <a:gd name="T96" fmla="*/ 3856 w 3877"/>
                              <a:gd name="T97" fmla="*/ 2119 h 2834"/>
                              <a:gd name="T98" fmla="*/ 3855 w 3877"/>
                              <a:gd name="T99" fmla="*/ 1755 h 2834"/>
                              <a:gd name="T100" fmla="*/ 3856 w 3877"/>
                              <a:gd name="T101" fmla="*/ 1417 h 2834"/>
                              <a:gd name="T102" fmla="*/ 3858 w 3877"/>
                              <a:gd name="T103" fmla="*/ 1190 h 2834"/>
                              <a:gd name="T104" fmla="*/ 3859 w 3877"/>
                              <a:gd name="T105" fmla="*/ 740 h 2834"/>
                              <a:gd name="T106" fmla="*/ 3860 w 3877"/>
                              <a:gd name="T107" fmla="*/ 376 h 2834"/>
                              <a:gd name="T108" fmla="*/ 3877 w 3877"/>
                              <a:gd name="T109" fmla="*/ 397 h 2834"/>
                              <a:gd name="T110" fmla="*/ 3875 w 3877"/>
                              <a:gd name="T111" fmla="*/ 798 h 2834"/>
                              <a:gd name="T112" fmla="*/ 3874 w 3877"/>
                              <a:gd name="T113" fmla="*/ 1272 h 28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877" h="2834">
                                <a:moveTo>
                                  <a:pt x="3874" y="1358"/>
                                </a:moveTo>
                                <a:lnTo>
                                  <a:pt x="3874" y="1362"/>
                                </a:lnTo>
                                <a:lnTo>
                                  <a:pt x="3874" y="1373"/>
                                </a:lnTo>
                                <a:lnTo>
                                  <a:pt x="3874" y="1390"/>
                                </a:lnTo>
                                <a:lnTo>
                                  <a:pt x="3874" y="1415"/>
                                </a:lnTo>
                                <a:lnTo>
                                  <a:pt x="3872" y="1444"/>
                                </a:lnTo>
                                <a:lnTo>
                                  <a:pt x="3872" y="1479"/>
                                </a:lnTo>
                                <a:lnTo>
                                  <a:pt x="3872" y="1520"/>
                                </a:lnTo>
                                <a:lnTo>
                                  <a:pt x="3872" y="1564"/>
                                </a:lnTo>
                                <a:lnTo>
                                  <a:pt x="3872" y="1613"/>
                                </a:lnTo>
                                <a:lnTo>
                                  <a:pt x="3872" y="1665"/>
                                </a:lnTo>
                                <a:lnTo>
                                  <a:pt x="3872" y="1721"/>
                                </a:lnTo>
                                <a:lnTo>
                                  <a:pt x="3871" y="1779"/>
                                </a:lnTo>
                                <a:lnTo>
                                  <a:pt x="3871" y="1839"/>
                                </a:lnTo>
                                <a:lnTo>
                                  <a:pt x="3871" y="1900"/>
                                </a:lnTo>
                                <a:lnTo>
                                  <a:pt x="3871" y="1964"/>
                                </a:lnTo>
                                <a:lnTo>
                                  <a:pt x="3871" y="2029"/>
                                </a:lnTo>
                                <a:lnTo>
                                  <a:pt x="3871" y="2093"/>
                                </a:lnTo>
                                <a:lnTo>
                                  <a:pt x="3870" y="2158"/>
                                </a:lnTo>
                                <a:lnTo>
                                  <a:pt x="3870" y="2223"/>
                                </a:lnTo>
                                <a:lnTo>
                                  <a:pt x="3870" y="2286"/>
                                </a:lnTo>
                                <a:lnTo>
                                  <a:pt x="3870" y="2348"/>
                                </a:lnTo>
                                <a:lnTo>
                                  <a:pt x="3870" y="2408"/>
                                </a:lnTo>
                                <a:lnTo>
                                  <a:pt x="3869" y="2466"/>
                                </a:lnTo>
                                <a:lnTo>
                                  <a:pt x="3869" y="2522"/>
                                </a:lnTo>
                                <a:lnTo>
                                  <a:pt x="3869" y="2574"/>
                                </a:lnTo>
                                <a:lnTo>
                                  <a:pt x="3869" y="2623"/>
                                </a:lnTo>
                                <a:lnTo>
                                  <a:pt x="3869" y="2667"/>
                                </a:lnTo>
                                <a:lnTo>
                                  <a:pt x="3869" y="2708"/>
                                </a:lnTo>
                                <a:lnTo>
                                  <a:pt x="3869" y="2743"/>
                                </a:lnTo>
                                <a:lnTo>
                                  <a:pt x="3869" y="2772"/>
                                </a:lnTo>
                                <a:lnTo>
                                  <a:pt x="3868" y="2796"/>
                                </a:lnTo>
                                <a:lnTo>
                                  <a:pt x="3868" y="2814"/>
                                </a:lnTo>
                                <a:lnTo>
                                  <a:pt x="3868" y="2825"/>
                                </a:lnTo>
                                <a:lnTo>
                                  <a:pt x="3868" y="2829"/>
                                </a:lnTo>
                                <a:lnTo>
                                  <a:pt x="3847" y="2830"/>
                                </a:lnTo>
                                <a:lnTo>
                                  <a:pt x="3809" y="2833"/>
                                </a:lnTo>
                                <a:lnTo>
                                  <a:pt x="3787" y="2834"/>
                                </a:lnTo>
                                <a:lnTo>
                                  <a:pt x="3786" y="2834"/>
                                </a:lnTo>
                                <a:lnTo>
                                  <a:pt x="3781" y="2834"/>
                                </a:lnTo>
                                <a:lnTo>
                                  <a:pt x="3775" y="2834"/>
                                </a:lnTo>
                                <a:lnTo>
                                  <a:pt x="3766" y="2834"/>
                                </a:lnTo>
                                <a:lnTo>
                                  <a:pt x="3754" y="2834"/>
                                </a:lnTo>
                                <a:lnTo>
                                  <a:pt x="3738" y="2834"/>
                                </a:lnTo>
                                <a:lnTo>
                                  <a:pt x="3722" y="2834"/>
                                </a:lnTo>
                                <a:lnTo>
                                  <a:pt x="3703" y="2834"/>
                                </a:lnTo>
                                <a:lnTo>
                                  <a:pt x="3681" y="2834"/>
                                </a:lnTo>
                                <a:lnTo>
                                  <a:pt x="3657" y="2834"/>
                                </a:lnTo>
                                <a:lnTo>
                                  <a:pt x="3632" y="2834"/>
                                </a:lnTo>
                                <a:lnTo>
                                  <a:pt x="3603" y="2834"/>
                                </a:lnTo>
                                <a:lnTo>
                                  <a:pt x="3573" y="2834"/>
                                </a:lnTo>
                                <a:lnTo>
                                  <a:pt x="3540" y="2834"/>
                                </a:lnTo>
                                <a:lnTo>
                                  <a:pt x="3506" y="2834"/>
                                </a:lnTo>
                                <a:lnTo>
                                  <a:pt x="3470" y="2834"/>
                                </a:lnTo>
                                <a:lnTo>
                                  <a:pt x="3433" y="2834"/>
                                </a:lnTo>
                                <a:lnTo>
                                  <a:pt x="3393" y="2833"/>
                                </a:lnTo>
                                <a:lnTo>
                                  <a:pt x="3352" y="2833"/>
                                </a:lnTo>
                                <a:lnTo>
                                  <a:pt x="3309" y="2833"/>
                                </a:lnTo>
                                <a:lnTo>
                                  <a:pt x="3264" y="2833"/>
                                </a:lnTo>
                                <a:lnTo>
                                  <a:pt x="3219" y="2833"/>
                                </a:lnTo>
                                <a:lnTo>
                                  <a:pt x="3171" y="2833"/>
                                </a:lnTo>
                                <a:lnTo>
                                  <a:pt x="3122" y="2833"/>
                                </a:lnTo>
                                <a:lnTo>
                                  <a:pt x="3073" y="2833"/>
                                </a:lnTo>
                                <a:lnTo>
                                  <a:pt x="3021" y="2833"/>
                                </a:lnTo>
                                <a:lnTo>
                                  <a:pt x="2969" y="2833"/>
                                </a:lnTo>
                                <a:lnTo>
                                  <a:pt x="2916" y="2833"/>
                                </a:lnTo>
                                <a:lnTo>
                                  <a:pt x="2861" y="2832"/>
                                </a:lnTo>
                                <a:lnTo>
                                  <a:pt x="2805" y="2832"/>
                                </a:lnTo>
                                <a:lnTo>
                                  <a:pt x="2749" y="2832"/>
                                </a:lnTo>
                                <a:lnTo>
                                  <a:pt x="2691" y="2832"/>
                                </a:lnTo>
                                <a:lnTo>
                                  <a:pt x="2633" y="2832"/>
                                </a:lnTo>
                                <a:lnTo>
                                  <a:pt x="2574" y="2832"/>
                                </a:lnTo>
                                <a:lnTo>
                                  <a:pt x="2514" y="2832"/>
                                </a:lnTo>
                                <a:lnTo>
                                  <a:pt x="2454" y="2832"/>
                                </a:lnTo>
                                <a:lnTo>
                                  <a:pt x="2393" y="2832"/>
                                </a:lnTo>
                                <a:lnTo>
                                  <a:pt x="2332" y="2832"/>
                                </a:lnTo>
                                <a:lnTo>
                                  <a:pt x="2270" y="2830"/>
                                </a:lnTo>
                                <a:lnTo>
                                  <a:pt x="2208" y="2830"/>
                                </a:lnTo>
                                <a:lnTo>
                                  <a:pt x="2145" y="2830"/>
                                </a:lnTo>
                                <a:lnTo>
                                  <a:pt x="2082" y="2830"/>
                                </a:lnTo>
                                <a:lnTo>
                                  <a:pt x="2020" y="2830"/>
                                </a:lnTo>
                                <a:lnTo>
                                  <a:pt x="1957" y="2830"/>
                                </a:lnTo>
                                <a:lnTo>
                                  <a:pt x="1893" y="2830"/>
                                </a:lnTo>
                                <a:lnTo>
                                  <a:pt x="1830" y="2830"/>
                                </a:lnTo>
                                <a:lnTo>
                                  <a:pt x="1767" y="2829"/>
                                </a:lnTo>
                                <a:lnTo>
                                  <a:pt x="1704" y="2829"/>
                                </a:lnTo>
                                <a:lnTo>
                                  <a:pt x="1641" y="2829"/>
                                </a:lnTo>
                                <a:lnTo>
                                  <a:pt x="1579" y="2829"/>
                                </a:lnTo>
                                <a:lnTo>
                                  <a:pt x="1517" y="2829"/>
                                </a:lnTo>
                                <a:lnTo>
                                  <a:pt x="1454" y="2829"/>
                                </a:lnTo>
                                <a:lnTo>
                                  <a:pt x="1394" y="2829"/>
                                </a:lnTo>
                                <a:lnTo>
                                  <a:pt x="1332" y="2829"/>
                                </a:lnTo>
                                <a:lnTo>
                                  <a:pt x="1272" y="2829"/>
                                </a:lnTo>
                                <a:lnTo>
                                  <a:pt x="1212" y="2828"/>
                                </a:lnTo>
                                <a:lnTo>
                                  <a:pt x="1154" y="2828"/>
                                </a:lnTo>
                                <a:lnTo>
                                  <a:pt x="1096" y="2828"/>
                                </a:lnTo>
                                <a:lnTo>
                                  <a:pt x="1038" y="2828"/>
                                </a:lnTo>
                                <a:lnTo>
                                  <a:pt x="982" y="2828"/>
                                </a:lnTo>
                                <a:lnTo>
                                  <a:pt x="925" y="2828"/>
                                </a:lnTo>
                                <a:lnTo>
                                  <a:pt x="872" y="2828"/>
                                </a:lnTo>
                                <a:lnTo>
                                  <a:pt x="818" y="2828"/>
                                </a:lnTo>
                                <a:lnTo>
                                  <a:pt x="765" y="2828"/>
                                </a:lnTo>
                                <a:lnTo>
                                  <a:pt x="714" y="2828"/>
                                </a:lnTo>
                                <a:lnTo>
                                  <a:pt x="664" y="2827"/>
                                </a:lnTo>
                                <a:lnTo>
                                  <a:pt x="615" y="2827"/>
                                </a:lnTo>
                                <a:lnTo>
                                  <a:pt x="568" y="2827"/>
                                </a:lnTo>
                                <a:lnTo>
                                  <a:pt x="522" y="2827"/>
                                </a:lnTo>
                                <a:lnTo>
                                  <a:pt x="478" y="2827"/>
                                </a:lnTo>
                                <a:lnTo>
                                  <a:pt x="435" y="2827"/>
                                </a:lnTo>
                                <a:lnTo>
                                  <a:pt x="393" y="2827"/>
                                </a:lnTo>
                                <a:lnTo>
                                  <a:pt x="354" y="2827"/>
                                </a:lnTo>
                                <a:lnTo>
                                  <a:pt x="316" y="2827"/>
                                </a:lnTo>
                                <a:lnTo>
                                  <a:pt x="280" y="2827"/>
                                </a:lnTo>
                                <a:lnTo>
                                  <a:pt x="246" y="2827"/>
                                </a:lnTo>
                                <a:lnTo>
                                  <a:pt x="214" y="2827"/>
                                </a:lnTo>
                                <a:lnTo>
                                  <a:pt x="183" y="2827"/>
                                </a:lnTo>
                                <a:lnTo>
                                  <a:pt x="156" y="2827"/>
                                </a:lnTo>
                                <a:lnTo>
                                  <a:pt x="129" y="2826"/>
                                </a:lnTo>
                                <a:lnTo>
                                  <a:pt x="105" y="2826"/>
                                </a:lnTo>
                                <a:lnTo>
                                  <a:pt x="84" y="2826"/>
                                </a:lnTo>
                                <a:lnTo>
                                  <a:pt x="64" y="2826"/>
                                </a:lnTo>
                                <a:lnTo>
                                  <a:pt x="48" y="2826"/>
                                </a:lnTo>
                                <a:lnTo>
                                  <a:pt x="34" y="2826"/>
                                </a:lnTo>
                                <a:lnTo>
                                  <a:pt x="22" y="2826"/>
                                </a:lnTo>
                                <a:lnTo>
                                  <a:pt x="12" y="2826"/>
                                </a:lnTo>
                                <a:lnTo>
                                  <a:pt x="5" y="2826"/>
                                </a:lnTo>
                                <a:lnTo>
                                  <a:pt x="1" y="2826"/>
                                </a:lnTo>
                                <a:lnTo>
                                  <a:pt x="0" y="2826"/>
                                </a:lnTo>
                                <a:lnTo>
                                  <a:pt x="2" y="2826"/>
                                </a:lnTo>
                                <a:lnTo>
                                  <a:pt x="5" y="2826"/>
                                </a:lnTo>
                                <a:lnTo>
                                  <a:pt x="7" y="2826"/>
                                </a:lnTo>
                                <a:lnTo>
                                  <a:pt x="8" y="2815"/>
                                </a:lnTo>
                                <a:lnTo>
                                  <a:pt x="11" y="2794"/>
                                </a:lnTo>
                                <a:lnTo>
                                  <a:pt x="12" y="2782"/>
                                </a:lnTo>
                                <a:lnTo>
                                  <a:pt x="12" y="2781"/>
                                </a:lnTo>
                                <a:lnTo>
                                  <a:pt x="12" y="2776"/>
                                </a:lnTo>
                                <a:lnTo>
                                  <a:pt x="12" y="2766"/>
                                </a:lnTo>
                                <a:lnTo>
                                  <a:pt x="12" y="2754"/>
                                </a:lnTo>
                                <a:lnTo>
                                  <a:pt x="12" y="2737"/>
                                </a:lnTo>
                                <a:lnTo>
                                  <a:pt x="12" y="2719"/>
                                </a:lnTo>
                                <a:lnTo>
                                  <a:pt x="12" y="2696"/>
                                </a:lnTo>
                                <a:lnTo>
                                  <a:pt x="12" y="2670"/>
                                </a:lnTo>
                                <a:lnTo>
                                  <a:pt x="12" y="2642"/>
                                </a:lnTo>
                                <a:lnTo>
                                  <a:pt x="12" y="2611"/>
                                </a:lnTo>
                                <a:lnTo>
                                  <a:pt x="12" y="2577"/>
                                </a:lnTo>
                                <a:lnTo>
                                  <a:pt x="12" y="2541"/>
                                </a:lnTo>
                                <a:lnTo>
                                  <a:pt x="12" y="2503"/>
                                </a:lnTo>
                                <a:lnTo>
                                  <a:pt x="12" y="2461"/>
                                </a:lnTo>
                                <a:lnTo>
                                  <a:pt x="12" y="2418"/>
                                </a:lnTo>
                                <a:lnTo>
                                  <a:pt x="12" y="2372"/>
                                </a:lnTo>
                                <a:lnTo>
                                  <a:pt x="12" y="2325"/>
                                </a:lnTo>
                                <a:lnTo>
                                  <a:pt x="12" y="2276"/>
                                </a:lnTo>
                                <a:lnTo>
                                  <a:pt x="13" y="2225"/>
                                </a:lnTo>
                                <a:lnTo>
                                  <a:pt x="13" y="2172"/>
                                </a:lnTo>
                                <a:lnTo>
                                  <a:pt x="13" y="2119"/>
                                </a:lnTo>
                                <a:lnTo>
                                  <a:pt x="13" y="2063"/>
                                </a:lnTo>
                                <a:lnTo>
                                  <a:pt x="13" y="2006"/>
                                </a:lnTo>
                                <a:lnTo>
                                  <a:pt x="13" y="1949"/>
                                </a:lnTo>
                                <a:lnTo>
                                  <a:pt x="13" y="1889"/>
                                </a:lnTo>
                                <a:lnTo>
                                  <a:pt x="13" y="1829"/>
                                </a:lnTo>
                                <a:lnTo>
                                  <a:pt x="13" y="1769"/>
                                </a:lnTo>
                                <a:lnTo>
                                  <a:pt x="13" y="1707"/>
                                </a:lnTo>
                                <a:lnTo>
                                  <a:pt x="13" y="1646"/>
                                </a:lnTo>
                                <a:lnTo>
                                  <a:pt x="13" y="1583"/>
                                </a:lnTo>
                                <a:lnTo>
                                  <a:pt x="13" y="1521"/>
                                </a:lnTo>
                                <a:lnTo>
                                  <a:pt x="13" y="1457"/>
                                </a:lnTo>
                                <a:lnTo>
                                  <a:pt x="13" y="1395"/>
                                </a:lnTo>
                                <a:lnTo>
                                  <a:pt x="13" y="1331"/>
                                </a:lnTo>
                                <a:lnTo>
                                  <a:pt x="13" y="1269"/>
                                </a:lnTo>
                                <a:lnTo>
                                  <a:pt x="13" y="1206"/>
                                </a:lnTo>
                                <a:lnTo>
                                  <a:pt x="13" y="1144"/>
                                </a:lnTo>
                                <a:lnTo>
                                  <a:pt x="13" y="1081"/>
                                </a:lnTo>
                                <a:lnTo>
                                  <a:pt x="14" y="1020"/>
                                </a:lnTo>
                                <a:lnTo>
                                  <a:pt x="14" y="959"/>
                                </a:lnTo>
                                <a:lnTo>
                                  <a:pt x="14" y="899"/>
                                </a:lnTo>
                                <a:lnTo>
                                  <a:pt x="14" y="841"/>
                                </a:lnTo>
                                <a:lnTo>
                                  <a:pt x="14" y="783"/>
                                </a:lnTo>
                                <a:lnTo>
                                  <a:pt x="14" y="726"/>
                                </a:lnTo>
                                <a:lnTo>
                                  <a:pt x="14" y="671"/>
                                </a:lnTo>
                                <a:lnTo>
                                  <a:pt x="14" y="617"/>
                                </a:lnTo>
                                <a:lnTo>
                                  <a:pt x="14" y="566"/>
                                </a:lnTo>
                                <a:lnTo>
                                  <a:pt x="14" y="514"/>
                                </a:lnTo>
                                <a:lnTo>
                                  <a:pt x="14" y="465"/>
                                </a:lnTo>
                                <a:lnTo>
                                  <a:pt x="14" y="418"/>
                                </a:lnTo>
                                <a:lnTo>
                                  <a:pt x="14" y="373"/>
                                </a:lnTo>
                                <a:lnTo>
                                  <a:pt x="14" y="329"/>
                                </a:lnTo>
                                <a:lnTo>
                                  <a:pt x="14" y="288"/>
                                </a:lnTo>
                                <a:lnTo>
                                  <a:pt x="14" y="250"/>
                                </a:lnTo>
                                <a:lnTo>
                                  <a:pt x="14" y="213"/>
                                </a:lnTo>
                                <a:lnTo>
                                  <a:pt x="14" y="180"/>
                                </a:lnTo>
                                <a:lnTo>
                                  <a:pt x="14" y="148"/>
                                </a:lnTo>
                                <a:lnTo>
                                  <a:pt x="14" y="119"/>
                                </a:lnTo>
                                <a:lnTo>
                                  <a:pt x="14" y="94"/>
                                </a:lnTo>
                                <a:lnTo>
                                  <a:pt x="14" y="72"/>
                                </a:lnTo>
                                <a:lnTo>
                                  <a:pt x="14" y="53"/>
                                </a:lnTo>
                                <a:lnTo>
                                  <a:pt x="14" y="37"/>
                                </a:lnTo>
                                <a:lnTo>
                                  <a:pt x="14" y="24"/>
                                </a:lnTo>
                                <a:lnTo>
                                  <a:pt x="14" y="15"/>
                                </a:lnTo>
                                <a:lnTo>
                                  <a:pt x="14" y="10"/>
                                </a:lnTo>
                                <a:lnTo>
                                  <a:pt x="14" y="8"/>
                                </a:lnTo>
                                <a:lnTo>
                                  <a:pt x="20" y="4"/>
                                </a:lnTo>
                                <a:lnTo>
                                  <a:pt x="28" y="1"/>
                                </a:lnTo>
                                <a:lnTo>
                                  <a:pt x="36" y="0"/>
                                </a:lnTo>
                                <a:lnTo>
                                  <a:pt x="37" y="44"/>
                                </a:lnTo>
                                <a:lnTo>
                                  <a:pt x="38" y="90"/>
                                </a:lnTo>
                                <a:lnTo>
                                  <a:pt x="39" y="136"/>
                                </a:lnTo>
                                <a:lnTo>
                                  <a:pt x="39" y="183"/>
                                </a:lnTo>
                                <a:lnTo>
                                  <a:pt x="39" y="231"/>
                                </a:lnTo>
                                <a:lnTo>
                                  <a:pt x="39" y="281"/>
                                </a:lnTo>
                                <a:lnTo>
                                  <a:pt x="39" y="330"/>
                                </a:lnTo>
                                <a:lnTo>
                                  <a:pt x="39" y="379"/>
                                </a:lnTo>
                                <a:lnTo>
                                  <a:pt x="38" y="429"/>
                                </a:lnTo>
                                <a:lnTo>
                                  <a:pt x="38" y="478"/>
                                </a:lnTo>
                                <a:lnTo>
                                  <a:pt x="38" y="480"/>
                                </a:lnTo>
                                <a:lnTo>
                                  <a:pt x="38" y="487"/>
                                </a:lnTo>
                                <a:lnTo>
                                  <a:pt x="38" y="498"/>
                                </a:lnTo>
                                <a:lnTo>
                                  <a:pt x="38" y="513"/>
                                </a:lnTo>
                                <a:lnTo>
                                  <a:pt x="38" y="532"/>
                                </a:lnTo>
                                <a:lnTo>
                                  <a:pt x="38" y="555"/>
                                </a:lnTo>
                                <a:lnTo>
                                  <a:pt x="38" y="581"/>
                                </a:lnTo>
                                <a:lnTo>
                                  <a:pt x="38" y="612"/>
                                </a:lnTo>
                                <a:lnTo>
                                  <a:pt x="38" y="645"/>
                                </a:lnTo>
                                <a:lnTo>
                                  <a:pt x="38" y="680"/>
                                </a:lnTo>
                                <a:lnTo>
                                  <a:pt x="38" y="719"/>
                                </a:lnTo>
                                <a:lnTo>
                                  <a:pt x="38" y="761"/>
                                </a:lnTo>
                                <a:lnTo>
                                  <a:pt x="38" y="806"/>
                                </a:lnTo>
                                <a:lnTo>
                                  <a:pt x="38" y="853"/>
                                </a:lnTo>
                                <a:lnTo>
                                  <a:pt x="38" y="902"/>
                                </a:lnTo>
                                <a:lnTo>
                                  <a:pt x="38" y="954"/>
                                </a:lnTo>
                                <a:lnTo>
                                  <a:pt x="37" y="1008"/>
                                </a:lnTo>
                                <a:lnTo>
                                  <a:pt x="37" y="1063"/>
                                </a:lnTo>
                                <a:lnTo>
                                  <a:pt x="37" y="1120"/>
                                </a:lnTo>
                                <a:lnTo>
                                  <a:pt x="37" y="1178"/>
                                </a:lnTo>
                                <a:lnTo>
                                  <a:pt x="37" y="1238"/>
                                </a:lnTo>
                                <a:lnTo>
                                  <a:pt x="37" y="1298"/>
                                </a:lnTo>
                                <a:lnTo>
                                  <a:pt x="37" y="1360"/>
                                </a:lnTo>
                                <a:lnTo>
                                  <a:pt x="37" y="1422"/>
                                </a:lnTo>
                                <a:lnTo>
                                  <a:pt x="37" y="1485"/>
                                </a:lnTo>
                                <a:lnTo>
                                  <a:pt x="36" y="1548"/>
                                </a:lnTo>
                                <a:lnTo>
                                  <a:pt x="36" y="1612"/>
                                </a:lnTo>
                                <a:lnTo>
                                  <a:pt x="36" y="1676"/>
                                </a:lnTo>
                                <a:lnTo>
                                  <a:pt x="36" y="1739"/>
                                </a:lnTo>
                                <a:lnTo>
                                  <a:pt x="36" y="1803"/>
                                </a:lnTo>
                                <a:lnTo>
                                  <a:pt x="36" y="1865"/>
                                </a:lnTo>
                                <a:lnTo>
                                  <a:pt x="36" y="1928"/>
                                </a:lnTo>
                                <a:lnTo>
                                  <a:pt x="36" y="1989"/>
                                </a:lnTo>
                                <a:lnTo>
                                  <a:pt x="35" y="2051"/>
                                </a:lnTo>
                                <a:lnTo>
                                  <a:pt x="35" y="2110"/>
                                </a:lnTo>
                                <a:lnTo>
                                  <a:pt x="35" y="2168"/>
                                </a:lnTo>
                                <a:lnTo>
                                  <a:pt x="35" y="2225"/>
                                </a:lnTo>
                                <a:lnTo>
                                  <a:pt x="35" y="2280"/>
                                </a:lnTo>
                                <a:lnTo>
                                  <a:pt x="35" y="2334"/>
                                </a:lnTo>
                                <a:lnTo>
                                  <a:pt x="35" y="2385"/>
                                </a:lnTo>
                                <a:lnTo>
                                  <a:pt x="35" y="2435"/>
                                </a:lnTo>
                                <a:lnTo>
                                  <a:pt x="35" y="2482"/>
                                </a:lnTo>
                                <a:lnTo>
                                  <a:pt x="35" y="2527"/>
                                </a:lnTo>
                                <a:lnTo>
                                  <a:pt x="35" y="2569"/>
                                </a:lnTo>
                                <a:lnTo>
                                  <a:pt x="34" y="2608"/>
                                </a:lnTo>
                                <a:lnTo>
                                  <a:pt x="34" y="2645"/>
                                </a:lnTo>
                                <a:lnTo>
                                  <a:pt x="34" y="2678"/>
                                </a:lnTo>
                                <a:lnTo>
                                  <a:pt x="34" y="2708"/>
                                </a:lnTo>
                                <a:lnTo>
                                  <a:pt x="34" y="2734"/>
                                </a:lnTo>
                                <a:lnTo>
                                  <a:pt x="34" y="2757"/>
                                </a:lnTo>
                                <a:lnTo>
                                  <a:pt x="34" y="2777"/>
                                </a:lnTo>
                                <a:lnTo>
                                  <a:pt x="34" y="2792"/>
                                </a:lnTo>
                                <a:lnTo>
                                  <a:pt x="34" y="2803"/>
                                </a:lnTo>
                                <a:lnTo>
                                  <a:pt x="34" y="2810"/>
                                </a:lnTo>
                                <a:lnTo>
                                  <a:pt x="34" y="2812"/>
                                </a:lnTo>
                                <a:lnTo>
                                  <a:pt x="33" y="2813"/>
                                </a:lnTo>
                                <a:lnTo>
                                  <a:pt x="30" y="2814"/>
                                </a:lnTo>
                                <a:lnTo>
                                  <a:pt x="29" y="2814"/>
                                </a:lnTo>
                                <a:lnTo>
                                  <a:pt x="30" y="2814"/>
                                </a:lnTo>
                                <a:lnTo>
                                  <a:pt x="35" y="2814"/>
                                </a:lnTo>
                                <a:lnTo>
                                  <a:pt x="41" y="2814"/>
                                </a:lnTo>
                                <a:lnTo>
                                  <a:pt x="51" y="2814"/>
                                </a:lnTo>
                                <a:lnTo>
                                  <a:pt x="63" y="2814"/>
                                </a:lnTo>
                                <a:lnTo>
                                  <a:pt x="78" y="2814"/>
                                </a:lnTo>
                                <a:lnTo>
                                  <a:pt x="94" y="2815"/>
                                </a:lnTo>
                                <a:lnTo>
                                  <a:pt x="114" y="2815"/>
                                </a:lnTo>
                                <a:lnTo>
                                  <a:pt x="136" y="2815"/>
                                </a:lnTo>
                                <a:lnTo>
                                  <a:pt x="160" y="2815"/>
                                </a:lnTo>
                                <a:lnTo>
                                  <a:pt x="186" y="2815"/>
                                </a:lnTo>
                                <a:lnTo>
                                  <a:pt x="214" y="2815"/>
                                </a:lnTo>
                                <a:lnTo>
                                  <a:pt x="245" y="2815"/>
                                </a:lnTo>
                                <a:lnTo>
                                  <a:pt x="278" y="2815"/>
                                </a:lnTo>
                                <a:lnTo>
                                  <a:pt x="312" y="2815"/>
                                </a:lnTo>
                                <a:lnTo>
                                  <a:pt x="348" y="2815"/>
                                </a:lnTo>
                                <a:lnTo>
                                  <a:pt x="386" y="2815"/>
                                </a:lnTo>
                                <a:lnTo>
                                  <a:pt x="426" y="2815"/>
                                </a:lnTo>
                                <a:lnTo>
                                  <a:pt x="467" y="2815"/>
                                </a:lnTo>
                                <a:lnTo>
                                  <a:pt x="511" y="2815"/>
                                </a:lnTo>
                                <a:lnTo>
                                  <a:pt x="555" y="2816"/>
                                </a:lnTo>
                                <a:lnTo>
                                  <a:pt x="602" y="2816"/>
                                </a:lnTo>
                                <a:lnTo>
                                  <a:pt x="649" y="2816"/>
                                </a:lnTo>
                                <a:lnTo>
                                  <a:pt x="699" y="2816"/>
                                </a:lnTo>
                                <a:lnTo>
                                  <a:pt x="748" y="2816"/>
                                </a:lnTo>
                                <a:lnTo>
                                  <a:pt x="800" y="2816"/>
                                </a:lnTo>
                                <a:lnTo>
                                  <a:pt x="854" y="2816"/>
                                </a:lnTo>
                                <a:lnTo>
                                  <a:pt x="908" y="2816"/>
                                </a:lnTo>
                                <a:lnTo>
                                  <a:pt x="963" y="2817"/>
                                </a:lnTo>
                                <a:lnTo>
                                  <a:pt x="1019" y="2817"/>
                                </a:lnTo>
                                <a:lnTo>
                                  <a:pt x="1076" y="2817"/>
                                </a:lnTo>
                                <a:lnTo>
                                  <a:pt x="1133" y="2817"/>
                                </a:lnTo>
                                <a:lnTo>
                                  <a:pt x="1193" y="2817"/>
                                </a:lnTo>
                                <a:lnTo>
                                  <a:pt x="1252" y="2817"/>
                                </a:lnTo>
                                <a:lnTo>
                                  <a:pt x="1311" y="2817"/>
                                </a:lnTo>
                                <a:lnTo>
                                  <a:pt x="1373" y="2817"/>
                                </a:lnTo>
                                <a:lnTo>
                                  <a:pt x="1433" y="2818"/>
                                </a:lnTo>
                                <a:lnTo>
                                  <a:pt x="1496" y="2818"/>
                                </a:lnTo>
                                <a:lnTo>
                                  <a:pt x="1558" y="2818"/>
                                </a:lnTo>
                                <a:lnTo>
                                  <a:pt x="1620" y="2818"/>
                                </a:lnTo>
                                <a:lnTo>
                                  <a:pt x="1684" y="2818"/>
                                </a:lnTo>
                                <a:lnTo>
                                  <a:pt x="1747" y="2818"/>
                                </a:lnTo>
                                <a:lnTo>
                                  <a:pt x="1811" y="2818"/>
                                </a:lnTo>
                                <a:lnTo>
                                  <a:pt x="1874" y="2819"/>
                                </a:lnTo>
                                <a:lnTo>
                                  <a:pt x="1937" y="2819"/>
                                </a:lnTo>
                                <a:lnTo>
                                  <a:pt x="2001" y="2819"/>
                                </a:lnTo>
                                <a:lnTo>
                                  <a:pt x="2065" y="2819"/>
                                </a:lnTo>
                                <a:lnTo>
                                  <a:pt x="2128" y="2819"/>
                                </a:lnTo>
                                <a:lnTo>
                                  <a:pt x="2191" y="2819"/>
                                </a:lnTo>
                                <a:lnTo>
                                  <a:pt x="2254" y="2819"/>
                                </a:lnTo>
                                <a:lnTo>
                                  <a:pt x="2316" y="2821"/>
                                </a:lnTo>
                                <a:lnTo>
                                  <a:pt x="2379" y="2821"/>
                                </a:lnTo>
                                <a:lnTo>
                                  <a:pt x="2441" y="2821"/>
                                </a:lnTo>
                                <a:lnTo>
                                  <a:pt x="2502" y="2821"/>
                                </a:lnTo>
                                <a:lnTo>
                                  <a:pt x="2563" y="2821"/>
                                </a:lnTo>
                                <a:lnTo>
                                  <a:pt x="2623" y="2821"/>
                                </a:lnTo>
                                <a:lnTo>
                                  <a:pt x="2683" y="2821"/>
                                </a:lnTo>
                                <a:lnTo>
                                  <a:pt x="2742" y="2822"/>
                                </a:lnTo>
                                <a:lnTo>
                                  <a:pt x="2799" y="2822"/>
                                </a:lnTo>
                                <a:lnTo>
                                  <a:pt x="2856" y="2822"/>
                                </a:lnTo>
                                <a:lnTo>
                                  <a:pt x="2912" y="2822"/>
                                </a:lnTo>
                                <a:lnTo>
                                  <a:pt x="2967" y="2822"/>
                                </a:lnTo>
                                <a:lnTo>
                                  <a:pt x="3021" y="2822"/>
                                </a:lnTo>
                                <a:lnTo>
                                  <a:pt x="3074" y="2822"/>
                                </a:lnTo>
                                <a:lnTo>
                                  <a:pt x="3126" y="2823"/>
                                </a:lnTo>
                                <a:lnTo>
                                  <a:pt x="3176" y="2823"/>
                                </a:lnTo>
                                <a:lnTo>
                                  <a:pt x="3226" y="2823"/>
                                </a:lnTo>
                                <a:lnTo>
                                  <a:pt x="3273" y="2823"/>
                                </a:lnTo>
                                <a:lnTo>
                                  <a:pt x="3319" y="2823"/>
                                </a:lnTo>
                                <a:lnTo>
                                  <a:pt x="3364" y="2823"/>
                                </a:lnTo>
                                <a:lnTo>
                                  <a:pt x="3407" y="2823"/>
                                </a:lnTo>
                                <a:lnTo>
                                  <a:pt x="3449" y="2823"/>
                                </a:lnTo>
                                <a:lnTo>
                                  <a:pt x="3489" y="2823"/>
                                </a:lnTo>
                                <a:lnTo>
                                  <a:pt x="3527" y="2823"/>
                                </a:lnTo>
                                <a:lnTo>
                                  <a:pt x="3563" y="2824"/>
                                </a:lnTo>
                                <a:lnTo>
                                  <a:pt x="3598" y="2824"/>
                                </a:lnTo>
                                <a:lnTo>
                                  <a:pt x="3630" y="2824"/>
                                </a:lnTo>
                                <a:lnTo>
                                  <a:pt x="3660" y="2824"/>
                                </a:lnTo>
                                <a:lnTo>
                                  <a:pt x="3689" y="2824"/>
                                </a:lnTo>
                                <a:lnTo>
                                  <a:pt x="3715" y="2824"/>
                                </a:lnTo>
                                <a:lnTo>
                                  <a:pt x="3739" y="2824"/>
                                </a:lnTo>
                                <a:lnTo>
                                  <a:pt x="3761" y="2824"/>
                                </a:lnTo>
                                <a:lnTo>
                                  <a:pt x="3780" y="2824"/>
                                </a:lnTo>
                                <a:lnTo>
                                  <a:pt x="3798" y="2824"/>
                                </a:lnTo>
                                <a:lnTo>
                                  <a:pt x="3812" y="2824"/>
                                </a:lnTo>
                                <a:lnTo>
                                  <a:pt x="3824" y="2824"/>
                                </a:lnTo>
                                <a:lnTo>
                                  <a:pt x="3834" y="2824"/>
                                </a:lnTo>
                                <a:lnTo>
                                  <a:pt x="3841" y="2824"/>
                                </a:lnTo>
                                <a:lnTo>
                                  <a:pt x="3845" y="2824"/>
                                </a:lnTo>
                                <a:lnTo>
                                  <a:pt x="3846" y="2824"/>
                                </a:lnTo>
                                <a:lnTo>
                                  <a:pt x="3848" y="2778"/>
                                </a:lnTo>
                                <a:lnTo>
                                  <a:pt x="3849" y="2732"/>
                                </a:lnTo>
                                <a:lnTo>
                                  <a:pt x="3850" y="2685"/>
                                </a:lnTo>
                                <a:lnTo>
                                  <a:pt x="3852" y="2639"/>
                                </a:lnTo>
                                <a:lnTo>
                                  <a:pt x="3852" y="2592"/>
                                </a:lnTo>
                                <a:lnTo>
                                  <a:pt x="3853" y="2546"/>
                                </a:lnTo>
                                <a:lnTo>
                                  <a:pt x="3853" y="2501"/>
                                </a:lnTo>
                                <a:lnTo>
                                  <a:pt x="3853" y="2455"/>
                                </a:lnTo>
                                <a:lnTo>
                                  <a:pt x="3853" y="2409"/>
                                </a:lnTo>
                                <a:lnTo>
                                  <a:pt x="3853" y="2364"/>
                                </a:lnTo>
                                <a:lnTo>
                                  <a:pt x="3853" y="2318"/>
                                </a:lnTo>
                                <a:lnTo>
                                  <a:pt x="3853" y="2273"/>
                                </a:lnTo>
                                <a:lnTo>
                                  <a:pt x="3853" y="2228"/>
                                </a:lnTo>
                                <a:lnTo>
                                  <a:pt x="3854" y="2183"/>
                                </a:lnTo>
                                <a:lnTo>
                                  <a:pt x="3854" y="2180"/>
                                </a:lnTo>
                                <a:lnTo>
                                  <a:pt x="3855" y="2172"/>
                                </a:lnTo>
                                <a:lnTo>
                                  <a:pt x="3856" y="2169"/>
                                </a:lnTo>
                                <a:lnTo>
                                  <a:pt x="3856" y="2119"/>
                                </a:lnTo>
                                <a:lnTo>
                                  <a:pt x="3856" y="2070"/>
                                </a:lnTo>
                                <a:lnTo>
                                  <a:pt x="3856" y="2023"/>
                                </a:lnTo>
                                <a:lnTo>
                                  <a:pt x="3856" y="1976"/>
                                </a:lnTo>
                                <a:lnTo>
                                  <a:pt x="3856" y="1930"/>
                                </a:lnTo>
                                <a:lnTo>
                                  <a:pt x="3856" y="1885"/>
                                </a:lnTo>
                                <a:lnTo>
                                  <a:pt x="3856" y="1841"/>
                                </a:lnTo>
                                <a:lnTo>
                                  <a:pt x="3855" y="1797"/>
                                </a:lnTo>
                                <a:lnTo>
                                  <a:pt x="3855" y="1755"/>
                                </a:lnTo>
                                <a:lnTo>
                                  <a:pt x="3855" y="1712"/>
                                </a:lnTo>
                                <a:lnTo>
                                  <a:pt x="3855" y="1669"/>
                                </a:lnTo>
                                <a:lnTo>
                                  <a:pt x="3855" y="1627"/>
                                </a:lnTo>
                                <a:lnTo>
                                  <a:pt x="3855" y="1586"/>
                                </a:lnTo>
                                <a:lnTo>
                                  <a:pt x="3856" y="1543"/>
                                </a:lnTo>
                                <a:lnTo>
                                  <a:pt x="3856" y="1501"/>
                                </a:lnTo>
                                <a:lnTo>
                                  <a:pt x="3856" y="1460"/>
                                </a:lnTo>
                                <a:lnTo>
                                  <a:pt x="3856" y="1417"/>
                                </a:lnTo>
                                <a:lnTo>
                                  <a:pt x="3857" y="1374"/>
                                </a:lnTo>
                                <a:lnTo>
                                  <a:pt x="3857" y="1331"/>
                                </a:lnTo>
                                <a:lnTo>
                                  <a:pt x="3858" y="1287"/>
                                </a:lnTo>
                                <a:lnTo>
                                  <a:pt x="3858" y="1242"/>
                                </a:lnTo>
                                <a:lnTo>
                                  <a:pt x="3858" y="1236"/>
                                </a:lnTo>
                                <a:lnTo>
                                  <a:pt x="3858" y="1218"/>
                                </a:lnTo>
                                <a:lnTo>
                                  <a:pt x="3858" y="1190"/>
                                </a:lnTo>
                                <a:lnTo>
                                  <a:pt x="3858" y="1151"/>
                                </a:lnTo>
                                <a:lnTo>
                                  <a:pt x="3858" y="1106"/>
                                </a:lnTo>
                                <a:lnTo>
                                  <a:pt x="3859" y="1054"/>
                                </a:lnTo>
                                <a:lnTo>
                                  <a:pt x="3859" y="997"/>
                                </a:lnTo>
                                <a:lnTo>
                                  <a:pt x="3859" y="935"/>
                                </a:lnTo>
                                <a:lnTo>
                                  <a:pt x="3859" y="871"/>
                                </a:lnTo>
                                <a:lnTo>
                                  <a:pt x="3859" y="806"/>
                                </a:lnTo>
                                <a:lnTo>
                                  <a:pt x="3859" y="740"/>
                                </a:lnTo>
                                <a:lnTo>
                                  <a:pt x="3859" y="677"/>
                                </a:lnTo>
                                <a:lnTo>
                                  <a:pt x="3859" y="616"/>
                                </a:lnTo>
                                <a:lnTo>
                                  <a:pt x="3860" y="559"/>
                                </a:lnTo>
                                <a:lnTo>
                                  <a:pt x="3860" y="507"/>
                                </a:lnTo>
                                <a:lnTo>
                                  <a:pt x="3860" y="461"/>
                                </a:lnTo>
                                <a:lnTo>
                                  <a:pt x="3860" y="423"/>
                                </a:lnTo>
                                <a:lnTo>
                                  <a:pt x="3860" y="395"/>
                                </a:lnTo>
                                <a:lnTo>
                                  <a:pt x="3860" y="376"/>
                                </a:lnTo>
                                <a:lnTo>
                                  <a:pt x="3860" y="371"/>
                                </a:lnTo>
                                <a:lnTo>
                                  <a:pt x="3866" y="353"/>
                                </a:lnTo>
                                <a:lnTo>
                                  <a:pt x="3872" y="362"/>
                                </a:lnTo>
                                <a:lnTo>
                                  <a:pt x="3877" y="374"/>
                                </a:lnTo>
                                <a:lnTo>
                                  <a:pt x="3877" y="379"/>
                                </a:lnTo>
                                <a:lnTo>
                                  <a:pt x="3877" y="397"/>
                                </a:lnTo>
                                <a:lnTo>
                                  <a:pt x="3877" y="423"/>
                                </a:lnTo>
                                <a:lnTo>
                                  <a:pt x="3877" y="459"/>
                                </a:lnTo>
                                <a:lnTo>
                                  <a:pt x="3876" y="503"/>
                                </a:lnTo>
                                <a:lnTo>
                                  <a:pt x="3876" y="554"/>
                                </a:lnTo>
                                <a:lnTo>
                                  <a:pt x="3876" y="610"/>
                                </a:lnTo>
                                <a:lnTo>
                                  <a:pt x="3876" y="669"/>
                                </a:lnTo>
                                <a:lnTo>
                                  <a:pt x="3876" y="732"/>
                                </a:lnTo>
                                <a:lnTo>
                                  <a:pt x="3875" y="798"/>
                                </a:lnTo>
                                <a:lnTo>
                                  <a:pt x="3875" y="865"/>
                                </a:lnTo>
                                <a:lnTo>
                                  <a:pt x="3875" y="932"/>
                                </a:lnTo>
                                <a:lnTo>
                                  <a:pt x="3875" y="998"/>
                                </a:lnTo>
                                <a:lnTo>
                                  <a:pt x="3875" y="1061"/>
                                </a:lnTo>
                                <a:lnTo>
                                  <a:pt x="3874" y="1122"/>
                                </a:lnTo>
                                <a:lnTo>
                                  <a:pt x="3874" y="1178"/>
                                </a:lnTo>
                                <a:lnTo>
                                  <a:pt x="3874" y="1228"/>
                                </a:lnTo>
                                <a:lnTo>
                                  <a:pt x="3874" y="1272"/>
                                </a:lnTo>
                                <a:lnTo>
                                  <a:pt x="3874" y="1308"/>
                                </a:lnTo>
                                <a:lnTo>
                                  <a:pt x="3874" y="1335"/>
                                </a:lnTo>
                                <a:lnTo>
                                  <a:pt x="3874" y="1352"/>
                                </a:lnTo>
                                <a:lnTo>
                                  <a:pt x="3874" y="1358"/>
                                </a:lnTo>
                                <a:close/>
                              </a:path>
                            </a:pathLst>
                          </a:custGeom>
                          <a:solidFill>
                            <a:srgbClr val="FFFFFF"/>
                          </a:solidFill>
                          <a:ln>
                            <a:noFill/>
                          </a:ln>
                        </wps:spPr>
                        <wps:bodyPr rot="0" vert="horz" wrap="square" lIns="91440" tIns="45720" rIns="91440" bIns="45720" anchor="t" anchorCtr="0" upright="1">
                          <a:noAutofit/>
                        </wps:bodyPr>
                      </wps:wsp>
                      <wps:wsp>
                        <wps:cNvPr id="12" name="Freeform 13"/>
                        <wps:cNvSpPr>
                          <a:spLocks/>
                        </wps:cNvSpPr>
                        <wps:spPr bwMode="auto">
                          <a:xfrm>
                            <a:off x="606" y="1017"/>
                            <a:ext cx="56" cy="137"/>
                          </a:xfrm>
                          <a:custGeom>
                            <a:avLst/>
                            <a:gdLst>
                              <a:gd name="T0" fmla="*/ 222 w 222"/>
                              <a:gd name="T1" fmla="*/ 0 h 549"/>
                              <a:gd name="T2" fmla="*/ 209 w 222"/>
                              <a:gd name="T3" fmla="*/ 42 h 549"/>
                              <a:gd name="T4" fmla="*/ 195 w 222"/>
                              <a:gd name="T5" fmla="*/ 85 h 549"/>
                              <a:gd name="T6" fmla="*/ 183 w 222"/>
                              <a:gd name="T7" fmla="*/ 128 h 549"/>
                              <a:gd name="T8" fmla="*/ 172 w 222"/>
                              <a:gd name="T9" fmla="*/ 172 h 549"/>
                              <a:gd name="T10" fmla="*/ 160 w 222"/>
                              <a:gd name="T11" fmla="*/ 215 h 549"/>
                              <a:gd name="T12" fmla="*/ 149 w 222"/>
                              <a:gd name="T13" fmla="*/ 258 h 549"/>
                              <a:gd name="T14" fmla="*/ 137 w 222"/>
                              <a:gd name="T15" fmla="*/ 301 h 549"/>
                              <a:gd name="T16" fmla="*/ 124 w 222"/>
                              <a:gd name="T17" fmla="*/ 344 h 549"/>
                              <a:gd name="T18" fmla="*/ 111 w 222"/>
                              <a:gd name="T19" fmla="*/ 386 h 549"/>
                              <a:gd name="T20" fmla="*/ 97 w 222"/>
                              <a:gd name="T21" fmla="*/ 427 h 549"/>
                              <a:gd name="T22" fmla="*/ 80 w 222"/>
                              <a:gd name="T23" fmla="*/ 469 h 549"/>
                              <a:gd name="T24" fmla="*/ 64 w 222"/>
                              <a:gd name="T25" fmla="*/ 508 h 549"/>
                              <a:gd name="T26" fmla="*/ 44 w 222"/>
                              <a:gd name="T27" fmla="*/ 548 h 549"/>
                              <a:gd name="T28" fmla="*/ 44 w 222"/>
                              <a:gd name="T29" fmla="*/ 548 h 549"/>
                              <a:gd name="T30" fmla="*/ 31 w 222"/>
                              <a:gd name="T31" fmla="*/ 549 h 549"/>
                              <a:gd name="T32" fmla="*/ 15 w 222"/>
                              <a:gd name="T33" fmla="*/ 542 h 549"/>
                              <a:gd name="T34" fmla="*/ 0 w 222"/>
                              <a:gd name="T35" fmla="*/ 534 h 549"/>
                              <a:gd name="T36" fmla="*/ 0 w 222"/>
                              <a:gd name="T37" fmla="*/ 534 h 549"/>
                              <a:gd name="T38" fmla="*/ 20 w 222"/>
                              <a:gd name="T39" fmla="*/ 499 h 549"/>
                              <a:gd name="T40" fmla="*/ 39 w 222"/>
                              <a:gd name="T41" fmla="*/ 462 h 549"/>
                              <a:gd name="T42" fmla="*/ 57 w 222"/>
                              <a:gd name="T43" fmla="*/ 424 h 549"/>
                              <a:gd name="T44" fmla="*/ 57 w 222"/>
                              <a:gd name="T45" fmla="*/ 424 h 549"/>
                              <a:gd name="T46" fmla="*/ 73 w 222"/>
                              <a:gd name="T47" fmla="*/ 381 h 549"/>
                              <a:gd name="T48" fmla="*/ 89 w 222"/>
                              <a:gd name="T49" fmla="*/ 337 h 549"/>
                              <a:gd name="T50" fmla="*/ 101 w 222"/>
                              <a:gd name="T51" fmla="*/ 292 h 549"/>
                              <a:gd name="T52" fmla="*/ 112 w 222"/>
                              <a:gd name="T53" fmla="*/ 247 h 549"/>
                              <a:gd name="T54" fmla="*/ 124 w 222"/>
                              <a:gd name="T55" fmla="*/ 202 h 549"/>
                              <a:gd name="T56" fmla="*/ 137 w 222"/>
                              <a:gd name="T57" fmla="*/ 159 h 549"/>
                              <a:gd name="T58" fmla="*/ 153 w 222"/>
                              <a:gd name="T59" fmla="*/ 116 h 549"/>
                              <a:gd name="T60" fmla="*/ 170 w 222"/>
                              <a:gd name="T61" fmla="*/ 74 h 549"/>
                              <a:gd name="T62" fmla="*/ 193 w 222"/>
                              <a:gd name="T63" fmla="*/ 36 h 549"/>
                              <a:gd name="T64" fmla="*/ 222 w 222"/>
                              <a:gd name="T65" fmla="*/ 0 h 549"/>
                              <a:gd name="T66" fmla="*/ 222 w 222"/>
                              <a:gd name="T67" fmla="*/ 0 h 549"/>
                              <a:gd name="T68" fmla="*/ 222 w 222"/>
                              <a:gd name="T69" fmla="*/ 0 h 5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222" h="549">
                                <a:moveTo>
                                  <a:pt x="222" y="0"/>
                                </a:moveTo>
                                <a:lnTo>
                                  <a:pt x="209" y="42"/>
                                </a:lnTo>
                                <a:lnTo>
                                  <a:pt x="195" y="85"/>
                                </a:lnTo>
                                <a:lnTo>
                                  <a:pt x="183" y="128"/>
                                </a:lnTo>
                                <a:lnTo>
                                  <a:pt x="172" y="172"/>
                                </a:lnTo>
                                <a:lnTo>
                                  <a:pt x="160" y="215"/>
                                </a:lnTo>
                                <a:lnTo>
                                  <a:pt x="149" y="258"/>
                                </a:lnTo>
                                <a:lnTo>
                                  <a:pt x="137" y="301"/>
                                </a:lnTo>
                                <a:lnTo>
                                  <a:pt x="124" y="344"/>
                                </a:lnTo>
                                <a:lnTo>
                                  <a:pt x="111" y="386"/>
                                </a:lnTo>
                                <a:lnTo>
                                  <a:pt x="97" y="427"/>
                                </a:lnTo>
                                <a:lnTo>
                                  <a:pt x="80" y="469"/>
                                </a:lnTo>
                                <a:lnTo>
                                  <a:pt x="64" y="508"/>
                                </a:lnTo>
                                <a:lnTo>
                                  <a:pt x="44" y="548"/>
                                </a:lnTo>
                                <a:lnTo>
                                  <a:pt x="31" y="549"/>
                                </a:lnTo>
                                <a:lnTo>
                                  <a:pt x="15" y="542"/>
                                </a:lnTo>
                                <a:lnTo>
                                  <a:pt x="0" y="534"/>
                                </a:lnTo>
                                <a:lnTo>
                                  <a:pt x="20" y="499"/>
                                </a:lnTo>
                                <a:lnTo>
                                  <a:pt x="39" y="462"/>
                                </a:lnTo>
                                <a:lnTo>
                                  <a:pt x="57" y="424"/>
                                </a:lnTo>
                                <a:lnTo>
                                  <a:pt x="73" y="381"/>
                                </a:lnTo>
                                <a:lnTo>
                                  <a:pt x="89" y="337"/>
                                </a:lnTo>
                                <a:lnTo>
                                  <a:pt x="101" y="292"/>
                                </a:lnTo>
                                <a:lnTo>
                                  <a:pt x="112" y="247"/>
                                </a:lnTo>
                                <a:lnTo>
                                  <a:pt x="124" y="202"/>
                                </a:lnTo>
                                <a:lnTo>
                                  <a:pt x="137" y="159"/>
                                </a:lnTo>
                                <a:lnTo>
                                  <a:pt x="153" y="116"/>
                                </a:lnTo>
                                <a:lnTo>
                                  <a:pt x="170" y="74"/>
                                </a:lnTo>
                                <a:lnTo>
                                  <a:pt x="193" y="36"/>
                                </a:lnTo>
                                <a:lnTo>
                                  <a:pt x="222" y="0"/>
                                </a:lnTo>
                                <a:close/>
                              </a:path>
                            </a:pathLst>
                          </a:custGeom>
                          <a:solidFill>
                            <a:srgbClr val="FFFFFF"/>
                          </a:solidFill>
                          <a:ln>
                            <a:noFill/>
                          </a:ln>
                        </wps:spPr>
                        <wps:bodyPr rot="0" vert="horz" wrap="square" lIns="91440" tIns="45720" rIns="91440" bIns="45720" anchor="t" anchorCtr="0" upright="1">
                          <a:noAutofit/>
                        </wps:bodyPr>
                      </wps:wsp>
                      <wps:wsp>
                        <wps:cNvPr id="13" name="Freeform 14"/>
                        <wps:cNvSpPr>
                          <a:spLocks/>
                        </wps:cNvSpPr>
                        <wps:spPr bwMode="auto">
                          <a:xfrm>
                            <a:off x="1081" y="1049"/>
                            <a:ext cx="55" cy="34"/>
                          </a:xfrm>
                          <a:custGeom>
                            <a:avLst/>
                            <a:gdLst>
                              <a:gd name="T0" fmla="*/ 0 w 219"/>
                              <a:gd name="T1" fmla="*/ 134 h 134"/>
                              <a:gd name="T2" fmla="*/ 8 w 219"/>
                              <a:gd name="T3" fmla="*/ 101 h 134"/>
                              <a:gd name="T4" fmla="*/ 17 w 219"/>
                              <a:gd name="T5" fmla="*/ 69 h 134"/>
                              <a:gd name="T6" fmla="*/ 34 w 219"/>
                              <a:gd name="T7" fmla="*/ 39 h 134"/>
                              <a:gd name="T8" fmla="*/ 34 w 219"/>
                              <a:gd name="T9" fmla="*/ 39 h 134"/>
                              <a:gd name="T10" fmla="*/ 82 w 219"/>
                              <a:gd name="T11" fmla="*/ 28 h 134"/>
                              <a:gd name="T12" fmla="*/ 129 w 219"/>
                              <a:gd name="T13" fmla="*/ 14 h 134"/>
                              <a:gd name="T14" fmla="*/ 177 w 219"/>
                              <a:gd name="T15" fmla="*/ 0 h 134"/>
                              <a:gd name="T16" fmla="*/ 177 w 219"/>
                              <a:gd name="T17" fmla="*/ 0 h 134"/>
                              <a:gd name="T18" fmla="*/ 192 w 219"/>
                              <a:gd name="T19" fmla="*/ 27 h 134"/>
                              <a:gd name="T20" fmla="*/ 206 w 219"/>
                              <a:gd name="T21" fmla="*/ 58 h 134"/>
                              <a:gd name="T22" fmla="*/ 219 w 219"/>
                              <a:gd name="T23" fmla="*/ 90 h 134"/>
                              <a:gd name="T24" fmla="*/ 219 w 219"/>
                              <a:gd name="T25" fmla="*/ 90 h 134"/>
                              <a:gd name="T26" fmla="*/ 165 w 219"/>
                              <a:gd name="T27" fmla="*/ 106 h 134"/>
                              <a:gd name="T28" fmla="*/ 110 w 219"/>
                              <a:gd name="T29" fmla="*/ 117 h 134"/>
                              <a:gd name="T30" fmla="*/ 55 w 219"/>
                              <a:gd name="T31" fmla="*/ 125 h 134"/>
                              <a:gd name="T32" fmla="*/ 0 w 219"/>
                              <a:gd name="T33" fmla="*/ 134 h 134"/>
                              <a:gd name="T34" fmla="*/ 0 w 219"/>
                              <a:gd name="T35" fmla="*/ 134 h 1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9" h="134">
                                <a:moveTo>
                                  <a:pt x="0" y="134"/>
                                </a:moveTo>
                                <a:lnTo>
                                  <a:pt x="8" y="101"/>
                                </a:lnTo>
                                <a:lnTo>
                                  <a:pt x="17" y="69"/>
                                </a:lnTo>
                                <a:lnTo>
                                  <a:pt x="34" y="39"/>
                                </a:lnTo>
                                <a:lnTo>
                                  <a:pt x="82" y="28"/>
                                </a:lnTo>
                                <a:lnTo>
                                  <a:pt x="129" y="14"/>
                                </a:lnTo>
                                <a:lnTo>
                                  <a:pt x="177" y="0"/>
                                </a:lnTo>
                                <a:lnTo>
                                  <a:pt x="192" y="27"/>
                                </a:lnTo>
                                <a:lnTo>
                                  <a:pt x="206" y="58"/>
                                </a:lnTo>
                                <a:lnTo>
                                  <a:pt x="219" y="90"/>
                                </a:lnTo>
                                <a:lnTo>
                                  <a:pt x="165" y="106"/>
                                </a:lnTo>
                                <a:lnTo>
                                  <a:pt x="110" y="117"/>
                                </a:lnTo>
                                <a:lnTo>
                                  <a:pt x="55" y="125"/>
                                </a:lnTo>
                                <a:lnTo>
                                  <a:pt x="0" y="134"/>
                                </a:lnTo>
                                <a:close/>
                              </a:path>
                            </a:pathLst>
                          </a:custGeom>
                          <a:solidFill>
                            <a:srgbClr val="FFFFFF"/>
                          </a:solidFill>
                          <a:ln>
                            <a:noFill/>
                          </a:ln>
                        </wps:spPr>
                        <wps:bodyPr rot="0" vert="horz" wrap="square" lIns="91440" tIns="45720" rIns="91440" bIns="45720" anchor="t" anchorCtr="0" upright="1">
                          <a:noAutofit/>
                        </wps:bodyPr>
                      </wps:wsp>
                      <wps:wsp>
                        <wps:cNvPr id="14" name="Freeform 15"/>
                        <wps:cNvSpPr>
                          <a:spLocks/>
                        </wps:cNvSpPr>
                        <wps:spPr bwMode="auto">
                          <a:xfrm>
                            <a:off x="1078" y="1079"/>
                            <a:ext cx="59" cy="12"/>
                          </a:xfrm>
                          <a:custGeom>
                            <a:avLst/>
                            <a:gdLst>
                              <a:gd name="T0" fmla="*/ 233 w 233"/>
                              <a:gd name="T1" fmla="*/ 17 h 49"/>
                              <a:gd name="T2" fmla="*/ 197 w 233"/>
                              <a:gd name="T3" fmla="*/ 22 h 49"/>
                              <a:gd name="T4" fmla="*/ 116 w 233"/>
                              <a:gd name="T5" fmla="*/ 33 h 49"/>
                              <a:gd name="T6" fmla="*/ 36 w 233"/>
                              <a:gd name="T7" fmla="*/ 44 h 49"/>
                              <a:gd name="T8" fmla="*/ 0 w 233"/>
                              <a:gd name="T9" fmla="*/ 49 h 49"/>
                              <a:gd name="T10" fmla="*/ 0 w 233"/>
                              <a:gd name="T11" fmla="*/ 49 h 49"/>
                              <a:gd name="T12" fmla="*/ 0 w 233"/>
                              <a:gd name="T13" fmla="*/ 45 h 49"/>
                              <a:gd name="T14" fmla="*/ 0 w 233"/>
                              <a:gd name="T15" fmla="*/ 38 h 49"/>
                              <a:gd name="T16" fmla="*/ 0 w 233"/>
                              <a:gd name="T17" fmla="*/ 34 h 49"/>
                              <a:gd name="T18" fmla="*/ 0 w 233"/>
                              <a:gd name="T19" fmla="*/ 34 h 49"/>
                              <a:gd name="T20" fmla="*/ 56 w 233"/>
                              <a:gd name="T21" fmla="*/ 28 h 49"/>
                              <a:gd name="T22" fmla="*/ 116 w 233"/>
                              <a:gd name="T23" fmla="*/ 20 h 49"/>
                              <a:gd name="T24" fmla="*/ 176 w 233"/>
                              <a:gd name="T25" fmla="*/ 10 h 49"/>
                              <a:gd name="T26" fmla="*/ 231 w 233"/>
                              <a:gd name="T27" fmla="*/ 0 h 49"/>
                              <a:gd name="T28" fmla="*/ 231 w 233"/>
                              <a:gd name="T29" fmla="*/ 0 h 49"/>
                              <a:gd name="T30" fmla="*/ 232 w 233"/>
                              <a:gd name="T31" fmla="*/ 1 h 49"/>
                              <a:gd name="T32" fmla="*/ 233 w 233"/>
                              <a:gd name="T33" fmla="*/ 6 h 49"/>
                              <a:gd name="T34" fmla="*/ 233 w 233"/>
                              <a:gd name="T35" fmla="*/ 7 h 49"/>
                              <a:gd name="T36" fmla="*/ 233 w 233"/>
                              <a:gd name="T37" fmla="*/ 7 h 49"/>
                              <a:gd name="T38" fmla="*/ 233 w 233"/>
                              <a:gd name="T39" fmla="*/ 10 h 49"/>
                              <a:gd name="T40" fmla="*/ 233 w 233"/>
                              <a:gd name="T41" fmla="*/ 15 h 49"/>
                              <a:gd name="T42" fmla="*/ 233 w 233"/>
                              <a:gd name="T43" fmla="*/ 17 h 49"/>
                              <a:gd name="T44" fmla="*/ 233 w 233"/>
                              <a:gd name="T45" fmla="*/ 17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33" h="49">
                                <a:moveTo>
                                  <a:pt x="233" y="17"/>
                                </a:moveTo>
                                <a:lnTo>
                                  <a:pt x="197" y="22"/>
                                </a:lnTo>
                                <a:lnTo>
                                  <a:pt x="116" y="33"/>
                                </a:lnTo>
                                <a:lnTo>
                                  <a:pt x="36" y="44"/>
                                </a:lnTo>
                                <a:lnTo>
                                  <a:pt x="0" y="49"/>
                                </a:lnTo>
                                <a:lnTo>
                                  <a:pt x="0" y="45"/>
                                </a:lnTo>
                                <a:lnTo>
                                  <a:pt x="0" y="38"/>
                                </a:lnTo>
                                <a:lnTo>
                                  <a:pt x="0" y="34"/>
                                </a:lnTo>
                                <a:lnTo>
                                  <a:pt x="56" y="28"/>
                                </a:lnTo>
                                <a:lnTo>
                                  <a:pt x="116" y="20"/>
                                </a:lnTo>
                                <a:lnTo>
                                  <a:pt x="176" y="10"/>
                                </a:lnTo>
                                <a:lnTo>
                                  <a:pt x="231" y="0"/>
                                </a:lnTo>
                                <a:lnTo>
                                  <a:pt x="232" y="1"/>
                                </a:lnTo>
                                <a:lnTo>
                                  <a:pt x="233" y="6"/>
                                </a:lnTo>
                                <a:lnTo>
                                  <a:pt x="233" y="7"/>
                                </a:lnTo>
                                <a:lnTo>
                                  <a:pt x="233" y="10"/>
                                </a:lnTo>
                                <a:lnTo>
                                  <a:pt x="233" y="15"/>
                                </a:lnTo>
                                <a:lnTo>
                                  <a:pt x="233" y="17"/>
                                </a:lnTo>
                                <a:close/>
                              </a:path>
                            </a:pathLst>
                          </a:custGeom>
                          <a:solidFill>
                            <a:srgbClr val="FFFFFF"/>
                          </a:solidFill>
                          <a:ln>
                            <a:noFill/>
                          </a:ln>
                        </wps:spPr>
                        <wps:bodyPr rot="0" vert="horz" wrap="square" lIns="91440" tIns="45720" rIns="91440" bIns="45720" anchor="t" anchorCtr="0" upright="1">
                          <a:noAutofit/>
                        </wps:bodyPr>
                      </wps:wsp>
                      <wps:wsp>
                        <wps:cNvPr id="15" name="Freeform 16"/>
                        <wps:cNvSpPr>
                          <a:spLocks/>
                        </wps:cNvSpPr>
                        <wps:spPr bwMode="auto">
                          <a:xfrm>
                            <a:off x="1027" y="1085"/>
                            <a:ext cx="47" cy="40"/>
                          </a:xfrm>
                          <a:custGeom>
                            <a:avLst/>
                            <a:gdLst>
                              <a:gd name="T0" fmla="*/ 28 w 187"/>
                              <a:gd name="T1" fmla="*/ 158 h 162"/>
                              <a:gd name="T2" fmla="*/ 18 w 187"/>
                              <a:gd name="T3" fmla="*/ 162 h 162"/>
                              <a:gd name="T4" fmla="*/ 10 w 187"/>
                              <a:gd name="T5" fmla="*/ 156 h 162"/>
                              <a:gd name="T6" fmla="*/ 0 w 187"/>
                              <a:gd name="T7" fmla="*/ 152 h 162"/>
                              <a:gd name="T8" fmla="*/ 0 w 187"/>
                              <a:gd name="T9" fmla="*/ 152 h 162"/>
                              <a:gd name="T10" fmla="*/ 37 w 187"/>
                              <a:gd name="T11" fmla="*/ 108 h 162"/>
                              <a:gd name="T12" fmla="*/ 83 w 187"/>
                              <a:gd name="T13" fmla="*/ 67 h 162"/>
                              <a:gd name="T14" fmla="*/ 133 w 187"/>
                              <a:gd name="T15" fmla="*/ 31 h 162"/>
                              <a:gd name="T16" fmla="*/ 187 w 187"/>
                              <a:gd name="T17" fmla="*/ 0 h 162"/>
                              <a:gd name="T18" fmla="*/ 187 w 187"/>
                              <a:gd name="T19" fmla="*/ 0 h 162"/>
                              <a:gd name="T20" fmla="*/ 185 w 187"/>
                              <a:gd name="T21" fmla="*/ 9 h 162"/>
                              <a:gd name="T22" fmla="*/ 180 w 187"/>
                              <a:gd name="T23" fmla="*/ 26 h 162"/>
                              <a:gd name="T24" fmla="*/ 177 w 187"/>
                              <a:gd name="T25" fmla="*/ 34 h 162"/>
                              <a:gd name="T26" fmla="*/ 177 w 187"/>
                              <a:gd name="T27" fmla="*/ 34 h 162"/>
                              <a:gd name="T28" fmla="*/ 139 w 187"/>
                              <a:gd name="T29" fmla="*/ 66 h 162"/>
                              <a:gd name="T30" fmla="*/ 66 w 187"/>
                              <a:gd name="T31" fmla="*/ 127 h 162"/>
                              <a:gd name="T32" fmla="*/ 28 w 187"/>
                              <a:gd name="T33" fmla="*/ 158 h 162"/>
                              <a:gd name="T34" fmla="*/ 28 w 187"/>
                              <a:gd name="T35" fmla="*/ 158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87" h="162">
                                <a:moveTo>
                                  <a:pt x="28" y="158"/>
                                </a:moveTo>
                                <a:lnTo>
                                  <a:pt x="18" y="162"/>
                                </a:lnTo>
                                <a:lnTo>
                                  <a:pt x="10" y="156"/>
                                </a:lnTo>
                                <a:lnTo>
                                  <a:pt x="0" y="152"/>
                                </a:lnTo>
                                <a:lnTo>
                                  <a:pt x="37" y="108"/>
                                </a:lnTo>
                                <a:lnTo>
                                  <a:pt x="83" y="67"/>
                                </a:lnTo>
                                <a:lnTo>
                                  <a:pt x="133" y="31"/>
                                </a:lnTo>
                                <a:lnTo>
                                  <a:pt x="187" y="0"/>
                                </a:lnTo>
                                <a:lnTo>
                                  <a:pt x="185" y="9"/>
                                </a:lnTo>
                                <a:lnTo>
                                  <a:pt x="180" y="26"/>
                                </a:lnTo>
                                <a:lnTo>
                                  <a:pt x="177" y="34"/>
                                </a:lnTo>
                                <a:lnTo>
                                  <a:pt x="139" y="66"/>
                                </a:lnTo>
                                <a:lnTo>
                                  <a:pt x="66" y="127"/>
                                </a:lnTo>
                                <a:lnTo>
                                  <a:pt x="28" y="158"/>
                                </a:lnTo>
                                <a:close/>
                              </a:path>
                            </a:pathLst>
                          </a:custGeom>
                          <a:solidFill>
                            <a:srgbClr val="FFFFFF"/>
                          </a:solidFill>
                          <a:ln>
                            <a:noFill/>
                          </a:ln>
                        </wps:spPr>
                        <wps:bodyPr rot="0" vert="horz" wrap="square" lIns="91440" tIns="45720" rIns="91440" bIns="45720" anchor="t" anchorCtr="0" upright="1">
                          <a:noAutofit/>
                        </wps:bodyPr>
                      </wps:wsp>
                      <wps:wsp>
                        <wps:cNvPr id="16" name="Freeform 17"/>
                        <wps:cNvSpPr>
                          <a:spLocks/>
                        </wps:cNvSpPr>
                        <wps:spPr bwMode="auto">
                          <a:xfrm>
                            <a:off x="1077" y="1088"/>
                            <a:ext cx="59" cy="8"/>
                          </a:xfrm>
                          <a:custGeom>
                            <a:avLst/>
                            <a:gdLst>
                              <a:gd name="T0" fmla="*/ 0 w 235"/>
                              <a:gd name="T1" fmla="*/ 31 h 31"/>
                              <a:gd name="T2" fmla="*/ 56 w 235"/>
                              <a:gd name="T3" fmla="*/ 23 h 31"/>
                              <a:gd name="T4" fmla="*/ 117 w 235"/>
                              <a:gd name="T5" fmla="*/ 15 h 31"/>
                              <a:gd name="T6" fmla="*/ 177 w 235"/>
                              <a:gd name="T7" fmla="*/ 8 h 31"/>
                              <a:gd name="T8" fmla="*/ 235 w 235"/>
                              <a:gd name="T9" fmla="*/ 0 h 31"/>
                              <a:gd name="T10" fmla="*/ 235 w 235"/>
                              <a:gd name="T11" fmla="*/ 0 h 31"/>
                              <a:gd name="T12" fmla="*/ 235 w 235"/>
                              <a:gd name="T13" fmla="*/ 2 h 31"/>
                              <a:gd name="T14" fmla="*/ 235 w 235"/>
                              <a:gd name="T15" fmla="*/ 5 h 31"/>
                              <a:gd name="T16" fmla="*/ 235 w 235"/>
                              <a:gd name="T17" fmla="*/ 7 h 31"/>
                              <a:gd name="T18" fmla="*/ 235 w 235"/>
                              <a:gd name="T19" fmla="*/ 7 h 31"/>
                              <a:gd name="T20" fmla="*/ 198 w 235"/>
                              <a:gd name="T21" fmla="*/ 10 h 31"/>
                              <a:gd name="T22" fmla="*/ 118 w 235"/>
                              <a:gd name="T23" fmla="*/ 19 h 31"/>
                              <a:gd name="T24" fmla="*/ 38 w 235"/>
                              <a:gd name="T25" fmla="*/ 27 h 31"/>
                              <a:gd name="T26" fmla="*/ 0 w 235"/>
                              <a:gd name="T27" fmla="*/ 31 h 31"/>
                              <a:gd name="T28" fmla="*/ 0 w 235"/>
                              <a:gd name="T29" fmla="*/ 31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35" h="31">
                                <a:moveTo>
                                  <a:pt x="0" y="31"/>
                                </a:moveTo>
                                <a:lnTo>
                                  <a:pt x="56" y="23"/>
                                </a:lnTo>
                                <a:lnTo>
                                  <a:pt x="117" y="15"/>
                                </a:lnTo>
                                <a:lnTo>
                                  <a:pt x="177" y="8"/>
                                </a:lnTo>
                                <a:lnTo>
                                  <a:pt x="235" y="0"/>
                                </a:lnTo>
                                <a:lnTo>
                                  <a:pt x="235" y="2"/>
                                </a:lnTo>
                                <a:lnTo>
                                  <a:pt x="235" y="5"/>
                                </a:lnTo>
                                <a:lnTo>
                                  <a:pt x="235" y="7"/>
                                </a:lnTo>
                                <a:lnTo>
                                  <a:pt x="198" y="10"/>
                                </a:lnTo>
                                <a:lnTo>
                                  <a:pt x="118" y="19"/>
                                </a:lnTo>
                                <a:lnTo>
                                  <a:pt x="38" y="27"/>
                                </a:lnTo>
                                <a:lnTo>
                                  <a:pt x="0" y="31"/>
                                </a:lnTo>
                                <a:close/>
                              </a:path>
                            </a:pathLst>
                          </a:custGeom>
                          <a:solidFill>
                            <a:srgbClr val="FFFFFF"/>
                          </a:solidFill>
                          <a:ln>
                            <a:noFill/>
                          </a:ln>
                        </wps:spPr>
                        <wps:bodyPr rot="0" vert="horz" wrap="square" lIns="91440" tIns="45720" rIns="91440" bIns="45720" anchor="t" anchorCtr="0" upright="1">
                          <a:noAutofit/>
                        </wps:bodyPr>
                      </wps:wsp>
                      <wps:wsp>
                        <wps:cNvPr id="17" name="Freeform 18"/>
                        <wps:cNvSpPr>
                          <a:spLocks/>
                        </wps:cNvSpPr>
                        <wps:spPr bwMode="auto">
                          <a:xfrm>
                            <a:off x="358" y="1090"/>
                            <a:ext cx="54" cy="33"/>
                          </a:xfrm>
                          <a:custGeom>
                            <a:avLst/>
                            <a:gdLst>
                              <a:gd name="T0" fmla="*/ 216 w 216"/>
                              <a:gd name="T1" fmla="*/ 80 h 132"/>
                              <a:gd name="T2" fmla="*/ 166 w 216"/>
                              <a:gd name="T3" fmla="*/ 103 h 132"/>
                              <a:gd name="T4" fmla="*/ 112 w 216"/>
                              <a:gd name="T5" fmla="*/ 120 h 132"/>
                              <a:gd name="T6" fmla="*/ 57 w 216"/>
                              <a:gd name="T7" fmla="*/ 129 h 132"/>
                              <a:gd name="T8" fmla="*/ 0 w 216"/>
                              <a:gd name="T9" fmla="*/ 132 h 132"/>
                              <a:gd name="T10" fmla="*/ 0 w 216"/>
                              <a:gd name="T11" fmla="*/ 132 h 132"/>
                              <a:gd name="T12" fmla="*/ 9 w 216"/>
                              <a:gd name="T13" fmla="*/ 79 h 132"/>
                              <a:gd name="T14" fmla="*/ 33 w 216"/>
                              <a:gd name="T15" fmla="*/ 32 h 132"/>
                              <a:gd name="T16" fmla="*/ 73 w 216"/>
                              <a:gd name="T17" fmla="*/ 0 h 132"/>
                              <a:gd name="T18" fmla="*/ 73 w 216"/>
                              <a:gd name="T19" fmla="*/ 0 h 132"/>
                              <a:gd name="T20" fmla="*/ 115 w 216"/>
                              <a:gd name="T21" fmla="*/ 6 h 132"/>
                              <a:gd name="T22" fmla="*/ 160 w 216"/>
                              <a:gd name="T23" fmla="*/ 8 h 132"/>
                              <a:gd name="T24" fmla="*/ 197 w 216"/>
                              <a:gd name="T25" fmla="*/ 21 h 132"/>
                              <a:gd name="T26" fmla="*/ 216 w 216"/>
                              <a:gd name="T27" fmla="*/ 59 h 132"/>
                              <a:gd name="T28" fmla="*/ 216 w 216"/>
                              <a:gd name="T29" fmla="*/ 59 h 132"/>
                              <a:gd name="T30" fmla="*/ 216 w 216"/>
                              <a:gd name="T31" fmla="*/ 64 h 132"/>
                              <a:gd name="T32" fmla="*/ 216 w 216"/>
                              <a:gd name="T33" fmla="*/ 75 h 132"/>
                              <a:gd name="T34" fmla="*/ 216 w 216"/>
                              <a:gd name="T35" fmla="*/ 80 h 132"/>
                              <a:gd name="T36" fmla="*/ 216 w 216"/>
                              <a:gd name="T37" fmla="*/ 80 h 1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216" h="132">
                                <a:moveTo>
                                  <a:pt x="216" y="80"/>
                                </a:moveTo>
                                <a:lnTo>
                                  <a:pt x="166" y="103"/>
                                </a:lnTo>
                                <a:lnTo>
                                  <a:pt x="112" y="120"/>
                                </a:lnTo>
                                <a:lnTo>
                                  <a:pt x="57" y="129"/>
                                </a:lnTo>
                                <a:lnTo>
                                  <a:pt x="0" y="132"/>
                                </a:lnTo>
                                <a:lnTo>
                                  <a:pt x="9" y="79"/>
                                </a:lnTo>
                                <a:lnTo>
                                  <a:pt x="33" y="32"/>
                                </a:lnTo>
                                <a:lnTo>
                                  <a:pt x="73" y="0"/>
                                </a:lnTo>
                                <a:lnTo>
                                  <a:pt x="115" y="6"/>
                                </a:lnTo>
                                <a:lnTo>
                                  <a:pt x="160" y="8"/>
                                </a:lnTo>
                                <a:lnTo>
                                  <a:pt x="197" y="21"/>
                                </a:lnTo>
                                <a:lnTo>
                                  <a:pt x="216" y="59"/>
                                </a:lnTo>
                                <a:lnTo>
                                  <a:pt x="216" y="64"/>
                                </a:lnTo>
                                <a:lnTo>
                                  <a:pt x="216" y="75"/>
                                </a:lnTo>
                                <a:lnTo>
                                  <a:pt x="216" y="80"/>
                                </a:lnTo>
                                <a:close/>
                              </a:path>
                            </a:pathLst>
                          </a:custGeom>
                          <a:solidFill>
                            <a:srgbClr val="FFFFFF"/>
                          </a:solidFill>
                          <a:ln>
                            <a:noFill/>
                          </a:ln>
                        </wps:spPr>
                        <wps:bodyPr rot="0" vert="horz" wrap="square" lIns="91440" tIns="45720" rIns="91440" bIns="45720" anchor="t" anchorCtr="0" upright="1">
                          <a:noAutofit/>
                        </wps:bodyPr>
                      </wps:wsp>
                      <wps:wsp>
                        <wps:cNvPr id="18" name="Freeform 19"/>
                        <wps:cNvSpPr>
                          <a:spLocks/>
                        </wps:cNvSpPr>
                        <wps:spPr bwMode="auto">
                          <a:xfrm>
                            <a:off x="1094" y="1096"/>
                            <a:ext cx="34" cy="76"/>
                          </a:xfrm>
                          <a:custGeom>
                            <a:avLst/>
                            <a:gdLst>
                              <a:gd name="T0" fmla="*/ 111 w 135"/>
                              <a:gd name="T1" fmla="*/ 12 h 304"/>
                              <a:gd name="T2" fmla="*/ 99 w 135"/>
                              <a:gd name="T3" fmla="*/ 60 h 304"/>
                              <a:gd name="T4" fmla="*/ 90 w 135"/>
                              <a:gd name="T5" fmla="*/ 107 h 304"/>
                              <a:gd name="T6" fmla="*/ 79 w 135"/>
                              <a:gd name="T7" fmla="*/ 154 h 304"/>
                              <a:gd name="T8" fmla="*/ 79 w 135"/>
                              <a:gd name="T9" fmla="*/ 154 h 304"/>
                              <a:gd name="T10" fmla="*/ 64 w 135"/>
                              <a:gd name="T11" fmla="*/ 191 h 304"/>
                              <a:gd name="T12" fmla="*/ 38 w 135"/>
                              <a:gd name="T13" fmla="*/ 260 h 304"/>
                              <a:gd name="T14" fmla="*/ 25 w 135"/>
                              <a:gd name="T15" fmla="*/ 298 h 304"/>
                              <a:gd name="T16" fmla="*/ 25 w 135"/>
                              <a:gd name="T17" fmla="*/ 298 h 304"/>
                              <a:gd name="T18" fmla="*/ 19 w 135"/>
                              <a:gd name="T19" fmla="*/ 299 h 304"/>
                              <a:gd name="T20" fmla="*/ 9 w 135"/>
                              <a:gd name="T21" fmla="*/ 303 h 304"/>
                              <a:gd name="T22" fmla="*/ 5 w 135"/>
                              <a:gd name="T23" fmla="*/ 304 h 304"/>
                              <a:gd name="T24" fmla="*/ 5 w 135"/>
                              <a:gd name="T25" fmla="*/ 304 h 304"/>
                              <a:gd name="T26" fmla="*/ 3 w 135"/>
                              <a:gd name="T27" fmla="*/ 302 h 304"/>
                              <a:gd name="T28" fmla="*/ 1 w 135"/>
                              <a:gd name="T29" fmla="*/ 295 h 304"/>
                              <a:gd name="T30" fmla="*/ 0 w 135"/>
                              <a:gd name="T31" fmla="*/ 292 h 304"/>
                              <a:gd name="T32" fmla="*/ 0 w 135"/>
                              <a:gd name="T33" fmla="*/ 292 h 304"/>
                              <a:gd name="T34" fmla="*/ 13 w 135"/>
                              <a:gd name="T35" fmla="*/ 245 h 304"/>
                              <a:gd name="T36" fmla="*/ 26 w 135"/>
                              <a:gd name="T37" fmla="*/ 199 h 304"/>
                              <a:gd name="T38" fmla="*/ 39 w 135"/>
                              <a:gd name="T39" fmla="*/ 153 h 304"/>
                              <a:gd name="T40" fmla="*/ 52 w 135"/>
                              <a:gd name="T41" fmla="*/ 107 h 304"/>
                              <a:gd name="T42" fmla="*/ 63 w 135"/>
                              <a:gd name="T43" fmla="*/ 60 h 304"/>
                              <a:gd name="T44" fmla="*/ 73 w 135"/>
                              <a:gd name="T45" fmla="*/ 10 h 304"/>
                              <a:gd name="T46" fmla="*/ 73 w 135"/>
                              <a:gd name="T47" fmla="*/ 10 h 304"/>
                              <a:gd name="T48" fmla="*/ 93 w 135"/>
                              <a:gd name="T49" fmla="*/ 8 h 304"/>
                              <a:gd name="T50" fmla="*/ 114 w 135"/>
                              <a:gd name="T51" fmla="*/ 5 h 304"/>
                              <a:gd name="T52" fmla="*/ 135 w 135"/>
                              <a:gd name="T53" fmla="*/ 0 h 304"/>
                              <a:gd name="T54" fmla="*/ 135 w 135"/>
                              <a:gd name="T55" fmla="*/ 0 h 304"/>
                              <a:gd name="T56" fmla="*/ 133 w 135"/>
                              <a:gd name="T57" fmla="*/ 6 h 304"/>
                              <a:gd name="T58" fmla="*/ 127 w 135"/>
                              <a:gd name="T59" fmla="*/ 17 h 304"/>
                              <a:gd name="T60" fmla="*/ 125 w 135"/>
                              <a:gd name="T61" fmla="*/ 22 h 304"/>
                              <a:gd name="T62" fmla="*/ 125 w 135"/>
                              <a:gd name="T63" fmla="*/ 22 h 304"/>
                              <a:gd name="T64" fmla="*/ 122 w 135"/>
                              <a:gd name="T65" fmla="*/ 20 h 304"/>
                              <a:gd name="T66" fmla="*/ 114 w 135"/>
                              <a:gd name="T67" fmla="*/ 15 h 304"/>
                              <a:gd name="T68" fmla="*/ 111 w 135"/>
                              <a:gd name="T69" fmla="*/ 12 h 304"/>
                              <a:gd name="T70" fmla="*/ 111 w 135"/>
                              <a:gd name="T71" fmla="*/ 12 h 3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35" h="304">
                                <a:moveTo>
                                  <a:pt x="111" y="12"/>
                                </a:moveTo>
                                <a:lnTo>
                                  <a:pt x="99" y="60"/>
                                </a:lnTo>
                                <a:lnTo>
                                  <a:pt x="90" y="107"/>
                                </a:lnTo>
                                <a:lnTo>
                                  <a:pt x="79" y="154"/>
                                </a:lnTo>
                                <a:lnTo>
                                  <a:pt x="64" y="191"/>
                                </a:lnTo>
                                <a:lnTo>
                                  <a:pt x="38" y="260"/>
                                </a:lnTo>
                                <a:lnTo>
                                  <a:pt x="25" y="298"/>
                                </a:lnTo>
                                <a:lnTo>
                                  <a:pt x="19" y="299"/>
                                </a:lnTo>
                                <a:lnTo>
                                  <a:pt x="9" y="303"/>
                                </a:lnTo>
                                <a:lnTo>
                                  <a:pt x="5" y="304"/>
                                </a:lnTo>
                                <a:lnTo>
                                  <a:pt x="3" y="302"/>
                                </a:lnTo>
                                <a:lnTo>
                                  <a:pt x="1" y="295"/>
                                </a:lnTo>
                                <a:lnTo>
                                  <a:pt x="0" y="292"/>
                                </a:lnTo>
                                <a:lnTo>
                                  <a:pt x="13" y="245"/>
                                </a:lnTo>
                                <a:lnTo>
                                  <a:pt x="26" y="199"/>
                                </a:lnTo>
                                <a:lnTo>
                                  <a:pt x="39" y="153"/>
                                </a:lnTo>
                                <a:lnTo>
                                  <a:pt x="52" y="107"/>
                                </a:lnTo>
                                <a:lnTo>
                                  <a:pt x="63" y="60"/>
                                </a:lnTo>
                                <a:lnTo>
                                  <a:pt x="73" y="10"/>
                                </a:lnTo>
                                <a:lnTo>
                                  <a:pt x="93" y="8"/>
                                </a:lnTo>
                                <a:lnTo>
                                  <a:pt x="114" y="5"/>
                                </a:lnTo>
                                <a:lnTo>
                                  <a:pt x="135" y="0"/>
                                </a:lnTo>
                                <a:lnTo>
                                  <a:pt x="133" y="6"/>
                                </a:lnTo>
                                <a:lnTo>
                                  <a:pt x="127" y="17"/>
                                </a:lnTo>
                                <a:lnTo>
                                  <a:pt x="125" y="22"/>
                                </a:lnTo>
                                <a:lnTo>
                                  <a:pt x="122" y="20"/>
                                </a:lnTo>
                                <a:lnTo>
                                  <a:pt x="114" y="15"/>
                                </a:lnTo>
                                <a:lnTo>
                                  <a:pt x="111" y="12"/>
                                </a:lnTo>
                                <a:close/>
                              </a:path>
                            </a:pathLst>
                          </a:custGeom>
                          <a:solidFill>
                            <a:srgbClr val="FFFFFF"/>
                          </a:solidFill>
                          <a:ln>
                            <a:noFill/>
                          </a:ln>
                        </wps:spPr>
                        <wps:bodyPr rot="0" vert="horz" wrap="square" lIns="91440" tIns="45720" rIns="91440" bIns="45720" anchor="t" anchorCtr="0" upright="1">
                          <a:noAutofit/>
                        </wps:bodyPr>
                      </wps:wsp>
                      <wps:wsp>
                        <wps:cNvPr id="19" name="Freeform 20"/>
                        <wps:cNvSpPr>
                          <a:spLocks/>
                        </wps:cNvSpPr>
                        <wps:spPr bwMode="auto">
                          <a:xfrm>
                            <a:off x="417" y="1099"/>
                            <a:ext cx="6" cy="11"/>
                          </a:xfrm>
                          <a:custGeom>
                            <a:avLst/>
                            <a:gdLst>
                              <a:gd name="T0" fmla="*/ 0 w 24"/>
                              <a:gd name="T1" fmla="*/ 0 h 44"/>
                              <a:gd name="T2" fmla="*/ 10 w 24"/>
                              <a:gd name="T3" fmla="*/ 12 h 44"/>
                              <a:gd name="T4" fmla="*/ 21 w 24"/>
                              <a:gd name="T5" fmla="*/ 27 h 44"/>
                              <a:gd name="T6" fmla="*/ 24 w 24"/>
                              <a:gd name="T7" fmla="*/ 44 h 44"/>
                              <a:gd name="T8" fmla="*/ 24 w 24"/>
                              <a:gd name="T9" fmla="*/ 44 h 44"/>
                              <a:gd name="T10" fmla="*/ 7 w 24"/>
                              <a:gd name="T11" fmla="*/ 39 h 44"/>
                              <a:gd name="T12" fmla="*/ 2 w 24"/>
                              <a:gd name="T13" fmla="*/ 19 h 44"/>
                              <a:gd name="T14" fmla="*/ 0 w 24"/>
                              <a:gd name="T15" fmla="*/ 0 h 44"/>
                              <a:gd name="T16" fmla="*/ 0 w 24"/>
                              <a:gd name="T17" fmla="*/ 0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4" h="44">
                                <a:moveTo>
                                  <a:pt x="0" y="0"/>
                                </a:moveTo>
                                <a:lnTo>
                                  <a:pt x="10" y="12"/>
                                </a:lnTo>
                                <a:lnTo>
                                  <a:pt x="21" y="27"/>
                                </a:lnTo>
                                <a:lnTo>
                                  <a:pt x="24" y="44"/>
                                </a:lnTo>
                                <a:lnTo>
                                  <a:pt x="7" y="39"/>
                                </a:lnTo>
                                <a:lnTo>
                                  <a:pt x="2" y="19"/>
                                </a:lnTo>
                                <a:lnTo>
                                  <a:pt x="0" y="0"/>
                                </a:lnTo>
                                <a:close/>
                              </a:path>
                            </a:pathLst>
                          </a:custGeom>
                          <a:solidFill>
                            <a:srgbClr val="FFFFFF"/>
                          </a:solidFill>
                          <a:ln>
                            <a:noFill/>
                          </a:ln>
                        </wps:spPr>
                        <wps:bodyPr rot="0" vert="horz" wrap="square" lIns="91440" tIns="45720" rIns="91440" bIns="45720" anchor="t" anchorCtr="0" upright="1">
                          <a:noAutofit/>
                        </wps:bodyPr>
                      </wps:wsp>
                      <wps:wsp>
                        <wps:cNvPr id="20" name="Freeform 21"/>
                        <wps:cNvSpPr>
                          <a:spLocks/>
                        </wps:cNvSpPr>
                        <wps:spPr bwMode="auto">
                          <a:xfrm>
                            <a:off x="1083" y="1099"/>
                            <a:ext cx="23" cy="74"/>
                          </a:xfrm>
                          <a:custGeom>
                            <a:avLst/>
                            <a:gdLst>
                              <a:gd name="T0" fmla="*/ 29 w 91"/>
                              <a:gd name="T1" fmla="*/ 290 h 300"/>
                              <a:gd name="T2" fmla="*/ 20 w 91"/>
                              <a:gd name="T3" fmla="*/ 296 h 300"/>
                              <a:gd name="T4" fmla="*/ 9 w 91"/>
                              <a:gd name="T5" fmla="*/ 296 h 300"/>
                              <a:gd name="T6" fmla="*/ 0 w 91"/>
                              <a:gd name="T7" fmla="*/ 300 h 300"/>
                              <a:gd name="T8" fmla="*/ 0 w 91"/>
                              <a:gd name="T9" fmla="*/ 300 h 300"/>
                              <a:gd name="T10" fmla="*/ 5 w 91"/>
                              <a:gd name="T11" fmla="*/ 250 h 300"/>
                              <a:gd name="T12" fmla="*/ 12 w 91"/>
                              <a:gd name="T13" fmla="*/ 200 h 300"/>
                              <a:gd name="T14" fmla="*/ 19 w 91"/>
                              <a:gd name="T15" fmla="*/ 151 h 300"/>
                              <a:gd name="T16" fmla="*/ 27 w 91"/>
                              <a:gd name="T17" fmla="*/ 102 h 300"/>
                              <a:gd name="T18" fmla="*/ 37 w 91"/>
                              <a:gd name="T19" fmla="*/ 54 h 300"/>
                              <a:gd name="T20" fmla="*/ 49 w 91"/>
                              <a:gd name="T21" fmla="*/ 7 h 300"/>
                              <a:gd name="T22" fmla="*/ 49 w 91"/>
                              <a:gd name="T23" fmla="*/ 7 h 300"/>
                              <a:gd name="T24" fmla="*/ 61 w 91"/>
                              <a:gd name="T25" fmla="*/ 4 h 300"/>
                              <a:gd name="T26" fmla="*/ 74 w 91"/>
                              <a:gd name="T27" fmla="*/ 0 h 300"/>
                              <a:gd name="T28" fmla="*/ 91 w 91"/>
                              <a:gd name="T29" fmla="*/ 0 h 300"/>
                              <a:gd name="T30" fmla="*/ 91 w 91"/>
                              <a:gd name="T31" fmla="*/ 0 h 300"/>
                              <a:gd name="T32" fmla="*/ 80 w 91"/>
                              <a:gd name="T33" fmla="*/ 49 h 300"/>
                              <a:gd name="T34" fmla="*/ 69 w 91"/>
                              <a:gd name="T35" fmla="*/ 97 h 300"/>
                              <a:gd name="T36" fmla="*/ 59 w 91"/>
                              <a:gd name="T37" fmla="*/ 145 h 300"/>
                              <a:gd name="T38" fmla="*/ 49 w 91"/>
                              <a:gd name="T39" fmla="*/ 193 h 300"/>
                              <a:gd name="T40" fmla="*/ 39 w 91"/>
                              <a:gd name="T41" fmla="*/ 242 h 300"/>
                              <a:gd name="T42" fmla="*/ 29 w 91"/>
                              <a:gd name="T43" fmla="*/ 290 h 300"/>
                              <a:gd name="T44" fmla="*/ 29 w 91"/>
                              <a:gd name="T45" fmla="*/ 290 h 3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91" h="300">
                                <a:moveTo>
                                  <a:pt x="29" y="290"/>
                                </a:moveTo>
                                <a:lnTo>
                                  <a:pt x="20" y="296"/>
                                </a:lnTo>
                                <a:lnTo>
                                  <a:pt x="9" y="296"/>
                                </a:lnTo>
                                <a:lnTo>
                                  <a:pt x="0" y="300"/>
                                </a:lnTo>
                                <a:lnTo>
                                  <a:pt x="5" y="250"/>
                                </a:lnTo>
                                <a:lnTo>
                                  <a:pt x="12" y="200"/>
                                </a:lnTo>
                                <a:lnTo>
                                  <a:pt x="19" y="151"/>
                                </a:lnTo>
                                <a:lnTo>
                                  <a:pt x="27" y="102"/>
                                </a:lnTo>
                                <a:lnTo>
                                  <a:pt x="37" y="54"/>
                                </a:lnTo>
                                <a:lnTo>
                                  <a:pt x="49" y="7"/>
                                </a:lnTo>
                                <a:lnTo>
                                  <a:pt x="61" y="4"/>
                                </a:lnTo>
                                <a:lnTo>
                                  <a:pt x="74" y="0"/>
                                </a:lnTo>
                                <a:lnTo>
                                  <a:pt x="91" y="0"/>
                                </a:lnTo>
                                <a:lnTo>
                                  <a:pt x="80" y="49"/>
                                </a:lnTo>
                                <a:lnTo>
                                  <a:pt x="69" y="97"/>
                                </a:lnTo>
                                <a:lnTo>
                                  <a:pt x="59" y="145"/>
                                </a:lnTo>
                                <a:lnTo>
                                  <a:pt x="49" y="193"/>
                                </a:lnTo>
                                <a:lnTo>
                                  <a:pt x="39" y="242"/>
                                </a:lnTo>
                                <a:lnTo>
                                  <a:pt x="29" y="290"/>
                                </a:lnTo>
                                <a:close/>
                              </a:path>
                            </a:pathLst>
                          </a:custGeom>
                          <a:solidFill>
                            <a:srgbClr val="FFFFFF"/>
                          </a:solidFill>
                          <a:ln>
                            <a:noFill/>
                          </a:ln>
                        </wps:spPr>
                        <wps:bodyPr rot="0" vert="horz" wrap="square" lIns="91440" tIns="45720" rIns="91440" bIns="45720" anchor="t" anchorCtr="0" upright="1">
                          <a:noAutofit/>
                        </wps:bodyPr>
                      </wps:wsp>
                      <wps:wsp>
                        <wps:cNvPr id="21" name="Freeform 22"/>
                        <wps:cNvSpPr>
                          <a:spLocks/>
                        </wps:cNvSpPr>
                        <wps:spPr bwMode="auto">
                          <a:xfrm>
                            <a:off x="1035" y="1100"/>
                            <a:ext cx="42" cy="31"/>
                          </a:xfrm>
                          <a:custGeom>
                            <a:avLst/>
                            <a:gdLst>
                              <a:gd name="T0" fmla="*/ 16 w 165"/>
                              <a:gd name="T1" fmla="*/ 123 h 123"/>
                              <a:gd name="T2" fmla="*/ 10 w 165"/>
                              <a:gd name="T3" fmla="*/ 120 h 123"/>
                              <a:gd name="T4" fmla="*/ 5 w 165"/>
                              <a:gd name="T5" fmla="*/ 116 h 123"/>
                              <a:gd name="T6" fmla="*/ 0 w 165"/>
                              <a:gd name="T7" fmla="*/ 113 h 123"/>
                              <a:gd name="T8" fmla="*/ 0 w 165"/>
                              <a:gd name="T9" fmla="*/ 113 h 123"/>
                              <a:gd name="T10" fmla="*/ 44 w 165"/>
                              <a:gd name="T11" fmla="*/ 76 h 123"/>
                              <a:gd name="T12" fmla="*/ 91 w 165"/>
                              <a:gd name="T13" fmla="*/ 39 h 123"/>
                              <a:gd name="T14" fmla="*/ 139 w 165"/>
                              <a:gd name="T15" fmla="*/ 0 h 123"/>
                              <a:gd name="T16" fmla="*/ 139 w 165"/>
                              <a:gd name="T17" fmla="*/ 0 h 123"/>
                              <a:gd name="T18" fmla="*/ 145 w 165"/>
                              <a:gd name="T19" fmla="*/ 2 h 123"/>
                              <a:gd name="T20" fmla="*/ 159 w 165"/>
                              <a:gd name="T21" fmla="*/ 7 h 123"/>
                              <a:gd name="T22" fmla="*/ 165 w 165"/>
                              <a:gd name="T23" fmla="*/ 8 h 123"/>
                              <a:gd name="T24" fmla="*/ 165 w 165"/>
                              <a:gd name="T25" fmla="*/ 8 h 123"/>
                              <a:gd name="T26" fmla="*/ 163 w 165"/>
                              <a:gd name="T27" fmla="*/ 12 h 123"/>
                              <a:gd name="T28" fmla="*/ 159 w 165"/>
                              <a:gd name="T29" fmla="*/ 21 h 123"/>
                              <a:gd name="T30" fmla="*/ 155 w 165"/>
                              <a:gd name="T31" fmla="*/ 25 h 123"/>
                              <a:gd name="T32" fmla="*/ 155 w 165"/>
                              <a:gd name="T33" fmla="*/ 25 h 123"/>
                              <a:gd name="T34" fmla="*/ 119 w 165"/>
                              <a:gd name="T35" fmla="*/ 50 h 123"/>
                              <a:gd name="T36" fmla="*/ 52 w 165"/>
                              <a:gd name="T37" fmla="*/ 98 h 123"/>
                              <a:gd name="T38" fmla="*/ 16 w 165"/>
                              <a:gd name="T39" fmla="*/ 123 h 123"/>
                              <a:gd name="T40" fmla="*/ 16 w 165"/>
                              <a:gd name="T41" fmla="*/ 123 h 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65" h="123">
                                <a:moveTo>
                                  <a:pt x="16" y="123"/>
                                </a:moveTo>
                                <a:lnTo>
                                  <a:pt x="10" y="120"/>
                                </a:lnTo>
                                <a:lnTo>
                                  <a:pt x="5" y="116"/>
                                </a:lnTo>
                                <a:lnTo>
                                  <a:pt x="0" y="113"/>
                                </a:lnTo>
                                <a:lnTo>
                                  <a:pt x="44" y="76"/>
                                </a:lnTo>
                                <a:lnTo>
                                  <a:pt x="91" y="39"/>
                                </a:lnTo>
                                <a:lnTo>
                                  <a:pt x="139" y="0"/>
                                </a:lnTo>
                                <a:lnTo>
                                  <a:pt x="145" y="2"/>
                                </a:lnTo>
                                <a:lnTo>
                                  <a:pt x="159" y="7"/>
                                </a:lnTo>
                                <a:lnTo>
                                  <a:pt x="165" y="8"/>
                                </a:lnTo>
                                <a:lnTo>
                                  <a:pt x="163" y="12"/>
                                </a:lnTo>
                                <a:lnTo>
                                  <a:pt x="159" y="21"/>
                                </a:lnTo>
                                <a:lnTo>
                                  <a:pt x="155" y="25"/>
                                </a:lnTo>
                                <a:lnTo>
                                  <a:pt x="119" y="50"/>
                                </a:lnTo>
                                <a:lnTo>
                                  <a:pt x="52" y="98"/>
                                </a:lnTo>
                                <a:lnTo>
                                  <a:pt x="16" y="123"/>
                                </a:lnTo>
                                <a:close/>
                              </a:path>
                            </a:pathLst>
                          </a:custGeom>
                          <a:solidFill>
                            <a:srgbClr val="FFFFFF"/>
                          </a:solidFill>
                          <a:ln>
                            <a:noFill/>
                          </a:ln>
                        </wps:spPr>
                        <wps:bodyPr rot="0" vert="horz" wrap="square" lIns="91440" tIns="45720" rIns="91440" bIns="45720" anchor="t" anchorCtr="0" upright="1">
                          <a:noAutofit/>
                        </wps:bodyPr>
                      </wps:wsp>
                      <wps:wsp>
                        <wps:cNvPr id="22" name="Freeform 23"/>
                        <wps:cNvSpPr>
                          <a:spLocks/>
                        </wps:cNvSpPr>
                        <wps:spPr bwMode="auto">
                          <a:xfrm>
                            <a:off x="1070" y="1100"/>
                            <a:ext cx="19" cy="75"/>
                          </a:xfrm>
                          <a:custGeom>
                            <a:avLst/>
                            <a:gdLst>
                              <a:gd name="T0" fmla="*/ 30 w 74"/>
                              <a:gd name="T1" fmla="*/ 285 h 297"/>
                              <a:gd name="T2" fmla="*/ 25 w 74"/>
                              <a:gd name="T3" fmla="*/ 294 h 297"/>
                              <a:gd name="T4" fmla="*/ 15 w 74"/>
                              <a:gd name="T5" fmla="*/ 295 h 297"/>
                              <a:gd name="T6" fmla="*/ 8 w 74"/>
                              <a:gd name="T7" fmla="*/ 297 h 297"/>
                              <a:gd name="T8" fmla="*/ 8 w 74"/>
                              <a:gd name="T9" fmla="*/ 297 h 297"/>
                              <a:gd name="T10" fmla="*/ 5 w 74"/>
                              <a:gd name="T11" fmla="*/ 296 h 297"/>
                              <a:gd name="T12" fmla="*/ 2 w 74"/>
                              <a:gd name="T13" fmla="*/ 294 h 297"/>
                              <a:gd name="T14" fmla="*/ 0 w 74"/>
                              <a:gd name="T15" fmla="*/ 293 h 297"/>
                              <a:gd name="T16" fmla="*/ 0 w 74"/>
                              <a:gd name="T17" fmla="*/ 293 h 297"/>
                              <a:gd name="T18" fmla="*/ 2 w 74"/>
                              <a:gd name="T19" fmla="*/ 243 h 297"/>
                              <a:gd name="T20" fmla="*/ 9 w 74"/>
                              <a:gd name="T21" fmla="*/ 196 h 297"/>
                              <a:gd name="T22" fmla="*/ 18 w 74"/>
                              <a:gd name="T23" fmla="*/ 149 h 297"/>
                              <a:gd name="T24" fmla="*/ 26 w 74"/>
                              <a:gd name="T25" fmla="*/ 103 h 297"/>
                              <a:gd name="T26" fmla="*/ 35 w 74"/>
                              <a:gd name="T27" fmla="*/ 56 h 297"/>
                              <a:gd name="T28" fmla="*/ 42 w 74"/>
                              <a:gd name="T29" fmla="*/ 8 h 297"/>
                              <a:gd name="T30" fmla="*/ 42 w 74"/>
                              <a:gd name="T31" fmla="*/ 8 h 297"/>
                              <a:gd name="T32" fmla="*/ 52 w 74"/>
                              <a:gd name="T33" fmla="*/ 2 h 297"/>
                              <a:gd name="T34" fmla="*/ 61 w 74"/>
                              <a:gd name="T35" fmla="*/ 0 h 297"/>
                              <a:gd name="T36" fmla="*/ 74 w 74"/>
                              <a:gd name="T37" fmla="*/ 0 h 297"/>
                              <a:gd name="T38" fmla="*/ 74 w 74"/>
                              <a:gd name="T39" fmla="*/ 0 h 297"/>
                              <a:gd name="T40" fmla="*/ 67 w 74"/>
                              <a:gd name="T41" fmla="*/ 58 h 297"/>
                              <a:gd name="T42" fmla="*/ 59 w 74"/>
                              <a:gd name="T43" fmla="*/ 115 h 297"/>
                              <a:gd name="T44" fmla="*/ 50 w 74"/>
                              <a:gd name="T45" fmla="*/ 172 h 297"/>
                              <a:gd name="T46" fmla="*/ 41 w 74"/>
                              <a:gd name="T47" fmla="*/ 229 h 297"/>
                              <a:gd name="T48" fmla="*/ 30 w 74"/>
                              <a:gd name="T49" fmla="*/ 285 h 297"/>
                              <a:gd name="T50" fmla="*/ 30 w 74"/>
                              <a:gd name="T51" fmla="*/ 285 h 2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4" h="297">
                                <a:moveTo>
                                  <a:pt x="30" y="285"/>
                                </a:moveTo>
                                <a:lnTo>
                                  <a:pt x="25" y="294"/>
                                </a:lnTo>
                                <a:lnTo>
                                  <a:pt x="15" y="295"/>
                                </a:lnTo>
                                <a:lnTo>
                                  <a:pt x="8" y="297"/>
                                </a:lnTo>
                                <a:lnTo>
                                  <a:pt x="5" y="296"/>
                                </a:lnTo>
                                <a:lnTo>
                                  <a:pt x="2" y="294"/>
                                </a:lnTo>
                                <a:lnTo>
                                  <a:pt x="0" y="293"/>
                                </a:lnTo>
                                <a:lnTo>
                                  <a:pt x="2" y="243"/>
                                </a:lnTo>
                                <a:lnTo>
                                  <a:pt x="9" y="196"/>
                                </a:lnTo>
                                <a:lnTo>
                                  <a:pt x="18" y="149"/>
                                </a:lnTo>
                                <a:lnTo>
                                  <a:pt x="26" y="103"/>
                                </a:lnTo>
                                <a:lnTo>
                                  <a:pt x="35" y="56"/>
                                </a:lnTo>
                                <a:lnTo>
                                  <a:pt x="42" y="8"/>
                                </a:lnTo>
                                <a:lnTo>
                                  <a:pt x="52" y="2"/>
                                </a:lnTo>
                                <a:lnTo>
                                  <a:pt x="61" y="0"/>
                                </a:lnTo>
                                <a:lnTo>
                                  <a:pt x="74" y="0"/>
                                </a:lnTo>
                                <a:lnTo>
                                  <a:pt x="67" y="58"/>
                                </a:lnTo>
                                <a:lnTo>
                                  <a:pt x="59" y="115"/>
                                </a:lnTo>
                                <a:lnTo>
                                  <a:pt x="50" y="172"/>
                                </a:lnTo>
                                <a:lnTo>
                                  <a:pt x="41" y="229"/>
                                </a:lnTo>
                                <a:lnTo>
                                  <a:pt x="30" y="285"/>
                                </a:lnTo>
                                <a:close/>
                              </a:path>
                            </a:pathLst>
                          </a:custGeom>
                          <a:solidFill>
                            <a:srgbClr val="FFFFFF"/>
                          </a:solidFill>
                          <a:ln>
                            <a:noFill/>
                          </a:ln>
                        </wps:spPr>
                        <wps:bodyPr rot="0" vert="horz" wrap="square" lIns="91440" tIns="45720" rIns="91440" bIns="45720" anchor="t" anchorCtr="0" upright="1">
                          <a:noAutofit/>
                        </wps:bodyPr>
                      </wps:wsp>
                      <wps:wsp>
                        <wps:cNvPr id="23" name="Freeform 24"/>
                        <wps:cNvSpPr>
                          <a:spLocks/>
                        </wps:cNvSpPr>
                        <wps:spPr bwMode="auto">
                          <a:xfrm>
                            <a:off x="420" y="1114"/>
                            <a:ext cx="31" cy="27"/>
                          </a:xfrm>
                          <a:custGeom>
                            <a:avLst/>
                            <a:gdLst>
                              <a:gd name="T0" fmla="*/ 119 w 124"/>
                              <a:gd name="T1" fmla="*/ 107 h 107"/>
                              <a:gd name="T2" fmla="*/ 78 w 124"/>
                              <a:gd name="T3" fmla="*/ 78 h 107"/>
                              <a:gd name="T4" fmla="*/ 38 w 124"/>
                              <a:gd name="T5" fmla="*/ 48 h 107"/>
                              <a:gd name="T6" fmla="*/ 1 w 124"/>
                              <a:gd name="T7" fmla="*/ 19 h 107"/>
                              <a:gd name="T8" fmla="*/ 1 w 124"/>
                              <a:gd name="T9" fmla="*/ 19 h 107"/>
                              <a:gd name="T10" fmla="*/ 0 w 124"/>
                              <a:gd name="T11" fmla="*/ 12 h 107"/>
                              <a:gd name="T12" fmla="*/ 4 w 124"/>
                              <a:gd name="T13" fmla="*/ 4 h 107"/>
                              <a:gd name="T14" fmla="*/ 9 w 124"/>
                              <a:gd name="T15" fmla="*/ 0 h 107"/>
                              <a:gd name="T16" fmla="*/ 9 w 124"/>
                              <a:gd name="T17" fmla="*/ 0 h 107"/>
                              <a:gd name="T18" fmla="*/ 52 w 124"/>
                              <a:gd name="T19" fmla="*/ 22 h 107"/>
                              <a:gd name="T20" fmla="*/ 90 w 124"/>
                              <a:gd name="T21" fmla="*/ 57 h 107"/>
                              <a:gd name="T22" fmla="*/ 124 w 124"/>
                              <a:gd name="T23" fmla="*/ 93 h 107"/>
                              <a:gd name="T24" fmla="*/ 124 w 124"/>
                              <a:gd name="T25" fmla="*/ 93 h 107"/>
                              <a:gd name="T26" fmla="*/ 123 w 124"/>
                              <a:gd name="T27" fmla="*/ 96 h 107"/>
                              <a:gd name="T28" fmla="*/ 120 w 124"/>
                              <a:gd name="T29" fmla="*/ 104 h 107"/>
                              <a:gd name="T30" fmla="*/ 119 w 124"/>
                              <a:gd name="T31" fmla="*/ 107 h 107"/>
                              <a:gd name="T32" fmla="*/ 119 w 124"/>
                              <a:gd name="T33" fmla="*/ 107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24" h="107">
                                <a:moveTo>
                                  <a:pt x="119" y="107"/>
                                </a:moveTo>
                                <a:lnTo>
                                  <a:pt x="78" y="78"/>
                                </a:lnTo>
                                <a:lnTo>
                                  <a:pt x="38" y="48"/>
                                </a:lnTo>
                                <a:lnTo>
                                  <a:pt x="1" y="19"/>
                                </a:lnTo>
                                <a:lnTo>
                                  <a:pt x="0" y="12"/>
                                </a:lnTo>
                                <a:lnTo>
                                  <a:pt x="4" y="4"/>
                                </a:lnTo>
                                <a:lnTo>
                                  <a:pt x="9" y="0"/>
                                </a:lnTo>
                                <a:lnTo>
                                  <a:pt x="52" y="22"/>
                                </a:lnTo>
                                <a:lnTo>
                                  <a:pt x="90" y="57"/>
                                </a:lnTo>
                                <a:lnTo>
                                  <a:pt x="124" y="93"/>
                                </a:lnTo>
                                <a:lnTo>
                                  <a:pt x="123" y="96"/>
                                </a:lnTo>
                                <a:lnTo>
                                  <a:pt x="120" y="104"/>
                                </a:lnTo>
                                <a:lnTo>
                                  <a:pt x="119" y="107"/>
                                </a:lnTo>
                                <a:close/>
                              </a:path>
                            </a:pathLst>
                          </a:custGeom>
                          <a:solidFill>
                            <a:srgbClr val="FFFFFF"/>
                          </a:solidFill>
                          <a:ln>
                            <a:noFill/>
                          </a:ln>
                        </wps:spPr>
                        <wps:bodyPr rot="0" vert="horz" wrap="square" lIns="91440" tIns="45720" rIns="91440" bIns="45720" anchor="t" anchorCtr="0" upright="1">
                          <a:noAutofit/>
                        </wps:bodyPr>
                      </wps:wsp>
                      <wps:wsp>
                        <wps:cNvPr id="24" name="Freeform 25"/>
                        <wps:cNvSpPr>
                          <a:spLocks/>
                        </wps:cNvSpPr>
                        <wps:spPr bwMode="auto">
                          <a:xfrm>
                            <a:off x="1041" y="1114"/>
                            <a:ext cx="33" cy="28"/>
                          </a:xfrm>
                          <a:custGeom>
                            <a:avLst/>
                            <a:gdLst>
                              <a:gd name="T0" fmla="*/ 0 w 130"/>
                              <a:gd name="T1" fmla="*/ 73 h 113"/>
                              <a:gd name="T2" fmla="*/ 33 w 130"/>
                              <a:gd name="T3" fmla="*/ 55 h 113"/>
                              <a:gd name="T4" fmla="*/ 96 w 130"/>
                              <a:gd name="T5" fmla="*/ 19 h 113"/>
                              <a:gd name="T6" fmla="*/ 130 w 130"/>
                              <a:gd name="T7" fmla="*/ 0 h 113"/>
                              <a:gd name="T8" fmla="*/ 130 w 130"/>
                              <a:gd name="T9" fmla="*/ 0 h 113"/>
                              <a:gd name="T10" fmla="*/ 123 w 130"/>
                              <a:gd name="T11" fmla="*/ 55 h 113"/>
                              <a:gd name="T12" fmla="*/ 86 w 130"/>
                              <a:gd name="T13" fmla="*/ 90 h 113"/>
                              <a:gd name="T14" fmla="*/ 37 w 130"/>
                              <a:gd name="T15" fmla="*/ 113 h 113"/>
                              <a:gd name="T16" fmla="*/ 37 w 130"/>
                              <a:gd name="T17" fmla="*/ 113 h 113"/>
                              <a:gd name="T18" fmla="*/ 28 w 130"/>
                              <a:gd name="T19" fmla="*/ 103 h 113"/>
                              <a:gd name="T20" fmla="*/ 9 w 130"/>
                              <a:gd name="T21" fmla="*/ 83 h 113"/>
                              <a:gd name="T22" fmla="*/ 0 w 130"/>
                              <a:gd name="T23" fmla="*/ 73 h 113"/>
                              <a:gd name="T24" fmla="*/ 0 w 130"/>
                              <a:gd name="T25" fmla="*/ 73 h 1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30" h="113">
                                <a:moveTo>
                                  <a:pt x="0" y="73"/>
                                </a:moveTo>
                                <a:lnTo>
                                  <a:pt x="33" y="55"/>
                                </a:lnTo>
                                <a:lnTo>
                                  <a:pt x="96" y="19"/>
                                </a:lnTo>
                                <a:lnTo>
                                  <a:pt x="130" y="0"/>
                                </a:lnTo>
                                <a:lnTo>
                                  <a:pt x="123" y="55"/>
                                </a:lnTo>
                                <a:lnTo>
                                  <a:pt x="86" y="90"/>
                                </a:lnTo>
                                <a:lnTo>
                                  <a:pt x="37" y="113"/>
                                </a:lnTo>
                                <a:lnTo>
                                  <a:pt x="28" y="103"/>
                                </a:lnTo>
                                <a:lnTo>
                                  <a:pt x="9" y="83"/>
                                </a:lnTo>
                                <a:lnTo>
                                  <a:pt x="0" y="73"/>
                                </a:lnTo>
                                <a:close/>
                              </a:path>
                            </a:pathLst>
                          </a:custGeom>
                          <a:solidFill>
                            <a:srgbClr val="FFFFFF"/>
                          </a:solidFill>
                          <a:ln>
                            <a:noFill/>
                          </a:ln>
                        </wps:spPr>
                        <wps:bodyPr rot="0" vert="horz" wrap="square" lIns="91440" tIns="45720" rIns="91440" bIns="45720" anchor="t" anchorCtr="0" upright="1">
                          <a:noAutofit/>
                        </wps:bodyPr>
                      </wps:wsp>
                      <wps:wsp>
                        <wps:cNvPr id="25" name="Freeform 26"/>
                        <wps:cNvSpPr>
                          <a:spLocks/>
                        </wps:cNvSpPr>
                        <wps:spPr bwMode="auto">
                          <a:xfrm>
                            <a:off x="356" y="1113"/>
                            <a:ext cx="58" cy="34"/>
                          </a:xfrm>
                          <a:custGeom>
                            <a:avLst/>
                            <a:gdLst>
                              <a:gd name="T0" fmla="*/ 229 w 232"/>
                              <a:gd name="T1" fmla="*/ 0 h 134"/>
                              <a:gd name="T2" fmla="*/ 231 w 232"/>
                              <a:gd name="T3" fmla="*/ 14 h 134"/>
                              <a:gd name="T4" fmla="*/ 232 w 232"/>
                              <a:gd name="T5" fmla="*/ 29 h 134"/>
                              <a:gd name="T6" fmla="*/ 232 w 232"/>
                              <a:gd name="T7" fmla="*/ 44 h 134"/>
                              <a:gd name="T8" fmla="*/ 232 w 232"/>
                              <a:gd name="T9" fmla="*/ 44 h 134"/>
                              <a:gd name="T10" fmla="*/ 190 w 232"/>
                              <a:gd name="T11" fmla="*/ 74 h 134"/>
                              <a:gd name="T12" fmla="*/ 146 w 232"/>
                              <a:gd name="T13" fmla="*/ 97 h 134"/>
                              <a:gd name="T14" fmla="*/ 101 w 232"/>
                              <a:gd name="T15" fmla="*/ 114 h 134"/>
                              <a:gd name="T16" fmla="*/ 54 w 232"/>
                              <a:gd name="T17" fmla="*/ 126 h 134"/>
                              <a:gd name="T18" fmla="*/ 6 w 232"/>
                              <a:gd name="T19" fmla="*/ 134 h 134"/>
                              <a:gd name="T20" fmla="*/ 6 w 232"/>
                              <a:gd name="T21" fmla="*/ 134 h 134"/>
                              <a:gd name="T22" fmla="*/ 2 w 232"/>
                              <a:gd name="T23" fmla="*/ 114 h 134"/>
                              <a:gd name="T24" fmla="*/ 0 w 232"/>
                              <a:gd name="T25" fmla="*/ 94 h 134"/>
                              <a:gd name="T26" fmla="*/ 6 w 232"/>
                              <a:gd name="T27" fmla="*/ 76 h 134"/>
                              <a:gd name="T28" fmla="*/ 6 w 232"/>
                              <a:gd name="T29" fmla="*/ 76 h 134"/>
                              <a:gd name="T30" fmla="*/ 9 w 232"/>
                              <a:gd name="T31" fmla="*/ 73 h 134"/>
                              <a:gd name="T32" fmla="*/ 13 w 232"/>
                              <a:gd name="T33" fmla="*/ 71 h 134"/>
                              <a:gd name="T34" fmla="*/ 18 w 232"/>
                              <a:gd name="T35" fmla="*/ 70 h 134"/>
                              <a:gd name="T36" fmla="*/ 18 w 232"/>
                              <a:gd name="T37" fmla="*/ 70 h 134"/>
                              <a:gd name="T38" fmla="*/ 26 w 232"/>
                              <a:gd name="T39" fmla="*/ 69 h 134"/>
                              <a:gd name="T40" fmla="*/ 35 w 232"/>
                              <a:gd name="T41" fmla="*/ 68 h 134"/>
                              <a:gd name="T42" fmla="*/ 39 w 232"/>
                              <a:gd name="T43" fmla="*/ 68 h 134"/>
                              <a:gd name="T44" fmla="*/ 39 w 232"/>
                              <a:gd name="T45" fmla="*/ 68 h 134"/>
                              <a:gd name="T46" fmla="*/ 103 w 232"/>
                              <a:gd name="T47" fmla="*/ 50 h 134"/>
                              <a:gd name="T48" fmla="*/ 166 w 232"/>
                              <a:gd name="T49" fmla="*/ 29 h 134"/>
                              <a:gd name="T50" fmla="*/ 229 w 232"/>
                              <a:gd name="T51" fmla="*/ 0 h 134"/>
                              <a:gd name="T52" fmla="*/ 229 w 232"/>
                              <a:gd name="T53" fmla="*/ 0 h 134"/>
                              <a:gd name="T54" fmla="*/ 229 w 232"/>
                              <a:gd name="T55" fmla="*/ 0 h 1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232" h="134">
                                <a:moveTo>
                                  <a:pt x="229" y="0"/>
                                </a:moveTo>
                                <a:lnTo>
                                  <a:pt x="231" y="14"/>
                                </a:lnTo>
                                <a:lnTo>
                                  <a:pt x="232" y="29"/>
                                </a:lnTo>
                                <a:lnTo>
                                  <a:pt x="232" y="44"/>
                                </a:lnTo>
                                <a:lnTo>
                                  <a:pt x="190" y="74"/>
                                </a:lnTo>
                                <a:lnTo>
                                  <a:pt x="146" y="97"/>
                                </a:lnTo>
                                <a:lnTo>
                                  <a:pt x="101" y="114"/>
                                </a:lnTo>
                                <a:lnTo>
                                  <a:pt x="54" y="126"/>
                                </a:lnTo>
                                <a:lnTo>
                                  <a:pt x="6" y="134"/>
                                </a:lnTo>
                                <a:lnTo>
                                  <a:pt x="2" y="114"/>
                                </a:lnTo>
                                <a:lnTo>
                                  <a:pt x="0" y="94"/>
                                </a:lnTo>
                                <a:lnTo>
                                  <a:pt x="6" y="76"/>
                                </a:lnTo>
                                <a:lnTo>
                                  <a:pt x="9" y="73"/>
                                </a:lnTo>
                                <a:lnTo>
                                  <a:pt x="13" y="71"/>
                                </a:lnTo>
                                <a:lnTo>
                                  <a:pt x="18" y="70"/>
                                </a:lnTo>
                                <a:lnTo>
                                  <a:pt x="26" y="69"/>
                                </a:lnTo>
                                <a:lnTo>
                                  <a:pt x="35" y="68"/>
                                </a:lnTo>
                                <a:lnTo>
                                  <a:pt x="39" y="68"/>
                                </a:lnTo>
                                <a:lnTo>
                                  <a:pt x="103" y="50"/>
                                </a:lnTo>
                                <a:lnTo>
                                  <a:pt x="166" y="29"/>
                                </a:lnTo>
                                <a:lnTo>
                                  <a:pt x="229" y="0"/>
                                </a:lnTo>
                                <a:close/>
                              </a:path>
                            </a:pathLst>
                          </a:custGeom>
                          <a:solidFill>
                            <a:srgbClr val="FFFFFF"/>
                          </a:solidFill>
                          <a:ln>
                            <a:noFill/>
                          </a:ln>
                        </wps:spPr>
                        <wps:bodyPr rot="0" vert="horz" wrap="square" lIns="91440" tIns="45720" rIns="91440" bIns="45720" anchor="t" anchorCtr="0" upright="1">
                          <a:noAutofit/>
                        </wps:bodyPr>
                      </wps:wsp>
                      <wps:wsp>
                        <wps:cNvPr id="26" name="Freeform 27"/>
                        <wps:cNvSpPr>
                          <a:spLocks/>
                        </wps:cNvSpPr>
                        <wps:spPr bwMode="auto">
                          <a:xfrm>
                            <a:off x="421" y="1124"/>
                            <a:ext cx="23" cy="22"/>
                          </a:xfrm>
                          <a:custGeom>
                            <a:avLst/>
                            <a:gdLst>
                              <a:gd name="T0" fmla="*/ 85 w 93"/>
                              <a:gd name="T1" fmla="*/ 88 h 88"/>
                              <a:gd name="T2" fmla="*/ 47 w 93"/>
                              <a:gd name="T3" fmla="*/ 64 h 88"/>
                              <a:gd name="T4" fmla="*/ 9 w 93"/>
                              <a:gd name="T5" fmla="*/ 40 h 88"/>
                              <a:gd name="T6" fmla="*/ 0 w 93"/>
                              <a:gd name="T7" fmla="*/ 0 h 88"/>
                              <a:gd name="T8" fmla="*/ 0 w 93"/>
                              <a:gd name="T9" fmla="*/ 0 h 88"/>
                              <a:gd name="T10" fmla="*/ 24 w 93"/>
                              <a:gd name="T11" fmla="*/ 21 h 88"/>
                              <a:gd name="T12" fmla="*/ 69 w 93"/>
                              <a:gd name="T13" fmla="*/ 61 h 88"/>
                              <a:gd name="T14" fmla="*/ 93 w 93"/>
                              <a:gd name="T15" fmla="*/ 82 h 88"/>
                              <a:gd name="T16" fmla="*/ 93 w 93"/>
                              <a:gd name="T17" fmla="*/ 82 h 88"/>
                              <a:gd name="T18" fmla="*/ 92 w 93"/>
                              <a:gd name="T19" fmla="*/ 83 h 88"/>
                              <a:gd name="T20" fmla="*/ 87 w 93"/>
                              <a:gd name="T21" fmla="*/ 86 h 88"/>
                              <a:gd name="T22" fmla="*/ 85 w 93"/>
                              <a:gd name="T23" fmla="*/ 88 h 88"/>
                              <a:gd name="T24" fmla="*/ 85 w 93"/>
                              <a:gd name="T25" fmla="*/ 88 h 88"/>
                              <a:gd name="T26" fmla="*/ 85 w 93"/>
                              <a:gd name="T27" fmla="*/ 88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93" h="88">
                                <a:moveTo>
                                  <a:pt x="85" y="88"/>
                                </a:moveTo>
                                <a:lnTo>
                                  <a:pt x="47" y="64"/>
                                </a:lnTo>
                                <a:lnTo>
                                  <a:pt x="9" y="40"/>
                                </a:lnTo>
                                <a:lnTo>
                                  <a:pt x="0" y="0"/>
                                </a:lnTo>
                                <a:lnTo>
                                  <a:pt x="24" y="21"/>
                                </a:lnTo>
                                <a:lnTo>
                                  <a:pt x="69" y="61"/>
                                </a:lnTo>
                                <a:lnTo>
                                  <a:pt x="93" y="82"/>
                                </a:lnTo>
                                <a:lnTo>
                                  <a:pt x="92" y="83"/>
                                </a:lnTo>
                                <a:lnTo>
                                  <a:pt x="87" y="86"/>
                                </a:lnTo>
                                <a:lnTo>
                                  <a:pt x="85" y="88"/>
                                </a:lnTo>
                                <a:close/>
                              </a:path>
                            </a:pathLst>
                          </a:custGeom>
                          <a:solidFill>
                            <a:srgbClr val="FFFFFF"/>
                          </a:solidFill>
                          <a:ln>
                            <a:noFill/>
                          </a:ln>
                        </wps:spPr>
                        <wps:bodyPr rot="0" vert="horz" wrap="square" lIns="91440" tIns="45720" rIns="91440" bIns="45720" anchor="t" anchorCtr="0" upright="1">
                          <a:noAutofit/>
                        </wps:bodyPr>
                      </wps:wsp>
                      <wps:wsp>
                        <wps:cNvPr id="27" name="Freeform 28"/>
                        <wps:cNvSpPr>
                          <a:spLocks/>
                        </wps:cNvSpPr>
                        <wps:spPr bwMode="auto">
                          <a:xfrm>
                            <a:off x="519" y="1128"/>
                            <a:ext cx="21" cy="8"/>
                          </a:xfrm>
                          <a:custGeom>
                            <a:avLst/>
                            <a:gdLst>
                              <a:gd name="T0" fmla="*/ 84 w 84"/>
                              <a:gd name="T1" fmla="*/ 19 h 34"/>
                              <a:gd name="T2" fmla="*/ 84 w 84"/>
                              <a:gd name="T3" fmla="*/ 23 h 34"/>
                              <a:gd name="T4" fmla="*/ 84 w 84"/>
                              <a:gd name="T5" fmla="*/ 29 h 34"/>
                              <a:gd name="T6" fmla="*/ 84 w 84"/>
                              <a:gd name="T7" fmla="*/ 34 h 34"/>
                              <a:gd name="T8" fmla="*/ 84 w 84"/>
                              <a:gd name="T9" fmla="*/ 34 h 34"/>
                              <a:gd name="T10" fmla="*/ 62 w 84"/>
                              <a:gd name="T11" fmla="*/ 32 h 34"/>
                              <a:gd name="T12" fmla="*/ 22 w 84"/>
                              <a:gd name="T13" fmla="*/ 28 h 34"/>
                              <a:gd name="T14" fmla="*/ 0 w 84"/>
                              <a:gd name="T15" fmla="*/ 26 h 34"/>
                              <a:gd name="T16" fmla="*/ 0 w 84"/>
                              <a:gd name="T17" fmla="*/ 26 h 34"/>
                              <a:gd name="T18" fmla="*/ 1 w 84"/>
                              <a:gd name="T19" fmla="*/ 19 h 34"/>
                              <a:gd name="T20" fmla="*/ 3 w 84"/>
                              <a:gd name="T21" fmla="*/ 7 h 34"/>
                              <a:gd name="T22" fmla="*/ 5 w 84"/>
                              <a:gd name="T23" fmla="*/ 0 h 34"/>
                              <a:gd name="T24" fmla="*/ 5 w 84"/>
                              <a:gd name="T25" fmla="*/ 0 h 34"/>
                              <a:gd name="T26" fmla="*/ 30 w 84"/>
                              <a:gd name="T27" fmla="*/ 18 h 34"/>
                              <a:gd name="T28" fmla="*/ 58 w 84"/>
                              <a:gd name="T29" fmla="*/ 19 h 34"/>
                              <a:gd name="T30" fmla="*/ 84 w 84"/>
                              <a:gd name="T31" fmla="*/ 19 h 34"/>
                              <a:gd name="T32" fmla="*/ 84 w 84"/>
                              <a:gd name="T33" fmla="*/ 19 h 34"/>
                              <a:gd name="T34" fmla="*/ 84 w 84"/>
                              <a:gd name="T35" fmla="*/ 19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84" h="34">
                                <a:moveTo>
                                  <a:pt x="84" y="19"/>
                                </a:moveTo>
                                <a:lnTo>
                                  <a:pt x="84" y="23"/>
                                </a:lnTo>
                                <a:lnTo>
                                  <a:pt x="84" y="29"/>
                                </a:lnTo>
                                <a:lnTo>
                                  <a:pt x="84" y="34"/>
                                </a:lnTo>
                                <a:lnTo>
                                  <a:pt x="62" y="32"/>
                                </a:lnTo>
                                <a:lnTo>
                                  <a:pt x="22" y="28"/>
                                </a:lnTo>
                                <a:lnTo>
                                  <a:pt x="0" y="26"/>
                                </a:lnTo>
                                <a:lnTo>
                                  <a:pt x="1" y="19"/>
                                </a:lnTo>
                                <a:lnTo>
                                  <a:pt x="3" y="7"/>
                                </a:lnTo>
                                <a:lnTo>
                                  <a:pt x="5" y="0"/>
                                </a:lnTo>
                                <a:lnTo>
                                  <a:pt x="30" y="18"/>
                                </a:lnTo>
                                <a:lnTo>
                                  <a:pt x="58" y="19"/>
                                </a:lnTo>
                                <a:lnTo>
                                  <a:pt x="84" y="19"/>
                                </a:lnTo>
                                <a:close/>
                              </a:path>
                            </a:pathLst>
                          </a:custGeom>
                          <a:solidFill>
                            <a:srgbClr val="FFFFFF"/>
                          </a:solidFill>
                          <a:ln>
                            <a:noFill/>
                          </a:ln>
                        </wps:spPr>
                        <wps:bodyPr rot="0" vert="horz" wrap="square" lIns="91440" tIns="45720" rIns="91440" bIns="45720" anchor="t" anchorCtr="0" upright="1">
                          <a:noAutofit/>
                        </wps:bodyPr>
                      </wps:wsp>
                      <wps:wsp>
                        <wps:cNvPr id="28" name="Freeform 29"/>
                        <wps:cNvSpPr>
                          <a:spLocks/>
                        </wps:cNvSpPr>
                        <wps:spPr bwMode="auto">
                          <a:xfrm>
                            <a:off x="1011" y="1128"/>
                            <a:ext cx="29" cy="20"/>
                          </a:xfrm>
                          <a:custGeom>
                            <a:avLst/>
                            <a:gdLst>
                              <a:gd name="T0" fmla="*/ 116 w 116"/>
                              <a:gd name="T1" fmla="*/ 59 h 82"/>
                              <a:gd name="T2" fmla="*/ 77 w 116"/>
                              <a:gd name="T3" fmla="*/ 72 h 82"/>
                              <a:gd name="T4" fmla="*/ 33 w 116"/>
                              <a:gd name="T5" fmla="*/ 82 h 82"/>
                              <a:gd name="T6" fmla="*/ 0 w 116"/>
                              <a:gd name="T7" fmla="*/ 47 h 82"/>
                              <a:gd name="T8" fmla="*/ 0 w 116"/>
                              <a:gd name="T9" fmla="*/ 47 h 82"/>
                              <a:gd name="T10" fmla="*/ 6 w 116"/>
                              <a:gd name="T11" fmla="*/ 28 h 82"/>
                              <a:gd name="T12" fmla="*/ 28 w 116"/>
                              <a:gd name="T13" fmla="*/ 11 h 82"/>
                              <a:gd name="T14" fmla="*/ 48 w 116"/>
                              <a:gd name="T15" fmla="*/ 0 h 82"/>
                              <a:gd name="T16" fmla="*/ 48 w 116"/>
                              <a:gd name="T17" fmla="*/ 0 h 82"/>
                              <a:gd name="T18" fmla="*/ 65 w 116"/>
                              <a:gd name="T19" fmla="*/ 15 h 82"/>
                              <a:gd name="T20" fmla="*/ 98 w 116"/>
                              <a:gd name="T21" fmla="*/ 44 h 82"/>
                              <a:gd name="T22" fmla="*/ 116 w 116"/>
                              <a:gd name="T23" fmla="*/ 59 h 82"/>
                              <a:gd name="T24" fmla="*/ 116 w 116"/>
                              <a:gd name="T25" fmla="*/ 59 h 82"/>
                              <a:gd name="T26" fmla="*/ 116 w 116"/>
                              <a:gd name="T27" fmla="*/ 59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16" h="82">
                                <a:moveTo>
                                  <a:pt x="116" y="59"/>
                                </a:moveTo>
                                <a:lnTo>
                                  <a:pt x="77" y="72"/>
                                </a:lnTo>
                                <a:lnTo>
                                  <a:pt x="33" y="82"/>
                                </a:lnTo>
                                <a:lnTo>
                                  <a:pt x="0" y="47"/>
                                </a:lnTo>
                                <a:lnTo>
                                  <a:pt x="6" y="28"/>
                                </a:lnTo>
                                <a:lnTo>
                                  <a:pt x="28" y="11"/>
                                </a:lnTo>
                                <a:lnTo>
                                  <a:pt x="48" y="0"/>
                                </a:lnTo>
                                <a:lnTo>
                                  <a:pt x="65" y="15"/>
                                </a:lnTo>
                                <a:lnTo>
                                  <a:pt x="98" y="44"/>
                                </a:lnTo>
                                <a:lnTo>
                                  <a:pt x="116" y="59"/>
                                </a:lnTo>
                                <a:close/>
                              </a:path>
                            </a:pathLst>
                          </a:custGeom>
                          <a:solidFill>
                            <a:srgbClr val="FFFFFF"/>
                          </a:solidFill>
                          <a:ln>
                            <a:noFill/>
                          </a:ln>
                        </wps:spPr>
                        <wps:bodyPr rot="0" vert="horz" wrap="square" lIns="91440" tIns="45720" rIns="91440" bIns="45720" anchor="t" anchorCtr="0" upright="1">
                          <a:noAutofit/>
                        </wps:bodyPr>
                      </wps:wsp>
                      <wps:wsp>
                        <wps:cNvPr id="29" name="Freeform 30"/>
                        <wps:cNvSpPr>
                          <a:spLocks/>
                        </wps:cNvSpPr>
                        <wps:spPr bwMode="auto">
                          <a:xfrm>
                            <a:off x="417" y="1135"/>
                            <a:ext cx="21" cy="18"/>
                          </a:xfrm>
                          <a:custGeom>
                            <a:avLst/>
                            <a:gdLst>
                              <a:gd name="T0" fmla="*/ 69 w 84"/>
                              <a:gd name="T1" fmla="*/ 74 h 74"/>
                              <a:gd name="T2" fmla="*/ 42 w 84"/>
                              <a:gd name="T3" fmla="*/ 56 h 74"/>
                              <a:gd name="T4" fmla="*/ 13 w 84"/>
                              <a:gd name="T5" fmla="*/ 40 h 74"/>
                              <a:gd name="T6" fmla="*/ 0 w 84"/>
                              <a:gd name="T7" fmla="*/ 12 h 74"/>
                              <a:gd name="T8" fmla="*/ 0 w 84"/>
                              <a:gd name="T9" fmla="*/ 12 h 74"/>
                              <a:gd name="T10" fmla="*/ 1 w 84"/>
                              <a:gd name="T11" fmla="*/ 9 h 74"/>
                              <a:gd name="T12" fmla="*/ 4 w 84"/>
                              <a:gd name="T13" fmla="*/ 4 h 74"/>
                              <a:gd name="T14" fmla="*/ 5 w 84"/>
                              <a:gd name="T15" fmla="*/ 0 h 74"/>
                              <a:gd name="T16" fmla="*/ 5 w 84"/>
                              <a:gd name="T17" fmla="*/ 0 h 74"/>
                              <a:gd name="T18" fmla="*/ 26 w 84"/>
                              <a:gd name="T19" fmla="*/ 16 h 74"/>
                              <a:gd name="T20" fmla="*/ 63 w 84"/>
                              <a:gd name="T21" fmla="*/ 42 h 74"/>
                              <a:gd name="T22" fmla="*/ 84 w 84"/>
                              <a:gd name="T23" fmla="*/ 57 h 74"/>
                              <a:gd name="T24" fmla="*/ 84 w 84"/>
                              <a:gd name="T25" fmla="*/ 57 h 74"/>
                              <a:gd name="T26" fmla="*/ 78 w 84"/>
                              <a:gd name="T27" fmla="*/ 62 h 74"/>
                              <a:gd name="T28" fmla="*/ 74 w 84"/>
                              <a:gd name="T29" fmla="*/ 68 h 74"/>
                              <a:gd name="T30" fmla="*/ 69 w 84"/>
                              <a:gd name="T31" fmla="*/ 74 h 74"/>
                              <a:gd name="T32" fmla="*/ 69 w 84"/>
                              <a:gd name="T33" fmla="*/ 74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84" h="74">
                                <a:moveTo>
                                  <a:pt x="69" y="74"/>
                                </a:moveTo>
                                <a:lnTo>
                                  <a:pt x="42" y="56"/>
                                </a:lnTo>
                                <a:lnTo>
                                  <a:pt x="13" y="40"/>
                                </a:lnTo>
                                <a:lnTo>
                                  <a:pt x="0" y="12"/>
                                </a:lnTo>
                                <a:lnTo>
                                  <a:pt x="1" y="9"/>
                                </a:lnTo>
                                <a:lnTo>
                                  <a:pt x="4" y="4"/>
                                </a:lnTo>
                                <a:lnTo>
                                  <a:pt x="5" y="0"/>
                                </a:lnTo>
                                <a:lnTo>
                                  <a:pt x="26" y="16"/>
                                </a:lnTo>
                                <a:lnTo>
                                  <a:pt x="63" y="42"/>
                                </a:lnTo>
                                <a:lnTo>
                                  <a:pt x="84" y="57"/>
                                </a:lnTo>
                                <a:lnTo>
                                  <a:pt x="78" y="62"/>
                                </a:lnTo>
                                <a:lnTo>
                                  <a:pt x="74" y="68"/>
                                </a:lnTo>
                                <a:lnTo>
                                  <a:pt x="69" y="74"/>
                                </a:lnTo>
                                <a:close/>
                              </a:path>
                            </a:pathLst>
                          </a:custGeom>
                          <a:solidFill>
                            <a:srgbClr val="FFFFFF"/>
                          </a:solidFill>
                          <a:ln>
                            <a:noFill/>
                          </a:ln>
                        </wps:spPr>
                        <wps:bodyPr rot="0" vert="horz" wrap="square" lIns="91440" tIns="45720" rIns="91440" bIns="45720" anchor="t" anchorCtr="0" upright="1">
                          <a:noAutofit/>
                        </wps:bodyPr>
                      </wps:wsp>
                      <wps:wsp>
                        <wps:cNvPr id="30" name="Freeform 31"/>
                        <wps:cNvSpPr>
                          <a:spLocks/>
                        </wps:cNvSpPr>
                        <wps:spPr bwMode="auto">
                          <a:xfrm>
                            <a:off x="404" y="1141"/>
                            <a:ext cx="8" cy="63"/>
                          </a:xfrm>
                          <a:custGeom>
                            <a:avLst/>
                            <a:gdLst>
                              <a:gd name="T0" fmla="*/ 22 w 32"/>
                              <a:gd name="T1" fmla="*/ 237 h 256"/>
                              <a:gd name="T2" fmla="*/ 21 w 32"/>
                              <a:gd name="T3" fmla="*/ 239 h 256"/>
                              <a:gd name="T4" fmla="*/ 20 w 32"/>
                              <a:gd name="T5" fmla="*/ 245 h 256"/>
                              <a:gd name="T6" fmla="*/ 15 w 32"/>
                              <a:gd name="T7" fmla="*/ 256 h 256"/>
                              <a:gd name="T8" fmla="*/ 15 w 32"/>
                              <a:gd name="T9" fmla="*/ 256 h 256"/>
                              <a:gd name="T10" fmla="*/ 11 w 32"/>
                              <a:gd name="T11" fmla="*/ 255 h 256"/>
                              <a:gd name="T12" fmla="*/ 5 w 32"/>
                              <a:gd name="T13" fmla="*/ 251 h 256"/>
                              <a:gd name="T14" fmla="*/ 0 w 32"/>
                              <a:gd name="T15" fmla="*/ 244 h 256"/>
                              <a:gd name="T16" fmla="*/ 0 w 32"/>
                              <a:gd name="T17" fmla="*/ 244 h 256"/>
                              <a:gd name="T18" fmla="*/ 6 w 32"/>
                              <a:gd name="T19" fmla="*/ 188 h 256"/>
                              <a:gd name="T20" fmla="*/ 7 w 32"/>
                              <a:gd name="T21" fmla="*/ 128 h 256"/>
                              <a:gd name="T22" fmla="*/ 5 w 32"/>
                              <a:gd name="T23" fmla="*/ 68 h 256"/>
                              <a:gd name="T24" fmla="*/ 0 w 32"/>
                              <a:gd name="T25" fmla="*/ 10 h 256"/>
                              <a:gd name="T26" fmla="*/ 0 w 32"/>
                              <a:gd name="T27" fmla="*/ 10 h 256"/>
                              <a:gd name="T28" fmla="*/ 6 w 32"/>
                              <a:gd name="T29" fmla="*/ 5 h 256"/>
                              <a:gd name="T30" fmla="*/ 15 w 32"/>
                              <a:gd name="T31" fmla="*/ 1 h 256"/>
                              <a:gd name="T32" fmla="*/ 25 w 32"/>
                              <a:gd name="T33" fmla="*/ 0 h 256"/>
                              <a:gd name="T34" fmla="*/ 25 w 32"/>
                              <a:gd name="T35" fmla="*/ 0 h 256"/>
                              <a:gd name="T36" fmla="*/ 30 w 32"/>
                              <a:gd name="T37" fmla="*/ 59 h 256"/>
                              <a:gd name="T38" fmla="*/ 32 w 32"/>
                              <a:gd name="T39" fmla="*/ 119 h 256"/>
                              <a:gd name="T40" fmla="*/ 30 w 32"/>
                              <a:gd name="T41" fmla="*/ 178 h 256"/>
                              <a:gd name="T42" fmla="*/ 22 w 32"/>
                              <a:gd name="T43" fmla="*/ 237 h 256"/>
                              <a:gd name="T44" fmla="*/ 22 w 32"/>
                              <a:gd name="T45" fmla="*/ 237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32" h="256">
                                <a:moveTo>
                                  <a:pt x="22" y="237"/>
                                </a:moveTo>
                                <a:lnTo>
                                  <a:pt x="21" y="239"/>
                                </a:lnTo>
                                <a:lnTo>
                                  <a:pt x="20" y="245"/>
                                </a:lnTo>
                                <a:lnTo>
                                  <a:pt x="15" y="256"/>
                                </a:lnTo>
                                <a:lnTo>
                                  <a:pt x="11" y="255"/>
                                </a:lnTo>
                                <a:lnTo>
                                  <a:pt x="5" y="251"/>
                                </a:lnTo>
                                <a:lnTo>
                                  <a:pt x="0" y="244"/>
                                </a:lnTo>
                                <a:lnTo>
                                  <a:pt x="6" y="188"/>
                                </a:lnTo>
                                <a:lnTo>
                                  <a:pt x="7" y="128"/>
                                </a:lnTo>
                                <a:lnTo>
                                  <a:pt x="5" y="68"/>
                                </a:lnTo>
                                <a:lnTo>
                                  <a:pt x="0" y="10"/>
                                </a:lnTo>
                                <a:lnTo>
                                  <a:pt x="6" y="5"/>
                                </a:lnTo>
                                <a:lnTo>
                                  <a:pt x="15" y="1"/>
                                </a:lnTo>
                                <a:lnTo>
                                  <a:pt x="25" y="0"/>
                                </a:lnTo>
                                <a:lnTo>
                                  <a:pt x="30" y="59"/>
                                </a:lnTo>
                                <a:lnTo>
                                  <a:pt x="32" y="119"/>
                                </a:lnTo>
                                <a:lnTo>
                                  <a:pt x="30" y="178"/>
                                </a:lnTo>
                                <a:lnTo>
                                  <a:pt x="22" y="237"/>
                                </a:lnTo>
                                <a:close/>
                              </a:path>
                            </a:pathLst>
                          </a:custGeom>
                          <a:solidFill>
                            <a:srgbClr val="FFFFFF"/>
                          </a:solidFill>
                          <a:ln>
                            <a:noFill/>
                          </a:ln>
                        </wps:spPr>
                        <wps:bodyPr rot="0" vert="horz" wrap="square" lIns="91440" tIns="45720" rIns="91440" bIns="45720" anchor="t" anchorCtr="0" upright="1">
                          <a:noAutofit/>
                        </wps:bodyPr>
                      </wps:wsp>
                      <wps:wsp>
                        <wps:cNvPr id="31" name="Freeform 32"/>
                        <wps:cNvSpPr>
                          <a:spLocks/>
                        </wps:cNvSpPr>
                        <wps:spPr bwMode="auto">
                          <a:xfrm>
                            <a:off x="943" y="1134"/>
                            <a:ext cx="22" cy="3"/>
                          </a:xfrm>
                          <a:custGeom>
                            <a:avLst/>
                            <a:gdLst>
                              <a:gd name="T0" fmla="*/ 89 w 89"/>
                              <a:gd name="T1" fmla="*/ 8 h 11"/>
                              <a:gd name="T2" fmla="*/ 54 w 89"/>
                              <a:gd name="T3" fmla="*/ 8 h 11"/>
                              <a:gd name="T4" fmla="*/ 21 w 89"/>
                              <a:gd name="T5" fmla="*/ 11 h 11"/>
                              <a:gd name="T6" fmla="*/ 0 w 89"/>
                              <a:gd name="T7" fmla="*/ 0 h 11"/>
                              <a:gd name="T8" fmla="*/ 0 w 89"/>
                              <a:gd name="T9" fmla="*/ 0 h 11"/>
                              <a:gd name="T10" fmla="*/ 23 w 89"/>
                              <a:gd name="T11" fmla="*/ 0 h 11"/>
                              <a:gd name="T12" fmla="*/ 66 w 89"/>
                              <a:gd name="T13" fmla="*/ 1 h 11"/>
                              <a:gd name="T14" fmla="*/ 89 w 89"/>
                              <a:gd name="T15" fmla="*/ 2 h 11"/>
                              <a:gd name="T16" fmla="*/ 89 w 89"/>
                              <a:gd name="T17" fmla="*/ 2 h 11"/>
                              <a:gd name="T18" fmla="*/ 89 w 89"/>
                              <a:gd name="T19" fmla="*/ 3 h 11"/>
                              <a:gd name="T20" fmla="*/ 89 w 89"/>
                              <a:gd name="T21" fmla="*/ 5 h 11"/>
                              <a:gd name="T22" fmla="*/ 89 w 89"/>
                              <a:gd name="T23" fmla="*/ 8 h 11"/>
                              <a:gd name="T24" fmla="*/ 89 w 89"/>
                              <a:gd name="T25" fmla="*/ 8 h 11"/>
                              <a:gd name="T26" fmla="*/ 89 w 89"/>
                              <a:gd name="T27" fmla="*/ 8 h 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89" h="11">
                                <a:moveTo>
                                  <a:pt x="89" y="8"/>
                                </a:moveTo>
                                <a:lnTo>
                                  <a:pt x="54" y="8"/>
                                </a:lnTo>
                                <a:lnTo>
                                  <a:pt x="21" y="11"/>
                                </a:lnTo>
                                <a:lnTo>
                                  <a:pt x="0" y="0"/>
                                </a:lnTo>
                                <a:lnTo>
                                  <a:pt x="23" y="0"/>
                                </a:lnTo>
                                <a:lnTo>
                                  <a:pt x="66" y="1"/>
                                </a:lnTo>
                                <a:lnTo>
                                  <a:pt x="89" y="2"/>
                                </a:lnTo>
                                <a:lnTo>
                                  <a:pt x="89" y="3"/>
                                </a:lnTo>
                                <a:lnTo>
                                  <a:pt x="89" y="5"/>
                                </a:lnTo>
                                <a:lnTo>
                                  <a:pt x="89" y="8"/>
                                </a:lnTo>
                                <a:close/>
                              </a:path>
                            </a:pathLst>
                          </a:custGeom>
                          <a:solidFill>
                            <a:srgbClr val="FFFFFF"/>
                          </a:solidFill>
                          <a:ln>
                            <a:noFill/>
                          </a:ln>
                        </wps:spPr>
                        <wps:bodyPr rot="0" vert="horz" wrap="square" lIns="91440" tIns="45720" rIns="91440" bIns="45720" anchor="t" anchorCtr="0" upright="1">
                          <a:noAutofit/>
                        </wps:bodyPr>
                      </wps:wsp>
                      <wps:wsp>
                        <wps:cNvPr id="32" name="Freeform 33"/>
                        <wps:cNvSpPr>
                          <a:spLocks/>
                        </wps:cNvSpPr>
                        <wps:spPr bwMode="auto">
                          <a:xfrm>
                            <a:off x="944" y="1141"/>
                            <a:ext cx="8" cy="126"/>
                          </a:xfrm>
                          <a:custGeom>
                            <a:avLst/>
                            <a:gdLst>
                              <a:gd name="T0" fmla="*/ 22 w 31"/>
                              <a:gd name="T1" fmla="*/ 507 h 507"/>
                              <a:gd name="T2" fmla="*/ 18 w 31"/>
                              <a:gd name="T3" fmla="*/ 505 h 507"/>
                              <a:gd name="T4" fmla="*/ 9 w 31"/>
                              <a:gd name="T5" fmla="*/ 501 h 507"/>
                              <a:gd name="T6" fmla="*/ 4 w 31"/>
                              <a:gd name="T7" fmla="*/ 499 h 507"/>
                              <a:gd name="T8" fmla="*/ 4 w 31"/>
                              <a:gd name="T9" fmla="*/ 499 h 507"/>
                              <a:gd name="T10" fmla="*/ 4 w 31"/>
                              <a:gd name="T11" fmla="*/ 455 h 507"/>
                              <a:gd name="T12" fmla="*/ 3 w 31"/>
                              <a:gd name="T13" fmla="*/ 410 h 507"/>
                              <a:gd name="T14" fmla="*/ 2 w 31"/>
                              <a:gd name="T15" fmla="*/ 364 h 507"/>
                              <a:gd name="T16" fmla="*/ 1 w 31"/>
                              <a:gd name="T17" fmla="*/ 318 h 507"/>
                              <a:gd name="T18" fmla="*/ 0 w 31"/>
                              <a:gd name="T19" fmla="*/ 271 h 507"/>
                              <a:gd name="T20" fmla="*/ 0 w 31"/>
                              <a:gd name="T21" fmla="*/ 225 h 507"/>
                              <a:gd name="T22" fmla="*/ 1 w 31"/>
                              <a:gd name="T23" fmla="*/ 179 h 507"/>
                              <a:gd name="T24" fmla="*/ 3 w 31"/>
                              <a:gd name="T25" fmla="*/ 133 h 507"/>
                              <a:gd name="T26" fmla="*/ 9 w 31"/>
                              <a:gd name="T27" fmla="*/ 88 h 507"/>
                              <a:gd name="T28" fmla="*/ 17 w 31"/>
                              <a:gd name="T29" fmla="*/ 44 h 507"/>
                              <a:gd name="T30" fmla="*/ 26 w 31"/>
                              <a:gd name="T31" fmla="*/ 0 h 507"/>
                              <a:gd name="T32" fmla="*/ 26 w 31"/>
                              <a:gd name="T33" fmla="*/ 0 h 507"/>
                              <a:gd name="T34" fmla="*/ 28 w 31"/>
                              <a:gd name="T35" fmla="*/ 2 h 507"/>
                              <a:gd name="T36" fmla="*/ 30 w 31"/>
                              <a:gd name="T37" fmla="*/ 6 h 507"/>
                              <a:gd name="T38" fmla="*/ 31 w 31"/>
                              <a:gd name="T39" fmla="*/ 8 h 507"/>
                              <a:gd name="T40" fmla="*/ 31 w 31"/>
                              <a:gd name="T41" fmla="*/ 8 h 507"/>
                              <a:gd name="T42" fmla="*/ 30 w 31"/>
                              <a:gd name="T43" fmla="*/ 53 h 507"/>
                              <a:gd name="T44" fmla="*/ 29 w 31"/>
                              <a:gd name="T45" fmla="*/ 99 h 507"/>
                              <a:gd name="T46" fmla="*/ 29 w 31"/>
                              <a:gd name="T47" fmla="*/ 144 h 507"/>
                              <a:gd name="T48" fmla="*/ 29 w 31"/>
                              <a:gd name="T49" fmla="*/ 189 h 507"/>
                              <a:gd name="T50" fmla="*/ 29 w 31"/>
                              <a:gd name="T51" fmla="*/ 235 h 507"/>
                              <a:gd name="T52" fmla="*/ 29 w 31"/>
                              <a:gd name="T53" fmla="*/ 280 h 507"/>
                              <a:gd name="T54" fmla="*/ 29 w 31"/>
                              <a:gd name="T55" fmla="*/ 326 h 507"/>
                              <a:gd name="T56" fmla="*/ 28 w 31"/>
                              <a:gd name="T57" fmla="*/ 371 h 507"/>
                              <a:gd name="T58" fmla="*/ 26 w 31"/>
                              <a:gd name="T59" fmla="*/ 416 h 507"/>
                              <a:gd name="T60" fmla="*/ 24 w 31"/>
                              <a:gd name="T61" fmla="*/ 462 h 507"/>
                              <a:gd name="T62" fmla="*/ 22 w 31"/>
                              <a:gd name="T63" fmla="*/ 507 h 507"/>
                              <a:gd name="T64" fmla="*/ 22 w 31"/>
                              <a:gd name="T65" fmla="*/ 507 h 5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1" h="507">
                                <a:moveTo>
                                  <a:pt x="22" y="507"/>
                                </a:moveTo>
                                <a:lnTo>
                                  <a:pt x="18" y="505"/>
                                </a:lnTo>
                                <a:lnTo>
                                  <a:pt x="9" y="501"/>
                                </a:lnTo>
                                <a:lnTo>
                                  <a:pt x="4" y="499"/>
                                </a:lnTo>
                                <a:lnTo>
                                  <a:pt x="4" y="455"/>
                                </a:lnTo>
                                <a:lnTo>
                                  <a:pt x="3" y="410"/>
                                </a:lnTo>
                                <a:lnTo>
                                  <a:pt x="2" y="364"/>
                                </a:lnTo>
                                <a:lnTo>
                                  <a:pt x="1" y="318"/>
                                </a:lnTo>
                                <a:lnTo>
                                  <a:pt x="0" y="271"/>
                                </a:lnTo>
                                <a:lnTo>
                                  <a:pt x="0" y="225"/>
                                </a:lnTo>
                                <a:lnTo>
                                  <a:pt x="1" y="179"/>
                                </a:lnTo>
                                <a:lnTo>
                                  <a:pt x="3" y="133"/>
                                </a:lnTo>
                                <a:lnTo>
                                  <a:pt x="9" y="88"/>
                                </a:lnTo>
                                <a:lnTo>
                                  <a:pt x="17" y="44"/>
                                </a:lnTo>
                                <a:lnTo>
                                  <a:pt x="26" y="0"/>
                                </a:lnTo>
                                <a:lnTo>
                                  <a:pt x="28" y="2"/>
                                </a:lnTo>
                                <a:lnTo>
                                  <a:pt x="30" y="6"/>
                                </a:lnTo>
                                <a:lnTo>
                                  <a:pt x="31" y="8"/>
                                </a:lnTo>
                                <a:lnTo>
                                  <a:pt x="30" y="53"/>
                                </a:lnTo>
                                <a:lnTo>
                                  <a:pt x="29" y="99"/>
                                </a:lnTo>
                                <a:lnTo>
                                  <a:pt x="29" y="144"/>
                                </a:lnTo>
                                <a:lnTo>
                                  <a:pt x="29" y="189"/>
                                </a:lnTo>
                                <a:lnTo>
                                  <a:pt x="29" y="235"/>
                                </a:lnTo>
                                <a:lnTo>
                                  <a:pt x="29" y="280"/>
                                </a:lnTo>
                                <a:lnTo>
                                  <a:pt x="29" y="326"/>
                                </a:lnTo>
                                <a:lnTo>
                                  <a:pt x="28" y="371"/>
                                </a:lnTo>
                                <a:lnTo>
                                  <a:pt x="26" y="416"/>
                                </a:lnTo>
                                <a:lnTo>
                                  <a:pt x="24" y="462"/>
                                </a:lnTo>
                                <a:lnTo>
                                  <a:pt x="22" y="507"/>
                                </a:lnTo>
                                <a:close/>
                              </a:path>
                            </a:pathLst>
                          </a:custGeom>
                          <a:solidFill>
                            <a:srgbClr val="FFFFFF"/>
                          </a:solidFill>
                          <a:ln>
                            <a:noFill/>
                          </a:ln>
                        </wps:spPr>
                        <wps:bodyPr rot="0" vert="horz" wrap="square" lIns="91440" tIns="45720" rIns="91440" bIns="45720" anchor="t" anchorCtr="0" upright="1">
                          <a:noAutofit/>
                        </wps:bodyPr>
                      </wps:wsp>
                      <wps:wsp>
                        <wps:cNvPr id="33" name="Freeform 34"/>
                        <wps:cNvSpPr>
                          <a:spLocks/>
                        </wps:cNvSpPr>
                        <wps:spPr bwMode="auto">
                          <a:xfrm>
                            <a:off x="933" y="1141"/>
                            <a:ext cx="11" cy="121"/>
                          </a:xfrm>
                          <a:custGeom>
                            <a:avLst/>
                            <a:gdLst>
                              <a:gd name="T0" fmla="*/ 30 w 45"/>
                              <a:gd name="T1" fmla="*/ 484 h 484"/>
                              <a:gd name="T2" fmla="*/ 14 w 45"/>
                              <a:gd name="T3" fmla="*/ 476 h 484"/>
                              <a:gd name="T4" fmla="*/ 2 w 45"/>
                              <a:gd name="T5" fmla="*/ 464 h 484"/>
                              <a:gd name="T6" fmla="*/ 3 w 45"/>
                              <a:gd name="T7" fmla="*/ 446 h 484"/>
                              <a:gd name="T8" fmla="*/ 3 w 45"/>
                              <a:gd name="T9" fmla="*/ 446 h 484"/>
                              <a:gd name="T10" fmla="*/ 4 w 45"/>
                              <a:gd name="T11" fmla="*/ 400 h 484"/>
                              <a:gd name="T12" fmla="*/ 4 w 45"/>
                              <a:gd name="T13" fmla="*/ 353 h 484"/>
                              <a:gd name="T14" fmla="*/ 2 w 45"/>
                              <a:gd name="T15" fmla="*/ 305 h 484"/>
                              <a:gd name="T16" fmla="*/ 1 w 45"/>
                              <a:gd name="T17" fmla="*/ 258 h 484"/>
                              <a:gd name="T18" fmla="*/ 0 w 45"/>
                              <a:gd name="T19" fmla="*/ 212 h 484"/>
                              <a:gd name="T20" fmla="*/ 0 w 45"/>
                              <a:gd name="T21" fmla="*/ 166 h 484"/>
                              <a:gd name="T22" fmla="*/ 4 w 45"/>
                              <a:gd name="T23" fmla="*/ 121 h 484"/>
                              <a:gd name="T24" fmla="*/ 12 w 45"/>
                              <a:gd name="T25" fmla="*/ 78 h 484"/>
                              <a:gd name="T26" fmla="*/ 25 w 45"/>
                              <a:gd name="T27" fmla="*/ 38 h 484"/>
                              <a:gd name="T28" fmla="*/ 45 w 45"/>
                              <a:gd name="T29" fmla="*/ 0 h 484"/>
                              <a:gd name="T30" fmla="*/ 45 w 45"/>
                              <a:gd name="T31" fmla="*/ 0 h 484"/>
                              <a:gd name="T32" fmla="*/ 37 w 45"/>
                              <a:gd name="T33" fmla="*/ 49 h 484"/>
                              <a:gd name="T34" fmla="*/ 33 w 45"/>
                              <a:gd name="T35" fmla="*/ 97 h 484"/>
                              <a:gd name="T36" fmla="*/ 31 w 45"/>
                              <a:gd name="T37" fmla="*/ 145 h 484"/>
                              <a:gd name="T38" fmla="*/ 29 w 45"/>
                              <a:gd name="T39" fmla="*/ 193 h 484"/>
                              <a:gd name="T40" fmla="*/ 29 w 45"/>
                              <a:gd name="T41" fmla="*/ 242 h 484"/>
                              <a:gd name="T42" fmla="*/ 30 w 45"/>
                              <a:gd name="T43" fmla="*/ 290 h 484"/>
                              <a:gd name="T44" fmla="*/ 30 w 45"/>
                              <a:gd name="T45" fmla="*/ 339 h 484"/>
                              <a:gd name="T46" fmla="*/ 31 w 45"/>
                              <a:gd name="T47" fmla="*/ 388 h 484"/>
                              <a:gd name="T48" fmla="*/ 31 w 45"/>
                              <a:gd name="T49" fmla="*/ 436 h 484"/>
                              <a:gd name="T50" fmla="*/ 30 w 45"/>
                              <a:gd name="T51" fmla="*/ 484 h 484"/>
                              <a:gd name="T52" fmla="*/ 30 w 45"/>
                              <a:gd name="T53" fmla="*/ 484 h 4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45" h="484">
                                <a:moveTo>
                                  <a:pt x="30" y="484"/>
                                </a:moveTo>
                                <a:lnTo>
                                  <a:pt x="14" y="476"/>
                                </a:lnTo>
                                <a:lnTo>
                                  <a:pt x="2" y="464"/>
                                </a:lnTo>
                                <a:lnTo>
                                  <a:pt x="3" y="446"/>
                                </a:lnTo>
                                <a:lnTo>
                                  <a:pt x="4" y="400"/>
                                </a:lnTo>
                                <a:lnTo>
                                  <a:pt x="4" y="353"/>
                                </a:lnTo>
                                <a:lnTo>
                                  <a:pt x="2" y="305"/>
                                </a:lnTo>
                                <a:lnTo>
                                  <a:pt x="1" y="258"/>
                                </a:lnTo>
                                <a:lnTo>
                                  <a:pt x="0" y="212"/>
                                </a:lnTo>
                                <a:lnTo>
                                  <a:pt x="0" y="166"/>
                                </a:lnTo>
                                <a:lnTo>
                                  <a:pt x="4" y="121"/>
                                </a:lnTo>
                                <a:lnTo>
                                  <a:pt x="12" y="78"/>
                                </a:lnTo>
                                <a:lnTo>
                                  <a:pt x="25" y="38"/>
                                </a:lnTo>
                                <a:lnTo>
                                  <a:pt x="45" y="0"/>
                                </a:lnTo>
                                <a:lnTo>
                                  <a:pt x="37" y="49"/>
                                </a:lnTo>
                                <a:lnTo>
                                  <a:pt x="33" y="97"/>
                                </a:lnTo>
                                <a:lnTo>
                                  <a:pt x="31" y="145"/>
                                </a:lnTo>
                                <a:lnTo>
                                  <a:pt x="29" y="193"/>
                                </a:lnTo>
                                <a:lnTo>
                                  <a:pt x="29" y="242"/>
                                </a:lnTo>
                                <a:lnTo>
                                  <a:pt x="30" y="290"/>
                                </a:lnTo>
                                <a:lnTo>
                                  <a:pt x="30" y="339"/>
                                </a:lnTo>
                                <a:lnTo>
                                  <a:pt x="31" y="388"/>
                                </a:lnTo>
                                <a:lnTo>
                                  <a:pt x="31" y="436"/>
                                </a:lnTo>
                                <a:lnTo>
                                  <a:pt x="30" y="484"/>
                                </a:lnTo>
                                <a:close/>
                              </a:path>
                            </a:pathLst>
                          </a:custGeom>
                          <a:solidFill>
                            <a:srgbClr val="FFFFFF"/>
                          </a:solidFill>
                          <a:ln>
                            <a:noFill/>
                          </a:ln>
                        </wps:spPr>
                        <wps:bodyPr rot="0" vert="horz" wrap="square" lIns="91440" tIns="45720" rIns="91440" bIns="45720" anchor="t" anchorCtr="0" upright="1">
                          <a:noAutofit/>
                        </wps:bodyPr>
                      </wps:wsp>
                      <wps:wsp>
                        <wps:cNvPr id="34" name="Freeform 35"/>
                        <wps:cNvSpPr>
                          <a:spLocks/>
                        </wps:cNvSpPr>
                        <wps:spPr bwMode="auto">
                          <a:xfrm>
                            <a:off x="955" y="1141"/>
                            <a:ext cx="8" cy="128"/>
                          </a:xfrm>
                          <a:custGeom>
                            <a:avLst/>
                            <a:gdLst>
                              <a:gd name="T0" fmla="*/ 22 w 33"/>
                              <a:gd name="T1" fmla="*/ 494 h 509"/>
                              <a:gd name="T2" fmla="*/ 18 w 33"/>
                              <a:gd name="T3" fmla="*/ 498 h 509"/>
                              <a:gd name="T4" fmla="*/ 9 w 33"/>
                              <a:gd name="T5" fmla="*/ 505 h 509"/>
                              <a:gd name="T6" fmla="*/ 4 w 33"/>
                              <a:gd name="T7" fmla="*/ 509 h 509"/>
                              <a:gd name="T8" fmla="*/ 4 w 33"/>
                              <a:gd name="T9" fmla="*/ 509 h 509"/>
                              <a:gd name="T10" fmla="*/ 4 w 33"/>
                              <a:gd name="T11" fmla="*/ 497 h 509"/>
                              <a:gd name="T12" fmla="*/ 4 w 33"/>
                              <a:gd name="T13" fmla="*/ 465 h 509"/>
                              <a:gd name="T14" fmla="*/ 3 w 33"/>
                              <a:gd name="T15" fmla="*/ 417 h 509"/>
                              <a:gd name="T16" fmla="*/ 3 w 33"/>
                              <a:gd name="T17" fmla="*/ 358 h 509"/>
                              <a:gd name="T18" fmla="*/ 2 w 33"/>
                              <a:gd name="T19" fmla="*/ 292 h 509"/>
                              <a:gd name="T20" fmla="*/ 2 w 33"/>
                              <a:gd name="T21" fmla="*/ 224 h 509"/>
                              <a:gd name="T22" fmla="*/ 1 w 33"/>
                              <a:gd name="T23" fmla="*/ 158 h 509"/>
                              <a:gd name="T24" fmla="*/ 1 w 33"/>
                              <a:gd name="T25" fmla="*/ 99 h 509"/>
                              <a:gd name="T26" fmla="*/ 0 w 33"/>
                              <a:gd name="T27" fmla="*/ 51 h 509"/>
                              <a:gd name="T28" fmla="*/ 0 w 33"/>
                              <a:gd name="T29" fmla="*/ 19 h 509"/>
                              <a:gd name="T30" fmla="*/ 0 w 33"/>
                              <a:gd name="T31" fmla="*/ 7 h 509"/>
                              <a:gd name="T32" fmla="*/ 0 w 33"/>
                              <a:gd name="T33" fmla="*/ 7 h 509"/>
                              <a:gd name="T34" fmla="*/ 1 w 33"/>
                              <a:gd name="T35" fmla="*/ 5 h 509"/>
                              <a:gd name="T36" fmla="*/ 3 w 33"/>
                              <a:gd name="T37" fmla="*/ 2 h 509"/>
                              <a:gd name="T38" fmla="*/ 4 w 33"/>
                              <a:gd name="T39" fmla="*/ 0 h 509"/>
                              <a:gd name="T40" fmla="*/ 4 w 33"/>
                              <a:gd name="T41" fmla="*/ 0 h 509"/>
                              <a:gd name="T42" fmla="*/ 17 w 33"/>
                              <a:gd name="T43" fmla="*/ 36 h 509"/>
                              <a:gd name="T44" fmla="*/ 28 w 33"/>
                              <a:gd name="T45" fmla="*/ 75 h 509"/>
                              <a:gd name="T46" fmla="*/ 33 w 33"/>
                              <a:gd name="T47" fmla="*/ 116 h 509"/>
                              <a:gd name="T48" fmla="*/ 33 w 33"/>
                              <a:gd name="T49" fmla="*/ 116 h 509"/>
                              <a:gd name="T50" fmla="*/ 33 w 33"/>
                              <a:gd name="T51" fmla="*/ 163 h 509"/>
                              <a:gd name="T52" fmla="*/ 32 w 33"/>
                              <a:gd name="T53" fmla="*/ 210 h 509"/>
                              <a:gd name="T54" fmla="*/ 30 w 33"/>
                              <a:gd name="T55" fmla="*/ 257 h 509"/>
                              <a:gd name="T56" fmla="*/ 28 w 33"/>
                              <a:gd name="T57" fmla="*/ 304 h 509"/>
                              <a:gd name="T58" fmla="*/ 25 w 33"/>
                              <a:gd name="T59" fmla="*/ 353 h 509"/>
                              <a:gd name="T60" fmla="*/ 24 w 33"/>
                              <a:gd name="T61" fmla="*/ 400 h 509"/>
                              <a:gd name="T62" fmla="*/ 22 w 33"/>
                              <a:gd name="T63" fmla="*/ 447 h 509"/>
                              <a:gd name="T64" fmla="*/ 22 w 33"/>
                              <a:gd name="T65" fmla="*/ 494 h 509"/>
                              <a:gd name="T66" fmla="*/ 22 w 33"/>
                              <a:gd name="T67" fmla="*/ 494 h 5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33" h="509">
                                <a:moveTo>
                                  <a:pt x="22" y="494"/>
                                </a:moveTo>
                                <a:lnTo>
                                  <a:pt x="18" y="498"/>
                                </a:lnTo>
                                <a:lnTo>
                                  <a:pt x="9" y="505"/>
                                </a:lnTo>
                                <a:lnTo>
                                  <a:pt x="4" y="509"/>
                                </a:lnTo>
                                <a:lnTo>
                                  <a:pt x="4" y="497"/>
                                </a:lnTo>
                                <a:lnTo>
                                  <a:pt x="4" y="465"/>
                                </a:lnTo>
                                <a:lnTo>
                                  <a:pt x="3" y="417"/>
                                </a:lnTo>
                                <a:lnTo>
                                  <a:pt x="3" y="358"/>
                                </a:lnTo>
                                <a:lnTo>
                                  <a:pt x="2" y="292"/>
                                </a:lnTo>
                                <a:lnTo>
                                  <a:pt x="2" y="224"/>
                                </a:lnTo>
                                <a:lnTo>
                                  <a:pt x="1" y="158"/>
                                </a:lnTo>
                                <a:lnTo>
                                  <a:pt x="1" y="99"/>
                                </a:lnTo>
                                <a:lnTo>
                                  <a:pt x="0" y="51"/>
                                </a:lnTo>
                                <a:lnTo>
                                  <a:pt x="0" y="19"/>
                                </a:lnTo>
                                <a:lnTo>
                                  <a:pt x="0" y="7"/>
                                </a:lnTo>
                                <a:lnTo>
                                  <a:pt x="1" y="5"/>
                                </a:lnTo>
                                <a:lnTo>
                                  <a:pt x="3" y="2"/>
                                </a:lnTo>
                                <a:lnTo>
                                  <a:pt x="4" y="0"/>
                                </a:lnTo>
                                <a:lnTo>
                                  <a:pt x="17" y="36"/>
                                </a:lnTo>
                                <a:lnTo>
                                  <a:pt x="28" y="75"/>
                                </a:lnTo>
                                <a:lnTo>
                                  <a:pt x="33" y="116"/>
                                </a:lnTo>
                                <a:lnTo>
                                  <a:pt x="33" y="163"/>
                                </a:lnTo>
                                <a:lnTo>
                                  <a:pt x="32" y="210"/>
                                </a:lnTo>
                                <a:lnTo>
                                  <a:pt x="30" y="257"/>
                                </a:lnTo>
                                <a:lnTo>
                                  <a:pt x="28" y="304"/>
                                </a:lnTo>
                                <a:lnTo>
                                  <a:pt x="25" y="353"/>
                                </a:lnTo>
                                <a:lnTo>
                                  <a:pt x="24" y="400"/>
                                </a:lnTo>
                                <a:lnTo>
                                  <a:pt x="22" y="447"/>
                                </a:lnTo>
                                <a:lnTo>
                                  <a:pt x="22" y="494"/>
                                </a:lnTo>
                                <a:close/>
                              </a:path>
                            </a:pathLst>
                          </a:custGeom>
                          <a:solidFill>
                            <a:srgbClr val="FFFFFF"/>
                          </a:solidFill>
                          <a:ln>
                            <a:noFill/>
                          </a:ln>
                        </wps:spPr>
                        <wps:bodyPr rot="0" vert="horz" wrap="square" lIns="91440" tIns="45720" rIns="91440" bIns="45720" anchor="t" anchorCtr="0" upright="1">
                          <a:noAutofit/>
                        </wps:bodyPr>
                      </wps:wsp>
                      <wps:wsp>
                        <wps:cNvPr id="35" name="Freeform 36"/>
                        <wps:cNvSpPr>
                          <a:spLocks/>
                        </wps:cNvSpPr>
                        <wps:spPr bwMode="auto">
                          <a:xfrm>
                            <a:off x="962" y="1142"/>
                            <a:ext cx="12" cy="118"/>
                          </a:xfrm>
                          <a:custGeom>
                            <a:avLst/>
                            <a:gdLst>
                              <a:gd name="T0" fmla="*/ 50 w 50"/>
                              <a:gd name="T1" fmla="*/ 197 h 471"/>
                              <a:gd name="T2" fmla="*/ 48 w 50"/>
                              <a:gd name="T3" fmla="*/ 295 h 471"/>
                              <a:gd name="T4" fmla="*/ 47 w 50"/>
                              <a:gd name="T5" fmla="*/ 344 h 471"/>
                              <a:gd name="T6" fmla="*/ 48 w 50"/>
                              <a:gd name="T7" fmla="*/ 374 h 471"/>
                              <a:gd name="T8" fmla="*/ 48 w 50"/>
                              <a:gd name="T9" fmla="*/ 374 h 471"/>
                              <a:gd name="T10" fmla="*/ 47 w 50"/>
                              <a:gd name="T11" fmla="*/ 393 h 471"/>
                              <a:gd name="T12" fmla="*/ 48 w 50"/>
                              <a:gd name="T13" fmla="*/ 415 h 471"/>
                              <a:gd name="T14" fmla="*/ 49 w 50"/>
                              <a:gd name="T15" fmla="*/ 451 h 471"/>
                              <a:gd name="T16" fmla="*/ 49 w 50"/>
                              <a:gd name="T17" fmla="*/ 451 h 471"/>
                              <a:gd name="T18" fmla="*/ 42 w 50"/>
                              <a:gd name="T19" fmla="*/ 457 h 471"/>
                              <a:gd name="T20" fmla="*/ 30 w 50"/>
                              <a:gd name="T21" fmla="*/ 467 h 471"/>
                              <a:gd name="T22" fmla="*/ 22 w 50"/>
                              <a:gd name="T23" fmla="*/ 471 h 471"/>
                              <a:gd name="T24" fmla="*/ 22 w 50"/>
                              <a:gd name="T25" fmla="*/ 471 h 471"/>
                              <a:gd name="T26" fmla="*/ 18 w 50"/>
                              <a:gd name="T27" fmla="*/ 426 h 471"/>
                              <a:gd name="T28" fmla="*/ 16 w 50"/>
                              <a:gd name="T29" fmla="*/ 380 h 471"/>
                              <a:gd name="T30" fmla="*/ 17 w 50"/>
                              <a:gd name="T31" fmla="*/ 333 h 471"/>
                              <a:gd name="T32" fmla="*/ 19 w 50"/>
                              <a:gd name="T33" fmla="*/ 286 h 471"/>
                              <a:gd name="T34" fmla="*/ 22 w 50"/>
                              <a:gd name="T35" fmla="*/ 238 h 471"/>
                              <a:gd name="T36" fmla="*/ 24 w 50"/>
                              <a:gd name="T37" fmla="*/ 189 h 471"/>
                              <a:gd name="T38" fmla="*/ 24 w 50"/>
                              <a:gd name="T39" fmla="*/ 141 h 471"/>
                              <a:gd name="T40" fmla="*/ 20 w 50"/>
                              <a:gd name="T41" fmla="*/ 93 h 471"/>
                              <a:gd name="T42" fmla="*/ 14 w 50"/>
                              <a:gd name="T43" fmla="*/ 46 h 471"/>
                              <a:gd name="T44" fmla="*/ 0 w 50"/>
                              <a:gd name="T45" fmla="*/ 0 h 471"/>
                              <a:gd name="T46" fmla="*/ 0 w 50"/>
                              <a:gd name="T47" fmla="*/ 0 h 471"/>
                              <a:gd name="T48" fmla="*/ 5 w 50"/>
                              <a:gd name="T49" fmla="*/ 3 h 471"/>
                              <a:gd name="T50" fmla="*/ 14 w 50"/>
                              <a:gd name="T51" fmla="*/ 10 h 471"/>
                              <a:gd name="T52" fmla="*/ 18 w 50"/>
                              <a:gd name="T53" fmla="*/ 13 h 471"/>
                              <a:gd name="T54" fmla="*/ 18 w 50"/>
                              <a:gd name="T55" fmla="*/ 13 h 471"/>
                              <a:gd name="T56" fmla="*/ 33 w 50"/>
                              <a:gd name="T57" fmla="*/ 63 h 471"/>
                              <a:gd name="T58" fmla="*/ 39 w 50"/>
                              <a:gd name="T59" fmla="*/ 96 h 471"/>
                              <a:gd name="T60" fmla="*/ 43 w 50"/>
                              <a:gd name="T61" fmla="*/ 131 h 471"/>
                              <a:gd name="T62" fmla="*/ 43 w 50"/>
                              <a:gd name="T63" fmla="*/ 131 h 471"/>
                              <a:gd name="T64" fmla="*/ 44 w 50"/>
                              <a:gd name="T65" fmla="*/ 148 h 471"/>
                              <a:gd name="T66" fmla="*/ 48 w 50"/>
                              <a:gd name="T67" fmla="*/ 180 h 471"/>
                              <a:gd name="T68" fmla="*/ 50 w 50"/>
                              <a:gd name="T69" fmla="*/ 197 h 471"/>
                              <a:gd name="T70" fmla="*/ 50 w 50"/>
                              <a:gd name="T71" fmla="*/ 197 h 4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50" h="471">
                                <a:moveTo>
                                  <a:pt x="50" y="197"/>
                                </a:moveTo>
                                <a:lnTo>
                                  <a:pt x="48" y="295"/>
                                </a:lnTo>
                                <a:lnTo>
                                  <a:pt x="47" y="344"/>
                                </a:lnTo>
                                <a:lnTo>
                                  <a:pt x="48" y="374"/>
                                </a:lnTo>
                                <a:lnTo>
                                  <a:pt x="47" y="393"/>
                                </a:lnTo>
                                <a:lnTo>
                                  <a:pt x="48" y="415"/>
                                </a:lnTo>
                                <a:lnTo>
                                  <a:pt x="49" y="451"/>
                                </a:lnTo>
                                <a:lnTo>
                                  <a:pt x="42" y="457"/>
                                </a:lnTo>
                                <a:lnTo>
                                  <a:pt x="30" y="467"/>
                                </a:lnTo>
                                <a:lnTo>
                                  <a:pt x="22" y="471"/>
                                </a:lnTo>
                                <a:lnTo>
                                  <a:pt x="18" y="426"/>
                                </a:lnTo>
                                <a:lnTo>
                                  <a:pt x="16" y="380"/>
                                </a:lnTo>
                                <a:lnTo>
                                  <a:pt x="17" y="333"/>
                                </a:lnTo>
                                <a:lnTo>
                                  <a:pt x="19" y="286"/>
                                </a:lnTo>
                                <a:lnTo>
                                  <a:pt x="22" y="238"/>
                                </a:lnTo>
                                <a:lnTo>
                                  <a:pt x="24" y="189"/>
                                </a:lnTo>
                                <a:lnTo>
                                  <a:pt x="24" y="141"/>
                                </a:lnTo>
                                <a:lnTo>
                                  <a:pt x="20" y="93"/>
                                </a:lnTo>
                                <a:lnTo>
                                  <a:pt x="14" y="46"/>
                                </a:lnTo>
                                <a:lnTo>
                                  <a:pt x="0" y="0"/>
                                </a:lnTo>
                                <a:lnTo>
                                  <a:pt x="5" y="3"/>
                                </a:lnTo>
                                <a:lnTo>
                                  <a:pt x="14" y="10"/>
                                </a:lnTo>
                                <a:lnTo>
                                  <a:pt x="18" y="13"/>
                                </a:lnTo>
                                <a:lnTo>
                                  <a:pt x="33" y="63"/>
                                </a:lnTo>
                                <a:lnTo>
                                  <a:pt x="39" y="96"/>
                                </a:lnTo>
                                <a:lnTo>
                                  <a:pt x="43" y="131"/>
                                </a:lnTo>
                                <a:lnTo>
                                  <a:pt x="44" y="148"/>
                                </a:lnTo>
                                <a:lnTo>
                                  <a:pt x="48" y="180"/>
                                </a:lnTo>
                                <a:lnTo>
                                  <a:pt x="50" y="197"/>
                                </a:lnTo>
                                <a:close/>
                              </a:path>
                            </a:pathLst>
                          </a:custGeom>
                          <a:solidFill>
                            <a:srgbClr val="FFFFFF"/>
                          </a:solidFill>
                          <a:ln>
                            <a:noFill/>
                          </a:ln>
                        </wps:spPr>
                        <wps:bodyPr rot="0" vert="horz" wrap="square" lIns="91440" tIns="45720" rIns="91440" bIns="45720" anchor="t" anchorCtr="0" upright="1">
                          <a:noAutofit/>
                        </wps:bodyPr>
                      </wps:wsp>
                      <wps:wsp>
                        <wps:cNvPr id="36" name="Freeform 37"/>
                        <wps:cNvSpPr>
                          <a:spLocks/>
                        </wps:cNvSpPr>
                        <wps:spPr bwMode="auto">
                          <a:xfrm>
                            <a:off x="390" y="1145"/>
                            <a:ext cx="11" cy="55"/>
                          </a:xfrm>
                          <a:custGeom>
                            <a:avLst/>
                            <a:gdLst>
                              <a:gd name="T0" fmla="*/ 38 w 44"/>
                              <a:gd name="T1" fmla="*/ 221 h 221"/>
                              <a:gd name="T2" fmla="*/ 34 w 44"/>
                              <a:gd name="T3" fmla="*/ 220 h 221"/>
                              <a:gd name="T4" fmla="*/ 27 w 44"/>
                              <a:gd name="T5" fmla="*/ 218 h 221"/>
                              <a:gd name="T6" fmla="*/ 23 w 44"/>
                              <a:gd name="T7" fmla="*/ 216 h 221"/>
                              <a:gd name="T8" fmla="*/ 23 w 44"/>
                              <a:gd name="T9" fmla="*/ 216 h 221"/>
                              <a:gd name="T10" fmla="*/ 22 w 44"/>
                              <a:gd name="T11" fmla="*/ 162 h 221"/>
                              <a:gd name="T12" fmla="*/ 18 w 44"/>
                              <a:gd name="T13" fmla="*/ 109 h 221"/>
                              <a:gd name="T14" fmla="*/ 10 w 44"/>
                              <a:gd name="T15" fmla="*/ 58 h 221"/>
                              <a:gd name="T16" fmla="*/ 0 w 44"/>
                              <a:gd name="T17" fmla="*/ 6 h 221"/>
                              <a:gd name="T18" fmla="*/ 0 w 44"/>
                              <a:gd name="T19" fmla="*/ 6 h 221"/>
                              <a:gd name="T20" fmla="*/ 11 w 44"/>
                              <a:gd name="T21" fmla="*/ 5 h 221"/>
                              <a:gd name="T22" fmla="*/ 21 w 44"/>
                              <a:gd name="T23" fmla="*/ 1 h 221"/>
                              <a:gd name="T24" fmla="*/ 33 w 44"/>
                              <a:gd name="T25" fmla="*/ 0 h 221"/>
                              <a:gd name="T26" fmla="*/ 33 w 44"/>
                              <a:gd name="T27" fmla="*/ 0 h 221"/>
                              <a:gd name="T28" fmla="*/ 37 w 44"/>
                              <a:gd name="T29" fmla="*/ 56 h 221"/>
                              <a:gd name="T30" fmla="*/ 42 w 44"/>
                              <a:gd name="T31" fmla="*/ 110 h 221"/>
                              <a:gd name="T32" fmla="*/ 44 w 44"/>
                              <a:gd name="T33" fmla="*/ 165 h 221"/>
                              <a:gd name="T34" fmla="*/ 38 w 44"/>
                              <a:gd name="T35" fmla="*/ 221 h 221"/>
                              <a:gd name="T36" fmla="*/ 38 w 44"/>
                              <a:gd name="T37" fmla="*/ 221 h 2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4" h="221">
                                <a:moveTo>
                                  <a:pt x="38" y="221"/>
                                </a:moveTo>
                                <a:lnTo>
                                  <a:pt x="34" y="220"/>
                                </a:lnTo>
                                <a:lnTo>
                                  <a:pt x="27" y="218"/>
                                </a:lnTo>
                                <a:lnTo>
                                  <a:pt x="23" y="216"/>
                                </a:lnTo>
                                <a:lnTo>
                                  <a:pt x="22" y="162"/>
                                </a:lnTo>
                                <a:lnTo>
                                  <a:pt x="18" y="109"/>
                                </a:lnTo>
                                <a:lnTo>
                                  <a:pt x="10" y="58"/>
                                </a:lnTo>
                                <a:lnTo>
                                  <a:pt x="0" y="6"/>
                                </a:lnTo>
                                <a:lnTo>
                                  <a:pt x="11" y="5"/>
                                </a:lnTo>
                                <a:lnTo>
                                  <a:pt x="21" y="1"/>
                                </a:lnTo>
                                <a:lnTo>
                                  <a:pt x="33" y="0"/>
                                </a:lnTo>
                                <a:lnTo>
                                  <a:pt x="37" y="56"/>
                                </a:lnTo>
                                <a:lnTo>
                                  <a:pt x="42" y="110"/>
                                </a:lnTo>
                                <a:lnTo>
                                  <a:pt x="44" y="165"/>
                                </a:lnTo>
                                <a:lnTo>
                                  <a:pt x="38" y="221"/>
                                </a:lnTo>
                                <a:close/>
                              </a:path>
                            </a:pathLst>
                          </a:custGeom>
                          <a:solidFill>
                            <a:srgbClr val="FFFFFF"/>
                          </a:solidFill>
                          <a:ln>
                            <a:noFill/>
                          </a:ln>
                        </wps:spPr>
                        <wps:bodyPr rot="0" vert="horz" wrap="square" lIns="91440" tIns="45720" rIns="91440" bIns="45720" anchor="t" anchorCtr="0" upright="1">
                          <a:noAutofit/>
                        </wps:bodyPr>
                      </wps:wsp>
                      <wps:wsp>
                        <wps:cNvPr id="37" name="Freeform 38"/>
                        <wps:cNvSpPr>
                          <a:spLocks/>
                        </wps:cNvSpPr>
                        <wps:spPr bwMode="auto">
                          <a:xfrm>
                            <a:off x="510" y="1139"/>
                            <a:ext cx="13" cy="121"/>
                          </a:xfrm>
                          <a:custGeom>
                            <a:avLst/>
                            <a:gdLst>
                              <a:gd name="T0" fmla="*/ 50 w 50"/>
                              <a:gd name="T1" fmla="*/ 0 h 483"/>
                              <a:gd name="T2" fmla="*/ 43 w 50"/>
                              <a:gd name="T3" fmla="*/ 46 h 483"/>
                              <a:gd name="T4" fmla="*/ 36 w 50"/>
                              <a:gd name="T5" fmla="*/ 93 h 483"/>
                              <a:gd name="T6" fmla="*/ 31 w 50"/>
                              <a:gd name="T7" fmla="*/ 140 h 483"/>
                              <a:gd name="T8" fmla="*/ 27 w 50"/>
                              <a:gd name="T9" fmla="*/ 188 h 483"/>
                              <a:gd name="T10" fmla="*/ 25 w 50"/>
                              <a:gd name="T11" fmla="*/ 236 h 483"/>
                              <a:gd name="T12" fmla="*/ 24 w 50"/>
                              <a:gd name="T13" fmla="*/ 286 h 483"/>
                              <a:gd name="T14" fmla="*/ 24 w 50"/>
                              <a:gd name="T15" fmla="*/ 335 h 483"/>
                              <a:gd name="T16" fmla="*/ 24 w 50"/>
                              <a:gd name="T17" fmla="*/ 385 h 483"/>
                              <a:gd name="T18" fmla="*/ 24 w 50"/>
                              <a:gd name="T19" fmla="*/ 434 h 483"/>
                              <a:gd name="T20" fmla="*/ 24 w 50"/>
                              <a:gd name="T21" fmla="*/ 483 h 483"/>
                              <a:gd name="T22" fmla="*/ 24 w 50"/>
                              <a:gd name="T23" fmla="*/ 483 h 483"/>
                              <a:gd name="T24" fmla="*/ 13 w 50"/>
                              <a:gd name="T25" fmla="*/ 480 h 483"/>
                              <a:gd name="T26" fmla="*/ 6 w 50"/>
                              <a:gd name="T27" fmla="*/ 473 h 483"/>
                              <a:gd name="T28" fmla="*/ 0 w 50"/>
                              <a:gd name="T29" fmla="*/ 465 h 483"/>
                              <a:gd name="T30" fmla="*/ 0 w 50"/>
                              <a:gd name="T31" fmla="*/ 465 h 483"/>
                              <a:gd name="T32" fmla="*/ 0 w 50"/>
                              <a:gd name="T33" fmla="*/ 440 h 483"/>
                              <a:gd name="T34" fmla="*/ 0 w 50"/>
                              <a:gd name="T35" fmla="*/ 381 h 483"/>
                              <a:gd name="T36" fmla="*/ 1 w 50"/>
                              <a:gd name="T37" fmla="*/ 304 h 483"/>
                              <a:gd name="T38" fmla="*/ 1 w 50"/>
                              <a:gd name="T39" fmla="*/ 228 h 483"/>
                              <a:gd name="T40" fmla="*/ 1 w 50"/>
                              <a:gd name="T41" fmla="*/ 168 h 483"/>
                              <a:gd name="T42" fmla="*/ 2 w 50"/>
                              <a:gd name="T43" fmla="*/ 145 h 483"/>
                              <a:gd name="T44" fmla="*/ 2 w 50"/>
                              <a:gd name="T45" fmla="*/ 145 h 483"/>
                              <a:gd name="T46" fmla="*/ 11 w 50"/>
                              <a:gd name="T47" fmla="*/ 107 h 483"/>
                              <a:gd name="T48" fmla="*/ 28 w 50"/>
                              <a:gd name="T49" fmla="*/ 37 h 483"/>
                              <a:gd name="T50" fmla="*/ 38 w 50"/>
                              <a:gd name="T51" fmla="*/ 0 h 483"/>
                              <a:gd name="T52" fmla="*/ 38 w 50"/>
                              <a:gd name="T53" fmla="*/ 0 h 483"/>
                              <a:gd name="T54" fmla="*/ 42 w 50"/>
                              <a:gd name="T55" fmla="*/ 0 h 483"/>
                              <a:gd name="T56" fmla="*/ 47 w 50"/>
                              <a:gd name="T57" fmla="*/ 0 h 483"/>
                              <a:gd name="T58" fmla="*/ 50 w 50"/>
                              <a:gd name="T59" fmla="*/ 0 h 483"/>
                              <a:gd name="T60" fmla="*/ 50 w 50"/>
                              <a:gd name="T61" fmla="*/ 0 h 483"/>
                              <a:gd name="T62" fmla="*/ 50 w 50"/>
                              <a:gd name="T63" fmla="*/ 0 h 4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50" h="483">
                                <a:moveTo>
                                  <a:pt x="50" y="0"/>
                                </a:moveTo>
                                <a:lnTo>
                                  <a:pt x="43" y="46"/>
                                </a:lnTo>
                                <a:lnTo>
                                  <a:pt x="36" y="93"/>
                                </a:lnTo>
                                <a:lnTo>
                                  <a:pt x="31" y="140"/>
                                </a:lnTo>
                                <a:lnTo>
                                  <a:pt x="27" y="188"/>
                                </a:lnTo>
                                <a:lnTo>
                                  <a:pt x="25" y="236"/>
                                </a:lnTo>
                                <a:lnTo>
                                  <a:pt x="24" y="286"/>
                                </a:lnTo>
                                <a:lnTo>
                                  <a:pt x="24" y="335"/>
                                </a:lnTo>
                                <a:lnTo>
                                  <a:pt x="24" y="385"/>
                                </a:lnTo>
                                <a:lnTo>
                                  <a:pt x="24" y="434"/>
                                </a:lnTo>
                                <a:lnTo>
                                  <a:pt x="24" y="483"/>
                                </a:lnTo>
                                <a:lnTo>
                                  <a:pt x="13" y="480"/>
                                </a:lnTo>
                                <a:lnTo>
                                  <a:pt x="6" y="473"/>
                                </a:lnTo>
                                <a:lnTo>
                                  <a:pt x="0" y="465"/>
                                </a:lnTo>
                                <a:lnTo>
                                  <a:pt x="0" y="440"/>
                                </a:lnTo>
                                <a:lnTo>
                                  <a:pt x="0" y="381"/>
                                </a:lnTo>
                                <a:lnTo>
                                  <a:pt x="1" y="304"/>
                                </a:lnTo>
                                <a:lnTo>
                                  <a:pt x="1" y="228"/>
                                </a:lnTo>
                                <a:lnTo>
                                  <a:pt x="1" y="168"/>
                                </a:lnTo>
                                <a:lnTo>
                                  <a:pt x="2" y="145"/>
                                </a:lnTo>
                                <a:lnTo>
                                  <a:pt x="11" y="107"/>
                                </a:lnTo>
                                <a:lnTo>
                                  <a:pt x="28" y="37"/>
                                </a:lnTo>
                                <a:lnTo>
                                  <a:pt x="38" y="0"/>
                                </a:lnTo>
                                <a:lnTo>
                                  <a:pt x="42" y="0"/>
                                </a:lnTo>
                                <a:lnTo>
                                  <a:pt x="47" y="0"/>
                                </a:lnTo>
                                <a:lnTo>
                                  <a:pt x="50" y="0"/>
                                </a:lnTo>
                                <a:close/>
                              </a:path>
                            </a:pathLst>
                          </a:custGeom>
                          <a:solidFill>
                            <a:srgbClr val="FFFFFF"/>
                          </a:solidFill>
                          <a:ln>
                            <a:noFill/>
                          </a:ln>
                        </wps:spPr>
                        <wps:bodyPr rot="0" vert="horz" wrap="square" lIns="91440" tIns="45720" rIns="91440" bIns="45720" anchor="t" anchorCtr="0" upright="1">
                          <a:noAutofit/>
                        </wps:bodyPr>
                      </wps:wsp>
                      <wps:wsp>
                        <wps:cNvPr id="38" name="Freeform 39"/>
                        <wps:cNvSpPr>
                          <a:spLocks/>
                        </wps:cNvSpPr>
                        <wps:spPr bwMode="auto">
                          <a:xfrm>
                            <a:off x="520" y="1139"/>
                            <a:ext cx="8" cy="130"/>
                          </a:xfrm>
                          <a:custGeom>
                            <a:avLst/>
                            <a:gdLst>
                              <a:gd name="T0" fmla="*/ 25 w 29"/>
                              <a:gd name="T1" fmla="*/ 518 h 518"/>
                              <a:gd name="T2" fmla="*/ 18 w 29"/>
                              <a:gd name="T3" fmla="*/ 512 h 518"/>
                              <a:gd name="T4" fmla="*/ 6 w 29"/>
                              <a:gd name="T5" fmla="*/ 500 h 518"/>
                              <a:gd name="T6" fmla="*/ 0 w 29"/>
                              <a:gd name="T7" fmla="*/ 493 h 518"/>
                              <a:gd name="T8" fmla="*/ 0 w 29"/>
                              <a:gd name="T9" fmla="*/ 493 h 518"/>
                              <a:gd name="T10" fmla="*/ 3 w 29"/>
                              <a:gd name="T11" fmla="*/ 450 h 518"/>
                              <a:gd name="T12" fmla="*/ 3 w 29"/>
                              <a:gd name="T13" fmla="*/ 405 h 518"/>
                              <a:gd name="T14" fmla="*/ 3 w 29"/>
                              <a:gd name="T15" fmla="*/ 360 h 518"/>
                              <a:gd name="T16" fmla="*/ 3 w 29"/>
                              <a:gd name="T17" fmla="*/ 314 h 518"/>
                              <a:gd name="T18" fmla="*/ 2 w 29"/>
                              <a:gd name="T19" fmla="*/ 267 h 518"/>
                              <a:gd name="T20" fmla="*/ 2 w 29"/>
                              <a:gd name="T21" fmla="*/ 221 h 518"/>
                              <a:gd name="T22" fmla="*/ 3 w 29"/>
                              <a:gd name="T23" fmla="*/ 175 h 518"/>
                              <a:gd name="T24" fmla="*/ 6 w 29"/>
                              <a:gd name="T25" fmla="*/ 129 h 518"/>
                              <a:gd name="T26" fmla="*/ 11 w 29"/>
                              <a:gd name="T27" fmla="*/ 85 h 518"/>
                              <a:gd name="T28" fmla="*/ 18 w 29"/>
                              <a:gd name="T29" fmla="*/ 41 h 518"/>
                              <a:gd name="T30" fmla="*/ 29 w 29"/>
                              <a:gd name="T31" fmla="*/ 0 h 518"/>
                              <a:gd name="T32" fmla="*/ 29 w 29"/>
                              <a:gd name="T33" fmla="*/ 0 h 518"/>
                              <a:gd name="T34" fmla="*/ 28 w 29"/>
                              <a:gd name="T35" fmla="*/ 47 h 518"/>
                              <a:gd name="T36" fmla="*/ 27 w 29"/>
                              <a:gd name="T37" fmla="*/ 95 h 518"/>
                              <a:gd name="T38" fmla="*/ 26 w 29"/>
                              <a:gd name="T39" fmla="*/ 142 h 518"/>
                              <a:gd name="T40" fmla="*/ 26 w 29"/>
                              <a:gd name="T41" fmla="*/ 189 h 518"/>
                              <a:gd name="T42" fmla="*/ 26 w 29"/>
                              <a:gd name="T43" fmla="*/ 236 h 518"/>
                              <a:gd name="T44" fmla="*/ 26 w 29"/>
                              <a:gd name="T45" fmla="*/ 284 h 518"/>
                              <a:gd name="T46" fmla="*/ 26 w 29"/>
                              <a:gd name="T47" fmla="*/ 331 h 518"/>
                              <a:gd name="T48" fmla="*/ 26 w 29"/>
                              <a:gd name="T49" fmla="*/ 378 h 518"/>
                              <a:gd name="T50" fmla="*/ 26 w 29"/>
                              <a:gd name="T51" fmla="*/ 425 h 518"/>
                              <a:gd name="T52" fmla="*/ 26 w 29"/>
                              <a:gd name="T53" fmla="*/ 471 h 518"/>
                              <a:gd name="T54" fmla="*/ 25 w 29"/>
                              <a:gd name="T55" fmla="*/ 518 h 518"/>
                              <a:gd name="T56" fmla="*/ 25 w 29"/>
                              <a:gd name="T57" fmla="*/ 518 h 518"/>
                              <a:gd name="T58" fmla="*/ 25 w 29"/>
                              <a:gd name="T59" fmla="*/ 518 h 5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29" h="518">
                                <a:moveTo>
                                  <a:pt x="25" y="518"/>
                                </a:moveTo>
                                <a:lnTo>
                                  <a:pt x="18" y="512"/>
                                </a:lnTo>
                                <a:lnTo>
                                  <a:pt x="6" y="500"/>
                                </a:lnTo>
                                <a:lnTo>
                                  <a:pt x="0" y="493"/>
                                </a:lnTo>
                                <a:lnTo>
                                  <a:pt x="3" y="450"/>
                                </a:lnTo>
                                <a:lnTo>
                                  <a:pt x="3" y="405"/>
                                </a:lnTo>
                                <a:lnTo>
                                  <a:pt x="3" y="360"/>
                                </a:lnTo>
                                <a:lnTo>
                                  <a:pt x="3" y="314"/>
                                </a:lnTo>
                                <a:lnTo>
                                  <a:pt x="2" y="267"/>
                                </a:lnTo>
                                <a:lnTo>
                                  <a:pt x="2" y="221"/>
                                </a:lnTo>
                                <a:lnTo>
                                  <a:pt x="3" y="175"/>
                                </a:lnTo>
                                <a:lnTo>
                                  <a:pt x="6" y="129"/>
                                </a:lnTo>
                                <a:lnTo>
                                  <a:pt x="11" y="85"/>
                                </a:lnTo>
                                <a:lnTo>
                                  <a:pt x="18" y="41"/>
                                </a:lnTo>
                                <a:lnTo>
                                  <a:pt x="29" y="0"/>
                                </a:lnTo>
                                <a:lnTo>
                                  <a:pt x="28" y="47"/>
                                </a:lnTo>
                                <a:lnTo>
                                  <a:pt x="27" y="95"/>
                                </a:lnTo>
                                <a:lnTo>
                                  <a:pt x="26" y="142"/>
                                </a:lnTo>
                                <a:lnTo>
                                  <a:pt x="26" y="189"/>
                                </a:lnTo>
                                <a:lnTo>
                                  <a:pt x="26" y="236"/>
                                </a:lnTo>
                                <a:lnTo>
                                  <a:pt x="26" y="284"/>
                                </a:lnTo>
                                <a:lnTo>
                                  <a:pt x="26" y="331"/>
                                </a:lnTo>
                                <a:lnTo>
                                  <a:pt x="26" y="378"/>
                                </a:lnTo>
                                <a:lnTo>
                                  <a:pt x="26" y="425"/>
                                </a:lnTo>
                                <a:lnTo>
                                  <a:pt x="26" y="471"/>
                                </a:lnTo>
                                <a:lnTo>
                                  <a:pt x="25" y="518"/>
                                </a:lnTo>
                                <a:close/>
                              </a:path>
                            </a:pathLst>
                          </a:custGeom>
                          <a:solidFill>
                            <a:srgbClr val="FFFFFF"/>
                          </a:solidFill>
                          <a:ln>
                            <a:noFill/>
                          </a:ln>
                        </wps:spPr>
                        <wps:bodyPr rot="0" vert="horz" wrap="square" lIns="91440" tIns="45720" rIns="91440" bIns="45720" anchor="t" anchorCtr="0" upright="1">
                          <a:noAutofit/>
                        </wps:bodyPr>
                      </wps:wsp>
                      <wps:wsp>
                        <wps:cNvPr id="39" name="Freeform 40"/>
                        <wps:cNvSpPr>
                          <a:spLocks/>
                        </wps:cNvSpPr>
                        <wps:spPr bwMode="auto">
                          <a:xfrm>
                            <a:off x="532" y="1141"/>
                            <a:ext cx="7" cy="129"/>
                          </a:xfrm>
                          <a:custGeom>
                            <a:avLst/>
                            <a:gdLst>
                              <a:gd name="T0" fmla="*/ 24 w 25"/>
                              <a:gd name="T1" fmla="*/ 502 h 514"/>
                              <a:gd name="T2" fmla="*/ 19 w 25"/>
                              <a:gd name="T3" fmla="*/ 505 h 514"/>
                              <a:gd name="T4" fmla="*/ 6 w 25"/>
                              <a:gd name="T5" fmla="*/ 510 h 514"/>
                              <a:gd name="T6" fmla="*/ 0 w 25"/>
                              <a:gd name="T7" fmla="*/ 514 h 514"/>
                              <a:gd name="T8" fmla="*/ 0 w 25"/>
                              <a:gd name="T9" fmla="*/ 514 h 514"/>
                              <a:gd name="T10" fmla="*/ 0 w 25"/>
                              <a:gd name="T11" fmla="*/ 502 h 514"/>
                              <a:gd name="T12" fmla="*/ 0 w 25"/>
                              <a:gd name="T13" fmla="*/ 469 h 514"/>
                              <a:gd name="T14" fmla="*/ 0 w 25"/>
                              <a:gd name="T15" fmla="*/ 420 h 514"/>
                              <a:gd name="T16" fmla="*/ 1 w 25"/>
                              <a:gd name="T17" fmla="*/ 359 h 514"/>
                              <a:gd name="T18" fmla="*/ 1 w 25"/>
                              <a:gd name="T19" fmla="*/ 292 h 514"/>
                              <a:gd name="T20" fmla="*/ 1 w 25"/>
                              <a:gd name="T21" fmla="*/ 222 h 514"/>
                              <a:gd name="T22" fmla="*/ 1 w 25"/>
                              <a:gd name="T23" fmla="*/ 154 h 514"/>
                              <a:gd name="T24" fmla="*/ 2 w 25"/>
                              <a:gd name="T25" fmla="*/ 94 h 514"/>
                              <a:gd name="T26" fmla="*/ 2 w 25"/>
                              <a:gd name="T27" fmla="*/ 44 h 514"/>
                              <a:gd name="T28" fmla="*/ 2 w 25"/>
                              <a:gd name="T29" fmla="*/ 13 h 514"/>
                              <a:gd name="T30" fmla="*/ 2 w 25"/>
                              <a:gd name="T31" fmla="*/ 0 h 514"/>
                              <a:gd name="T32" fmla="*/ 2 w 25"/>
                              <a:gd name="T33" fmla="*/ 0 h 514"/>
                              <a:gd name="T34" fmla="*/ 11 w 25"/>
                              <a:gd name="T35" fmla="*/ 45 h 514"/>
                              <a:gd name="T36" fmla="*/ 17 w 25"/>
                              <a:gd name="T37" fmla="*/ 91 h 514"/>
                              <a:gd name="T38" fmla="*/ 22 w 25"/>
                              <a:gd name="T39" fmla="*/ 138 h 514"/>
                              <a:gd name="T40" fmla="*/ 24 w 25"/>
                              <a:gd name="T41" fmla="*/ 184 h 514"/>
                              <a:gd name="T42" fmla="*/ 25 w 25"/>
                              <a:gd name="T43" fmla="*/ 230 h 514"/>
                              <a:gd name="T44" fmla="*/ 25 w 25"/>
                              <a:gd name="T45" fmla="*/ 276 h 514"/>
                              <a:gd name="T46" fmla="*/ 24 w 25"/>
                              <a:gd name="T47" fmla="*/ 322 h 514"/>
                              <a:gd name="T48" fmla="*/ 23 w 25"/>
                              <a:gd name="T49" fmla="*/ 367 h 514"/>
                              <a:gd name="T50" fmla="*/ 23 w 25"/>
                              <a:gd name="T51" fmla="*/ 413 h 514"/>
                              <a:gd name="T52" fmla="*/ 23 w 25"/>
                              <a:gd name="T53" fmla="*/ 457 h 514"/>
                              <a:gd name="T54" fmla="*/ 24 w 25"/>
                              <a:gd name="T55" fmla="*/ 502 h 514"/>
                              <a:gd name="T56" fmla="*/ 24 w 25"/>
                              <a:gd name="T57" fmla="*/ 502 h 514"/>
                              <a:gd name="T58" fmla="*/ 24 w 25"/>
                              <a:gd name="T59" fmla="*/ 502 h 5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25" h="514">
                                <a:moveTo>
                                  <a:pt x="24" y="502"/>
                                </a:moveTo>
                                <a:lnTo>
                                  <a:pt x="19" y="505"/>
                                </a:lnTo>
                                <a:lnTo>
                                  <a:pt x="6" y="510"/>
                                </a:lnTo>
                                <a:lnTo>
                                  <a:pt x="0" y="514"/>
                                </a:lnTo>
                                <a:lnTo>
                                  <a:pt x="0" y="502"/>
                                </a:lnTo>
                                <a:lnTo>
                                  <a:pt x="0" y="469"/>
                                </a:lnTo>
                                <a:lnTo>
                                  <a:pt x="0" y="420"/>
                                </a:lnTo>
                                <a:lnTo>
                                  <a:pt x="1" y="359"/>
                                </a:lnTo>
                                <a:lnTo>
                                  <a:pt x="1" y="292"/>
                                </a:lnTo>
                                <a:lnTo>
                                  <a:pt x="1" y="222"/>
                                </a:lnTo>
                                <a:lnTo>
                                  <a:pt x="1" y="154"/>
                                </a:lnTo>
                                <a:lnTo>
                                  <a:pt x="2" y="94"/>
                                </a:lnTo>
                                <a:lnTo>
                                  <a:pt x="2" y="44"/>
                                </a:lnTo>
                                <a:lnTo>
                                  <a:pt x="2" y="13"/>
                                </a:lnTo>
                                <a:lnTo>
                                  <a:pt x="2" y="0"/>
                                </a:lnTo>
                                <a:lnTo>
                                  <a:pt x="11" y="45"/>
                                </a:lnTo>
                                <a:lnTo>
                                  <a:pt x="17" y="91"/>
                                </a:lnTo>
                                <a:lnTo>
                                  <a:pt x="22" y="138"/>
                                </a:lnTo>
                                <a:lnTo>
                                  <a:pt x="24" y="184"/>
                                </a:lnTo>
                                <a:lnTo>
                                  <a:pt x="25" y="230"/>
                                </a:lnTo>
                                <a:lnTo>
                                  <a:pt x="25" y="276"/>
                                </a:lnTo>
                                <a:lnTo>
                                  <a:pt x="24" y="322"/>
                                </a:lnTo>
                                <a:lnTo>
                                  <a:pt x="23" y="367"/>
                                </a:lnTo>
                                <a:lnTo>
                                  <a:pt x="23" y="413"/>
                                </a:lnTo>
                                <a:lnTo>
                                  <a:pt x="23" y="457"/>
                                </a:lnTo>
                                <a:lnTo>
                                  <a:pt x="24" y="502"/>
                                </a:lnTo>
                                <a:close/>
                              </a:path>
                            </a:pathLst>
                          </a:custGeom>
                          <a:solidFill>
                            <a:srgbClr val="FFFFFF"/>
                          </a:solidFill>
                          <a:ln>
                            <a:noFill/>
                          </a:ln>
                        </wps:spPr>
                        <wps:bodyPr rot="0" vert="horz" wrap="square" lIns="91440" tIns="45720" rIns="91440" bIns="45720" anchor="t" anchorCtr="0" upright="1">
                          <a:noAutofit/>
                        </wps:bodyPr>
                      </wps:wsp>
                      <wps:wsp>
                        <wps:cNvPr id="40" name="Freeform 41"/>
                        <wps:cNvSpPr>
                          <a:spLocks/>
                        </wps:cNvSpPr>
                        <wps:spPr bwMode="auto">
                          <a:xfrm>
                            <a:off x="538" y="1145"/>
                            <a:ext cx="11" cy="118"/>
                          </a:xfrm>
                          <a:custGeom>
                            <a:avLst/>
                            <a:gdLst>
                              <a:gd name="T0" fmla="*/ 42 w 42"/>
                              <a:gd name="T1" fmla="*/ 455 h 470"/>
                              <a:gd name="T2" fmla="*/ 39 w 42"/>
                              <a:gd name="T3" fmla="*/ 459 h 470"/>
                              <a:gd name="T4" fmla="*/ 31 w 42"/>
                              <a:gd name="T5" fmla="*/ 466 h 470"/>
                              <a:gd name="T6" fmla="*/ 28 w 42"/>
                              <a:gd name="T7" fmla="*/ 470 h 470"/>
                              <a:gd name="T8" fmla="*/ 28 w 42"/>
                              <a:gd name="T9" fmla="*/ 470 h 470"/>
                              <a:gd name="T10" fmla="*/ 23 w 42"/>
                              <a:gd name="T11" fmla="*/ 425 h 470"/>
                              <a:gd name="T12" fmla="*/ 21 w 42"/>
                              <a:gd name="T13" fmla="*/ 378 h 470"/>
                              <a:gd name="T14" fmla="*/ 20 w 42"/>
                              <a:gd name="T15" fmla="*/ 331 h 470"/>
                              <a:gd name="T16" fmla="*/ 21 w 42"/>
                              <a:gd name="T17" fmla="*/ 282 h 470"/>
                              <a:gd name="T18" fmla="*/ 21 w 42"/>
                              <a:gd name="T19" fmla="*/ 234 h 470"/>
                              <a:gd name="T20" fmla="*/ 21 w 42"/>
                              <a:gd name="T21" fmla="*/ 184 h 470"/>
                              <a:gd name="T22" fmla="*/ 20 w 42"/>
                              <a:gd name="T23" fmla="*/ 136 h 470"/>
                              <a:gd name="T24" fmla="*/ 17 w 42"/>
                              <a:gd name="T25" fmla="*/ 89 h 470"/>
                              <a:gd name="T26" fmla="*/ 10 w 42"/>
                              <a:gd name="T27" fmla="*/ 44 h 470"/>
                              <a:gd name="T28" fmla="*/ 0 w 42"/>
                              <a:gd name="T29" fmla="*/ 0 h 470"/>
                              <a:gd name="T30" fmla="*/ 0 w 42"/>
                              <a:gd name="T31" fmla="*/ 0 h 470"/>
                              <a:gd name="T32" fmla="*/ 15 w 42"/>
                              <a:gd name="T33" fmla="*/ 42 h 470"/>
                              <a:gd name="T34" fmla="*/ 26 w 42"/>
                              <a:gd name="T35" fmla="*/ 85 h 470"/>
                              <a:gd name="T36" fmla="*/ 34 w 42"/>
                              <a:gd name="T37" fmla="*/ 132 h 470"/>
                              <a:gd name="T38" fmla="*/ 39 w 42"/>
                              <a:gd name="T39" fmla="*/ 178 h 470"/>
                              <a:gd name="T40" fmla="*/ 41 w 42"/>
                              <a:gd name="T41" fmla="*/ 225 h 470"/>
                              <a:gd name="T42" fmla="*/ 41 w 42"/>
                              <a:gd name="T43" fmla="*/ 272 h 470"/>
                              <a:gd name="T44" fmla="*/ 41 w 42"/>
                              <a:gd name="T45" fmla="*/ 319 h 470"/>
                              <a:gd name="T46" fmla="*/ 41 w 42"/>
                              <a:gd name="T47" fmla="*/ 366 h 470"/>
                              <a:gd name="T48" fmla="*/ 41 w 42"/>
                              <a:gd name="T49" fmla="*/ 411 h 470"/>
                              <a:gd name="T50" fmla="*/ 42 w 42"/>
                              <a:gd name="T51" fmla="*/ 455 h 470"/>
                              <a:gd name="T52" fmla="*/ 42 w 42"/>
                              <a:gd name="T53" fmla="*/ 455 h 470"/>
                              <a:gd name="T54" fmla="*/ 42 w 42"/>
                              <a:gd name="T55" fmla="*/ 455 h 4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42" h="470">
                                <a:moveTo>
                                  <a:pt x="42" y="455"/>
                                </a:moveTo>
                                <a:lnTo>
                                  <a:pt x="39" y="459"/>
                                </a:lnTo>
                                <a:lnTo>
                                  <a:pt x="31" y="466"/>
                                </a:lnTo>
                                <a:lnTo>
                                  <a:pt x="28" y="470"/>
                                </a:lnTo>
                                <a:lnTo>
                                  <a:pt x="23" y="425"/>
                                </a:lnTo>
                                <a:lnTo>
                                  <a:pt x="21" y="378"/>
                                </a:lnTo>
                                <a:lnTo>
                                  <a:pt x="20" y="331"/>
                                </a:lnTo>
                                <a:lnTo>
                                  <a:pt x="21" y="282"/>
                                </a:lnTo>
                                <a:lnTo>
                                  <a:pt x="21" y="234"/>
                                </a:lnTo>
                                <a:lnTo>
                                  <a:pt x="21" y="184"/>
                                </a:lnTo>
                                <a:lnTo>
                                  <a:pt x="20" y="136"/>
                                </a:lnTo>
                                <a:lnTo>
                                  <a:pt x="17" y="89"/>
                                </a:lnTo>
                                <a:lnTo>
                                  <a:pt x="10" y="44"/>
                                </a:lnTo>
                                <a:lnTo>
                                  <a:pt x="0" y="0"/>
                                </a:lnTo>
                                <a:lnTo>
                                  <a:pt x="15" y="42"/>
                                </a:lnTo>
                                <a:lnTo>
                                  <a:pt x="26" y="85"/>
                                </a:lnTo>
                                <a:lnTo>
                                  <a:pt x="34" y="132"/>
                                </a:lnTo>
                                <a:lnTo>
                                  <a:pt x="39" y="178"/>
                                </a:lnTo>
                                <a:lnTo>
                                  <a:pt x="41" y="225"/>
                                </a:lnTo>
                                <a:lnTo>
                                  <a:pt x="41" y="272"/>
                                </a:lnTo>
                                <a:lnTo>
                                  <a:pt x="41" y="319"/>
                                </a:lnTo>
                                <a:lnTo>
                                  <a:pt x="41" y="366"/>
                                </a:lnTo>
                                <a:lnTo>
                                  <a:pt x="41" y="411"/>
                                </a:lnTo>
                                <a:lnTo>
                                  <a:pt x="42" y="455"/>
                                </a:lnTo>
                                <a:close/>
                              </a:path>
                            </a:pathLst>
                          </a:custGeom>
                          <a:solidFill>
                            <a:srgbClr val="FFFFFF"/>
                          </a:solidFill>
                          <a:ln>
                            <a:noFill/>
                          </a:ln>
                        </wps:spPr>
                        <wps:bodyPr rot="0" vert="horz" wrap="square" lIns="91440" tIns="45720" rIns="91440" bIns="45720" anchor="t" anchorCtr="0" upright="1">
                          <a:noAutofit/>
                        </wps:bodyPr>
                      </wps:wsp>
                      <wps:wsp>
                        <wps:cNvPr id="41" name="Freeform 42"/>
                        <wps:cNvSpPr>
                          <a:spLocks/>
                        </wps:cNvSpPr>
                        <wps:spPr bwMode="auto">
                          <a:xfrm>
                            <a:off x="376" y="1148"/>
                            <a:ext cx="15" cy="49"/>
                          </a:xfrm>
                          <a:custGeom>
                            <a:avLst/>
                            <a:gdLst>
                              <a:gd name="T0" fmla="*/ 14 w 64"/>
                              <a:gd name="T1" fmla="*/ 63 h 196"/>
                              <a:gd name="T2" fmla="*/ 11 w 64"/>
                              <a:gd name="T3" fmla="*/ 49 h 196"/>
                              <a:gd name="T4" fmla="*/ 3 w 64"/>
                              <a:gd name="T5" fmla="*/ 21 h 196"/>
                              <a:gd name="T6" fmla="*/ 0 w 64"/>
                              <a:gd name="T7" fmla="*/ 5 h 196"/>
                              <a:gd name="T8" fmla="*/ 0 w 64"/>
                              <a:gd name="T9" fmla="*/ 5 h 196"/>
                              <a:gd name="T10" fmla="*/ 19 w 64"/>
                              <a:gd name="T11" fmla="*/ 3 h 196"/>
                              <a:gd name="T12" fmla="*/ 36 w 64"/>
                              <a:gd name="T13" fmla="*/ 0 h 196"/>
                              <a:gd name="T14" fmla="*/ 46 w 64"/>
                              <a:gd name="T15" fmla="*/ 15 h 196"/>
                              <a:gd name="T16" fmla="*/ 46 w 64"/>
                              <a:gd name="T17" fmla="*/ 15 h 196"/>
                              <a:gd name="T18" fmla="*/ 51 w 64"/>
                              <a:gd name="T19" fmla="*/ 62 h 196"/>
                              <a:gd name="T20" fmla="*/ 59 w 64"/>
                              <a:gd name="T21" fmla="*/ 149 h 196"/>
                              <a:gd name="T22" fmla="*/ 64 w 64"/>
                              <a:gd name="T23" fmla="*/ 196 h 196"/>
                              <a:gd name="T24" fmla="*/ 64 w 64"/>
                              <a:gd name="T25" fmla="*/ 196 h 196"/>
                              <a:gd name="T26" fmla="*/ 35 w 64"/>
                              <a:gd name="T27" fmla="*/ 159 h 196"/>
                              <a:gd name="T28" fmla="*/ 24 w 64"/>
                              <a:gd name="T29" fmla="*/ 111 h 196"/>
                              <a:gd name="T30" fmla="*/ 14 w 64"/>
                              <a:gd name="T31" fmla="*/ 63 h 196"/>
                              <a:gd name="T32" fmla="*/ 14 w 64"/>
                              <a:gd name="T33" fmla="*/ 63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64" h="196">
                                <a:moveTo>
                                  <a:pt x="14" y="63"/>
                                </a:moveTo>
                                <a:lnTo>
                                  <a:pt x="11" y="49"/>
                                </a:lnTo>
                                <a:lnTo>
                                  <a:pt x="3" y="21"/>
                                </a:lnTo>
                                <a:lnTo>
                                  <a:pt x="0" y="5"/>
                                </a:lnTo>
                                <a:lnTo>
                                  <a:pt x="19" y="3"/>
                                </a:lnTo>
                                <a:lnTo>
                                  <a:pt x="36" y="0"/>
                                </a:lnTo>
                                <a:lnTo>
                                  <a:pt x="46" y="15"/>
                                </a:lnTo>
                                <a:lnTo>
                                  <a:pt x="51" y="62"/>
                                </a:lnTo>
                                <a:lnTo>
                                  <a:pt x="59" y="149"/>
                                </a:lnTo>
                                <a:lnTo>
                                  <a:pt x="64" y="196"/>
                                </a:lnTo>
                                <a:lnTo>
                                  <a:pt x="35" y="159"/>
                                </a:lnTo>
                                <a:lnTo>
                                  <a:pt x="24" y="111"/>
                                </a:lnTo>
                                <a:lnTo>
                                  <a:pt x="14" y="63"/>
                                </a:lnTo>
                                <a:close/>
                              </a:path>
                            </a:pathLst>
                          </a:custGeom>
                          <a:solidFill>
                            <a:srgbClr val="FFFFFF"/>
                          </a:solidFill>
                          <a:ln>
                            <a:noFill/>
                          </a:ln>
                        </wps:spPr>
                        <wps:bodyPr rot="0" vert="horz" wrap="square" lIns="91440" tIns="45720" rIns="91440" bIns="45720" anchor="t" anchorCtr="0" upright="1">
                          <a:noAutofit/>
                        </wps:bodyPr>
                      </wps:wsp>
                      <wps:wsp>
                        <wps:cNvPr id="42" name="Freeform 43"/>
                        <wps:cNvSpPr>
                          <a:spLocks/>
                        </wps:cNvSpPr>
                        <wps:spPr bwMode="auto">
                          <a:xfrm>
                            <a:off x="418" y="1148"/>
                            <a:ext cx="11" cy="13"/>
                          </a:xfrm>
                          <a:custGeom>
                            <a:avLst/>
                            <a:gdLst>
                              <a:gd name="T0" fmla="*/ 25 w 44"/>
                              <a:gd name="T1" fmla="*/ 49 h 49"/>
                              <a:gd name="T2" fmla="*/ 14 w 44"/>
                              <a:gd name="T3" fmla="*/ 45 h 49"/>
                              <a:gd name="T4" fmla="*/ 5 w 44"/>
                              <a:gd name="T5" fmla="*/ 39 h 49"/>
                              <a:gd name="T6" fmla="*/ 0 w 44"/>
                              <a:gd name="T7" fmla="*/ 30 h 49"/>
                              <a:gd name="T8" fmla="*/ 0 w 44"/>
                              <a:gd name="T9" fmla="*/ 30 h 49"/>
                              <a:gd name="T10" fmla="*/ 0 w 44"/>
                              <a:gd name="T11" fmla="*/ 22 h 49"/>
                              <a:gd name="T12" fmla="*/ 0 w 44"/>
                              <a:gd name="T13" fmla="*/ 8 h 49"/>
                              <a:gd name="T14" fmla="*/ 0 w 44"/>
                              <a:gd name="T15" fmla="*/ 0 h 49"/>
                              <a:gd name="T16" fmla="*/ 0 w 44"/>
                              <a:gd name="T17" fmla="*/ 0 h 49"/>
                              <a:gd name="T18" fmla="*/ 12 w 44"/>
                              <a:gd name="T19" fmla="*/ 8 h 49"/>
                              <a:gd name="T20" fmla="*/ 33 w 44"/>
                              <a:gd name="T21" fmla="*/ 20 h 49"/>
                              <a:gd name="T22" fmla="*/ 44 w 44"/>
                              <a:gd name="T23" fmla="*/ 27 h 49"/>
                              <a:gd name="T24" fmla="*/ 44 w 44"/>
                              <a:gd name="T25" fmla="*/ 27 h 49"/>
                              <a:gd name="T26" fmla="*/ 43 w 44"/>
                              <a:gd name="T27" fmla="*/ 37 h 49"/>
                              <a:gd name="T28" fmla="*/ 34 w 44"/>
                              <a:gd name="T29" fmla="*/ 44 h 49"/>
                              <a:gd name="T30" fmla="*/ 25 w 44"/>
                              <a:gd name="T31" fmla="*/ 49 h 49"/>
                              <a:gd name="T32" fmla="*/ 25 w 44"/>
                              <a:gd name="T33" fmla="*/ 49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44" h="49">
                                <a:moveTo>
                                  <a:pt x="25" y="49"/>
                                </a:moveTo>
                                <a:lnTo>
                                  <a:pt x="14" y="45"/>
                                </a:lnTo>
                                <a:lnTo>
                                  <a:pt x="5" y="39"/>
                                </a:lnTo>
                                <a:lnTo>
                                  <a:pt x="0" y="30"/>
                                </a:lnTo>
                                <a:lnTo>
                                  <a:pt x="0" y="22"/>
                                </a:lnTo>
                                <a:lnTo>
                                  <a:pt x="0" y="8"/>
                                </a:lnTo>
                                <a:lnTo>
                                  <a:pt x="0" y="0"/>
                                </a:lnTo>
                                <a:lnTo>
                                  <a:pt x="12" y="8"/>
                                </a:lnTo>
                                <a:lnTo>
                                  <a:pt x="33" y="20"/>
                                </a:lnTo>
                                <a:lnTo>
                                  <a:pt x="44" y="27"/>
                                </a:lnTo>
                                <a:lnTo>
                                  <a:pt x="43" y="37"/>
                                </a:lnTo>
                                <a:lnTo>
                                  <a:pt x="34" y="44"/>
                                </a:lnTo>
                                <a:lnTo>
                                  <a:pt x="25" y="49"/>
                                </a:lnTo>
                                <a:close/>
                              </a:path>
                            </a:pathLst>
                          </a:custGeom>
                          <a:solidFill>
                            <a:srgbClr val="FFFFFF"/>
                          </a:solidFill>
                          <a:ln>
                            <a:noFill/>
                          </a:ln>
                        </wps:spPr>
                        <wps:bodyPr rot="0" vert="horz" wrap="square" lIns="91440" tIns="45720" rIns="91440" bIns="45720" anchor="t" anchorCtr="0" upright="1">
                          <a:noAutofit/>
                        </wps:bodyPr>
                      </wps:wsp>
                      <wps:wsp>
                        <wps:cNvPr id="43" name="Freeform 44"/>
                        <wps:cNvSpPr>
                          <a:spLocks/>
                        </wps:cNvSpPr>
                        <wps:spPr bwMode="auto">
                          <a:xfrm>
                            <a:off x="1030" y="1150"/>
                            <a:ext cx="28" cy="84"/>
                          </a:xfrm>
                          <a:custGeom>
                            <a:avLst/>
                            <a:gdLst>
                              <a:gd name="T0" fmla="*/ 112 w 112"/>
                              <a:gd name="T1" fmla="*/ 335 h 339"/>
                              <a:gd name="T2" fmla="*/ 110 w 112"/>
                              <a:gd name="T3" fmla="*/ 336 h 339"/>
                              <a:gd name="T4" fmla="*/ 107 w 112"/>
                              <a:gd name="T5" fmla="*/ 338 h 339"/>
                              <a:gd name="T6" fmla="*/ 105 w 112"/>
                              <a:gd name="T7" fmla="*/ 339 h 339"/>
                              <a:gd name="T8" fmla="*/ 105 w 112"/>
                              <a:gd name="T9" fmla="*/ 339 h 339"/>
                              <a:gd name="T10" fmla="*/ 87 w 112"/>
                              <a:gd name="T11" fmla="*/ 288 h 339"/>
                              <a:gd name="T12" fmla="*/ 71 w 112"/>
                              <a:gd name="T13" fmla="*/ 235 h 339"/>
                              <a:gd name="T14" fmla="*/ 54 w 112"/>
                              <a:gd name="T15" fmla="*/ 182 h 339"/>
                              <a:gd name="T16" fmla="*/ 38 w 112"/>
                              <a:gd name="T17" fmla="*/ 130 h 339"/>
                              <a:gd name="T18" fmla="*/ 20 w 112"/>
                              <a:gd name="T19" fmla="*/ 78 h 339"/>
                              <a:gd name="T20" fmla="*/ 0 w 112"/>
                              <a:gd name="T21" fmla="*/ 28 h 339"/>
                              <a:gd name="T22" fmla="*/ 0 w 112"/>
                              <a:gd name="T23" fmla="*/ 28 h 339"/>
                              <a:gd name="T24" fmla="*/ 15 w 112"/>
                              <a:gd name="T25" fmla="*/ 16 h 339"/>
                              <a:gd name="T26" fmla="*/ 35 w 112"/>
                              <a:gd name="T27" fmla="*/ 11 h 339"/>
                              <a:gd name="T28" fmla="*/ 54 w 112"/>
                              <a:gd name="T29" fmla="*/ 0 h 339"/>
                              <a:gd name="T30" fmla="*/ 54 w 112"/>
                              <a:gd name="T31" fmla="*/ 0 h 339"/>
                              <a:gd name="T32" fmla="*/ 75 w 112"/>
                              <a:gd name="T33" fmla="*/ 37 h 339"/>
                              <a:gd name="T34" fmla="*/ 85 w 112"/>
                              <a:gd name="T35" fmla="*/ 77 h 339"/>
                              <a:gd name="T36" fmla="*/ 88 w 112"/>
                              <a:gd name="T37" fmla="*/ 120 h 339"/>
                              <a:gd name="T38" fmla="*/ 87 w 112"/>
                              <a:gd name="T39" fmla="*/ 165 h 339"/>
                              <a:gd name="T40" fmla="*/ 86 w 112"/>
                              <a:gd name="T41" fmla="*/ 210 h 339"/>
                              <a:gd name="T42" fmla="*/ 88 w 112"/>
                              <a:gd name="T43" fmla="*/ 254 h 339"/>
                              <a:gd name="T44" fmla="*/ 96 w 112"/>
                              <a:gd name="T45" fmla="*/ 295 h 339"/>
                              <a:gd name="T46" fmla="*/ 112 w 112"/>
                              <a:gd name="T47" fmla="*/ 335 h 339"/>
                              <a:gd name="T48" fmla="*/ 112 w 112"/>
                              <a:gd name="T49" fmla="*/ 335 h 339"/>
                              <a:gd name="T50" fmla="*/ 112 w 112"/>
                              <a:gd name="T51" fmla="*/ 335 h 3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12" h="339">
                                <a:moveTo>
                                  <a:pt x="112" y="335"/>
                                </a:moveTo>
                                <a:lnTo>
                                  <a:pt x="110" y="336"/>
                                </a:lnTo>
                                <a:lnTo>
                                  <a:pt x="107" y="338"/>
                                </a:lnTo>
                                <a:lnTo>
                                  <a:pt x="105" y="339"/>
                                </a:lnTo>
                                <a:lnTo>
                                  <a:pt x="87" y="288"/>
                                </a:lnTo>
                                <a:lnTo>
                                  <a:pt x="71" y="235"/>
                                </a:lnTo>
                                <a:lnTo>
                                  <a:pt x="54" y="182"/>
                                </a:lnTo>
                                <a:lnTo>
                                  <a:pt x="38" y="130"/>
                                </a:lnTo>
                                <a:lnTo>
                                  <a:pt x="20" y="78"/>
                                </a:lnTo>
                                <a:lnTo>
                                  <a:pt x="0" y="28"/>
                                </a:lnTo>
                                <a:lnTo>
                                  <a:pt x="15" y="16"/>
                                </a:lnTo>
                                <a:lnTo>
                                  <a:pt x="35" y="11"/>
                                </a:lnTo>
                                <a:lnTo>
                                  <a:pt x="54" y="0"/>
                                </a:lnTo>
                                <a:lnTo>
                                  <a:pt x="75" y="37"/>
                                </a:lnTo>
                                <a:lnTo>
                                  <a:pt x="85" y="77"/>
                                </a:lnTo>
                                <a:lnTo>
                                  <a:pt x="88" y="120"/>
                                </a:lnTo>
                                <a:lnTo>
                                  <a:pt x="87" y="165"/>
                                </a:lnTo>
                                <a:lnTo>
                                  <a:pt x="86" y="210"/>
                                </a:lnTo>
                                <a:lnTo>
                                  <a:pt x="88" y="254"/>
                                </a:lnTo>
                                <a:lnTo>
                                  <a:pt x="96" y="295"/>
                                </a:lnTo>
                                <a:lnTo>
                                  <a:pt x="112" y="335"/>
                                </a:lnTo>
                                <a:close/>
                              </a:path>
                            </a:pathLst>
                          </a:custGeom>
                          <a:solidFill>
                            <a:srgbClr val="FFFFFF"/>
                          </a:solidFill>
                          <a:ln>
                            <a:noFill/>
                          </a:ln>
                        </wps:spPr>
                        <wps:bodyPr rot="0" vert="horz" wrap="square" lIns="91440" tIns="45720" rIns="91440" bIns="45720" anchor="t" anchorCtr="0" upright="1">
                          <a:noAutofit/>
                        </wps:bodyPr>
                      </wps:wsp>
                      <wps:wsp>
                        <wps:cNvPr id="44" name="Freeform 45"/>
                        <wps:cNvSpPr>
                          <a:spLocks/>
                        </wps:cNvSpPr>
                        <wps:spPr bwMode="auto">
                          <a:xfrm>
                            <a:off x="366" y="1152"/>
                            <a:ext cx="14" cy="42"/>
                          </a:xfrm>
                          <a:custGeom>
                            <a:avLst/>
                            <a:gdLst>
                              <a:gd name="T0" fmla="*/ 42 w 60"/>
                              <a:gd name="T1" fmla="*/ 78 h 169"/>
                              <a:gd name="T2" fmla="*/ 51 w 60"/>
                              <a:gd name="T3" fmla="*/ 112 h 169"/>
                              <a:gd name="T4" fmla="*/ 60 w 60"/>
                              <a:gd name="T5" fmla="*/ 146 h 169"/>
                              <a:gd name="T6" fmla="*/ 60 w 60"/>
                              <a:gd name="T7" fmla="*/ 169 h 169"/>
                              <a:gd name="T8" fmla="*/ 60 w 60"/>
                              <a:gd name="T9" fmla="*/ 169 h 169"/>
                              <a:gd name="T10" fmla="*/ 27 w 60"/>
                              <a:gd name="T11" fmla="*/ 117 h 169"/>
                              <a:gd name="T12" fmla="*/ 5 w 60"/>
                              <a:gd name="T13" fmla="*/ 59 h 169"/>
                              <a:gd name="T14" fmla="*/ 0 w 60"/>
                              <a:gd name="T15" fmla="*/ 0 h 169"/>
                              <a:gd name="T16" fmla="*/ 0 w 60"/>
                              <a:gd name="T17" fmla="*/ 0 h 169"/>
                              <a:gd name="T18" fmla="*/ 27 w 60"/>
                              <a:gd name="T19" fmla="*/ 13 h 169"/>
                              <a:gd name="T20" fmla="*/ 36 w 60"/>
                              <a:gd name="T21" fmla="*/ 44 h 169"/>
                              <a:gd name="T22" fmla="*/ 42 w 60"/>
                              <a:gd name="T23" fmla="*/ 78 h 169"/>
                              <a:gd name="T24" fmla="*/ 42 w 60"/>
                              <a:gd name="T25" fmla="*/ 78 h 169"/>
                              <a:gd name="T26" fmla="*/ 42 w 60"/>
                              <a:gd name="T27" fmla="*/ 78 h 1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60" h="169">
                                <a:moveTo>
                                  <a:pt x="42" y="78"/>
                                </a:moveTo>
                                <a:lnTo>
                                  <a:pt x="51" y="112"/>
                                </a:lnTo>
                                <a:lnTo>
                                  <a:pt x="60" y="146"/>
                                </a:lnTo>
                                <a:lnTo>
                                  <a:pt x="60" y="169"/>
                                </a:lnTo>
                                <a:lnTo>
                                  <a:pt x="27" y="117"/>
                                </a:lnTo>
                                <a:lnTo>
                                  <a:pt x="5" y="59"/>
                                </a:lnTo>
                                <a:lnTo>
                                  <a:pt x="0" y="0"/>
                                </a:lnTo>
                                <a:lnTo>
                                  <a:pt x="27" y="13"/>
                                </a:lnTo>
                                <a:lnTo>
                                  <a:pt x="36" y="44"/>
                                </a:lnTo>
                                <a:lnTo>
                                  <a:pt x="42" y="78"/>
                                </a:lnTo>
                                <a:close/>
                              </a:path>
                            </a:pathLst>
                          </a:custGeom>
                          <a:solidFill>
                            <a:srgbClr val="FFFFFF"/>
                          </a:solidFill>
                          <a:ln>
                            <a:noFill/>
                          </a:ln>
                        </wps:spPr>
                        <wps:bodyPr rot="0" vert="horz" wrap="square" lIns="91440" tIns="45720" rIns="91440" bIns="45720" anchor="t" anchorCtr="0" upright="1">
                          <a:noAutofit/>
                        </wps:bodyPr>
                      </wps:wsp>
                      <wps:wsp>
                        <wps:cNvPr id="45" name="Freeform 46"/>
                        <wps:cNvSpPr>
                          <a:spLocks/>
                        </wps:cNvSpPr>
                        <wps:spPr bwMode="auto">
                          <a:xfrm>
                            <a:off x="1019" y="1156"/>
                            <a:ext cx="32" cy="75"/>
                          </a:xfrm>
                          <a:custGeom>
                            <a:avLst/>
                            <a:gdLst>
                              <a:gd name="T0" fmla="*/ 129 w 129"/>
                              <a:gd name="T1" fmla="*/ 301 h 301"/>
                              <a:gd name="T2" fmla="*/ 111 w 129"/>
                              <a:gd name="T3" fmla="*/ 298 h 301"/>
                              <a:gd name="T4" fmla="*/ 96 w 129"/>
                              <a:gd name="T5" fmla="*/ 287 h 301"/>
                              <a:gd name="T6" fmla="*/ 89 w 129"/>
                              <a:gd name="T7" fmla="*/ 269 h 301"/>
                              <a:gd name="T8" fmla="*/ 89 w 129"/>
                              <a:gd name="T9" fmla="*/ 269 h 301"/>
                              <a:gd name="T10" fmla="*/ 75 w 129"/>
                              <a:gd name="T11" fmla="*/ 215 h 301"/>
                              <a:gd name="T12" fmla="*/ 56 w 129"/>
                              <a:gd name="T13" fmla="*/ 164 h 301"/>
                              <a:gd name="T14" fmla="*/ 36 w 129"/>
                              <a:gd name="T15" fmla="*/ 111 h 301"/>
                              <a:gd name="T16" fmla="*/ 17 w 129"/>
                              <a:gd name="T17" fmla="*/ 60 h 301"/>
                              <a:gd name="T18" fmla="*/ 0 w 129"/>
                              <a:gd name="T19" fmla="*/ 6 h 301"/>
                              <a:gd name="T20" fmla="*/ 0 w 129"/>
                              <a:gd name="T21" fmla="*/ 6 h 301"/>
                              <a:gd name="T22" fmla="*/ 7 w 129"/>
                              <a:gd name="T23" fmla="*/ 3 h 301"/>
                              <a:gd name="T24" fmla="*/ 17 w 129"/>
                              <a:gd name="T25" fmla="*/ 0 h 301"/>
                              <a:gd name="T26" fmla="*/ 25 w 129"/>
                              <a:gd name="T27" fmla="*/ 4 h 301"/>
                              <a:gd name="T28" fmla="*/ 25 w 129"/>
                              <a:gd name="T29" fmla="*/ 4 h 301"/>
                              <a:gd name="T30" fmla="*/ 33 w 129"/>
                              <a:gd name="T31" fmla="*/ 26 h 301"/>
                              <a:gd name="T32" fmla="*/ 52 w 129"/>
                              <a:gd name="T33" fmla="*/ 81 h 301"/>
                              <a:gd name="T34" fmla="*/ 77 w 129"/>
                              <a:gd name="T35" fmla="*/ 152 h 301"/>
                              <a:gd name="T36" fmla="*/ 101 w 129"/>
                              <a:gd name="T37" fmla="*/ 224 h 301"/>
                              <a:gd name="T38" fmla="*/ 121 w 129"/>
                              <a:gd name="T39" fmla="*/ 279 h 301"/>
                              <a:gd name="T40" fmla="*/ 129 w 129"/>
                              <a:gd name="T41" fmla="*/ 301 h 301"/>
                              <a:gd name="T42" fmla="*/ 129 w 129"/>
                              <a:gd name="T43" fmla="*/ 301 h 301"/>
                              <a:gd name="T44" fmla="*/ 129 w 129"/>
                              <a:gd name="T45" fmla="*/ 301 h 3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129" h="301">
                                <a:moveTo>
                                  <a:pt x="129" y="301"/>
                                </a:moveTo>
                                <a:lnTo>
                                  <a:pt x="111" y="298"/>
                                </a:lnTo>
                                <a:lnTo>
                                  <a:pt x="96" y="287"/>
                                </a:lnTo>
                                <a:lnTo>
                                  <a:pt x="89" y="269"/>
                                </a:lnTo>
                                <a:lnTo>
                                  <a:pt x="75" y="215"/>
                                </a:lnTo>
                                <a:lnTo>
                                  <a:pt x="56" y="164"/>
                                </a:lnTo>
                                <a:lnTo>
                                  <a:pt x="36" y="111"/>
                                </a:lnTo>
                                <a:lnTo>
                                  <a:pt x="17" y="60"/>
                                </a:lnTo>
                                <a:lnTo>
                                  <a:pt x="0" y="6"/>
                                </a:lnTo>
                                <a:lnTo>
                                  <a:pt x="7" y="3"/>
                                </a:lnTo>
                                <a:lnTo>
                                  <a:pt x="17" y="0"/>
                                </a:lnTo>
                                <a:lnTo>
                                  <a:pt x="25" y="4"/>
                                </a:lnTo>
                                <a:lnTo>
                                  <a:pt x="33" y="26"/>
                                </a:lnTo>
                                <a:lnTo>
                                  <a:pt x="52" y="81"/>
                                </a:lnTo>
                                <a:lnTo>
                                  <a:pt x="77" y="152"/>
                                </a:lnTo>
                                <a:lnTo>
                                  <a:pt x="101" y="224"/>
                                </a:lnTo>
                                <a:lnTo>
                                  <a:pt x="121" y="279"/>
                                </a:lnTo>
                                <a:lnTo>
                                  <a:pt x="129" y="301"/>
                                </a:lnTo>
                                <a:close/>
                              </a:path>
                            </a:pathLst>
                          </a:custGeom>
                          <a:solidFill>
                            <a:srgbClr val="FFFFFF"/>
                          </a:solidFill>
                          <a:ln>
                            <a:noFill/>
                          </a:ln>
                        </wps:spPr>
                        <wps:bodyPr rot="0" vert="horz" wrap="square" lIns="91440" tIns="45720" rIns="91440" bIns="45720" anchor="t" anchorCtr="0" upright="1">
                          <a:noAutofit/>
                        </wps:bodyPr>
                      </wps:wsp>
                      <wps:wsp>
                        <wps:cNvPr id="46" name="Freeform 47"/>
                        <wps:cNvSpPr>
                          <a:spLocks/>
                        </wps:cNvSpPr>
                        <wps:spPr bwMode="auto">
                          <a:xfrm>
                            <a:off x="438" y="1166"/>
                            <a:ext cx="22" cy="71"/>
                          </a:xfrm>
                          <a:custGeom>
                            <a:avLst/>
                            <a:gdLst>
                              <a:gd name="T0" fmla="*/ 88 w 88"/>
                              <a:gd name="T1" fmla="*/ 0 h 283"/>
                              <a:gd name="T2" fmla="*/ 72 w 88"/>
                              <a:gd name="T3" fmla="*/ 47 h 283"/>
                              <a:gd name="T4" fmla="*/ 58 w 88"/>
                              <a:gd name="T5" fmla="*/ 94 h 283"/>
                              <a:gd name="T6" fmla="*/ 44 w 88"/>
                              <a:gd name="T7" fmla="*/ 143 h 283"/>
                              <a:gd name="T8" fmla="*/ 31 w 88"/>
                              <a:gd name="T9" fmla="*/ 190 h 283"/>
                              <a:gd name="T10" fmla="*/ 16 w 88"/>
                              <a:gd name="T11" fmla="*/ 237 h 283"/>
                              <a:gd name="T12" fmla="*/ 0 w 88"/>
                              <a:gd name="T13" fmla="*/ 283 h 283"/>
                              <a:gd name="T14" fmla="*/ 0 w 88"/>
                              <a:gd name="T15" fmla="*/ 283 h 283"/>
                              <a:gd name="T16" fmla="*/ 4 w 88"/>
                              <a:gd name="T17" fmla="*/ 229 h 283"/>
                              <a:gd name="T18" fmla="*/ 14 w 88"/>
                              <a:gd name="T19" fmla="*/ 176 h 283"/>
                              <a:gd name="T20" fmla="*/ 27 w 88"/>
                              <a:gd name="T21" fmla="*/ 123 h 283"/>
                              <a:gd name="T22" fmla="*/ 39 w 88"/>
                              <a:gd name="T23" fmla="*/ 69 h 283"/>
                              <a:gd name="T24" fmla="*/ 49 w 88"/>
                              <a:gd name="T25" fmla="*/ 16 h 283"/>
                              <a:gd name="T26" fmla="*/ 49 w 88"/>
                              <a:gd name="T27" fmla="*/ 16 h 283"/>
                              <a:gd name="T28" fmla="*/ 61 w 88"/>
                              <a:gd name="T29" fmla="*/ 9 h 283"/>
                              <a:gd name="T30" fmla="*/ 75 w 88"/>
                              <a:gd name="T31" fmla="*/ 3 h 283"/>
                              <a:gd name="T32" fmla="*/ 88 w 88"/>
                              <a:gd name="T33" fmla="*/ 0 h 283"/>
                              <a:gd name="T34" fmla="*/ 88 w 88"/>
                              <a:gd name="T35" fmla="*/ 0 h 283"/>
                              <a:gd name="T36" fmla="*/ 88 w 88"/>
                              <a:gd name="T37" fmla="*/ 0 h 2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88" h="283">
                                <a:moveTo>
                                  <a:pt x="88" y="0"/>
                                </a:moveTo>
                                <a:lnTo>
                                  <a:pt x="72" y="47"/>
                                </a:lnTo>
                                <a:lnTo>
                                  <a:pt x="58" y="94"/>
                                </a:lnTo>
                                <a:lnTo>
                                  <a:pt x="44" y="143"/>
                                </a:lnTo>
                                <a:lnTo>
                                  <a:pt x="31" y="190"/>
                                </a:lnTo>
                                <a:lnTo>
                                  <a:pt x="16" y="237"/>
                                </a:lnTo>
                                <a:lnTo>
                                  <a:pt x="0" y="283"/>
                                </a:lnTo>
                                <a:lnTo>
                                  <a:pt x="4" y="229"/>
                                </a:lnTo>
                                <a:lnTo>
                                  <a:pt x="14" y="176"/>
                                </a:lnTo>
                                <a:lnTo>
                                  <a:pt x="27" y="123"/>
                                </a:lnTo>
                                <a:lnTo>
                                  <a:pt x="39" y="69"/>
                                </a:lnTo>
                                <a:lnTo>
                                  <a:pt x="49" y="16"/>
                                </a:lnTo>
                                <a:lnTo>
                                  <a:pt x="61" y="9"/>
                                </a:lnTo>
                                <a:lnTo>
                                  <a:pt x="75" y="3"/>
                                </a:lnTo>
                                <a:lnTo>
                                  <a:pt x="88" y="0"/>
                                </a:lnTo>
                                <a:close/>
                              </a:path>
                            </a:pathLst>
                          </a:custGeom>
                          <a:solidFill>
                            <a:srgbClr val="FFFFFF"/>
                          </a:solidFill>
                          <a:ln>
                            <a:noFill/>
                          </a:ln>
                        </wps:spPr>
                        <wps:bodyPr rot="0" vert="horz" wrap="square" lIns="91440" tIns="45720" rIns="91440" bIns="45720" anchor="t" anchorCtr="0" upright="1">
                          <a:noAutofit/>
                        </wps:bodyPr>
                      </wps:wsp>
                      <wps:wsp>
                        <wps:cNvPr id="47" name="Freeform 48"/>
                        <wps:cNvSpPr>
                          <a:spLocks/>
                        </wps:cNvSpPr>
                        <wps:spPr bwMode="auto">
                          <a:xfrm>
                            <a:off x="277" y="1167"/>
                            <a:ext cx="25" cy="81"/>
                          </a:xfrm>
                          <a:custGeom>
                            <a:avLst/>
                            <a:gdLst>
                              <a:gd name="T0" fmla="*/ 76 w 101"/>
                              <a:gd name="T1" fmla="*/ 19 h 326"/>
                              <a:gd name="T2" fmla="*/ 78 w 101"/>
                              <a:gd name="T3" fmla="*/ 59 h 326"/>
                              <a:gd name="T4" fmla="*/ 72 w 101"/>
                              <a:gd name="T5" fmla="*/ 98 h 326"/>
                              <a:gd name="T6" fmla="*/ 88 w 101"/>
                              <a:gd name="T7" fmla="*/ 134 h 326"/>
                              <a:gd name="T8" fmla="*/ 88 w 101"/>
                              <a:gd name="T9" fmla="*/ 134 h 326"/>
                              <a:gd name="T10" fmla="*/ 74 w 101"/>
                              <a:gd name="T11" fmla="*/ 168 h 326"/>
                              <a:gd name="T12" fmla="*/ 62 w 101"/>
                              <a:gd name="T13" fmla="*/ 203 h 326"/>
                              <a:gd name="T14" fmla="*/ 44 w 101"/>
                              <a:gd name="T15" fmla="*/ 234 h 326"/>
                              <a:gd name="T16" fmla="*/ 44 w 101"/>
                              <a:gd name="T17" fmla="*/ 234 h 326"/>
                              <a:gd name="T18" fmla="*/ 62 w 101"/>
                              <a:gd name="T19" fmla="*/ 266 h 326"/>
                              <a:gd name="T20" fmla="*/ 78 w 101"/>
                              <a:gd name="T21" fmla="*/ 297 h 326"/>
                              <a:gd name="T22" fmla="*/ 101 w 101"/>
                              <a:gd name="T23" fmla="*/ 326 h 326"/>
                              <a:gd name="T24" fmla="*/ 101 w 101"/>
                              <a:gd name="T25" fmla="*/ 326 h 326"/>
                              <a:gd name="T26" fmla="*/ 63 w 101"/>
                              <a:gd name="T27" fmla="*/ 315 h 326"/>
                              <a:gd name="T28" fmla="*/ 29 w 101"/>
                              <a:gd name="T29" fmla="*/ 289 h 326"/>
                              <a:gd name="T30" fmla="*/ 0 w 101"/>
                              <a:gd name="T31" fmla="*/ 254 h 326"/>
                              <a:gd name="T32" fmla="*/ 0 w 101"/>
                              <a:gd name="T33" fmla="*/ 254 h 326"/>
                              <a:gd name="T34" fmla="*/ 0 w 101"/>
                              <a:gd name="T35" fmla="*/ 208 h 326"/>
                              <a:gd name="T36" fmla="*/ 9 w 101"/>
                              <a:gd name="T37" fmla="*/ 163 h 326"/>
                              <a:gd name="T38" fmla="*/ 20 w 101"/>
                              <a:gd name="T39" fmla="*/ 118 h 326"/>
                              <a:gd name="T40" fmla="*/ 26 w 101"/>
                              <a:gd name="T41" fmla="*/ 73 h 326"/>
                              <a:gd name="T42" fmla="*/ 18 w 101"/>
                              <a:gd name="T43" fmla="*/ 27 h 326"/>
                              <a:gd name="T44" fmla="*/ 18 w 101"/>
                              <a:gd name="T45" fmla="*/ 27 h 326"/>
                              <a:gd name="T46" fmla="*/ 17 w 101"/>
                              <a:gd name="T47" fmla="*/ 16 h 326"/>
                              <a:gd name="T48" fmla="*/ 23 w 101"/>
                              <a:gd name="T49" fmla="*/ 6 h 326"/>
                              <a:gd name="T50" fmla="*/ 32 w 101"/>
                              <a:gd name="T51" fmla="*/ 0 h 326"/>
                              <a:gd name="T52" fmla="*/ 32 w 101"/>
                              <a:gd name="T53" fmla="*/ 0 h 326"/>
                              <a:gd name="T54" fmla="*/ 49 w 101"/>
                              <a:gd name="T55" fmla="*/ 3 h 326"/>
                              <a:gd name="T56" fmla="*/ 63 w 101"/>
                              <a:gd name="T57" fmla="*/ 9 h 326"/>
                              <a:gd name="T58" fmla="*/ 76 w 101"/>
                              <a:gd name="T59" fmla="*/ 19 h 326"/>
                              <a:gd name="T60" fmla="*/ 76 w 101"/>
                              <a:gd name="T61" fmla="*/ 19 h 326"/>
                              <a:gd name="T62" fmla="*/ 76 w 101"/>
                              <a:gd name="T63" fmla="*/ 19 h 3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01" h="326">
                                <a:moveTo>
                                  <a:pt x="76" y="19"/>
                                </a:moveTo>
                                <a:lnTo>
                                  <a:pt x="78" y="59"/>
                                </a:lnTo>
                                <a:lnTo>
                                  <a:pt x="72" y="98"/>
                                </a:lnTo>
                                <a:lnTo>
                                  <a:pt x="88" y="134"/>
                                </a:lnTo>
                                <a:lnTo>
                                  <a:pt x="74" y="168"/>
                                </a:lnTo>
                                <a:lnTo>
                                  <a:pt x="62" y="203"/>
                                </a:lnTo>
                                <a:lnTo>
                                  <a:pt x="44" y="234"/>
                                </a:lnTo>
                                <a:lnTo>
                                  <a:pt x="62" y="266"/>
                                </a:lnTo>
                                <a:lnTo>
                                  <a:pt x="78" y="297"/>
                                </a:lnTo>
                                <a:lnTo>
                                  <a:pt x="101" y="326"/>
                                </a:lnTo>
                                <a:lnTo>
                                  <a:pt x="63" y="315"/>
                                </a:lnTo>
                                <a:lnTo>
                                  <a:pt x="29" y="289"/>
                                </a:lnTo>
                                <a:lnTo>
                                  <a:pt x="0" y="254"/>
                                </a:lnTo>
                                <a:lnTo>
                                  <a:pt x="0" y="208"/>
                                </a:lnTo>
                                <a:lnTo>
                                  <a:pt x="9" y="163"/>
                                </a:lnTo>
                                <a:lnTo>
                                  <a:pt x="20" y="118"/>
                                </a:lnTo>
                                <a:lnTo>
                                  <a:pt x="26" y="73"/>
                                </a:lnTo>
                                <a:lnTo>
                                  <a:pt x="18" y="27"/>
                                </a:lnTo>
                                <a:lnTo>
                                  <a:pt x="17" y="16"/>
                                </a:lnTo>
                                <a:lnTo>
                                  <a:pt x="23" y="6"/>
                                </a:lnTo>
                                <a:lnTo>
                                  <a:pt x="32" y="0"/>
                                </a:lnTo>
                                <a:lnTo>
                                  <a:pt x="49" y="3"/>
                                </a:lnTo>
                                <a:lnTo>
                                  <a:pt x="63" y="9"/>
                                </a:lnTo>
                                <a:lnTo>
                                  <a:pt x="76" y="19"/>
                                </a:lnTo>
                                <a:close/>
                              </a:path>
                            </a:pathLst>
                          </a:custGeom>
                          <a:solidFill>
                            <a:srgbClr val="FFFFFF"/>
                          </a:solidFill>
                          <a:ln>
                            <a:noFill/>
                          </a:ln>
                        </wps:spPr>
                        <wps:bodyPr rot="0" vert="horz" wrap="square" lIns="91440" tIns="45720" rIns="91440" bIns="45720" anchor="t" anchorCtr="0" upright="1">
                          <a:noAutofit/>
                        </wps:bodyPr>
                      </wps:wsp>
                      <wps:wsp>
                        <wps:cNvPr id="48" name="Freeform 49"/>
                        <wps:cNvSpPr>
                          <a:spLocks/>
                        </wps:cNvSpPr>
                        <wps:spPr bwMode="auto">
                          <a:xfrm>
                            <a:off x="432" y="1171"/>
                            <a:ext cx="12" cy="67"/>
                          </a:xfrm>
                          <a:custGeom>
                            <a:avLst/>
                            <a:gdLst>
                              <a:gd name="T0" fmla="*/ 49 w 49"/>
                              <a:gd name="T1" fmla="*/ 0 h 269"/>
                              <a:gd name="T2" fmla="*/ 41 w 49"/>
                              <a:gd name="T3" fmla="*/ 55 h 269"/>
                              <a:gd name="T4" fmla="*/ 31 w 49"/>
                              <a:gd name="T5" fmla="*/ 110 h 269"/>
                              <a:gd name="T6" fmla="*/ 20 w 49"/>
                              <a:gd name="T7" fmla="*/ 162 h 269"/>
                              <a:gd name="T8" fmla="*/ 12 w 49"/>
                              <a:gd name="T9" fmla="*/ 216 h 269"/>
                              <a:gd name="T10" fmla="*/ 5 w 49"/>
                              <a:gd name="T11" fmla="*/ 269 h 269"/>
                              <a:gd name="T12" fmla="*/ 5 w 49"/>
                              <a:gd name="T13" fmla="*/ 269 h 269"/>
                              <a:gd name="T14" fmla="*/ 4 w 49"/>
                              <a:gd name="T15" fmla="*/ 269 h 269"/>
                              <a:gd name="T16" fmla="*/ 2 w 49"/>
                              <a:gd name="T17" fmla="*/ 269 h 269"/>
                              <a:gd name="T18" fmla="*/ 0 w 49"/>
                              <a:gd name="T19" fmla="*/ 269 h 269"/>
                              <a:gd name="T20" fmla="*/ 0 w 49"/>
                              <a:gd name="T21" fmla="*/ 269 h 269"/>
                              <a:gd name="T22" fmla="*/ 2 w 49"/>
                              <a:gd name="T23" fmla="*/ 218 h 269"/>
                              <a:gd name="T24" fmla="*/ 4 w 49"/>
                              <a:gd name="T25" fmla="*/ 167 h 269"/>
                              <a:gd name="T26" fmla="*/ 8 w 49"/>
                              <a:gd name="T27" fmla="*/ 114 h 269"/>
                              <a:gd name="T28" fmla="*/ 12 w 49"/>
                              <a:gd name="T29" fmla="*/ 62 h 269"/>
                              <a:gd name="T30" fmla="*/ 13 w 49"/>
                              <a:gd name="T31" fmla="*/ 13 h 269"/>
                              <a:gd name="T32" fmla="*/ 13 w 49"/>
                              <a:gd name="T33" fmla="*/ 13 h 269"/>
                              <a:gd name="T34" fmla="*/ 24 w 49"/>
                              <a:gd name="T35" fmla="*/ 6 h 269"/>
                              <a:gd name="T36" fmla="*/ 37 w 49"/>
                              <a:gd name="T37" fmla="*/ 3 h 269"/>
                              <a:gd name="T38" fmla="*/ 49 w 49"/>
                              <a:gd name="T39" fmla="*/ 0 h 269"/>
                              <a:gd name="T40" fmla="*/ 49 w 49"/>
                              <a:gd name="T41" fmla="*/ 0 h 269"/>
                              <a:gd name="T42" fmla="*/ 49 w 49"/>
                              <a:gd name="T43"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49" h="269">
                                <a:moveTo>
                                  <a:pt x="49" y="0"/>
                                </a:moveTo>
                                <a:lnTo>
                                  <a:pt x="41" y="55"/>
                                </a:lnTo>
                                <a:lnTo>
                                  <a:pt x="31" y="110"/>
                                </a:lnTo>
                                <a:lnTo>
                                  <a:pt x="20" y="162"/>
                                </a:lnTo>
                                <a:lnTo>
                                  <a:pt x="12" y="216"/>
                                </a:lnTo>
                                <a:lnTo>
                                  <a:pt x="5" y="269"/>
                                </a:lnTo>
                                <a:lnTo>
                                  <a:pt x="4" y="269"/>
                                </a:lnTo>
                                <a:lnTo>
                                  <a:pt x="2" y="269"/>
                                </a:lnTo>
                                <a:lnTo>
                                  <a:pt x="0" y="269"/>
                                </a:lnTo>
                                <a:lnTo>
                                  <a:pt x="2" y="218"/>
                                </a:lnTo>
                                <a:lnTo>
                                  <a:pt x="4" y="167"/>
                                </a:lnTo>
                                <a:lnTo>
                                  <a:pt x="8" y="114"/>
                                </a:lnTo>
                                <a:lnTo>
                                  <a:pt x="12" y="62"/>
                                </a:lnTo>
                                <a:lnTo>
                                  <a:pt x="13" y="13"/>
                                </a:lnTo>
                                <a:lnTo>
                                  <a:pt x="24" y="6"/>
                                </a:lnTo>
                                <a:lnTo>
                                  <a:pt x="37" y="3"/>
                                </a:lnTo>
                                <a:lnTo>
                                  <a:pt x="49" y="0"/>
                                </a:lnTo>
                                <a:close/>
                              </a:path>
                            </a:pathLst>
                          </a:custGeom>
                          <a:solidFill>
                            <a:srgbClr val="FFFFFF"/>
                          </a:solidFill>
                          <a:ln>
                            <a:noFill/>
                          </a:ln>
                        </wps:spPr>
                        <wps:bodyPr rot="0" vert="horz" wrap="square" lIns="91440" tIns="45720" rIns="91440" bIns="45720" anchor="t" anchorCtr="0" upright="1">
                          <a:noAutofit/>
                        </wps:bodyPr>
                      </wps:wsp>
                      <wps:wsp>
                        <wps:cNvPr id="49" name="Freeform 50"/>
                        <wps:cNvSpPr>
                          <a:spLocks/>
                        </wps:cNvSpPr>
                        <wps:spPr bwMode="auto">
                          <a:xfrm>
                            <a:off x="419" y="1174"/>
                            <a:ext cx="85" cy="87"/>
                          </a:xfrm>
                          <a:custGeom>
                            <a:avLst/>
                            <a:gdLst>
                              <a:gd name="T0" fmla="*/ 43 w 343"/>
                              <a:gd name="T1" fmla="*/ 0 h 349"/>
                              <a:gd name="T2" fmla="*/ 42 w 343"/>
                              <a:gd name="T3" fmla="*/ 56 h 349"/>
                              <a:gd name="T4" fmla="*/ 40 w 343"/>
                              <a:gd name="T5" fmla="*/ 113 h 349"/>
                              <a:gd name="T6" fmla="*/ 39 w 343"/>
                              <a:gd name="T7" fmla="*/ 168 h 349"/>
                              <a:gd name="T8" fmla="*/ 37 w 343"/>
                              <a:gd name="T9" fmla="*/ 223 h 349"/>
                              <a:gd name="T10" fmla="*/ 34 w 343"/>
                              <a:gd name="T11" fmla="*/ 274 h 349"/>
                              <a:gd name="T12" fmla="*/ 34 w 343"/>
                              <a:gd name="T13" fmla="*/ 274 h 349"/>
                              <a:gd name="T14" fmla="*/ 58 w 343"/>
                              <a:gd name="T15" fmla="*/ 272 h 349"/>
                              <a:gd name="T16" fmla="*/ 84 w 343"/>
                              <a:gd name="T17" fmla="*/ 269 h 349"/>
                              <a:gd name="T18" fmla="*/ 110 w 343"/>
                              <a:gd name="T19" fmla="*/ 264 h 349"/>
                              <a:gd name="T20" fmla="*/ 110 w 343"/>
                              <a:gd name="T21" fmla="*/ 264 h 349"/>
                              <a:gd name="T22" fmla="*/ 164 w 343"/>
                              <a:gd name="T23" fmla="*/ 293 h 349"/>
                              <a:gd name="T24" fmla="*/ 223 w 343"/>
                              <a:gd name="T25" fmla="*/ 310 h 349"/>
                              <a:gd name="T26" fmla="*/ 283 w 343"/>
                              <a:gd name="T27" fmla="*/ 319 h 349"/>
                              <a:gd name="T28" fmla="*/ 343 w 343"/>
                              <a:gd name="T29" fmla="*/ 324 h 349"/>
                              <a:gd name="T30" fmla="*/ 343 w 343"/>
                              <a:gd name="T31" fmla="*/ 324 h 349"/>
                              <a:gd name="T32" fmla="*/ 292 w 343"/>
                              <a:gd name="T33" fmla="*/ 344 h 349"/>
                              <a:gd name="T34" fmla="*/ 237 w 343"/>
                              <a:gd name="T35" fmla="*/ 349 h 349"/>
                              <a:gd name="T36" fmla="*/ 181 w 343"/>
                              <a:gd name="T37" fmla="*/ 343 h 349"/>
                              <a:gd name="T38" fmla="*/ 124 w 343"/>
                              <a:gd name="T39" fmla="*/ 336 h 349"/>
                              <a:gd name="T40" fmla="*/ 124 w 343"/>
                              <a:gd name="T41" fmla="*/ 336 h 349"/>
                              <a:gd name="T42" fmla="*/ 93 w 343"/>
                              <a:gd name="T43" fmla="*/ 337 h 349"/>
                              <a:gd name="T44" fmla="*/ 37 w 343"/>
                              <a:gd name="T45" fmla="*/ 339 h 349"/>
                              <a:gd name="T46" fmla="*/ 6 w 343"/>
                              <a:gd name="T47" fmla="*/ 340 h 349"/>
                              <a:gd name="T48" fmla="*/ 6 w 343"/>
                              <a:gd name="T49" fmla="*/ 340 h 349"/>
                              <a:gd name="T50" fmla="*/ 0 w 343"/>
                              <a:gd name="T51" fmla="*/ 313 h 349"/>
                              <a:gd name="T52" fmla="*/ 12 w 343"/>
                              <a:gd name="T53" fmla="*/ 288 h 349"/>
                              <a:gd name="T54" fmla="*/ 24 w 343"/>
                              <a:gd name="T55" fmla="*/ 262 h 349"/>
                              <a:gd name="T56" fmla="*/ 24 w 343"/>
                              <a:gd name="T57" fmla="*/ 262 h 349"/>
                              <a:gd name="T58" fmla="*/ 24 w 343"/>
                              <a:gd name="T59" fmla="*/ 236 h 349"/>
                              <a:gd name="T60" fmla="*/ 24 w 343"/>
                              <a:gd name="T61" fmla="*/ 174 h 349"/>
                              <a:gd name="T62" fmla="*/ 24 w 343"/>
                              <a:gd name="T63" fmla="*/ 101 h 349"/>
                              <a:gd name="T64" fmla="*/ 24 w 343"/>
                              <a:gd name="T65" fmla="*/ 40 h 349"/>
                              <a:gd name="T66" fmla="*/ 24 w 343"/>
                              <a:gd name="T67" fmla="*/ 14 h 349"/>
                              <a:gd name="T68" fmla="*/ 24 w 343"/>
                              <a:gd name="T69" fmla="*/ 14 h 349"/>
                              <a:gd name="T70" fmla="*/ 28 w 343"/>
                              <a:gd name="T71" fmla="*/ 7 h 349"/>
                              <a:gd name="T72" fmla="*/ 35 w 343"/>
                              <a:gd name="T73" fmla="*/ 2 h 349"/>
                              <a:gd name="T74" fmla="*/ 43 w 343"/>
                              <a:gd name="T75" fmla="*/ 0 h 349"/>
                              <a:gd name="T76" fmla="*/ 43 w 343"/>
                              <a:gd name="T77" fmla="*/ 0 h 349"/>
                              <a:gd name="T78" fmla="*/ 43 w 343"/>
                              <a:gd name="T79" fmla="*/ 0 h 3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343" h="349">
                                <a:moveTo>
                                  <a:pt x="43" y="0"/>
                                </a:moveTo>
                                <a:lnTo>
                                  <a:pt x="42" y="56"/>
                                </a:lnTo>
                                <a:lnTo>
                                  <a:pt x="40" y="113"/>
                                </a:lnTo>
                                <a:lnTo>
                                  <a:pt x="39" y="168"/>
                                </a:lnTo>
                                <a:lnTo>
                                  <a:pt x="37" y="223"/>
                                </a:lnTo>
                                <a:lnTo>
                                  <a:pt x="34" y="274"/>
                                </a:lnTo>
                                <a:lnTo>
                                  <a:pt x="58" y="272"/>
                                </a:lnTo>
                                <a:lnTo>
                                  <a:pt x="84" y="269"/>
                                </a:lnTo>
                                <a:lnTo>
                                  <a:pt x="110" y="264"/>
                                </a:lnTo>
                                <a:lnTo>
                                  <a:pt x="164" y="293"/>
                                </a:lnTo>
                                <a:lnTo>
                                  <a:pt x="223" y="310"/>
                                </a:lnTo>
                                <a:lnTo>
                                  <a:pt x="283" y="319"/>
                                </a:lnTo>
                                <a:lnTo>
                                  <a:pt x="343" y="324"/>
                                </a:lnTo>
                                <a:lnTo>
                                  <a:pt x="292" y="344"/>
                                </a:lnTo>
                                <a:lnTo>
                                  <a:pt x="237" y="349"/>
                                </a:lnTo>
                                <a:lnTo>
                                  <a:pt x="181" y="343"/>
                                </a:lnTo>
                                <a:lnTo>
                                  <a:pt x="124" y="336"/>
                                </a:lnTo>
                                <a:lnTo>
                                  <a:pt x="93" y="337"/>
                                </a:lnTo>
                                <a:lnTo>
                                  <a:pt x="37" y="339"/>
                                </a:lnTo>
                                <a:lnTo>
                                  <a:pt x="6" y="340"/>
                                </a:lnTo>
                                <a:lnTo>
                                  <a:pt x="0" y="313"/>
                                </a:lnTo>
                                <a:lnTo>
                                  <a:pt x="12" y="288"/>
                                </a:lnTo>
                                <a:lnTo>
                                  <a:pt x="24" y="262"/>
                                </a:lnTo>
                                <a:lnTo>
                                  <a:pt x="24" y="236"/>
                                </a:lnTo>
                                <a:lnTo>
                                  <a:pt x="24" y="174"/>
                                </a:lnTo>
                                <a:lnTo>
                                  <a:pt x="24" y="101"/>
                                </a:lnTo>
                                <a:lnTo>
                                  <a:pt x="24" y="40"/>
                                </a:lnTo>
                                <a:lnTo>
                                  <a:pt x="24" y="14"/>
                                </a:lnTo>
                                <a:lnTo>
                                  <a:pt x="28" y="7"/>
                                </a:lnTo>
                                <a:lnTo>
                                  <a:pt x="35" y="2"/>
                                </a:lnTo>
                                <a:lnTo>
                                  <a:pt x="43" y="0"/>
                                </a:lnTo>
                                <a:close/>
                              </a:path>
                            </a:pathLst>
                          </a:custGeom>
                          <a:solidFill>
                            <a:srgbClr val="FFFFFF"/>
                          </a:solidFill>
                          <a:ln>
                            <a:noFill/>
                          </a:ln>
                        </wps:spPr>
                        <wps:bodyPr rot="0" vert="horz" wrap="square" lIns="91440" tIns="45720" rIns="91440" bIns="45720" anchor="t" anchorCtr="0" upright="1">
                          <a:noAutofit/>
                        </wps:bodyPr>
                      </wps:wsp>
                      <wps:wsp>
                        <wps:cNvPr id="50" name="Freeform 51"/>
                        <wps:cNvSpPr>
                          <a:spLocks/>
                        </wps:cNvSpPr>
                        <wps:spPr bwMode="auto">
                          <a:xfrm>
                            <a:off x="1094" y="1175"/>
                            <a:ext cx="70" cy="31"/>
                          </a:xfrm>
                          <a:custGeom>
                            <a:avLst/>
                            <a:gdLst>
                              <a:gd name="T0" fmla="*/ 280 w 280"/>
                              <a:gd name="T1" fmla="*/ 118 h 127"/>
                              <a:gd name="T2" fmla="*/ 278 w 280"/>
                              <a:gd name="T3" fmla="*/ 120 h 127"/>
                              <a:gd name="T4" fmla="*/ 272 w 280"/>
                              <a:gd name="T5" fmla="*/ 125 h 127"/>
                              <a:gd name="T6" fmla="*/ 270 w 280"/>
                              <a:gd name="T7" fmla="*/ 127 h 127"/>
                              <a:gd name="T8" fmla="*/ 270 w 280"/>
                              <a:gd name="T9" fmla="*/ 127 h 127"/>
                              <a:gd name="T10" fmla="*/ 216 w 280"/>
                              <a:gd name="T11" fmla="*/ 111 h 127"/>
                              <a:gd name="T12" fmla="*/ 161 w 280"/>
                              <a:gd name="T13" fmla="*/ 94 h 127"/>
                              <a:gd name="T14" fmla="*/ 107 w 280"/>
                              <a:gd name="T15" fmla="*/ 79 h 127"/>
                              <a:gd name="T16" fmla="*/ 53 w 280"/>
                              <a:gd name="T17" fmla="*/ 64 h 127"/>
                              <a:gd name="T18" fmla="*/ 0 w 280"/>
                              <a:gd name="T19" fmla="*/ 50 h 127"/>
                              <a:gd name="T20" fmla="*/ 0 w 280"/>
                              <a:gd name="T21" fmla="*/ 50 h 127"/>
                              <a:gd name="T22" fmla="*/ 7 w 280"/>
                              <a:gd name="T23" fmla="*/ 30 h 127"/>
                              <a:gd name="T24" fmla="*/ 19 w 280"/>
                              <a:gd name="T25" fmla="*/ 14 h 127"/>
                              <a:gd name="T26" fmla="*/ 35 w 280"/>
                              <a:gd name="T27" fmla="*/ 0 h 127"/>
                              <a:gd name="T28" fmla="*/ 35 w 280"/>
                              <a:gd name="T29" fmla="*/ 0 h 127"/>
                              <a:gd name="T30" fmla="*/ 85 w 280"/>
                              <a:gd name="T31" fmla="*/ 8 h 127"/>
                              <a:gd name="T32" fmla="*/ 134 w 280"/>
                              <a:gd name="T33" fmla="*/ 25 h 127"/>
                              <a:gd name="T34" fmla="*/ 180 w 280"/>
                              <a:gd name="T35" fmla="*/ 52 h 127"/>
                              <a:gd name="T36" fmla="*/ 221 w 280"/>
                              <a:gd name="T37" fmla="*/ 84 h 127"/>
                              <a:gd name="T38" fmla="*/ 221 w 280"/>
                              <a:gd name="T39" fmla="*/ 84 h 127"/>
                              <a:gd name="T40" fmla="*/ 242 w 280"/>
                              <a:gd name="T41" fmla="*/ 93 h 127"/>
                              <a:gd name="T42" fmla="*/ 267 w 280"/>
                              <a:gd name="T43" fmla="*/ 102 h 127"/>
                              <a:gd name="T44" fmla="*/ 280 w 280"/>
                              <a:gd name="T45" fmla="*/ 118 h 127"/>
                              <a:gd name="T46" fmla="*/ 280 w 280"/>
                              <a:gd name="T47" fmla="*/ 118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280" h="127">
                                <a:moveTo>
                                  <a:pt x="280" y="118"/>
                                </a:moveTo>
                                <a:lnTo>
                                  <a:pt x="278" y="120"/>
                                </a:lnTo>
                                <a:lnTo>
                                  <a:pt x="272" y="125"/>
                                </a:lnTo>
                                <a:lnTo>
                                  <a:pt x="270" y="127"/>
                                </a:lnTo>
                                <a:lnTo>
                                  <a:pt x="216" y="111"/>
                                </a:lnTo>
                                <a:lnTo>
                                  <a:pt x="161" y="94"/>
                                </a:lnTo>
                                <a:lnTo>
                                  <a:pt x="107" y="79"/>
                                </a:lnTo>
                                <a:lnTo>
                                  <a:pt x="53" y="64"/>
                                </a:lnTo>
                                <a:lnTo>
                                  <a:pt x="0" y="50"/>
                                </a:lnTo>
                                <a:lnTo>
                                  <a:pt x="7" y="30"/>
                                </a:lnTo>
                                <a:lnTo>
                                  <a:pt x="19" y="14"/>
                                </a:lnTo>
                                <a:lnTo>
                                  <a:pt x="35" y="0"/>
                                </a:lnTo>
                                <a:lnTo>
                                  <a:pt x="85" y="8"/>
                                </a:lnTo>
                                <a:lnTo>
                                  <a:pt x="134" y="25"/>
                                </a:lnTo>
                                <a:lnTo>
                                  <a:pt x="180" y="52"/>
                                </a:lnTo>
                                <a:lnTo>
                                  <a:pt x="221" y="84"/>
                                </a:lnTo>
                                <a:lnTo>
                                  <a:pt x="242" y="93"/>
                                </a:lnTo>
                                <a:lnTo>
                                  <a:pt x="267" y="102"/>
                                </a:lnTo>
                                <a:lnTo>
                                  <a:pt x="280" y="118"/>
                                </a:lnTo>
                                <a:close/>
                              </a:path>
                            </a:pathLst>
                          </a:custGeom>
                          <a:solidFill>
                            <a:srgbClr val="FFFFFF"/>
                          </a:solidFill>
                          <a:ln>
                            <a:noFill/>
                          </a:ln>
                        </wps:spPr>
                        <wps:bodyPr rot="0" vert="horz" wrap="square" lIns="91440" tIns="45720" rIns="91440" bIns="45720" anchor="t" anchorCtr="0" upright="1">
                          <a:noAutofit/>
                        </wps:bodyPr>
                      </wps:wsp>
                      <wps:wsp>
                        <wps:cNvPr id="51" name="Freeform 52"/>
                        <wps:cNvSpPr>
                          <a:spLocks/>
                        </wps:cNvSpPr>
                        <wps:spPr bwMode="auto">
                          <a:xfrm>
                            <a:off x="299" y="1175"/>
                            <a:ext cx="84" cy="48"/>
                          </a:xfrm>
                          <a:custGeom>
                            <a:avLst/>
                            <a:gdLst>
                              <a:gd name="T0" fmla="*/ 283 w 335"/>
                              <a:gd name="T1" fmla="*/ 61 h 192"/>
                              <a:gd name="T2" fmla="*/ 292 w 335"/>
                              <a:gd name="T3" fmla="*/ 76 h 192"/>
                              <a:gd name="T4" fmla="*/ 297 w 335"/>
                              <a:gd name="T5" fmla="*/ 94 h 192"/>
                              <a:gd name="T6" fmla="*/ 300 w 335"/>
                              <a:gd name="T7" fmla="*/ 112 h 192"/>
                              <a:gd name="T8" fmla="*/ 300 w 335"/>
                              <a:gd name="T9" fmla="*/ 112 h 192"/>
                              <a:gd name="T10" fmla="*/ 251 w 335"/>
                              <a:gd name="T11" fmla="*/ 95 h 192"/>
                              <a:gd name="T12" fmla="*/ 198 w 335"/>
                              <a:gd name="T13" fmla="*/ 78 h 192"/>
                              <a:gd name="T14" fmla="*/ 143 w 335"/>
                              <a:gd name="T15" fmla="*/ 63 h 192"/>
                              <a:gd name="T16" fmla="*/ 88 w 335"/>
                              <a:gd name="T17" fmla="*/ 51 h 192"/>
                              <a:gd name="T18" fmla="*/ 35 w 335"/>
                              <a:gd name="T19" fmla="*/ 44 h 192"/>
                              <a:gd name="T20" fmla="*/ 35 w 335"/>
                              <a:gd name="T21" fmla="*/ 44 h 192"/>
                              <a:gd name="T22" fmla="*/ 73 w 335"/>
                              <a:gd name="T23" fmla="*/ 62 h 192"/>
                              <a:gd name="T24" fmla="*/ 116 w 335"/>
                              <a:gd name="T25" fmla="*/ 73 h 192"/>
                              <a:gd name="T26" fmla="*/ 160 w 335"/>
                              <a:gd name="T27" fmla="*/ 85 h 192"/>
                              <a:gd name="T28" fmla="*/ 160 w 335"/>
                              <a:gd name="T29" fmla="*/ 85 h 192"/>
                              <a:gd name="T30" fmla="*/ 198 w 335"/>
                              <a:gd name="T31" fmla="*/ 102 h 192"/>
                              <a:gd name="T32" fmla="*/ 241 w 335"/>
                              <a:gd name="T33" fmla="*/ 116 h 192"/>
                              <a:gd name="T34" fmla="*/ 282 w 335"/>
                              <a:gd name="T35" fmla="*/ 131 h 192"/>
                              <a:gd name="T36" fmla="*/ 315 w 335"/>
                              <a:gd name="T37" fmla="*/ 154 h 192"/>
                              <a:gd name="T38" fmla="*/ 335 w 335"/>
                              <a:gd name="T39" fmla="*/ 192 h 192"/>
                              <a:gd name="T40" fmla="*/ 335 w 335"/>
                              <a:gd name="T41" fmla="*/ 192 h 192"/>
                              <a:gd name="T42" fmla="*/ 287 w 335"/>
                              <a:gd name="T43" fmla="*/ 176 h 192"/>
                              <a:gd name="T44" fmla="*/ 241 w 335"/>
                              <a:gd name="T45" fmla="*/ 157 h 192"/>
                              <a:gd name="T46" fmla="*/ 196 w 335"/>
                              <a:gd name="T47" fmla="*/ 138 h 192"/>
                              <a:gd name="T48" fmla="*/ 150 w 335"/>
                              <a:gd name="T49" fmla="*/ 117 h 192"/>
                              <a:gd name="T50" fmla="*/ 104 w 335"/>
                              <a:gd name="T51" fmla="*/ 98 h 192"/>
                              <a:gd name="T52" fmla="*/ 57 w 335"/>
                              <a:gd name="T53" fmla="*/ 81 h 192"/>
                              <a:gd name="T54" fmla="*/ 57 w 335"/>
                              <a:gd name="T55" fmla="*/ 81 h 192"/>
                              <a:gd name="T56" fmla="*/ 43 w 335"/>
                              <a:gd name="T57" fmla="*/ 79 h 192"/>
                              <a:gd name="T58" fmla="*/ 30 w 335"/>
                              <a:gd name="T59" fmla="*/ 79 h 192"/>
                              <a:gd name="T60" fmla="*/ 17 w 335"/>
                              <a:gd name="T61" fmla="*/ 85 h 192"/>
                              <a:gd name="T62" fmla="*/ 17 w 335"/>
                              <a:gd name="T63" fmla="*/ 85 h 192"/>
                              <a:gd name="T64" fmla="*/ 11 w 335"/>
                              <a:gd name="T65" fmla="*/ 76 h 192"/>
                              <a:gd name="T66" fmla="*/ 3 w 335"/>
                              <a:gd name="T67" fmla="*/ 65 h 192"/>
                              <a:gd name="T68" fmla="*/ 0 w 335"/>
                              <a:gd name="T69" fmla="*/ 54 h 192"/>
                              <a:gd name="T70" fmla="*/ 0 w 335"/>
                              <a:gd name="T71" fmla="*/ 54 h 192"/>
                              <a:gd name="T72" fmla="*/ 3 w 335"/>
                              <a:gd name="T73" fmla="*/ 33 h 192"/>
                              <a:gd name="T74" fmla="*/ 6 w 335"/>
                              <a:gd name="T75" fmla="*/ 14 h 192"/>
                              <a:gd name="T76" fmla="*/ 17 w 335"/>
                              <a:gd name="T77" fmla="*/ 0 h 192"/>
                              <a:gd name="T78" fmla="*/ 17 w 335"/>
                              <a:gd name="T79" fmla="*/ 0 h 192"/>
                              <a:gd name="T80" fmla="*/ 72 w 335"/>
                              <a:gd name="T81" fmla="*/ 16 h 192"/>
                              <a:gd name="T82" fmla="*/ 126 w 335"/>
                              <a:gd name="T83" fmla="*/ 23 h 192"/>
                              <a:gd name="T84" fmla="*/ 178 w 335"/>
                              <a:gd name="T85" fmla="*/ 29 h 192"/>
                              <a:gd name="T86" fmla="*/ 230 w 335"/>
                              <a:gd name="T87" fmla="*/ 40 h 192"/>
                              <a:gd name="T88" fmla="*/ 283 w 335"/>
                              <a:gd name="T89" fmla="*/ 61 h 192"/>
                              <a:gd name="T90" fmla="*/ 283 w 335"/>
                              <a:gd name="T91" fmla="*/ 61 h 192"/>
                              <a:gd name="T92" fmla="*/ 283 w 335"/>
                              <a:gd name="T93" fmla="*/ 61 h 1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335" h="192">
                                <a:moveTo>
                                  <a:pt x="283" y="61"/>
                                </a:moveTo>
                                <a:lnTo>
                                  <a:pt x="292" y="76"/>
                                </a:lnTo>
                                <a:lnTo>
                                  <a:pt x="297" y="94"/>
                                </a:lnTo>
                                <a:lnTo>
                                  <a:pt x="300" y="112"/>
                                </a:lnTo>
                                <a:lnTo>
                                  <a:pt x="251" y="95"/>
                                </a:lnTo>
                                <a:lnTo>
                                  <a:pt x="198" y="78"/>
                                </a:lnTo>
                                <a:lnTo>
                                  <a:pt x="143" y="63"/>
                                </a:lnTo>
                                <a:lnTo>
                                  <a:pt x="88" y="51"/>
                                </a:lnTo>
                                <a:lnTo>
                                  <a:pt x="35" y="44"/>
                                </a:lnTo>
                                <a:lnTo>
                                  <a:pt x="73" y="62"/>
                                </a:lnTo>
                                <a:lnTo>
                                  <a:pt x="116" y="73"/>
                                </a:lnTo>
                                <a:lnTo>
                                  <a:pt x="160" y="85"/>
                                </a:lnTo>
                                <a:lnTo>
                                  <a:pt x="198" y="102"/>
                                </a:lnTo>
                                <a:lnTo>
                                  <a:pt x="241" y="116"/>
                                </a:lnTo>
                                <a:lnTo>
                                  <a:pt x="282" y="131"/>
                                </a:lnTo>
                                <a:lnTo>
                                  <a:pt x="315" y="154"/>
                                </a:lnTo>
                                <a:lnTo>
                                  <a:pt x="335" y="192"/>
                                </a:lnTo>
                                <a:lnTo>
                                  <a:pt x="287" y="176"/>
                                </a:lnTo>
                                <a:lnTo>
                                  <a:pt x="241" y="157"/>
                                </a:lnTo>
                                <a:lnTo>
                                  <a:pt x="196" y="138"/>
                                </a:lnTo>
                                <a:lnTo>
                                  <a:pt x="150" y="117"/>
                                </a:lnTo>
                                <a:lnTo>
                                  <a:pt x="104" y="98"/>
                                </a:lnTo>
                                <a:lnTo>
                                  <a:pt x="57" y="81"/>
                                </a:lnTo>
                                <a:lnTo>
                                  <a:pt x="43" y="79"/>
                                </a:lnTo>
                                <a:lnTo>
                                  <a:pt x="30" y="79"/>
                                </a:lnTo>
                                <a:lnTo>
                                  <a:pt x="17" y="85"/>
                                </a:lnTo>
                                <a:lnTo>
                                  <a:pt x="11" y="76"/>
                                </a:lnTo>
                                <a:lnTo>
                                  <a:pt x="3" y="65"/>
                                </a:lnTo>
                                <a:lnTo>
                                  <a:pt x="0" y="54"/>
                                </a:lnTo>
                                <a:lnTo>
                                  <a:pt x="3" y="33"/>
                                </a:lnTo>
                                <a:lnTo>
                                  <a:pt x="6" y="14"/>
                                </a:lnTo>
                                <a:lnTo>
                                  <a:pt x="17" y="0"/>
                                </a:lnTo>
                                <a:lnTo>
                                  <a:pt x="72" y="16"/>
                                </a:lnTo>
                                <a:lnTo>
                                  <a:pt x="126" y="23"/>
                                </a:lnTo>
                                <a:lnTo>
                                  <a:pt x="178" y="29"/>
                                </a:lnTo>
                                <a:lnTo>
                                  <a:pt x="230" y="40"/>
                                </a:lnTo>
                                <a:lnTo>
                                  <a:pt x="283" y="61"/>
                                </a:lnTo>
                                <a:close/>
                              </a:path>
                            </a:pathLst>
                          </a:custGeom>
                          <a:solidFill>
                            <a:srgbClr val="FFFFFF"/>
                          </a:solidFill>
                          <a:ln>
                            <a:noFill/>
                          </a:ln>
                        </wps:spPr>
                        <wps:bodyPr rot="0" vert="horz" wrap="square" lIns="91440" tIns="45720" rIns="91440" bIns="45720" anchor="t" anchorCtr="0" upright="1">
                          <a:noAutofit/>
                        </wps:bodyPr>
                      </wps:wsp>
                      <wps:wsp>
                        <wps:cNvPr id="52" name="Freeform 53"/>
                        <wps:cNvSpPr>
                          <a:spLocks/>
                        </wps:cNvSpPr>
                        <wps:spPr bwMode="auto">
                          <a:xfrm>
                            <a:off x="1067" y="1178"/>
                            <a:ext cx="24" cy="14"/>
                          </a:xfrm>
                          <a:custGeom>
                            <a:avLst/>
                            <a:gdLst>
                              <a:gd name="T0" fmla="*/ 0 w 95"/>
                              <a:gd name="T1" fmla="*/ 30 h 58"/>
                              <a:gd name="T2" fmla="*/ 31 w 95"/>
                              <a:gd name="T3" fmla="*/ 18 h 58"/>
                              <a:gd name="T4" fmla="*/ 62 w 95"/>
                              <a:gd name="T5" fmla="*/ 9 h 58"/>
                              <a:gd name="T6" fmla="*/ 95 w 95"/>
                              <a:gd name="T7" fmla="*/ 0 h 58"/>
                              <a:gd name="T8" fmla="*/ 95 w 95"/>
                              <a:gd name="T9" fmla="*/ 0 h 58"/>
                              <a:gd name="T10" fmla="*/ 76 w 95"/>
                              <a:gd name="T11" fmla="*/ 15 h 58"/>
                              <a:gd name="T12" fmla="*/ 41 w 95"/>
                              <a:gd name="T13" fmla="*/ 43 h 58"/>
                              <a:gd name="T14" fmla="*/ 22 w 95"/>
                              <a:gd name="T15" fmla="*/ 58 h 58"/>
                              <a:gd name="T16" fmla="*/ 22 w 95"/>
                              <a:gd name="T17" fmla="*/ 58 h 58"/>
                              <a:gd name="T18" fmla="*/ 10 w 95"/>
                              <a:gd name="T19" fmla="*/ 53 h 58"/>
                              <a:gd name="T20" fmla="*/ 3 w 95"/>
                              <a:gd name="T21" fmla="*/ 42 h 58"/>
                              <a:gd name="T22" fmla="*/ 0 w 95"/>
                              <a:gd name="T23" fmla="*/ 30 h 58"/>
                              <a:gd name="T24" fmla="*/ 0 w 95"/>
                              <a:gd name="T25" fmla="*/ 30 h 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5" h="58">
                                <a:moveTo>
                                  <a:pt x="0" y="30"/>
                                </a:moveTo>
                                <a:lnTo>
                                  <a:pt x="31" y="18"/>
                                </a:lnTo>
                                <a:lnTo>
                                  <a:pt x="62" y="9"/>
                                </a:lnTo>
                                <a:lnTo>
                                  <a:pt x="95" y="0"/>
                                </a:lnTo>
                                <a:lnTo>
                                  <a:pt x="76" y="15"/>
                                </a:lnTo>
                                <a:lnTo>
                                  <a:pt x="41" y="43"/>
                                </a:lnTo>
                                <a:lnTo>
                                  <a:pt x="22" y="58"/>
                                </a:lnTo>
                                <a:lnTo>
                                  <a:pt x="10" y="53"/>
                                </a:lnTo>
                                <a:lnTo>
                                  <a:pt x="3" y="42"/>
                                </a:lnTo>
                                <a:lnTo>
                                  <a:pt x="0" y="30"/>
                                </a:lnTo>
                                <a:close/>
                              </a:path>
                            </a:pathLst>
                          </a:custGeom>
                          <a:solidFill>
                            <a:srgbClr val="FFFFFF"/>
                          </a:solidFill>
                          <a:ln>
                            <a:noFill/>
                          </a:ln>
                        </wps:spPr>
                        <wps:bodyPr rot="0" vert="horz" wrap="square" lIns="91440" tIns="45720" rIns="91440" bIns="45720" anchor="t" anchorCtr="0" upright="1">
                          <a:noAutofit/>
                        </wps:bodyPr>
                      </wps:wsp>
                      <wps:wsp>
                        <wps:cNvPr id="53" name="Freeform 54"/>
                        <wps:cNvSpPr>
                          <a:spLocks/>
                        </wps:cNvSpPr>
                        <wps:spPr bwMode="auto">
                          <a:xfrm>
                            <a:off x="878" y="1186"/>
                            <a:ext cx="26" cy="26"/>
                          </a:xfrm>
                          <a:custGeom>
                            <a:avLst/>
                            <a:gdLst>
                              <a:gd name="T0" fmla="*/ 104 w 104"/>
                              <a:gd name="T1" fmla="*/ 18 h 105"/>
                              <a:gd name="T2" fmla="*/ 83 w 104"/>
                              <a:gd name="T3" fmla="*/ 44 h 105"/>
                              <a:gd name="T4" fmla="*/ 56 w 104"/>
                              <a:gd name="T5" fmla="*/ 72 h 105"/>
                              <a:gd name="T6" fmla="*/ 32 w 104"/>
                              <a:gd name="T7" fmla="*/ 105 h 105"/>
                              <a:gd name="T8" fmla="*/ 32 w 104"/>
                              <a:gd name="T9" fmla="*/ 105 h 105"/>
                              <a:gd name="T10" fmla="*/ 24 w 104"/>
                              <a:gd name="T11" fmla="*/ 89 h 105"/>
                              <a:gd name="T12" fmla="*/ 16 w 104"/>
                              <a:gd name="T13" fmla="*/ 71 h 105"/>
                              <a:gd name="T14" fmla="*/ 0 w 104"/>
                              <a:gd name="T15" fmla="*/ 59 h 105"/>
                              <a:gd name="T16" fmla="*/ 0 w 104"/>
                              <a:gd name="T17" fmla="*/ 59 h 105"/>
                              <a:gd name="T18" fmla="*/ 16 w 104"/>
                              <a:gd name="T19" fmla="*/ 37 h 105"/>
                              <a:gd name="T20" fmla="*/ 33 w 104"/>
                              <a:gd name="T21" fmla="*/ 19 h 105"/>
                              <a:gd name="T22" fmla="*/ 50 w 104"/>
                              <a:gd name="T23" fmla="*/ 0 h 105"/>
                              <a:gd name="T24" fmla="*/ 50 w 104"/>
                              <a:gd name="T25" fmla="*/ 0 h 105"/>
                              <a:gd name="T26" fmla="*/ 64 w 104"/>
                              <a:gd name="T27" fmla="*/ 6 h 105"/>
                              <a:gd name="T28" fmla="*/ 90 w 104"/>
                              <a:gd name="T29" fmla="*/ 13 h 105"/>
                              <a:gd name="T30" fmla="*/ 104 w 104"/>
                              <a:gd name="T31" fmla="*/ 18 h 105"/>
                              <a:gd name="T32" fmla="*/ 104 w 104"/>
                              <a:gd name="T33" fmla="*/ 18 h 105"/>
                              <a:gd name="T34" fmla="*/ 104 w 104"/>
                              <a:gd name="T35" fmla="*/ 18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4" h="105">
                                <a:moveTo>
                                  <a:pt x="104" y="18"/>
                                </a:moveTo>
                                <a:lnTo>
                                  <a:pt x="83" y="44"/>
                                </a:lnTo>
                                <a:lnTo>
                                  <a:pt x="56" y="72"/>
                                </a:lnTo>
                                <a:lnTo>
                                  <a:pt x="32" y="105"/>
                                </a:lnTo>
                                <a:lnTo>
                                  <a:pt x="24" y="89"/>
                                </a:lnTo>
                                <a:lnTo>
                                  <a:pt x="16" y="71"/>
                                </a:lnTo>
                                <a:lnTo>
                                  <a:pt x="0" y="59"/>
                                </a:lnTo>
                                <a:lnTo>
                                  <a:pt x="16" y="37"/>
                                </a:lnTo>
                                <a:lnTo>
                                  <a:pt x="33" y="19"/>
                                </a:lnTo>
                                <a:lnTo>
                                  <a:pt x="50" y="0"/>
                                </a:lnTo>
                                <a:lnTo>
                                  <a:pt x="64" y="6"/>
                                </a:lnTo>
                                <a:lnTo>
                                  <a:pt x="90" y="13"/>
                                </a:lnTo>
                                <a:lnTo>
                                  <a:pt x="104" y="18"/>
                                </a:lnTo>
                                <a:close/>
                              </a:path>
                            </a:pathLst>
                          </a:custGeom>
                          <a:solidFill>
                            <a:srgbClr val="FFFFFF"/>
                          </a:solidFill>
                          <a:ln>
                            <a:noFill/>
                          </a:ln>
                        </wps:spPr>
                        <wps:bodyPr rot="0" vert="horz" wrap="square" lIns="91440" tIns="45720" rIns="91440" bIns="45720" anchor="t" anchorCtr="0" upright="1">
                          <a:noAutofit/>
                        </wps:bodyPr>
                      </wps:wsp>
                      <wps:wsp>
                        <wps:cNvPr id="54" name="Freeform 55"/>
                        <wps:cNvSpPr>
                          <a:spLocks/>
                        </wps:cNvSpPr>
                        <wps:spPr bwMode="auto">
                          <a:xfrm>
                            <a:off x="1078" y="1186"/>
                            <a:ext cx="10" cy="9"/>
                          </a:xfrm>
                          <a:custGeom>
                            <a:avLst/>
                            <a:gdLst>
                              <a:gd name="T0" fmla="*/ 0 w 41"/>
                              <a:gd name="T1" fmla="*/ 37 h 37"/>
                              <a:gd name="T2" fmla="*/ 8 w 41"/>
                              <a:gd name="T3" fmla="*/ 21 h 37"/>
                              <a:gd name="T4" fmla="*/ 24 w 41"/>
                              <a:gd name="T5" fmla="*/ 9 h 37"/>
                              <a:gd name="T6" fmla="*/ 41 w 41"/>
                              <a:gd name="T7" fmla="*/ 0 h 37"/>
                              <a:gd name="T8" fmla="*/ 41 w 41"/>
                              <a:gd name="T9" fmla="*/ 0 h 37"/>
                              <a:gd name="T10" fmla="*/ 26 w 41"/>
                              <a:gd name="T11" fmla="*/ 11 h 37"/>
                              <a:gd name="T12" fmla="*/ 15 w 41"/>
                              <a:gd name="T13" fmla="*/ 27 h 37"/>
                              <a:gd name="T14" fmla="*/ 0 w 41"/>
                              <a:gd name="T15" fmla="*/ 37 h 37"/>
                              <a:gd name="T16" fmla="*/ 0 w 41"/>
                              <a:gd name="T17" fmla="*/ 37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1" h="37">
                                <a:moveTo>
                                  <a:pt x="0" y="37"/>
                                </a:moveTo>
                                <a:lnTo>
                                  <a:pt x="8" y="21"/>
                                </a:lnTo>
                                <a:lnTo>
                                  <a:pt x="24" y="9"/>
                                </a:lnTo>
                                <a:lnTo>
                                  <a:pt x="41" y="0"/>
                                </a:lnTo>
                                <a:lnTo>
                                  <a:pt x="26" y="11"/>
                                </a:lnTo>
                                <a:lnTo>
                                  <a:pt x="15" y="27"/>
                                </a:lnTo>
                                <a:lnTo>
                                  <a:pt x="0" y="37"/>
                                </a:lnTo>
                                <a:close/>
                              </a:path>
                            </a:pathLst>
                          </a:custGeom>
                          <a:solidFill>
                            <a:srgbClr val="FFFFFF"/>
                          </a:solidFill>
                          <a:ln>
                            <a:noFill/>
                          </a:ln>
                        </wps:spPr>
                        <wps:bodyPr rot="0" vert="horz" wrap="square" lIns="91440" tIns="45720" rIns="91440" bIns="45720" anchor="t" anchorCtr="0" upright="1">
                          <a:noAutofit/>
                        </wps:bodyPr>
                      </wps:wsp>
                      <wps:wsp>
                        <wps:cNvPr id="55" name="Freeform 56"/>
                        <wps:cNvSpPr>
                          <a:spLocks/>
                        </wps:cNvSpPr>
                        <wps:spPr bwMode="auto">
                          <a:xfrm>
                            <a:off x="1086" y="1190"/>
                            <a:ext cx="71" cy="22"/>
                          </a:xfrm>
                          <a:custGeom>
                            <a:avLst/>
                            <a:gdLst>
                              <a:gd name="T0" fmla="*/ 202 w 285"/>
                              <a:gd name="T1" fmla="*/ 71 h 88"/>
                              <a:gd name="T2" fmla="*/ 149 w 285"/>
                              <a:gd name="T3" fmla="*/ 58 h 88"/>
                              <a:gd name="T4" fmla="*/ 52 w 285"/>
                              <a:gd name="T5" fmla="*/ 35 h 88"/>
                              <a:gd name="T6" fmla="*/ 0 w 285"/>
                              <a:gd name="T7" fmla="*/ 23 h 88"/>
                              <a:gd name="T8" fmla="*/ 0 w 285"/>
                              <a:gd name="T9" fmla="*/ 23 h 88"/>
                              <a:gd name="T10" fmla="*/ 4 w 285"/>
                              <a:gd name="T11" fmla="*/ 16 h 88"/>
                              <a:gd name="T12" fmla="*/ 11 w 285"/>
                              <a:gd name="T13" fmla="*/ 6 h 88"/>
                              <a:gd name="T14" fmla="*/ 15 w 285"/>
                              <a:gd name="T15" fmla="*/ 0 h 88"/>
                              <a:gd name="T16" fmla="*/ 15 w 285"/>
                              <a:gd name="T17" fmla="*/ 0 h 88"/>
                              <a:gd name="T18" fmla="*/ 70 w 285"/>
                              <a:gd name="T19" fmla="*/ 16 h 88"/>
                              <a:gd name="T20" fmla="*/ 126 w 285"/>
                              <a:gd name="T21" fmla="*/ 33 h 88"/>
                              <a:gd name="T22" fmla="*/ 181 w 285"/>
                              <a:gd name="T23" fmla="*/ 48 h 88"/>
                              <a:gd name="T24" fmla="*/ 235 w 285"/>
                              <a:gd name="T25" fmla="*/ 66 h 88"/>
                              <a:gd name="T26" fmla="*/ 285 w 285"/>
                              <a:gd name="T27" fmla="*/ 85 h 88"/>
                              <a:gd name="T28" fmla="*/ 285 w 285"/>
                              <a:gd name="T29" fmla="*/ 85 h 88"/>
                              <a:gd name="T30" fmla="*/ 257 w 285"/>
                              <a:gd name="T31" fmla="*/ 88 h 88"/>
                              <a:gd name="T32" fmla="*/ 228 w 285"/>
                              <a:gd name="T33" fmla="*/ 81 h 88"/>
                              <a:gd name="T34" fmla="*/ 202 w 285"/>
                              <a:gd name="T35" fmla="*/ 71 h 88"/>
                              <a:gd name="T36" fmla="*/ 202 w 285"/>
                              <a:gd name="T37" fmla="*/ 71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285" h="88">
                                <a:moveTo>
                                  <a:pt x="202" y="71"/>
                                </a:moveTo>
                                <a:lnTo>
                                  <a:pt x="149" y="58"/>
                                </a:lnTo>
                                <a:lnTo>
                                  <a:pt x="52" y="35"/>
                                </a:lnTo>
                                <a:lnTo>
                                  <a:pt x="0" y="23"/>
                                </a:lnTo>
                                <a:lnTo>
                                  <a:pt x="4" y="16"/>
                                </a:lnTo>
                                <a:lnTo>
                                  <a:pt x="11" y="6"/>
                                </a:lnTo>
                                <a:lnTo>
                                  <a:pt x="15" y="0"/>
                                </a:lnTo>
                                <a:lnTo>
                                  <a:pt x="70" y="16"/>
                                </a:lnTo>
                                <a:lnTo>
                                  <a:pt x="126" y="33"/>
                                </a:lnTo>
                                <a:lnTo>
                                  <a:pt x="181" y="48"/>
                                </a:lnTo>
                                <a:lnTo>
                                  <a:pt x="235" y="66"/>
                                </a:lnTo>
                                <a:lnTo>
                                  <a:pt x="285" y="85"/>
                                </a:lnTo>
                                <a:lnTo>
                                  <a:pt x="257" y="88"/>
                                </a:lnTo>
                                <a:lnTo>
                                  <a:pt x="228" y="81"/>
                                </a:lnTo>
                                <a:lnTo>
                                  <a:pt x="202" y="71"/>
                                </a:lnTo>
                                <a:close/>
                              </a:path>
                            </a:pathLst>
                          </a:custGeom>
                          <a:solidFill>
                            <a:srgbClr val="FFFFFF"/>
                          </a:solidFill>
                          <a:ln>
                            <a:noFill/>
                          </a:ln>
                        </wps:spPr>
                        <wps:bodyPr rot="0" vert="horz" wrap="square" lIns="91440" tIns="45720" rIns="91440" bIns="45720" anchor="t" anchorCtr="0" upright="1">
                          <a:noAutofit/>
                        </wps:bodyPr>
                      </wps:wsp>
                      <wps:wsp>
                        <wps:cNvPr id="56" name="Freeform 57"/>
                        <wps:cNvSpPr>
                          <a:spLocks/>
                        </wps:cNvSpPr>
                        <wps:spPr bwMode="auto">
                          <a:xfrm>
                            <a:off x="377" y="1197"/>
                            <a:ext cx="30" cy="30"/>
                          </a:xfrm>
                          <a:custGeom>
                            <a:avLst/>
                            <a:gdLst>
                              <a:gd name="T0" fmla="*/ 117 w 117"/>
                              <a:gd name="T1" fmla="*/ 51 h 118"/>
                              <a:gd name="T2" fmla="*/ 117 w 117"/>
                              <a:gd name="T3" fmla="*/ 76 h 118"/>
                              <a:gd name="T4" fmla="*/ 108 w 117"/>
                              <a:gd name="T5" fmla="*/ 98 h 118"/>
                              <a:gd name="T6" fmla="*/ 88 w 117"/>
                              <a:gd name="T7" fmla="*/ 114 h 118"/>
                              <a:gd name="T8" fmla="*/ 88 w 117"/>
                              <a:gd name="T9" fmla="*/ 114 h 118"/>
                              <a:gd name="T10" fmla="*/ 70 w 117"/>
                              <a:gd name="T11" fmla="*/ 118 h 118"/>
                              <a:gd name="T12" fmla="*/ 64 w 117"/>
                              <a:gd name="T13" fmla="*/ 116 h 118"/>
                              <a:gd name="T14" fmla="*/ 58 w 117"/>
                              <a:gd name="T15" fmla="*/ 116 h 118"/>
                              <a:gd name="T16" fmla="*/ 58 w 117"/>
                              <a:gd name="T17" fmla="*/ 116 h 118"/>
                              <a:gd name="T18" fmla="*/ 55 w 117"/>
                              <a:gd name="T19" fmla="*/ 116 h 118"/>
                              <a:gd name="T20" fmla="*/ 47 w 117"/>
                              <a:gd name="T21" fmla="*/ 116 h 118"/>
                              <a:gd name="T22" fmla="*/ 44 w 117"/>
                              <a:gd name="T23" fmla="*/ 116 h 118"/>
                              <a:gd name="T24" fmla="*/ 44 w 117"/>
                              <a:gd name="T25" fmla="*/ 116 h 118"/>
                              <a:gd name="T26" fmla="*/ 33 w 117"/>
                              <a:gd name="T27" fmla="*/ 87 h 118"/>
                              <a:gd name="T28" fmla="*/ 11 w 117"/>
                              <a:gd name="T29" fmla="*/ 30 h 118"/>
                              <a:gd name="T30" fmla="*/ 0 w 117"/>
                              <a:gd name="T31" fmla="*/ 0 h 118"/>
                              <a:gd name="T32" fmla="*/ 0 w 117"/>
                              <a:gd name="T33" fmla="*/ 0 h 118"/>
                              <a:gd name="T34" fmla="*/ 31 w 117"/>
                              <a:gd name="T35" fmla="*/ 13 h 118"/>
                              <a:gd name="T36" fmla="*/ 87 w 117"/>
                              <a:gd name="T37" fmla="*/ 37 h 118"/>
                              <a:gd name="T38" fmla="*/ 117 w 117"/>
                              <a:gd name="T39" fmla="*/ 51 h 118"/>
                              <a:gd name="T40" fmla="*/ 117 w 117"/>
                              <a:gd name="T41" fmla="*/ 51 h 118"/>
                              <a:gd name="T42" fmla="*/ 117 w 117"/>
                              <a:gd name="T43" fmla="*/ 51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17" h="118">
                                <a:moveTo>
                                  <a:pt x="117" y="51"/>
                                </a:moveTo>
                                <a:lnTo>
                                  <a:pt x="117" y="76"/>
                                </a:lnTo>
                                <a:lnTo>
                                  <a:pt x="108" y="98"/>
                                </a:lnTo>
                                <a:lnTo>
                                  <a:pt x="88" y="114"/>
                                </a:lnTo>
                                <a:lnTo>
                                  <a:pt x="70" y="118"/>
                                </a:lnTo>
                                <a:lnTo>
                                  <a:pt x="64" y="116"/>
                                </a:lnTo>
                                <a:lnTo>
                                  <a:pt x="58" y="116"/>
                                </a:lnTo>
                                <a:lnTo>
                                  <a:pt x="55" y="116"/>
                                </a:lnTo>
                                <a:lnTo>
                                  <a:pt x="47" y="116"/>
                                </a:lnTo>
                                <a:lnTo>
                                  <a:pt x="44" y="116"/>
                                </a:lnTo>
                                <a:lnTo>
                                  <a:pt x="33" y="87"/>
                                </a:lnTo>
                                <a:lnTo>
                                  <a:pt x="11" y="30"/>
                                </a:lnTo>
                                <a:lnTo>
                                  <a:pt x="0" y="0"/>
                                </a:lnTo>
                                <a:lnTo>
                                  <a:pt x="31" y="13"/>
                                </a:lnTo>
                                <a:lnTo>
                                  <a:pt x="87" y="37"/>
                                </a:lnTo>
                                <a:lnTo>
                                  <a:pt x="117" y="51"/>
                                </a:lnTo>
                                <a:close/>
                              </a:path>
                            </a:pathLst>
                          </a:custGeom>
                          <a:solidFill>
                            <a:srgbClr val="FFFFFF"/>
                          </a:solidFill>
                          <a:ln>
                            <a:noFill/>
                          </a:ln>
                        </wps:spPr>
                        <wps:bodyPr rot="0" vert="horz" wrap="square" lIns="91440" tIns="45720" rIns="91440" bIns="45720" anchor="t" anchorCtr="0" upright="1">
                          <a:noAutofit/>
                        </wps:bodyPr>
                      </wps:wsp>
                      <wps:wsp>
                        <wps:cNvPr id="57" name="Freeform 58"/>
                        <wps:cNvSpPr>
                          <a:spLocks/>
                        </wps:cNvSpPr>
                        <wps:spPr bwMode="auto">
                          <a:xfrm>
                            <a:off x="877" y="1201"/>
                            <a:ext cx="24" cy="31"/>
                          </a:xfrm>
                          <a:custGeom>
                            <a:avLst/>
                            <a:gdLst>
                              <a:gd name="T0" fmla="*/ 0 w 93"/>
                              <a:gd name="T1" fmla="*/ 127 h 127"/>
                              <a:gd name="T2" fmla="*/ 24 w 93"/>
                              <a:gd name="T3" fmla="*/ 95 h 127"/>
                              <a:gd name="T4" fmla="*/ 69 w 93"/>
                              <a:gd name="T5" fmla="*/ 33 h 127"/>
                              <a:gd name="T6" fmla="*/ 93 w 93"/>
                              <a:gd name="T7" fmla="*/ 0 h 127"/>
                              <a:gd name="T8" fmla="*/ 93 w 93"/>
                              <a:gd name="T9" fmla="*/ 0 h 127"/>
                              <a:gd name="T10" fmla="*/ 67 w 93"/>
                              <a:gd name="T11" fmla="*/ 44 h 127"/>
                              <a:gd name="T12" fmla="*/ 36 w 93"/>
                              <a:gd name="T13" fmla="*/ 89 h 127"/>
                              <a:gd name="T14" fmla="*/ 0 w 93"/>
                              <a:gd name="T15" fmla="*/ 127 h 127"/>
                              <a:gd name="T16" fmla="*/ 0 w 93"/>
                              <a:gd name="T17" fmla="*/ 127 h 127"/>
                              <a:gd name="T18" fmla="*/ 0 w 93"/>
                              <a:gd name="T19" fmla="*/ 127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93" h="127">
                                <a:moveTo>
                                  <a:pt x="0" y="127"/>
                                </a:moveTo>
                                <a:lnTo>
                                  <a:pt x="24" y="95"/>
                                </a:lnTo>
                                <a:lnTo>
                                  <a:pt x="69" y="33"/>
                                </a:lnTo>
                                <a:lnTo>
                                  <a:pt x="93" y="0"/>
                                </a:lnTo>
                                <a:lnTo>
                                  <a:pt x="67" y="44"/>
                                </a:lnTo>
                                <a:lnTo>
                                  <a:pt x="36" y="89"/>
                                </a:lnTo>
                                <a:lnTo>
                                  <a:pt x="0" y="127"/>
                                </a:lnTo>
                                <a:close/>
                              </a:path>
                            </a:pathLst>
                          </a:custGeom>
                          <a:solidFill>
                            <a:srgbClr val="FFFFFF"/>
                          </a:solidFill>
                          <a:ln>
                            <a:noFill/>
                          </a:ln>
                        </wps:spPr>
                        <wps:bodyPr rot="0" vert="horz" wrap="square" lIns="91440" tIns="45720" rIns="91440" bIns="45720" anchor="t" anchorCtr="0" upright="1">
                          <a:noAutofit/>
                        </wps:bodyPr>
                      </wps:wsp>
                      <wps:wsp>
                        <wps:cNvPr id="58" name="Freeform 59"/>
                        <wps:cNvSpPr>
                          <a:spLocks/>
                        </wps:cNvSpPr>
                        <wps:spPr bwMode="auto">
                          <a:xfrm>
                            <a:off x="864" y="1212"/>
                            <a:ext cx="15" cy="21"/>
                          </a:xfrm>
                          <a:custGeom>
                            <a:avLst/>
                            <a:gdLst>
                              <a:gd name="T0" fmla="*/ 58 w 58"/>
                              <a:gd name="T1" fmla="*/ 0 h 86"/>
                              <a:gd name="T2" fmla="*/ 45 w 58"/>
                              <a:gd name="T3" fmla="*/ 29 h 86"/>
                              <a:gd name="T4" fmla="*/ 30 w 58"/>
                              <a:gd name="T5" fmla="*/ 56 h 86"/>
                              <a:gd name="T6" fmla="*/ 30 w 58"/>
                              <a:gd name="T7" fmla="*/ 86 h 86"/>
                              <a:gd name="T8" fmla="*/ 30 w 58"/>
                              <a:gd name="T9" fmla="*/ 86 h 86"/>
                              <a:gd name="T10" fmla="*/ 21 w 58"/>
                              <a:gd name="T11" fmla="*/ 85 h 86"/>
                              <a:gd name="T12" fmla="*/ 10 w 58"/>
                              <a:gd name="T13" fmla="*/ 77 h 86"/>
                              <a:gd name="T14" fmla="*/ 0 w 58"/>
                              <a:gd name="T15" fmla="*/ 68 h 86"/>
                              <a:gd name="T16" fmla="*/ 0 w 58"/>
                              <a:gd name="T17" fmla="*/ 68 h 86"/>
                              <a:gd name="T18" fmla="*/ 18 w 58"/>
                              <a:gd name="T19" fmla="*/ 43 h 86"/>
                              <a:gd name="T20" fmla="*/ 39 w 58"/>
                              <a:gd name="T21" fmla="*/ 21 h 86"/>
                              <a:gd name="T22" fmla="*/ 58 w 58"/>
                              <a:gd name="T23" fmla="*/ 0 h 86"/>
                              <a:gd name="T24" fmla="*/ 58 w 58"/>
                              <a:gd name="T25" fmla="*/ 0 h 86"/>
                              <a:gd name="T26" fmla="*/ 58 w 58"/>
                              <a:gd name="T27" fmla="*/ 0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8" h="86">
                                <a:moveTo>
                                  <a:pt x="58" y="0"/>
                                </a:moveTo>
                                <a:lnTo>
                                  <a:pt x="45" y="29"/>
                                </a:lnTo>
                                <a:lnTo>
                                  <a:pt x="30" y="56"/>
                                </a:lnTo>
                                <a:lnTo>
                                  <a:pt x="30" y="86"/>
                                </a:lnTo>
                                <a:lnTo>
                                  <a:pt x="21" y="85"/>
                                </a:lnTo>
                                <a:lnTo>
                                  <a:pt x="10" y="77"/>
                                </a:lnTo>
                                <a:lnTo>
                                  <a:pt x="0" y="68"/>
                                </a:lnTo>
                                <a:lnTo>
                                  <a:pt x="18" y="43"/>
                                </a:lnTo>
                                <a:lnTo>
                                  <a:pt x="39" y="21"/>
                                </a:lnTo>
                                <a:lnTo>
                                  <a:pt x="58" y="0"/>
                                </a:lnTo>
                                <a:close/>
                              </a:path>
                            </a:pathLst>
                          </a:custGeom>
                          <a:solidFill>
                            <a:srgbClr val="FFFFFF"/>
                          </a:solidFill>
                          <a:ln>
                            <a:noFill/>
                          </a:ln>
                        </wps:spPr>
                        <wps:bodyPr rot="0" vert="horz" wrap="square" lIns="91440" tIns="45720" rIns="91440" bIns="45720" anchor="t" anchorCtr="0" upright="1">
                          <a:noAutofit/>
                        </wps:bodyPr>
                      </wps:wsp>
                      <wps:wsp>
                        <wps:cNvPr id="59" name="Freeform 60"/>
                        <wps:cNvSpPr>
                          <a:spLocks/>
                        </wps:cNvSpPr>
                        <wps:spPr bwMode="auto">
                          <a:xfrm>
                            <a:off x="685" y="1214"/>
                            <a:ext cx="34" cy="45"/>
                          </a:xfrm>
                          <a:custGeom>
                            <a:avLst/>
                            <a:gdLst>
                              <a:gd name="T0" fmla="*/ 67 w 138"/>
                              <a:gd name="T1" fmla="*/ 148 h 180"/>
                              <a:gd name="T2" fmla="*/ 66 w 138"/>
                              <a:gd name="T3" fmla="*/ 150 h 180"/>
                              <a:gd name="T4" fmla="*/ 65 w 138"/>
                              <a:gd name="T5" fmla="*/ 154 h 180"/>
                              <a:gd name="T6" fmla="*/ 65 w 138"/>
                              <a:gd name="T7" fmla="*/ 156 h 180"/>
                              <a:gd name="T8" fmla="*/ 65 w 138"/>
                              <a:gd name="T9" fmla="*/ 156 h 180"/>
                              <a:gd name="T10" fmla="*/ 86 w 138"/>
                              <a:gd name="T11" fmla="*/ 156 h 180"/>
                              <a:gd name="T12" fmla="*/ 105 w 138"/>
                              <a:gd name="T13" fmla="*/ 146 h 180"/>
                              <a:gd name="T14" fmla="*/ 121 w 138"/>
                              <a:gd name="T15" fmla="*/ 134 h 180"/>
                              <a:gd name="T16" fmla="*/ 121 w 138"/>
                              <a:gd name="T17" fmla="*/ 134 h 180"/>
                              <a:gd name="T18" fmla="*/ 132 w 138"/>
                              <a:gd name="T19" fmla="*/ 95 h 180"/>
                              <a:gd name="T20" fmla="*/ 132 w 138"/>
                              <a:gd name="T21" fmla="*/ 50 h 180"/>
                              <a:gd name="T22" fmla="*/ 136 w 138"/>
                              <a:gd name="T23" fmla="*/ 14 h 180"/>
                              <a:gd name="T24" fmla="*/ 136 w 138"/>
                              <a:gd name="T25" fmla="*/ 14 h 180"/>
                              <a:gd name="T26" fmla="*/ 138 w 138"/>
                              <a:gd name="T27" fmla="*/ 65 h 180"/>
                              <a:gd name="T28" fmla="*/ 138 w 138"/>
                              <a:gd name="T29" fmla="*/ 123 h 180"/>
                              <a:gd name="T30" fmla="*/ 104 w 138"/>
                              <a:gd name="T31" fmla="*/ 160 h 180"/>
                              <a:gd name="T32" fmla="*/ 104 w 138"/>
                              <a:gd name="T33" fmla="*/ 160 h 180"/>
                              <a:gd name="T34" fmla="*/ 85 w 138"/>
                              <a:gd name="T35" fmla="*/ 169 h 180"/>
                              <a:gd name="T36" fmla="*/ 67 w 138"/>
                              <a:gd name="T37" fmla="*/ 178 h 180"/>
                              <a:gd name="T38" fmla="*/ 45 w 138"/>
                              <a:gd name="T39" fmla="*/ 180 h 180"/>
                              <a:gd name="T40" fmla="*/ 45 w 138"/>
                              <a:gd name="T41" fmla="*/ 180 h 180"/>
                              <a:gd name="T42" fmla="*/ 29 w 138"/>
                              <a:gd name="T43" fmla="*/ 152 h 180"/>
                              <a:gd name="T44" fmla="*/ 7 w 138"/>
                              <a:gd name="T45" fmla="*/ 128 h 180"/>
                              <a:gd name="T46" fmla="*/ 0 w 138"/>
                              <a:gd name="T47" fmla="*/ 98 h 180"/>
                              <a:gd name="T48" fmla="*/ 0 w 138"/>
                              <a:gd name="T49" fmla="*/ 98 h 180"/>
                              <a:gd name="T50" fmla="*/ 26 w 138"/>
                              <a:gd name="T51" fmla="*/ 67 h 180"/>
                              <a:gd name="T52" fmla="*/ 43 w 138"/>
                              <a:gd name="T53" fmla="*/ 31 h 180"/>
                              <a:gd name="T54" fmla="*/ 67 w 138"/>
                              <a:gd name="T55" fmla="*/ 3 h 180"/>
                              <a:gd name="T56" fmla="*/ 109 w 138"/>
                              <a:gd name="T57" fmla="*/ 0 h 180"/>
                              <a:gd name="T58" fmla="*/ 109 w 138"/>
                              <a:gd name="T59" fmla="*/ 0 h 180"/>
                              <a:gd name="T60" fmla="*/ 109 w 138"/>
                              <a:gd name="T61" fmla="*/ 42 h 180"/>
                              <a:gd name="T62" fmla="*/ 112 w 138"/>
                              <a:gd name="T63" fmla="*/ 84 h 180"/>
                              <a:gd name="T64" fmla="*/ 103 w 138"/>
                              <a:gd name="T65" fmla="*/ 122 h 180"/>
                              <a:gd name="T66" fmla="*/ 67 w 138"/>
                              <a:gd name="T67" fmla="*/ 148 h 180"/>
                              <a:gd name="T68" fmla="*/ 67 w 138"/>
                              <a:gd name="T69" fmla="*/ 148 h 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38" h="180">
                                <a:moveTo>
                                  <a:pt x="67" y="148"/>
                                </a:moveTo>
                                <a:lnTo>
                                  <a:pt x="66" y="150"/>
                                </a:lnTo>
                                <a:lnTo>
                                  <a:pt x="65" y="154"/>
                                </a:lnTo>
                                <a:lnTo>
                                  <a:pt x="65" y="156"/>
                                </a:lnTo>
                                <a:lnTo>
                                  <a:pt x="86" y="156"/>
                                </a:lnTo>
                                <a:lnTo>
                                  <a:pt x="105" y="146"/>
                                </a:lnTo>
                                <a:lnTo>
                                  <a:pt x="121" y="134"/>
                                </a:lnTo>
                                <a:lnTo>
                                  <a:pt x="132" y="95"/>
                                </a:lnTo>
                                <a:lnTo>
                                  <a:pt x="132" y="50"/>
                                </a:lnTo>
                                <a:lnTo>
                                  <a:pt x="136" y="14"/>
                                </a:lnTo>
                                <a:lnTo>
                                  <a:pt x="138" y="65"/>
                                </a:lnTo>
                                <a:lnTo>
                                  <a:pt x="138" y="123"/>
                                </a:lnTo>
                                <a:lnTo>
                                  <a:pt x="104" y="160"/>
                                </a:lnTo>
                                <a:lnTo>
                                  <a:pt x="85" y="169"/>
                                </a:lnTo>
                                <a:lnTo>
                                  <a:pt x="67" y="178"/>
                                </a:lnTo>
                                <a:lnTo>
                                  <a:pt x="45" y="180"/>
                                </a:lnTo>
                                <a:lnTo>
                                  <a:pt x="29" y="152"/>
                                </a:lnTo>
                                <a:lnTo>
                                  <a:pt x="7" y="128"/>
                                </a:lnTo>
                                <a:lnTo>
                                  <a:pt x="0" y="98"/>
                                </a:lnTo>
                                <a:lnTo>
                                  <a:pt x="26" y="67"/>
                                </a:lnTo>
                                <a:lnTo>
                                  <a:pt x="43" y="31"/>
                                </a:lnTo>
                                <a:lnTo>
                                  <a:pt x="67" y="3"/>
                                </a:lnTo>
                                <a:lnTo>
                                  <a:pt x="109" y="0"/>
                                </a:lnTo>
                                <a:lnTo>
                                  <a:pt x="109" y="42"/>
                                </a:lnTo>
                                <a:lnTo>
                                  <a:pt x="112" y="84"/>
                                </a:lnTo>
                                <a:lnTo>
                                  <a:pt x="103" y="122"/>
                                </a:lnTo>
                                <a:lnTo>
                                  <a:pt x="67" y="148"/>
                                </a:lnTo>
                                <a:close/>
                              </a:path>
                            </a:pathLst>
                          </a:custGeom>
                          <a:solidFill>
                            <a:srgbClr val="FFFFFF"/>
                          </a:solidFill>
                          <a:ln>
                            <a:noFill/>
                          </a:ln>
                        </wps:spPr>
                        <wps:bodyPr rot="0" vert="horz" wrap="square" lIns="91440" tIns="45720" rIns="91440" bIns="45720" anchor="t" anchorCtr="0" upright="1">
                          <a:noAutofit/>
                        </wps:bodyPr>
                      </wps:wsp>
                      <wps:wsp>
                        <wps:cNvPr id="60" name="Freeform 61"/>
                        <wps:cNvSpPr>
                          <a:spLocks/>
                        </wps:cNvSpPr>
                        <wps:spPr bwMode="auto">
                          <a:xfrm>
                            <a:off x="796" y="1217"/>
                            <a:ext cx="133" cy="30"/>
                          </a:xfrm>
                          <a:custGeom>
                            <a:avLst/>
                            <a:gdLst>
                              <a:gd name="T0" fmla="*/ 356 w 531"/>
                              <a:gd name="T1" fmla="*/ 76 h 118"/>
                              <a:gd name="T2" fmla="*/ 383 w 531"/>
                              <a:gd name="T3" fmla="*/ 36 h 118"/>
                              <a:gd name="T4" fmla="*/ 426 w 531"/>
                              <a:gd name="T5" fmla="*/ 23 h 118"/>
                              <a:gd name="T6" fmla="*/ 475 w 531"/>
                              <a:gd name="T7" fmla="*/ 23 h 118"/>
                              <a:gd name="T8" fmla="*/ 523 w 531"/>
                              <a:gd name="T9" fmla="*/ 22 h 118"/>
                              <a:gd name="T10" fmla="*/ 523 w 531"/>
                              <a:gd name="T11" fmla="*/ 22 h 118"/>
                              <a:gd name="T12" fmla="*/ 530 w 531"/>
                              <a:gd name="T13" fmla="*/ 51 h 118"/>
                              <a:gd name="T14" fmla="*/ 531 w 531"/>
                              <a:gd name="T15" fmla="*/ 80 h 118"/>
                              <a:gd name="T16" fmla="*/ 531 w 531"/>
                              <a:gd name="T17" fmla="*/ 110 h 118"/>
                              <a:gd name="T18" fmla="*/ 531 w 531"/>
                              <a:gd name="T19" fmla="*/ 110 h 118"/>
                              <a:gd name="T20" fmla="*/ 514 w 531"/>
                              <a:gd name="T21" fmla="*/ 110 h 118"/>
                              <a:gd name="T22" fmla="*/ 472 w 531"/>
                              <a:gd name="T23" fmla="*/ 111 h 118"/>
                              <a:gd name="T24" fmla="*/ 412 w 531"/>
                              <a:gd name="T25" fmla="*/ 112 h 118"/>
                              <a:gd name="T26" fmla="*/ 340 w 531"/>
                              <a:gd name="T27" fmla="*/ 113 h 118"/>
                              <a:gd name="T28" fmla="*/ 266 w 531"/>
                              <a:gd name="T29" fmla="*/ 114 h 118"/>
                              <a:gd name="T30" fmla="*/ 193 w 531"/>
                              <a:gd name="T31" fmla="*/ 115 h 118"/>
                              <a:gd name="T32" fmla="*/ 133 w 531"/>
                              <a:gd name="T33" fmla="*/ 116 h 118"/>
                              <a:gd name="T34" fmla="*/ 91 w 531"/>
                              <a:gd name="T35" fmla="*/ 116 h 118"/>
                              <a:gd name="T36" fmla="*/ 75 w 531"/>
                              <a:gd name="T37" fmla="*/ 118 h 118"/>
                              <a:gd name="T38" fmla="*/ 75 w 531"/>
                              <a:gd name="T39" fmla="*/ 118 h 118"/>
                              <a:gd name="T40" fmla="*/ 67 w 531"/>
                              <a:gd name="T41" fmla="*/ 68 h 118"/>
                              <a:gd name="T42" fmla="*/ 31 w 531"/>
                              <a:gd name="T43" fmla="*/ 38 h 118"/>
                              <a:gd name="T44" fmla="*/ 0 w 531"/>
                              <a:gd name="T45" fmla="*/ 6 h 118"/>
                              <a:gd name="T46" fmla="*/ 0 w 531"/>
                              <a:gd name="T47" fmla="*/ 6 h 118"/>
                              <a:gd name="T48" fmla="*/ 40 w 531"/>
                              <a:gd name="T49" fmla="*/ 0 h 118"/>
                              <a:gd name="T50" fmla="*/ 77 w 531"/>
                              <a:gd name="T51" fmla="*/ 11 h 118"/>
                              <a:gd name="T52" fmla="*/ 110 w 531"/>
                              <a:gd name="T53" fmla="*/ 31 h 118"/>
                              <a:gd name="T54" fmla="*/ 141 w 531"/>
                              <a:gd name="T55" fmla="*/ 54 h 118"/>
                              <a:gd name="T56" fmla="*/ 174 w 531"/>
                              <a:gd name="T57" fmla="*/ 74 h 118"/>
                              <a:gd name="T58" fmla="*/ 210 w 531"/>
                              <a:gd name="T59" fmla="*/ 84 h 118"/>
                              <a:gd name="T60" fmla="*/ 250 w 531"/>
                              <a:gd name="T61" fmla="*/ 78 h 118"/>
                              <a:gd name="T62" fmla="*/ 250 w 531"/>
                              <a:gd name="T63" fmla="*/ 78 h 118"/>
                              <a:gd name="T64" fmla="*/ 287 w 531"/>
                              <a:gd name="T65" fmla="*/ 78 h 118"/>
                              <a:gd name="T66" fmla="*/ 321 w 531"/>
                              <a:gd name="T67" fmla="*/ 87 h 118"/>
                              <a:gd name="T68" fmla="*/ 356 w 531"/>
                              <a:gd name="T69" fmla="*/ 76 h 118"/>
                              <a:gd name="T70" fmla="*/ 356 w 531"/>
                              <a:gd name="T71" fmla="*/ 76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531" h="118">
                                <a:moveTo>
                                  <a:pt x="356" y="76"/>
                                </a:moveTo>
                                <a:lnTo>
                                  <a:pt x="383" y="36"/>
                                </a:lnTo>
                                <a:lnTo>
                                  <a:pt x="426" y="23"/>
                                </a:lnTo>
                                <a:lnTo>
                                  <a:pt x="475" y="23"/>
                                </a:lnTo>
                                <a:lnTo>
                                  <a:pt x="523" y="22"/>
                                </a:lnTo>
                                <a:lnTo>
                                  <a:pt x="530" y="51"/>
                                </a:lnTo>
                                <a:lnTo>
                                  <a:pt x="531" y="80"/>
                                </a:lnTo>
                                <a:lnTo>
                                  <a:pt x="531" y="110"/>
                                </a:lnTo>
                                <a:lnTo>
                                  <a:pt x="514" y="110"/>
                                </a:lnTo>
                                <a:lnTo>
                                  <a:pt x="472" y="111"/>
                                </a:lnTo>
                                <a:lnTo>
                                  <a:pt x="412" y="112"/>
                                </a:lnTo>
                                <a:lnTo>
                                  <a:pt x="340" y="113"/>
                                </a:lnTo>
                                <a:lnTo>
                                  <a:pt x="266" y="114"/>
                                </a:lnTo>
                                <a:lnTo>
                                  <a:pt x="193" y="115"/>
                                </a:lnTo>
                                <a:lnTo>
                                  <a:pt x="133" y="116"/>
                                </a:lnTo>
                                <a:lnTo>
                                  <a:pt x="91" y="116"/>
                                </a:lnTo>
                                <a:lnTo>
                                  <a:pt x="75" y="118"/>
                                </a:lnTo>
                                <a:lnTo>
                                  <a:pt x="67" y="68"/>
                                </a:lnTo>
                                <a:lnTo>
                                  <a:pt x="31" y="38"/>
                                </a:lnTo>
                                <a:lnTo>
                                  <a:pt x="0" y="6"/>
                                </a:lnTo>
                                <a:lnTo>
                                  <a:pt x="40" y="0"/>
                                </a:lnTo>
                                <a:lnTo>
                                  <a:pt x="77" y="11"/>
                                </a:lnTo>
                                <a:lnTo>
                                  <a:pt x="110" y="31"/>
                                </a:lnTo>
                                <a:lnTo>
                                  <a:pt x="141" y="54"/>
                                </a:lnTo>
                                <a:lnTo>
                                  <a:pt x="174" y="74"/>
                                </a:lnTo>
                                <a:lnTo>
                                  <a:pt x="210" y="84"/>
                                </a:lnTo>
                                <a:lnTo>
                                  <a:pt x="250" y="78"/>
                                </a:lnTo>
                                <a:lnTo>
                                  <a:pt x="287" y="78"/>
                                </a:lnTo>
                                <a:lnTo>
                                  <a:pt x="321" y="87"/>
                                </a:lnTo>
                                <a:lnTo>
                                  <a:pt x="356" y="76"/>
                                </a:lnTo>
                                <a:close/>
                              </a:path>
                            </a:pathLst>
                          </a:custGeom>
                          <a:solidFill>
                            <a:srgbClr val="FFFFFF"/>
                          </a:solidFill>
                          <a:ln>
                            <a:noFill/>
                          </a:ln>
                        </wps:spPr>
                        <wps:bodyPr rot="0" vert="horz" wrap="square" lIns="91440" tIns="45720" rIns="91440" bIns="45720" anchor="t" anchorCtr="0" upright="1">
                          <a:noAutofit/>
                        </wps:bodyPr>
                      </wps:wsp>
                      <wps:wsp>
                        <wps:cNvPr id="61" name="Freeform 62"/>
                        <wps:cNvSpPr>
                          <a:spLocks/>
                        </wps:cNvSpPr>
                        <wps:spPr bwMode="auto">
                          <a:xfrm>
                            <a:off x="769" y="1222"/>
                            <a:ext cx="38" cy="32"/>
                          </a:xfrm>
                          <a:custGeom>
                            <a:avLst/>
                            <a:gdLst>
                              <a:gd name="T0" fmla="*/ 99 w 155"/>
                              <a:gd name="T1" fmla="*/ 34 h 130"/>
                              <a:gd name="T2" fmla="*/ 115 w 155"/>
                              <a:gd name="T3" fmla="*/ 55 h 130"/>
                              <a:gd name="T4" fmla="*/ 127 w 155"/>
                              <a:gd name="T5" fmla="*/ 78 h 130"/>
                              <a:gd name="T6" fmla="*/ 128 w 155"/>
                              <a:gd name="T7" fmla="*/ 104 h 130"/>
                              <a:gd name="T8" fmla="*/ 128 w 155"/>
                              <a:gd name="T9" fmla="*/ 104 h 130"/>
                              <a:gd name="T10" fmla="*/ 130 w 155"/>
                              <a:gd name="T11" fmla="*/ 107 h 130"/>
                              <a:gd name="T12" fmla="*/ 134 w 155"/>
                              <a:gd name="T13" fmla="*/ 109 h 130"/>
                              <a:gd name="T14" fmla="*/ 140 w 155"/>
                              <a:gd name="T15" fmla="*/ 108 h 130"/>
                              <a:gd name="T16" fmla="*/ 140 w 155"/>
                              <a:gd name="T17" fmla="*/ 108 h 130"/>
                              <a:gd name="T18" fmla="*/ 146 w 155"/>
                              <a:gd name="T19" fmla="*/ 88 h 130"/>
                              <a:gd name="T20" fmla="*/ 142 w 155"/>
                              <a:gd name="T21" fmla="*/ 67 h 130"/>
                              <a:gd name="T22" fmla="*/ 133 w 155"/>
                              <a:gd name="T23" fmla="*/ 46 h 130"/>
                              <a:gd name="T24" fmla="*/ 133 w 155"/>
                              <a:gd name="T25" fmla="*/ 46 h 130"/>
                              <a:gd name="T26" fmla="*/ 129 w 155"/>
                              <a:gd name="T27" fmla="*/ 41 h 130"/>
                              <a:gd name="T28" fmla="*/ 122 w 155"/>
                              <a:gd name="T29" fmla="*/ 35 h 130"/>
                              <a:gd name="T30" fmla="*/ 118 w 155"/>
                              <a:gd name="T31" fmla="*/ 32 h 130"/>
                              <a:gd name="T32" fmla="*/ 118 w 155"/>
                              <a:gd name="T33" fmla="*/ 32 h 130"/>
                              <a:gd name="T34" fmla="*/ 133 w 155"/>
                              <a:gd name="T35" fmla="*/ 38 h 130"/>
                              <a:gd name="T36" fmla="*/ 147 w 155"/>
                              <a:gd name="T37" fmla="*/ 46 h 130"/>
                              <a:gd name="T38" fmla="*/ 155 w 155"/>
                              <a:gd name="T39" fmla="*/ 60 h 130"/>
                              <a:gd name="T40" fmla="*/ 155 w 155"/>
                              <a:gd name="T41" fmla="*/ 60 h 130"/>
                              <a:gd name="T42" fmla="*/ 152 w 155"/>
                              <a:gd name="T43" fmla="*/ 79 h 130"/>
                              <a:gd name="T44" fmla="*/ 149 w 155"/>
                              <a:gd name="T45" fmla="*/ 113 h 130"/>
                              <a:gd name="T46" fmla="*/ 147 w 155"/>
                              <a:gd name="T47" fmla="*/ 130 h 130"/>
                              <a:gd name="T48" fmla="*/ 147 w 155"/>
                              <a:gd name="T49" fmla="*/ 130 h 130"/>
                              <a:gd name="T50" fmla="*/ 89 w 155"/>
                              <a:gd name="T51" fmla="*/ 127 h 130"/>
                              <a:gd name="T52" fmla="*/ 42 w 155"/>
                              <a:gd name="T53" fmla="*/ 93 h 130"/>
                              <a:gd name="T54" fmla="*/ 0 w 155"/>
                              <a:gd name="T55" fmla="*/ 50 h 130"/>
                              <a:gd name="T56" fmla="*/ 0 w 155"/>
                              <a:gd name="T57" fmla="*/ 50 h 130"/>
                              <a:gd name="T58" fmla="*/ 6 w 155"/>
                              <a:gd name="T59" fmla="*/ 22 h 130"/>
                              <a:gd name="T60" fmla="*/ 35 w 155"/>
                              <a:gd name="T61" fmla="*/ 13 h 130"/>
                              <a:gd name="T62" fmla="*/ 59 w 155"/>
                              <a:gd name="T63" fmla="*/ 0 h 130"/>
                              <a:gd name="T64" fmla="*/ 59 w 155"/>
                              <a:gd name="T65" fmla="*/ 0 h 130"/>
                              <a:gd name="T66" fmla="*/ 77 w 155"/>
                              <a:gd name="T67" fmla="*/ 4 h 130"/>
                              <a:gd name="T68" fmla="*/ 92 w 155"/>
                              <a:gd name="T69" fmla="*/ 16 h 130"/>
                              <a:gd name="T70" fmla="*/ 103 w 155"/>
                              <a:gd name="T71" fmla="*/ 28 h 130"/>
                              <a:gd name="T72" fmla="*/ 103 w 155"/>
                              <a:gd name="T73" fmla="*/ 28 h 130"/>
                              <a:gd name="T74" fmla="*/ 102 w 155"/>
                              <a:gd name="T75" fmla="*/ 29 h 130"/>
                              <a:gd name="T76" fmla="*/ 100 w 155"/>
                              <a:gd name="T77" fmla="*/ 32 h 130"/>
                              <a:gd name="T78" fmla="*/ 99 w 155"/>
                              <a:gd name="T79" fmla="*/ 34 h 130"/>
                              <a:gd name="T80" fmla="*/ 99 w 155"/>
                              <a:gd name="T81" fmla="*/ 34 h 1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155" h="130">
                                <a:moveTo>
                                  <a:pt x="99" y="34"/>
                                </a:moveTo>
                                <a:lnTo>
                                  <a:pt x="115" y="55"/>
                                </a:lnTo>
                                <a:lnTo>
                                  <a:pt x="127" y="78"/>
                                </a:lnTo>
                                <a:lnTo>
                                  <a:pt x="128" y="104"/>
                                </a:lnTo>
                                <a:lnTo>
                                  <a:pt x="130" y="107"/>
                                </a:lnTo>
                                <a:lnTo>
                                  <a:pt x="134" y="109"/>
                                </a:lnTo>
                                <a:lnTo>
                                  <a:pt x="140" y="108"/>
                                </a:lnTo>
                                <a:lnTo>
                                  <a:pt x="146" y="88"/>
                                </a:lnTo>
                                <a:lnTo>
                                  <a:pt x="142" y="67"/>
                                </a:lnTo>
                                <a:lnTo>
                                  <a:pt x="133" y="46"/>
                                </a:lnTo>
                                <a:lnTo>
                                  <a:pt x="129" y="41"/>
                                </a:lnTo>
                                <a:lnTo>
                                  <a:pt x="122" y="35"/>
                                </a:lnTo>
                                <a:lnTo>
                                  <a:pt x="118" y="32"/>
                                </a:lnTo>
                                <a:lnTo>
                                  <a:pt x="133" y="38"/>
                                </a:lnTo>
                                <a:lnTo>
                                  <a:pt x="147" y="46"/>
                                </a:lnTo>
                                <a:lnTo>
                                  <a:pt x="155" y="60"/>
                                </a:lnTo>
                                <a:lnTo>
                                  <a:pt x="152" y="79"/>
                                </a:lnTo>
                                <a:lnTo>
                                  <a:pt x="149" y="113"/>
                                </a:lnTo>
                                <a:lnTo>
                                  <a:pt x="147" y="130"/>
                                </a:lnTo>
                                <a:lnTo>
                                  <a:pt x="89" y="127"/>
                                </a:lnTo>
                                <a:lnTo>
                                  <a:pt x="42" y="93"/>
                                </a:lnTo>
                                <a:lnTo>
                                  <a:pt x="0" y="50"/>
                                </a:lnTo>
                                <a:lnTo>
                                  <a:pt x="6" y="22"/>
                                </a:lnTo>
                                <a:lnTo>
                                  <a:pt x="35" y="13"/>
                                </a:lnTo>
                                <a:lnTo>
                                  <a:pt x="59" y="0"/>
                                </a:lnTo>
                                <a:lnTo>
                                  <a:pt x="77" y="4"/>
                                </a:lnTo>
                                <a:lnTo>
                                  <a:pt x="92" y="16"/>
                                </a:lnTo>
                                <a:lnTo>
                                  <a:pt x="103" y="28"/>
                                </a:lnTo>
                                <a:lnTo>
                                  <a:pt x="102" y="29"/>
                                </a:lnTo>
                                <a:lnTo>
                                  <a:pt x="100" y="32"/>
                                </a:lnTo>
                                <a:lnTo>
                                  <a:pt x="99" y="34"/>
                                </a:lnTo>
                                <a:close/>
                              </a:path>
                            </a:pathLst>
                          </a:custGeom>
                          <a:solidFill>
                            <a:srgbClr val="FFFFFF"/>
                          </a:solidFill>
                          <a:ln>
                            <a:noFill/>
                          </a:ln>
                        </wps:spPr>
                        <wps:bodyPr rot="0" vert="horz" wrap="square" lIns="91440" tIns="45720" rIns="91440" bIns="45720" anchor="t" anchorCtr="0" upright="1">
                          <a:noAutofit/>
                        </wps:bodyPr>
                      </wps:wsp>
                      <wps:wsp>
                        <wps:cNvPr id="62" name="Freeform 63"/>
                        <wps:cNvSpPr>
                          <a:spLocks/>
                        </wps:cNvSpPr>
                        <wps:spPr bwMode="auto">
                          <a:xfrm>
                            <a:off x="557" y="1222"/>
                            <a:ext cx="129" cy="25"/>
                          </a:xfrm>
                          <a:custGeom>
                            <a:avLst/>
                            <a:gdLst>
                              <a:gd name="T0" fmla="*/ 221 w 519"/>
                              <a:gd name="T1" fmla="*/ 92 h 100"/>
                              <a:gd name="T2" fmla="*/ 276 w 519"/>
                              <a:gd name="T3" fmla="*/ 86 h 100"/>
                              <a:gd name="T4" fmla="*/ 333 w 519"/>
                              <a:gd name="T5" fmla="*/ 67 h 100"/>
                              <a:gd name="T6" fmla="*/ 389 w 519"/>
                              <a:gd name="T7" fmla="*/ 70 h 100"/>
                              <a:gd name="T8" fmla="*/ 389 w 519"/>
                              <a:gd name="T9" fmla="*/ 70 h 100"/>
                              <a:gd name="T10" fmla="*/ 436 w 519"/>
                              <a:gd name="T11" fmla="*/ 64 h 100"/>
                              <a:gd name="T12" fmla="*/ 481 w 519"/>
                              <a:gd name="T13" fmla="*/ 48 h 100"/>
                              <a:gd name="T14" fmla="*/ 519 w 519"/>
                              <a:gd name="T15" fmla="*/ 20 h 100"/>
                              <a:gd name="T16" fmla="*/ 519 w 519"/>
                              <a:gd name="T17" fmla="*/ 20 h 100"/>
                              <a:gd name="T18" fmla="*/ 513 w 519"/>
                              <a:gd name="T19" fmla="*/ 31 h 100"/>
                              <a:gd name="T20" fmla="*/ 503 w 519"/>
                              <a:gd name="T21" fmla="*/ 44 h 100"/>
                              <a:gd name="T22" fmla="*/ 501 w 519"/>
                              <a:gd name="T23" fmla="*/ 58 h 100"/>
                              <a:gd name="T24" fmla="*/ 501 w 519"/>
                              <a:gd name="T25" fmla="*/ 58 h 100"/>
                              <a:gd name="T26" fmla="*/ 503 w 519"/>
                              <a:gd name="T27" fmla="*/ 58 h 100"/>
                              <a:gd name="T28" fmla="*/ 507 w 519"/>
                              <a:gd name="T29" fmla="*/ 58 h 100"/>
                              <a:gd name="T30" fmla="*/ 509 w 519"/>
                              <a:gd name="T31" fmla="*/ 58 h 100"/>
                              <a:gd name="T32" fmla="*/ 509 w 519"/>
                              <a:gd name="T33" fmla="*/ 58 h 100"/>
                              <a:gd name="T34" fmla="*/ 498 w 519"/>
                              <a:gd name="T35" fmla="*/ 59 h 100"/>
                              <a:gd name="T36" fmla="*/ 492 w 519"/>
                              <a:gd name="T37" fmla="*/ 65 h 100"/>
                              <a:gd name="T38" fmla="*/ 491 w 519"/>
                              <a:gd name="T39" fmla="*/ 76 h 100"/>
                              <a:gd name="T40" fmla="*/ 491 w 519"/>
                              <a:gd name="T41" fmla="*/ 76 h 100"/>
                              <a:gd name="T42" fmla="*/ 492 w 519"/>
                              <a:gd name="T43" fmla="*/ 82 h 100"/>
                              <a:gd name="T44" fmla="*/ 493 w 519"/>
                              <a:gd name="T45" fmla="*/ 87 h 100"/>
                              <a:gd name="T46" fmla="*/ 499 w 519"/>
                              <a:gd name="T47" fmla="*/ 90 h 100"/>
                              <a:gd name="T48" fmla="*/ 499 w 519"/>
                              <a:gd name="T49" fmla="*/ 90 h 100"/>
                              <a:gd name="T50" fmla="*/ 447 w 519"/>
                              <a:gd name="T51" fmla="*/ 93 h 100"/>
                              <a:gd name="T52" fmla="*/ 397 w 519"/>
                              <a:gd name="T53" fmla="*/ 94 h 100"/>
                              <a:gd name="T54" fmla="*/ 346 w 519"/>
                              <a:gd name="T55" fmla="*/ 95 h 100"/>
                              <a:gd name="T56" fmla="*/ 297 w 519"/>
                              <a:gd name="T57" fmla="*/ 96 h 100"/>
                              <a:gd name="T58" fmla="*/ 248 w 519"/>
                              <a:gd name="T59" fmla="*/ 96 h 100"/>
                              <a:gd name="T60" fmla="*/ 199 w 519"/>
                              <a:gd name="T61" fmla="*/ 96 h 100"/>
                              <a:gd name="T62" fmla="*/ 150 w 519"/>
                              <a:gd name="T63" fmla="*/ 96 h 100"/>
                              <a:gd name="T64" fmla="*/ 102 w 519"/>
                              <a:gd name="T65" fmla="*/ 96 h 100"/>
                              <a:gd name="T66" fmla="*/ 53 w 519"/>
                              <a:gd name="T67" fmla="*/ 98 h 100"/>
                              <a:gd name="T68" fmla="*/ 3 w 519"/>
                              <a:gd name="T69" fmla="*/ 100 h 100"/>
                              <a:gd name="T70" fmla="*/ 3 w 519"/>
                              <a:gd name="T71" fmla="*/ 100 h 100"/>
                              <a:gd name="T72" fmla="*/ 2 w 519"/>
                              <a:gd name="T73" fmla="*/ 75 h 100"/>
                              <a:gd name="T74" fmla="*/ 1 w 519"/>
                              <a:gd name="T75" fmla="*/ 30 h 100"/>
                              <a:gd name="T76" fmla="*/ 0 w 519"/>
                              <a:gd name="T77" fmla="*/ 4 h 100"/>
                              <a:gd name="T78" fmla="*/ 0 w 519"/>
                              <a:gd name="T79" fmla="*/ 4 h 100"/>
                              <a:gd name="T80" fmla="*/ 46 w 519"/>
                              <a:gd name="T81" fmla="*/ 4 h 100"/>
                              <a:gd name="T82" fmla="*/ 93 w 519"/>
                              <a:gd name="T83" fmla="*/ 14 h 100"/>
                              <a:gd name="T84" fmla="*/ 137 w 519"/>
                              <a:gd name="T85" fmla="*/ 0 h 100"/>
                              <a:gd name="T86" fmla="*/ 137 w 519"/>
                              <a:gd name="T87" fmla="*/ 0 h 100"/>
                              <a:gd name="T88" fmla="*/ 157 w 519"/>
                              <a:gd name="T89" fmla="*/ 38 h 100"/>
                              <a:gd name="T90" fmla="*/ 182 w 519"/>
                              <a:gd name="T91" fmla="*/ 72 h 100"/>
                              <a:gd name="T92" fmla="*/ 221 w 519"/>
                              <a:gd name="T93" fmla="*/ 92 h 100"/>
                              <a:gd name="T94" fmla="*/ 221 w 519"/>
                              <a:gd name="T95" fmla="*/ 92 h 100"/>
                              <a:gd name="T96" fmla="*/ 221 w 519"/>
                              <a:gd name="T97" fmla="*/ 92 h 1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519" h="100">
                                <a:moveTo>
                                  <a:pt x="221" y="92"/>
                                </a:moveTo>
                                <a:lnTo>
                                  <a:pt x="276" y="86"/>
                                </a:lnTo>
                                <a:lnTo>
                                  <a:pt x="333" y="67"/>
                                </a:lnTo>
                                <a:lnTo>
                                  <a:pt x="389" y="70"/>
                                </a:lnTo>
                                <a:lnTo>
                                  <a:pt x="436" y="64"/>
                                </a:lnTo>
                                <a:lnTo>
                                  <a:pt x="481" y="48"/>
                                </a:lnTo>
                                <a:lnTo>
                                  <a:pt x="519" y="20"/>
                                </a:lnTo>
                                <a:lnTo>
                                  <a:pt x="513" y="31"/>
                                </a:lnTo>
                                <a:lnTo>
                                  <a:pt x="503" y="44"/>
                                </a:lnTo>
                                <a:lnTo>
                                  <a:pt x="501" y="58"/>
                                </a:lnTo>
                                <a:lnTo>
                                  <a:pt x="503" y="58"/>
                                </a:lnTo>
                                <a:lnTo>
                                  <a:pt x="507" y="58"/>
                                </a:lnTo>
                                <a:lnTo>
                                  <a:pt x="509" y="58"/>
                                </a:lnTo>
                                <a:lnTo>
                                  <a:pt x="498" y="59"/>
                                </a:lnTo>
                                <a:lnTo>
                                  <a:pt x="492" y="65"/>
                                </a:lnTo>
                                <a:lnTo>
                                  <a:pt x="491" y="76"/>
                                </a:lnTo>
                                <a:lnTo>
                                  <a:pt x="492" y="82"/>
                                </a:lnTo>
                                <a:lnTo>
                                  <a:pt x="493" y="87"/>
                                </a:lnTo>
                                <a:lnTo>
                                  <a:pt x="499" y="90"/>
                                </a:lnTo>
                                <a:lnTo>
                                  <a:pt x="447" y="93"/>
                                </a:lnTo>
                                <a:lnTo>
                                  <a:pt x="397" y="94"/>
                                </a:lnTo>
                                <a:lnTo>
                                  <a:pt x="346" y="95"/>
                                </a:lnTo>
                                <a:lnTo>
                                  <a:pt x="297" y="96"/>
                                </a:lnTo>
                                <a:lnTo>
                                  <a:pt x="248" y="96"/>
                                </a:lnTo>
                                <a:lnTo>
                                  <a:pt x="199" y="96"/>
                                </a:lnTo>
                                <a:lnTo>
                                  <a:pt x="150" y="96"/>
                                </a:lnTo>
                                <a:lnTo>
                                  <a:pt x="102" y="96"/>
                                </a:lnTo>
                                <a:lnTo>
                                  <a:pt x="53" y="98"/>
                                </a:lnTo>
                                <a:lnTo>
                                  <a:pt x="3" y="100"/>
                                </a:lnTo>
                                <a:lnTo>
                                  <a:pt x="2" y="75"/>
                                </a:lnTo>
                                <a:lnTo>
                                  <a:pt x="1" y="30"/>
                                </a:lnTo>
                                <a:lnTo>
                                  <a:pt x="0" y="4"/>
                                </a:lnTo>
                                <a:lnTo>
                                  <a:pt x="46" y="4"/>
                                </a:lnTo>
                                <a:lnTo>
                                  <a:pt x="93" y="14"/>
                                </a:lnTo>
                                <a:lnTo>
                                  <a:pt x="137" y="0"/>
                                </a:lnTo>
                                <a:lnTo>
                                  <a:pt x="157" y="38"/>
                                </a:lnTo>
                                <a:lnTo>
                                  <a:pt x="182" y="72"/>
                                </a:lnTo>
                                <a:lnTo>
                                  <a:pt x="221" y="92"/>
                                </a:lnTo>
                                <a:close/>
                              </a:path>
                            </a:pathLst>
                          </a:custGeom>
                          <a:solidFill>
                            <a:srgbClr val="FFFFFF"/>
                          </a:solidFill>
                          <a:ln>
                            <a:noFill/>
                          </a:ln>
                        </wps:spPr>
                        <wps:bodyPr rot="0" vert="horz" wrap="square" lIns="91440" tIns="45720" rIns="91440" bIns="45720" anchor="t" anchorCtr="0" upright="1">
                          <a:noAutofit/>
                        </wps:bodyPr>
                      </wps:wsp>
                      <wps:wsp>
                        <wps:cNvPr id="63" name="Freeform 64"/>
                        <wps:cNvSpPr>
                          <a:spLocks/>
                        </wps:cNvSpPr>
                        <wps:spPr bwMode="auto">
                          <a:xfrm>
                            <a:off x="725" y="1223"/>
                            <a:ext cx="47" cy="22"/>
                          </a:xfrm>
                          <a:custGeom>
                            <a:avLst/>
                            <a:gdLst>
                              <a:gd name="T0" fmla="*/ 189 w 189"/>
                              <a:gd name="T1" fmla="*/ 90 h 90"/>
                              <a:gd name="T2" fmla="*/ 141 w 189"/>
                              <a:gd name="T3" fmla="*/ 90 h 90"/>
                              <a:gd name="T4" fmla="*/ 56 w 189"/>
                              <a:gd name="T5" fmla="*/ 90 h 90"/>
                              <a:gd name="T6" fmla="*/ 9 w 189"/>
                              <a:gd name="T7" fmla="*/ 90 h 90"/>
                              <a:gd name="T8" fmla="*/ 9 w 189"/>
                              <a:gd name="T9" fmla="*/ 90 h 90"/>
                              <a:gd name="T10" fmla="*/ 5 w 189"/>
                              <a:gd name="T11" fmla="*/ 58 h 90"/>
                              <a:gd name="T12" fmla="*/ 0 w 189"/>
                              <a:gd name="T13" fmla="*/ 25 h 90"/>
                              <a:gd name="T14" fmla="*/ 14 w 189"/>
                              <a:gd name="T15" fmla="*/ 0 h 90"/>
                              <a:gd name="T16" fmla="*/ 14 w 189"/>
                              <a:gd name="T17" fmla="*/ 0 h 90"/>
                              <a:gd name="T18" fmla="*/ 55 w 189"/>
                              <a:gd name="T19" fmla="*/ 14 h 90"/>
                              <a:gd name="T20" fmla="*/ 96 w 189"/>
                              <a:gd name="T21" fmla="*/ 29 h 90"/>
                              <a:gd name="T22" fmla="*/ 139 w 189"/>
                              <a:gd name="T23" fmla="*/ 32 h 90"/>
                              <a:gd name="T24" fmla="*/ 139 w 189"/>
                              <a:gd name="T25" fmla="*/ 32 h 90"/>
                              <a:gd name="T26" fmla="*/ 152 w 189"/>
                              <a:gd name="T27" fmla="*/ 47 h 90"/>
                              <a:gd name="T28" fmla="*/ 176 w 189"/>
                              <a:gd name="T29" fmla="*/ 75 h 90"/>
                              <a:gd name="T30" fmla="*/ 189 w 189"/>
                              <a:gd name="T31" fmla="*/ 90 h 90"/>
                              <a:gd name="T32" fmla="*/ 189 w 189"/>
                              <a:gd name="T33" fmla="*/ 90 h 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89" h="90">
                                <a:moveTo>
                                  <a:pt x="189" y="90"/>
                                </a:moveTo>
                                <a:lnTo>
                                  <a:pt x="141" y="90"/>
                                </a:lnTo>
                                <a:lnTo>
                                  <a:pt x="56" y="90"/>
                                </a:lnTo>
                                <a:lnTo>
                                  <a:pt x="9" y="90"/>
                                </a:lnTo>
                                <a:lnTo>
                                  <a:pt x="5" y="58"/>
                                </a:lnTo>
                                <a:lnTo>
                                  <a:pt x="0" y="25"/>
                                </a:lnTo>
                                <a:lnTo>
                                  <a:pt x="14" y="0"/>
                                </a:lnTo>
                                <a:lnTo>
                                  <a:pt x="55" y="14"/>
                                </a:lnTo>
                                <a:lnTo>
                                  <a:pt x="96" y="29"/>
                                </a:lnTo>
                                <a:lnTo>
                                  <a:pt x="139" y="32"/>
                                </a:lnTo>
                                <a:lnTo>
                                  <a:pt x="152" y="47"/>
                                </a:lnTo>
                                <a:lnTo>
                                  <a:pt x="176" y="75"/>
                                </a:lnTo>
                                <a:lnTo>
                                  <a:pt x="189" y="90"/>
                                </a:lnTo>
                                <a:close/>
                              </a:path>
                            </a:pathLst>
                          </a:custGeom>
                          <a:solidFill>
                            <a:srgbClr val="FFFFFF"/>
                          </a:solidFill>
                          <a:ln>
                            <a:noFill/>
                          </a:ln>
                        </wps:spPr>
                        <wps:bodyPr rot="0" vert="horz" wrap="square" lIns="91440" tIns="45720" rIns="91440" bIns="45720" anchor="t" anchorCtr="0" upright="1">
                          <a:noAutofit/>
                        </wps:bodyPr>
                      </wps:wsp>
                      <wps:wsp>
                        <wps:cNvPr id="64" name="Freeform 65"/>
                        <wps:cNvSpPr>
                          <a:spLocks/>
                        </wps:cNvSpPr>
                        <wps:spPr bwMode="auto">
                          <a:xfrm>
                            <a:off x="1050" y="1236"/>
                            <a:ext cx="10" cy="7"/>
                          </a:xfrm>
                          <a:custGeom>
                            <a:avLst/>
                            <a:gdLst>
                              <a:gd name="T0" fmla="*/ 39 w 39"/>
                              <a:gd name="T1" fmla="*/ 28 h 28"/>
                              <a:gd name="T2" fmla="*/ 0 w 39"/>
                              <a:gd name="T3" fmla="*/ 0 h 28"/>
                              <a:gd name="T4" fmla="*/ 39 w 39"/>
                              <a:gd name="T5" fmla="*/ 16 h 28"/>
                              <a:gd name="T6" fmla="*/ 39 w 39"/>
                              <a:gd name="T7" fmla="*/ 28 h 28"/>
                              <a:gd name="T8" fmla="*/ 39 w 39"/>
                              <a:gd name="T9" fmla="*/ 28 h 28"/>
                            </a:gdLst>
                            <a:ahLst/>
                            <a:cxnLst>
                              <a:cxn ang="0">
                                <a:pos x="T0" y="T1"/>
                              </a:cxn>
                              <a:cxn ang="0">
                                <a:pos x="T2" y="T3"/>
                              </a:cxn>
                              <a:cxn ang="0">
                                <a:pos x="T4" y="T5"/>
                              </a:cxn>
                              <a:cxn ang="0">
                                <a:pos x="T6" y="T7"/>
                              </a:cxn>
                              <a:cxn ang="0">
                                <a:pos x="T8" y="T9"/>
                              </a:cxn>
                            </a:cxnLst>
                            <a:rect l="0" t="0" r="r" b="b"/>
                            <a:pathLst>
                              <a:path w="39" h="28">
                                <a:moveTo>
                                  <a:pt x="39" y="28"/>
                                </a:moveTo>
                                <a:lnTo>
                                  <a:pt x="0" y="0"/>
                                </a:lnTo>
                                <a:lnTo>
                                  <a:pt x="39" y="16"/>
                                </a:lnTo>
                                <a:lnTo>
                                  <a:pt x="39" y="28"/>
                                </a:lnTo>
                                <a:close/>
                              </a:path>
                            </a:pathLst>
                          </a:custGeom>
                          <a:solidFill>
                            <a:srgbClr val="FFFFFF"/>
                          </a:solidFill>
                          <a:ln>
                            <a:noFill/>
                          </a:ln>
                        </wps:spPr>
                        <wps:bodyPr rot="0" vert="horz" wrap="square" lIns="91440" tIns="45720" rIns="91440" bIns="45720" anchor="t" anchorCtr="0" upright="1">
                          <a:noAutofit/>
                        </wps:bodyPr>
                      </wps:wsp>
                      <wps:wsp>
                        <wps:cNvPr id="65" name="Freeform 66"/>
                        <wps:cNvSpPr>
                          <a:spLocks/>
                        </wps:cNvSpPr>
                        <wps:spPr bwMode="auto">
                          <a:xfrm>
                            <a:off x="555" y="1259"/>
                            <a:ext cx="135" cy="8"/>
                          </a:xfrm>
                          <a:custGeom>
                            <a:avLst/>
                            <a:gdLst>
                              <a:gd name="T0" fmla="*/ 540 w 540"/>
                              <a:gd name="T1" fmla="*/ 32 h 34"/>
                              <a:gd name="T2" fmla="*/ 529 w 540"/>
                              <a:gd name="T3" fmla="*/ 32 h 34"/>
                              <a:gd name="T4" fmla="*/ 500 w 540"/>
                              <a:gd name="T5" fmla="*/ 32 h 34"/>
                              <a:gd name="T6" fmla="*/ 455 w 540"/>
                              <a:gd name="T7" fmla="*/ 32 h 34"/>
                              <a:gd name="T8" fmla="*/ 400 w 540"/>
                              <a:gd name="T9" fmla="*/ 33 h 34"/>
                              <a:gd name="T10" fmla="*/ 337 w 540"/>
                              <a:gd name="T11" fmla="*/ 33 h 34"/>
                              <a:gd name="T12" fmla="*/ 270 w 540"/>
                              <a:gd name="T13" fmla="*/ 33 h 34"/>
                              <a:gd name="T14" fmla="*/ 204 w 540"/>
                              <a:gd name="T15" fmla="*/ 33 h 34"/>
                              <a:gd name="T16" fmla="*/ 140 w 540"/>
                              <a:gd name="T17" fmla="*/ 34 h 34"/>
                              <a:gd name="T18" fmla="*/ 85 w 540"/>
                              <a:gd name="T19" fmla="*/ 34 h 34"/>
                              <a:gd name="T20" fmla="*/ 40 w 540"/>
                              <a:gd name="T21" fmla="*/ 34 h 34"/>
                              <a:gd name="T22" fmla="*/ 10 w 540"/>
                              <a:gd name="T23" fmla="*/ 34 h 34"/>
                              <a:gd name="T24" fmla="*/ 0 w 540"/>
                              <a:gd name="T25" fmla="*/ 34 h 34"/>
                              <a:gd name="T26" fmla="*/ 0 w 540"/>
                              <a:gd name="T27" fmla="*/ 34 h 34"/>
                              <a:gd name="T28" fmla="*/ 1 w 540"/>
                              <a:gd name="T29" fmla="*/ 26 h 34"/>
                              <a:gd name="T30" fmla="*/ 6 w 540"/>
                              <a:gd name="T31" fmla="*/ 13 h 34"/>
                              <a:gd name="T32" fmla="*/ 7 w 540"/>
                              <a:gd name="T33" fmla="*/ 5 h 34"/>
                              <a:gd name="T34" fmla="*/ 7 w 540"/>
                              <a:gd name="T35" fmla="*/ 5 h 34"/>
                              <a:gd name="T36" fmla="*/ 56 w 540"/>
                              <a:gd name="T37" fmla="*/ 4 h 34"/>
                              <a:gd name="T38" fmla="*/ 103 w 540"/>
                              <a:gd name="T39" fmla="*/ 3 h 34"/>
                              <a:gd name="T40" fmla="*/ 151 w 540"/>
                              <a:gd name="T41" fmla="*/ 2 h 34"/>
                              <a:gd name="T42" fmla="*/ 198 w 540"/>
                              <a:gd name="T43" fmla="*/ 2 h 34"/>
                              <a:gd name="T44" fmla="*/ 245 w 540"/>
                              <a:gd name="T45" fmla="*/ 1 h 34"/>
                              <a:gd name="T46" fmla="*/ 292 w 540"/>
                              <a:gd name="T47" fmla="*/ 1 h 34"/>
                              <a:gd name="T48" fmla="*/ 338 w 540"/>
                              <a:gd name="T49" fmla="*/ 0 h 34"/>
                              <a:gd name="T50" fmla="*/ 384 w 540"/>
                              <a:gd name="T51" fmla="*/ 0 h 34"/>
                              <a:gd name="T52" fmla="*/ 429 w 540"/>
                              <a:gd name="T53" fmla="*/ 1 h 34"/>
                              <a:gd name="T54" fmla="*/ 475 w 540"/>
                              <a:gd name="T55" fmla="*/ 1 h 34"/>
                              <a:gd name="T56" fmla="*/ 520 w 540"/>
                              <a:gd name="T57" fmla="*/ 2 h 34"/>
                              <a:gd name="T58" fmla="*/ 520 w 540"/>
                              <a:gd name="T59" fmla="*/ 2 h 34"/>
                              <a:gd name="T60" fmla="*/ 526 w 540"/>
                              <a:gd name="T61" fmla="*/ 10 h 34"/>
                              <a:gd name="T62" fmla="*/ 536 w 540"/>
                              <a:gd name="T63" fmla="*/ 24 h 34"/>
                              <a:gd name="T64" fmla="*/ 540 w 540"/>
                              <a:gd name="T65" fmla="*/ 32 h 34"/>
                              <a:gd name="T66" fmla="*/ 540 w 540"/>
                              <a:gd name="T67" fmla="*/ 32 h 34"/>
                              <a:gd name="T68" fmla="*/ 540 w 540"/>
                              <a:gd name="T69" fmla="*/ 32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540" h="34">
                                <a:moveTo>
                                  <a:pt x="540" y="32"/>
                                </a:moveTo>
                                <a:lnTo>
                                  <a:pt x="529" y="32"/>
                                </a:lnTo>
                                <a:lnTo>
                                  <a:pt x="500" y="32"/>
                                </a:lnTo>
                                <a:lnTo>
                                  <a:pt x="455" y="32"/>
                                </a:lnTo>
                                <a:lnTo>
                                  <a:pt x="400" y="33"/>
                                </a:lnTo>
                                <a:lnTo>
                                  <a:pt x="337" y="33"/>
                                </a:lnTo>
                                <a:lnTo>
                                  <a:pt x="270" y="33"/>
                                </a:lnTo>
                                <a:lnTo>
                                  <a:pt x="204" y="33"/>
                                </a:lnTo>
                                <a:lnTo>
                                  <a:pt x="140" y="34"/>
                                </a:lnTo>
                                <a:lnTo>
                                  <a:pt x="85" y="34"/>
                                </a:lnTo>
                                <a:lnTo>
                                  <a:pt x="40" y="34"/>
                                </a:lnTo>
                                <a:lnTo>
                                  <a:pt x="10" y="34"/>
                                </a:lnTo>
                                <a:lnTo>
                                  <a:pt x="0" y="34"/>
                                </a:lnTo>
                                <a:lnTo>
                                  <a:pt x="1" y="26"/>
                                </a:lnTo>
                                <a:lnTo>
                                  <a:pt x="6" y="13"/>
                                </a:lnTo>
                                <a:lnTo>
                                  <a:pt x="7" y="5"/>
                                </a:lnTo>
                                <a:lnTo>
                                  <a:pt x="56" y="4"/>
                                </a:lnTo>
                                <a:lnTo>
                                  <a:pt x="103" y="3"/>
                                </a:lnTo>
                                <a:lnTo>
                                  <a:pt x="151" y="2"/>
                                </a:lnTo>
                                <a:lnTo>
                                  <a:pt x="198" y="2"/>
                                </a:lnTo>
                                <a:lnTo>
                                  <a:pt x="245" y="1"/>
                                </a:lnTo>
                                <a:lnTo>
                                  <a:pt x="292" y="1"/>
                                </a:lnTo>
                                <a:lnTo>
                                  <a:pt x="338" y="0"/>
                                </a:lnTo>
                                <a:lnTo>
                                  <a:pt x="384" y="0"/>
                                </a:lnTo>
                                <a:lnTo>
                                  <a:pt x="429" y="1"/>
                                </a:lnTo>
                                <a:lnTo>
                                  <a:pt x="475" y="1"/>
                                </a:lnTo>
                                <a:lnTo>
                                  <a:pt x="520" y="2"/>
                                </a:lnTo>
                                <a:lnTo>
                                  <a:pt x="526" y="10"/>
                                </a:lnTo>
                                <a:lnTo>
                                  <a:pt x="536" y="24"/>
                                </a:lnTo>
                                <a:lnTo>
                                  <a:pt x="540" y="32"/>
                                </a:lnTo>
                                <a:close/>
                              </a:path>
                            </a:pathLst>
                          </a:custGeom>
                          <a:solidFill>
                            <a:srgbClr val="FFFFFF"/>
                          </a:solidFill>
                          <a:ln>
                            <a:noFill/>
                          </a:ln>
                        </wps:spPr>
                        <wps:bodyPr rot="0" vert="horz" wrap="square" lIns="91440" tIns="45720" rIns="91440" bIns="45720" anchor="t" anchorCtr="0" upright="1">
                          <a:noAutofit/>
                        </wps:bodyPr>
                      </wps:wsp>
                      <wps:wsp>
                        <wps:cNvPr id="66" name="Freeform 67"/>
                        <wps:cNvSpPr>
                          <a:spLocks/>
                        </wps:cNvSpPr>
                        <wps:spPr bwMode="auto">
                          <a:xfrm>
                            <a:off x="716" y="1258"/>
                            <a:ext cx="78" cy="9"/>
                          </a:xfrm>
                          <a:custGeom>
                            <a:avLst/>
                            <a:gdLst>
                              <a:gd name="T0" fmla="*/ 315 w 315"/>
                              <a:gd name="T1" fmla="*/ 36 h 36"/>
                              <a:gd name="T2" fmla="*/ 292 w 315"/>
                              <a:gd name="T3" fmla="*/ 36 h 36"/>
                              <a:gd name="T4" fmla="*/ 234 w 315"/>
                              <a:gd name="T5" fmla="*/ 36 h 36"/>
                              <a:gd name="T6" fmla="*/ 158 w 315"/>
                              <a:gd name="T7" fmla="*/ 36 h 36"/>
                              <a:gd name="T8" fmla="*/ 82 w 315"/>
                              <a:gd name="T9" fmla="*/ 36 h 36"/>
                              <a:gd name="T10" fmla="*/ 24 w 315"/>
                              <a:gd name="T11" fmla="*/ 36 h 36"/>
                              <a:gd name="T12" fmla="*/ 0 w 315"/>
                              <a:gd name="T13" fmla="*/ 36 h 36"/>
                              <a:gd name="T14" fmla="*/ 0 w 315"/>
                              <a:gd name="T15" fmla="*/ 36 h 36"/>
                              <a:gd name="T16" fmla="*/ 40 w 315"/>
                              <a:gd name="T17" fmla="*/ 10 h 36"/>
                              <a:gd name="T18" fmla="*/ 87 w 315"/>
                              <a:gd name="T19" fmla="*/ 0 h 36"/>
                              <a:gd name="T20" fmla="*/ 139 w 315"/>
                              <a:gd name="T21" fmla="*/ 0 h 36"/>
                              <a:gd name="T22" fmla="*/ 194 w 315"/>
                              <a:gd name="T23" fmla="*/ 3 h 36"/>
                              <a:gd name="T24" fmla="*/ 249 w 315"/>
                              <a:gd name="T25" fmla="*/ 2 h 36"/>
                              <a:gd name="T26" fmla="*/ 249 w 315"/>
                              <a:gd name="T27" fmla="*/ 2 h 36"/>
                              <a:gd name="T28" fmla="*/ 274 w 315"/>
                              <a:gd name="T29" fmla="*/ 17 h 36"/>
                              <a:gd name="T30" fmla="*/ 298 w 315"/>
                              <a:gd name="T31" fmla="*/ 30 h 36"/>
                              <a:gd name="T32" fmla="*/ 315 w 315"/>
                              <a:gd name="T33" fmla="*/ 36 h 36"/>
                              <a:gd name="T34" fmla="*/ 315 w 315"/>
                              <a:gd name="T35" fmla="*/ 36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15" h="36">
                                <a:moveTo>
                                  <a:pt x="315" y="36"/>
                                </a:moveTo>
                                <a:lnTo>
                                  <a:pt x="292" y="36"/>
                                </a:lnTo>
                                <a:lnTo>
                                  <a:pt x="234" y="36"/>
                                </a:lnTo>
                                <a:lnTo>
                                  <a:pt x="158" y="36"/>
                                </a:lnTo>
                                <a:lnTo>
                                  <a:pt x="82" y="36"/>
                                </a:lnTo>
                                <a:lnTo>
                                  <a:pt x="24" y="36"/>
                                </a:lnTo>
                                <a:lnTo>
                                  <a:pt x="0" y="36"/>
                                </a:lnTo>
                                <a:lnTo>
                                  <a:pt x="40" y="10"/>
                                </a:lnTo>
                                <a:lnTo>
                                  <a:pt x="87" y="0"/>
                                </a:lnTo>
                                <a:lnTo>
                                  <a:pt x="139" y="0"/>
                                </a:lnTo>
                                <a:lnTo>
                                  <a:pt x="194" y="3"/>
                                </a:lnTo>
                                <a:lnTo>
                                  <a:pt x="249" y="2"/>
                                </a:lnTo>
                                <a:lnTo>
                                  <a:pt x="274" y="17"/>
                                </a:lnTo>
                                <a:lnTo>
                                  <a:pt x="298" y="30"/>
                                </a:lnTo>
                                <a:lnTo>
                                  <a:pt x="315" y="36"/>
                                </a:lnTo>
                                <a:close/>
                              </a:path>
                            </a:pathLst>
                          </a:custGeom>
                          <a:solidFill>
                            <a:srgbClr val="FFFFFF"/>
                          </a:solidFill>
                          <a:ln>
                            <a:noFill/>
                          </a:ln>
                        </wps:spPr>
                        <wps:bodyPr rot="0" vert="horz" wrap="square" lIns="91440" tIns="45720" rIns="91440" bIns="45720" anchor="t" anchorCtr="0" upright="1">
                          <a:noAutofit/>
                        </wps:bodyPr>
                      </wps:wsp>
                      <wps:wsp>
                        <wps:cNvPr id="67" name="Freeform 68"/>
                        <wps:cNvSpPr>
                          <a:spLocks/>
                        </wps:cNvSpPr>
                        <wps:spPr bwMode="auto">
                          <a:xfrm>
                            <a:off x="812" y="1259"/>
                            <a:ext cx="117" cy="8"/>
                          </a:xfrm>
                          <a:custGeom>
                            <a:avLst/>
                            <a:gdLst>
                              <a:gd name="T0" fmla="*/ 468 w 469"/>
                              <a:gd name="T1" fmla="*/ 34 h 34"/>
                              <a:gd name="T2" fmla="*/ 454 w 469"/>
                              <a:gd name="T3" fmla="*/ 34 h 34"/>
                              <a:gd name="T4" fmla="*/ 418 w 469"/>
                              <a:gd name="T5" fmla="*/ 34 h 34"/>
                              <a:gd name="T6" fmla="*/ 366 w 469"/>
                              <a:gd name="T7" fmla="*/ 34 h 34"/>
                              <a:gd name="T8" fmla="*/ 303 w 469"/>
                              <a:gd name="T9" fmla="*/ 34 h 34"/>
                              <a:gd name="T10" fmla="*/ 233 w 469"/>
                              <a:gd name="T11" fmla="*/ 34 h 34"/>
                              <a:gd name="T12" fmla="*/ 164 w 469"/>
                              <a:gd name="T13" fmla="*/ 34 h 34"/>
                              <a:gd name="T14" fmla="*/ 101 w 469"/>
                              <a:gd name="T15" fmla="*/ 34 h 34"/>
                              <a:gd name="T16" fmla="*/ 49 w 469"/>
                              <a:gd name="T17" fmla="*/ 34 h 34"/>
                              <a:gd name="T18" fmla="*/ 13 w 469"/>
                              <a:gd name="T19" fmla="*/ 34 h 34"/>
                              <a:gd name="T20" fmla="*/ 0 w 469"/>
                              <a:gd name="T21" fmla="*/ 34 h 34"/>
                              <a:gd name="T22" fmla="*/ 0 w 469"/>
                              <a:gd name="T23" fmla="*/ 34 h 34"/>
                              <a:gd name="T24" fmla="*/ 3 w 469"/>
                              <a:gd name="T25" fmla="*/ 25 h 34"/>
                              <a:gd name="T26" fmla="*/ 9 w 469"/>
                              <a:gd name="T27" fmla="*/ 9 h 34"/>
                              <a:gd name="T28" fmla="*/ 12 w 469"/>
                              <a:gd name="T29" fmla="*/ 0 h 34"/>
                              <a:gd name="T30" fmla="*/ 12 w 469"/>
                              <a:gd name="T31" fmla="*/ 0 h 34"/>
                              <a:gd name="T32" fmla="*/ 28 w 469"/>
                              <a:gd name="T33" fmla="*/ 0 h 34"/>
                              <a:gd name="T34" fmla="*/ 69 w 469"/>
                              <a:gd name="T35" fmla="*/ 0 h 34"/>
                              <a:gd name="T36" fmla="*/ 129 w 469"/>
                              <a:gd name="T37" fmla="*/ 0 h 34"/>
                              <a:gd name="T38" fmla="*/ 200 w 469"/>
                              <a:gd name="T39" fmla="*/ 1 h 34"/>
                              <a:gd name="T40" fmla="*/ 275 w 469"/>
                              <a:gd name="T41" fmla="*/ 1 h 34"/>
                              <a:gd name="T42" fmla="*/ 345 w 469"/>
                              <a:gd name="T43" fmla="*/ 2 h 34"/>
                              <a:gd name="T44" fmla="*/ 406 w 469"/>
                              <a:gd name="T45" fmla="*/ 2 h 34"/>
                              <a:gd name="T46" fmla="*/ 447 w 469"/>
                              <a:gd name="T47" fmla="*/ 2 h 34"/>
                              <a:gd name="T48" fmla="*/ 462 w 469"/>
                              <a:gd name="T49" fmla="*/ 2 h 34"/>
                              <a:gd name="T50" fmla="*/ 462 w 469"/>
                              <a:gd name="T51" fmla="*/ 2 h 34"/>
                              <a:gd name="T52" fmla="*/ 469 w 469"/>
                              <a:gd name="T53" fmla="*/ 12 h 34"/>
                              <a:gd name="T54" fmla="*/ 466 w 469"/>
                              <a:gd name="T55" fmla="*/ 23 h 34"/>
                              <a:gd name="T56" fmla="*/ 468 w 469"/>
                              <a:gd name="T57" fmla="*/ 34 h 34"/>
                              <a:gd name="T58" fmla="*/ 468 w 469"/>
                              <a:gd name="T59" fmla="*/ 34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469" h="34">
                                <a:moveTo>
                                  <a:pt x="468" y="34"/>
                                </a:moveTo>
                                <a:lnTo>
                                  <a:pt x="454" y="34"/>
                                </a:lnTo>
                                <a:lnTo>
                                  <a:pt x="418" y="34"/>
                                </a:lnTo>
                                <a:lnTo>
                                  <a:pt x="366" y="34"/>
                                </a:lnTo>
                                <a:lnTo>
                                  <a:pt x="303" y="34"/>
                                </a:lnTo>
                                <a:lnTo>
                                  <a:pt x="233" y="34"/>
                                </a:lnTo>
                                <a:lnTo>
                                  <a:pt x="164" y="34"/>
                                </a:lnTo>
                                <a:lnTo>
                                  <a:pt x="101" y="34"/>
                                </a:lnTo>
                                <a:lnTo>
                                  <a:pt x="49" y="34"/>
                                </a:lnTo>
                                <a:lnTo>
                                  <a:pt x="13" y="34"/>
                                </a:lnTo>
                                <a:lnTo>
                                  <a:pt x="0" y="34"/>
                                </a:lnTo>
                                <a:lnTo>
                                  <a:pt x="3" y="25"/>
                                </a:lnTo>
                                <a:lnTo>
                                  <a:pt x="9" y="9"/>
                                </a:lnTo>
                                <a:lnTo>
                                  <a:pt x="12" y="0"/>
                                </a:lnTo>
                                <a:lnTo>
                                  <a:pt x="28" y="0"/>
                                </a:lnTo>
                                <a:lnTo>
                                  <a:pt x="69" y="0"/>
                                </a:lnTo>
                                <a:lnTo>
                                  <a:pt x="129" y="0"/>
                                </a:lnTo>
                                <a:lnTo>
                                  <a:pt x="200" y="1"/>
                                </a:lnTo>
                                <a:lnTo>
                                  <a:pt x="275" y="1"/>
                                </a:lnTo>
                                <a:lnTo>
                                  <a:pt x="345" y="2"/>
                                </a:lnTo>
                                <a:lnTo>
                                  <a:pt x="406" y="2"/>
                                </a:lnTo>
                                <a:lnTo>
                                  <a:pt x="447" y="2"/>
                                </a:lnTo>
                                <a:lnTo>
                                  <a:pt x="462" y="2"/>
                                </a:lnTo>
                                <a:lnTo>
                                  <a:pt x="469" y="12"/>
                                </a:lnTo>
                                <a:lnTo>
                                  <a:pt x="466" y="23"/>
                                </a:lnTo>
                                <a:lnTo>
                                  <a:pt x="468" y="34"/>
                                </a:lnTo>
                                <a:close/>
                              </a:path>
                            </a:pathLst>
                          </a:custGeom>
                          <a:solidFill>
                            <a:srgbClr val="FFFFFF"/>
                          </a:solidFill>
                          <a:ln>
                            <a:noFill/>
                          </a:ln>
                        </wps:spPr>
                        <wps:bodyPr rot="0" vert="horz" wrap="square" lIns="91440" tIns="45720" rIns="91440" bIns="45720" anchor="t" anchorCtr="0" upright="1">
                          <a:noAutofit/>
                        </wps:bodyPr>
                      </wps:wsp>
                      <wps:wsp>
                        <wps:cNvPr id="68" name="Freeform 69"/>
                        <wps:cNvSpPr>
                          <a:spLocks/>
                        </wps:cNvSpPr>
                        <wps:spPr bwMode="auto">
                          <a:xfrm>
                            <a:off x="963" y="1250"/>
                            <a:ext cx="243" cy="20"/>
                          </a:xfrm>
                          <a:custGeom>
                            <a:avLst/>
                            <a:gdLst>
                              <a:gd name="T0" fmla="*/ 34 w 973"/>
                              <a:gd name="T1" fmla="*/ 60 h 78"/>
                              <a:gd name="T2" fmla="*/ 101 w 973"/>
                              <a:gd name="T3" fmla="*/ 60 h 78"/>
                              <a:gd name="T4" fmla="*/ 152 w 973"/>
                              <a:gd name="T5" fmla="*/ 67 h 78"/>
                              <a:gd name="T6" fmla="*/ 243 w 973"/>
                              <a:gd name="T7" fmla="*/ 55 h 78"/>
                              <a:gd name="T8" fmla="*/ 332 w 973"/>
                              <a:gd name="T9" fmla="*/ 42 h 78"/>
                              <a:gd name="T10" fmla="*/ 380 w 973"/>
                              <a:gd name="T11" fmla="*/ 46 h 78"/>
                              <a:gd name="T12" fmla="*/ 413 w 973"/>
                              <a:gd name="T13" fmla="*/ 14 h 78"/>
                              <a:gd name="T14" fmla="*/ 424 w 973"/>
                              <a:gd name="T15" fmla="*/ 2 h 78"/>
                              <a:gd name="T16" fmla="*/ 531 w 973"/>
                              <a:gd name="T17" fmla="*/ 3 h 78"/>
                              <a:gd name="T18" fmla="*/ 637 w 973"/>
                              <a:gd name="T19" fmla="*/ 4 h 78"/>
                              <a:gd name="T20" fmla="*/ 629 w 973"/>
                              <a:gd name="T21" fmla="*/ 10 h 78"/>
                              <a:gd name="T22" fmla="*/ 607 w 973"/>
                              <a:gd name="T23" fmla="*/ 22 h 78"/>
                              <a:gd name="T24" fmla="*/ 609 w 973"/>
                              <a:gd name="T25" fmla="*/ 24 h 78"/>
                              <a:gd name="T26" fmla="*/ 617 w 973"/>
                              <a:gd name="T27" fmla="*/ 24 h 78"/>
                              <a:gd name="T28" fmla="*/ 612 w 973"/>
                              <a:gd name="T29" fmla="*/ 37 h 78"/>
                              <a:gd name="T30" fmla="*/ 621 w 973"/>
                              <a:gd name="T31" fmla="*/ 54 h 78"/>
                              <a:gd name="T32" fmla="*/ 676 w 973"/>
                              <a:gd name="T33" fmla="*/ 54 h 78"/>
                              <a:gd name="T34" fmla="*/ 778 w 973"/>
                              <a:gd name="T35" fmla="*/ 54 h 78"/>
                              <a:gd name="T36" fmla="*/ 830 w 973"/>
                              <a:gd name="T37" fmla="*/ 51 h 78"/>
                              <a:gd name="T38" fmla="*/ 841 w 973"/>
                              <a:gd name="T39" fmla="*/ 14 h 78"/>
                              <a:gd name="T40" fmla="*/ 850 w 973"/>
                              <a:gd name="T41" fmla="*/ 0 h 78"/>
                              <a:gd name="T42" fmla="*/ 940 w 973"/>
                              <a:gd name="T43" fmla="*/ 39 h 78"/>
                              <a:gd name="T44" fmla="*/ 973 w 973"/>
                              <a:gd name="T45" fmla="*/ 78 h 78"/>
                              <a:gd name="T46" fmla="*/ 950 w 973"/>
                              <a:gd name="T47" fmla="*/ 78 h 78"/>
                              <a:gd name="T48" fmla="*/ 888 w 973"/>
                              <a:gd name="T49" fmla="*/ 78 h 78"/>
                              <a:gd name="T50" fmla="*/ 795 w 973"/>
                              <a:gd name="T51" fmla="*/ 78 h 78"/>
                              <a:gd name="T52" fmla="*/ 681 w 973"/>
                              <a:gd name="T53" fmla="*/ 78 h 78"/>
                              <a:gd name="T54" fmla="*/ 553 w 973"/>
                              <a:gd name="T55" fmla="*/ 78 h 78"/>
                              <a:gd name="T56" fmla="*/ 420 w 973"/>
                              <a:gd name="T57" fmla="*/ 78 h 78"/>
                              <a:gd name="T58" fmla="*/ 292 w 973"/>
                              <a:gd name="T59" fmla="*/ 78 h 78"/>
                              <a:gd name="T60" fmla="*/ 177 w 973"/>
                              <a:gd name="T61" fmla="*/ 78 h 78"/>
                              <a:gd name="T62" fmla="*/ 85 w 973"/>
                              <a:gd name="T63" fmla="*/ 78 h 78"/>
                              <a:gd name="T64" fmla="*/ 22 w 973"/>
                              <a:gd name="T65" fmla="*/ 78 h 78"/>
                              <a:gd name="T66" fmla="*/ 0 w 973"/>
                              <a:gd name="T67" fmla="*/ 78 h 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973" h="78">
                                <a:moveTo>
                                  <a:pt x="0" y="78"/>
                                </a:moveTo>
                                <a:lnTo>
                                  <a:pt x="34" y="60"/>
                                </a:lnTo>
                                <a:lnTo>
                                  <a:pt x="65" y="46"/>
                                </a:lnTo>
                                <a:lnTo>
                                  <a:pt x="101" y="60"/>
                                </a:lnTo>
                                <a:lnTo>
                                  <a:pt x="152" y="67"/>
                                </a:lnTo>
                                <a:lnTo>
                                  <a:pt x="198" y="63"/>
                                </a:lnTo>
                                <a:lnTo>
                                  <a:pt x="243" y="55"/>
                                </a:lnTo>
                                <a:lnTo>
                                  <a:pt x="287" y="46"/>
                                </a:lnTo>
                                <a:lnTo>
                                  <a:pt x="332" y="42"/>
                                </a:lnTo>
                                <a:lnTo>
                                  <a:pt x="380" y="46"/>
                                </a:lnTo>
                                <a:lnTo>
                                  <a:pt x="393" y="35"/>
                                </a:lnTo>
                                <a:lnTo>
                                  <a:pt x="413" y="14"/>
                                </a:lnTo>
                                <a:lnTo>
                                  <a:pt x="424" y="2"/>
                                </a:lnTo>
                                <a:lnTo>
                                  <a:pt x="459" y="3"/>
                                </a:lnTo>
                                <a:lnTo>
                                  <a:pt x="531" y="3"/>
                                </a:lnTo>
                                <a:lnTo>
                                  <a:pt x="604" y="4"/>
                                </a:lnTo>
                                <a:lnTo>
                                  <a:pt x="637" y="4"/>
                                </a:lnTo>
                                <a:lnTo>
                                  <a:pt x="629" y="10"/>
                                </a:lnTo>
                                <a:lnTo>
                                  <a:pt x="615" y="17"/>
                                </a:lnTo>
                                <a:lnTo>
                                  <a:pt x="607" y="22"/>
                                </a:lnTo>
                                <a:lnTo>
                                  <a:pt x="609" y="24"/>
                                </a:lnTo>
                                <a:lnTo>
                                  <a:pt x="612" y="25"/>
                                </a:lnTo>
                                <a:lnTo>
                                  <a:pt x="617" y="24"/>
                                </a:lnTo>
                                <a:lnTo>
                                  <a:pt x="612" y="37"/>
                                </a:lnTo>
                                <a:lnTo>
                                  <a:pt x="612" y="47"/>
                                </a:lnTo>
                                <a:lnTo>
                                  <a:pt x="621" y="54"/>
                                </a:lnTo>
                                <a:lnTo>
                                  <a:pt x="676" y="54"/>
                                </a:lnTo>
                                <a:lnTo>
                                  <a:pt x="728" y="54"/>
                                </a:lnTo>
                                <a:lnTo>
                                  <a:pt x="778" y="54"/>
                                </a:lnTo>
                                <a:lnTo>
                                  <a:pt x="830" y="51"/>
                                </a:lnTo>
                                <a:lnTo>
                                  <a:pt x="838" y="34"/>
                                </a:lnTo>
                                <a:lnTo>
                                  <a:pt x="841" y="14"/>
                                </a:lnTo>
                                <a:lnTo>
                                  <a:pt x="850" y="0"/>
                                </a:lnTo>
                                <a:lnTo>
                                  <a:pt x="903" y="5"/>
                                </a:lnTo>
                                <a:lnTo>
                                  <a:pt x="940" y="39"/>
                                </a:lnTo>
                                <a:lnTo>
                                  <a:pt x="973" y="78"/>
                                </a:lnTo>
                                <a:lnTo>
                                  <a:pt x="968" y="78"/>
                                </a:lnTo>
                                <a:lnTo>
                                  <a:pt x="950" y="78"/>
                                </a:lnTo>
                                <a:lnTo>
                                  <a:pt x="924" y="78"/>
                                </a:lnTo>
                                <a:lnTo>
                                  <a:pt x="888" y="78"/>
                                </a:lnTo>
                                <a:lnTo>
                                  <a:pt x="846" y="78"/>
                                </a:lnTo>
                                <a:lnTo>
                                  <a:pt x="795" y="78"/>
                                </a:lnTo>
                                <a:lnTo>
                                  <a:pt x="740" y="78"/>
                                </a:lnTo>
                                <a:lnTo>
                                  <a:pt x="681" y="78"/>
                                </a:lnTo>
                                <a:lnTo>
                                  <a:pt x="618" y="78"/>
                                </a:lnTo>
                                <a:lnTo>
                                  <a:pt x="553" y="78"/>
                                </a:lnTo>
                                <a:lnTo>
                                  <a:pt x="486" y="78"/>
                                </a:lnTo>
                                <a:lnTo>
                                  <a:pt x="420" y="78"/>
                                </a:lnTo>
                                <a:lnTo>
                                  <a:pt x="355" y="78"/>
                                </a:lnTo>
                                <a:lnTo>
                                  <a:pt x="292" y="78"/>
                                </a:lnTo>
                                <a:lnTo>
                                  <a:pt x="233" y="78"/>
                                </a:lnTo>
                                <a:lnTo>
                                  <a:pt x="177" y="78"/>
                                </a:lnTo>
                                <a:lnTo>
                                  <a:pt x="128" y="78"/>
                                </a:lnTo>
                                <a:lnTo>
                                  <a:pt x="85" y="78"/>
                                </a:lnTo>
                                <a:lnTo>
                                  <a:pt x="49" y="78"/>
                                </a:lnTo>
                                <a:lnTo>
                                  <a:pt x="22" y="78"/>
                                </a:lnTo>
                                <a:lnTo>
                                  <a:pt x="5" y="78"/>
                                </a:lnTo>
                                <a:lnTo>
                                  <a:pt x="0" y="78"/>
                                </a:lnTo>
                                <a:close/>
                              </a:path>
                            </a:pathLst>
                          </a:custGeom>
                          <a:solidFill>
                            <a:srgbClr val="FFFFFF"/>
                          </a:solidFill>
                          <a:ln>
                            <a:noFill/>
                          </a:ln>
                        </wps:spPr>
                        <wps:bodyPr rot="0" vert="horz" wrap="square" lIns="91440" tIns="45720" rIns="91440" bIns="45720" anchor="t" anchorCtr="0" upright="1">
                          <a:noAutofit/>
                        </wps:bodyPr>
                      </wps:wsp>
                      <wps:wsp>
                        <wps:cNvPr id="69" name="Freeform 70"/>
                        <wps:cNvSpPr>
                          <a:spLocks/>
                        </wps:cNvSpPr>
                        <wps:spPr bwMode="auto">
                          <a:xfrm>
                            <a:off x="269" y="1253"/>
                            <a:ext cx="250" cy="17"/>
                          </a:xfrm>
                          <a:custGeom>
                            <a:avLst/>
                            <a:gdLst>
                              <a:gd name="T0" fmla="*/ 167 w 1003"/>
                              <a:gd name="T1" fmla="*/ 0 h 68"/>
                              <a:gd name="T2" fmla="*/ 185 w 1003"/>
                              <a:gd name="T3" fmla="*/ 0 h 68"/>
                              <a:gd name="T4" fmla="*/ 231 w 1003"/>
                              <a:gd name="T5" fmla="*/ 0 h 68"/>
                              <a:gd name="T6" fmla="*/ 296 w 1003"/>
                              <a:gd name="T7" fmla="*/ 0 h 68"/>
                              <a:gd name="T8" fmla="*/ 371 w 1003"/>
                              <a:gd name="T9" fmla="*/ 0 h 68"/>
                              <a:gd name="T10" fmla="*/ 447 w 1003"/>
                              <a:gd name="T11" fmla="*/ 0 h 68"/>
                              <a:gd name="T12" fmla="*/ 512 w 1003"/>
                              <a:gd name="T13" fmla="*/ 0 h 68"/>
                              <a:gd name="T14" fmla="*/ 558 w 1003"/>
                              <a:gd name="T15" fmla="*/ 0 h 68"/>
                              <a:gd name="T16" fmla="*/ 575 w 1003"/>
                              <a:gd name="T17" fmla="*/ 0 h 68"/>
                              <a:gd name="T18" fmla="*/ 575 w 1003"/>
                              <a:gd name="T19" fmla="*/ 0 h 68"/>
                              <a:gd name="T20" fmla="*/ 581 w 1003"/>
                              <a:gd name="T21" fmla="*/ 23 h 68"/>
                              <a:gd name="T22" fmla="*/ 591 w 1003"/>
                              <a:gd name="T23" fmla="*/ 44 h 68"/>
                              <a:gd name="T24" fmla="*/ 612 w 1003"/>
                              <a:gd name="T25" fmla="*/ 53 h 68"/>
                              <a:gd name="T26" fmla="*/ 612 w 1003"/>
                              <a:gd name="T27" fmla="*/ 53 h 68"/>
                              <a:gd name="T28" fmla="*/ 656 w 1003"/>
                              <a:gd name="T29" fmla="*/ 41 h 68"/>
                              <a:gd name="T30" fmla="*/ 699 w 1003"/>
                              <a:gd name="T31" fmla="*/ 39 h 68"/>
                              <a:gd name="T32" fmla="*/ 743 w 1003"/>
                              <a:gd name="T33" fmla="*/ 44 h 68"/>
                              <a:gd name="T34" fmla="*/ 785 w 1003"/>
                              <a:gd name="T35" fmla="*/ 50 h 68"/>
                              <a:gd name="T36" fmla="*/ 828 w 1003"/>
                              <a:gd name="T37" fmla="*/ 56 h 68"/>
                              <a:gd name="T38" fmla="*/ 871 w 1003"/>
                              <a:gd name="T39" fmla="*/ 56 h 68"/>
                              <a:gd name="T40" fmla="*/ 913 w 1003"/>
                              <a:gd name="T41" fmla="*/ 48 h 68"/>
                              <a:gd name="T42" fmla="*/ 954 w 1003"/>
                              <a:gd name="T43" fmla="*/ 28 h 68"/>
                              <a:gd name="T44" fmla="*/ 954 w 1003"/>
                              <a:gd name="T45" fmla="*/ 28 h 68"/>
                              <a:gd name="T46" fmla="*/ 969 w 1003"/>
                              <a:gd name="T47" fmla="*/ 41 h 68"/>
                              <a:gd name="T48" fmla="*/ 986 w 1003"/>
                              <a:gd name="T49" fmla="*/ 55 h 68"/>
                              <a:gd name="T50" fmla="*/ 1003 w 1003"/>
                              <a:gd name="T51" fmla="*/ 68 h 68"/>
                              <a:gd name="T52" fmla="*/ 1003 w 1003"/>
                              <a:gd name="T53" fmla="*/ 68 h 68"/>
                              <a:gd name="T54" fmla="*/ 998 w 1003"/>
                              <a:gd name="T55" fmla="*/ 68 h 68"/>
                              <a:gd name="T56" fmla="*/ 981 w 1003"/>
                              <a:gd name="T57" fmla="*/ 68 h 68"/>
                              <a:gd name="T58" fmla="*/ 956 w 1003"/>
                              <a:gd name="T59" fmla="*/ 68 h 68"/>
                              <a:gd name="T60" fmla="*/ 923 w 1003"/>
                              <a:gd name="T61" fmla="*/ 68 h 68"/>
                              <a:gd name="T62" fmla="*/ 881 w 1003"/>
                              <a:gd name="T63" fmla="*/ 68 h 68"/>
                              <a:gd name="T64" fmla="*/ 834 w 1003"/>
                              <a:gd name="T65" fmla="*/ 68 h 68"/>
                              <a:gd name="T66" fmla="*/ 781 w 1003"/>
                              <a:gd name="T67" fmla="*/ 68 h 68"/>
                              <a:gd name="T68" fmla="*/ 724 w 1003"/>
                              <a:gd name="T69" fmla="*/ 68 h 68"/>
                              <a:gd name="T70" fmla="*/ 662 w 1003"/>
                              <a:gd name="T71" fmla="*/ 68 h 68"/>
                              <a:gd name="T72" fmla="*/ 600 w 1003"/>
                              <a:gd name="T73" fmla="*/ 68 h 68"/>
                              <a:gd name="T74" fmla="*/ 535 w 1003"/>
                              <a:gd name="T75" fmla="*/ 68 h 68"/>
                              <a:gd name="T76" fmla="*/ 469 w 1003"/>
                              <a:gd name="T77" fmla="*/ 68 h 68"/>
                              <a:gd name="T78" fmla="*/ 404 w 1003"/>
                              <a:gd name="T79" fmla="*/ 68 h 68"/>
                              <a:gd name="T80" fmla="*/ 341 w 1003"/>
                              <a:gd name="T81" fmla="*/ 68 h 68"/>
                              <a:gd name="T82" fmla="*/ 280 w 1003"/>
                              <a:gd name="T83" fmla="*/ 68 h 68"/>
                              <a:gd name="T84" fmla="*/ 222 w 1003"/>
                              <a:gd name="T85" fmla="*/ 68 h 68"/>
                              <a:gd name="T86" fmla="*/ 170 w 1003"/>
                              <a:gd name="T87" fmla="*/ 68 h 68"/>
                              <a:gd name="T88" fmla="*/ 121 w 1003"/>
                              <a:gd name="T89" fmla="*/ 68 h 68"/>
                              <a:gd name="T90" fmla="*/ 81 w 1003"/>
                              <a:gd name="T91" fmla="*/ 68 h 68"/>
                              <a:gd name="T92" fmla="*/ 47 w 1003"/>
                              <a:gd name="T93" fmla="*/ 68 h 68"/>
                              <a:gd name="T94" fmla="*/ 21 w 1003"/>
                              <a:gd name="T95" fmla="*/ 68 h 68"/>
                              <a:gd name="T96" fmla="*/ 6 w 1003"/>
                              <a:gd name="T97" fmla="*/ 68 h 68"/>
                              <a:gd name="T98" fmla="*/ 0 w 1003"/>
                              <a:gd name="T99" fmla="*/ 68 h 68"/>
                              <a:gd name="T100" fmla="*/ 0 w 1003"/>
                              <a:gd name="T101" fmla="*/ 68 h 68"/>
                              <a:gd name="T102" fmla="*/ 38 w 1003"/>
                              <a:gd name="T103" fmla="*/ 36 h 68"/>
                              <a:gd name="T104" fmla="*/ 76 w 1003"/>
                              <a:gd name="T105" fmla="*/ 4 h 68"/>
                              <a:gd name="T106" fmla="*/ 120 w 1003"/>
                              <a:gd name="T107" fmla="*/ 10 h 68"/>
                              <a:gd name="T108" fmla="*/ 120 w 1003"/>
                              <a:gd name="T109" fmla="*/ 10 h 68"/>
                              <a:gd name="T110" fmla="*/ 136 w 1003"/>
                              <a:gd name="T111" fmla="*/ 10 h 68"/>
                              <a:gd name="T112" fmla="*/ 152 w 1003"/>
                              <a:gd name="T113" fmla="*/ 5 h 68"/>
                              <a:gd name="T114" fmla="*/ 167 w 1003"/>
                              <a:gd name="T115" fmla="*/ 0 h 68"/>
                              <a:gd name="T116" fmla="*/ 167 w 1003"/>
                              <a:gd name="T117" fmla="*/ 0 h 68"/>
                              <a:gd name="T118" fmla="*/ 167 w 1003"/>
                              <a:gd name="T119" fmla="*/ 0 h 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003" h="68">
                                <a:moveTo>
                                  <a:pt x="167" y="0"/>
                                </a:moveTo>
                                <a:lnTo>
                                  <a:pt x="185" y="0"/>
                                </a:lnTo>
                                <a:lnTo>
                                  <a:pt x="231" y="0"/>
                                </a:lnTo>
                                <a:lnTo>
                                  <a:pt x="296" y="0"/>
                                </a:lnTo>
                                <a:lnTo>
                                  <a:pt x="371" y="0"/>
                                </a:lnTo>
                                <a:lnTo>
                                  <a:pt x="447" y="0"/>
                                </a:lnTo>
                                <a:lnTo>
                                  <a:pt x="512" y="0"/>
                                </a:lnTo>
                                <a:lnTo>
                                  <a:pt x="558" y="0"/>
                                </a:lnTo>
                                <a:lnTo>
                                  <a:pt x="575" y="0"/>
                                </a:lnTo>
                                <a:lnTo>
                                  <a:pt x="581" y="23"/>
                                </a:lnTo>
                                <a:lnTo>
                                  <a:pt x="591" y="44"/>
                                </a:lnTo>
                                <a:lnTo>
                                  <a:pt x="612" y="53"/>
                                </a:lnTo>
                                <a:lnTo>
                                  <a:pt x="656" y="41"/>
                                </a:lnTo>
                                <a:lnTo>
                                  <a:pt x="699" y="39"/>
                                </a:lnTo>
                                <a:lnTo>
                                  <a:pt x="743" y="44"/>
                                </a:lnTo>
                                <a:lnTo>
                                  <a:pt x="785" y="50"/>
                                </a:lnTo>
                                <a:lnTo>
                                  <a:pt x="828" y="56"/>
                                </a:lnTo>
                                <a:lnTo>
                                  <a:pt x="871" y="56"/>
                                </a:lnTo>
                                <a:lnTo>
                                  <a:pt x="913" y="48"/>
                                </a:lnTo>
                                <a:lnTo>
                                  <a:pt x="954" y="28"/>
                                </a:lnTo>
                                <a:lnTo>
                                  <a:pt x="969" y="41"/>
                                </a:lnTo>
                                <a:lnTo>
                                  <a:pt x="986" y="55"/>
                                </a:lnTo>
                                <a:lnTo>
                                  <a:pt x="1003" y="68"/>
                                </a:lnTo>
                                <a:lnTo>
                                  <a:pt x="998" y="68"/>
                                </a:lnTo>
                                <a:lnTo>
                                  <a:pt x="981" y="68"/>
                                </a:lnTo>
                                <a:lnTo>
                                  <a:pt x="956" y="68"/>
                                </a:lnTo>
                                <a:lnTo>
                                  <a:pt x="923" y="68"/>
                                </a:lnTo>
                                <a:lnTo>
                                  <a:pt x="881" y="68"/>
                                </a:lnTo>
                                <a:lnTo>
                                  <a:pt x="834" y="68"/>
                                </a:lnTo>
                                <a:lnTo>
                                  <a:pt x="781" y="68"/>
                                </a:lnTo>
                                <a:lnTo>
                                  <a:pt x="724" y="68"/>
                                </a:lnTo>
                                <a:lnTo>
                                  <a:pt x="662" y="68"/>
                                </a:lnTo>
                                <a:lnTo>
                                  <a:pt x="600" y="68"/>
                                </a:lnTo>
                                <a:lnTo>
                                  <a:pt x="535" y="68"/>
                                </a:lnTo>
                                <a:lnTo>
                                  <a:pt x="469" y="68"/>
                                </a:lnTo>
                                <a:lnTo>
                                  <a:pt x="404" y="68"/>
                                </a:lnTo>
                                <a:lnTo>
                                  <a:pt x="341" y="68"/>
                                </a:lnTo>
                                <a:lnTo>
                                  <a:pt x="280" y="68"/>
                                </a:lnTo>
                                <a:lnTo>
                                  <a:pt x="222" y="68"/>
                                </a:lnTo>
                                <a:lnTo>
                                  <a:pt x="170" y="68"/>
                                </a:lnTo>
                                <a:lnTo>
                                  <a:pt x="121" y="68"/>
                                </a:lnTo>
                                <a:lnTo>
                                  <a:pt x="81" y="68"/>
                                </a:lnTo>
                                <a:lnTo>
                                  <a:pt x="47" y="68"/>
                                </a:lnTo>
                                <a:lnTo>
                                  <a:pt x="21" y="68"/>
                                </a:lnTo>
                                <a:lnTo>
                                  <a:pt x="6" y="68"/>
                                </a:lnTo>
                                <a:lnTo>
                                  <a:pt x="0" y="68"/>
                                </a:lnTo>
                                <a:lnTo>
                                  <a:pt x="38" y="36"/>
                                </a:lnTo>
                                <a:lnTo>
                                  <a:pt x="76" y="4"/>
                                </a:lnTo>
                                <a:lnTo>
                                  <a:pt x="120" y="10"/>
                                </a:lnTo>
                                <a:lnTo>
                                  <a:pt x="136" y="10"/>
                                </a:lnTo>
                                <a:lnTo>
                                  <a:pt x="152" y="5"/>
                                </a:lnTo>
                                <a:lnTo>
                                  <a:pt x="167" y="0"/>
                                </a:lnTo>
                                <a:close/>
                              </a:path>
                            </a:pathLst>
                          </a:custGeom>
                          <a:solidFill>
                            <a:srgbClr val="FFFFFF"/>
                          </a:solidFill>
                          <a:ln>
                            <a:noFill/>
                          </a:ln>
                        </wps:spPr>
                        <wps:bodyPr rot="0" vert="horz" wrap="square" lIns="91440" tIns="45720" rIns="91440" bIns="45720" anchor="t" anchorCtr="0" upright="1">
                          <a:noAutofit/>
                        </wps:bodyPr>
                      </wps:wsp>
                      <wps:wsp>
                        <wps:cNvPr id="70" name="Freeform 71"/>
                        <wps:cNvSpPr>
                          <a:spLocks/>
                        </wps:cNvSpPr>
                        <wps:spPr bwMode="auto">
                          <a:xfrm>
                            <a:off x="601" y="1283"/>
                            <a:ext cx="280" cy="26"/>
                          </a:xfrm>
                          <a:custGeom>
                            <a:avLst/>
                            <a:gdLst>
                              <a:gd name="T0" fmla="*/ 231 w 1118"/>
                              <a:gd name="T1" fmla="*/ 45 h 104"/>
                              <a:gd name="T2" fmla="*/ 238 w 1118"/>
                              <a:gd name="T3" fmla="*/ 85 h 104"/>
                              <a:gd name="T4" fmla="*/ 274 w 1118"/>
                              <a:gd name="T5" fmla="*/ 75 h 104"/>
                              <a:gd name="T6" fmla="*/ 346 w 1118"/>
                              <a:gd name="T7" fmla="*/ 79 h 104"/>
                              <a:gd name="T8" fmla="*/ 358 w 1118"/>
                              <a:gd name="T9" fmla="*/ 41 h 104"/>
                              <a:gd name="T10" fmla="*/ 318 w 1118"/>
                              <a:gd name="T11" fmla="*/ 29 h 104"/>
                              <a:gd name="T12" fmla="*/ 352 w 1118"/>
                              <a:gd name="T13" fmla="*/ 17 h 104"/>
                              <a:gd name="T14" fmla="*/ 388 w 1118"/>
                              <a:gd name="T15" fmla="*/ 29 h 104"/>
                              <a:gd name="T16" fmla="*/ 421 w 1118"/>
                              <a:gd name="T17" fmla="*/ 29 h 104"/>
                              <a:gd name="T18" fmla="*/ 398 w 1118"/>
                              <a:gd name="T19" fmla="*/ 45 h 104"/>
                              <a:gd name="T20" fmla="*/ 406 w 1118"/>
                              <a:gd name="T21" fmla="*/ 71 h 104"/>
                              <a:gd name="T22" fmla="*/ 459 w 1118"/>
                              <a:gd name="T23" fmla="*/ 48 h 104"/>
                              <a:gd name="T24" fmla="*/ 507 w 1118"/>
                              <a:gd name="T25" fmla="*/ 84 h 104"/>
                              <a:gd name="T26" fmla="*/ 539 w 1118"/>
                              <a:gd name="T27" fmla="*/ 41 h 104"/>
                              <a:gd name="T28" fmla="*/ 511 w 1118"/>
                              <a:gd name="T29" fmla="*/ 48 h 104"/>
                              <a:gd name="T30" fmla="*/ 533 w 1118"/>
                              <a:gd name="T31" fmla="*/ 29 h 104"/>
                              <a:gd name="T32" fmla="*/ 542 w 1118"/>
                              <a:gd name="T33" fmla="*/ 4 h 104"/>
                              <a:gd name="T34" fmla="*/ 573 w 1118"/>
                              <a:gd name="T35" fmla="*/ 31 h 104"/>
                              <a:gd name="T36" fmla="*/ 591 w 1118"/>
                              <a:gd name="T37" fmla="*/ 32 h 104"/>
                              <a:gd name="T38" fmla="*/ 563 w 1118"/>
                              <a:gd name="T39" fmla="*/ 48 h 104"/>
                              <a:gd name="T40" fmla="*/ 603 w 1118"/>
                              <a:gd name="T41" fmla="*/ 84 h 104"/>
                              <a:gd name="T42" fmla="*/ 639 w 1118"/>
                              <a:gd name="T43" fmla="*/ 55 h 104"/>
                              <a:gd name="T44" fmla="*/ 682 w 1118"/>
                              <a:gd name="T45" fmla="*/ 84 h 104"/>
                              <a:gd name="T46" fmla="*/ 728 w 1118"/>
                              <a:gd name="T47" fmla="*/ 45 h 104"/>
                              <a:gd name="T48" fmla="*/ 689 w 1118"/>
                              <a:gd name="T49" fmla="*/ 38 h 104"/>
                              <a:gd name="T50" fmla="*/ 730 w 1118"/>
                              <a:gd name="T51" fmla="*/ 21 h 104"/>
                              <a:gd name="T52" fmla="*/ 743 w 1118"/>
                              <a:gd name="T53" fmla="*/ 5 h 104"/>
                              <a:gd name="T54" fmla="*/ 770 w 1118"/>
                              <a:gd name="T55" fmla="*/ 31 h 104"/>
                              <a:gd name="T56" fmla="*/ 793 w 1118"/>
                              <a:gd name="T57" fmla="*/ 32 h 104"/>
                              <a:gd name="T58" fmla="*/ 757 w 1118"/>
                              <a:gd name="T59" fmla="*/ 43 h 104"/>
                              <a:gd name="T60" fmla="*/ 778 w 1118"/>
                              <a:gd name="T61" fmla="*/ 84 h 104"/>
                              <a:gd name="T62" fmla="*/ 826 w 1118"/>
                              <a:gd name="T63" fmla="*/ 60 h 104"/>
                              <a:gd name="T64" fmla="*/ 871 w 1118"/>
                              <a:gd name="T65" fmla="*/ 82 h 104"/>
                              <a:gd name="T66" fmla="*/ 875 w 1118"/>
                              <a:gd name="T67" fmla="*/ 43 h 104"/>
                              <a:gd name="T68" fmla="*/ 889 w 1118"/>
                              <a:gd name="T69" fmla="*/ 30 h 104"/>
                              <a:gd name="T70" fmla="*/ 915 w 1118"/>
                              <a:gd name="T71" fmla="*/ 7 h 104"/>
                              <a:gd name="T72" fmla="*/ 955 w 1118"/>
                              <a:gd name="T73" fmla="*/ 16 h 104"/>
                              <a:gd name="T74" fmla="*/ 976 w 1118"/>
                              <a:gd name="T75" fmla="*/ 31 h 104"/>
                              <a:gd name="T76" fmla="*/ 961 w 1118"/>
                              <a:gd name="T77" fmla="*/ 43 h 104"/>
                              <a:gd name="T78" fmla="*/ 988 w 1118"/>
                              <a:gd name="T79" fmla="*/ 85 h 104"/>
                              <a:gd name="T80" fmla="*/ 1044 w 1118"/>
                              <a:gd name="T81" fmla="*/ 81 h 104"/>
                              <a:gd name="T82" fmla="*/ 1092 w 1118"/>
                              <a:gd name="T83" fmla="*/ 43 h 104"/>
                              <a:gd name="T84" fmla="*/ 1061 w 1118"/>
                              <a:gd name="T85" fmla="*/ 44 h 104"/>
                              <a:gd name="T86" fmla="*/ 1066 w 1118"/>
                              <a:gd name="T87" fmla="*/ 19 h 104"/>
                              <a:gd name="T88" fmla="*/ 1099 w 1118"/>
                              <a:gd name="T89" fmla="*/ 22 h 104"/>
                              <a:gd name="T90" fmla="*/ 1118 w 1118"/>
                              <a:gd name="T91" fmla="*/ 7 h 104"/>
                              <a:gd name="T92" fmla="*/ 1065 w 1118"/>
                              <a:gd name="T93" fmla="*/ 101 h 104"/>
                              <a:gd name="T94" fmla="*/ 834 w 1118"/>
                              <a:gd name="T95" fmla="*/ 102 h 104"/>
                              <a:gd name="T96" fmla="*/ 443 w 1118"/>
                              <a:gd name="T97" fmla="*/ 102 h 104"/>
                              <a:gd name="T98" fmla="*/ 132 w 1118"/>
                              <a:gd name="T99" fmla="*/ 104 h 104"/>
                              <a:gd name="T100" fmla="*/ 23 w 1118"/>
                              <a:gd name="T101" fmla="*/ 39 h 104"/>
                              <a:gd name="T102" fmla="*/ 35 w 1118"/>
                              <a:gd name="T103" fmla="*/ 33 h 104"/>
                              <a:gd name="T104" fmla="*/ 73 w 1118"/>
                              <a:gd name="T105" fmla="*/ 39 h 104"/>
                              <a:gd name="T106" fmla="*/ 49 w 1118"/>
                              <a:gd name="T107" fmla="*/ 60 h 104"/>
                              <a:gd name="T108" fmla="*/ 105 w 1118"/>
                              <a:gd name="T109" fmla="*/ 67 h 104"/>
                              <a:gd name="T110" fmla="*/ 125 w 1118"/>
                              <a:gd name="T111" fmla="*/ 60 h 104"/>
                              <a:gd name="T112" fmla="*/ 179 w 1118"/>
                              <a:gd name="T113" fmla="*/ 63 h 104"/>
                              <a:gd name="T114" fmla="*/ 133 w 1118"/>
                              <a:gd name="T115" fmla="*/ 27 h 104"/>
                              <a:gd name="T116" fmla="*/ 165 w 1118"/>
                              <a:gd name="T117" fmla="*/ 10 h 104"/>
                              <a:gd name="T118" fmla="*/ 199 w 1118"/>
                              <a:gd name="T119" fmla="*/ 2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118" h="104">
                                <a:moveTo>
                                  <a:pt x="199" y="27"/>
                                </a:moveTo>
                                <a:lnTo>
                                  <a:pt x="221" y="26"/>
                                </a:lnTo>
                                <a:lnTo>
                                  <a:pt x="235" y="30"/>
                                </a:lnTo>
                                <a:lnTo>
                                  <a:pt x="244" y="48"/>
                                </a:lnTo>
                                <a:lnTo>
                                  <a:pt x="231" y="45"/>
                                </a:lnTo>
                                <a:lnTo>
                                  <a:pt x="217" y="43"/>
                                </a:lnTo>
                                <a:lnTo>
                                  <a:pt x="206" y="43"/>
                                </a:lnTo>
                                <a:lnTo>
                                  <a:pt x="210" y="61"/>
                                </a:lnTo>
                                <a:lnTo>
                                  <a:pt x="225" y="72"/>
                                </a:lnTo>
                                <a:lnTo>
                                  <a:pt x="238" y="85"/>
                                </a:lnTo>
                                <a:lnTo>
                                  <a:pt x="247" y="87"/>
                                </a:lnTo>
                                <a:lnTo>
                                  <a:pt x="257" y="86"/>
                                </a:lnTo>
                                <a:lnTo>
                                  <a:pt x="268" y="87"/>
                                </a:lnTo>
                                <a:lnTo>
                                  <a:pt x="274" y="75"/>
                                </a:lnTo>
                                <a:lnTo>
                                  <a:pt x="275" y="60"/>
                                </a:lnTo>
                                <a:lnTo>
                                  <a:pt x="288" y="55"/>
                                </a:lnTo>
                                <a:lnTo>
                                  <a:pt x="297" y="81"/>
                                </a:lnTo>
                                <a:lnTo>
                                  <a:pt x="320" y="84"/>
                                </a:lnTo>
                                <a:lnTo>
                                  <a:pt x="346" y="79"/>
                                </a:lnTo>
                                <a:lnTo>
                                  <a:pt x="359" y="71"/>
                                </a:lnTo>
                                <a:lnTo>
                                  <a:pt x="368" y="60"/>
                                </a:lnTo>
                                <a:lnTo>
                                  <a:pt x="371" y="45"/>
                                </a:lnTo>
                                <a:lnTo>
                                  <a:pt x="358" y="41"/>
                                </a:lnTo>
                                <a:lnTo>
                                  <a:pt x="344" y="47"/>
                                </a:lnTo>
                                <a:lnTo>
                                  <a:pt x="330" y="51"/>
                                </a:lnTo>
                                <a:lnTo>
                                  <a:pt x="326" y="45"/>
                                </a:lnTo>
                                <a:lnTo>
                                  <a:pt x="321" y="34"/>
                                </a:lnTo>
                                <a:lnTo>
                                  <a:pt x="318" y="29"/>
                                </a:lnTo>
                                <a:lnTo>
                                  <a:pt x="331" y="28"/>
                                </a:lnTo>
                                <a:lnTo>
                                  <a:pt x="345" y="33"/>
                                </a:lnTo>
                                <a:lnTo>
                                  <a:pt x="354" y="21"/>
                                </a:lnTo>
                                <a:lnTo>
                                  <a:pt x="352" y="17"/>
                                </a:lnTo>
                                <a:lnTo>
                                  <a:pt x="348" y="8"/>
                                </a:lnTo>
                                <a:lnTo>
                                  <a:pt x="346" y="4"/>
                                </a:lnTo>
                                <a:lnTo>
                                  <a:pt x="366" y="2"/>
                                </a:lnTo>
                                <a:lnTo>
                                  <a:pt x="386" y="7"/>
                                </a:lnTo>
                                <a:lnTo>
                                  <a:pt x="388" y="29"/>
                                </a:lnTo>
                                <a:lnTo>
                                  <a:pt x="396" y="26"/>
                                </a:lnTo>
                                <a:lnTo>
                                  <a:pt x="410" y="21"/>
                                </a:lnTo>
                                <a:lnTo>
                                  <a:pt x="418" y="19"/>
                                </a:lnTo>
                                <a:lnTo>
                                  <a:pt x="421" y="29"/>
                                </a:lnTo>
                                <a:lnTo>
                                  <a:pt x="421" y="38"/>
                                </a:lnTo>
                                <a:lnTo>
                                  <a:pt x="420" y="48"/>
                                </a:lnTo>
                                <a:lnTo>
                                  <a:pt x="414" y="45"/>
                                </a:lnTo>
                                <a:lnTo>
                                  <a:pt x="407" y="45"/>
                                </a:lnTo>
                                <a:lnTo>
                                  <a:pt x="398" y="45"/>
                                </a:lnTo>
                                <a:lnTo>
                                  <a:pt x="397" y="47"/>
                                </a:lnTo>
                                <a:lnTo>
                                  <a:pt x="392" y="50"/>
                                </a:lnTo>
                                <a:lnTo>
                                  <a:pt x="391" y="51"/>
                                </a:lnTo>
                                <a:lnTo>
                                  <a:pt x="406" y="71"/>
                                </a:lnTo>
                                <a:lnTo>
                                  <a:pt x="426" y="84"/>
                                </a:lnTo>
                                <a:lnTo>
                                  <a:pt x="451" y="85"/>
                                </a:lnTo>
                                <a:lnTo>
                                  <a:pt x="453" y="72"/>
                                </a:lnTo>
                                <a:lnTo>
                                  <a:pt x="450" y="57"/>
                                </a:lnTo>
                                <a:lnTo>
                                  <a:pt x="459" y="48"/>
                                </a:lnTo>
                                <a:lnTo>
                                  <a:pt x="472" y="55"/>
                                </a:lnTo>
                                <a:lnTo>
                                  <a:pt x="470" y="73"/>
                                </a:lnTo>
                                <a:lnTo>
                                  <a:pt x="479" y="85"/>
                                </a:lnTo>
                                <a:lnTo>
                                  <a:pt x="507" y="84"/>
                                </a:lnTo>
                                <a:lnTo>
                                  <a:pt x="533" y="78"/>
                                </a:lnTo>
                                <a:lnTo>
                                  <a:pt x="546" y="55"/>
                                </a:lnTo>
                                <a:lnTo>
                                  <a:pt x="545" y="49"/>
                                </a:lnTo>
                                <a:lnTo>
                                  <a:pt x="542" y="44"/>
                                </a:lnTo>
                                <a:lnTo>
                                  <a:pt x="539" y="41"/>
                                </a:lnTo>
                                <a:lnTo>
                                  <a:pt x="532" y="44"/>
                                </a:lnTo>
                                <a:lnTo>
                                  <a:pt x="520" y="52"/>
                                </a:lnTo>
                                <a:lnTo>
                                  <a:pt x="514" y="55"/>
                                </a:lnTo>
                                <a:lnTo>
                                  <a:pt x="511" y="48"/>
                                </a:lnTo>
                                <a:lnTo>
                                  <a:pt x="507" y="33"/>
                                </a:lnTo>
                                <a:lnTo>
                                  <a:pt x="504" y="27"/>
                                </a:lnTo>
                                <a:lnTo>
                                  <a:pt x="511" y="27"/>
                                </a:lnTo>
                                <a:lnTo>
                                  <a:pt x="525" y="28"/>
                                </a:lnTo>
                                <a:lnTo>
                                  <a:pt x="533" y="29"/>
                                </a:lnTo>
                                <a:lnTo>
                                  <a:pt x="533" y="22"/>
                                </a:lnTo>
                                <a:lnTo>
                                  <a:pt x="533" y="10"/>
                                </a:lnTo>
                                <a:lnTo>
                                  <a:pt x="533" y="4"/>
                                </a:lnTo>
                                <a:lnTo>
                                  <a:pt x="542" y="4"/>
                                </a:lnTo>
                                <a:lnTo>
                                  <a:pt x="557" y="4"/>
                                </a:lnTo>
                                <a:lnTo>
                                  <a:pt x="565" y="4"/>
                                </a:lnTo>
                                <a:lnTo>
                                  <a:pt x="566" y="15"/>
                                </a:lnTo>
                                <a:lnTo>
                                  <a:pt x="564" y="23"/>
                                </a:lnTo>
                                <a:lnTo>
                                  <a:pt x="573" y="31"/>
                                </a:lnTo>
                                <a:lnTo>
                                  <a:pt x="578" y="30"/>
                                </a:lnTo>
                                <a:lnTo>
                                  <a:pt x="587" y="28"/>
                                </a:lnTo>
                                <a:lnTo>
                                  <a:pt x="592" y="27"/>
                                </a:lnTo>
                                <a:lnTo>
                                  <a:pt x="591" y="32"/>
                                </a:lnTo>
                                <a:lnTo>
                                  <a:pt x="590" y="42"/>
                                </a:lnTo>
                                <a:lnTo>
                                  <a:pt x="590" y="48"/>
                                </a:lnTo>
                                <a:lnTo>
                                  <a:pt x="579" y="45"/>
                                </a:lnTo>
                                <a:lnTo>
                                  <a:pt x="569" y="43"/>
                                </a:lnTo>
                                <a:lnTo>
                                  <a:pt x="563" y="48"/>
                                </a:lnTo>
                                <a:lnTo>
                                  <a:pt x="567" y="62"/>
                                </a:lnTo>
                                <a:lnTo>
                                  <a:pt x="573" y="77"/>
                                </a:lnTo>
                                <a:lnTo>
                                  <a:pt x="587" y="85"/>
                                </a:lnTo>
                                <a:lnTo>
                                  <a:pt x="603" y="84"/>
                                </a:lnTo>
                                <a:lnTo>
                                  <a:pt x="619" y="84"/>
                                </a:lnTo>
                                <a:lnTo>
                                  <a:pt x="634" y="75"/>
                                </a:lnTo>
                                <a:lnTo>
                                  <a:pt x="633" y="66"/>
                                </a:lnTo>
                                <a:lnTo>
                                  <a:pt x="633" y="59"/>
                                </a:lnTo>
                                <a:lnTo>
                                  <a:pt x="639" y="55"/>
                                </a:lnTo>
                                <a:lnTo>
                                  <a:pt x="651" y="56"/>
                                </a:lnTo>
                                <a:lnTo>
                                  <a:pt x="652" y="68"/>
                                </a:lnTo>
                                <a:lnTo>
                                  <a:pt x="654" y="79"/>
                                </a:lnTo>
                                <a:lnTo>
                                  <a:pt x="682" y="84"/>
                                </a:lnTo>
                                <a:lnTo>
                                  <a:pt x="708" y="77"/>
                                </a:lnTo>
                                <a:lnTo>
                                  <a:pt x="726" y="55"/>
                                </a:lnTo>
                                <a:lnTo>
                                  <a:pt x="726" y="51"/>
                                </a:lnTo>
                                <a:lnTo>
                                  <a:pt x="726" y="49"/>
                                </a:lnTo>
                                <a:lnTo>
                                  <a:pt x="728" y="45"/>
                                </a:lnTo>
                                <a:lnTo>
                                  <a:pt x="717" y="40"/>
                                </a:lnTo>
                                <a:lnTo>
                                  <a:pt x="704" y="43"/>
                                </a:lnTo>
                                <a:lnTo>
                                  <a:pt x="690" y="45"/>
                                </a:lnTo>
                                <a:lnTo>
                                  <a:pt x="689" y="38"/>
                                </a:lnTo>
                                <a:lnTo>
                                  <a:pt x="690" y="31"/>
                                </a:lnTo>
                                <a:lnTo>
                                  <a:pt x="696" y="27"/>
                                </a:lnTo>
                                <a:lnTo>
                                  <a:pt x="708" y="28"/>
                                </a:lnTo>
                                <a:lnTo>
                                  <a:pt x="720" y="31"/>
                                </a:lnTo>
                                <a:lnTo>
                                  <a:pt x="730" y="21"/>
                                </a:lnTo>
                                <a:lnTo>
                                  <a:pt x="729" y="18"/>
                                </a:lnTo>
                                <a:lnTo>
                                  <a:pt x="728" y="10"/>
                                </a:lnTo>
                                <a:lnTo>
                                  <a:pt x="728" y="7"/>
                                </a:lnTo>
                                <a:lnTo>
                                  <a:pt x="743" y="5"/>
                                </a:lnTo>
                                <a:lnTo>
                                  <a:pt x="759" y="6"/>
                                </a:lnTo>
                                <a:lnTo>
                                  <a:pt x="772" y="4"/>
                                </a:lnTo>
                                <a:lnTo>
                                  <a:pt x="772" y="11"/>
                                </a:lnTo>
                                <a:lnTo>
                                  <a:pt x="771" y="25"/>
                                </a:lnTo>
                                <a:lnTo>
                                  <a:pt x="770" y="31"/>
                                </a:lnTo>
                                <a:lnTo>
                                  <a:pt x="776" y="30"/>
                                </a:lnTo>
                                <a:lnTo>
                                  <a:pt x="789" y="28"/>
                                </a:lnTo>
                                <a:lnTo>
                                  <a:pt x="796" y="27"/>
                                </a:lnTo>
                                <a:lnTo>
                                  <a:pt x="793" y="32"/>
                                </a:lnTo>
                                <a:lnTo>
                                  <a:pt x="787" y="44"/>
                                </a:lnTo>
                                <a:lnTo>
                                  <a:pt x="784" y="51"/>
                                </a:lnTo>
                                <a:lnTo>
                                  <a:pt x="775" y="47"/>
                                </a:lnTo>
                                <a:lnTo>
                                  <a:pt x="766" y="45"/>
                                </a:lnTo>
                                <a:lnTo>
                                  <a:pt x="757" y="43"/>
                                </a:lnTo>
                                <a:lnTo>
                                  <a:pt x="752" y="53"/>
                                </a:lnTo>
                                <a:lnTo>
                                  <a:pt x="759" y="64"/>
                                </a:lnTo>
                                <a:lnTo>
                                  <a:pt x="764" y="75"/>
                                </a:lnTo>
                                <a:lnTo>
                                  <a:pt x="778" y="84"/>
                                </a:lnTo>
                                <a:lnTo>
                                  <a:pt x="797" y="84"/>
                                </a:lnTo>
                                <a:lnTo>
                                  <a:pt x="816" y="85"/>
                                </a:lnTo>
                                <a:lnTo>
                                  <a:pt x="819" y="78"/>
                                </a:lnTo>
                                <a:lnTo>
                                  <a:pt x="823" y="66"/>
                                </a:lnTo>
                                <a:lnTo>
                                  <a:pt x="826" y="60"/>
                                </a:lnTo>
                                <a:lnTo>
                                  <a:pt x="833" y="67"/>
                                </a:lnTo>
                                <a:lnTo>
                                  <a:pt x="837" y="79"/>
                                </a:lnTo>
                                <a:lnTo>
                                  <a:pt x="848" y="85"/>
                                </a:lnTo>
                                <a:lnTo>
                                  <a:pt x="871" y="82"/>
                                </a:lnTo>
                                <a:lnTo>
                                  <a:pt x="892" y="67"/>
                                </a:lnTo>
                                <a:lnTo>
                                  <a:pt x="907" y="48"/>
                                </a:lnTo>
                                <a:lnTo>
                                  <a:pt x="898" y="40"/>
                                </a:lnTo>
                                <a:lnTo>
                                  <a:pt x="885" y="42"/>
                                </a:lnTo>
                                <a:lnTo>
                                  <a:pt x="875" y="43"/>
                                </a:lnTo>
                                <a:lnTo>
                                  <a:pt x="875" y="40"/>
                                </a:lnTo>
                                <a:lnTo>
                                  <a:pt x="875" y="34"/>
                                </a:lnTo>
                                <a:lnTo>
                                  <a:pt x="875" y="31"/>
                                </a:lnTo>
                                <a:lnTo>
                                  <a:pt x="889" y="30"/>
                                </a:lnTo>
                                <a:lnTo>
                                  <a:pt x="903" y="36"/>
                                </a:lnTo>
                                <a:lnTo>
                                  <a:pt x="917" y="29"/>
                                </a:lnTo>
                                <a:lnTo>
                                  <a:pt x="916" y="22"/>
                                </a:lnTo>
                                <a:lnTo>
                                  <a:pt x="915" y="13"/>
                                </a:lnTo>
                                <a:lnTo>
                                  <a:pt x="915" y="7"/>
                                </a:lnTo>
                                <a:lnTo>
                                  <a:pt x="927" y="7"/>
                                </a:lnTo>
                                <a:lnTo>
                                  <a:pt x="949" y="7"/>
                                </a:lnTo>
                                <a:lnTo>
                                  <a:pt x="961" y="7"/>
                                </a:lnTo>
                                <a:lnTo>
                                  <a:pt x="955" y="16"/>
                                </a:lnTo>
                                <a:lnTo>
                                  <a:pt x="952" y="26"/>
                                </a:lnTo>
                                <a:lnTo>
                                  <a:pt x="956" y="33"/>
                                </a:lnTo>
                                <a:lnTo>
                                  <a:pt x="961" y="32"/>
                                </a:lnTo>
                                <a:lnTo>
                                  <a:pt x="971" y="31"/>
                                </a:lnTo>
                                <a:lnTo>
                                  <a:pt x="976" y="31"/>
                                </a:lnTo>
                                <a:lnTo>
                                  <a:pt x="976" y="34"/>
                                </a:lnTo>
                                <a:lnTo>
                                  <a:pt x="976" y="42"/>
                                </a:lnTo>
                                <a:lnTo>
                                  <a:pt x="976" y="45"/>
                                </a:lnTo>
                                <a:lnTo>
                                  <a:pt x="961" y="43"/>
                                </a:lnTo>
                                <a:lnTo>
                                  <a:pt x="945" y="40"/>
                                </a:lnTo>
                                <a:lnTo>
                                  <a:pt x="934" y="45"/>
                                </a:lnTo>
                                <a:lnTo>
                                  <a:pt x="947" y="67"/>
                                </a:lnTo>
                                <a:lnTo>
                                  <a:pt x="963" y="84"/>
                                </a:lnTo>
                                <a:lnTo>
                                  <a:pt x="988" y="85"/>
                                </a:lnTo>
                                <a:lnTo>
                                  <a:pt x="1008" y="74"/>
                                </a:lnTo>
                                <a:lnTo>
                                  <a:pt x="1016" y="52"/>
                                </a:lnTo>
                                <a:lnTo>
                                  <a:pt x="1022" y="75"/>
                                </a:lnTo>
                                <a:lnTo>
                                  <a:pt x="1044" y="81"/>
                                </a:lnTo>
                                <a:lnTo>
                                  <a:pt x="1064" y="70"/>
                                </a:lnTo>
                                <a:lnTo>
                                  <a:pt x="1084" y="55"/>
                                </a:lnTo>
                                <a:lnTo>
                                  <a:pt x="1087" y="51"/>
                                </a:lnTo>
                                <a:lnTo>
                                  <a:pt x="1089" y="47"/>
                                </a:lnTo>
                                <a:lnTo>
                                  <a:pt x="1092" y="43"/>
                                </a:lnTo>
                                <a:lnTo>
                                  <a:pt x="1082" y="37"/>
                                </a:lnTo>
                                <a:lnTo>
                                  <a:pt x="1072" y="40"/>
                                </a:lnTo>
                                <a:lnTo>
                                  <a:pt x="1062" y="43"/>
                                </a:lnTo>
                                <a:lnTo>
                                  <a:pt x="1061" y="44"/>
                                </a:lnTo>
                                <a:lnTo>
                                  <a:pt x="1060" y="45"/>
                                </a:lnTo>
                                <a:lnTo>
                                  <a:pt x="1057" y="37"/>
                                </a:lnTo>
                                <a:lnTo>
                                  <a:pt x="1062" y="28"/>
                                </a:lnTo>
                                <a:lnTo>
                                  <a:pt x="1066" y="19"/>
                                </a:lnTo>
                                <a:lnTo>
                                  <a:pt x="1075" y="26"/>
                                </a:lnTo>
                                <a:lnTo>
                                  <a:pt x="1085" y="29"/>
                                </a:lnTo>
                                <a:lnTo>
                                  <a:pt x="1096" y="29"/>
                                </a:lnTo>
                                <a:lnTo>
                                  <a:pt x="1099" y="22"/>
                                </a:lnTo>
                                <a:lnTo>
                                  <a:pt x="1105" y="10"/>
                                </a:lnTo>
                                <a:lnTo>
                                  <a:pt x="1108" y="4"/>
                                </a:lnTo>
                                <a:lnTo>
                                  <a:pt x="1111" y="5"/>
                                </a:lnTo>
                                <a:lnTo>
                                  <a:pt x="1116" y="6"/>
                                </a:lnTo>
                                <a:lnTo>
                                  <a:pt x="1118" y="7"/>
                                </a:lnTo>
                                <a:lnTo>
                                  <a:pt x="1106" y="36"/>
                                </a:lnTo>
                                <a:lnTo>
                                  <a:pt x="1087" y="70"/>
                                </a:lnTo>
                                <a:lnTo>
                                  <a:pt x="1072" y="101"/>
                                </a:lnTo>
                                <a:lnTo>
                                  <a:pt x="1065" y="101"/>
                                </a:lnTo>
                                <a:lnTo>
                                  <a:pt x="1049" y="101"/>
                                </a:lnTo>
                                <a:lnTo>
                                  <a:pt x="1021" y="101"/>
                                </a:lnTo>
                                <a:lnTo>
                                  <a:pt x="985" y="101"/>
                                </a:lnTo>
                                <a:lnTo>
                                  <a:pt x="941" y="101"/>
                                </a:lnTo>
                                <a:lnTo>
                                  <a:pt x="890" y="101"/>
                                </a:lnTo>
                                <a:lnTo>
                                  <a:pt x="834" y="102"/>
                                </a:lnTo>
                                <a:lnTo>
                                  <a:pt x="774" y="102"/>
                                </a:lnTo>
                                <a:lnTo>
                                  <a:pt x="710" y="102"/>
                                </a:lnTo>
                                <a:lnTo>
                                  <a:pt x="644" y="102"/>
                                </a:lnTo>
                                <a:lnTo>
                                  <a:pt x="576" y="102"/>
                                </a:lnTo>
                                <a:lnTo>
                                  <a:pt x="509" y="102"/>
                                </a:lnTo>
                                <a:lnTo>
                                  <a:pt x="443" y="102"/>
                                </a:lnTo>
                                <a:lnTo>
                                  <a:pt x="379" y="102"/>
                                </a:lnTo>
                                <a:lnTo>
                                  <a:pt x="319" y="102"/>
                                </a:lnTo>
                                <a:lnTo>
                                  <a:pt x="261" y="102"/>
                                </a:lnTo>
                                <a:lnTo>
                                  <a:pt x="211" y="102"/>
                                </a:lnTo>
                                <a:lnTo>
                                  <a:pt x="168" y="102"/>
                                </a:lnTo>
                                <a:lnTo>
                                  <a:pt x="132" y="104"/>
                                </a:lnTo>
                                <a:lnTo>
                                  <a:pt x="104" y="104"/>
                                </a:lnTo>
                                <a:lnTo>
                                  <a:pt x="87" y="104"/>
                                </a:lnTo>
                                <a:lnTo>
                                  <a:pt x="81" y="104"/>
                                </a:lnTo>
                                <a:lnTo>
                                  <a:pt x="51" y="75"/>
                                </a:lnTo>
                                <a:lnTo>
                                  <a:pt x="23" y="39"/>
                                </a:lnTo>
                                <a:lnTo>
                                  <a:pt x="0" y="4"/>
                                </a:lnTo>
                                <a:lnTo>
                                  <a:pt x="16" y="4"/>
                                </a:lnTo>
                                <a:lnTo>
                                  <a:pt x="32" y="13"/>
                                </a:lnTo>
                                <a:lnTo>
                                  <a:pt x="35" y="33"/>
                                </a:lnTo>
                                <a:lnTo>
                                  <a:pt x="43" y="30"/>
                                </a:lnTo>
                                <a:lnTo>
                                  <a:pt x="56" y="25"/>
                                </a:lnTo>
                                <a:lnTo>
                                  <a:pt x="64" y="21"/>
                                </a:lnTo>
                                <a:lnTo>
                                  <a:pt x="67" y="28"/>
                                </a:lnTo>
                                <a:lnTo>
                                  <a:pt x="73" y="39"/>
                                </a:lnTo>
                                <a:lnTo>
                                  <a:pt x="77" y="45"/>
                                </a:lnTo>
                                <a:lnTo>
                                  <a:pt x="67" y="49"/>
                                </a:lnTo>
                                <a:lnTo>
                                  <a:pt x="54" y="49"/>
                                </a:lnTo>
                                <a:lnTo>
                                  <a:pt x="49" y="60"/>
                                </a:lnTo>
                                <a:lnTo>
                                  <a:pt x="69" y="73"/>
                                </a:lnTo>
                                <a:lnTo>
                                  <a:pt x="86" y="87"/>
                                </a:lnTo>
                                <a:lnTo>
                                  <a:pt x="105" y="87"/>
                                </a:lnTo>
                                <a:lnTo>
                                  <a:pt x="105" y="81"/>
                                </a:lnTo>
                                <a:lnTo>
                                  <a:pt x="105" y="67"/>
                                </a:lnTo>
                                <a:lnTo>
                                  <a:pt x="105" y="60"/>
                                </a:lnTo>
                                <a:lnTo>
                                  <a:pt x="111" y="60"/>
                                </a:lnTo>
                                <a:lnTo>
                                  <a:pt x="121" y="60"/>
                                </a:lnTo>
                                <a:lnTo>
                                  <a:pt x="125" y="60"/>
                                </a:lnTo>
                                <a:lnTo>
                                  <a:pt x="126" y="79"/>
                                </a:lnTo>
                                <a:lnTo>
                                  <a:pt x="139" y="90"/>
                                </a:lnTo>
                                <a:lnTo>
                                  <a:pt x="155" y="89"/>
                                </a:lnTo>
                                <a:lnTo>
                                  <a:pt x="171" y="79"/>
                                </a:lnTo>
                                <a:lnTo>
                                  <a:pt x="179" y="63"/>
                                </a:lnTo>
                                <a:lnTo>
                                  <a:pt x="185" y="45"/>
                                </a:lnTo>
                                <a:lnTo>
                                  <a:pt x="164" y="45"/>
                                </a:lnTo>
                                <a:lnTo>
                                  <a:pt x="144" y="48"/>
                                </a:lnTo>
                                <a:lnTo>
                                  <a:pt x="133" y="27"/>
                                </a:lnTo>
                                <a:lnTo>
                                  <a:pt x="142" y="29"/>
                                </a:lnTo>
                                <a:lnTo>
                                  <a:pt x="154" y="28"/>
                                </a:lnTo>
                                <a:lnTo>
                                  <a:pt x="165" y="29"/>
                                </a:lnTo>
                                <a:lnTo>
                                  <a:pt x="168" y="19"/>
                                </a:lnTo>
                                <a:lnTo>
                                  <a:pt x="165" y="10"/>
                                </a:lnTo>
                                <a:lnTo>
                                  <a:pt x="159" y="2"/>
                                </a:lnTo>
                                <a:lnTo>
                                  <a:pt x="174" y="0"/>
                                </a:lnTo>
                                <a:lnTo>
                                  <a:pt x="186" y="2"/>
                                </a:lnTo>
                                <a:lnTo>
                                  <a:pt x="199" y="2"/>
                                </a:lnTo>
                                <a:lnTo>
                                  <a:pt x="199" y="8"/>
                                </a:lnTo>
                                <a:lnTo>
                                  <a:pt x="199" y="20"/>
                                </a:lnTo>
                                <a:lnTo>
                                  <a:pt x="199" y="27"/>
                                </a:lnTo>
                                <a:close/>
                              </a:path>
                            </a:pathLst>
                          </a:custGeom>
                          <a:solidFill>
                            <a:srgbClr val="FFFFFF"/>
                          </a:solidFill>
                          <a:ln>
                            <a:noFill/>
                          </a:ln>
                        </wps:spPr>
                        <wps:bodyPr rot="0" vert="horz" wrap="square" lIns="91440" tIns="45720" rIns="91440" bIns="45720" anchor="t" anchorCtr="0" upright="1">
                          <a:noAutofit/>
                        </wps:bodyPr>
                      </wps:wsp>
                      <wps:wsp>
                        <wps:cNvPr id="71" name="Freeform 72"/>
                        <wps:cNvSpPr>
                          <a:spLocks/>
                        </wps:cNvSpPr>
                        <wps:spPr bwMode="auto">
                          <a:xfrm>
                            <a:off x="1169" y="1284"/>
                            <a:ext cx="31" cy="23"/>
                          </a:xfrm>
                          <a:custGeom>
                            <a:avLst/>
                            <a:gdLst>
                              <a:gd name="T0" fmla="*/ 126 w 126"/>
                              <a:gd name="T1" fmla="*/ 0 h 91"/>
                              <a:gd name="T2" fmla="*/ 68 w 126"/>
                              <a:gd name="T3" fmla="*/ 48 h 91"/>
                              <a:gd name="T4" fmla="*/ 22 w 126"/>
                              <a:gd name="T5" fmla="*/ 77 h 91"/>
                              <a:gd name="T6" fmla="*/ 0 w 126"/>
                              <a:gd name="T7" fmla="*/ 91 h 91"/>
                              <a:gd name="T8" fmla="*/ 0 w 126"/>
                              <a:gd name="T9" fmla="*/ 91 h 91"/>
                              <a:gd name="T10" fmla="*/ 15 w 126"/>
                              <a:gd name="T11" fmla="*/ 57 h 91"/>
                              <a:gd name="T12" fmla="*/ 28 w 126"/>
                              <a:gd name="T13" fmla="*/ 20 h 91"/>
                              <a:gd name="T14" fmla="*/ 33 w 126"/>
                              <a:gd name="T15" fmla="*/ 2 h 91"/>
                              <a:gd name="T16" fmla="*/ 33 w 126"/>
                              <a:gd name="T17" fmla="*/ 2 h 91"/>
                              <a:gd name="T18" fmla="*/ 65 w 126"/>
                              <a:gd name="T19" fmla="*/ 1 h 91"/>
                              <a:gd name="T20" fmla="*/ 101 w 126"/>
                              <a:gd name="T21" fmla="*/ 0 h 91"/>
                              <a:gd name="T22" fmla="*/ 126 w 126"/>
                              <a:gd name="T23" fmla="*/ 0 h 91"/>
                              <a:gd name="T24" fmla="*/ 126 w 126"/>
                              <a:gd name="T25" fmla="*/ 0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26" h="91">
                                <a:moveTo>
                                  <a:pt x="126" y="0"/>
                                </a:moveTo>
                                <a:lnTo>
                                  <a:pt x="68" y="48"/>
                                </a:lnTo>
                                <a:lnTo>
                                  <a:pt x="22" y="77"/>
                                </a:lnTo>
                                <a:lnTo>
                                  <a:pt x="0" y="91"/>
                                </a:lnTo>
                                <a:lnTo>
                                  <a:pt x="15" y="57"/>
                                </a:lnTo>
                                <a:lnTo>
                                  <a:pt x="28" y="20"/>
                                </a:lnTo>
                                <a:lnTo>
                                  <a:pt x="33" y="2"/>
                                </a:lnTo>
                                <a:lnTo>
                                  <a:pt x="65" y="1"/>
                                </a:lnTo>
                                <a:lnTo>
                                  <a:pt x="101" y="0"/>
                                </a:lnTo>
                                <a:lnTo>
                                  <a:pt x="126" y="0"/>
                                </a:lnTo>
                                <a:close/>
                              </a:path>
                            </a:pathLst>
                          </a:custGeom>
                          <a:solidFill>
                            <a:srgbClr val="FFFFFF"/>
                          </a:solidFill>
                          <a:ln>
                            <a:noFill/>
                          </a:ln>
                        </wps:spPr>
                        <wps:bodyPr rot="0" vert="horz" wrap="square" lIns="91440" tIns="45720" rIns="91440" bIns="45720" anchor="t" anchorCtr="0" upright="1">
                          <a:noAutofit/>
                        </wps:bodyPr>
                      </wps:wsp>
                      <wps:wsp>
                        <wps:cNvPr id="72" name="Freeform 73"/>
                        <wps:cNvSpPr>
                          <a:spLocks/>
                        </wps:cNvSpPr>
                        <wps:spPr bwMode="auto">
                          <a:xfrm>
                            <a:off x="282" y="1285"/>
                            <a:ext cx="32" cy="26"/>
                          </a:xfrm>
                          <a:custGeom>
                            <a:avLst/>
                            <a:gdLst>
                              <a:gd name="T0" fmla="*/ 128 w 128"/>
                              <a:gd name="T1" fmla="*/ 103 h 103"/>
                              <a:gd name="T2" fmla="*/ 85 w 128"/>
                              <a:gd name="T3" fmla="*/ 71 h 103"/>
                              <a:gd name="T4" fmla="*/ 39 w 128"/>
                              <a:gd name="T5" fmla="*/ 38 h 103"/>
                              <a:gd name="T6" fmla="*/ 0 w 128"/>
                              <a:gd name="T7" fmla="*/ 0 h 103"/>
                              <a:gd name="T8" fmla="*/ 0 w 128"/>
                              <a:gd name="T9" fmla="*/ 0 h 103"/>
                              <a:gd name="T10" fmla="*/ 21 w 128"/>
                              <a:gd name="T11" fmla="*/ 1 h 103"/>
                              <a:gd name="T12" fmla="*/ 61 w 128"/>
                              <a:gd name="T13" fmla="*/ 2 h 103"/>
                              <a:gd name="T14" fmla="*/ 82 w 128"/>
                              <a:gd name="T15" fmla="*/ 3 h 103"/>
                              <a:gd name="T16" fmla="*/ 82 w 128"/>
                              <a:gd name="T17" fmla="*/ 3 h 103"/>
                              <a:gd name="T18" fmla="*/ 94 w 128"/>
                              <a:gd name="T19" fmla="*/ 29 h 103"/>
                              <a:gd name="T20" fmla="*/ 116 w 128"/>
                              <a:gd name="T21" fmla="*/ 77 h 103"/>
                              <a:gd name="T22" fmla="*/ 128 w 128"/>
                              <a:gd name="T23" fmla="*/ 103 h 103"/>
                              <a:gd name="T24" fmla="*/ 128 w 128"/>
                              <a:gd name="T25" fmla="*/ 103 h 103"/>
                              <a:gd name="T26" fmla="*/ 128 w 128"/>
                              <a:gd name="T27" fmla="*/ 103 h 1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28" h="103">
                                <a:moveTo>
                                  <a:pt x="128" y="103"/>
                                </a:moveTo>
                                <a:lnTo>
                                  <a:pt x="85" y="71"/>
                                </a:lnTo>
                                <a:lnTo>
                                  <a:pt x="39" y="38"/>
                                </a:lnTo>
                                <a:lnTo>
                                  <a:pt x="0" y="0"/>
                                </a:lnTo>
                                <a:lnTo>
                                  <a:pt x="21" y="1"/>
                                </a:lnTo>
                                <a:lnTo>
                                  <a:pt x="61" y="2"/>
                                </a:lnTo>
                                <a:lnTo>
                                  <a:pt x="82" y="3"/>
                                </a:lnTo>
                                <a:lnTo>
                                  <a:pt x="94" y="29"/>
                                </a:lnTo>
                                <a:lnTo>
                                  <a:pt x="116" y="77"/>
                                </a:lnTo>
                                <a:lnTo>
                                  <a:pt x="128" y="103"/>
                                </a:lnTo>
                                <a:close/>
                              </a:path>
                            </a:pathLst>
                          </a:custGeom>
                          <a:solidFill>
                            <a:srgbClr val="FFFFFF"/>
                          </a:solidFill>
                          <a:ln>
                            <a:noFill/>
                          </a:ln>
                        </wps:spPr>
                        <wps:bodyPr rot="0" vert="horz" wrap="square" lIns="91440" tIns="45720" rIns="91440" bIns="45720" anchor="t" anchorCtr="0" upright="1">
                          <a:noAutofit/>
                        </wps:bodyPr>
                      </wps:wsp>
                      <wps:wsp>
                        <wps:cNvPr id="73" name="Freeform 74"/>
                        <wps:cNvSpPr>
                          <a:spLocks/>
                        </wps:cNvSpPr>
                        <wps:spPr bwMode="auto">
                          <a:xfrm>
                            <a:off x="655" y="1315"/>
                            <a:ext cx="168" cy="8"/>
                          </a:xfrm>
                          <a:custGeom>
                            <a:avLst/>
                            <a:gdLst>
                              <a:gd name="T0" fmla="*/ 675 w 675"/>
                              <a:gd name="T1" fmla="*/ 4 h 35"/>
                              <a:gd name="T2" fmla="*/ 631 w 675"/>
                              <a:gd name="T3" fmla="*/ 13 h 35"/>
                              <a:gd name="T4" fmla="*/ 587 w 675"/>
                              <a:gd name="T5" fmla="*/ 20 h 35"/>
                              <a:gd name="T6" fmla="*/ 542 w 675"/>
                              <a:gd name="T7" fmla="*/ 26 h 35"/>
                              <a:gd name="T8" fmla="*/ 497 w 675"/>
                              <a:gd name="T9" fmla="*/ 30 h 35"/>
                              <a:gd name="T10" fmla="*/ 452 w 675"/>
                              <a:gd name="T11" fmla="*/ 32 h 35"/>
                              <a:gd name="T12" fmla="*/ 407 w 675"/>
                              <a:gd name="T13" fmla="*/ 35 h 35"/>
                              <a:gd name="T14" fmla="*/ 362 w 675"/>
                              <a:gd name="T15" fmla="*/ 35 h 35"/>
                              <a:gd name="T16" fmla="*/ 316 w 675"/>
                              <a:gd name="T17" fmla="*/ 34 h 35"/>
                              <a:gd name="T18" fmla="*/ 271 w 675"/>
                              <a:gd name="T19" fmla="*/ 32 h 35"/>
                              <a:gd name="T20" fmla="*/ 225 w 675"/>
                              <a:gd name="T21" fmla="*/ 29 h 35"/>
                              <a:gd name="T22" fmla="*/ 179 w 675"/>
                              <a:gd name="T23" fmla="*/ 26 h 35"/>
                              <a:gd name="T24" fmla="*/ 134 w 675"/>
                              <a:gd name="T25" fmla="*/ 22 h 35"/>
                              <a:gd name="T26" fmla="*/ 89 w 675"/>
                              <a:gd name="T27" fmla="*/ 16 h 35"/>
                              <a:gd name="T28" fmla="*/ 44 w 675"/>
                              <a:gd name="T29" fmla="*/ 11 h 35"/>
                              <a:gd name="T30" fmla="*/ 0 w 675"/>
                              <a:gd name="T31" fmla="*/ 4 h 35"/>
                              <a:gd name="T32" fmla="*/ 0 w 675"/>
                              <a:gd name="T33" fmla="*/ 4 h 35"/>
                              <a:gd name="T34" fmla="*/ 41 w 675"/>
                              <a:gd name="T35" fmla="*/ 3 h 35"/>
                              <a:gd name="T36" fmla="*/ 83 w 675"/>
                              <a:gd name="T37" fmla="*/ 2 h 35"/>
                              <a:gd name="T38" fmla="*/ 127 w 675"/>
                              <a:gd name="T39" fmla="*/ 1 h 35"/>
                              <a:gd name="T40" fmla="*/ 171 w 675"/>
                              <a:gd name="T41" fmla="*/ 1 h 35"/>
                              <a:gd name="T42" fmla="*/ 216 w 675"/>
                              <a:gd name="T43" fmla="*/ 0 h 35"/>
                              <a:gd name="T44" fmla="*/ 262 w 675"/>
                              <a:gd name="T45" fmla="*/ 0 h 35"/>
                              <a:gd name="T46" fmla="*/ 308 w 675"/>
                              <a:gd name="T47" fmla="*/ 0 h 35"/>
                              <a:gd name="T48" fmla="*/ 354 w 675"/>
                              <a:gd name="T49" fmla="*/ 0 h 35"/>
                              <a:gd name="T50" fmla="*/ 402 w 675"/>
                              <a:gd name="T51" fmla="*/ 0 h 35"/>
                              <a:gd name="T52" fmla="*/ 448 w 675"/>
                              <a:gd name="T53" fmla="*/ 0 h 35"/>
                              <a:gd name="T54" fmla="*/ 495 w 675"/>
                              <a:gd name="T55" fmla="*/ 1 h 35"/>
                              <a:gd name="T56" fmla="*/ 541 w 675"/>
                              <a:gd name="T57" fmla="*/ 1 h 35"/>
                              <a:gd name="T58" fmla="*/ 586 w 675"/>
                              <a:gd name="T59" fmla="*/ 2 h 35"/>
                              <a:gd name="T60" fmla="*/ 631 w 675"/>
                              <a:gd name="T61" fmla="*/ 3 h 35"/>
                              <a:gd name="T62" fmla="*/ 675 w 675"/>
                              <a:gd name="T63" fmla="*/ 4 h 35"/>
                              <a:gd name="T64" fmla="*/ 675 w 675"/>
                              <a:gd name="T65" fmla="*/ 4 h 35"/>
                              <a:gd name="T66" fmla="*/ 675 w 675"/>
                              <a:gd name="T67" fmla="*/ 4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675" h="35">
                                <a:moveTo>
                                  <a:pt x="675" y="4"/>
                                </a:moveTo>
                                <a:lnTo>
                                  <a:pt x="631" y="13"/>
                                </a:lnTo>
                                <a:lnTo>
                                  <a:pt x="587" y="20"/>
                                </a:lnTo>
                                <a:lnTo>
                                  <a:pt x="542" y="26"/>
                                </a:lnTo>
                                <a:lnTo>
                                  <a:pt x="497" y="30"/>
                                </a:lnTo>
                                <a:lnTo>
                                  <a:pt x="452" y="32"/>
                                </a:lnTo>
                                <a:lnTo>
                                  <a:pt x="407" y="35"/>
                                </a:lnTo>
                                <a:lnTo>
                                  <a:pt x="362" y="35"/>
                                </a:lnTo>
                                <a:lnTo>
                                  <a:pt x="316" y="34"/>
                                </a:lnTo>
                                <a:lnTo>
                                  <a:pt x="271" y="32"/>
                                </a:lnTo>
                                <a:lnTo>
                                  <a:pt x="225" y="29"/>
                                </a:lnTo>
                                <a:lnTo>
                                  <a:pt x="179" y="26"/>
                                </a:lnTo>
                                <a:lnTo>
                                  <a:pt x="134" y="22"/>
                                </a:lnTo>
                                <a:lnTo>
                                  <a:pt x="89" y="16"/>
                                </a:lnTo>
                                <a:lnTo>
                                  <a:pt x="44" y="11"/>
                                </a:lnTo>
                                <a:lnTo>
                                  <a:pt x="0" y="4"/>
                                </a:lnTo>
                                <a:lnTo>
                                  <a:pt x="41" y="3"/>
                                </a:lnTo>
                                <a:lnTo>
                                  <a:pt x="83" y="2"/>
                                </a:lnTo>
                                <a:lnTo>
                                  <a:pt x="127" y="1"/>
                                </a:lnTo>
                                <a:lnTo>
                                  <a:pt x="171" y="1"/>
                                </a:lnTo>
                                <a:lnTo>
                                  <a:pt x="216" y="0"/>
                                </a:lnTo>
                                <a:lnTo>
                                  <a:pt x="262" y="0"/>
                                </a:lnTo>
                                <a:lnTo>
                                  <a:pt x="308" y="0"/>
                                </a:lnTo>
                                <a:lnTo>
                                  <a:pt x="354" y="0"/>
                                </a:lnTo>
                                <a:lnTo>
                                  <a:pt x="402" y="0"/>
                                </a:lnTo>
                                <a:lnTo>
                                  <a:pt x="448" y="0"/>
                                </a:lnTo>
                                <a:lnTo>
                                  <a:pt x="495" y="1"/>
                                </a:lnTo>
                                <a:lnTo>
                                  <a:pt x="541" y="1"/>
                                </a:lnTo>
                                <a:lnTo>
                                  <a:pt x="586" y="2"/>
                                </a:lnTo>
                                <a:lnTo>
                                  <a:pt x="631" y="3"/>
                                </a:lnTo>
                                <a:lnTo>
                                  <a:pt x="675" y="4"/>
                                </a:lnTo>
                                <a:close/>
                              </a:path>
                            </a:pathLst>
                          </a:custGeom>
                          <a:solidFill>
                            <a:srgbClr val="FFFFFF"/>
                          </a:solidFill>
                          <a:ln>
                            <a:noFill/>
                          </a:ln>
                        </wps:spPr>
                        <wps:bodyPr rot="0" vert="horz" wrap="square" lIns="91440" tIns="45720" rIns="91440" bIns="45720" anchor="t" anchorCtr="0" upright="1">
                          <a:noAutofit/>
                        </wps:bodyPr>
                      </wps:wsp>
                      <wps:wsp>
                        <wps:cNvPr id="74" name="Freeform 75"/>
                        <wps:cNvSpPr>
                          <a:spLocks noEditPoints="1"/>
                        </wps:cNvSpPr>
                        <wps:spPr bwMode="auto">
                          <a:xfrm>
                            <a:off x="324" y="1291"/>
                            <a:ext cx="828" cy="157"/>
                          </a:xfrm>
                          <a:custGeom>
                            <a:avLst/>
                            <a:gdLst>
                              <a:gd name="T0" fmla="*/ 1769 w 3308"/>
                              <a:gd name="T1" fmla="*/ 335 h 626"/>
                              <a:gd name="T2" fmla="*/ 2551 w 3308"/>
                              <a:gd name="T3" fmla="*/ 64 h 626"/>
                              <a:gd name="T4" fmla="*/ 1933 w 3308"/>
                              <a:gd name="T5" fmla="*/ 214 h 626"/>
                              <a:gd name="T6" fmla="*/ 1287 w 3308"/>
                              <a:gd name="T7" fmla="*/ 202 h 626"/>
                              <a:gd name="T8" fmla="*/ 685 w 3308"/>
                              <a:gd name="T9" fmla="*/ 32 h 626"/>
                              <a:gd name="T10" fmla="*/ 135 w 3308"/>
                              <a:gd name="T11" fmla="*/ 104 h 626"/>
                              <a:gd name="T12" fmla="*/ 381 w 3308"/>
                              <a:gd name="T13" fmla="*/ 334 h 626"/>
                              <a:gd name="T14" fmla="*/ 767 w 3308"/>
                              <a:gd name="T15" fmla="*/ 460 h 626"/>
                              <a:gd name="T16" fmla="*/ 623 w 3308"/>
                              <a:gd name="T17" fmla="*/ 265 h 626"/>
                              <a:gd name="T18" fmla="*/ 489 w 3308"/>
                              <a:gd name="T19" fmla="*/ 294 h 626"/>
                              <a:gd name="T20" fmla="*/ 324 w 3308"/>
                              <a:gd name="T21" fmla="*/ 222 h 626"/>
                              <a:gd name="T22" fmla="*/ 435 w 3308"/>
                              <a:gd name="T23" fmla="*/ 158 h 626"/>
                              <a:gd name="T24" fmla="*/ 560 w 3308"/>
                              <a:gd name="T25" fmla="*/ 195 h 626"/>
                              <a:gd name="T26" fmla="*/ 649 w 3308"/>
                              <a:gd name="T27" fmla="*/ 192 h 626"/>
                              <a:gd name="T28" fmla="*/ 784 w 3308"/>
                              <a:gd name="T29" fmla="*/ 212 h 626"/>
                              <a:gd name="T30" fmla="*/ 870 w 3308"/>
                              <a:gd name="T31" fmla="*/ 151 h 626"/>
                              <a:gd name="T32" fmla="*/ 903 w 3308"/>
                              <a:gd name="T33" fmla="*/ 285 h 626"/>
                              <a:gd name="T34" fmla="*/ 1021 w 3308"/>
                              <a:gd name="T35" fmla="*/ 293 h 626"/>
                              <a:gd name="T36" fmla="*/ 1199 w 3308"/>
                              <a:gd name="T37" fmla="*/ 232 h 626"/>
                              <a:gd name="T38" fmla="*/ 1185 w 3308"/>
                              <a:gd name="T39" fmla="*/ 350 h 626"/>
                              <a:gd name="T40" fmla="*/ 1316 w 3308"/>
                              <a:gd name="T41" fmla="*/ 431 h 626"/>
                              <a:gd name="T42" fmla="*/ 1186 w 3308"/>
                              <a:gd name="T43" fmla="*/ 414 h 626"/>
                              <a:gd name="T44" fmla="*/ 1241 w 3308"/>
                              <a:gd name="T45" fmla="*/ 531 h 626"/>
                              <a:gd name="T46" fmla="*/ 1140 w 3308"/>
                              <a:gd name="T47" fmla="*/ 439 h 626"/>
                              <a:gd name="T48" fmla="*/ 1085 w 3308"/>
                              <a:gd name="T49" fmla="*/ 521 h 626"/>
                              <a:gd name="T50" fmla="*/ 974 w 3308"/>
                              <a:gd name="T51" fmla="*/ 470 h 626"/>
                              <a:gd name="T52" fmla="*/ 1209 w 3308"/>
                              <a:gd name="T53" fmla="*/ 591 h 626"/>
                              <a:gd name="T54" fmla="*/ 1751 w 3308"/>
                              <a:gd name="T55" fmla="*/ 596 h 626"/>
                              <a:gd name="T56" fmla="*/ 1844 w 3308"/>
                              <a:gd name="T57" fmla="*/ 290 h 626"/>
                              <a:gd name="T58" fmla="*/ 1863 w 3308"/>
                              <a:gd name="T59" fmla="*/ 583 h 626"/>
                              <a:gd name="T60" fmla="*/ 2149 w 3308"/>
                              <a:gd name="T61" fmla="*/ 543 h 626"/>
                              <a:gd name="T62" fmla="*/ 1966 w 3308"/>
                              <a:gd name="T63" fmla="*/ 341 h 626"/>
                              <a:gd name="T64" fmla="*/ 1876 w 3308"/>
                              <a:gd name="T65" fmla="*/ 552 h 626"/>
                              <a:gd name="T66" fmla="*/ 2029 w 3308"/>
                              <a:gd name="T67" fmla="*/ 368 h 626"/>
                              <a:gd name="T68" fmla="*/ 2058 w 3308"/>
                              <a:gd name="T69" fmla="*/ 293 h 626"/>
                              <a:gd name="T70" fmla="*/ 2223 w 3308"/>
                              <a:gd name="T71" fmla="*/ 471 h 626"/>
                              <a:gd name="T72" fmla="*/ 2353 w 3308"/>
                              <a:gd name="T73" fmla="*/ 542 h 626"/>
                              <a:gd name="T74" fmla="*/ 2972 w 3308"/>
                              <a:gd name="T75" fmla="*/ 313 h 626"/>
                              <a:gd name="T76" fmla="*/ 3102 w 3308"/>
                              <a:gd name="T77" fmla="*/ 107 h 626"/>
                              <a:gd name="T78" fmla="*/ 872 w 3308"/>
                              <a:gd name="T79" fmla="*/ 376 h 626"/>
                              <a:gd name="T80" fmla="*/ 2589 w 3308"/>
                              <a:gd name="T81" fmla="*/ 118 h 626"/>
                              <a:gd name="T82" fmla="*/ 2761 w 3308"/>
                              <a:gd name="T83" fmla="*/ 158 h 626"/>
                              <a:gd name="T84" fmla="*/ 3082 w 3308"/>
                              <a:gd name="T85" fmla="*/ 145 h 626"/>
                              <a:gd name="T86" fmla="*/ 2971 w 3308"/>
                              <a:gd name="T87" fmla="*/ 147 h 626"/>
                              <a:gd name="T88" fmla="*/ 2922 w 3308"/>
                              <a:gd name="T89" fmla="*/ 252 h 626"/>
                              <a:gd name="T90" fmla="*/ 2739 w 3308"/>
                              <a:gd name="T91" fmla="*/ 317 h 626"/>
                              <a:gd name="T92" fmla="*/ 2682 w 3308"/>
                              <a:gd name="T93" fmla="*/ 381 h 626"/>
                              <a:gd name="T94" fmla="*/ 2564 w 3308"/>
                              <a:gd name="T95" fmla="*/ 392 h 626"/>
                              <a:gd name="T96" fmla="*/ 2519 w 3308"/>
                              <a:gd name="T97" fmla="*/ 269 h 626"/>
                              <a:gd name="T98" fmla="*/ 1528 w 3308"/>
                              <a:gd name="T99" fmla="*/ 481 h 626"/>
                              <a:gd name="T100" fmla="*/ 1614 w 3308"/>
                              <a:gd name="T101" fmla="*/ 296 h 626"/>
                              <a:gd name="T102" fmla="*/ 1476 w 3308"/>
                              <a:gd name="T103" fmla="*/ 528 h 626"/>
                              <a:gd name="T104" fmla="*/ 1383 w 3308"/>
                              <a:gd name="T105" fmla="*/ 294 h 626"/>
                              <a:gd name="T106" fmla="*/ 2261 w 3308"/>
                              <a:gd name="T107" fmla="*/ 365 h 626"/>
                              <a:gd name="T108" fmla="*/ 2447 w 3308"/>
                              <a:gd name="T109" fmla="*/ 160 h 626"/>
                              <a:gd name="T110" fmla="*/ 2458 w 3308"/>
                              <a:gd name="T111" fmla="*/ 419 h 626"/>
                              <a:gd name="T112" fmla="*/ 2301 w 3308"/>
                              <a:gd name="T113" fmla="*/ 462 h 626"/>
                              <a:gd name="T114" fmla="*/ 2407 w 3308"/>
                              <a:gd name="T115" fmla="*/ 420 h 626"/>
                              <a:gd name="T116" fmla="*/ 2358 w 3308"/>
                              <a:gd name="T117" fmla="*/ 305 h 6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3308" h="626">
                                <a:moveTo>
                                  <a:pt x="1784" y="492"/>
                                </a:moveTo>
                                <a:lnTo>
                                  <a:pt x="1775" y="498"/>
                                </a:lnTo>
                                <a:lnTo>
                                  <a:pt x="1757" y="510"/>
                                </a:lnTo>
                                <a:lnTo>
                                  <a:pt x="1747" y="518"/>
                                </a:lnTo>
                                <a:lnTo>
                                  <a:pt x="1715" y="486"/>
                                </a:lnTo>
                                <a:lnTo>
                                  <a:pt x="1718" y="439"/>
                                </a:lnTo>
                                <a:lnTo>
                                  <a:pt x="1718" y="395"/>
                                </a:lnTo>
                                <a:lnTo>
                                  <a:pt x="1716" y="373"/>
                                </a:lnTo>
                                <a:lnTo>
                                  <a:pt x="1715" y="344"/>
                                </a:lnTo>
                                <a:lnTo>
                                  <a:pt x="1727" y="328"/>
                                </a:lnTo>
                                <a:lnTo>
                                  <a:pt x="1741" y="330"/>
                                </a:lnTo>
                                <a:lnTo>
                                  <a:pt x="1769" y="335"/>
                                </a:lnTo>
                                <a:lnTo>
                                  <a:pt x="1783" y="337"/>
                                </a:lnTo>
                                <a:lnTo>
                                  <a:pt x="1783" y="378"/>
                                </a:lnTo>
                                <a:lnTo>
                                  <a:pt x="1784" y="451"/>
                                </a:lnTo>
                                <a:lnTo>
                                  <a:pt x="1784" y="492"/>
                                </a:lnTo>
                                <a:close/>
                                <a:moveTo>
                                  <a:pt x="2757" y="104"/>
                                </a:moveTo>
                                <a:lnTo>
                                  <a:pt x="2740" y="70"/>
                                </a:lnTo>
                                <a:lnTo>
                                  <a:pt x="2722" y="35"/>
                                </a:lnTo>
                                <a:lnTo>
                                  <a:pt x="2706" y="0"/>
                                </a:lnTo>
                                <a:lnTo>
                                  <a:pt x="2667" y="17"/>
                                </a:lnTo>
                                <a:lnTo>
                                  <a:pt x="2629" y="33"/>
                                </a:lnTo>
                                <a:lnTo>
                                  <a:pt x="2590" y="49"/>
                                </a:lnTo>
                                <a:lnTo>
                                  <a:pt x="2551" y="64"/>
                                </a:lnTo>
                                <a:lnTo>
                                  <a:pt x="2511" y="78"/>
                                </a:lnTo>
                                <a:lnTo>
                                  <a:pt x="2471" y="92"/>
                                </a:lnTo>
                                <a:lnTo>
                                  <a:pt x="2431" y="106"/>
                                </a:lnTo>
                                <a:lnTo>
                                  <a:pt x="2390" y="119"/>
                                </a:lnTo>
                                <a:lnTo>
                                  <a:pt x="2349" y="131"/>
                                </a:lnTo>
                                <a:lnTo>
                                  <a:pt x="2309" y="142"/>
                                </a:lnTo>
                                <a:lnTo>
                                  <a:pt x="2268" y="153"/>
                                </a:lnTo>
                                <a:lnTo>
                                  <a:pt x="2226" y="163"/>
                                </a:lnTo>
                                <a:lnTo>
                                  <a:pt x="2186" y="172"/>
                                </a:lnTo>
                                <a:lnTo>
                                  <a:pt x="2144" y="181"/>
                                </a:lnTo>
                                <a:lnTo>
                                  <a:pt x="2102" y="189"/>
                                </a:lnTo>
                                <a:lnTo>
                                  <a:pt x="2059" y="197"/>
                                </a:lnTo>
                                <a:lnTo>
                                  <a:pt x="2017" y="203"/>
                                </a:lnTo>
                                <a:lnTo>
                                  <a:pt x="1976" y="210"/>
                                </a:lnTo>
                                <a:lnTo>
                                  <a:pt x="1933" y="214"/>
                                </a:lnTo>
                                <a:lnTo>
                                  <a:pt x="1890" y="220"/>
                                </a:lnTo>
                                <a:lnTo>
                                  <a:pt x="1847" y="223"/>
                                </a:lnTo>
                                <a:lnTo>
                                  <a:pt x="1805" y="226"/>
                                </a:lnTo>
                                <a:lnTo>
                                  <a:pt x="1762" y="228"/>
                                </a:lnTo>
                                <a:lnTo>
                                  <a:pt x="1718" y="229"/>
                                </a:lnTo>
                                <a:lnTo>
                                  <a:pt x="1675" y="231"/>
                                </a:lnTo>
                                <a:lnTo>
                                  <a:pt x="1632" y="231"/>
                                </a:lnTo>
                                <a:lnTo>
                                  <a:pt x="1590" y="229"/>
                                </a:lnTo>
                                <a:lnTo>
                                  <a:pt x="1547" y="228"/>
                                </a:lnTo>
                                <a:lnTo>
                                  <a:pt x="1503" y="226"/>
                                </a:lnTo>
                                <a:lnTo>
                                  <a:pt x="1460" y="223"/>
                                </a:lnTo>
                                <a:lnTo>
                                  <a:pt x="1417" y="218"/>
                                </a:lnTo>
                                <a:lnTo>
                                  <a:pt x="1373" y="214"/>
                                </a:lnTo>
                                <a:lnTo>
                                  <a:pt x="1330" y="209"/>
                                </a:lnTo>
                                <a:lnTo>
                                  <a:pt x="1287" y="202"/>
                                </a:lnTo>
                                <a:lnTo>
                                  <a:pt x="1244" y="194"/>
                                </a:lnTo>
                                <a:lnTo>
                                  <a:pt x="1200" y="187"/>
                                </a:lnTo>
                                <a:lnTo>
                                  <a:pt x="1157" y="178"/>
                                </a:lnTo>
                                <a:lnTo>
                                  <a:pt x="1111" y="170"/>
                                </a:lnTo>
                                <a:lnTo>
                                  <a:pt x="1067" y="161"/>
                                </a:lnTo>
                                <a:lnTo>
                                  <a:pt x="1023" y="151"/>
                                </a:lnTo>
                                <a:lnTo>
                                  <a:pt x="979" y="138"/>
                                </a:lnTo>
                                <a:lnTo>
                                  <a:pt x="936" y="126"/>
                                </a:lnTo>
                                <a:lnTo>
                                  <a:pt x="895" y="112"/>
                                </a:lnTo>
                                <a:lnTo>
                                  <a:pt x="852" y="98"/>
                                </a:lnTo>
                                <a:lnTo>
                                  <a:pt x="810" y="83"/>
                                </a:lnTo>
                                <a:lnTo>
                                  <a:pt x="768" y="66"/>
                                </a:lnTo>
                                <a:lnTo>
                                  <a:pt x="726" y="50"/>
                                </a:lnTo>
                                <a:lnTo>
                                  <a:pt x="685" y="32"/>
                                </a:lnTo>
                                <a:lnTo>
                                  <a:pt x="642" y="15"/>
                                </a:lnTo>
                                <a:lnTo>
                                  <a:pt x="627" y="43"/>
                                </a:lnTo>
                                <a:lnTo>
                                  <a:pt x="614" y="74"/>
                                </a:lnTo>
                                <a:lnTo>
                                  <a:pt x="598" y="104"/>
                                </a:lnTo>
                                <a:lnTo>
                                  <a:pt x="587" y="104"/>
                                </a:lnTo>
                                <a:lnTo>
                                  <a:pt x="559" y="104"/>
                                </a:lnTo>
                                <a:lnTo>
                                  <a:pt x="516" y="104"/>
                                </a:lnTo>
                                <a:lnTo>
                                  <a:pt x="462" y="104"/>
                                </a:lnTo>
                                <a:lnTo>
                                  <a:pt x="400" y="104"/>
                                </a:lnTo>
                                <a:lnTo>
                                  <a:pt x="333" y="104"/>
                                </a:lnTo>
                                <a:lnTo>
                                  <a:pt x="265" y="104"/>
                                </a:lnTo>
                                <a:lnTo>
                                  <a:pt x="197" y="104"/>
                                </a:lnTo>
                                <a:lnTo>
                                  <a:pt x="135" y="104"/>
                                </a:lnTo>
                                <a:lnTo>
                                  <a:pt x="81" y="104"/>
                                </a:lnTo>
                                <a:lnTo>
                                  <a:pt x="38" y="104"/>
                                </a:lnTo>
                                <a:lnTo>
                                  <a:pt x="11" y="104"/>
                                </a:lnTo>
                                <a:lnTo>
                                  <a:pt x="0" y="104"/>
                                </a:lnTo>
                                <a:lnTo>
                                  <a:pt x="36" y="130"/>
                                </a:lnTo>
                                <a:lnTo>
                                  <a:pt x="72" y="155"/>
                                </a:lnTo>
                                <a:lnTo>
                                  <a:pt x="108" y="179"/>
                                </a:lnTo>
                                <a:lnTo>
                                  <a:pt x="147" y="203"/>
                                </a:lnTo>
                                <a:lnTo>
                                  <a:pt x="184" y="226"/>
                                </a:lnTo>
                                <a:lnTo>
                                  <a:pt x="223" y="249"/>
                                </a:lnTo>
                                <a:lnTo>
                                  <a:pt x="262" y="271"/>
                                </a:lnTo>
                                <a:lnTo>
                                  <a:pt x="301" y="293"/>
                                </a:lnTo>
                                <a:lnTo>
                                  <a:pt x="342" y="314"/>
                                </a:lnTo>
                                <a:lnTo>
                                  <a:pt x="381" y="334"/>
                                </a:lnTo>
                                <a:lnTo>
                                  <a:pt x="422" y="353"/>
                                </a:lnTo>
                                <a:lnTo>
                                  <a:pt x="464" y="372"/>
                                </a:lnTo>
                                <a:lnTo>
                                  <a:pt x="505" y="391"/>
                                </a:lnTo>
                                <a:lnTo>
                                  <a:pt x="547" y="408"/>
                                </a:lnTo>
                                <a:lnTo>
                                  <a:pt x="589" y="426"/>
                                </a:lnTo>
                                <a:lnTo>
                                  <a:pt x="632" y="441"/>
                                </a:lnTo>
                                <a:lnTo>
                                  <a:pt x="674" y="458"/>
                                </a:lnTo>
                                <a:lnTo>
                                  <a:pt x="717" y="472"/>
                                </a:lnTo>
                                <a:lnTo>
                                  <a:pt x="760" y="486"/>
                                </a:lnTo>
                                <a:lnTo>
                                  <a:pt x="803" y="499"/>
                                </a:lnTo>
                                <a:lnTo>
                                  <a:pt x="796" y="482"/>
                                </a:lnTo>
                                <a:lnTo>
                                  <a:pt x="781" y="473"/>
                                </a:lnTo>
                                <a:lnTo>
                                  <a:pt x="767" y="460"/>
                                </a:lnTo>
                                <a:lnTo>
                                  <a:pt x="769" y="438"/>
                                </a:lnTo>
                                <a:lnTo>
                                  <a:pt x="790" y="426"/>
                                </a:lnTo>
                                <a:lnTo>
                                  <a:pt x="809" y="412"/>
                                </a:lnTo>
                                <a:lnTo>
                                  <a:pt x="802" y="396"/>
                                </a:lnTo>
                                <a:lnTo>
                                  <a:pt x="802" y="381"/>
                                </a:lnTo>
                                <a:lnTo>
                                  <a:pt x="809" y="365"/>
                                </a:lnTo>
                                <a:lnTo>
                                  <a:pt x="759" y="344"/>
                                </a:lnTo>
                                <a:lnTo>
                                  <a:pt x="714" y="318"/>
                                </a:lnTo>
                                <a:lnTo>
                                  <a:pt x="670" y="290"/>
                                </a:lnTo>
                                <a:lnTo>
                                  <a:pt x="626" y="260"/>
                                </a:lnTo>
                                <a:lnTo>
                                  <a:pt x="625" y="262"/>
                                </a:lnTo>
                                <a:lnTo>
                                  <a:pt x="623" y="265"/>
                                </a:lnTo>
                                <a:lnTo>
                                  <a:pt x="622" y="266"/>
                                </a:lnTo>
                                <a:lnTo>
                                  <a:pt x="619" y="306"/>
                                </a:lnTo>
                                <a:lnTo>
                                  <a:pt x="601" y="342"/>
                                </a:lnTo>
                                <a:lnTo>
                                  <a:pt x="590" y="380"/>
                                </a:lnTo>
                                <a:lnTo>
                                  <a:pt x="569" y="361"/>
                                </a:lnTo>
                                <a:lnTo>
                                  <a:pt x="556" y="333"/>
                                </a:lnTo>
                                <a:lnTo>
                                  <a:pt x="552" y="302"/>
                                </a:lnTo>
                                <a:lnTo>
                                  <a:pt x="532" y="307"/>
                                </a:lnTo>
                                <a:lnTo>
                                  <a:pt x="510" y="310"/>
                                </a:lnTo>
                                <a:lnTo>
                                  <a:pt x="491" y="306"/>
                                </a:lnTo>
                                <a:lnTo>
                                  <a:pt x="489" y="294"/>
                                </a:lnTo>
                                <a:lnTo>
                                  <a:pt x="492" y="281"/>
                                </a:lnTo>
                                <a:lnTo>
                                  <a:pt x="499" y="270"/>
                                </a:lnTo>
                                <a:lnTo>
                                  <a:pt x="486" y="269"/>
                                </a:lnTo>
                                <a:lnTo>
                                  <a:pt x="462" y="267"/>
                                </a:lnTo>
                                <a:lnTo>
                                  <a:pt x="449" y="266"/>
                                </a:lnTo>
                                <a:lnTo>
                                  <a:pt x="401" y="282"/>
                                </a:lnTo>
                                <a:lnTo>
                                  <a:pt x="348" y="274"/>
                                </a:lnTo>
                                <a:lnTo>
                                  <a:pt x="298" y="260"/>
                                </a:lnTo>
                                <a:lnTo>
                                  <a:pt x="302" y="244"/>
                                </a:lnTo>
                                <a:lnTo>
                                  <a:pt x="310" y="231"/>
                                </a:lnTo>
                                <a:lnTo>
                                  <a:pt x="324" y="222"/>
                                </a:lnTo>
                                <a:lnTo>
                                  <a:pt x="316" y="204"/>
                                </a:lnTo>
                                <a:lnTo>
                                  <a:pt x="298" y="192"/>
                                </a:lnTo>
                                <a:lnTo>
                                  <a:pt x="288" y="176"/>
                                </a:lnTo>
                                <a:lnTo>
                                  <a:pt x="306" y="163"/>
                                </a:lnTo>
                                <a:lnTo>
                                  <a:pt x="327" y="163"/>
                                </a:lnTo>
                                <a:lnTo>
                                  <a:pt x="351" y="166"/>
                                </a:lnTo>
                                <a:lnTo>
                                  <a:pt x="356" y="153"/>
                                </a:lnTo>
                                <a:lnTo>
                                  <a:pt x="356" y="143"/>
                                </a:lnTo>
                                <a:lnTo>
                                  <a:pt x="364" y="131"/>
                                </a:lnTo>
                                <a:lnTo>
                                  <a:pt x="382" y="137"/>
                                </a:lnTo>
                                <a:lnTo>
                                  <a:pt x="416" y="152"/>
                                </a:lnTo>
                                <a:lnTo>
                                  <a:pt x="435" y="158"/>
                                </a:lnTo>
                                <a:lnTo>
                                  <a:pt x="453" y="183"/>
                                </a:lnTo>
                                <a:lnTo>
                                  <a:pt x="468" y="210"/>
                                </a:lnTo>
                                <a:lnTo>
                                  <a:pt x="489" y="226"/>
                                </a:lnTo>
                                <a:lnTo>
                                  <a:pt x="489" y="216"/>
                                </a:lnTo>
                                <a:lnTo>
                                  <a:pt x="488" y="198"/>
                                </a:lnTo>
                                <a:lnTo>
                                  <a:pt x="487" y="188"/>
                                </a:lnTo>
                                <a:lnTo>
                                  <a:pt x="512" y="183"/>
                                </a:lnTo>
                                <a:lnTo>
                                  <a:pt x="538" y="190"/>
                                </a:lnTo>
                                <a:lnTo>
                                  <a:pt x="560" y="198"/>
                                </a:lnTo>
                                <a:lnTo>
                                  <a:pt x="560" y="197"/>
                                </a:lnTo>
                                <a:lnTo>
                                  <a:pt x="560" y="195"/>
                                </a:lnTo>
                                <a:lnTo>
                                  <a:pt x="560" y="194"/>
                                </a:lnTo>
                                <a:lnTo>
                                  <a:pt x="539" y="178"/>
                                </a:lnTo>
                                <a:lnTo>
                                  <a:pt x="523" y="169"/>
                                </a:lnTo>
                                <a:lnTo>
                                  <a:pt x="504" y="154"/>
                                </a:lnTo>
                                <a:lnTo>
                                  <a:pt x="528" y="136"/>
                                </a:lnTo>
                                <a:lnTo>
                                  <a:pt x="553" y="144"/>
                                </a:lnTo>
                                <a:lnTo>
                                  <a:pt x="585" y="148"/>
                                </a:lnTo>
                                <a:lnTo>
                                  <a:pt x="614" y="144"/>
                                </a:lnTo>
                                <a:lnTo>
                                  <a:pt x="626" y="147"/>
                                </a:lnTo>
                                <a:lnTo>
                                  <a:pt x="626" y="166"/>
                                </a:lnTo>
                                <a:lnTo>
                                  <a:pt x="649" y="192"/>
                                </a:lnTo>
                                <a:lnTo>
                                  <a:pt x="676" y="192"/>
                                </a:lnTo>
                                <a:lnTo>
                                  <a:pt x="704" y="208"/>
                                </a:lnTo>
                                <a:lnTo>
                                  <a:pt x="719" y="229"/>
                                </a:lnTo>
                                <a:lnTo>
                                  <a:pt x="734" y="252"/>
                                </a:lnTo>
                                <a:lnTo>
                                  <a:pt x="748" y="272"/>
                                </a:lnTo>
                                <a:lnTo>
                                  <a:pt x="773" y="271"/>
                                </a:lnTo>
                                <a:lnTo>
                                  <a:pt x="796" y="259"/>
                                </a:lnTo>
                                <a:lnTo>
                                  <a:pt x="815" y="246"/>
                                </a:lnTo>
                                <a:lnTo>
                                  <a:pt x="819" y="226"/>
                                </a:lnTo>
                                <a:lnTo>
                                  <a:pt x="802" y="218"/>
                                </a:lnTo>
                                <a:lnTo>
                                  <a:pt x="784" y="212"/>
                                </a:lnTo>
                                <a:lnTo>
                                  <a:pt x="758" y="197"/>
                                </a:lnTo>
                                <a:lnTo>
                                  <a:pt x="740" y="175"/>
                                </a:lnTo>
                                <a:lnTo>
                                  <a:pt x="730" y="146"/>
                                </a:lnTo>
                                <a:lnTo>
                                  <a:pt x="752" y="141"/>
                                </a:lnTo>
                                <a:lnTo>
                                  <a:pt x="777" y="145"/>
                                </a:lnTo>
                                <a:lnTo>
                                  <a:pt x="801" y="146"/>
                                </a:lnTo>
                                <a:lnTo>
                                  <a:pt x="807" y="131"/>
                                </a:lnTo>
                                <a:lnTo>
                                  <a:pt x="808" y="115"/>
                                </a:lnTo>
                                <a:lnTo>
                                  <a:pt x="819" y="104"/>
                                </a:lnTo>
                                <a:lnTo>
                                  <a:pt x="841" y="117"/>
                                </a:lnTo>
                                <a:lnTo>
                                  <a:pt x="857" y="132"/>
                                </a:lnTo>
                                <a:lnTo>
                                  <a:pt x="870" y="151"/>
                                </a:lnTo>
                                <a:lnTo>
                                  <a:pt x="879" y="145"/>
                                </a:lnTo>
                                <a:lnTo>
                                  <a:pt x="889" y="140"/>
                                </a:lnTo>
                                <a:lnTo>
                                  <a:pt x="899" y="146"/>
                                </a:lnTo>
                                <a:lnTo>
                                  <a:pt x="911" y="174"/>
                                </a:lnTo>
                                <a:lnTo>
                                  <a:pt x="911" y="204"/>
                                </a:lnTo>
                                <a:lnTo>
                                  <a:pt x="899" y="234"/>
                                </a:lnTo>
                                <a:lnTo>
                                  <a:pt x="875" y="248"/>
                                </a:lnTo>
                                <a:lnTo>
                                  <a:pt x="862" y="276"/>
                                </a:lnTo>
                                <a:lnTo>
                                  <a:pt x="839" y="294"/>
                                </a:lnTo>
                                <a:lnTo>
                                  <a:pt x="861" y="291"/>
                                </a:lnTo>
                                <a:lnTo>
                                  <a:pt x="903" y="285"/>
                                </a:lnTo>
                                <a:lnTo>
                                  <a:pt x="927" y="282"/>
                                </a:lnTo>
                                <a:lnTo>
                                  <a:pt x="961" y="261"/>
                                </a:lnTo>
                                <a:lnTo>
                                  <a:pt x="982" y="224"/>
                                </a:lnTo>
                                <a:lnTo>
                                  <a:pt x="1018" y="202"/>
                                </a:lnTo>
                                <a:lnTo>
                                  <a:pt x="1028" y="208"/>
                                </a:lnTo>
                                <a:lnTo>
                                  <a:pt x="1034" y="214"/>
                                </a:lnTo>
                                <a:lnTo>
                                  <a:pt x="1034" y="226"/>
                                </a:lnTo>
                                <a:lnTo>
                                  <a:pt x="1025" y="247"/>
                                </a:lnTo>
                                <a:lnTo>
                                  <a:pt x="1020" y="270"/>
                                </a:lnTo>
                                <a:lnTo>
                                  <a:pt x="1016" y="292"/>
                                </a:lnTo>
                                <a:lnTo>
                                  <a:pt x="1021" y="293"/>
                                </a:lnTo>
                                <a:lnTo>
                                  <a:pt x="1031" y="294"/>
                                </a:lnTo>
                                <a:lnTo>
                                  <a:pt x="1038" y="294"/>
                                </a:lnTo>
                                <a:lnTo>
                                  <a:pt x="1065" y="288"/>
                                </a:lnTo>
                                <a:lnTo>
                                  <a:pt x="1073" y="261"/>
                                </a:lnTo>
                                <a:lnTo>
                                  <a:pt x="1084" y="236"/>
                                </a:lnTo>
                                <a:lnTo>
                                  <a:pt x="1101" y="218"/>
                                </a:lnTo>
                                <a:lnTo>
                                  <a:pt x="1121" y="204"/>
                                </a:lnTo>
                                <a:lnTo>
                                  <a:pt x="1143" y="206"/>
                                </a:lnTo>
                                <a:lnTo>
                                  <a:pt x="1153" y="229"/>
                                </a:lnTo>
                                <a:lnTo>
                                  <a:pt x="1175" y="227"/>
                                </a:lnTo>
                                <a:lnTo>
                                  <a:pt x="1199" y="232"/>
                                </a:lnTo>
                                <a:lnTo>
                                  <a:pt x="1199" y="258"/>
                                </a:lnTo>
                                <a:lnTo>
                                  <a:pt x="1210" y="278"/>
                                </a:lnTo>
                                <a:lnTo>
                                  <a:pt x="1229" y="294"/>
                                </a:lnTo>
                                <a:lnTo>
                                  <a:pt x="1195" y="320"/>
                                </a:lnTo>
                                <a:lnTo>
                                  <a:pt x="1151" y="329"/>
                                </a:lnTo>
                                <a:lnTo>
                                  <a:pt x="1106" y="326"/>
                                </a:lnTo>
                                <a:lnTo>
                                  <a:pt x="1094" y="336"/>
                                </a:lnTo>
                                <a:lnTo>
                                  <a:pt x="1078" y="333"/>
                                </a:lnTo>
                                <a:lnTo>
                                  <a:pt x="1064" y="338"/>
                                </a:lnTo>
                                <a:lnTo>
                                  <a:pt x="1104" y="353"/>
                                </a:lnTo>
                                <a:lnTo>
                                  <a:pt x="1145" y="356"/>
                                </a:lnTo>
                                <a:lnTo>
                                  <a:pt x="1185" y="350"/>
                                </a:lnTo>
                                <a:lnTo>
                                  <a:pt x="1233" y="338"/>
                                </a:lnTo>
                                <a:lnTo>
                                  <a:pt x="1281" y="326"/>
                                </a:lnTo>
                                <a:lnTo>
                                  <a:pt x="1327" y="310"/>
                                </a:lnTo>
                                <a:lnTo>
                                  <a:pt x="1336" y="335"/>
                                </a:lnTo>
                                <a:lnTo>
                                  <a:pt x="1331" y="359"/>
                                </a:lnTo>
                                <a:lnTo>
                                  <a:pt x="1354" y="372"/>
                                </a:lnTo>
                                <a:lnTo>
                                  <a:pt x="1356" y="384"/>
                                </a:lnTo>
                                <a:lnTo>
                                  <a:pt x="1350" y="394"/>
                                </a:lnTo>
                                <a:lnTo>
                                  <a:pt x="1342" y="402"/>
                                </a:lnTo>
                                <a:lnTo>
                                  <a:pt x="1320" y="409"/>
                                </a:lnTo>
                                <a:lnTo>
                                  <a:pt x="1316" y="431"/>
                                </a:lnTo>
                                <a:lnTo>
                                  <a:pt x="1300" y="446"/>
                                </a:lnTo>
                                <a:lnTo>
                                  <a:pt x="1269" y="433"/>
                                </a:lnTo>
                                <a:lnTo>
                                  <a:pt x="1239" y="418"/>
                                </a:lnTo>
                                <a:lnTo>
                                  <a:pt x="1223" y="397"/>
                                </a:lnTo>
                                <a:lnTo>
                                  <a:pt x="1203" y="394"/>
                                </a:lnTo>
                                <a:lnTo>
                                  <a:pt x="1182" y="397"/>
                                </a:lnTo>
                                <a:lnTo>
                                  <a:pt x="1167" y="407"/>
                                </a:lnTo>
                                <a:lnTo>
                                  <a:pt x="1172" y="408"/>
                                </a:lnTo>
                                <a:lnTo>
                                  <a:pt x="1181" y="413"/>
                                </a:lnTo>
                                <a:lnTo>
                                  <a:pt x="1185" y="414"/>
                                </a:lnTo>
                                <a:lnTo>
                                  <a:pt x="1186" y="414"/>
                                </a:lnTo>
                                <a:lnTo>
                                  <a:pt x="1190" y="413"/>
                                </a:lnTo>
                                <a:lnTo>
                                  <a:pt x="1192" y="412"/>
                                </a:lnTo>
                                <a:lnTo>
                                  <a:pt x="1206" y="426"/>
                                </a:lnTo>
                                <a:lnTo>
                                  <a:pt x="1225" y="435"/>
                                </a:lnTo>
                                <a:lnTo>
                                  <a:pt x="1243" y="443"/>
                                </a:lnTo>
                                <a:lnTo>
                                  <a:pt x="1265" y="469"/>
                                </a:lnTo>
                                <a:lnTo>
                                  <a:pt x="1276" y="501"/>
                                </a:lnTo>
                                <a:lnTo>
                                  <a:pt x="1281" y="533"/>
                                </a:lnTo>
                                <a:lnTo>
                                  <a:pt x="1266" y="538"/>
                                </a:lnTo>
                                <a:lnTo>
                                  <a:pt x="1253" y="534"/>
                                </a:lnTo>
                                <a:lnTo>
                                  <a:pt x="1241" y="531"/>
                                </a:lnTo>
                                <a:lnTo>
                                  <a:pt x="1240" y="539"/>
                                </a:lnTo>
                                <a:lnTo>
                                  <a:pt x="1238" y="554"/>
                                </a:lnTo>
                                <a:lnTo>
                                  <a:pt x="1237" y="563"/>
                                </a:lnTo>
                                <a:lnTo>
                                  <a:pt x="1212" y="562"/>
                                </a:lnTo>
                                <a:lnTo>
                                  <a:pt x="1196" y="551"/>
                                </a:lnTo>
                                <a:lnTo>
                                  <a:pt x="1177" y="541"/>
                                </a:lnTo>
                                <a:lnTo>
                                  <a:pt x="1162" y="551"/>
                                </a:lnTo>
                                <a:lnTo>
                                  <a:pt x="1146" y="557"/>
                                </a:lnTo>
                                <a:lnTo>
                                  <a:pt x="1128" y="555"/>
                                </a:lnTo>
                                <a:lnTo>
                                  <a:pt x="1131" y="524"/>
                                </a:lnTo>
                                <a:lnTo>
                                  <a:pt x="1137" y="469"/>
                                </a:lnTo>
                                <a:lnTo>
                                  <a:pt x="1140" y="439"/>
                                </a:lnTo>
                                <a:lnTo>
                                  <a:pt x="1113" y="420"/>
                                </a:lnTo>
                                <a:lnTo>
                                  <a:pt x="1080" y="409"/>
                                </a:lnTo>
                                <a:lnTo>
                                  <a:pt x="1050" y="394"/>
                                </a:lnTo>
                                <a:lnTo>
                                  <a:pt x="1057" y="415"/>
                                </a:lnTo>
                                <a:lnTo>
                                  <a:pt x="1061" y="442"/>
                                </a:lnTo>
                                <a:lnTo>
                                  <a:pt x="1054" y="467"/>
                                </a:lnTo>
                                <a:lnTo>
                                  <a:pt x="1061" y="483"/>
                                </a:lnTo>
                                <a:lnTo>
                                  <a:pt x="1074" y="494"/>
                                </a:lnTo>
                                <a:lnTo>
                                  <a:pt x="1088" y="501"/>
                                </a:lnTo>
                                <a:lnTo>
                                  <a:pt x="1087" y="512"/>
                                </a:lnTo>
                                <a:lnTo>
                                  <a:pt x="1085" y="521"/>
                                </a:lnTo>
                                <a:lnTo>
                                  <a:pt x="1079" y="528"/>
                                </a:lnTo>
                                <a:lnTo>
                                  <a:pt x="1063" y="532"/>
                                </a:lnTo>
                                <a:lnTo>
                                  <a:pt x="1047" y="526"/>
                                </a:lnTo>
                                <a:lnTo>
                                  <a:pt x="1034" y="517"/>
                                </a:lnTo>
                                <a:lnTo>
                                  <a:pt x="1014" y="494"/>
                                </a:lnTo>
                                <a:lnTo>
                                  <a:pt x="1014" y="461"/>
                                </a:lnTo>
                                <a:lnTo>
                                  <a:pt x="1016" y="429"/>
                                </a:lnTo>
                                <a:lnTo>
                                  <a:pt x="1011" y="436"/>
                                </a:lnTo>
                                <a:lnTo>
                                  <a:pt x="1005" y="449"/>
                                </a:lnTo>
                                <a:lnTo>
                                  <a:pt x="1000" y="455"/>
                                </a:lnTo>
                                <a:lnTo>
                                  <a:pt x="974" y="470"/>
                                </a:lnTo>
                                <a:lnTo>
                                  <a:pt x="943" y="474"/>
                                </a:lnTo>
                                <a:lnTo>
                                  <a:pt x="910" y="474"/>
                                </a:lnTo>
                                <a:lnTo>
                                  <a:pt x="897" y="490"/>
                                </a:lnTo>
                                <a:lnTo>
                                  <a:pt x="878" y="505"/>
                                </a:lnTo>
                                <a:lnTo>
                                  <a:pt x="863" y="517"/>
                                </a:lnTo>
                                <a:lnTo>
                                  <a:pt x="906" y="528"/>
                                </a:lnTo>
                                <a:lnTo>
                                  <a:pt x="947" y="539"/>
                                </a:lnTo>
                                <a:lnTo>
                                  <a:pt x="991" y="550"/>
                                </a:lnTo>
                                <a:lnTo>
                                  <a:pt x="1034" y="560"/>
                                </a:lnTo>
                                <a:lnTo>
                                  <a:pt x="1077" y="568"/>
                                </a:lnTo>
                                <a:lnTo>
                                  <a:pt x="1121" y="576"/>
                                </a:lnTo>
                                <a:lnTo>
                                  <a:pt x="1165" y="584"/>
                                </a:lnTo>
                                <a:lnTo>
                                  <a:pt x="1209" y="591"/>
                                </a:lnTo>
                                <a:lnTo>
                                  <a:pt x="1253" y="598"/>
                                </a:lnTo>
                                <a:lnTo>
                                  <a:pt x="1297" y="603"/>
                                </a:lnTo>
                                <a:lnTo>
                                  <a:pt x="1342" y="608"/>
                                </a:lnTo>
                                <a:lnTo>
                                  <a:pt x="1387" y="612"/>
                                </a:lnTo>
                                <a:lnTo>
                                  <a:pt x="1432" y="617"/>
                                </a:lnTo>
                                <a:lnTo>
                                  <a:pt x="1477" y="620"/>
                                </a:lnTo>
                                <a:lnTo>
                                  <a:pt x="1523" y="622"/>
                                </a:lnTo>
                                <a:lnTo>
                                  <a:pt x="1568" y="624"/>
                                </a:lnTo>
                                <a:lnTo>
                                  <a:pt x="1614" y="625"/>
                                </a:lnTo>
                                <a:lnTo>
                                  <a:pt x="1660" y="626"/>
                                </a:lnTo>
                                <a:lnTo>
                                  <a:pt x="1706" y="626"/>
                                </a:lnTo>
                                <a:lnTo>
                                  <a:pt x="1752" y="626"/>
                                </a:lnTo>
                                <a:lnTo>
                                  <a:pt x="1800" y="626"/>
                                </a:lnTo>
                                <a:lnTo>
                                  <a:pt x="1751" y="596"/>
                                </a:lnTo>
                                <a:lnTo>
                                  <a:pt x="1704" y="569"/>
                                </a:lnTo>
                                <a:lnTo>
                                  <a:pt x="1654" y="543"/>
                                </a:lnTo>
                                <a:lnTo>
                                  <a:pt x="1661" y="480"/>
                                </a:lnTo>
                                <a:lnTo>
                                  <a:pt x="1663" y="412"/>
                                </a:lnTo>
                                <a:lnTo>
                                  <a:pt x="1660" y="348"/>
                                </a:lnTo>
                                <a:lnTo>
                                  <a:pt x="1668" y="306"/>
                                </a:lnTo>
                                <a:lnTo>
                                  <a:pt x="1705" y="286"/>
                                </a:lnTo>
                                <a:lnTo>
                                  <a:pt x="1742" y="256"/>
                                </a:lnTo>
                                <a:lnTo>
                                  <a:pt x="1769" y="265"/>
                                </a:lnTo>
                                <a:lnTo>
                                  <a:pt x="1817" y="281"/>
                                </a:lnTo>
                                <a:lnTo>
                                  <a:pt x="1844" y="290"/>
                                </a:lnTo>
                                <a:lnTo>
                                  <a:pt x="1846" y="299"/>
                                </a:lnTo>
                                <a:lnTo>
                                  <a:pt x="1839" y="306"/>
                                </a:lnTo>
                                <a:lnTo>
                                  <a:pt x="1834" y="314"/>
                                </a:lnTo>
                                <a:lnTo>
                                  <a:pt x="1840" y="382"/>
                                </a:lnTo>
                                <a:lnTo>
                                  <a:pt x="1840" y="446"/>
                                </a:lnTo>
                                <a:lnTo>
                                  <a:pt x="1848" y="511"/>
                                </a:lnTo>
                                <a:lnTo>
                                  <a:pt x="1835" y="521"/>
                                </a:lnTo>
                                <a:lnTo>
                                  <a:pt x="1811" y="539"/>
                                </a:lnTo>
                                <a:lnTo>
                                  <a:pt x="1799" y="549"/>
                                </a:lnTo>
                                <a:lnTo>
                                  <a:pt x="1815" y="557"/>
                                </a:lnTo>
                                <a:lnTo>
                                  <a:pt x="1846" y="574"/>
                                </a:lnTo>
                                <a:lnTo>
                                  <a:pt x="1863" y="583"/>
                                </a:lnTo>
                                <a:lnTo>
                                  <a:pt x="1855" y="603"/>
                                </a:lnTo>
                                <a:lnTo>
                                  <a:pt x="1837" y="611"/>
                                </a:lnTo>
                                <a:lnTo>
                                  <a:pt x="1822" y="626"/>
                                </a:lnTo>
                                <a:lnTo>
                                  <a:pt x="1871" y="623"/>
                                </a:lnTo>
                                <a:lnTo>
                                  <a:pt x="1922" y="618"/>
                                </a:lnTo>
                                <a:lnTo>
                                  <a:pt x="1970" y="611"/>
                                </a:lnTo>
                                <a:lnTo>
                                  <a:pt x="2018" y="603"/>
                                </a:lnTo>
                                <a:lnTo>
                                  <a:pt x="2067" y="596"/>
                                </a:lnTo>
                                <a:lnTo>
                                  <a:pt x="2114" y="589"/>
                                </a:lnTo>
                                <a:lnTo>
                                  <a:pt x="2160" y="581"/>
                                </a:lnTo>
                                <a:lnTo>
                                  <a:pt x="2157" y="568"/>
                                </a:lnTo>
                                <a:lnTo>
                                  <a:pt x="2149" y="543"/>
                                </a:lnTo>
                                <a:lnTo>
                                  <a:pt x="2146" y="529"/>
                                </a:lnTo>
                                <a:lnTo>
                                  <a:pt x="2120" y="537"/>
                                </a:lnTo>
                                <a:lnTo>
                                  <a:pt x="2092" y="544"/>
                                </a:lnTo>
                                <a:lnTo>
                                  <a:pt x="2079" y="526"/>
                                </a:lnTo>
                                <a:lnTo>
                                  <a:pt x="2069" y="538"/>
                                </a:lnTo>
                                <a:lnTo>
                                  <a:pt x="2056" y="546"/>
                                </a:lnTo>
                                <a:lnTo>
                                  <a:pt x="2040" y="549"/>
                                </a:lnTo>
                                <a:lnTo>
                                  <a:pt x="2023" y="537"/>
                                </a:lnTo>
                                <a:lnTo>
                                  <a:pt x="2009" y="495"/>
                                </a:lnTo>
                                <a:lnTo>
                                  <a:pt x="1995" y="440"/>
                                </a:lnTo>
                                <a:lnTo>
                                  <a:pt x="1982" y="383"/>
                                </a:lnTo>
                                <a:lnTo>
                                  <a:pt x="1966" y="341"/>
                                </a:lnTo>
                                <a:lnTo>
                                  <a:pt x="1957" y="383"/>
                                </a:lnTo>
                                <a:lnTo>
                                  <a:pt x="1939" y="462"/>
                                </a:lnTo>
                                <a:lnTo>
                                  <a:pt x="1929" y="505"/>
                                </a:lnTo>
                                <a:lnTo>
                                  <a:pt x="1947" y="511"/>
                                </a:lnTo>
                                <a:lnTo>
                                  <a:pt x="1966" y="512"/>
                                </a:lnTo>
                                <a:lnTo>
                                  <a:pt x="1976" y="523"/>
                                </a:lnTo>
                                <a:lnTo>
                                  <a:pt x="1959" y="541"/>
                                </a:lnTo>
                                <a:lnTo>
                                  <a:pt x="1943" y="557"/>
                                </a:lnTo>
                                <a:lnTo>
                                  <a:pt x="1924" y="567"/>
                                </a:lnTo>
                                <a:lnTo>
                                  <a:pt x="1901" y="561"/>
                                </a:lnTo>
                                <a:lnTo>
                                  <a:pt x="1876" y="552"/>
                                </a:lnTo>
                                <a:lnTo>
                                  <a:pt x="1856" y="538"/>
                                </a:lnTo>
                                <a:lnTo>
                                  <a:pt x="1865" y="488"/>
                                </a:lnTo>
                                <a:lnTo>
                                  <a:pt x="1874" y="439"/>
                                </a:lnTo>
                                <a:lnTo>
                                  <a:pt x="1885" y="392"/>
                                </a:lnTo>
                                <a:lnTo>
                                  <a:pt x="1899" y="344"/>
                                </a:lnTo>
                                <a:lnTo>
                                  <a:pt x="1916" y="297"/>
                                </a:lnTo>
                                <a:lnTo>
                                  <a:pt x="1937" y="254"/>
                                </a:lnTo>
                                <a:lnTo>
                                  <a:pt x="1954" y="245"/>
                                </a:lnTo>
                                <a:lnTo>
                                  <a:pt x="1971" y="246"/>
                                </a:lnTo>
                                <a:lnTo>
                                  <a:pt x="1989" y="256"/>
                                </a:lnTo>
                                <a:lnTo>
                                  <a:pt x="2001" y="291"/>
                                </a:lnTo>
                                <a:lnTo>
                                  <a:pt x="2029" y="368"/>
                                </a:lnTo>
                                <a:lnTo>
                                  <a:pt x="2058" y="444"/>
                                </a:lnTo>
                                <a:lnTo>
                                  <a:pt x="2070" y="480"/>
                                </a:lnTo>
                                <a:lnTo>
                                  <a:pt x="2077" y="484"/>
                                </a:lnTo>
                                <a:lnTo>
                                  <a:pt x="2089" y="490"/>
                                </a:lnTo>
                                <a:lnTo>
                                  <a:pt x="2095" y="495"/>
                                </a:lnTo>
                                <a:lnTo>
                                  <a:pt x="2137" y="477"/>
                                </a:lnTo>
                                <a:lnTo>
                                  <a:pt x="2145" y="444"/>
                                </a:lnTo>
                                <a:lnTo>
                                  <a:pt x="2136" y="406"/>
                                </a:lnTo>
                                <a:lnTo>
                                  <a:pt x="2131" y="374"/>
                                </a:lnTo>
                                <a:lnTo>
                                  <a:pt x="2122" y="331"/>
                                </a:lnTo>
                                <a:lnTo>
                                  <a:pt x="2103" y="293"/>
                                </a:lnTo>
                                <a:lnTo>
                                  <a:pt x="2058" y="293"/>
                                </a:lnTo>
                                <a:lnTo>
                                  <a:pt x="2059" y="268"/>
                                </a:lnTo>
                                <a:lnTo>
                                  <a:pt x="2077" y="245"/>
                                </a:lnTo>
                                <a:lnTo>
                                  <a:pt x="2098" y="221"/>
                                </a:lnTo>
                                <a:lnTo>
                                  <a:pt x="2131" y="228"/>
                                </a:lnTo>
                                <a:lnTo>
                                  <a:pt x="2161" y="233"/>
                                </a:lnTo>
                                <a:lnTo>
                                  <a:pt x="2186" y="251"/>
                                </a:lnTo>
                                <a:lnTo>
                                  <a:pt x="2182" y="305"/>
                                </a:lnTo>
                                <a:lnTo>
                                  <a:pt x="2186" y="364"/>
                                </a:lnTo>
                                <a:lnTo>
                                  <a:pt x="2194" y="422"/>
                                </a:lnTo>
                                <a:lnTo>
                                  <a:pt x="2210" y="475"/>
                                </a:lnTo>
                                <a:lnTo>
                                  <a:pt x="2223" y="471"/>
                                </a:lnTo>
                                <a:lnTo>
                                  <a:pt x="2246" y="462"/>
                                </a:lnTo>
                                <a:lnTo>
                                  <a:pt x="2259" y="459"/>
                                </a:lnTo>
                                <a:lnTo>
                                  <a:pt x="2267" y="464"/>
                                </a:lnTo>
                                <a:lnTo>
                                  <a:pt x="2270" y="471"/>
                                </a:lnTo>
                                <a:lnTo>
                                  <a:pt x="2271" y="477"/>
                                </a:lnTo>
                                <a:lnTo>
                                  <a:pt x="2247" y="505"/>
                                </a:lnTo>
                                <a:lnTo>
                                  <a:pt x="2203" y="555"/>
                                </a:lnTo>
                                <a:lnTo>
                                  <a:pt x="2180" y="581"/>
                                </a:lnTo>
                                <a:lnTo>
                                  <a:pt x="2223" y="573"/>
                                </a:lnTo>
                                <a:lnTo>
                                  <a:pt x="2267" y="563"/>
                                </a:lnTo>
                                <a:lnTo>
                                  <a:pt x="2310" y="553"/>
                                </a:lnTo>
                                <a:lnTo>
                                  <a:pt x="2353" y="542"/>
                                </a:lnTo>
                                <a:lnTo>
                                  <a:pt x="2396" y="531"/>
                                </a:lnTo>
                                <a:lnTo>
                                  <a:pt x="2439" y="519"/>
                                </a:lnTo>
                                <a:lnTo>
                                  <a:pt x="2480" y="507"/>
                                </a:lnTo>
                                <a:lnTo>
                                  <a:pt x="2523" y="494"/>
                                </a:lnTo>
                                <a:lnTo>
                                  <a:pt x="2565" y="481"/>
                                </a:lnTo>
                                <a:lnTo>
                                  <a:pt x="2607" y="466"/>
                                </a:lnTo>
                                <a:lnTo>
                                  <a:pt x="2649" y="451"/>
                                </a:lnTo>
                                <a:lnTo>
                                  <a:pt x="2690" y="436"/>
                                </a:lnTo>
                                <a:lnTo>
                                  <a:pt x="2731" y="420"/>
                                </a:lnTo>
                                <a:lnTo>
                                  <a:pt x="2772" y="404"/>
                                </a:lnTo>
                                <a:lnTo>
                                  <a:pt x="2812" y="386"/>
                                </a:lnTo>
                                <a:lnTo>
                                  <a:pt x="2853" y="369"/>
                                </a:lnTo>
                                <a:lnTo>
                                  <a:pt x="2893" y="351"/>
                                </a:lnTo>
                                <a:lnTo>
                                  <a:pt x="2932" y="331"/>
                                </a:lnTo>
                                <a:lnTo>
                                  <a:pt x="2972" y="313"/>
                                </a:lnTo>
                                <a:lnTo>
                                  <a:pt x="3010" y="292"/>
                                </a:lnTo>
                                <a:lnTo>
                                  <a:pt x="3049" y="271"/>
                                </a:lnTo>
                                <a:lnTo>
                                  <a:pt x="3087" y="250"/>
                                </a:lnTo>
                                <a:lnTo>
                                  <a:pt x="3125" y="227"/>
                                </a:lnTo>
                                <a:lnTo>
                                  <a:pt x="3162" y="205"/>
                                </a:lnTo>
                                <a:lnTo>
                                  <a:pt x="3199" y="181"/>
                                </a:lnTo>
                                <a:lnTo>
                                  <a:pt x="3237" y="157"/>
                                </a:lnTo>
                                <a:lnTo>
                                  <a:pt x="3272" y="133"/>
                                </a:lnTo>
                                <a:lnTo>
                                  <a:pt x="3308" y="108"/>
                                </a:lnTo>
                                <a:lnTo>
                                  <a:pt x="3297" y="107"/>
                                </a:lnTo>
                                <a:lnTo>
                                  <a:pt x="3268" y="107"/>
                                </a:lnTo>
                                <a:lnTo>
                                  <a:pt x="3223" y="107"/>
                                </a:lnTo>
                                <a:lnTo>
                                  <a:pt x="3165" y="107"/>
                                </a:lnTo>
                                <a:lnTo>
                                  <a:pt x="3102" y="107"/>
                                </a:lnTo>
                                <a:lnTo>
                                  <a:pt x="3033" y="106"/>
                                </a:lnTo>
                                <a:lnTo>
                                  <a:pt x="2965" y="106"/>
                                </a:lnTo>
                                <a:lnTo>
                                  <a:pt x="2900" y="106"/>
                                </a:lnTo>
                                <a:lnTo>
                                  <a:pt x="2844" y="106"/>
                                </a:lnTo>
                                <a:lnTo>
                                  <a:pt x="2798" y="104"/>
                                </a:lnTo>
                                <a:lnTo>
                                  <a:pt x="2768" y="104"/>
                                </a:lnTo>
                                <a:lnTo>
                                  <a:pt x="2757" y="104"/>
                                </a:lnTo>
                                <a:close/>
                                <a:moveTo>
                                  <a:pt x="974" y="376"/>
                                </a:moveTo>
                                <a:lnTo>
                                  <a:pt x="973" y="398"/>
                                </a:lnTo>
                                <a:lnTo>
                                  <a:pt x="968" y="419"/>
                                </a:lnTo>
                                <a:lnTo>
                                  <a:pt x="953" y="433"/>
                                </a:lnTo>
                                <a:lnTo>
                                  <a:pt x="916" y="401"/>
                                </a:lnTo>
                                <a:lnTo>
                                  <a:pt x="872" y="376"/>
                                </a:lnTo>
                                <a:lnTo>
                                  <a:pt x="826" y="362"/>
                                </a:lnTo>
                                <a:lnTo>
                                  <a:pt x="880" y="351"/>
                                </a:lnTo>
                                <a:lnTo>
                                  <a:pt x="932" y="347"/>
                                </a:lnTo>
                                <a:lnTo>
                                  <a:pt x="974" y="376"/>
                                </a:lnTo>
                                <a:close/>
                                <a:moveTo>
                                  <a:pt x="2519" y="158"/>
                                </a:moveTo>
                                <a:lnTo>
                                  <a:pt x="2541" y="156"/>
                                </a:lnTo>
                                <a:lnTo>
                                  <a:pt x="2564" y="161"/>
                                </a:lnTo>
                                <a:lnTo>
                                  <a:pt x="2585" y="169"/>
                                </a:lnTo>
                                <a:lnTo>
                                  <a:pt x="2584" y="152"/>
                                </a:lnTo>
                                <a:lnTo>
                                  <a:pt x="2580" y="133"/>
                                </a:lnTo>
                                <a:lnTo>
                                  <a:pt x="2589" y="118"/>
                                </a:lnTo>
                                <a:lnTo>
                                  <a:pt x="2635" y="144"/>
                                </a:lnTo>
                                <a:lnTo>
                                  <a:pt x="2669" y="187"/>
                                </a:lnTo>
                                <a:lnTo>
                                  <a:pt x="2713" y="216"/>
                                </a:lnTo>
                                <a:lnTo>
                                  <a:pt x="2763" y="231"/>
                                </a:lnTo>
                                <a:lnTo>
                                  <a:pt x="2812" y="234"/>
                                </a:lnTo>
                                <a:lnTo>
                                  <a:pt x="2861" y="221"/>
                                </a:lnTo>
                                <a:lnTo>
                                  <a:pt x="2826" y="204"/>
                                </a:lnTo>
                                <a:lnTo>
                                  <a:pt x="2786" y="194"/>
                                </a:lnTo>
                                <a:lnTo>
                                  <a:pt x="2745" y="197"/>
                                </a:lnTo>
                                <a:lnTo>
                                  <a:pt x="2741" y="182"/>
                                </a:lnTo>
                                <a:lnTo>
                                  <a:pt x="2750" y="169"/>
                                </a:lnTo>
                                <a:lnTo>
                                  <a:pt x="2761" y="158"/>
                                </a:lnTo>
                                <a:lnTo>
                                  <a:pt x="2813" y="145"/>
                                </a:lnTo>
                                <a:lnTo>
                                  <a:pt x="2867" y="161"/>
                                </a:lnTo>
                                <a:lnTo>
                                  <a:pt x="2922" y="169"/>
                                </a:lnTo>
                                <a:lnTo>
                                  <a:pt x="2931" y="153"/>
                                </a:lnTo>
                                <a:lnTo>
                                  <a:pt x="2942" y="137"/>
                                </a:lnTo>
                                <a:lnTo>
                                  <a:pt x="2959" y="129"/>
                                </a:lnTo>
                                <a:lnTo>
                                  <a:pt x="2994" y="125"/>
                                </a:lnTo>
                                <a:lnTo>
                                  <a:pt x="3024" y="136"/>
                                </a:lnTo>
                                <a:lnTo>
                                  <a:pt x="3054" y="131"/>
                                </a:lnTo>
                                <a:lnTo>
                                  <a:pt x="3070" y="134"/>
                                </a:lnTo>
                                <a:lnTo>
                                  <a:pt x="3082" y="145"/>
                                </a:lnTo>
                                <a:lnTo>
                                  <a:pt x="3091" y="158"/>
                                </a:lnTo>
                                <a:lnTo>
                                  <a:pt x="3091" y="160"/>
                                </a:lnTo>
                                <a:lnTo>
                                  <a:pt x="3091" y="165"/>
                                </a:lnTo>
                                <a:lnTo>
                                  <a:pt x="3091" y="167"/>
                                </a:lnTo>
                                <a:lnTo>
                                  <a:pt x="3076" y="165"/>
                                </a:lnTo>
                                <a:lnTo>
                                  <a:pt x="3067" y="155"/>
                                </a:lnTo>
                                <a:lnTo>
                                  <a:pt x="3059" y="145"/>
                                </a:lnTo>
                                <a:lnTo>
                                  <a:pt x="3031" y="156"/>
                                </a:lnTo>
                                <a:lnTo>
                                  <a:pt x="3004" y="155"/>
                                </a:lnTo>
                                <a:lnTo>
                                  <a:pt x="2982" y="140"/>
                                </a:lnTo>
                                <a:lnTo>
                                  <a:pt x="2971" y="147"/>
                                </a:lnTo>
                                <a:lnTo>
                                  <a:pt x="2970" y="158"/>
                                </a:lnTo>
                                <a:lnTo>
                                  <a:pt x="2972" y="169"/>
                                </a:lnTo>
                                <a:lnTo>
                                  <a:pt x="2993" y="175"/>
                                </a:lnTo>
                                <a:lnTo>
                                  <a:pt x="3011" y="169"/>
                                </a:lnTo>
                                <a:lnTo>
                                  <a:pt x="3025" y="183"/>
                                </a:lnTo>
                                <a:lnTo>
                                  <a:pt x="3028" y="198"/>
                                </a:lnTo>
                                <a:lnTo>
                                  <a:pt x="3031" y="213"/>
                                </a:lnTo>
                                <a:lnTo>
                                  <a:pt x="3031" y="228"/>
                                </a:lnTo>
                                <a:lnTo>
                                  <a:pt x="2995" y="231"/>
                                </a:lnTo>
                                <a:lnTo>
                                  <a:pt x="2958" y="239"/>
                                </a:lnTo>
                                <a:lnTo>
                                  <a:pt x="2922" y="252"/>
                                </a:lnTo>
                                <a:lnTo>
                                  <a:pt x="2907" y="269"/>
                                </a:lnTo>
                                <a:lnTo>
                                  <a:pt x="2899" y="289"/>
                                </a:lnTo>
                                <a:lnTo>
                                  <a:pt x="2890" y="308"/>
                                </a:lnTo>
                                <a:lnTo>
                                  <a:pt x="2850" y="345"/>
                                </a:lnTo>
                                <a:lnTo>
                                  <a:pt x="2804" y="361"/>
                                </a:lnTo>
                                <a:lnTo>
                                  <a:pt x="2752" y="358"/>
                                </a:lnTo>
                                <a:lnTo>
                                  <a:pt x="2755" y="352"/>
                                </a:lnTo>
                                <a:lnTo>
                                  <a:pt x="2756" y="347"/>
                                </a:lnTo>
                                <a:lnTo>
                                  <a:pt x="2761" y="342"/>
                                </a:lnTo>
                                <a:lnTo>
                                  <a:pt x="2749" y="337"/>
                                </a:lnTo>
                                <a:lnTo>
                                  <a:pt x="2737" y="331"/>
                                </a:lnTo>
                                <a:lnTo>
                                  <a:pt x="2739" y="317"/>
                                </a:lnTo>
                                <a:lnTo>
                                  <a:pt x="2773" y="299"/>
                                </a:lnTo>
                                <a:lnTo>
                                  <a:pt x="2808" y="284"/>
                                </a:lnTo>
                                <a:lnTo>
                                  <a:pt x="2845" y="276"/>
                                </a:lnTo>
                                <a:lnTo>
                                  <a:pt x="2845" y="273"/>
                                </a:lnTo>
                                <a:lnTo>
                                  <a:pt x="2845" y="270"/>
                                </a:lnTo>
                                <a:lnTo>
                                  <a:pt x="2845" y="269"/>
                                </a:lnTo>
                                <a:lnTo>
                                  <a:pt x="2802" y="271"/>
                                </a:lnTo>
                                <a:lnTo>
                                  <a:pt x="2761" y="282"/>
                                </a:lnTo>
                                <a:lnTo>
                                  <a:pt x="2726" y="302"/>
                                </a:lnTo>
                                <a:lnTo>
                                  <a:pt x="2701" y="340"/>
                                </a:lnTo>
                                <a:lnTo>
                                  <a:pt x="2682" y="381"/>
                                </a:lnTo>
                                <a:lnTo>
                                  <a:pt x="2655" y="415"/>
                                </a:lnTo>
                                <a:lnTo>
                                  <a:pt x="2612" y="430"/>
                                </a:lnTo>
                                <a:lnTo>
                                  <a:pt x="2610" y="426"/>
                                </a:lnTo>
                                <a:lnTo>
                                  <a:pt x="2607" y="418"/>
                                </a:lnTo>
                                <a:lnTo>
                                  <a:pt x="2605" y="415"/>
                                </a:lnTo>
                                <a:lnTo>
                                  <a:pt x="2596" y="421"/>
                                </a:lnTo>
                                <a:lnTo>
                                  <a:pt x="2585" y="425"/>
                                </a:lnTo>
                                <a:lnTo>
                                  <a:pt x="2573" y="426"/>
                                </a:lnTo>
                                <a:lnTo>
                                  <a:pt x="2570" y="417"/>
                                </a:lnTo>
                                <a:lnTo>
                                  <a:pt x="2566" y="401"/>
                                </a:lnTo>
                                <a:lnTo>
                                  <a:pt x="2564" y="392"/>
                                </a:lnTo>
                                <a:lnTo>
                                  <a:pt x="2558" y="394"/>
                                </a:lnTo>
                                <a:lnTo>
                                  <a:pt x="2547" y="398"/>
                                </a:lnTo>
                                <a:lnTo>
                                  <a:pt x="2542" y="401"/>
                                </a:lnTo>
                                <a:lnTo>
                                  <a:pt x="2548" y="372"/>
                                </a:lnTo>
                                <a:lnTo>
                                  <a:pt x="2564" y="344"/>
                                </a:lnTo>
                                <a:lnTo>
                                  <a:pt x="2585" y="317"/>
                                </a:lnTo>
                                <a:lnTo>
                                  <a:pt x="2625" y="295"/>
                                </a:lnTo>
                                <a:lnTo>
                                  <a:pt x="2671" y="284"/>
                                </a:lnTo>
                                <a:lnTo>
                                  <a:pt x="2707" y="257"/>
                                </a:lnTo>
                                <a:lnTo>
                                  <a:pt x="2644" y="266"/>
                                </a:lnTo>
                                <a:lnTo>
                                  <a:pt x="2581" y="271"/>
                                </a:lnTo>
                                <a:lnTo>
                                  <a:pt x="2519" y="269"/>
                                </a:lnTo>
                                <a:lnTo>
                                  <a:pt x="2520" y="251"/>
                                </a:lnTo>
                                <a:lnTo>
                                  <a:pt x="2532" y="239"/>
                                </a:lnTo>
                                <a:lnTo>
                                  <a:pt x="2544" y="226"/>
                                </a:lnTo>
                                <a:lnTo>
                                  <a:pt x="2531" y="205"/>
                                </a:lnTo>
                                <a:lnTo>
                                  <a:pt x="2521" y="183"/>
                                </a:lnTo>
                                <a:lnTo>
                                  <a:pt x="2519" y="158"/>
                                </a:lnTo>
                                <a:close/>
                                <a:moveTo>
                                  <a:pt x="1572" y="581"/>
                                </a:moveTo>
                                <a:lnTo>
                                  <a:pt x="1541" y="566"/>
                                </a:lnTo>
                                <a:lnTo>
                                  <a:pt x="1515" y="549"/>
                                </a:lnTo>
                                <a:lnTo>
                                  <a:pt x="1504" y="522"/>
                                </a:lnTo>
                                <a:lnTo>
                                  <a:pt x="1528" y="481"/>
                                </a:lnTo>
                                <a:lnTo>
                                  <a:pt x="1536" y="430"/>
                                </a:lnTo>
                                <a:lnTo>
                                  <a:pt x="1535" y="378"/>
                                </a:lnTo>
                                <a:lnTo>
                                  <a:pt x="1537" y="328"/>
                                </a:lnTo>
                                <a:lnTo>
                                  <a:pt x="1524" y="319"/>
                                </a:lnTo>
                                <a:lnTo>
                                  <a:pt x="1508" y="312"/>
                                </a:lnTo>
                                <a:lnTo>
                                  <a:pt x="1497" y="301"/>
                                </a:lnTo>
                                <a:lnTo>
                                  <a:pt x="1519" y="283"/>
                                </a:lnTo>
                                <a:lnTo>
                                  <a:pt x="1543" y="268"/>
                                </a:lnTo>
                                <a:lnTo>
                                  <a:pt x="1574" y="262"/>
                                </a:lnTo>
                                <a:lnTo>
                                  <a:pt x="1590" y="272"/>
                                </a:lnTo>
                                <a:lnTo>
                                  <a:pt x="1605" y="281"/>
                                </a:lnTo>
                                <a:lnTo>
                                  <a:pt x="1614" y="296"/>
                                </a:lnTo>
                                <a:lnTo>
                                  <a:pt x="1595" y="338"/>
                                </a:lnTo>
                                <a:lnTo>
                                  <a:pt x="1587" y="396"/>
                                </a:lnTo>
                                <a:lnTo>
                                  <a:pt x="1587" y="461"/>
                                </a:lnTo>
                                <a:lnTo>
                                  <a:pt x="1590" y="526"/>
                                </a:lnTo>
                                <a:lnTo>
                                  <a:pt x="1598" y="531"/>
                                </a:lnTo>
                                <a:lnTo>
                                  <a:pt x="1614" y="542"/>
                                </a:lnTo>
                                <a:lnTo>
                                  <a:pt x="1621" y="547"/>
                                </a:lnTo>
                                <a:lnTo>
                                  <a:pt x="1609" y="556"/>
                                </a:lnTo>
                                <a:lnTo>
                                  <a:pt x="1584" y="573"/>
                                </a:lnTo>
                                <a:lnTo>
                                  <a:pt x="1572" y="581"/>
                                </a:lnTo>
                                <a:close/>
                                <a:moveTo>
                                  <a:pt x="1476" y="528"/>
                                </a:moveTo>
                                <a:lnTo>
                                  <a:pt x="1464" y="545"/>
                                </a:lnTo>
                                <a:lnTo>
                                  <a:pt x="1444" y="557"/>
                                </a:lnTo>
                                <a:lnTo>
                                  <a:pt x="1425" y="569"/>
                                </a:lnTo>
                                <a:lnTo>
                                  <a:pt x="1395" y="558"/>
                                </a:lnTo>
                                <a:lnTo>
                                  <a:pt x="1373" y="539"/>
                                </a:lnTo>
                                <a:lnTo>
                                  <a:pt x="1350" y="519"/>
                                </a:lnTo>
                                <a:lnTo>
                                  <a:pt x="1385" y="494"/>
                                </a:lnTo>
                                <a:lnTo>
                                  <a:pt x="1400" y="443"/>
                                </a:lnTo>
                                <a:lnTo>
                                  <a:pt x="1404" y="383"/>
                                </a:lnTo>
                                <a:lnTo>
                                  <a:pt x="1405" y="326"/>
                                </a:lnTo>
                                <a:lnTo>
                                  <a:pt x="1397" y="308"/>
                                </a:lnTo>
                                <a:lnTo>
                                  <a:pt x="1383" y="294"/>
                                </a:lnTo>
                                <a:lnTo>
                                  <a:pt x="1384" y="277"/>
                                </a:lnTo>
                                <a:lnTo>
                                  <a:pt x="1421" y="252"/>
                                </a:lnTo>
                                <a:lnTo>
                                  <a:pt x="1458" y="259"/>
                                </a:lnTo>
                                <a:lnTo>
                                  <a:pt x="1482" y="294"/>
                                </a:lnTo>
                                <a:lnTo>
                                  <a:pt x="1462" y="336"/>
                                </a:lnTo>
                                <a:lnTo>
                                  <a:pt x="1458" y="384"/>
                                </a:lnTo>
                                <a:lnTo>
                                  <a:pt x="1453" y="425"/>
                                </a:lnTo>
                                <a:lnTo>
                                  <a:pt x="1450" y="463"/>
                                </a:lnTo>
                                <a:lnTo>
                                  <a:pt x="1453" y="499"/>
                                </a:lnTo>
                                <a:lnTo>
                                  <a:pt x="1476" y="528"/>
                                </a:lnTo>
                                <a:close/>
                                <a:moveTo>
                                  <a:pt x="2261" y="365"/>
                                </a:moveTo>
                                <a:lnTo>
                                  <a:pt x="2254" y="324"/>
                                </a:lnTo>
                                <a:lnTo>
                                  <a:pt x="2243" y="285"/>
                                </a:lnTo>
                                <a:lnTo>
                                  <a:pt x="2241" y="247"/>
                                </a:lnTo>
                                <a:lnTo>
                                  <a:pt x="2260" y="227"/>
                                </a:lnTo>
                                <a:lnTo>
                                  <a:pt x="2296" y="192"/>
                                </a:lnTo>
                                <a:lnTo>
                                  <a:pt x="2315" y="172"/>
                                </a:lnTo>
                                <a:lnTo>
                                  <a:pt x="2342" y="189"/>
                                </a:lnTo>
                                <a:lnTo>
                                  <a:pt x="2369" y="208"/>
                                </a:lnTo>
                                <a:lnTo>
                                  <a:pt x="2403" y="202"/>
                                </a:lnTo>
                                <a:lnTo>
                                  <a:pt x="2419" y="184"/>
                                </a:lnTo>
                                <a:lnTo>
                                  <a:pt x="2426" y="161"/>
                                </a:lnTo>
                                <a:lnTo>
                                  <a:pt x="2447" y="160"/>
                                </a:lnTo>
                                <a:lnTo>
                                  <a:pt x="2437" y="190"/>
                                </a:lnTo>
                                <a:lnTo>
                                  <a:pt x="2417" y="246"/>
                                </a:lnTo>
                                <a:lnTo>
                                  <a:pt x="2407" y="276"/>
                                </a:lnTo>
                                <a:lnTo>
                                  <a:pt x="2418" y="283"/>
                                </a:lnTo>
                                <a:lnTo>
                                  <a:pt x="2434" y="286"/>
                                </a:lnTo>
                                <a:lnTo>
                                  <a:pt x="2451" y="290"/>
                                </a:lnTo>
                                <a:lnTo>
                                  <a:pt x="2460" y="318"/>
                                </a:lnTo>
                                <a:lnTo>
                                  <a:pt x="2479" y="371"/>
                                </a:lnTo>
                                <a:lnTo>
                                  <a:pt x="2490" y="399"/>
                                </a:lnTo>
                                <a:lnTo>
                                  <a:pt x="2474" y="409"/>
                                </a:lnTo>
                                <a:lnTo>
                                  <a:pt x="2458" y="419"/>
                                </a:lnTo>
                                <a:lnTo>
                                  <a:pt x="2446" y="429"/>
                                </a:lnTo>
                                <a:lnTo>
                                  <a:pt x="2435" y="443"/>
                                </a:lnTo>
                                <a:lnTo>
                                  <a:pt x="2414" y="470"/>
                                </a:lnTo>
                                <a:lnTo>
                                  <a:pt x="2403" y="485"/>
                                </a:lnTo>
                                <a:lnTo>
                                  <a:pt x="2368" y="478"/>
                                </a:lnTo>
                                <a:lnTo>
                                  <a:pt x="2330" y="478"/>
                                </a:lnTo>
                                <a:lnTo>
                                  <a:pt x="2298" y="489"/>
                                </a:lnTo>
                                <a:lnTo>
                                  <a:pt x="2297" y="488"/>
                                </a:lnTo>
                                <a:lnTo>
                                  <a:pt x="2292" y="486"/>
                                </a:lnTo>
                                <a:lnTo>
                                  <a:pt x="2291" y="485"/>
                                </a:lnTo>
                                <a:lnTo>
                                  <a:pt x="2301" y="462"/>
                                </a:lnTo>
                                <a:lnTo>
                                  <a:pt x="2322" y="421"/>
                                </a:lnTo>
                                <a:lnTo>
                                  <a:pt x="2333" y="399"/>
                                </a:lnTo>
                                <a:lnTo>
                                  <a:pt x="2297" y="397"/>
                                </a:lnTo>
                                <a:lnTo>
                                  <a:pt x="2263" y="401"/>
                                </a:lnTo>
                                <a:lnTo>
                                  <a:pt x="2261" y="365"/>
                                </a:lnTo>
                                <a:close/>
                                <a:moveTo>
                                  <a:pt x="2390" y="336"/>
                                </a:moveTo>
                                <a:lnTo>
                                  <a:pt x="2375" y="358"/>
                                </a:lnTo>
                                <a:lnTo>
                                  <a:pt x="2359" y="388"/>
                                </a:lnTo>
                                <a:lnTo>
                                  <a:pt x="2352" y="417"/>
                                </a:lnTo>
                                <a:lnTo>
                                  <a:pt x="2366" y="418"/>
                                </a:lnTo>
                                <a:lnTo>
                                  <a:pt x="2392" y="419"/>
                                </a:lnTo>
                                <a:lnTo>
                                  <a:pt x="2407" y="420"/>
                                </a:lnTo>
                                <a:lnTo>
                                  <a:pt x="2412" y="413"/>
                                </a:lnTo>
                                <a:lnTo>
                                  <a:pt x="2421" y="399"/>
                                </a:lnTo>
                                <a:lnTo>
                                  <a:pt x="2425" y="392"/>
                                </a:lnTo>
                                <a:lnTo>
                                  <a:pt x="2414" y="370"/>
                                </a:lnTo>
                                <a:lnTo>
                                  <a:pt x="2409" y="342"/>
                                </a:lnTo>
                                <a:lnTo>
                                  <a:pt x="2390" y="336"/>
                                </a:lnTo>
                                <a:close/>
                                <a:moveTo>
                                  <a:pt x="2299" y="256"/>
                                </a:moveTo>
                                <a:lnTo>
                                  <a:pt x="2303" y="281"/>
                                </a:lnTo>
                                <a:lnTo>
                                  <a:pt x="2309" y="308"/>
                                </a:lnTo>
                                <a:lnTo>
                                  <a:pt x="2316" y="326"/>
                                </a:lnTo>
                                <a:lnTo>
                                  <a:pt x="2358" y="305"/>
                                </a:lnTo>
                                <a:lnTo>
                                  <a:pt x="2369" y="269"/>
                                </a:lnTo>
                                <a:lnTo>
                                  <a:pt x="2377" y="240"/>
                                </a:lnTo>
                                <a:lnTo>
                                  <a:pt x="2362" y="239"/>
                                </a:lnTo>
                                <a:lnTo>
                                  <a:pt x="2334" y="235"/>
                                </a:lnTo>
                                <a:lnTo>
                                  <a:pt x="2319" y="233"/>
                                </a:lnTo>
                                <a:lnTo>
                                  <a:pt x="2313" y="239"/>
                                </a:lnTo>
                                <a:lnTo>
                                  <a:pt x="2304" y="249"/>
                                </a:lnTo>
                                <a:lnTo>
                                  <a:pt x="2299" y="256"/>
                                </a:lnTo>
                                <a:close/>
                              </a:path>
                            </a:pathLst>
                          </a:custGeom>
                          <a:solidFill>
                            <a:srgbClr val="FFFFFF"/>
                          </a:solidFill>
                          <a:ln>
                            <a:noFill/>
                          </a:ln>
                        </wps:spPr>
                        <wps:bodyPr rot="0" vert="horz" wrap="square" lIns="91440" tIns="45720" rIns="91440" bIns="45720" anchor="t" anchorCtr="0" upright="1">
                          <a:noAutofit/>
                        </wps:bodyPr>
                      </wps:wsp>
                      <wps:wsp>
                        <wps:cNvPr id="75" name="Freeform 76"/>
                        <wps:cNvSpPr>
                          <a:spLocks/>
                        </wps:cNvSpPr>
                        <wps:spPr bwMode="auto">
                          <a:xfrm>
                            <a:off x="525" y="990"/>
                            <a:ext cx="7" cy="136"/>
                          </a:xfrm>
                          <a:custGeom>
                            <a:avLst/>
                            <a:gdLst>
                              <a:gd name="T0" fmla="*/ 29 w 29"/>
                              <a:gd name="T1" fmla="*/ 543 h 543"/>
                              <a:gd name="T2" fmla="*/ 0 w 29"/>
                              <a:gd name="T3" fmla="*/ 543 h 543"/>
                              <a:gd name="T4" fmla="*/ 0 w 29"/>
                              <a:gd name="T5" fmla="*/ 0 h 543"/>
                              <a:gd name="T6" fmla="*/ 29 w 29"/>
                              <a:gd name="T7" fmla="*/ 0 h 543"/>
                              <a:gd name="T8" fmla="*/ 29 w 29"/>
                              <a:gd name="T9" fmla="*/ 543 h 543"/>
                              <a:gd name="T10" fmla="*/ 29 w 29"/>
                              <a:gd name="T11" fmla="*/ 543 h 543"/>
                            </a:gdLst>
                            <a:ahLst/>
                            <a:cxnLst>
                              <a:cxn ang="0">
                                <a:pos x="T0" y="T1"/>
                              </a:cxn>
                              <a:cxn ang="0">
                                <a:pos x="T2" y="T3"/>
                              </a:cxn>
                              <a:cxn ang="0">
                                <a:pos x="T4" y="T5"/>
                              </a:cxn>
                              <a:cxn ang="0">
                                <a:pos x="T6" y="T7"/>
                              </a:cxn>
                              <a:cxn ang="0">
                                <a:pos x="T8" y="T9"/>
                              </a:cxn>
                              <a:cxn ang="0">
                                <a:pos x="T10" y="T11"/>
                              </a:cxn>
                            </a:cxnLst>
                            <a:rect l="0" t="0" r="r" b="b"/>
                            <a:pathLst>
                              <a:path w="29" h="543">
                                <a:moveTo>
                                  <a:pt x="29" y="543"/>
                                </a:moveTo>
                                <a:lnTo>
                                  <a:pt x="0" y="543"/>
                                </a:lnTo>
                                <a:lnTo>
                                  <a:pt x="0" y="0"/>
                                </a:lnTo>
                                <a:lnTo>
                                  <a:pt x="29" y="0"/>
                                </a:lnTo>
                                <a:lnTo>
                                  <a:pt x="29" y="543"/>
                                </a:lnTo>
                                <a:close/>
                              </a:path>
                            </a:pathLst>
                          </a:custGeom>
                          <a:solidFill>
                            <a:srgbClr val="FFFFFF"/>
                          </a:solidFill>
                          <a:ln>
                            <a:noFill/>
                          </a:ln>
                        </wps:spPr>
                        <wps:bodyPr rot="0" vert="horz" wrap="square" lIns="91440" tIns="45720" rIns="91440" bIns="45720" anchor="t" anchorCtr="0" upright="1">
                          <a:noAutofit/>
                        </wps:bodyPr>
                      </wps:wsp>
                      <wps:wsp>
                        <wps:cNvPr id="76" name="Freeform 77"/>
                        <wps:cNvSpPr>
                          <a:spLocks/>
                        </wps:cNvSpPr>
                        <wps:spPr bwMode="auto">
                          <a:xfrm>
                            <a:off x="624" y="1286"/>
                            <a:ext cx="7" cy="8"/>
                          </a:xfrm>
                          <a:custGeom>
                            <a:avLst/>
                            <a:gdLst>
                              <a:gd name="T0" fmla="*/ 29 w 29"/>
                              <a:gd name="T1" fmla="*/ 14 h 29"/>
                              <a:gd name="T2" fmla="*/ 27 w 29"/>
                              <a:gd name="T3" fmla="*/ 7 h 29"/>
                              <a:gd name="T4" fmla="*/ 22 w 29"/>
                              <a:gd name="T5" fmla="*/ 2 h 29"/>
                              <a:gd name="T6" fmla="*/ 14 w 29"/>
                              <a:gd name="T7" fmla="*/ 0 h 29"/>
                              <a:gd name="T8" fmla="*/ 14 w 29"/>
                              <a:gd name="T9" fmla="*/ 0 h 29"/>
                              <a:gd name="T10" fmla="*/ 7 w 29"/>
                              <a:gd name="T11" fmla="*/ 2 h 29"/>
                              <a:gd name="T12" fmla="*/ 1 w 29"/>
                              <a:gd name="T13" fmla="*/ 7 h 29"/>
                              <a:gd name="T14" fmla="*/ 0 w 29"/>
                              <a:gd name="T15" fmla="*/ 14 h 29"/>
                              <a:gd name="T16" fmla="*/ 0 w 29"/>
                              <a:gd name="T17" fmla="*/ 14 h 29"/>
                              <a:gd name="T18" fmla="*/ 1 w 29"/>
                              <a:gd name="T19" fmla="*/ 21 h 29"/>
                              <a:gd name="T20" fmla="*/ 7 w 29"/>
                              <a:gd name="T21" fmla="*/ 27 h 29"/>
                              <a:gd name="T22" fmla="*/ 14 w 29"/>
                              <a:gd name="T23" fmla="*/ 29 h 29"/>
                              <a:gd name="T24" fmla="*/ 14 w 29"/>
                              <a:gd name="T25" fmla="*/ 29 h 29"/>
                              <a:gd name="T26" fmla="*/ 22 w 29"/>
                              <a:gd name="T27" fmla="*/ 27 h 29"/>
                              <a:gd name="T28" fmla="*/ 27 w 29"/>
                              <a:gd name="T29" fmla="*/ 21 h 29"/>
                              <a:gd name="T30" fmla="*/ 29 w 29"/>
                              <a:gd name="T31" fmla="*/ 14 h 29"/>
                              <a:gd name="T32" fmla="*/ 29 w 29"/>
                              <a:gd name="T33" fmla="*/ 14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9" h="29">
                                <a:moveTo>
                                  <a:pt x="29" y="14"/>
                                </a:moveTo>
                                <a:lnTo>
                                  <a:pt x="27" y="7"/>
                                </a:lnTo>
                                <a:lnTo>
                                  <a:pt x="22" y="2"/>
                                </a:lnTo>
                                <a:lnTo>
                                  <a:pt x="14" y="0"/>
                                </a:lnTo>
                                <a:lnTo>
                                  <a:pt x="7" y="2"/>
                                </a:lnTo>
                                <a:lnTo>
                                  <a:pt x="1" y="7"/>
                                </a:lnTo>
                                <a:lnTo>
                                  <a:pt x="0" y="14"/>
                                </a:lnTo>
                                <a:lnTo>
                                  <a:pt x="1" y="21"/>
                                </a:lnTo>
                                <a:lnTo>
                                  <a:pt x="7" y="27"/>
                                </a:lnTo>
                                <a:lnTo>
                                  <a:pt x="14" y="29"/>
                                </a:lnTo>
                                <a:lnTo>
                                  <a:pt x="22" y="27"/>
                                </a:lnTo>
                                <a:lnTo>
                                  <a:pt x="27" y="21"/>
                                </a:lnTo>
                                <a:lnTo>
                                  <a:pt x="29" y="14"/>
                                </a:lnTo>
                                <a:close/>
                              </a:path>
                            </a:pathLst>
                          </a:custGeom>
                          <a:solidFill>
                            <a:srgbClr val="FFFFFF"/>
                          </a:solidFill>
                          <a:ln>
                            <a:noFill/>
                          </a:ln>
                        </wps:spPr>
                        <wps:bodyPr rot="0" vert="horz" wrap="square" lIns="91440" tIns="45720" rIns="91440" bIns="45720" anchor="t" anchorCtr="0" upright="1">
                          <a:noAutofit/>
                        </wps:bodyPr>
                      </wps:wsp>
                      <wps:wsp>
                        <wps:cNvPr id="77" name="Freeform 78"/>
                        <wps:cNvSpPr>
                          <a:spLocks/>
                        </wps:cNvSpPr>
                        <wps:spPr bwMode="auto">
                          <a:xfrm>
                            <a:off x="667" y="1286"/>
                            <a:ext cx="8" cy="7"/>
                          </a:xfrm>
                          <a:custGeom>
                            <a:avLst/>
                            <a:gdLst>
                              <a:gd name="T0" fmla="*/ 28 w 28"/>
                              <a:gd name="T1" fmla="*/ 16 h 30"/>
                              <a:gd name="T2" fmla="*/ 27 w 28"/>
                              <a:gd name="T3" fmla="*/ 8 h 30"/>
                              <a:gd name="T4" fmla="*/ 22 w 28"/>
                              <a:gd name="T5" fmla="*/ 3 h 30"/>
                              <a:gd name="T6" fmla="*/ 14 w 28"/>
                              <a:gd name="T7" fmla="*/ 0 h 30"/>
                              <a:gd name="T8" fmla="*/ 14 w 28"/>
                              <a:gd name="T9" fmla="*/ 0 h 30"/>
                              <a:gd name="T10" fmla="*/ 6 w 28"/>
                              <a:gd name="T11" fmla="*/ 3 h 30"/>
                              <a:gd name="T12" fmla="*/ 1 w 28"/>
                              <a:gd name="T13" fmla="*/ 8 h 30"/>
                              <a:gd name="T14" fmla="*/ 0 w 28"/>
                              <a:gd name="T15" fmla="*/ 16 h 30"/>
                              <a:gd name="T16" fmla="*/ 0 w 28"/>
                              <a:gd name="T17" fmla="*/ 16 h 30"/>
                              <a:gd name="T18" fmla="*/ 1 w 28"/>
                              <a:gd name="T19" fmla="*/ 22 h 30"/>
                              <a:gd name="T20" fmla="*/ 6 w 28"/>
                              <a:gd name="T21" fmla="*/ 28 h 30"/>
                              <a:gd name="T22" fmla="*/ 14 w 28"/>
                              <a:gd name="T23" fmla="*/ 30 h 30"/>
                              <a:gd name="T24" fmla="*/ 14 w 28"/>
                              <a:gd name="T25" fmla="*/ 30 h 30"/>
                              <a:gd name="T26" fmla="*/ 22 w 28"/>
                              <a:gd name="T27" fmla="*/ 28 h 30"/>
                              <a:gd name="T28" fmla="*/ 27 w 28"/>
                              <a:gd name="T29" fmla="*/ 22 h 30"/>
                              <a:gd name="T30" fmla="*/ 28 w 28"/>
                              <a:gd name="T31" fmla="*/ 16 h 30"/>
                              <a:gd name="T32" fmla="*/ 28 w 28"/>
                              <a:gd name="T33" fmla="*/ 16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8" h="30">
                                <a:moveTo>
                                  <a:pt x="28" y="16"/>
                                </a:moveTo>
                                <a:lnTo>
                                  <a:pt x="27" y="8"/>
                                </a:lnTo>
                                <a:lnTo>
                                  <a:pt x="22" y="3"/>
                                </a:lnTo>
                                <a:lnTo>
                                  <a:pt x="14" y="0"/>
                                </a:lnTo>
                                <a:lnTo>
                                  <a:pt x="6" y="3"/>
                                </a:lnTo>
                                <a:lnTo>
                                  <a:pt x="1" y="8"/>
                                </a:lnTo>
                                <a:lnTo>
                                  <a:pt x="0" y="16"/>
                                </a:lnTo>
                                <a:lnTo>
                                  <a:pt x="1" y="22"/>
                                </a:lnTo>
                                <a:lnTo>
                                  <a:pt x="6" y="28"/>
                                </a:lnTo>
                                <a:lnTo>
                                  <a:pt x="14" y="30"/>
                                </a:lnTo>
                                <a:lnTo>
                                  <a:pt x="22" y="28"/>
                                </a:lnTo>
                                <a:lnTo>
                                  <a:pt x="27" y="22"/>
                                </a:lnTo>
                                <a:lnTo>
                                  <a:pt x="28" y="16"/>
                                </a:lnTo>
                                <a:close/>
                              </a:path>
                            </a:pathLst>
                          </a:custGeom>
                          <a:solidFill>
                            <a:srgbClr val="FFFFFF"/>
                          </a:solidFill>
                          <a:ln>
                            <a:noFill/>
                          </a:ln>
                        </wps:spPr>
                        <wps:bodyPr rot="0" vert="horz" wrap="square" lIns="91440" tIns="45720" rIns="91440" bIns="45720" anchor="t" anchorCtr="0" upright="1">
                          <a:noAutofit/>
                        </wps:bodyPr>
                      </wps:wsp>
                      <wps:wsp>
                        <wps:cNvPr id="78" name="Freeform 79"/>
                        <wps:cNvSpPr>
                          <a:spLocks/>
                        </wps:cNvSpPr>
                        <wps:spPr bwMode="auto">
                          <a:xfrm>
                            <a:off x="713" y="1284"/>
                            <a:ext cx="8" cy="8"/>
                          </a:xfrm>
                          <a:custGeom>
                            <a:avLst/>
                            <a:gdLst>
                              <a:gd name="T0" fmla="*/ 15 w 30"/>
                              <a:gd name="T1" fmla="*/ 29 h 29"/>
                              <a:gd name="T2" fmla="*/ 22 w 30"/>
                              <a:gd name="T3" fmla="*/ 27 h 29"/>
                              <a:gd name="T4" fmla="*/ 28 w 30"/>
                              <a:gd name="T5" fmla="*/ 22 h 29"/>
                              <a:gd name="T6" fmla="*/ 30 w 30"/>
                              <a:gd name="T7" fmla="*/ 14 h 29"/>
                              <a:gd name="T8" fmla="*/ 30 w 30"/>
                              <a:gd name="T9" fmla="*/ 14 h 29"/>
                              <a:gd name="T10" fmla="*/ 28 w 30"/>
                              <a:gd name="T11" fmla="*/ 8 h 29"/>
                              <a:gd name="T12" fmla="*/ 22 w 30"/>
                              <a:gd name="T13" fmla="*/ 2 h 29"/>
                              <a:gd name="T14" fmla="*/ 16 w 30"/>
                              <a:gd name="T15" fmla="*/ 0 h 29"/>
                              <a:gd name="T16" fmla="*/ 16 w 30"/>
                              <a:gd name="T17" fmla="*/ 0 h 29"/>
                              <a:gd name="T18" fmla="*/ 8 w 30"/>
                              <a:gd name="T19" fmla="*/ 1 h 29"/>
                              <a:gd name="T20" fmla="*/ 3 w 30"/>
                              <a:gd name="T21" fmla="*/ 6 h 29"/>
                              <a:gd name="T22" fmla="*/ 0 w 30"/>
                              <a:gd name="T23" fmla="*/ 14 h 29"/>
                              <a:gd name="T24" fmla="*/ 0 w 30"/>
                              <a:gd name="T25" fmla="*/ 14 h 29"/>
                              <a:gd name="T26" fmla="*/ 3 w 30"/>
                              <a:gd name="T27" fmla="*/ 22 h 29"/>
                              <a:gd name="T28" fmla="*/ 8 w 30"/>
                              <a:gd name="T29" fmla="*/ 27 h 29"/>
                              <a:gd name="T30" fmla="*/ 15 w 30"/>
                              <a:gd name="T31" fmla="*/ 29 h 29"/>
                              <a:gd name="T32" fmla="*/ 15 w 30"/>
                              <a:gd name="T33" fmla="*/ 29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0" h="29">
                                <a:moveTo>
                                  <a:pt x="15" y="29"/>
                                </a:moveTo>
                                <a:lnTo>
                                  <a:pt x="22" y="27"/>
                                </a:lnTo>
                                <a:lnTo>
                                  <a:pt x="28" y="22"/>
                                </a:lnTo>
                                <a:lnTo>
                                  <a:pt x="30" y="14"/>
                                </a:lnTo>
                                <a:lnTo>
                                  <a:pt x="28" y="8"/>
                                </a:lnTo>
                                <a:lnTo>
                                  <a:pt x="22" y="2"/>
                                </a:lnTo>
                                <a:lnTo>
                                  <a:pt x="16" y="0"/>
                                </a:lnTo>
                                <a:lnTo>
                                  <a:pt x="8" y="1"/>
                                </a:lnTo>
                                <a:lnTo>
                                  <a:pt x="3" y="6"/>
                                </a:lnTo>
                                <a:lnTo>
                                  <a:pt x="0" y="14"/>
                                </a:lnTo>
                                <a:lnTo>
                                  <a:pt x="3" y="22"/>
                                </a:lnTo>
                                <a:lnTo>
                                  <a:pt x="8" y="27"/>
                                </a:lnTo>
                                <a:lnTo>
                                  <a:pt x="15" y="29"/>
                                </a:lnTo>
                                <a:close/>
                              </a:path>
                            </a:pathLst>
                          </a:custGeom>
                          <a:solidFill>
                            <a:srgbClr val="FFFFFF"/>
                          </a:solidFill>
                          <a:ln>
                            <a:noFill/>
                          </a:ln>
                        </wps:spPr>
                        <wps:bodyPr rot="0" vert="horz" wrap="square" lIns="91440" tIns="45720" rIns="91440" bIns="45720" anchor="t" anchorCtr="0" upright="1">
                          <a:noAutofit/>
                        </wps:bodyPr>
                      </wps:wsp>
                      <wps:wsp>
                        <wps:cNvPr id="79" name="Freeform 80"/>
                        <wps:cNvSpPr>
                          <a:spLocks/>
                        </wps:cNvSpPr>
                        <wps:spPr bwMode="auto">
                          <a:xfrm>
                            <a:off x="758" y="1286"/>
                            <a:ext cx="8" cy="7"/>
                          </a:xfrm>
                          <a:custGeom>
                            <a:avLst/>
                            <a:gdLst>
                              <a:gd name="T0" fmla="*/ 29 w 29"/>
                              <a:gd name="T1" fmla="*/ 16 h 30"/>
                              <a:gd name="T2" fmla="*/ 27 w 29"/>
                              <a:gd name="T3" fmla="*/ 8 h 30"/>
                              <a:gd name="T4" fmla="*/ 22 w 29"/>
                              <a:gd name="T5" fmla="*/ 3 h 30"/>
                              <a:gd name="T6" fmla="*/ 14 w 29"/>
                              <a:gd name="T7" fmla="*/ 0 h 30"/>
                              <a:gd name="T8" fmla="*/ 14 w 29"/>
                              <a:gd name="T9" fmla="*/ 0 h 30"/>
                              <a:gd name="T10" fmla="*/ 7 w 29"/>
                              <a:gd name="T11" fmla="*/ 3 h 30"/>
                              <a:gd name="T12" fmla="*/ 2 w 29"/>
                              <a:gd name="T13" fmla="*/ 8 h 30"/>
                              <a:gd name="T14" fmla="*/ 0 w 29"/>
                              <a:gd name="T15" fmla="*/ 16 h 30"/>
                              <a:gd name="T16" fmla="*/ 0 w 29"/>
                              <a:gd name="T17" fmla="*/ 16 h 30"/>
                              <a:gd name="T18" fmla="*/ 2 w 29"/>
                              <a:gd name="T19" fmla="*/ 22 h 30"/>
                              <a:gd name="T20" fmla="*/ 7 w 29"/>
                              <a:gd name="T21" fmla="*/ 28 h 30"/>
                              <a:gd name="T22" fmla="*/ 14 w 29"/>
                              <a:gd name="T23" fmla="*/ 30 h 30"/>
                              <a:gd name="T24" fmla="*/ 14 w 29"/>
                              <a:gd name="T25" fmla="*/ 30 h 30"/>
                              <a:gd name="T26" fmla="*/ 22 w 29"/>
                              <a:gd name="T27" fmla="*/ 28 h 30"/>
                              <a:gd name="T28" fmla="*/ 27 w 29"/>
                              <a:gd name="T29" fmla="*/ 22 h 30"/>
                              <a:gd name="T30" fmla="*/ 29 w 29"/>
                              <a:gd name="T31" fmla="*/ 16 h 30"/>
                              <a:gd name="T32" fmla="*/ 29 w 29"/>
                              <a:gd name="T33" fmla="*/ 16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9" h="30">
                                <a:moveTo>
                                  <a:pt x="29" y="16"/>
                                </a:moveTo>
                                <a:lnTo>
                                  <a:pt x="27" y="8"/>
                                </a:lnTo>
                                <a:lnTo>
                                  <a:pt x="22" y="3"/>
                                </a:lnTo>
                                <a:lnTo>
                                  <a:pt x="14" y="0"/>
                                </a:lnTo>
                                <a:lnTo>
                                  <a:pt x="7" y="3"/>
                                </a:lnTo>
                                <a:lnTo>
                                  <a:pt x="2" y="8"/>
                                </a:lnTo>
                                <a:lnTo>
                                  <a:pt x="0" y="16"/>
                                </a:lnTo>
                                <a:lnTo>
                                  <a:pt x="2" y="22"/>
                                </a:lnTo>
                                <a:lnTo>
                                  <a:pt x="7" y="28"/>
                                </a:lnTo>
                                <a:lnTo>
                                  <a:pt x="14" y="30"/>
                                </a:lnTo>
                                <a:lnTo>
                                  <a:pt x="22" y="28"/>
                                </a:lnTo>
                                <a:lnTo>
                                  <a:pt x="27" y="22"/>
                                </a:lnTo>
                                <a:lnTo>
                                  <a:pt x="29" y="16"/>
                                </a:lnTo>
                                <a:close/>
                              </a:path>
                            </a:pathLst>
                          </a:custGeom>
                          <a:solidFill>
                            <a:srgbClr val="FFFFFF"/>
                          </a:solidFill>
                          <a:ln>
                            <a:noFill/>
                          </a:ln>
                        </wps:spPr>
                        <wps:bodyPr rot="0" vert="horz" wrap="square" lIns="91440" tIns="45720" rIns="91440" bIns="45720" anchor="t" anchorCtr="0" upright="1">
                          <a:noAutofit/>
                        </wps:bodyPr>
                      </wps:wsp>
                      <wps:wsp>
                        <wps:cNvPr id="80" name="Freeform 81"/>
                        <wps:cNvSpPr>
                          <a:spLocks/>
                        </wps:cNvSpPr>
                        <wps:spPr bwMode="auto">
                          <a:xfrm>
                            <a:off x="805" y="1286"/>
                            <a:ext cx="8" cy="8"/>
                          </a:xfrm>
                          <a:custGeom>
                            <a:avLst/>
                            <a:gdLst>
                              <a:gd name="T0" fmla="*/ 29 w 29"/>
                              <a:gd name="T1" fmla="*/ 15 h 29"/>
                              <a:gd name="T2" fmla="*/ 27 w 29"/>
                              <a:gd name="T3" fmla="*/ 7 h 29"/>
                              <a:gd name="T4" fmla="*/ 22 w 29"/>
                              <a:gd name="T5" fmla="*/ 2 h 29"/>
                              <a:gd name="T6" fmla="*/ 14 w 29"/>
                              <a:gd name="T7" fmla="*/ 0 h 29"/>
                              <a:gd name="T8" fmla="*/ 14 w 29"/>
                              <a:gd name="T9" fmla="*/ 0 h 29"/>
                              <a:gd name="T10" fmla="*/ 7 w 29"/>
                              <a:gd name="T11" fmla="*/ 2 h 29"/>
                              <a:gd name="T12" fmla="*/ 2 w 29"/>
                              <a:gd name="T13" fmla="*/ 7 h 29"/>
                              <a:gd name="T14" fmla="*/ 0 w 29"/>
                              <a:gd name="T15" fmla="*/ 15 h 29"/>
                              <a:gd name="T16" fmla="*/ 0 w 29"/>
                              <a:gd name="T17" fmla="*/ 15 h 29"/>
                              <a:gd name="T18" fmla="*/ 2 w 29"/>
                              <a:gd name="T19" fmla="*/ 22 h 29"/>
                              <a:gd name="T20" fmla="*/ 7 w 29"/>
                              <a:gd name="T21" fmla="*/ 27 h 29"/>
                              <a:gd name="T22" fmla="*/ 14 w 29"/>
                              <a:gd name="T23" fmla="*/ 29 h 29"/>
                              <a:gd name="T24" fmla="*/ 14 w 29"/>
                              <a:gd name="T25" fmla="*/ 29 h 29"/>
                              <a:gd name="T26" fmla="*/ 22 w 29"/>
                              <a:gd name="T27" fmla="*/ 27 h 29"/>
                              <a:gd name="T28" fmla="*/ 27 w 29"/>
                              <a:gd name="T29" fmla="*/ 22 h 29"/>
                              <a:gd name="T30" fmla="*/ 29 w 29"/>
                              <a:gd name="T31" fmla="*/ 15 h 29"/>
                              <a:gd name="T32" fmla="*/ 29 w 29"/>
                              <a:gd name="T33" fmla="*/ 15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9" h="29">
                                <a:moveTo>
                                  <a:pt x="29" y="15"/>
                                </a:moveTo>
                                <a:lnTo>
                                  <a:pt x="27" y="7"/>
                                </a:lnTo>
                                <a:lnTo>
                                  <a:pt x="22" y="2"/>
                                </a:lnTo>
                                <a:lnTo>
                                  <a:pt x="14" y="0"/>
                                </a:lnTo>
                                <a:lnTo>
                                  <a:pt x="7" y="2"/>
                                </a:lnTo>
                                <a:lnTo>
                                  <a:pt x="2" y="7"/>
                                </a:lnTo>
                                <a:lnTo>
                                  <a:pt x="0" y="15"/>
                                </a:lnTo>
                                <a:lnTo>
                                  <a:pt x="2" y="22"/>
                                </a:lnTo>
                                <a:lnTo>
                                  <a:pt x="7" y="27"/>
                                </a:lnTo>
                                <a:lnTo>
                                  <a:pt x="14" y="29"/>
                                </a:lnTo>
                                <a:lnTo>
                                  <a:pt x="22" y="27"/>
                                </a:lnTo>
                                <a:lnTo>
                                  <a:pt x="27" y="22"/>
                                </a:lnTo>
                                <a:lnTo>
                                  <a:pt x="29" y="15"/>
                                </a:lnTo>
                                <a:close/>
                              </a:path>
                            </a:pathLst>
                          </a:custGeom>
                          <a:solidFill>
                            <a:srgbClr val="FFFFFF"/>
                          </a:solidFill>
                          <a:ln>
                            <a:noFill/>
                          </a:ln>
                        </wps:spPr>
                        <wps:bodyPr rot="0" vert="horz" wrap="square" lIns="91440" tIns="45720" rIns="91440" bIns="45720" anchor="t" anchorCtr="0" upright="1">
                          <a:noAutofit/>
                        </wps:bodyPr>
                      </wps:wsp>
                      <wps:wsp>
                        <wps:cNvPr id="81" name="Freeform 82"/>
                        <wps:cNvSpPr>
                          <a:spLocks/>
                        </wps:cNvSpPr>
                        <wps:spPr bwMode="auto">
                          <a:xfrm>
                            <a:off x="851" y="1286"/>
                            <a:ext cx="8" cy="8"/>
                          </a:xfrm>
                          <a:custGeom>
                            <a:avLst/>
                            <a:gdLst>
                              <a:gd name="T0" fmla="*/ 29 w 29"/>
                              <a:gd name="T1" fmla="*/ 14 h 28"/>
                              <a:gd name="T2" fmla="*/ 27 w 29"/>
                              <a:gd name="T3" fmla="*/ 6 h 28"/>
                              <a:gd name="T4" fmla="*/ 22 w 29"/>
                              <a:gd name="T5" fmla="*/ 1 h 28"/>
                              <a:gd name="T6" fmla="*/ 14 w 29"/>
                              <a:gd name="T7" fmla="*/ 0 h 28"/>
                              <a:gd name="T8" fmla="*/ 14 w 29"/>
                              <a:gd name="T9" fmla="*/ 0 h 28"/>
                              <a:gd name="T10" fmla="*/ 7 w 29"/>
                              <a:gd name="T11" fmla="*/ 1 h 28"/>
                              <a:gd name="T12" fmla="*/ 2 w 29"/>
                              <a:gd name="T13" fmla="*/ 6 h 28"/>
                              <a:gd name="T14" fmla="*/ 0 w 29"/>
                              <a:gd name="T15" fmla="*/ 14 h 28"/>
                              <a:gd name="T16" fmla="*/ 0 w 29"/>
                              <a:gd name="T17" fmla="*/ 14 h 28"/>
                              <a:gd name="T18" fmla="*/ 2 w 29"/>
                              <a:gd name="T19" fmla="*/ 22 h 28"/>
                              <a:gd name="T20" fmla="*/ 7 w 29"/>
                              <a:gd name="T21" fmla="*/ 27 h 28"/>
                              <a:gd name="T22" fmla="*/ 14 w 29"/>
                              <a:gd name="T23" fmla="*/ 28 h 28"/>
                              <a:gd name="T24" fmla="*/ 14 w 29"/>
                              <a:gd name="T25" fmla="*/ 28 h 28"/>
                              <a:gd name="T26" fmla="*/ 22 w 29"/>
                              <a:gd name="T27" fmla="*/ 27 h 28"/>
                              <a:gd name="T28" fmla="*/ 27 w 29"/>
                              <a:gd name="T29" fmla="*/ 22 h 28"/>
                              <a:gd name="T30" fmla="*/ 29 w 29"/>
                              <a:gd name="T31" fmla="*/ 14 h 28"/>
                              <a:gd name="T32" fmla="*/ 29 w 29"/>
                              <a:gd name="T33" fmla="*/ 14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9" h="28">
                                <a:moveTo>
                                  <a:pt x="29" y="14"/>
                                </a:moveTo>
                                <a:lnTo>
                                  <a:pt x="27" y="6"/>
                                </a:lnTo>
                                <a:lnTo>
                                  <a:pt x="22" y="1"/>
                                </a:lnTo>
                                <a:lnTo>
                                  <a:pt x="14" y="0"/>
                                </a:lnTo>
                                <a:lnTo>
                                  <a:pt x="7" y="1"/>
                                </a:lnTo>
                                <a:lnTo>
                                  <a:pt x="2" y="6"/>
                                </a:lnTo>
                                <a:lnTo>
                                  <a:pt x="0" y="14"/>
                                </a:lnTo>
                                <a:lnTo>
                                  <a:pt x="2" y="22"/>
                                </a:lnTo>
                                <a:lnTo>
                                  <a:pt x="7" y="27"/>
                                </a:lnTo>
                                <a:lnTo>
                                  <a:pt x="14" y="28"/>
                                </a:lnTo>
                                <a:lnTo>
                                  <a:pt x="22" y="27"/>
                                </a:lnTo>
                                <a:lnTo>
                                  <a:pt x="27" y="22"/>
                                </a:lnTo>
                                <a:lnTo>
                                  <a:pt x="29" y="14"/>
                                </a:lnTo>
                                <a:close/>
                              </a:path>
                            </a:pathLst>
                          </a:custGeom>
                          <a:solidFill>
                            <a:srgbClr val="FFFFFF"/>
                          </a:solidFill>
                          <a:ln>
                            <a:noFill/>
                          </a:ln>
                        </wps:spPr>
                        <wps:bodyPr rot="0" vert="horz" wrap="square" lIns="91440" tIns="45720" rIns="91440" bIns="45720" anchor="t" anchorCtr="0" upright="1">
                          <a:noAutofit/>
                        </wps:bodyPr>
                      </wps:wsp>
                      <wps:wsp>
                        <wps:cNvPr id="82" name="Freeform 83"/>
                        <wps:cNvSpPr>
                          <a:spLocks/>
                        </wps:cNvSpPr>
                        <wps:spPr bwMode="auto">
                          <a:xfrm>
                            <a:off x="425" y="1145"/>
                            <a:ext cx="36" cy="26"/>
                          </a:xfrm>
                          <a:custGeom>
                            <a:avLst/>
                            <a:gdLst>
                              <a:gd name="T0" fmla="*/ 0 w 145"/>
                              <a:gd name="T1" fmla="*/ 91 h 104"/>
                              <a:gd name="T2" fmla="*/ 0 w 145"/>
                              <a:gd name="T3" fmla="*/ 94 h 104"/>
                              <a:gd name="T4" fmla="*/ 0 w 145"/>
                              <a:gd name="T5" fmla="*/ 101 h 104"/>
                              <a:gd name="T6" fmla="*/ 0 w 145"/>
                              <a:gd name="T7" fmla="*/ 104 h 104"/>
                              <a:gd name="T8" fmla="*/ 0 w 145"/>
                              <a:gd name="T9" fmla="*/ 104 h 104"/>
                              <a:gd name="T10" fmla="*/ 36 w 145"/>
                              <a:gd name="T11" fmla="*/ 93 h 104"/>
                              <a:gd name="T12" fmla="*/ 104 w 145"/>
                              <a:gd name="T13" fmla="*/ 72 h 104"/>
                              <a:gd name="T14" fmla="*/ 141 w 145"/>
                              <a:gd name="T15" fmla="*/ 60 h 104"/>
                              <a:gd name="T16" fmla="*/ 141 w 145"/>
                              <a:gd name="T17" fmla="*/ 60 h 104"/>
                              <a:gd name="T18" fmla="*/ 145 w 145"/>
                              <a:gd name="T19" fmla="*/ 50 h 104"/>
                              <a:gd name="T20" fmla="*/ 144 w 145"/>
                              <a:gd name="T21" fmla="*/ 26 h 104"/>
                              <a:gd name="T22" fmla="*/ 120 w 145"/>
                              <a:gd name="T23" fmla="*/ 0 h 104"/>
                              <a:gd name="T24" fmla="*/ 120 w 145"/>
                              <a:gd name="T25" fmla="*/ 0 h 104"/>
                              <a:gd name="T26" fmla="*/ 89 w 145"/>
                              <a:gd name="T27" fmla="*/ 23 h 104"/>
                              <a:gd name="T28" fmla="*/ 31 w 145"/>
                              <a:gd name="T29" fmla="*/ 67 h 104"/>
                              <a:gd name="T30" fmla="*/ 0 w 145"/>
                              <a:gd name="T31" fmla="*/ 91 h 104"/>
                              <a:gd name="T32" fmla="*/ 0 w 145"/>
                              <a:gd name="T33" fmla="*/ 91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45" h="104">
                                <a:moveTo>
                                  <a:pt x="0" y="91"/>
                                </a:moveTo>
                                <a:lnTo>
                                  <a:pt x="0" y="94"/>
                                </a:lnTo>
                                <a:lnTo>
                                  <a:pt x="0" y="101"/>
                                </a:lnTo>
                                <a:lnTo>
                                  <a:pt x="0" y="104"/>
                                </a:lnTo>
                                <a:lnTo>
                                  <a:pt x="36" y="93"/>
                                </a:lnTo>
                                <a:lnTo>
                                  <a:pt x="104" y="72"/>
                                </a:lnTo>
                                <a:lnTo>
                                  <a:pt x="141" y="60"/>
                                </a:lnTo>
                                <a:lnTo>
                                  <a:pt x="145" y="50"/>
                                </a:lnTo>
                                <a:lnTo>
                                  <a:pt x="144" y="26"/>
                                </a:lnTo>
                                <a:lnTo>
                                  <a:pt x="120" y="0"/>
                                </a:lnTo>
                                <a:lnTo>
                                  <a:pt x="89" y="23"/>
                                </a:lnTo>
                                <a:lnTo>
                                  <a:pt x="31" y="67"/>
                                </a:lnTo>
                                <a:lnTo>
                                  <a:pt x="0" y="91"/>
                                </a:lnTo>
                                <a:close/>
                              </a:path>
                            </a:pathLst>
                          </a:custGeom>
                          <a:solidFill>
                            <a:srgbClr val="FFFFFF"/>
                          </a:solidFill>
                          <a:ln>
                            <a:noFill/>
                          </a:ln>
                        </wps:spPr>
                        <wps:bodyPr rot="0" vert="horz" wrap="square" lIns="91440" tIns="45720" rIns="91440" bIns="45720" anchor="t" anchorCtr="0" upright="1">
                          <a:noAutofit/>
                        </wps:bodyPr>
                      </wps:wsp>
                      <wps:wsp>
                        <wps:cNvPr id="83" name="Freeform 84"/>
                        <wps:cNvSpPr>
                          <a:spLocks/>
                        </wps:cNvSpPr>
                        <wps:spPr bwMode="auto">
                          <a:xfrm>
                            <a:off x="602" y="1030"/>
                            <a:ext cx="8" cy="89"/>
                          </a:xfrm>
                          <a:custGeom>
                            <a:avLst/>
                            <a:gdLst>
                              <a:gd name="T0" fmla="*/ 26 w 32"/>
                              <a:gd name="T1" fmla="*/ 0 h 357"/>
                              <a:gd name="T2" fmla="*/ 28 w 32"/>
                              <a:gd name="T3" fmla="*/ 50 h 357"/>
                              <a:gd name="T4" fmla="*/ 30 w 32"/>
                              <a:gd name="T5" fmla="*/ 102 h 357"/>
                              <a:gd name="T6" fmla="*/ 32 w 32"/>
                              <a:gd name="T7" fmla="*/ 155 h 357"/>
                              <a:gd name="T8" fmla="*/ 32 w 32"/>
                              <a:gd name="T9" fmla="*/ 209 h 357"/>
                              <a:gd name="T10" fmla="*/ 29 w 32"/>
                              <a:gd name="T11" fmla="*/ 260 h 357"/>
                              <a:gd name="T12" fmla="*/ 21 w 32"/>
                              <a:gd name="T13" fmla="*/ 311 h 357"/>
                              <a:gd name="T14" fmla="*/ 4 w 32"/>
                              <a:gd name="T15" fmla="*/ 357 h 357"/>
                              <a:gd name="T16" fmla="*/ 4 w 32"/>
                              <a:gd name="T17" fmla="*/ 357 h 357"/>
                              <a:gd name="T18" fmla="*/ 4 w 32"/>
                              <a:gd name="T19" fmla="*/ 338 h 357"/>
                              <a:gd name="T20" fmla="*/ 4 w 32"/>
                              <a:gd name="T21" fmla="*/ 290 h 357"/>
                              <a:gd name="T22" fmla="*/ 3 w 32"/>
                              <a:gd name="T23" fmla="*/ 223 h 357"/>
                              <a:gd name="T24" fmla="*/ 2 w 32"/>
                              <a:gd name="T25" fmla="*/ 150 h 357"/>
                              <a:gd name="T26" fmla="*/ 1 w 32"/>
                              <a:gd name="T27" fmla="*/ 85 h 357"/>
                              <a:gd name="T28" fmla="*/ 0 w 32"/>
                              <a:gd name="T29" fmla="*/ 35 h 357"/>
                              <a:gd name="T30" fmla="*/ 0 w 32"/>
                              <a:gd name="T31" fmla="*/ 17 h 357"/>
                              <a:gd name="T32" fmla="*/ 0 w 32"/>
                              <a:gd name="T33" fmla="*/ 17 h 357"/>
                              <a:gd name="T34" fmla="*/ 8 w 32"/>
                              <a:gd name="T35" fmla="*/ 9 h 357"/>
                              <a:gd name="T36" fmla="*/ 17 w 32"/>
                              <a:gd name="T37" fmla="*/ 2 h 357"/>
                              <a:gd name="T38" fmla="*/ 26 w 32"/>
                              <a:gd name="T39" fmla="*/ 0 h 357"/>
                              <a:gd name="T40" fmla="*/ 26 w 32"/>
                              <a:gd name="T41" fmla="*/ 0 h 357"/>
                              <a:gd name="T42" fmla="*/ 26 w 32"/>
                              <a:gd name="T43" fmla="*/ 0 h 357"/>
                              <a:gd name="T44" fmla="*/ 26 w 32"/>
                              <a:gd name="T45" fmla="*/ 0 h 3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32" h="357">
                                <a:moveTo>
                                  <a:pt x="26" y="0"/>
                                </a:moveTo>
                                <a:lnTo>
                                  <a:pt x="28" y="50"/>
                                </a:lnTo>
                                <a:lnTo>
                                  <a:pt x="30" y="102"/>
                                </a:lnTo>
                                <a:lnTo>
                                  <a:pt x="32" y="155"/>
                                </a:lnTo>
                                <a:lnTo>
                                  <a:pt x="32" y="209"/>
                                </a:lnTo>
                                <a:lnTo>
                                  <a:pt x="29" y="260"/>
                                </a:lnTo>
                                <a:lnTo>
                                  <a:pt x="21" y="311"/>
                                </a:lnTo>
                                <a:lnTo>
                                  <a:pt x="4" y="357"/>
                                </a:lnTo>
                                <a:lnTo>
                                  <a:pt x="4" y="338"/>
                                </a:lnTo>
                                <a:lnTo>
                                  <a:pt x="4" y="290"/>
                                </a:lnTo>
                                <a:lnTo>
                                  <a:pt x="3" y="223"/>
                                </a:lnTo>
                                <a:lnTo>
                                  <a:pt x="2" y="150"/>
                                </a:lnTo>
                                <a:lnTo>
                                  <a:pt x="1" y="85"/>
                                </a:lnTo>
                                <a:lnTo>
                                  <a:pt x="0" y="35"/>
                                </a:lnTo>
                                <a:lnTo>
                                  <a:pt x="0" y="17"/>
                                </a:lnTo>
                                <a:lnTo>
                                  <a:pt x="8" y="9"/>
                                </a:lnTo>
                                <a:lnTo>
                                  <a:pt x="17" y="2"/>
                                </a:lnTo>
                                <a:lnTo>
                                  <a:pt x="26" y="0"/>
                                </a:lnTo>
                                <a:close/>
                              </a:path>
                            </a:pathLst>
                          </a:custGeom>
                          <a:solidFill>
                            <a:srgbClr val="FFFFFF"/>
                          </a:solidFill>
                          <a:ln>
                            <a:noFill/>
                          </a:ln>
                        </wps:spPr>
                        <wps:bodyPr rot="0" vert="horz" wrap="square" lIns="91440" tIns="45720" rIns="91440" bIns="45720" anchor="t" anchorCtr="0" upright="1">
                          <a:noAutofit/>
                        </wps:bodyPr>
                      </wps:wsp>
                      <wps:wsp>
                        <wps:cNvPr id="84" name="Freeform 85"/>
                        <wps:cNvSpPr>
                          <a:spLocks/>
                        </wps:cNvSpPr>
                        <wps:spPr bwMode="auto">
                          <a:xfrm>
                            <a:off x="876" y="1031"/>
                            <a:ext cx="7" cy="90"/>
                          </a:xfrm>
                          <a:custGeom>
                            <a:avLst/>
                            <a:gdLst>
                              <a:gd name="T0" fmla="*/ 27 w 29"/>
                              <a:gd name="T1" fmla="*/ 356 h 357"/>
                              <a:gd name="T2" fmla="*/ 11 w 29"/>
                              <a:gd name="T3" fmla="*/ 310 h 357"/>
                              <a:gd name="T4" fmla="*/ 4 w 29"/>
                              <a:gd name="T5" fmla="*/ 262 h 357"/>
                              <a:gd name="T6" fmla="*/ 0 w 29"/>
                              <a:gd name="T7" fmla="*/ 212 h 357"/>
                              <a:gd name="T8" fmla="*/ 0 w 29"/>
                              <a:gd name="T9" fmla="*/ 161 h 357"/>
                              <a:gd name="T10" fmla="*/ 2 w 29"/>
                              <a:gd name="T11" fmla="*/ 109 h 357"/>
                              <a:gd name="T12" fmla="*/ 3 w 29"/>
                              <a:gd name="T13" fmla="*/ 58 h 357"/>
                              <a:gd name="T14" fmla="*/ 2 w 29"/>
                              <a:gd name="T15" fmla="*/ 5 h 357"/>
                              <a:gd name="T16" fmla="*/ 2 w 29"/>
                              <a:gd name="T17" fmla="*/ 5 h 357"/>
                              <a:gd name="T18" fmla="*/ 7 w 29"/>
                              <a:gd name="T19" fmla="*/ 4 h 357"/>
                              <a:gd name="T20" fmla="*/ 16 w 29"/>
                              <a:gd name="T21" fmla="*/ 2 h 357"/>
                              <a:gd name="T22" fmla="*/ 21 w 29"/>
                              <a:gd name="T23" fmla="*/ 0 h 357"/>
                              <a:gd name="T24" fmla="*/ 21 w 29"/>
                              <a:gd name="T25" fmla="*/ 0 h 357"/>
                              <a:gd name="T26" fmla="*/ 25 w 29"/>
                              <a:gd name="T27" fmla="*/ 53 h 357"/>
                              <a:gd name="T28" fmla="*/ 27 w 29"/>
                              <a:gd name="T29" fmla="*/ 107 h 357"/>
                              <a:gd name="T30" fmla="*/ 28 w 29"/>
                              <a:gd name="T31" fmla="*/ 159 h 357"/>
                              <a:gd name="T32" fmla="*/ 29 w 29"/>
                              <a:gd name="T33" fmla="*/ 209 h 357"/>
                              <a:gd name="T34" fmla="*/ 28 w 29"/>
                              <a:gd name="T35" fmla="*/ 260 h 357"/>
                              <a:gd name="T36" fmla="*/ 27 w 29"/>
                              <a:gd name="T37" fmla="*/ 309 h 357"/>
                              <a:gd name="T38" fmla="*/ 27 w 29"/>
                              <a:gd name="T39" fmla="*/ 357 h 357"/>
                              <a:gd name="T40" fmla="*/ 27 w 29"/>
                              <a:gd name="T41" fmla="*/ 357 h 357"/>
                              <a:gd name="T42" fmla="*/ 27 w 29"/>
                              <a:gd name="T43" fmla="*/ 356 h 357"/>
                              <a:gd name="T44" fmla="*/ 27 w 29"/>
                              <a:gd name="T45" fmla="*/ 356 h 3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9" h="357">
                                <a:moveTo>
                                  <a:pt x="27" y="356"/>
                                </a:moveTo>
                                <a:lnTo>
                                  <a:pt x="11" y="310"/>
                                </a:lnTo>
                                <a:lnTo>
                                  <a:pt x="4" y="262"/>
                                </a:lnTo>
                                <a:lnTo>
                                  <a:pt x="0" y="212"/>
                                </a:lnTo>
                                <a:lnTo>
                                  <a:pt x="0" y="161"/>
                                </a:lnTo>
                                <a:lnTo>
                                  <a:pt x="2" y="109"/>
                                </a:lnTo>
                                <a:lnTo>
                                  <a:pt x="3" y="58"/>
                                </a:lnTo>
                                <a:lnTo>
                                  <a:pt x="2" y="5"/>
                                </a:lnTo>
                                <a:lnTo>
                                  <a:pt x="7" y="4"/>
                                </a:lnTo>
                                <a:lnTo>
                                  <a:pt x="16" y="2"/>
                                </a:lnTo>
                                <a:lnTo>
                                  <a:pt x="21" y="0"/>
                                </a:lnTo>
                                <a:lnTo>
                                  <a:pt x="25" y="53"/>
                                </a:lnTo>
                                <a:lnTo>
                                  <a:pt x="27" y="107"/>
                                </a:lnTo>
                                <a:lnTo>
                                  <a:pt x="28" y="159"/>
                                </a:lnTo>
                                <a:lnTo>
                                  <a:pt x="29" y="209"/>
                                </a:lnTo>
                                <a:lnTo>
                                  <a:pt x="28" y="260"/>
                                </a:lnTo>
                                <a:lnTo>
                                  <a:pt x="27" y="309"/>
                                </a:lnTo>
                                <a:lnTo>
                                  <a:pt x="27" y="357"/>
                                </a:lnTo>
                                <a:lnTo>
                                  <a:pt x="27" y="356"/>
                                </a:lnTo>
                                <a:close/>
                              </a:path>
                            </a:pathLst>
                          </a:custGeom>
                          <a:solidFill>
                            <a:srgbClr val="FFFFFF"/>
                          </a:solidFill>
                          <a:ln>
                            <a:noFill/>
                          </a:ln>
                        </wps:spPr>
                        <wps:bodyPr rot="0" vert="horz" wrap="square" lIns="91440" tIns="45720" rIns="91440" bIns="45720" anchor="t" anchorCtr="0" upright="1">
                          <a:noAutofit/>
                        </wps:bodyPr>
                      </wps:wsp>
                      <wps:wsp>
                        <wps:cNvPr id="85" name="Freeform 86"/>
                        <wps:cNvSpPr>
                          <a:spLocks/>
                        </wps:cNvSpPr>
                        <wps:spPr bwMode="auto">
                          <a:xfrm>
                            <a:off x="925" y="1038"/>
                            <a:ext cx="7" cy="106"/>
                          </a:xfrm>
                          <a:custGeom>
                            <a:avLst/>
                            <a:gdLst>
                              <a:gd name="T0" fmla="*/ 28 w 28"/>
                              <a:gd name="T1" fmla="*/ 379 h 424"/>
                              <a:gd name="T2" fmla="*/ 28 w 28"/>
                              <a:gd name="T3" fmla="*/ 360 h 424"/>
                              <a:gd name="T4" fmla="*/ 28 w 28"/>
                              <a:gd name="T5" fmla="*/ 308 h 424"/>
                              <a:gd name="T6" fmla="*/ 28 w 28"/>
                              <a:gd name="T7" fmla="*/ 237 h 424"/>
                              <a:gd name="T8" fmla="*/ 28 w 28"/>
                              <a:gd name="T9" fmla="*/ 160 h 424"/>
                              <a:gd name="T10" fmla="*/ 28 w 28"/>
                              <a:gd name="T11" fmla="*/ 89 h 424"/>
                              <a:gd name="T12" fmla="*/ 28 w 28"/>
                              <a:gd name="T13" fmla="*/ 37 h 424"/>
                              <a:gd name="T14" fmla="*/ 28 w 28"/>
                              <a:gd name="T15" fmla="*/ 18 h 424"/>
                              <a:gd name="T16" fmla="*/ 28 w 28"/>
                              <a:gd name="T17" fmla="*/ 18 h 424"/>
                              <a:gd name="T18" fmla="*/ 28 w 28"/>
                              <a:gd name="T19" fmla="*/ 13 h 424"/>
                              <a:gd name="T20" fmla="*/ 25 w 28"/>
                              <a:gd name="T21" fmla="*/ 4 h 424"/>
                              <a:gd name="T22" fmla="*/ 15 w 28"/>
                              <a:gd name="T23" fmla="*/ 0 h 424"/>
                              <a:gd name="T24" fmla="*/ 15 w 28"/>
                              <a:gd name="T25" fmla="*/ 0 h 424"/>
                              <a:gd name="T26" fmla="*/ 5 w 28"/>
                              <a:gd name="T27" fmla="*/ 4 h 424"/>
                              <a:gd name="T28" fmla="*/ 1 w 28"/>
                              <a:gd name="T29" fmla="*/ 13 h 424"/>
                              <a:gd name="T30" fmla="*/ 1 w 28"/>
                              <a:gd name="T31" fmla="*/ 18 h 424"/>
                              <a:gd name="T32" fmla="*/ 1 w 28"/>
                              <a:gd name="T33" fmla="*/ 18 h 424"/>
                              <a:gd name="T34" fmla="*/ 1 w 28"/>
                              <a:gd name="T35" fmla="*/ 35 h 424"/>
                              <a:gd name="T36" fmla="*/ 1 w 28"/>
                              <a:gd name="T37" fmla="*/ 81 h 424"/>
                              <a:gd name="T38" fmla="*/ 1 w 28"/>
                              <a:gd name="T39" fmla="*/ 146 h 424"/>
                              <a:gd name="T40" fmla="*/ 1 w 28"/>
                              <a:gd name="T41" fmla="*/ 220 h 424"/>
                              <a:gd name="T42" fmla="*/ 1 w 28"/>
                              <a:gd name="T43" fmla="*/ 295 h 424"/>
                              <a:gd name="T44" fmla="*/ 1 w 28"/>
                              <a:gd name="T45" fmla="*/ 361 h 424"/>
                              <a:gd name="T46" fmla="*/ 0 w 28"/>
                              <a:gd name="T47" fmla="*/ 407 h 424"/>
                              <a:gd name="T48" fmla="*/ 0 w 28"/>
                              <a:gd name="T49" fmla="*/ 424 h 424"/>
                              <a:gd name="T50" fmla="*/ 0 w 28"/>
                              <a:gd name="T51" fmla="*/ 424 h 424"/>
                              <a:gd name="T52" fmla="*/ 8 w 28"/>
                              <a:gd name="T53" fmla="*/ 412 h 424"/>
                              <a:gd name="T54" fmla="*/ 21 w 28"/>
                              <a:gd name="T55" fmla="*/ 392 h 424"/>
                              <a:gd name="T56" fmla="*/ 28 w 28"/>
                              <a:gd name="T57" fmla="*/ 379 h 424"/>
                              <a:gd name="T58" fmla="*/ 28 w 28"/>
                              <a:gd name="T59" fmla="*/ 379 h 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28" h="424">
                                <a:moveTo>
                                  <a:pt x="28" y="379"/>
                                </a:moveTo>
                                <a:lnTo>
                                  <a:pt x="28" y="360"/>
                                </a:lnTo>
                                <a:lnTo>
                                  <a:pt x="28" y="308"/>
                                </a:lnTo>
                                <a:lnTo>
                                  <a:pt x="28" y="237"/>
                                </a:lnTo>
                                <a:lnTo>
                                  <a:pt x="28" y="160"/>
                                </a:lnTo>
                                <a:lnTo>
                                  <a:pt x="28" y="89"/>
                                </a:lnTo>
                                <a:lnTo>
                                  <a:pt x="28" y="37"/>
                                </a:lnTo>
                                <a:lnTo>
                                  <a:pt x="28" y="18"/>
                                </a:lnTo>
                                <a:lnTo>
                                  <a:pt x="28" y="13"/>
                                </a:lnTo>
                                <a:lnTo>
                                  <a:pt x="25" y="4"/>
                                </a:lnTo>
                                <a:lnTo>
                                  <a:pt x="15" y="0"/>
                                </a:lnTo>
                                <a:lnTo>
                                  <a:pt x="5" y="4"/>
                                </a:lnTo>
                                <a:lnTo>
                                  <a:pt x="1" y="13"/>
                                </a:lnTo>
                                <a:lnTo>
                                  <a:pt x="1" y="18"/>
                                </a:lnTo>
                                <a:lnTo>
                                  <a:pt x="1" y="35"/>
                                </a:lnTo>
                                <a:lnTo>
                                  <a:pt x="1" y="81"/>
                                </a:lnTo>
                                <a:lnTo>
                                  <a:pt x="1" y="146"/>
                                </a:lnTo>
                                <a:lnTo>
                                  <a:pt x="1" y="220"/>
                                </a:lnTo>
                                <a:lnTo>
                                  <a:pt x="1" y="295"/>
                                </a:lnTo>
                                <a:lnTo>
                                  <a:pt x="1" y="361"/>
                                </a:lnTo>
                                <a:lnTo>
                                  <a:pt x="0" y="407"/>
                                </a:lnTo>
                                <a:lnTo>
                                  <a:pt x="0" y="424"/>
                                </a:lnTo>
                                <a:lnTo>
                                  <a:pt x="8" y="412"/>
                                </a:lnTo>
                                <a:lnTo>
                                  <a:pt x="21" y="392"/>
                                </a:lnTo>
                                <a:lnTo>
                                  <a:pt x="28" y="379"/>
                                </a:lnTo>
                                <a:close/>
                              </a:path>
                            </a:pathLst>
                          </a:custGeom>
                          <a:solidFill>
                            <a:srgbClr val="FFFFFF"/>
                          </a:solidFill>
                          <a:ln>
                            <a:noFill/>
                          </a:ln>
                        </wps:spPr>
                        <wps:bodyPr rot="0" vert="horz" wrap="square" lIns="91440" tIns="45720" rIns="91440" bIns="45720" anchor="t" anchorCtr="0" upright="1">
                          <a:noAutofit/>
                        </wps:bodyPr>
                      </wps:wsp>
                      <wps:wsp>
                        <wps:cNvPr id="86" name="Freeform 87"/>
                        <wps:cNvSpPr>
                          <a:spLocks/>
                        </wps:cNvSpPr>
                        <wps:spPr bwMode="auto">
                          <a:xfrm>
                            <a:off x="899" y="1049"/>
                            <a:ext cx="8" cy="127"/>
                          </a:xfrm>
                          <a:custGeom>
                            <a:avLst/>
                            <a:gdLst>
                              <a:gd name="T0" fmla="*/ 1 w 31"/>
                              <a:gd name="T1" fmla="*/ 493 h 509"/>
                              <a:gd name="T2" fmla="*/ 9 w 31"/>
                              <a:gd name="T3" fmla="*/ 498 h 509"/>
                              <a:gd name="T4" fmla="*/ 23 w 31"/>
                              <a:gd name="T5" fmla="*/ 505 h 509"/>
                              <a:gd name="T6" fmla="*/ 31 w 31"/>
                              <a:gd name="T7" fmla="*/ 509 h 509"/>
                              <a:gd name="T8" fmla="*/ 31 w 31"/>
                              <a:gd name="T9" fmla="*/ 509 h 509"/>
                              <a:gd name="T10" fmla="*/ 31 w 31"/>
                              <a:gd name="T11" fmla="*/ 495 h 509"/>
                              <a:gd name="T12" fmla="*/ 31 w 31"/>
                              <a:gd name="T13" fmla="*/ 458 h 509"/>
                              <a:gd name="T14" fmla="*/ 31 w 31"/>
                              <a:gd name="T15" fmla="*/ 404 h 509"/>
                              <a:gd name="T16" fmla="*/ 31 w 31"/>
                              <a:gd name="T17" fmla="*/ 339 h 509"/>
                              <a:gd name="T18" fmla="*/ 31 w 31"/>
                              <a:gd name="T19" fmla="*/ 266 h 509"/>
                              <a:gd name="T20" fmla="*/ 31 w 31"/>
                              <a:gd name="T21" fmla="*/ 195 h 509"/>
                              <a:gd name="T22" fmla="*/ 31 w 31"/>
                              <a:gd name="T23" fmla="*/ 128 h 509"/>
                              <a:gd name="T24" fmla="*/ 31 w 31"/>
                              <a:gd name="T25" fmla="*/ 74 h 509"/>
                              <a:gd name="T26" fmla="*/ 31 w 31"/>
                              <a:gd name="T27" fmla="*/ 37 h 509"/>
                              <a:gd name="T28" fmla="*/ 31 w 31"/>
                              <a:gd name="T29" fmla="*/ 24 h 509"/>
                              <a:gd name="T30" fmla="*/ 31 w 31"/>
                              <a:gd name="T31" fmla="*/ 24 h 509"/>
                              <a:gd name="T32" fmla="*/ 31 w 31"/>
                              <a:gd name="T33" fmla="*/ 17 h 509"/>
                              <a:gd name="T34" fmla="*/ 26 w 31"/>
                              <a:gd name="T35" fmla="*/ 6 h 509"/>
                              <a:gd name="T36" fmla="*/ 15 w 31"/>
                              <a:gd name="T37" fmla="*/ 0 h 509"/>
                              <a:gd name="T38" fmla="*/ 15 w 31"/>
                              <a:gd name="T39" fmla="*/ 0 h 509"/>
                              <a:gd name="T40" fmla="*/ 5 w 31"/>
                              <a:gd name="T41" fmla="*/ 6 h 509"/>
                              <a:gd name="T42" fmla="*/ 1 w 31"/>
                              <a:gd name="T43" fmla="*/ 17 h 509"/>
                              <a:gd name="T44" fmla="*/ 0 w 31"/>
                              <a:gd name="T45" fmla="*/ 24 h 509"/>
                              <a:gd name="T46" fmla="*/ 0 w 31"/>
                              <a:gd name="T47" fmla="*/ 24 h 509"/>
                              <a:gd name="T48" fmla="*/ 0 w 31"/>
                              <a:gd name="T49" fmla="*/ 37 h 509"/>
                              <a:gd name="T50" fmla="*/ 1 w 31"/>
                              <a:gd name="T51" fmla="*/ 72 h 509"/>
                              <a:gd name="T52" fmla="*/ 1 w 31"/>
                              <a:gd name="T53" fmla="*/ 125 h 509"/>
                              <a:gd name="T54" fmla="*/ 1 w 31"/>
                              <a:gd name="T55" fmla="*/ 188 h 509"/>
                              <a:gd name="T56" fmla="*/ 1 w 31"/>
                              <a:gd name="T57" fmla="*/ 259 h 509"/>
                              <a:gd name="T58" fmla="*/ 1 w 31"/>
                              <a:gd name="T59" fmla="*/ 328 h 509"/>
                              <a:gd name="T60" fmla="*/ 1 w 31"/>
                              <a:gd name="T61" fmla="*/ 391 h 509"/>
                              <a:gd name="T62" fmla="*/ 1 w 31"/>
                              <a:gd name="T63" fmla="*/ 444 h 509"/>
                              <a:gd name="T64" fmla="*/ 1 w 31"/>
                              <a:gd name="T65" fmla="*/ 480 h 509"/>
                              <a:gd name="T66" fmla="*/ 1 w 31"/>
                              <a:gd name="T67" fmla="*/ 493 h 509"/>
                              <a:gd name="T68" fmla="*/ 1 w 31"/>
                              <a:gd name="T69" fmla="*/ 493 h 509"/>
                              <a:gd name="T70" fmla="*/ 1 w 31"/>
                              <a:gd name="T71" fmla="*/ 493 h 5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1" h="509">
                                <a:moveTo>
                                  <a:pt x="1" y="493"/>
                                </a:moveTo>
                                <a:lnTo>
                                  <a:pt x="9" y="498"/>
                                </a:lnTo>
                                <a:lnTo>
                                  <a:pt x="23" y="505"/>
                                </a:lnTo>
                                <a:lnTo>
                                  <a:pt x="31" y="509"/>
                                </a:lnTo>
                                <a:lnTo>
                                  <a:pt x="31" y="495"/>
                                </a:lnTo>
                                <a:lnTo>
                                  <a:pt x="31" y="458"/>
                                </a:lnTo>
                                <a:lnTo>
                                  <a:pt x="31" y="404"/>
                                </a:lnTo>
                                <a:lnTo>
                                  <a:pt x="31" y="339"/>
                                </a:lnTo>
                                <a:lnTo>
                                  <a:pt x="31" y="266"/>
                                </a:lnTo>
                                <a:lnTo>
                                  <a:pt x="31" y="195"/>
                                </a:lnTo>
                                <a:lnTo>
                                  <a:pt x="31" y="128"/>
                                </a:lnTo>
                                <a:lnTo>
                                  <a:pt x="31" y="74"/>
                                </a:lnTo>
                                <a:lnTo>
                                  <a:pt x="31" y="37"/>
                                </a:lnTo>
                                <a:lnTo>
                                  <a:pt x="31" y="24"/>
                                </a:lnTo>
                                <a:lnTo>
                                  <a:pt x="31" y="17"/>
                                </a:lnTo>
                                <a:lnTo>
                                  <a:pt x="26" y="6"/>
                                </a:lnTo>
                                <a:lnTo>
                                  <a:pt x="15" y="0"/>
                                </a:lnTo>
                                <a:lnTo>
                                  <a:pt x="5" y="6"/>
                                </a:lnTo>
                                <a:lnTo>
                                  <a:pt x="1" y="17"/>
                                </a:lnTo>
                                <a:lnTo>
                                  <a:pt x="0" y="24"/>
                                </a:lnTo>
                                <a:lnTo>
                                  <a:pt x="0" y="37"/>
                                </a:lnTo>
                                <a:lnTo>
                                  <a:pt x="1" y="72"/>
                                </a:lnTo>
                                <a:lnTo>
                                  <a:pt x="1" y="125"/>
                                </a:lnTo>
                                <a:lnTo>
                                  <a:pt x="1" y="188"/>
                                </a:lnTo>
                                <a:lnTo>
                                  <a:pt x="1" y="259"/>
                                </a:lnTo>
                                <a:lnTo>
                                  <a:pt x="1" y="328"/>
                                </a:lnTo>
                                <a:lnTo>
                                  <a:pt x="1" y="391"/>
                                </a:lnTo>
                                <a:lnTo>
                                  <a:pt x="1" y="444"/>
                                </a:lnTo>
                                <a:lnTo>
                                  <a:pt x="1" y="480"/>
                                </a:lnTo>
                                <a:lnTo>
                                  <a:pt x="1" y="493"/>
                                </a:lnTo>
                                <a:close/>
                              </a:path>
                            </a:pathLst>
                          </a:custGeom>
                          <a:solidFill>
                            <a:srgbClr val="FFFFFF"/>
                          </a:solidFill>
                          <a:ln>
                            <a:noFill/>
                          </a:ln>
                        </wps:spPr>
                        <wps:bodyPr rot="0" vert="horz" wrap="square" lIns="91440" tIns="45720" rIns="91440" bIns="45720" anchor="t" anchorCtr="0" upright="1">
                          <a:noAutofit/>
                        </wps:bodyPr>
                      </wps:wsp>
                      <wps:wsp>
                        <wps:cNvPr id="87" name="Freeform 88"/>
                        <wps:cNvSpPr>
                          <a:spLocks/>
                        </wps:cNvSpPr>
                        <wps:spPr bwMode="auto">
                          <a:xfrm>
                            <a:off x="579" y="1033"/>
                            <a:ext cx="7" cy="96"/>
                          </a:xfrm>
                          <a:custGeom>
                            <a:avLst/>
                            <a:gdLst>
                              <a:gd name="T0" fmla="*/ 25 w 25"/>
                              <a:gd name="T1" fmla="*/ 369 h 384"/>
                              <a:gd name="T2" fmla="*/ 25 w 25"/>
                              <a:gd name="T3" fmla="*/ 349 h 384"/>
                              <a:gd name="T4" fmla="*/ 25 w 25"/>
                              <a:gd name="T5" fmla="*/ 300 h 384"/>
                              <a:gd name="T6" fmla="*/ 25 w 25"/>
                              <a:gd name="T7" fmla="*/ 231 h 384"/>
                              <a:gd name="T8" fmla="*/ 25 w 25"/>
                              <a:gd name="T9" fmla="*/ 156 h 384"/>
                              <a:gd name="T10" fmla="*/ 25 w 25"/>
                              <a:gd name="T11" fmla="*/ 88 h 384"/>
                              <a:gd name="T12" fmla="*/ 24 w 25"/>
                              <a:gd name="T13" fmla="*/ 38 h 384"/>
                              <a:gd name="T14" fmla="*/ 24 w 25"/>
                              <a:gd name="T15" fmla="*/ 19 h 384"/>
                              <a:gd name="T16" fmla="*/ 24 w 25"/>
                              <a:gd name="T17" fmla="*/ 19 h 384"/>
                              <a:gd name="T18" fmla="*/ 24 w 25"/>
                              <a:gd name="T19" fmla="*/ 14 h 384"/>
                              <a:gd name="T20" fmla="*/ 21 w 25"/>
                              <a:gd name="T21" fmla="*/ 6 h 384"/>
                              <a:gd name="T22" fmla="*/ 12 w 25"/>
                              <a:gd name="T23" fmla="*/ 0 h 384"/>
                              <a:gd name="T24" fmla="*/ 12 w 25"/>
                              <a:gd name="T25" fmla="*/ 0 h 384"/>
                              <a:gd name="T26" fmla="*/ 4 w 25"/>
                              <a:gd name="T27" fmla="*/ 6 h 384"/>
                              <a:gd name="T28" fmla="*/ 1 w 25"/>
                              <a:gd name="T29" fmla="*/ 14 h 384"/>
                              <a:gd name="T30" fmla="*/ 0 w 25"/>
                              <a:gd name="T31" fmla="*/ 19 h 384"/>
                              <a:gd name="T32" fmla="*/ 0 w 25"/>
                              <a:gd name="T33" fmla="*/ 19 h 384"/>
                              <a:gd name="T34" fmla="*/ 0 w 25"/>
                              <a:gd name="T35" fmla="*/ 39 h 384"/>
                              <a:gd name="T36" fmla="*/ 0 w 25"/>
                              <a:gd name="T37" fmla="*/ 91 h 384"/>
                              <a:gd name="T38" fmla="*/ 0 w 25"/>
                              <a:gd name="T39" fmla="*/ 163 h 384"/>
                              <a:gd name="T40" fmla="*/ 0 w 25"/>
                              <a:gd name="T41" fmla="*/ 241 h 384"/>
                              <a:gd name="T42" fmla="*/ 0 w 25"/>
                              <a:gd name="T43" fmla="*/ 312 h 384"/>
                              <a:gd name="T44" fmla="*/ 0 w 25"/>
                              <a:gd name="T45" fmla="*/ 363 h 384"/>
                              <a:gd name="T46" fmla="*/ 0 w 25"/>
                              <a:gd name="T47" fmla="*/ 384 h 384"/>
                              <a:gd name="T48" fmla="*/ 0 w 25"/>
                              <a:gd name="T49" fmla="*/ 384 h 384"/>
                              <a:gd name="T50" fmla="*/ 6 w 25"/>
                              <a:gd name="T51" fmla="*/ 380 h 384"/>
                              <a:gd name="T52" fmla="*/ 19 w 25"/>
                              <a:gd name="T53" fmla="*/ 373 h 384"/>
                              <a:gd name="T54" fmla="*/ 25 w 25"/>
                              <a:gd name="T55" fmla="*/ 369 h 384"/>
                              <a:gd name="T56" fmla="*/ 25 w 25"/>
                              <a:gd name="T57" fmla="*/ 369 h 3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5" h="384">
                                <a:moveTo>
                                  <a:pt x="25" y="369"/>
                                </a:moveTo>
                                <a:lnTo>
                                  <a:pt x="25" y="349"/>
                                </a:lnTo>
                                <a:lnTo>
                                  <a:pt x="25" y="300"/>
                                </a:lnTo>
                                <a:lnTo>
                                  <a:pt x="25" y="231"/>
                                </a:lnTo>
                                <a:lnTo>
                                  <a:pt x="25" y="156"/>
                                </a:lnTo>
                                <a:lnTo>
                                  <a:pt x="25" y="88"/>
                                </a:lnTo>
                                <a:lnTo>
                                  <a:pt x="24" y="38"/>
                                </a:lnTo>
                                <a:lnTo>
                                  <a:pt x="24" y="19"/>
                                </a:lnTo>
                                <a:lnTo>
                                  <a:pt x="24" y="14"/>
                                </a:lnTo>
                                <a:lnTo>
                                  <a:pt x="21" y="6"/>
                                </a:lnTo>
                                <a:lnTo>
                                  <a:pt x="12" y="0"/>
                                </a:lnTo>
                                <a:lnTo>
                                  <a:pt x="4" y="6"/>
                                </a:lnTo>
                                <a:lnTo>
                                  <a:pt x="1" y="14"/>
                                </a:lnTo>
                                <a:lnTo>
                                  <a:pt x="0" y="19"/>
                                </a:lnTo>
                                <a:lnTo>
                                  <a:pt x="0" y="39"/>
                                </a:lnTo>
                                <a:lnTo>
                                  <a:pt x="0" y="91"/>
                                </a:lnTo>
                                <a:lnTo>
                                  <a:pt x="0" y="163"/>
                                </a:lnTo>
                                <a:lnTo>
                                  <a:pt x="0" y="241"/>
                                </a:lnTo>
                                <a:lnTo>
                                  <a:pt x="0" y="312"/>
                                </a:lnTo>
                                <a:lnTo>
                                  <a:pt x="0" y="363"/>
                                </a:lnTo>
                                <a:lnTo>
                                  <a:pt x="0" y="384"/>
                                </a:lnTo>
                                <a:lnTo>
                                  <a:pt x="6" y="380"/>
                                </a:lnTo>
                                <a:lnTo>
                                  <a:pt x="19" y="373"/>
                                </a:lnTo>
                                <a:lnTo>
                                  <a:pt x="25" y="369"/>
                                </a:lnTo>
                                <a:close/>
                              </a:path>
                            </a:pathLst>
                          </a:custGeom>
                          <a:solidFill>
                            <a:srgbClr val="FFFFFF"/>
                          </a:solidFill>
                          <a:ln>
                            <a:noFill/>
                          </a:ln>
                        </wps:spPr>
                        <wps:bodyPr rot="0" vert="horz" wrap="square" lIns="91440" tIns="45720" rIns="91440" bIns="45720" anchor="t" anchorCtr="0" upright="1">
                          <a:noAutofit/>
                        </wps:bodyPr>
                      </wps:wsp>
                      <wps:wsp>
                        <wps:cNvPr id="88" name="Freeform 89"/>
                        <wps:cNvSpPr>
                          <a:spLocks/>
                        </wps:cNvSpPr>
                        <wps:spPr bwMode="auto">
                          <a:xfrm>
                            <a:off x="553" y="1035"/>
                            <a:ext cx="8" cy="103"/>
                          </a:xfrm>
                          <a:custGeom>
                            <a:avLst/>
                            <a:gdLst>
                              <a:gd name="T0" fmla="*/ 34 w 35"/>
                              <a:gd name="T1" fmla="*/ 398 h 412"/>
                              <a:gd name="T2" fmla="*/ 34 w 35"/>
                              <a:gd name="T3" fmla="*/ 382 h 412"/>
                              <a:gd name="T4" fmla="*/ 34 w 35"/>
                              <a:gd name="T5" fmla="*/ 339 h 412"/>
                              <a:gd name="T6" fmla="*/ 34 w 35"/>
                              <a:gd name="T7" fmla="*/ 278 h 412"/>
                              <a:gd name="T8" fmla="*/ 34 w 35"/>
                              <a:gd name="T9" fmla="*/ 208 h 412"/>
                              <a:gd name="T10" fmla="*/ 34 w 35"/>
                              <a:gd name="T11" fmla="*/ 139 h 412"/>
                              <a:gd name="T12" fmla="*/ 35 w 35"/>
                              <a:gd name="T13" fmla="*/ 79 h 412"/>
                              <a:gd name="T14" fmla="*/ 35 w 35"/>
                              <a:gd name="T15" fmla="*/ 36 h 412"/>
                              <a:gd name="T16" fmla="*/ 35 w 35"/>
                              <a:gd name="T17" fmla="*/ 20 h 412"/>
                              <a:gd name="T18" fmla="*/ 35 w 35"/>
                              <a:gd name="T19" fmla="*/ 20 h 412"/>
                              <a:gd name="T20" fmla="*/ 34 w 35"/>
                              <a:gd name="T21" fmla="*/ 14 h 412"/>
                              <a:gd name="T22" fmla="*/ 30 w 35"/>
                              <a:gd name="T23" fmla="*/ 5 h 412"/>
                              <a:gd name="T24" fmla="*/ 18 w 35"/>
                              <a:gd name="T25" fmla="*/ 0 h 412"/>
                              <a:gd name="T26" fmla="*/ 18 w 35"/>
                              <a:gd name="T27" fmla="*/ 0 h 412"/>
                              <a:gd name="T28" fmla="*/ 6 w 35"/>
                              <a:gd name="T29" fmla="*/ 5 h 412"/>
                              <a:gd name="T30" fmla="*/ 1 w 35"/>
                              <a:gd name="T31" fmla="*/ 14 h 412"/>
                              <a:gd name="T32" fmla="*/ 0 w 35"/>
                              <a:gd name="T33" fmla="*/ 20 h 412"/>
                              <a:gd name="T34" fmla="*/ 0 w 35"/>
                              <a:gd name="T35" fmla="*/ 20 h 412"/>
                              <a:gd name="T36" fmla="*/ 0 w 35"/>
                              <a:gd name="T37" fmla="*/ 36 h 412"/>
                              <a:gd name="T38" fmla="*/ 0 w 35"/>
                              <a:gd name="T39" fmla="*/ 81 h 412"/>
                              <a:gd name="T40" fmla="*/ 0 w 35"/>
                              <a:gd name="T41" fmla="*/ 144 h 412"/>
                              <a:gd name="T42" fmla="*/ 0 w 35"/>
                              <a:gd name="T43" fmla="*/ 216 h 412"/>
                              <a:gd name="T44" fmla="*/ 0 w 35"/>
                              <a:gd name="T45" fmla="*/ 288 h 412"/>
                              <a:gd name="T46" fmla="*/ 0 w 35"/>
                              <a:gd name="T47" fmla="*/ 351 h 412"/>
                              <a:gd name="T48" fmla="*/ 0 w 35"/>
                              <a:gd name="T49" fmla="*/ 395 h 412"/>
                              <a:gd name="T50" fmla="*/ 0 w 35"/>
                              <a:gd name="T51" fmla="*/ 412 h 412"/>
                              <a:gd name="T52" fmla="*/ 0 w 35"/>
                              <a:gd name="T53" fmla="*/ 412 h 412"/>
                              <a:gd name="T54" fmla="*/ 9 w 35"/>
                              <a:gd name="T55" fmla="*/ 409 h 412"/>
                              <a:gd name="T56" fmla="*/ 26 w 35"/>
                              <a:gd name="T57" fmla="*/ 402 h 412"/>
                              <a:gd name="T58" fmla="*/ 34 w 35"/>
                              <a:gd name="T59" fmla="*/ 398 h 412"/>
                              <a:gd name="T60" fmla="*/ 34 w 35"/>
                              <a:gd name="T61" fmla="*/ 398 h 4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5" h="412">
                                <a:moveTo>
                                  <a:pt x="34" y="398"/>
                                </a:moveTo>
                                <a:lnTo>
                                  <a:pt x="34" y="382"/>
                                </a:lnTo>
                                <a:lnTo>
                                  <a:pt x="34" y="339"/>
                                </a:lnTo>
                                <a:lnTo>
                                  <a:pt x="34" y="278"/>
                                </a:lnTo>
                                <a:lnTo>
                                  <a:pt x="34" y="208"/>
                                </a:lnTo>
                                <a:lnTo>
                                  <a:pt x="34" y="139"/>
                                </a:lnTo>
                                <a:lnTo>
                                  <a:pt x="35" y="79"/>
                                </a:lnTo>
                                <a:lnTo>
                                  <a:pt x="35" y="36"/>
                                </a:lnTo>
                                <a:lnTo>
                                  <a:pt x="35" y="20"/>
                                </a:lnTo>
                                <a:lnTo>
                                  <a:pt x="34" y="14"/>
                                </a:lnTo>
                                <a:lnTo>
                                  <a:pt x="30" y="5"/>
                                </a:lnTo>
                                <a:lnTo>
                                  <a:pt x="18" y="0"/>
                                </a:lnTo>
                                <a:lnTo>
                                  <a:pt x="6" y="5"/>
                                </a:lnTo>
                                <a:lnTo>
                                  <a:pt x="1" y="14"/>
                                </a:lnTo>
                                <a:lnTo>
                                  <a:pt x="0" y="20"/>
                                </a:lnTo>
                                <a:lnTo>
                                  <a:pt x="0" y="36"/>
                                </a:lnTo>
                                <a:lnTo>
                                  <a:pt x="0" y="81"/>
                                </a:lnTo>
                                <a:lnTo>
                                  <a:pt x="0" y="144"/>
                                </a:lnTo>
                                <a:lnTo>
                                  <a:pt x="0" y="216"/>
                                </a:lnTo>
                                <a:lnTo>
                                  <a:pt x="0" y="288"/>
                                </a:lnTo>
                                <a:lnTo>
                                  <a:pt x="0" y="351"/>
                                </a:lnTo>
                                <a:lnTo>
                                  <a:pt x="0" y="395"/>
                                </a:lnTo>
                                <a:lnTo>
                                  <a:pt x="0" y="412"/>
                                </a:lnTo>
                                <a:lnTo>
                                  <a:pt x="9" y="409"/>
                                </a:lnTo>
                                <a:lnTo>
                                  <a:pt x="26" y="402"/>
                                </a:lnTo>
                                <a:lnTo>
                                  <a:pt x="34" y="398"/>
                                </a:lnTo>
                                <a:close/>
                              </a:path>
                            </a:pathLst>
                          </a:custGeom>
                          <a:solidFill>
                            <a:srgbClr val="FFFFFF"/>
                          </a:solidFill>
                          <a:ln>
                            <a:noFill/>
                          </a:ln>
                        </wps:spPr>
                        <wps:bodyPr rot="0" vert="horz" wrap="square" lIns="91440" tIns="45720" rIns="91440" bIns="45720" anchor="t" anchorCtr="0" upright="1">
                          <a:noAutofit/>
                        </wps:bodyPr>
                      </wps:wsp>
                      <wps:wsp>
                        <wps:cNvPr id="89" name="Freeform 90"/>
                        <wps:cNvSpPr>
                          <a:spLocks/>
                        </wps:cNvSpPr>
                        <wps:spPr bwMode="auto">
                          <a:xfrm>
                            <a:off x="295" y="923"/>
                            <a:ext cx="5" cy="245"/>
                          </a:xfrm>
                          <a:custGeom>
                            <a:avLst/>
                            <a:gdLst>
                              <a:gd name="T0" fmla="*/ 19 w 19"/>
                              <a:gd name="T1" fmla="*/ 980 h 980"/>
                              <a:gd name="T2" fmla="*/ 12 w 19"/>
                              <a:gd name="T3" fmla="*/ 972 h 980"/>
                              <a:gd name="T4" fmla="*/ 5 w 19"/>
                              <a:gd name="T5" fmla="*/ 958 h 980"/>
                              <a:gd name="T6" fmla="*/ 0 w 19"/>
                              <a:gd name="T7" fmla="*/ 944 h 980"/>
                              <a:gd name="T8" fmla="*/ 0 w 19"/>
                              <a:gd name="T9" fmla="*/ 944 h 980"/>
                              <a:gd name="T10" fmla="*/ 0 w 19"/>
                              <a:gd name="T11" fmla="*/ 937 h 980"/>
                              <a:gd name="T12" fmla="*/ 0 w 19"/>
                              <a:gd name="T13" fmla="*/ 918 h 980"/>
                              <a:gd name="T14" fmla="*/ 0 w 19"/>
                              <a:gd name="T15" fmla="*/ 889 h 980"/>
                              <a:gd name="T16" fmla="*/ 0 w 19"/>
                              <a:gd name="T17" fmla="*/ 849 h 980"/>
                              <a:gd name="T18" fmla="*/ 0 w 19"/>
                              <a:gd name="T19" fmla="*/ 801 h 980"/>
                              <a:gd name="T20" fmla="*/ 0 w 19"/>
                              <a:gd name="T21" fmla="*/ 747 h 980"/>
                              <a:gd name="T22" fmla="*/ 0 w 19"/>
                              <a:gd name="T23" fmla="*/ 687 h 980"/>
                              <a:gd name="T24" fmla="*/ 0 w 19"/>
                              <a:gd name="T25" fmla="*/ 623 h 980"/>
                              <a:gd name="T26" fmla="*/ 0 w 19"/>
                              <a:gd name="T27" fmla="*/ 556 h 980"/>
                              <a:gd name="T28" fmla="*/ 0 w 19"/>
                              <a:gd name="T29" fmla="*/ 488 h 980"/>
                              <a:gd name="T30" fmla="*/ 0 w 19"/>
                              <a:gd name="T31" fmla="*/ 420 h 980"/>
                              <a:gd name="T32" fmla="*/ 0 w 19"/>
                              <a:gd name="T33" fmla="*/ 355 h 980"/>
                              <a:gd name="T34" fmla="*/ 0 w 19"/>
                              <a:gd name="T35" fmla="*/ 290 h 980"/>
                              <a:gd name="T36" fmla="*/ 0 w 19"/>
                              <a:gd name="T37" fmla="*/ 231 h 980"/>
                              <a:gd name="T38" fmla="*/ 0 w 19"/>
                              <a:gd name="T39" fmla="*/ 176 h 980"/>
                              <a:gd name="T40" fmla="*/ 0 w 19"/>
                              <a:gd name="T41" fmla="*/ 129 h 980"/>
                              <a:gd name="T42" fmla="*/ 0 w 19"/>
                              <a:gd name="T43" fmla="*/ 89 h 980"/>
                              <a:gd name="T44" fmla="*/ 0 w 19"/>
                              <a:gd name="T45" fmla="*/ 60 h 980"/>
                              <a:gd name="T46" fmla="*/ 0 w 19"/>
                              <a:gd name="T47" fmla="*/ 41 h 980"/>
                              <a:gd name="T48" fmla="*/ 0 w 19"/>
                              <a:gd name="T49" fmla="*/ 34 h 980"/>
                              <a:gd name="T50" fmla="*/ 0 w 19"/>
                              <a:gd name="T51" fmla="*/ 34 h 980"/>
                              <a:gd name="T52" fmla="*/ 4 w 19"/>
                              <a:gd name="T53" fmla="*/ 26 h 980"/>
                              <a:gd name="T54" fmla="*/ 14 w 19"/>
                              <a:gd name="T55" fmla="*/ 9 h 980"/>
                              <a:gd name="T56" fmla="*/ 19 w 19"/>
                              <a:gd name="T57" fmla="*/ 0 h 980"/>
                              <a:gd name="T58" fmla="*/ 19 w 19"/>
                              <a:gd name="T59" fmla="*/ 0 h 980"/>
                              <a:gd name="T60" fmla="*/ 19 w 19"/>
                              <a:gd name="T61" fmla="*/ 6 h 980"/>
                              <a:gd name="T62" fmla="*/ 19 w 19"/>
                              <a:gd name="T63" fmla="*/ 23 h 980"/>
                              <a:gd name="T64" fmla="*/ 19 w 19"/>
                              <a:gd name="T65" fmla="*/ 50 h 980"/>
                              <a:gd name="T66" fmla="*/ 19 w 19"/>
                              <a:gd name="T67" fmla="*/ 86 h 980"/>
                              <a:gd name="T68" fmla="*/ 19 w 19"/>
                              <a:gd name="T69" fmla="*/ 129 h 980"/>
                              <a:gd name="T70" fmla="*/ 19 w 19"/>
                              <a:gd name="T71" fmla="*/ 179 h 980"/>
                              <a:gd name="T72" fmla="*/ 19 w 19"/>
                              <a:gd name="T73" fmla="*/ 235 h 980"/>
                              <a:gd name="T74" fmla="*/ 19 w 19"/>
                              <a:gd name="T75" fmla="*/ 294 h 980"/>
                              <a:gd name="T76" fmla="*/ 19 w 19"/>
                              <a:gd name="T77" fmla="*/ 358 h 980"/>
                              <a:gd name="T78" fmla="*/ 19 w 19"/>
                              <a:gd name="T79" fmla="*/ 424 h 980"/>
                              <a:gd name="T80" fmla="*/ 19 w 19"/>
                              <a:gd name="T81" fmla="*/ 491 h 980"/>
                              <a:gd name="T82" fmla="*/ 19 w 19"/>
                              <a:gd name="T83" fmla="*/ 556 h 980"/>
                              <a:gd name="T84" fmla="*/ 19 w 19"/>
                              <a:gd name="T85" fmla="*/ 622 h 980"/>
                              <a:gd name="T86" fmla="*/ 19 w 19"/>
                              <a:gd name="T87" fmla="*/ 686 h 980"/>
                              <a:gd name="T88" fmla="*/ 19 w 19"/>
                              <a:gd name="T89" fmla="*/ 745 h 980"/>
                              <a:gd name="T90" fmla="*/ 19 w 19"/>
                              <a:gd name="T91" fmla="*/ 801 h 980"/>
                              <a:gd name="T92" fmla="*/ 19 w 19"/>
                              <a:gd name="T93" fmla="*/ 851 h 980"/>
                              <a:gd name="T94" fmla="*/ 19 w 19"/>
                              <a:gd name="T95" fmla="*/ 894 h 980"/>
                              <a:gd name="T96" fmla="*/ 19 w 19"/>
                              <a:gd name="T97" fmla="*/ 930 h 980"/>
                              <a:gd name="T98" fmla="*/ 19 w 19"/>
                              <a:gd name="T99" fmla="*/ 957 h 980"/>
                              <a:gd name="T100" fmla="*/ 19 w 19"/>
                              <a:gd name="T101" fmla="*/ 974 h 980"/>
                              <a:gd name="T102" fmla="*/ 19 w 19"/>
                              <a:gd name="T103" fmla="*/ 980 h 980"/>
                              <a:gd name="T104" fmla="*/ 19 w 19"/>
                              <a:gd name="T105" fmla="*/ 980 h 980"/>
                              <a:gd name="T106" fmla="*/ 19 w 19"/>
                              <a:gd name="T107" fmla="*/ 980 h 9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9" h="980">
                                <a:moveTo>
                                  <a:pt x="19" y="980"/>
                                </a:moveTo>
                                <a:lnTo>
                                  <a:pt x="12" y="972"/>
                                </a:lnTo>
                                <a:lnTo>
                                  <a:pt x="5" y="958"/>
                                </a:lnTo>
                                <a:lnTo>
                                  <a:pt x="0" y="944"/>
                                </a:lnTo>
                                <a:lnTo>
                                  <a:pt x="0" y="937"/>
                                </a:lnTo>
                                <a:lnTo>
                                  <a:pt x="0" y="918"/>
                                </a:lnTo>
                                <a:lnTo>
                                  <a:pt x="0" y="889"/>
                                </a:lnTo>
                                <a:lnTo>
                                  <a:pt x="0" y="849"/>
                                </a:lnTo>
                                <a:lnTo>
                                  <a:pt x="0" y="801"/>
                                </a:lnTo>
                                <a:lnTo>
                                  <a:pt x="0" y="747"/>
                                </a:lnTo>
                                <a:lnTo>
                                  <a:pt x="0" y="687"/>
                                </a:lnTo>
                                <a:lnTo>
                                  <a:pt x="0" y="623"/>
                                </a:lnTo>
                                <a:lnTo>
                                  <a:pt x="0" y="556"/>
                                </a:lnTo>
                                <a:lnTo>
                                  <a:pt x="0" y="488"/>
                                </a:lnTo>
                                <a:lnTo>
                                  <a:pt x="0" y="420"/>
                                </a:lnTo>
                                <a:lnTo>
                                  <a:pt x="0" y="355"/>
                                </a:lnTo>
                                <a:lnTo>
                                  <a:pt x="0" y="290"/>
                                </a:lnTo>
                                <a:lnTo>
                                  <a:pt x="0" y="231"/>
                                </a:lnTo>
                                <a:lnTo>
                                  <a:pt x="0" y="176"/>
                                </a:lnTo>
                                <a:lnTo>
                                  <a:pt x="0" y="129"/>
                                </a:lnTo>
                                <a:lnTo>
                                  <a:pt x="0" y="89"/>
                                </a:lnTo>
                                <a:lnTo>
                                  <a:pt x="0" y="60"/>
                                </a:lnTo>
                                <a:lnTo>
                                  <a:pt x="0" y="41"/>
                                </a:lnTo>
                                <a:lnTo>
                                  <a:pt x="0" y="34"/>
                                </a:lnTo>
                                <a:lnTo>
                                  <a:pt x="4" y="26"/>
                                </a:lnTo>
                                <a:lnTo>
                                  <a:pt x="14" y="9"/>
                                </a:lnTo>
                                <a:lnTo>
                                  <a:pt x="19" y="0"/>
                                </a:lnTo>
                                <a:lnTo>
                                  <a:pt x="19" y="6"/>
                                </a:lnTo>
                                <a:lnTo>
                                  <a:pt x="19" y="23"/>
                                </a:lnTo>
                                <a:lnTo>
                                  <a:pt x="19" y="50"/>
                                </a:lnTo>
                                <a:lnTo>
                                  <a:pt x="19" y="86"/>
                                </a:lnTo>
                                <a:lnTo>
                                  <a:pt x="19" y="129"/>
                                </a:lnTo>
                                <a:lnTo>
                                  <a:pt x="19" y="179"/>
                                </a:lnTo>
                                <a:lnTo>
                                  <a:pt x="19" y="235"/>
                                </a:lnTo>
                                <a:lnTo>
                                  <a:pt x="19" y="294"/>
                                </a:lnTo>
                                <a:lnTo>
                                  <a:pt x="19" y="358"/>
                                </a:lnTo>
                                <a:lnTo>
                                  <a:pt x="19" y="424"/>
                                </a:lnTo>
                                <a:lnTo>
                                  <a:pt x="19" y="491"/>
                                </a:lnTo>
                                <a:lnTo>
                                  <a:pt x="19" y="556"/>
                                </a:lnTo>
                                <a:lnTo>
                                  <a:pt x="19" y="622"/>
                                </a:lnTo>
                                <a:lnTo>
                                  <a:pt x="19" y="686"/>
                                </a:lnTo>
                                <a:lnTo>
                                  <a:pt x="19" y="745"/>
                                </a:lnTo>
                                <a:lnTo>
                                  <a:pt x="19" y="801"/>
                                </a:lnTo>
                                <a:lnTo>
                                  <a:pt x="19" y="851"/>
                                </a:lnTo>
                                <a:lnTo>
                                  <a:pt x="19" y="894"/>
                                </a:lnTo>
                                <a:lnTo>
                                  <a:pt x="19" y="930"/>
                                </a:lnTo>
                                <a:lnTo>
                                  <a:pt x="19" y="957"/>
                                </a:lnTo>
                                <a:lnTo>
                                  <a:pt x="19" y="974"/>
                                </a:lnTo>
                                <a:lnTo>
                                  <a:pt x="19" y="980"/>
                                </a:lnTo>
                                <a:close/>
                              </a:path>
                            </a:pathLst>
                          </a:custGeom>
                          <a:solidFill>
                            <a:srgbClr val="FFFFFF"/>
                          </a:solidFill>
                          <a:ln>
                            <a:noFill/>
                          </a:ln>
                        </wps:spPr>
                        <wps:bodyPr rot="0" vert="horz" wrap="square" lIns="91440" tIns="45720" rIns="91440" bIns="45720" anchor="t" anchorCtr="0" upright="1">
                          <a:noAutofit/>
                        </wps:bodyPr>
                      </wps:wsp>
                      <wps:wsp>
                        <wps:cNvPr id="90" name="Freeform 91"/>
                        <wps:cNvSpPr>
                          <a:spLocks/>
                        </wps:cNvSpPr>
                        <wps:spPr bwMode="auto">
                          <a:xfrm>
                            <a:off x="315" y="920"/>
                            <a:ext cx="7" cy="252"/>
                          </a:xfrm>
                          <a:custGeom>
                            <a:avLst/>
                            <a:gdLst>
                              <a:gd name="T0" fmla="*/ 27 w 27"/>
                              <a:gd name="T1" fmla="*/ 1010 h 1010"/>
                              <a:gd name="T2" fmla="*/ 0 w 27"/>
                              <a:gd name="T3" fmla="*/ 1006 h 1010"/>
                              <a:gd name="T4" fmla="*/ 8 w 27"/>
                              <a:gd name="T5" fmla="*/ 0 h 1010"/>
                              <a:gd name="T6" fmla="*/ 27 w 27"/>
                              <a:gd name="T7" fmla="*/ 5 h 1010"/>
                              <a:gd name="T8" fmla="*/ 27 w 27"/>
                              <a:gd name="T9" fmla="*/ 1010 h 1010"/>
                              <a:gd name="T10" fmla="*/ 27 w 27"/>
                              <a:gd name="T11" fmla="*/ 1010 h 1010"/>
                            </a:gdLst>
                            <a:ahLst/>
                            <a:cxnLst>
                              <a:cxn ang="0">
                                <a:pos x="T0" y="T1"/>
                              </a:cxn>
                              <a:cxn ang="0">
                                <a:pos x="T2" y="T3"/>
                              </a:cxn>
                              <a:cxn ang="0">
                                <a:pos x="T4" y="T5"/>
                              </a:cxn>
                              <a:cxn ang="0">
                                <a:pos x="T6" y="T7"/>
                              </a:cxn>
                              <a:cxn ang="0">
                                <a:pos x="T8" y="T9"/>
                              </a:cxn>
                              <a:cxn ang="0">
                                <a:pos x="T10" y="T11"/>
                              </a:cxn>
                            </a:cxnLst>
                            <a:rect l="0" t="0" r="r" b="b"/>
                            <a:pathLst>
                              <a:path w="27" h="1010">
                                <a:moveTo>
                                  <a:pt x="27" y="1010"/>
                                </a:moveTo>
                                <a:lnTo>
                                  <a:pt x="0" y="1006"/>
                                </a:lnTo>
                                <a:lnTo>
                                  <a:pt x="8" y="0"/>
                                </a:lnTo>
                                <a:lnTo>
                                  <a:pt x="27" y="5"/>
                                </a:lnTo>
                                <a:lnTo>
                                  <a:pt x="27" y="1010"/>
                                </a:lnTo>
                                <a:close/>
                              </a:path>
                            </a:pathLst>
                          </a:custGeom>
                          <a:solidFill>
                            <a:srgbClr val="FFFFFF"/>
                          </a:solidFill>
                          <a:ln>
                            <a:noFill/>
                          </a:ln>
                        </wps:spPr>
                        <wps:bodyPr rot="0" vert="horz" wrap="square" lIns="91440" tIns="45720" rIns="91440" bIns="45720" anchor="t" anchorCtr="0" upright="1">
                          <a:noAutofit/>
                        </wps:bodyPr>
                      </wps:wsp>
                      <wps:wsp>
                        <wps:cNvPr id="91" name="Freeform 92"/>
                        <wps:cNvSpPr>
                          <a:spLocks/>
                        </wps:cNvSpPr>
                        <wps:spPr bwMode="auto">
                          <a:xfrm>
                            <a:off x="486" y="1057"/>
                            <a:ext cx="4" cy="187"/>
                          </a:xfrm>
                          <a:custGeom>
                            <a:avLst/>
                            <a:gdLst>
                              <a:gd name="T0" fmla="*/ 18 w 18"/>
                              <a:gd name="T1" fmla="*/ 742 h 747"/>
                              <a:gd name="T2" fmla="*/ 11 w 18"/>
                              <a:gd name="T3" fmla="*/ 747 h 747"/>
                              <a:gd name="T4" fmla="*/ 3 w 18"/>
                              <a:gd name="T5" fmla="*/ 747 h 747"/>
                              <a:gd name="T6" fmla="*/ 0 w 18"/>
                              <a:gd name="T7" fmla="*/ 733 h 747"/>
                              <a:gd name="T8" fmla="*/ 0 w 18"/>
                              <a:gd name="T9" fmla="*/ 733 h 747"/>
                              <a:gd name="T10" fmla="*/ 0 w 18"/>
                              <a:gd name="T11" fmla="*/ 725 h 747"/>
                              <a:gd name="T12" fmla="*/ 0 w 18"/>
                              <a:gd name="T13" fmla="*/ 703 h 747"/>
                              <a:gd name="T14" fmla="*/ 0 w 18"/>
                              <a:gd name="T15" fmla="*/ 668 h 747"/>
                              <a:gd name="T16" fmla="*/ 0 w 18"/>
                              <a:gd name="T17" fmla="*/ 623 h 747"/>
                              <a:gd name="T18" fmla="*/ 0 w 18"/>
                              <a:gd name="T19" fmla="*/ 569 h 747"/>
                              <a:gd name="T20" fmla="*/ 0 w 18"/>
                              <a:gd name="T21" fmla="*/ 510 h 747"/>
                              <a:gd name="T22" fmla="*/ 0 w 18"/>
                              <a:gd name="T23" fmla="*/ 445 h 747"/>
                              <a:gd name="T24" fmla="*/ 0 w 18"/>
                              <a:gd name="T25" fmla="*/ 379 h 747"/>
                              <a:gd name="T26" fmla="*/ 0 w 18"/>
                              <a:gd name="T27" fmla="*/ 313 h 747"/>
                              <a:gd name="T28" fmla="*/ 0 w 18"/>
                              <a:gd name="T29" fmla="*/ 250 h 747"/>
                              <a:gd name="T30" fmla="*/ 1 w 18"/>
                              <a:gd name="T31" fmla="*/ 191 h 747"/>
                              <a:gd name="T32" fmla="*/ 1 w 18"/>
                              <a:gd name="T33" fmla="*/ 137 h 747"/>
                              <a:gd name="T34" fmla="*/ 1 w 18"/>
                              <a:gd name="T35" fmla="*/ 92 h 747"/>
                              <a:gd name="T36" fmla="*/ 1 w 18"/>
                              <a:gd name="T37" fmla="*/ 57 h 747"/>
                              <a:gd name="T38" fmla="*/ 1 w 18"/>
                              <a:gd name="T39" fmla="*/ 35 h 747"/>
                              <a:gd name="T40" fmla="*/ 1 w 18"/>
                              <a:gd name="T41" fmla="*/ 26 h 747"/>
                              <a:gd name="T42" fmla="*/ 1 w 18"/>
                              <a:gd name="T43" fmla="*/ 26 h 747"/>
                              <a:gd name="T44" fmla="*/ 7 w 18"/>
                              <a:gd name="T45" fmla="*/ 15 h 747"/>
                              <a:gd name="T46" fmla="*/ 12 w 18"/>
                              <a:gd name="T47" fmla="*/ 6 h 747"/>
                              <a:gd name="T48" fmla="*/ 18 w 18"/>
                              <a:gd name="T49" fmla="*/ 0 h 747"/>
                              <a:gd name="T50" fmla="*/ 18 w 18"/>
                              <a:gd name="T51" fmla="*/ 0 h 747"/>
                              <a:gd name="T52" fmla="*/ 18 w 18"/>
                              <a:gd name="T53" fmla="*/ 9 h 747"/>
                              <a:gd name="T54" fmla="*/ 18 w 18"/>
                              <a:gd name="T55" fmla="*/ 33 h 747"/>
                              <a:gd name="T56" fmla="*/ 18 w 18"/>
                              <a:gd name="T57" fmla="*/ 69 h 747"/>
                              <a:gd name="T58" fmla="*/ 18 w 18"/>
                              <a:gd name="T59" fmla="*/ 116 h 747"/>
                              <a:gd name="T60" fmla="*/ 18 w 18"/>
                              <a:gd name="T61" fmla="*/ 172 h 747"/>
                              <a:gd name="T62" fmla="*/ 18 w 18"/>
                              <a:gd name="T63" fmla="*/ 236 h 747"/>
                              <a:gd name="T64" fmla="*/ 18 w 18"/>
                              <a:gd name="T65" fmla="*/ 302 h 747"/>
                              <a:gd name="T66" fmla="*/ 18 w 18"/>
                              <a:gd name="T67" fmla="*/ 372 h 747"/>
                              <a:gd name="T68" fmla="*/ 18 w 18"/>
                              <a:gd name="T69" fmla="*/ 441 h 747"/>
                              <a:gd name="T70" fmla="*/ 18 w 18"/>
                              <a:gd name="T71" fmla="*/ 508 h 747"/>
                              <a:gd name="T72" fmla="*/ 18 w 18"/>
                              <a:gd name="T73" fmla="*/ 570 h 747"/>
                              <a:gd name="T74" fmla="*/ 18 w 18"/>
                              <a:gd name="T75" fmla="*/ 626 h 747"/>
                              <a:gd name="T76" fmla="*/ 18 w 18"/>
                              <a:gd name="T77" fmla="*/ 674 h 747"/>
                              <a:gd name="T78" fmla="*/ 18 w 18"/>
                              <a:gd name="T79" fmla="*/ 710 h 747"/>
                              <a:gd name="T80" fmla="*/ 18 w 18"/>
                              <a:gd name="T81" fmla="*/ 733 h 747"/>
                              <a:gd name="T82" fmla="*/ 18 w 18"/>
                              <a:gd name="T83" fmla="*/ 742 h 747"/>
                              <a:gd name="T84" fmla="*/ 18 w 18"/>
                              <a:gd name="T85" fmla="*/ 742 h 747"/>
                              <a:gd name="T86" fmla="*/ 18 w 18"/>
                              <a:gd name="T87" fmla="*/ 742 h 7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18" h="747">
                                <a:moveTo>
                                  <a:pt x="18" y="742"/>
                                </a:moveTo>
                                <a:lnTo>
                                  <a:pt x="11" y="747"/>
                                </a:lnTo>
                                <a:lnTo>
                                  <a:pt x="3" y="747"/>
                                </a:lnTo>
                                <a:lnTo>
                                  <a:pt x="0" y="733"/>
                                </a:lnTo>
                                <a:lnTo>
                                  <a:pt x="0" y="725"/>
                                </a:lnTo>
                                <a:lnTo>
                                  <a:pt x="0" y="703"/>
                                </a:lnTo>
                                <a:lnTo>
                                  <a:pt x="0" y="668"/>
                                </a:lnTo>
                                <a:lnTo>
                                  <a:pt x="0" y="623"/>
                                </a:lnTo>
                                <a:lnTo>
                                  <a:pt x="0" y="569"/>
                                </a:lnTo>
                                <a:lnTo>
                                  <a:pt x="0" y="510"/>
                                </a:lnTo>
                                <a:lnTo>
                                  <a:pt x="0" y="445"/>
                                </a:lnTo>
                                <a:lnTo>
                                  <a:pt x="0" y="379"/>
                                </a:lnTo>
                                <a:lnTo>
                                  <a:pt x="0" y="313"/>
                                </a:lnTo>
                                <a:lnTo>
                                  <a:pt x="0" y="250"/>
                                </a:lnTo>
                                <a:lnTo>
                                  <a:pt x="1" y="191"/>
                                </a:lnTo>
                                <a:lnTo>
                                  <a:pt x="1" y="137"/>
                                </a:lnTo>
                                <a:lnTo>
                                  <a:pt x="1" y="92"/>
                                </a:lnTo>
                                <a:lnTo>
                                  <a:pt x="1" y="57"/>
                                </a:lnTo>
                                <a:lnTo>
                                  <a:pt x="1" y="35"/>
                                </a:lnTo>
                                <a:lnTo>
                                  <a:pt x="1" y="26"/>
                                </a:lnTo>
                                <a:lnTo>
                                  <a:pt x="7" y="15"/>
                                </a:lnTo>
                                <a:lnTo>
                                  <a:pt x="12" y="6"/>
                                </a:lnTo>
                                <a:lnTo>
                                  <a:pt x="18" y="0"/>
                                </a:lnTo>
                                <a:lnTo>
                                  <a:pt x="18" y="9"/>
                                </a:lnTo>
                                <a:lnTo>
                                  <a:pt x="18" y="33"/>
                                </a:lnTo>
                                <a:lnTo>
                                  <a:pt x="18" y="69"/>
                                </a:lnTo>
                                <a:lnTo>
                                  <a:pt x="18" y="116"/>
                                </a:lnTo>
                                <a:lnTo>
                                  <a:pt x="18" y="172"/>
                                </a:lnTo>
                                <a:lnTo>
                                  <a:pt x="18" y="236"/>
                                </a:lnTo>
                                <a:lnTo>
                                  <a:pt x="18" y="302"/>
                                </a:lnTo>
                                <a:lnTo>
                                  <a:pt x="18" y="372"/>
                                </a:lnTo>
                                <a:lnTo>
                                  <a:pt x="18" y="441"/>
                                </a:lnTo>
                                <a:lnTo>
                                  <a:pt x="18" y="508"/>
                                </a:lnTo>
                                <a:lnTo>
                                  <a:pt x="18" y="570"/>
                                </a:lnTo>
                                <a:lnTo>
                                  <a:pt x="18" y="626"/>
                                </a:lnTo>
                                <a:lnTo>
                                  <a:pt x="18" y="674"/>
                                </a:lnTo>
                                <a:lnTo>
                                  <a:pt x="18" y="710"/>
                                </a:lnTo>
                                <a:lnTo>
                                  <a:pt x="18" y="733"/>
                                </a:lnTo>
                                <a:lnTo>
                                  <a:pt x="18" y="742"/>
                                </a:lnTo>
                                <a:close/>
                              </a:path>
                            </a:pathLst>
                          </a:custGeom>
                          <a:solidFill>
                            <a:srgbClr val="FFFFFF"/>
                          </a:solidFill>
                          <a:ln>
                            <a:noFill/>
                          </a:ln>
                        </wps:spPr>
                        <wps:bodyPr rot="0" vert="horz" wrap="square" lIns="91440" tIns="45720" rIns="91440" bIns="45720" anchor="t" anchorCtr="0" upright="1">
                          <a:noAutofit/>
                        </wps:bodyPr>
                      </wps:wsp>
                      <wps:wsp>
                        <wps:cNvPr id="92" name="Freeform 93"/>
                        <wps:cNvSpPr>
                          <a:spLocks/>
                        </wps:cNvSpPr>
                        <wps:spPr bwMode="auto">
                          <a:xfrm>
                            <a:off x="316" y="1219"/>
                            <a:ext cx="6" cy="18"/>
                          </a:xfrm>
                          <a:custGeom>
                            <a:avLst/>
                            <a:gdLst>
                              <a:gd name="T0" fmla="*/ 25 w 25"/>
                              <a:gd name="T1" fmla="*/ 7 h 70"/>
                              <a:gd name="T2" fmla="*/ 25 w 25"/>
                              <a:gd name="T3" fmla="*/ 23 h 70"/>
                              <a:gd name="T4" fmla="*/ 25 w 25"/>
                              <a:gd name="T5" fmla="*/ 53 h 70"/>
                              <a:gd name="T6" fmla="*/ 25 w 25"/>
                              <a:gd name="T7" fmla="*/ 69 h 70"/>
                              <a:gd name="T8" fmla="*/ 25 w 25"/>
                              <a:gd name="T9" fmla="*/ 69 h 70"/>
                              <a:gd name="T10" fmla="*/ 16 w 25"/>
                              <a:gd name="T11" fmla="*/ 70 h 70"/>
                              <a:gd name="T12" fmla="*/ 8 w 25"/>
                              <a:gd name="T13" fmla="*/ 69 h 70"/>
                              <a:gd name="T14" fmla="*/ 0 w 25"/>
                              <a:gd name="T15" fmla="*/ 68 h 70"/>
                              <a:gd name="T16" fmla="*/ 0 w 25"/>
                              <a:gd name="T17" fmla="*/ 68 h 70"/>
                              <a:gd name="T18" fmla="*/ 0 w 25"/>
                              <a:gd name="T19" fmla="*/ 50 h 70"/>
                              <a:gd name="T20" fmla="*/ 0 w 25"/>
                              <a:gd name="T21" fmla="*/ 17 h 70"/>
                              <a:gd name="T22" fmla="*/ 0 w 25"/>
                              <a:gd name="T23" fmla="*/ 0 h 70"/>
                              <a:gd name="T24" fmla="*/ 0 w 25"/>
                              <a:gd name="T25" fmla="*/ 0 h 70"/>
                              <a:gd name="T26" fmla="*/ 8 w 25"/>
                              <a:gd name="T27" fmla="*/ 2 h 70"/>
                              <a:gd name="T28" fmla="*/ 17 w 25"/>
                              <a:gd name="T29" fmla="*/ 3 h 70"/>
                              <a:gd name="T30" fmla="*/ 25 w 25"/>
                              <a:gd name="T31" fmla="*/ 7 h 70"/>
                              <a:gd name="T32" fmla="*/ 25 w 25"/>
                              <a:gd name="T33" fmla="*/ 7 h 70"/>
                              <a:gd name="T34" fmla="*/ 25 w 25"/>
                              <a:gd name="T35"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5" h="70">
                                <a:moveTo>
                                  <a:pt x="25" y="7"/>
                                </a:moveTo>
                                <a:lnTo>
                                  <a:pt x="25" y="23"/>
                                </a:lnTo>
                                <a:lnTo>
                                  <a:pt x="25" y="53"/>
                                </a:lnTo>
                                <a:lnTo>
                                  <a:pt x="25" y="69"/>
                                </a:lnTo>
                                <a:lnTo>
                                  <a:pt x="16" y="70"/>
                                </a:lnTo>
                                <a:lnTo>
                                  <a:pt x="8" y="69"/>
                                </a:lnTo>
                                <a:lnTo>
                                  <a:pt x="0" y="68"/>
                                </a:lnTo>
                                <a:lnTo>
                                  <a:pt x="0" y="50"/>
                                </a:lnTo>
                                <a:lnTo>
                                  <a:pt x="0" y="17"/>
                                </a:lnTo>
                                <a:lnTo>
                                  <a:pt x="0" y="0"/>
                                </a:lnTo>
                                <a:lnTo>
                                  <a:pt x="8" y="2"/>
                                </a:lnTo>
                                <a:lnTo>
                                  <a:pt x="17" y="3"/>
                                </a:lnTo>
                                <a:lnTo>
                                  <a:pt x="25" y="7"/>
                                </a:lnTo>
                                <a:close/>
                              </a:path>
                            </a:pathLst>
                          </a:custGeom>
                          <a:solidFill>
                            <a:srgbClr val="FFFFFF"/>
                          </a:solidFill>
                          <a:ln>
                            <a:noFill/>
                          </a:ln>
                        </wps:spPr>
                        <wps:bodyPr rot="0" vert="horz" wrap="square" lIns="91440" tIns="45720" rIns="91440" bIns="45720" anchor="t" anchorCtr="0" upright="1">
                          <a:noAutofit/>
                        </wps:bodyPr>
                      </wps:wsp>
                      <wps:wsp>
                        <wps:cNvPr id="93" name="Freeform 94"/>
                        <wps:cNvSpPr>
                          <a:spLocks/>
                        </wps:cNvSpPr>
                        <wps:spPr bwMode="auto">
                          <a:xfrm>
                            <a:off x="385" y="1235"/>
                            <a:ext cx="5" cy="7"/>
                          </a:xfrm>
                          <a:custGeom>
                            <a:avLst/>
                            <a:gdLst>
                              <a:gd name="T0" fmla="*/ 19 w 19"/>
                              <a:gd name="T1" fmla="*/ 10 h 29"/>
                              <a:gd name="T2" fmla="*/ 19 w 19"/>
                              <a:gd name="T3" fmla="*/ 15 h 29"/>
                              <a:gd name="T4" fmla="*/ 19 w 19"/>
                              <a:gd name="T5" fmla="*/ 23 h 29"/>
                              <a:gd name="T6" fmla="*/ 19 w 19"/>
                              <a:gd name="T7" fmla="*/ 28 h 29"/>
                              <a:gd name="T8" fmla="*/ 19 w 19"/>
                              <a:gd name="T9" fmla="*/ 28 h 29"/>
                              <a:gd name="T10" fmla="*/ 14 w 19"/>
                              <a:gd name="T11" fmla="*/ 29 h 29"/>
                              <a:gd name="T12" fmla="*/ 7 w 19"/>
                              <a:gd name="T13" fmla="*/ 29 h 29"/>
                              <a:gd name="T14" fmla="*/ 1 w 19"/>
                              <a:gd name="T15" fmla="*/ 29 h 29"/>
                              <a:gd name="T16" fmla="*/ 1 w 19"/>
                              <a:gd name="T17" fmla="*/ 29 h 29"/>
                              <a:gd name="T18" fmla="*/ 1 w 19"/>
                              <a:gd name="T19" fmla="*/ 21 h 29"/>
                              <a:gd name="T20" fmla="*/ 1 w 19"/>
                              <a:gd name="T21" fmla="*/ 7 h 29"/>
                              <a:gd name="T22" fmla="*/ 0 w 19"/>
                              <a:gd name="T23" fmla="*/ 0 h 29"/>
                              <a:gd name="T24" fmla="*/ 0 w 19"/>
                              <a:gd name="T25" fmla="*/ 0 h 29"/>
                              <a:gd name="T26" fmla="*/ 7 w 19"/>
                              <a:gd name="T27" fmla="*/ 3 h 29"/>
                              <a:gd name="T28" fmla="*/ 15 w 19"/>
                              <a:gd name="T29" fmla="*/ 5 h 29"/>
                              <a:gd name="T30" fmla="*/ 19 w 19"/>
                              <a:gd name="T31" fmla="*/ 10 h 29"/>
                              <a:gd name="T32" fmla="*/ 19 w 19"/>
                              <a:gd name="T33" fmla="*/ 10 h 29"/>
                              <a:gd name="T34" fmla="*/ 19 w 19"/>
                              <a:gd name="T35" fmla="*/ 10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9" h="29">
                                <a:moveTo>
                                  <a:pt x="19" y="10"/>
                                </a:moveTo>
                                <a:lnTo>
                                  <a:pt x="19" y="15"/>
                                </a:lnTo>
                                <a:lnTo>
                                  <a:pt x="19" y="23"/>
                                </a:lnTo>
                                <a:lnTo>
                                  <a:pt x="19" y="28"/>
                                </a:lnTo>
                                <a:lnTo>
                                  <a:pt x="14" y="29"/>
                                </a:lnTo>
                                <a:lnTo>
                                  <a:pt x="7" y="29"/>
                                </a:lnTo>
                                <a:lnTo>
                                  <a:pt x="1" y="29"/>
                                </a:lnTo>
                                <a:lnTo>
                                  <a:pt x="1" y="21"/>
                                </a:lnTo>
                                <a:lnTo>
                                  <a:pt x="1" y="7"/>
                                </a:lnTo>
                                <a:lnTo>
                                  <a:pt x="0" y="0"/>
                                </a:lnTo>
                                <a:lnTo>
                                  <a:pt x="7" y="3"/>
                                </a:lnTo>
                                <a:lnTo>
                                  <a:pt x="15" y="5"/>
                                </a:lnTo>
                                <a:lnTo>
                                  <a:pt x="19" y="10"/>
                                </a:lnTo>
                                <a:close/>
                              </a:path>
                            </a:pathLst>
                          </a:custGeom>
                          <a:solidFill>
                            <a:srgbClr val="FFFFFF"/>
                          </a:solidFill>
                          <a:ln>
                            <a:noFill/>
                          </a:ln>
                        </wps:spPr>
                        <wps:bodyPr rot="0" vert="horz" wrap="square" lIns="91440" tIns="45720" rIns="91440" bIns="45720" anchor="t" anchorCtr="0" upright="1">
                          <a:noAutofit/>
                        </wps:bodyPr>
                      </wps:wsp>
                      <wps:wsp>
                        <wps:cNvPr id="94" name="Freeform 95"/>
                        <wps:cNvSpPr>
                          <a:spLocks/>
                        </wps:cNvSpPr>
                        <wps:spPr bwMode="auto">
                          <a:xfrm>
                            <a:off x="275" y="918"/>
                            <a:ext cx="5" cy="320"/>
                          </a:xfrm>
                          <a:custGeom>
                            <a:avLst/>
                            <a:gdLst>
                              <a:gd name="T0" fmla="*/ 19 w 19"/>
                              <a:gd name="T1" fmla="*/ 28 h 1278"/>
                              <a:gd name="T2" fmla="*/ 3 w 19"/>
                              <a:gd name="T3" fmla="*/ 0 h 1278"/>
                              <a:gd name="T4" fmla="*/ 0 w 19"/>
                              <a:gd name="T5" fmla="*/ 1278 h 1278"/>
                              <a:gd name="T6" fmla="*/ 6 w 19"/>
                              <a:gd name="T7" fmla="*/ 1172 h 1278"/>
                              <a:gd name="T8" fmla="*/ 12 w 19"/>
                              <a:gd name="T9" fmla="*/ 1103 h 1278"/>
                              <a:gd name="T10" fmla="*/ 6 w 19"/>
                              <a:gd name="T11" fmla="*/ 1035 h 1278"/>
                              <a:gd name="T12" fmla="*/ 12 w 19"/>
                              <a:gd name="T13" fmla="*/ 997 h 1278"/>
                              <a:gd name="T14" fmla="*/ 19 w 19"/>
                              <a:gd name="T15" fmla="*/ 981 h 1278"/>
                              <a:gd name="T16" fmla="*/ 19 w 19"/>
                              <a:gd name="T17" fmla="*/ 28 h 1278"/>
                              <a:gd name="T18" fmla="*/ 19 w 19"/>
                              <a:gd name="T19" fmla="*/ 28 h 12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9" h="1278">
                                <a:moveTo>
                                  <a:pt x="19" y="28"/>
                                </a:moveTo>
                                <a:lnTo>
                                  <a:pt x="3" y="0"/>
                                </a:lnTo>
                                <a:lnTo>
                                  <a:pt x="0" y="1278"/>
                                </a:lnTo>
                                <a:lnTo>
                                  <a:pt x="6" y="1172"/>
                                </a:lnTo>
                                <a:lnTo>
                                  <a:pt x="12" y="1103"/>
                                </a:lnTo>
                                <a:lnTo>
                                  <a:pt x="6" y="1035"/>
                                </a:lnTo>
                                <a:lnTo>
                                  <a:pt x="12" y="997"/>
                                </a:lnTo>
                                <a:lnTo>
                                  <a:pt x="19" y="981"/>
                                </a:lnTo>
                                <a:lnTo>
                                  <a:pt x="19" y="28"/>
                                </a:lnTo>
                                <a:close/>
                              </a:path>
                            </a:pathLst>
                          </a:custGeom>
                          <a:solidFill>
                            <a:srgbClr val="FFFFFF"/>
                          </a:solidFill>
                          <a:ln>
                            <a:noFill/>
                          </a:ln>
                        </wps:spPr>
                        <wps:bodyPr rot="0" vert="horz" wrap="square" lIns="91440" tIns="45720" rIns="91440" bIns="45720" anchor="t" anchorCtr="0" upright="1">
                          <a:noAutofit/>
                        </wps:bodyPr>
                      </wps:wsp>
                      <wps:wsp>
                        <wps:cNvPr id="95" name="Freeform 96"/>
                        <wps:cNvSpPr>
                          <a:spLocks/>
                        </wps:cNvSpPr>
                        <wps:spPr bwMode="auto">
                          <a:xfrm>
                            <a:off x="336" y="1056"/>
                            <a:ext cx="5" cy="116"/>
                          </a:xfrm>
                          <a:custGeom>
                            <a:avLst/>
                            <a:gdLst>
                              <a:gd name="T0" fmla="*/ 0 w 23"/>
                              <a:gd name="T1" fmla="*/ 453 h 466"/>
                              <a:gd name="T2" fmla="*/ 22 w 23"/>
                              <a:gd name="T3" fmla="*/ 466 h 466"/>
                              <a:gd name="T4" fmla="*/ 23 w 23"/>
                              <a:gd name="T5" fmla="*/ 50 h 466"/>
                              <a:gd name="T6" fmla="*/ 7 w 23"/>
                              <a:gd name="T7" fmla="*/ 0 h 466"/>
                              <a:gd name="T8" fmla="*/ 0 w 23"/>
                              <a:gd name="T9" fmla="*/ 453 h 466"/>
                              <a:gd name="T10" fmla="*/ 0 w 23"/>
                              <a:gd name="T11" fmla="*/ 453 h 466"/>
                            </a:gdLst>
                            <a:ahLst/>
                            <a:cxnLst>
                              <a:cxn ang="0">
                                <a:pos x="T0" y="T1"/>
                              </a:cxn>
                              <a:cxn ang="0">
                                <a:pos x="T2" y="T3"/>
                              </a:cxn>
                              <a:cxn ang="0">
                                <a:pos x="T4" y="T5"/>
                              </a:cxn>
                              <a:cxn ang="0">
                                <a:pos x="T6" y="T7"/>
                              </a:cxn>
                              <a:cxn ang="0">
                                <a:pos x="T8" y="T9"/>
                              </a:cxn>
                              <a:cxn ang="0">
                                <a:pos x="T10" y="T11"/>
                              </a:cxn>
                            </a:cxnLst>
                            <a:rect l="0" t="0" r="r" b="b"/>
                            <a:pathLst>
                              <a:path w="23" h="466">
                                <a:moveTo>
                                  <a:pt x="0" y="453"/>
                                </a:moveTo>
                                <a:lnTo>
                                  <a:pt x="22" y="466"/>
                                </a:lnTo>
                                <a:lnTo>
                                  <a:pt x="23" y="50"/>
                                </a:lnTo>
                                <a:lnTo>
                                  <a:pt x="7" y="0"/>
                                </a:lnTo>
                                <a:lnTo>
                                  <a:pt x="0" y="453"/>
                                </a:lnTo>
                                <a:close/>
                              </a:path>
                            </a:pathLst>
                          </a:custGeom>
                          <a:solidFill>
                            <a:srgbClr val="FFFFFF"/>
                          </a:solidFill>
                          <a:ln>
                            <a:noFill/>
                          </a:ln>
                        </wps:spPr>
                        <wps:bodyPr rot="0" vert="horz" wrap="square" lIns="91440" tIns="45720" rIns="91440" bIns="45720" anchor="t" anchorCtr="0" upright="1">
                          <a:noAutofit/>
                        </wps:bodyPr>
                      </wps:wsp>
                      <wps:wsp>
                        <wps:cNvPr id="96" name="Freeform 97"/>
                        <wps:cNvSpPr>
                          <a:spLocks/>
                        </wps:cNvSpPr>
                        <wps:spPr bwMode="auto">
                          <a:xfrm>
                            <a:off x="362" y="1228"/>
                            <a:ext cx="5" cy="11"/>
                          </a:xfrm>
                          <a:custGeom>
                            <a:avLst/>
                            <a:gdLst>
                              <a:gd name="T0" fmla="*/ 19 w 19"/>
                              <a:gd name="T1" fmla="*/ 44 h 44"/>
                              <a:gd name="T2" fmla="*/ 19 w 19"/>
                              <a:gd name="T3" fmla="*/ 12 h 44"/>
                              <a:gd name="T4" fmla="*/ 0 w 19"/>
                              <a:gd name="T5" fmla="*/ 0 h 44"/>
                              <a:gd name="T6" fmla="*/ 0 w 19"/>
                              <a:gd name="T7" fmla="*/ 42 h 44"/>
                              <a:gd name="T8" fmla="*/ 19 w 19"/>
                              <a:gd name="T9" fmla="*/ 44 h 44"/>
                              <a:gd name="T10" fmla="*/ 19 w 19"/>
                              <a:gd name="T11" fmla="*/ 44 h 44"/>
                            </a:gdLst>
                            <a:ahLst/>
                            <a:cxnLst>
                              <a:cxn ang="0">
                                <a:pos x="T0" y="T1"/>
                              </a:cxn>
                              <a:cxn ang="0">
                                <a:pos x="T2" y="T3"/>
                              </a:cxn>
                              <a:cxn ang="0">
                                <a:pos x="T4" y="T5"/>
                              </a:cxn>
                              <a:cxn ang="0">
                                <a:pos x="T6" y="T7"/>
                              </a:cxn>
                              <a:cxn ang="0">
                                <a:pos x="T8" y="T9"/>
                              </a:cxn>
                              <a:cxn ang="0">
                                <a:pos x="T10" y="T11"/>
                              </a:cxn>
                            </a:cxnLst>
                            <a:rect l="0" t="0" r="r" b="b"/>
                            <a:pathLst>
                              <a:path w="19" h="44">
                                <a:moveTo>
                                  <a:pt x="19" y="44"/>
                                </a:moveTo>
                                <a:lnTo>
                                  <a:pt x="19" y="12"/>
                                </a:lnTo>
                                <a:lnTo>
                                  <a:pt x="0" y="0"/>
                                </a:lnTo>
                                <a:lnTo>
                                  <a:pt x="0" y="42"/>
                                </a:lnTo>
                                <a:lnTo>
                                  <a:pt x="19" y="44"/>
                                </a:lnTo>
                                <a:close/>
                              </a:path>
                            </a:pathLst>
                          </a:custGeom>
                          <a:solidFill>
                            <a:srgbClr val="FFFFFF"/>
                          </a:solidFill>
                          <a:ln>
                            <a:noFill/>
                          </a:ln>
                        </wps:spPr>
                        <wps:bodyPr rot="0" vert="horz" wrap="square" lIns="91440" tIns="45720" rIns="91440" bIns="45720" anchor="t" anchorCtr="0" upright="1">
                          <a:noAutofit/>
                        </wps:bodyPr>
                      </wps:wsp>
                      <wps:wsp>
                        <wps:cNvPr id="97" name="Freeform 98"/>
                        <wps:cNvSpPr>
                          <a:spLocks/>
                        </wps:cNvSpPr>
                        <wps:spPr bwMode="auto">
                          <a:xfrm>
                            <a:off x="338" y="1222"/>
                            <a:ext cx="6" cy="15"/>
                          </a:xfrm>
                          <a:custGeom>
                            <a:avLst/>
                            <a:gdLst>
                              <a:gd name="T0" fmla="*/ 22 w 23"/>
                              <a:gd name="T1" fmla="*/ 12 h 60"/>
                              <a:gd name="T2" fmla="*/ 0 w 23"/>
                              <a:gd name="T3" fmla="*/ 0 h 60"/>
                              <a:gd name="T4" fmla="*/ 0 w 23"/>
                              <a:gd name="T5" fmla="*/ 60 h 60"/>
                              <a:gd name="T6" fmla="*/ 23 w 23"/>
                              <a:gd name="T7" fmla="*/ 60 h 60"/>
                              <a:gd name="T8" fmla="*/ 22 w 23"/>
                              <a:gd name="T9" fmla="*/ 12 h 60"/>
                              <a:gd name="T10" fmla="*/ 22 w 23"/>
                              <a:gd name="T11" fmla="*/ 12 h 60"/>
                            </a:gdLst>
                            <a:ahLst/>
                            <a:cxnLst>
                              <a:cxn ang="0">
                                <a:pos x="T0" y="T1"/>
                              </a:cxn>
                              <a:cxn ang="0">
                                <a:pos x="T2" y="T3"/>
                              </a:cxn>
                              <a:cxn ang="0">
                                <a:pos x="T4" y="T5"/>
                              </a:cxn>
                              <a:cxn ang="0">
                                <a:pos x="T6" y="T7"/>
                              </a:cxn>
                              <a:cxn ang="0">
                                <a:pos x="T8" y="T9"/>
                              </a:cxn>
                              <a:cxn ang="0">
                                <a:pos x="T10" y="T11"/>
                              </a:cxn>
                            </a:cxnLst>
                            <a:rect l="0" t="0" r="r" b="b"/>
                            <a:pathLst>
                              <a:path w="23" h="60">
                                <a:moveTo>
                                  <a:pt x="22" y="12"/>
                                </a:moveTo>
                                <a:lnTo>
                                  <a:pt x="0" y="0"/>
                                </a:lnTo>
                                <a:lnTo>
                                  <a:pt x="0" y="60"/>
                                </a:lnTo>
                                <a:lnTo>
                                  <a:pt x="23" y="60"/>
                                </a:lnTo>
                                <a:lnTo>
                                  <a:pt x="22" y="12"/>
                                </a:lnTo>
                                <a:close/>
                              </a:path>
                            </a:pathLst>
                          </a:custGeom>
                          <a:solidFill>
                            <a:srgbClr val="FFFFFF"/>
                          </a:solidFill>
                          <a:ln>
                            <a:noFill/>
                          </a:ln>
                        </wps:spPr>
                        <wps:bodyPr rot="0" vert="horz" wrap="square" lIns="91440" tIns="45720" rIns="91440" bIns="45720" anchor="t" anchorCtr="0" upright="1">
                          <a:noAutofit/>
                        </wps:bodyPr>
                      </wps:wsp>
                      <wps:wsp>
                        <wps:cNvPr id="98" name="Freeform 99"/>
                        <wps:cNvSpPr>
                          <a:spLocks/>
                        </wps:cNvSpPr>
                        <wps:spPr bwMode="auto">
                          <a:xfrm>
                            <a:off x="503" y="1039"/>
                            <a:ext cx="4" cy="137"/>
                          </a:xfrm>
                          <a:custGeom>
                            <a:avLst/>
                            <a:gdLst>
                              <a:gd name="T0" fmla="*/ 0 w 17"/>
                              <a:gd name="T1" fmla="*/ 34 h 549"/>
                              <a:gd name="T2" fmla="*/ 17 w 17"/>
                              <a:gd name="T3" fmla="*/ 0 h 549"/>
                              <a:gd name="T4" fmla="*/ 17 w 17"/>
                              <a:gd name="T5" fmla="*/ 471 h 549"/>
                              <a:gd name="T6" fmla="*/ 0 w 17"/>
                              <a:gd name="T7" fmla="*/ 549 h 549"/>
                              <a:gd name="T8" fmla="*/ 0 w 17"/>
                              <a:gd name="T9" fmla="*/ 34 h 549"/>
                              <a:gd name="T10" fmla="*/ 0 w 17"/>
                              <a:gd name="T11" fmla="*/ 34 h 549"/>
                            </a:gdLst>
                            <a:ahLst/>
                            <a:cxnLst>
                              <a:cxn ang="0">
                                <a:pos x="T0" y="T1"/>
                              </a:cxn>
                              <a:cxn ang="0">
                                <a:pos x="T2" y="T3"/>
                              </a:cxn>
                              <a:cxn ang="0">
                                <a:pos x="T4" y="T5"/>
                              </a:cxn>
                              <a:cxn ang="0">
                                <a:pos x="T6" y="T7"/>
                              </a:cxn>
                              <a:cxn ang="0">
                                <a:pos x="T8" y="T9"/>
                              </a:cxn>
                              <a:cxn ang="0">
                                <a:pos x="T10" y="T11"/>
                              </a:cxn>
                            </a:cxnLst>
                            <a:rect l="0" t="0" r="r" b="b"/>
                            <a:pathLst>
                              <a:path w="17" h="549">
                                <a:moveTo>
                                  <a:pt x="0" y="34"/>
                                </a:moveTo>
                                <a:lnTo>
                                  <a:pt x="17" y="0"/>
                                </a:lnTo>
                                <a:lnTo>
                                  <a:pt x="17" y="471"/>
                                </a:lnTo>
                                <a:lnTo>
                                  <a:pt x="0" y="549"/>
                                </a:lnTo>
                                <a:lnTo>
                                  <a:pt x="0" y="34"/>
                                </a:lnTo>
                                <a:close/>
                              </a:path>
                            </a:pathLst>
                          </a:custGeom>
                          <a:solidFill>
                            <a:srgbClr val="FFFFFF"/>
                          </a:solidFill>
                          <a:ln>
                            <a:noFill/>
                          </a:ln>
                        </wps:spPr>
                        <wps:bodyPr rot="0" vert="horz" wrap="square" lIns="91440" tIns="45720" rIns="91440" bIns="45720" anchor="t" anchorCtr="0" upright="1">
                          <a:noAutofit/>
                        </wps:bodyPr>
                      </wps:wsp>
                      <wps:wsp>
                        <wps:cNvPr id="99" name="Freeform 100"/>
                        <wps:cNvSpPr>
                          <a:spLocks/>
                        </wps:cNvSpPr>
                        <wps:spPr bwMode="auto">
                          <a:xfrm>
                            <a:off x="1152" y="916"/>
                            <a:ext cx="6" cy="267"/>
                          </a:xfrm>
                          <a:custGeom>
                            <a:avLst/>
                            <a:gdLst>
                              <a:gd name="T0" fmla="*/ 22 w 23"/>
                              <a:gd name="T1" fmla="*/ 1068 h 1068"/>
                              <a:gd name="T2" fmla="*/ 12 w 23"/>
                              <a:gd name="T3" fmla="*/ 1059 h 1068"/>
                              <a:gd name="T4" fmla="*/ 3 w 23"/>
                              <a:gd name="T5" fmla="*/ 1050 h 1068"/>
                              <a:gd name="T6" fmla="*/ 1 w 23"/>
                              <a:gd name="T7" fmla="*/ 1030 h 1068"/>
                              <a:gd name="T8" fmla="*/ 1 w 23"/>
                              <a:gd name="T9" fmla="*/ 1030 h 1068"/>
                              <a:gd name="T10" fmla="*/ 1 w 23"/>
                              <a:gd name="T11" fmla="*/ 988 h 1068"/>
                              <a:gd name="T12" fmla="*/ 2 w 23"/>
                              <a:gd name="T13" fmla="*/ 945 h 1068"/>
                              <a:gd name="T14" fmla="*/ 2 w 23"/>
                              <a:gd name="T15" fmla="*/ 903 h 1068"/>
                              <a:gd name="T16" fmla="*/ 2 w 23"/>
                              <a:gd name="T17" fmla="*/ 860 h 1068"/>
                              <a:gd name="T18" fmla="*/ 2 w 23"/>
                              <a:gd name="T19" fmla="*/ 817 h 1068"/>
                              <a:gd name="T20" fmla="*/ 2 w 23"/>
                              <a:gd name="T21" fmla="*/ 774 h 1068"/>
                              <a:gd name="T22" fmla="*/ 2 w 23"/>
                              <a:gd name="T23" fmla="*/ 730 h 1068"/>
                              <a:gd name="T24" fmla="*/ 2 w 23"/>
                              <a:gd name="T25" fmla="*/ 688 h 1068"/>
                              <a:gd name="T26" fmla="*/ 1 w 23"/>
                              <a:gd name="T27" fmla="*/ 644 h 1068"/>
                              <a:gd name="T28" fmla="*/ 1 w 23"/>
                              <a:gd name="T29" fmla="*/ 601 h 1068"/>
                              <a:gd name="T30" fmla="*/ 1 w 23"/>
                              <a:gd name="T31" fmla="*/ 557 h 1068"/>
                              <a:gd name="T32" fmla="*/ 1 w 23"/>
                              <a:gd name="T33" fmla="*/ 513 h 1068"/>
                              <a:gd name="T34" fmla="*/ 1 w 23"/>
                              <a:gd name="T35" fmla="*/ 469 h 1068"/>
                              <a:gd name="T36" fmla="*/ 0 w 23"/>
                              <a:gd name="T37" fmla="*/ 426 h 1068"/>
                              <a:gd name="T38" fmla="*/ 0 w 23"/>
                              <a:gd name="T39" fmla="*/ 382 h 1068"/>
                              <a:gd name="T40" fmla="*/ 0 w 23"/>
                              <a:gd name="T41" fmla="*/ 338 h 1068"/>
                              <a:gd name="T42" fmla="*/ 0 w 23"/>
                              <a:gd name="T43" fmla="*/ 294 h 1068"/>
                              <a:gd name="T44" fmla="*/ 0 w 23"/>
                              <a:gd name="T45" fmla="*/ 250 h 1068"/>
                              <a:gd name="T46" fmla="*/ 1 w 23"/>
                              <a:gd name="T47" fmla="*/ 205 h 1068"/>
                              <a:gd name="T48" fmla="*/ 1 w 23"/>
                              <a:gd name="T49" fmla="*/ 161 h 1068"/>
                              <a:gd name="T50" fmla="*/ 1 w 23"/>
                              <a:gd name="T51" fmla="*/ 116 h 1068"/>
                              <a:gd name="T52" fmla="*/ 2 w 23"/>
                              <a:gd name="T53" fmla="*/ 71 h 1068"/>
                              <a:gd name="T54" fmla="*/ 3 w 23"/>
                              <a:gd name="T55" fmla="*/ 27 h 1068"/>
                              <a:gd name="T56" fmla="*/ 3 w 23"/>
                              <a:gd name="T57" fmla="*/ 27 h 1068"/>
                              <a:gd name="T58" fmla="*/ 11 w 23"/>
                              <a:gd name="T59" fmla="*/ 20 h 1068"/>
                              <a:gd name="T60" fmla="*/ 18 w 23"/>
                              <a:gd name="T61" fmla="*/ 13 h 1068"/>
                              <a:gd name="T62" fmla="*/ 23 w 23"/>
                              <a:gd name="T63" fmla="*/ 0 h 1068"/>
                              <a:gd name="T64" fmla="*/ 23 w 23"/>
                              <a:gd name="T65" fmla="*/ 0 h 1068"/>
                              <a:gd name="T66" fmla="*/ 23 w 23"/>
                              <a:gd name="T67" fmla="*/ 44 h 1068"/>
                              <a:gd name="T68" fmla="*/ 23 w 23"/>
                              <a:gd name="T69" fmla="*/ 89 h 1068"/>
                              <a:gd name="T70" fmla="*/ 23 w 23"/>
                              <a:gd name="T71" fmla="*/ 133 h 1068"/>
                              <a:gd name="T72" fmla="*/ 22 w 23"/>
                              <a:gd name="T73" fmla="*/ 178 h 1068"/>
                              <a:gd name="T74" fmla="*/ 22 w 23"/>
                              <a:gd name="T75" fmla="*/ 223 h 1068"/>
                              <a:gd name="T76" fmla="*/ 22 w 23"/>
                              <a:gd name="T77" fmla="*/ 266 h 1068"/>
                              <a:gd name="T78" fmla="*/ 22 w 23"/>
                              <a:gd name="T79" fmla="*/ 311 h 1068"/>
                              <a:gd name="T80" fmla="*/ 22 w 23"/>
                              <a:gd name="T81" fmla="*/ 355 h 1068"/>
                              <a:gd name="T82" fmla="*/ 22 w 23"/>
                              <a:gd name="T83" fmla="*/ 400 h 1068"/>
                              <a:gd name="T84" fmla="*/ 22 w 23"/>
                              <a:gd name="T85" fmla="*/ 445 h 1068"/>
                              <a:gd name="T86" fmla="*/ 22 w 23"/>
                              <a:gd name="T87" fmla="*/ 489 h 1068"/>
                              <a:gd name="T88" fmla="*/ 22 w 23"/>
                              <a:gd name="T89" fmla="*/ 534 h 1068"/>
                              <a:gd name="T90" fmla="*/ 22 w 23"/>
                              <a:gd name="T91" fmla="*/ 578 h 1068"/>
                              <a:gd name="T92" fmla="*/ 22 w 23"/>
                              <a:gd name="T93" fmla="*/ 623 h 1068"/>
                              <a:gd name="T94" fmla="*/ 22 w 23"/>
                              <a:gd name="T95" fmla="*/ 668 h 1068"/>
                              <a:gd name="T96" fmla="*/ 22 w 23"/>
                              <a:gd name="T97" fmla="*/ 712 h 1068"/>
                              <a:gd name="T98" fmla="*/ 22 w 23"/>
                              <a:gd name="T99" fmla="*/ 757 h 1068"/>
                              <a:gd name="T100" fmla="*/ 22 w 23"/>
                              <a:gd name="T101" fmla="*/ 802 h 1068"/>
                              <a:gd name="T102" fmla="*/ 22 w 23"/>
                              <a:gd name="T103" fmla="*/ 846 h 1068"/>
                              <a:gd name="T104" fmla="*/ 22 w 23"/>
                              <a:gd name="T105" fmla="*/ 891 h 1068"/>
                              <a:gd name="T106" fmla="*/ 22 w 23"/>
                              <a:gd name="T107" fmla="*/ 934 h 1068"/>
                              <a:gd name="T108" fmla="*/ 22 w 23"/>
                              <a:gd name="T109" fmla="*/ 979 h 1068"/>
                              <a:gd name="T110" fmla="*/ 22 w 23"/>
                              <a:gd name="T111" fmla="*/ 1024 h 1068"/>
                              <a:gd name="T112" fmla="*/ 22 w 23"/>
                              <a:gd name="T113" fmla="*/ 1068 h 1068"/>
                              <a:gd name="T114" fmla="*/ 22 w 23"/>
                              <a:gd name="T115" fmla="*/ 1068 h 10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3" h="1068">
                                <a:moveTo>
                                  <a:pt x="22" y="1068"/>
                                </a:moveTo>
                                <a:lnTo>
                                  <a:pt x="12" y="1059"/>
                                </a:lnTo>
                                <a:lnTo>
                                  <a:pt x="3" y="1050"/>
                                </a:lnTo>
                                <a:lnTo>
                                  <a:pt x="1" y="1030"/>
                                </a:lnTo>
                                <a:lnTo>
                                  <a:pt x="1" y="988"/>
                                </a:lnTo>
                                <a:lnTo>
                                  <a:pt x="2" y="945"/>
                                </a:lnTo>
                                <a:lnTo>
                                  <a:pt x="2" y="903"/>
                                </a:lnTo>
                                <a:lnTo>
                                  <a:pt x="2" y="860"/>
                                </a:lnTo>
                                <a:lnTo>
                                  <a:pt x="2" y="817"/>
                                </a:lnTo>
                                <a:lnTo>
                                  <a:pt x="2" y="774"/>
                                </a:lnTo>
                                <a:lnTo>
                                  <a:pt x="2" y="730"/>
                                </a:lnTo>
                                <a:lnTo>
                                  <a:pt x="2" y="688"/>
                                </a:lnTo>
                                <a:lnTo>
                                  <a:pt x="1" y="644"/>
                                </a:lnTo>
                                <a:lnTo>
                                  <a:pt x="1" y="601"/>
                                </a:lnTo>
                                <a:lnTo>
                                  <a:pt x="1" y="557"/>
                                </a:lnTo>
                                <a:lnTo>
                                  <a:pt x="1" y="513"/>
                                </a:lnTo>
                                <a:lnTo>
                                  <a:pt x="1" y="469"/>
                                </a:lnTo>
                                <a:lnTo>
                                  <a:pt x="0" y="426"/>
                                </a:lnTo>
                                <a:lnTo>
                                  <a:pt x="0" y="382"/>
                                </a:lnTo>
                                <a:lnTo>
                                  <a:pt x="0" y="338"/>
                                </a:lnTo>
                                <a:lnTo>
                                  <a:pt x="0" y="294"/>
                                </a:lnTo>
                                <a:lnTo>
                                  <a:pt x="0" y="250"/>
                                </a:lnTo>
                                <a:lnTo>
                                  <a:pt x="1" y="205"/>
                                </a:lnTo>
                                <a:lnTo>
                                  <a:pt x="1" y="161"/>
                                </a:lnTo>
                                <a:lnTo>
                                  <a:pt x="1" y="116"/>
                                </a:lnTo>
                                <a:lnTo>
                                  <a:pt x="2" y="71"/>
                                </a:lnTo>
                                <a:lnTo>
                                  <a:pt x="3" y="27"/>
                                </a:lnTo>
                                <a:lnTo>
                                  <a:pt x="11" y="20"/>
                                </a:lnTo>
                                <a:lnTo>
                                  <a:pt x="18" y="13"/>
                                </a:lnTo>
                                <a:lnTo>
                                  <a:pt x="23" y="0"/>
                                </a:lnTo>
                                <a:lnTo>
                                  <a:pt x="23" y="44"/>
                                </a:lnTo>
                                <a:lnTo>
                                  <a:pt x="23" y="89"/>
                                </a:lnTo>
                                <a:lnTo>
                                  <a:pt x="23" y="133"/>
                                </a:lnTo>
                                <a:lnTo>
                                  <a:pt x="22" y="178"/>
                                </a:lnTo>
                                <a:lnTo>
                                  <a:pt x="22" y="223"/>
                                </a:lnTo>
                                <a:lnTo>
                                  <a:pt x="22" y="266"/>
                                </a:lnTo>
                                <a:lnTo>
                                  <a:pt x="22" y="311"/>
                                </a:lnTo>
                                <a:lnTo>
                                  <a:pt x="22" y="355"/>
                                </a:lnTo>
                                <a:lnTo>
                                  <a:pt x="22" y="400"/>
                                </a:lnTo>
                                <a:lnTo>
                                  <a:pt x="22" y="445"/>
                                </a:lnTo>
                                <a:lnTo>
                                  <a:pt x="22" y="489"/>
                                </a:lnTo>
                                <a:lnTo>
                                  <a:pt x="22" y="534"/>
                                </a:lnTo>
                                <a:lnTo>
                                  <a:pt x="22" y="578"/>
                                </a:lnTo>
                                <a:lnTo>
                                  <a:pt x="22" y="623"/>
                                </a:lnTo>
                                <a:lnTo>
                                  <a:pt x="22" y="668"/>
                                </a:lnTo>
                                <a:lnTo>
                                  <a:pt x="22" y="712"/>
                                </a:lnTo>
                                <a:lnTo>
                                  <a:pt x="22" y="757"/>
                                </a:lnTo>
                                <a:lnTo>
                                  <a:pt x="22" y="802"/>
                                </a:lnTo>
                                <a:lnTo>
                                  <a:pt x="22" y="846"/>
                                </a:lnTo>
                                <a:lnTo>
                                  <a:pt x="22" y="891"/>
                                </a:lnTo>
                                <a:lnTo>
                                  <a:pt x="22" y="934"/>
                                </a:lnTo>
                                <a:lnTo>
                                  <a:pt x="22" y="979"/>
                                </a:lnTo>
                                <a:lnTo>
                                  <a:pt x="22" y="1024"/>
                                </a:lnTo>
                                <a:lnTo>
                                  <a:pt x="22" y="1068"/>
                                </a:lnTo>
                                <a:close/>
                              </a:path>
                            </a:pathLst>
                          </a:custGeom>
                          <a:solidFill>
                            <a:srgbClr val="FFFFFF"/>
                          </a:solidFill>
                          <a:ln>
                            <a:noFill/>
                          </a:ln>
                        </wps:spPr>
                        <wps:bodyPr rot="0" vert="horz" wrap="square" lIns="91440" tIns="45720" rIns="91440" bIns="45720" anchor="t" anchorCtr="0" upright="1">
                          <a:noAutofit/>
                        </wps:bodyPr>
                      </wps:wsp>
                      <wps:wsp>
                        <wps:cNvPr id="100" name="Freeform 101"/>
                        <wps:cNvSpPr>
                          <a:spLocks/>
                        </wps:cNvSpPr>
                        <wps:spPr bwMode="auto">
                          <a:xfrm>
                            <a:off x="1174" y="915"/>
                            <a:ext cx="4" cy="282"/>
                          </a:xfrm>
                          <a:custGeom>
                            <a:avLst/>
                            <a:gdLst>
                              <a:gd name="T0" fmla="*/ 19 w 19"/>
                              <a:gd name="T1" fmla="*/ 1127 h 1127"/>
                              <a:gd name="T2" fmla="*/ 15 w 19"/>
                              <a:gd name="T3" fmla="*/ 1126 h 1127"/>
                              <a:gd name="T4" fmla="*/ 7 w 19"/>
                              <a:gd name="T5" fmla="*/ 1125 h 1127"/>
                              <a:gd name="T6" fmla="*/ 2 w 19"/>
                              <a:gd name="T7" fmla="*/ 1124 h 1127"/>
                              <a:gd name="T8" fmla="*/ 2 w 19"/>
                              <a:gd name="T9" fmla="*/ 1124 h 1127"/>
                              <a:gd name="T10" fmla="*/ 2 w 19"/>
                              <a:gd name="T11" fmla="*/ 1081 h 1127"/>
                              <a:gd name="T12" fmla="*/ 2 w 19"/>
                              <a:gd name="T13" fmla="*/ 1037 h 1127"/>
                              <a:gd name="T14" fmla="*/ 1 w 19"/>
                              <a:gd name="T15" fmla="*/ 994 h 1127"/>
                              <a:gd name="T16" fmla="*/ 1 w 19"/>
                              <a:gd name="T17" fmla="*/ 952 h 1127"/>
                              <a:gd name="T18" fmla="*/ 1 w 19"/>
                              <a:gd name="T19" fmla="*/ 908 h 1127"/>
                              <a:gd name="T20" fmla="*/ 1 w 19"/>
                              <a:gd name="T21" fmla="*/ 865 h 1127"/>
                              <a:gd name="T22" fmla="*/ 1 w 19"/>
                              <a:gd name="T23" fmla="*/ 821 h 1127"/>
                              <a:gd name="T24" fmla="*/ 1 w 19"/>
                              <a:gd name="T25" fmla="*/ 778 h 1127"/>
                              <a:gd name="T26" fmla="*/ 1 w 19"/>
                              <a:gd name="T27" fmla="*/ 734 h 1127"/>
                              <a:gd name="T28" fmla="*/ 1 w 19"/>
                              <a:gd name="T29" fmla="*/ 692 h 1127"/>
                              <a:gd name="T30" fmla="*/ 1 w 19"/>
                              <a:gd name="T31" fmla="*/ 649 h 1127"/>
                              <a:gd name="T32" fmla="*/ 1 w 19"/>
                              <a:gd name="T33" fmla="*/ 605 h 1127"/>
                              <a:gd name="T34" fmla="*/ 1 w 19"/>
                              <a:gd name="T35" fmla="*/ 562 h 1127"/>
                              <a:gd name="T36" fmla="*/ 1 w 19"/>
                              <a:gd name="T37" fmla="*/ 518 h 1127"/>
                              <a:gd name="T38" fmla="*/ 1 w 19"/>
                              <a:gd name="T39" fmla="*/ 476 h 1127"/>
                              <a:gd name="T40" fmla="*/ 1 w 19"/>
                              <a:gd name="T41" fmla="*/ 432 h 1127"/>
                              <a:gd name="T42" fmla="*/ 1 w 19"/>
                              <a:gd name="T43" fmla="*/ 389 h 1127"/>
                              <a:gd name="T44" fmla="*/ 1 w 19"/>
                              <a:gd name="T45" fmla="*/ 346 h 1127"/>
                              <a:gd name="T46" fmla="*/ 0 w 19"/>
                              <a:gd name="T47" fmla="*/ 302 h 1127"/>
                              <a:gd name="T48" fmla="*/ 0 w 19"/>
                              <a:gd name="T49" fmla="*/ 260 h 1127"/>
                              <a:gd name="T50" fmla="*/ 0 w 19"/>
                              <a:gd name="T51" fmla="*/ 216 h 1127"/>
                              <a:gd name="T52" fmla="*/ 0 w 19"/>
                              <a:gd name="T53" fmla="*/ 173 h 1127"/>
                              <a:gd name="T54" fmla="*/ 0 w 19"/>
                              <a:gd name="T55" fmla="*/ 129 h 1127"/>
                              <a:gd name="T56" fmla="*/ 0 w 19"/>
                              <a:gd name="T57" fmla="*/ 86 h 1127"/>
                              <a:gd name="T58" fmla="*/ 0 w 19"/>
                              <a:gd name="T59" fmla="*/ 42 h 1127"/>
                              <a:gd name="T60" fmla="*/ 0 w 19"/>
                              <a:gd name="T61" fmla="*/ 0 h 1127"/>
                              <a:gd name="T62" fmla="*/ 0 w 19"/>
                              <a:gd name="T63" fmla="*/ 0 h 1127"/>
                              <a:gd name="T64" fmla="*/ 6 w 19"/>
                              <a:gd name="T65" fmla="*/ 5 h 1127"/>
                              <a:gd name="T66" fmla="*/ 15 w 19"/>
                              <a:gd name="T67" fmla="*/ 14 h 1127"/>
                              <a:gd name="T68" fmla="*/ 19 w 19"/>
                              <a:gd name="T69" fmla="*/ 18 h 1127"/>
                              <a:gd name="T70" fmla="*/ 19 w 19"/>
                              <a:gd name="T71" fmla="*/ 18 h 1127"/>
                              <a:gd name="T72" fmla="*/ 19 w 19"/>
                              <a:gd name="T73" fmla="*/ 63 h 1127"/>
                              <a:gd name="T74" fmla="*/ 19 w 19"/>
                              <a:gd name="T75" fmla="*/ 107 h 1127"/>
                              <a:gd name="T76" fmla="*/ 19 w 19"/>
                              <a:gd name="T77" fmla="*/ 152 h 1127"/>
                              <a:gd name="T78" fmla="*/ 19 w 19"/>
                              <a:gd name="T79" fmla="*/ 196 h 1127"/>
                              <a:gd name="T80" fmla="*/ 19 w 19"/>
                              <a:gd name="T81" fmla="*/ 240 h 1127"/>
                              <a:gd name="T82" fmla="*/ 19 w 19"/>
                              <a:gd name="T83" fmla="*/ 285 h 1127"/>
                              <a:gd name="T84" fmla="*/ 19 w 19"/>
                              <a:gd name="T85" fmla="*/ 329 h 1127"/>
                              <a:gd name="T86" fmla="*/ 19 w 19"/>
                              <a:gd name="T87" fmla="*/ 374 h 1127"/>
                              <a:gd name="T88" fmla="*/ 19 w 19"/>
                              <a:gd name="T89" fmla="*/ 418 h 1127"/>
                              <a:gd name="T90" fmla="*/ 19 w 19"/>
                              <a:gd name="T91" fmla="*/ 461 h 1127"/>
                              <a:gd name="T92" fmla="*/ 18 w 19"/>
                              <a:gd name="T93" fmla="*/ 506 h 1127"/>
                              <a:gd name="T94" fmla="*/ 18 w 19"/>
                              <a:gd name="T95" fmla="*/ 550 h 1127"/>
                              <a:gd name="T96" fmla="*/ 18 w 19"/>
                              <a:gd name="T97" fmla="*/ 595 h 1127"/>
                              <a:gd name="T98" fmla="*/ 18 w 19"/>
                              <a:gd name="T99" fmla="*/ 639 h 1127"/>
                              <a:gd name="T100" fmla="*/ 18 w 19"/>
                              <a:gd name="T101" fmla="*/ 683 h 1127"/>
                              <a:gd name="T102" fmla="*/ 18 w 19"/>
                              <a:gd name="T103" fmla="*/ 728 h 1127"/>
                              <a:gd name="T104" fmla="*/ 18 w 19"/>
                              <a:gd name="T105" fmla="*/ 772 h 1127"/>
                              <a:gd name="T106" fmla="*/ 18 w 19"/>
                              <a:gd name="T107" fmla="*/ 817 h 1127"/>
                              <a:gd name="T108" fmla="*/ 18 w 19"/>
                              <a:gd name="T109" fmla="*/ 861 h 1127"/>
                              <a:gd name="T110" fmla="*/ 18 w 19"/>
                              <a:gd name="T111" fmla="*/ 906 h 1127"/>
                              <a:gd name="T112" fmla="*/ 18 w 19"/>
                              <a:gd name="T113" fmla="*/ 949 h 1127"/>
                              <a:gd name="T114" fmla="*/ 19 w 19"/>
                              <a:gd name="T115" fmla="*/ 993 h 1127"/>
                              <a:gd name="T116" fmla="*/ 19 w 19"/>
                              <a:gd name="T117" fmla="*/ 1038 h 1127"/>
                              <a:gd name="T118" fmla="*/ 19 w 19"/>
                              <a:gd name="T119" fmla="*/ 1082 h 1127"/>
                              <a:gd name="T120" fmla="*/ 19 w 19"/>
                              <a:gd name="T121" fmla="*/ 1127 h 1127"/>
                              <a:gd name="T122" fmla="*/ 19 w 19"/>
                              <a:gd name="T123" fmla="*/ 1127 h 1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9" h="1127">
                                <a:moveTo>
                                  <a:pt x="19" y="1127"/>
                                </a:moveTo>
                                <a:lnTo>
                                  <a:pt x="15" y="1126"/>
                                </a:lnTo>
                                <a:lnTo>
                                  <a:pt x="7" y="1125"/>
                                </a:lnTo>
                                <a:lnTo>
                                  <a:pt x="2" y="1124"/>
                                </a:lnTo>
                                <a:lnTo>
                                  <a:pt x="2" y="1081"/>
                                </a:lnTo>
                                <a:lnTo>
                                  <a:pt x="2" y="1037"/>
                                </a:lnTo>
                                <a:lnTo>
                                  <a:pt x="1" y="994"/>
                                </a:lnTo>
                                <a:lnTo>
                                  <a:pt x="1" y="952"/>
                                </a:lnTo>
                                <a:lnTo>
                                  <a:pt x="1" y="908"/>
                                </a:lnTo>
                                <a:lnTo>
                                  <a:pt x="1" y="865"/>
                                </a:lnTo>
                                <a:lnTo>
                                  <a:pt x="1" y="821"/>
                                </a:lnTo>
                                <a:lnTo>
                                  <a:pt x="1" y="778"/>
                                </a:lnTo>
                                <a:lnTo>
                                  <a:pt x="1" y="734"/>
                                </a:lnTo>
                                <a:lnTo>
                                  <a:pt x="1" y="692"/>
                                </a:lnTo>
                                <a:lnTo>
                                  <a:pt x="1" y="649"/>
                                </a:lnTo>
                                <a:lnTo>
                                  <a:pt x="1" y="605"/>
                                </a:lnTo>
                                <a:lnTo>
                                  <a:pt x="1" y="562"/>
                                </a:lnTo>
                                <a:lnTo>
                                  <a:pt x="1" y="518"/>
                                </a:lnTo>
                                <a:lnTo>
                                  <a:pt x="1" y="476"/>
                                </a:lnTo>
                                <a:lnTo>
                                  <a:pt x="1" y="432"/>
                                </a:lnTo>
                                <a:lnTo>
                                  <a:pt x="1" y="389"/>
                                </a:lnTo>
                                <a:lnTo>
                                  <a:pt x="1" y="346"/>
                                </a:lnTo>
                                <a:lnTo>
                                  <a:pt x="0" y="302"/>
                                </a:lnTo>
                                <a:lnTo>
                                  <a:pt x="0" y="260"/>
                                </a:lnTo>
                                <a:lnTo>
                                  <a:pt x="0" y="216"/>
                                </a:lnTo>
                                <a:lnTo>
                                  <a:pt x="0" y="173"/>
                                </a:lnTo>
                                <a:lnTo>
                                  <a:pt x="0" y="129"/>
                                </a:lnTo>
                                <a:lnTo>
                                  <a:pt x="0" y="86"/>
                                </a:lnTo>
                                <a:lnTo>
                                  <a:pt x="0" y="42"/>
                                </a:lnTo>
                                <a:lnTo>
                                  <a:pt x="0" y="0"/>
                                </a:lnTo>
                                <a:lnTo>
                                  <a:pt x="6" y="5"/>
                                </a:lnTo>
                                <a:lnTo>
                                  <a:pt x="15" y="14"/>
                                </a:lnTo>
                                <a:lnTo>
                                  <a:pt x="19" y="18"/>
                                </a:lnTo>
                                <a:lnTo>
                                  <a:pt x="19" y="63"/>
                                </a:lnTo>
                                <a:lnTo>
                                  <a:pt x="19" y="107"/>
                                </a:lnTo>
                                <a:lnTo>
                                  <a:pt x="19" y="152"/>
                                </a:lnTo>
                                <a:lnTo>
                                  <a:pt x="19" y="196"/>
                                </a:lnTo>
                                <a:lnTo>
                                  <a:pt x="19" y="240"/>
                                </a:lnTo>
                                <a:lnTo>
                                  <a:pt x="19" y="285"/>
                                </a:lnTo>
                                <a:lnTo>
                                  <a:pt x="19" y="329"/>
                                </a:lnTo>
                                <a:lnTo>
                                  <a:pt x="19" y="374"/>
                                </a:lnTo>
                                <a:lnTo>
                                  <a:pt x="19" y="418"/>
                                </a:lnTo>
                                <a:lnTo>
                                  <a:pt x="19" y="461"/>
                                </a:lnTo>
                                <a:lnTo>
                                  <a:pt x="18" y="506"/>
                                </a:lnTo>
                                <a:lnTo>
                                  <a:pt x="18" y="550"/>
                                </a:lnTo>
                                <a:lnTo>
                                  <a:pt x="18" y="595"/>
                                </a:lnTo>
                                <a:lnTo>
                                  <a:pt x="18" y="639"/>
                                </a:lnTo>
                                <a:lnTo>
                                  <a:pt x="18" y="683"/>
                                </a:lnTo>
                                <a:lnTo>
                                  <a:pt x="18" y="728"/>
                                </a:lnTo>
                                <a:lnTo>
                                  <a:pt x="18" y="772"/>
                                </a:lnTo>
                                <a:lnTo>
                                  <a:pt x="18" y="817"/>
                                </a:lnTo>
                                <a:lnTo>
                                  <a:pt x="18" y="861"/>
                                </a:lnTo>
                                <a:lnTo>
                                  <a:pt x="18" y="906"/>
                                </a:lnTo>
                                <a:lnTo>
                                  <a:pt x="18" y="949"/>
                                </a:lnTo>
                                <a:lnTo>
                                  <a:pt x="19" y="993"/>
                                </a:lnTo>
                                <a:lnTo>
                                  <a:pt x="19" y="1038"/>
                                </a:lnTo>
                                <a:lnTo>
                                  <a:pt x="19" y="1082"/>
                                </a:lnTo>
                                <a:lnTo>
                                  <a:pt x="19" y="1127"/>
                                </a:lnTo>
                                <a:close/>
                              </a:path>
                            </a:pathLst>
                          </a:custGeom>
                          <a:solidFill>
                            <a:srgbClr val="FFFFFF"/>
                          </a:solidFill>
                          <a:ln>
                            <a:noFill/>
                          </a:ln>
                        </wps:spPr>
                        <wps:bodyPr rot="0" vert="horz" wrap="square" lIns="91440" tIns="45720" rIns="91440" bIns="45720" anchor="t" anchorCtr="0" upright="1">
                          <a:noAutofit/>
                        </wps:bodyPr>
                      </wps:wsp>
                      <wps:wsp>
                        <wps:cNvPr id="101" name="Freeform 102"/>
                        <wps:cNvSpPr>
                          <a:spLocks/>
                        </wps:cNvSpPr>
                        <wps:spPr bwMode="auto">
                          <a:xfrm>
                            <a:off x="1009" y="1161"/>
                            <a:ext cx="6" cy="80"/>
                          </a:xfrm>
                          <a:custGeom>
                            <a:avLst/>
                            <a:gdLst>
                              <a:gd name="T0" fmla="*/ 6 w 21"/>
                              <a:gd name="T1" fmla="*/ 28 h 321"/>
                              <a:gd name="T2" fmla="*/ 16 w 21"/>
                              <a:gd name="T3" fmla="*/ 75 h 321"/>
                              <a:gd name="T4" fmla="*/ 21 w 21"/>
                              <a:gd name="T5" fmla="*/ 128 h 321"/>
                              <a:gd name="T6" fmla="*/ 20 w 21"/>
                              <a:gd name="T7" fmla="*/ 185 h 321"/>
                              <a:gd name="T8" fmla="*/ 18 w 21"/>
                              <a:gd name="T9" fmla="*/ 243 h 321"/>
                              <a:gd name="T10" fmla="*/ 20 w 21"/>
                              <a:gd name="T11" fmla="*/ 300 h 321"/>
                              <a:gd name="T12" fmla="*/ 20 w 21"/>
                              <a:gd name="T13" fmla="*/ 300 h 321"/>
                              <a:gd name="T14" fmla="*/ 15 w 21"/>
                              <a:gd name="T15" fmla="*/ 305 h 321"/>
                              <a:gd name="T16" fmla="*/ 6 w 21"/>
                              <a:gd name="T17" fmla="*/ 315 h 321"/>
                              <a:gd name="T18" fmla="*/ 2 w 21"/>
                              <a:gd name="T19" fmla="*/ 321 h 321"/>
                              <a:gd name="T20" fmla="*/ 2 w 21"/>
                              <a:gd name="T21" fmla="*/ 321 h 321"/>
                              <a:gd name="T22" fmla="*/ 1 w 21"/>
                              <a:gd name="T23" fmla="*/ 320 h 321"/>
                              <a:gd name="T24" fmla="*/ 0 w 21"/>
                              <a:gd name="T25" fmla="*/ 316 h 321"/>
                              <a:gd name="T26" fmla="*/ 0 w 21"/>
                              <a:gd name="T27" fmla="*/ 315 h 321"/>
                              <a:gd name="T28" fmla="*/ 0 w 21"/>
                              <a:gd name="T29" fmla="*/ 315 h 321"/>
                              <a:gd name="T30" fmla="*/ 0 w 21"/>
                              <a:gd name="T31" fmla="*/ 291 h 321"/>
                              <a:gd name="T32" fmla="*/ 0 w 21"/>
                              <a:gd name="T33" fmla="*/ 233 h 321"/>
                              <a:gd name="T34" fmla="*/ 0 w 21"/>
                              <a:gd name="T35" fmla="*/ 157 h 321"/>
                              <a:gd name="T36" fmla="*/ 0 w 21"/>
                              <a:gd name="T37" fmla="*/ 82 h 321"/>
                              <a:gd name="T38" fmla="*/ 0 w 21"/>
                              <a:gd name="T39" fmla="*/ 23 h 321"/>
                              <a:gd name="T40" fmla="*/ 0 w 21"/>
                              <a:gd name="T41" fmla="*/ 0 h 321"/>
                              <a:gd name="T42" fmla="*/ 0 w 21"/>
                              <a:gd name="T43" fmla="*/ 0 h 321"/>
                              <a:gd name="T44" fmla="*/ 2 w 21"/>
                              <a:gd name="T45" fmla="*/ 7 h 321"/>
                              <a:gd name="T46" fmla="*/ 4 w 21"/>
                              <a:gd name="T47" fmla="*/ 17 h 321"/>
                              <a:gd name="T48" fmla="*/ 6 w 21"/>
                              <a:gd name="T49" fmla="*/ 28 h 321"/>
                              <a:gd name="T50" fmla="*/ 6 w 21"/>
                              <a:gd name="T51" fmla="*/ 28 h 321"/>
                              <a:gd name="T52" fmla="*/ 6 w 21"/>
                              <a:gd name="T53" fmla="*/ 28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21" h="321">
                                <a:moveTo>
                                  <a:pt x="6" y="28"/>
                                </a:moveTo>
                                <a:lnTo>
                                  <a:pt x="16" y="75"/>
                                </a:lnTo>
                                <a:lnTo>
                                  <a:pt x="21" y="128"/>
                                </a:lnTo>
                                <a:lnTo>
                                  <a:pt x="20" y="185"/>
                                </a:lnTo>
                                <a:lnTo>
                                  <a:pt x="18" y="243"/>
                                </a:lnTo>
                                <a:lnTo>
                                  <a:pt x="20" y="300"/>
                                </a:lnTo>
                                <a:lnTo>
                                  <a:pt x="15" y="305"/>
                                </a:lnTo>
                                <a:lnTo>
                                  <a:pt x="6" y="315"/>
                                </a:lnTo>
                                <a:lnTo>
                                  <a:pt x="2" y="321"/>
                                </a:lnTo>
                                <a:lnTo>
                                  <a:pt x="1" y="320"/>
                                </a:lnTo>
                                <a:lnTo>
                                  <a:pt x="0" y="316"/>
                                </a:lnTo>
                                <a:lnTo>
                                  <a:pt x="0" y="315"/>
                                </a:lnTo>
                                <a:lnTo>
                                  <a:pt x="0" y="291"/>
                                </a:lnTo>
                                <a:lnTo>
                                  <a:pt x="0" y="233"/>
                                </a:lnTo>
                                <a:lnTo>
                                  <a:pt x="0" y="157"/>
                                </a:lnTo>
                                <a:lnTo>
                                  <a:pt x="0" y="82"/>
                                </a:lnTo>
                                <a:lnTo>
                                  <a:pt x="0" y="23"/>
                                </a:lnTo>
                                <a:lnTo>
                                  <a:pt x="0" y="0"/>
                                </a:lnTo>
                                <a:lnTo>
                                  <a:pt x="2" y="7"/>
                                </a:lnTo>
                                <a:lnTo>
                                  <a:pt x="4" y="17"/>
                                </a:lnTo>
                                <a:lnTo>
                                  <a:pt x="6" y="28"/>
                                </a:lnTo>
                                <a:close/>
                              </a:path>
                            </a:pathLst>
                          </a:custGeom>
                          <a:solidFill>
                            <a:srgbClr val="FFFFFF"/>
                          </a:solidFill>
                          <a:ln>
                            <a:noFill/>
                          </a:ln>
                        </wps:spPr>
                        <wps:bodyPr rot="0" vert="horz" wrap="square" lIns="91440" tIns="45720" rIns="91440" bIns="45720" anchor="t" anchorCtr="0" upright="1">
                          <a:noAutofit/>
                        </wps:bodyPr>
                      </wps:wsp>
                      <wps:wsp>
                        <wps:cNvPr id="102" name="Freeform 103"/>
                        <wps:cNvSpPr>
                          <a:spLocks/>
                        </wps:cNvSpPr>
                        <wps:spPr bwMode="auto">
                          <a:xfrm>
                            <a:off x="1072" y="1211"/>
                            <a:ext cx="5" cy="34"/>
                          </a:xfrm>
                          <a:custGeom>
                            <a:avLst/>
                            <a:gdLst>
                              <a:gd name="T0" fmla="*/ 21 w 21"/>
                              <a:gd name="T1" fmla="*/ 135 h 135"/>
                              <a:gd name="T2" fmla="*/ 0 w 21"/>
                              <a:gd name="T3" fmla="*/ 134 h 135"/>
                              <a:gd name="T4" fmla="*/ 0 w 21"/>
                              <a:gd name="T5" fmla="*/ 0 h 135"/>
                              <a:gd name="T6" fmla="*/ 21 w 21"/>
                              <a:gd name="T7" fmla="*/ 9 h 135"/>
                              <a:gd name="T8" fmla="*/ 21 w 21"/>
                              <a:gd name="T9" fmla="*/ 135 h 135"/>
                              <a:gd name="T10" fmla="*/ 21 w 21"/>
                              <a:gd name="T11" fmla="*/ 135 h 135"/>
                            </a:gdLst>
                            <a:ahLst/>
                            <a:cxnLst>
                              <a:cxn ang="0">
                                <a:pos x="T0" y="T1"/>
                              </a:cxn>
                              <a:cxn ang="0">
                                <a:pos x="T2" y="T3"/>
                              </a:cxn>
                              <a:cxn ang="0">
                                <a:pos x="T4" y="T5"/>
                              </a:cxn>
                              <a:cxn ang="0">
                                <a:pos x="T6" y="T7"/>
                              </a:cxn>
                              <a:cxn ang="0">
                                <a:pos x="T8" y="T9"/>
                              </a:cxn>
                              <a:cxn ang="0">
                                <a:pos x="T10" y="T11"/>
                              </a:cxn>
                            </a:cxnLst>
                            <a:rect l="0" t="0" r="r" b="b"/>
                            <a:pathLst>
                              <a:path w="21" h="135">
                                <a:moveTo>
                                  <a:pt x="21" y="135"/>
                                </a:moveTo>
                                <a:lnTo>
                                  <a:pt x="0" y="134"/>
                                </a:lnTo>
                                <a:lnTo>
                                  <a:pt x="0" y="0"/>
                                </a:lnTo>
                                <a:lnTo>
                                  <a:pt x="21" y="9"/>
                                </a:lnTo>
                                <a:lnTo>
                                  <a:pt x="21" y="135"/>
                                </a:lnTo>
                                <a:close/>
                              </a:path>
                            </a:pathLst>
                          </a:custGeom>
                          <a:solidFill>
                            <a:srgbClr val="FFFFFF"/>
                          </a:solidFill>
                          <a:ln>
                            <a:noFill/>
                          </a:ln>
                        </wps:spPr>
                        <wps:bodyPr rot="0" vert="horz" wrap="square" lIns="91440" tIns="45720" rIns="91440" bIns="45720" anchor="t" anchorCtr="0" upright="1">
                          <a:noAutofit/>
                        </wps:bodyPr>
                      </wps:wsp>
                      <wps:wsp>
                        <wps:cNvPr id="103" name="Freeform 104"/>
                        <wps:cNvSpPr>
                          <a:spLocks/>
                        </wps:cNvSpPr>
                        <wps:spPr bwMode="auto">
                          <a:xfrm>
                            <a:off x="1093" y="1215"/>
                            <a:ext cx="6" cy="29"/>
                          </a:xfrm>
                          <a:custGeom>
                            <a:avLst/>
                            <a:gdLst>
                              <a:gd name="T0" fmla="*/ 1 w 23"/>
                              <a:gd name="T1" fmla="*/ 118 h 118"/>
                              <a:gd name="T2" fmla="*/ 1 w 23"/>
                              <a:gd name="T3" fmla="*/ 87 h 118"/>
                              <a:gd name="T4" fmla="*/ 0 w 23"/>
                              <a:gd name="T5" fmla="*/ 31 h 118"/>
                              <a:gd name="T6" fmla="*/ 0 w 23"/>
                              <a:gd name="T7" fmla="*/ 0 h 118"/>
                              <a:gd name="T8" fmla="*/ 0 w 23"/>
                              <a:gd name="T9" fmla="*/ 0 h 118"/>
                              <a:gd name="T10" fmla="*/ 5 w 23"/>
                              <a:gd name="T11" fmla="*/ 1 h 118"/>
                              <a:gd name="T12" fmla="*/ 18 w 23"/>
                              <a:gd name="T13" fmla="*/ 2 h 118"/>
                              <a:gd name="T14" fmla="*/ 23 w 23"/>
                              <a:gd name="T15" fmla="*/ 4 h 118"/>
                              <a:gd name="T16" fmla="*/ 23 w 23"/>
                              <a:gd name="T17" fmla="*/ 4 h 118"/>
                              <a:gd name="T18" fmla="*/ 23 w 23"/>
                              <a:gd name="T19" fmla="*/ 33 h 118"/>
                              <a:gd name="T20" fmla="*/ 23 w 23"/>
                              <a:gd name="T21" fmla="*/ 87 h 118"/>
                              <a:gd name="T22" fmla="*/ 23 w 23"/>
                              <a:gd name="T23" fmla="*/ 117 h 118"/>
                              <a:gd name="T24" fmla="*/ 23 w 23"/>
                              <a:gd name="T25" fmla="*/ 117 h 118"/>
                              <a:gd name="T26" fmla="*/ 16 w 23"/>
                              <a:gd name="T27" fmla="*/ 118 h 118"/>
                              <a:gd name="T28" fmla="*/ 9 w 23"/>
                              <a:gd name="T29" fmla="*/ 118 h 118"/>
                              <a:gd name="T30" fmla="*/ 1 w 23"/>
                              <a:gd name="T31" fmla="*/ 118 h 118"/>
                              <a:gd name="T32" fmla="*/ 1 w 23"/>
                              <a:gd name="T33" fmla="*/ 118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118">
                                <a:moveTo>
                                  <a:pt x="1" y="118"/>
                                </a:moveTo>
                                <a:lnTo>
                                  <a:pt x="1" y="87"/>
                                </a:lnTo>
                                <a:lnTo>
                                  <a:pt x="0" y="31"/>
                                </a:lnTo>
                                <a:lnTo>
                                  <a:pt x="0" y="0"/>
                                </a:lnTo>
                                <a:lnTo>
                                  <a:pt x="5" y="1"/>
                                </a:lnTo>
                                <a:lnTo>
                                  <a:pt x="18" y="2"/>
                                </a:lnTo>
                                <a:lnTo>
                                  <a:pt x="23" y="4"/>
                                </a:lnTo>
                                <a:lnTo>
                                  <a:pt x="23" y="33"/>
                                </a:lnTo>
                                <a:lnTo>
                                  <a:pt x="23" y="87"/>
                                </a:lnTo>
                                <a:lnTo>
                                  <a:pt x="23" y="117"/>
                                </a:lnTo>
                                <a:lnTo>
                                  <a:pt x="16" y="118"/>
                                </a:lnTo>
                                <a:lnTo>
                                  <a:pt x="9" y="118"/>
                                </a:lnTo>
                                <a:lnTo>
                                  <a:pt x="1" y="118"/>
                                </a:lnTo>
                                <a:close/>
                              </a:path>
                            </a:pathLst>
                          </a:custGeom>
                          <a:solidFill>
                            <a:srgbClr val="FFFFFF"/>
                          </a:solidFill>
                          <a:ln>
                            <a:noFill/>
                          </a:ln>
                        </wps:spPr>
                        <wps:bodyPr rot="0" vert="horz" wrap="square" lIns="91440" tIns="45720" rIns="91440" bIns="45720" anchor="t" anchorCtr="0" upright="1">
                          <a:noAutofit/>
                        </wps:bodyPr>
                      </wps:wsp>
                      <wps:wsp>
                        <wps:cNvPr id="104" name="Freeform 105"/>
                        <wps:cNvSpPr>
                          <a:spLocks/>
                        </wps:cNvSpPr>
                        <wps:spPr bwMode="auto">
                          <a:xfrm>
                            <a:off x="950" y="1004"/>
                            <a:ext cx="9" cy="126"/>
                          </a:xfrm>
                          <a:custGeom>
                            <a:avLst/>
                            <a:gdLst>
                              <a:gd name="T0" fmla="*/ 4 w 38"/>
                              <a:gd name="T1" fmla="*/ 506 h 506"/>
                              <a:gd name="T2" fmla="*/ 4 w 38"/>
                              <a:gd name="T3" fmla="*/ 492 h 506"/>
                              <a:gd name="T4" fmla="*/ 2 w 38"/>
                              <a:gd name="T5" fmla="*/ 456 h 506"/>
                              <a:gd name="T6" fmla="*/ 2 w 38"/>
                              <a:gd name="T7" fmla="*/ 402 h 506"/>
                              <a:gd name="T8" fmla="*/ 2 w 38"/>
                              <a:gd name="T9" fmla="*/ 337 h 506"/>
                              <a:gd name="T10" fmla="*/ 1 w 38"/>
                              <a:gd name="T11" fmla="*/ 266 h 506"/>
                              <a:gd name="T12" fmla="*/ 1 w 38"/>
                              <a:gd name="T13" fmla="*/ 195 h 506"/>
                              <a:gd name="T14" fmla="*/ 0 w 38"/>
                              <a:gd name="T15" fmla="*/ 130 h 506"/>
                              <a:gd name="T16" fmla="*/ 0 w 38"/>
                              <a:gd name="T17" fmla="*/ 77 h 506"/>
                              <a:gd name="T18" fmla="*/ 0 w 38"/>
                              <a:gd name="T19" fmla="*/ 39 h 506"/>
                              <a:gd name="T20" fmla="*/ 0 w 38"/>
                              <a:gd name="T21" fmla="*/ 26 h 506"/>
                              <a:gd name="T22" fmla="*/ 0 w 38"/>
                              <a:gd name="T23" fmla="*/ 26 h 506"/>
                              <a:gd name="T24" fmla="*/ 8 w 38"/>
                              <a:gd name="T25" fmla="*/ 17 h 506"/>
                              <a:gd name="T26" fmla="*/ 19 w 38"/>
                              <a:gd name="T27" fmla="*/ 4 h 506"/>
                              <a:gd name="T28" fmla="*/ 31 w 38"/>
                              <a:gd name="T29" fmla="*/ 0 h 506"/>
                              <a:gd name="T30" fmla="*/ 31 w 38"/>
                              <a:gd name="T31" fmla="*/ 0 h 506"/>
                              <a:gd name="T32" fmla="*/ 31 w 38"/>
                              <a:gd name="T33" fmla="*/ 11 h 506"/>
                              <a:gd name="T34" fmla="*/ 31 w 38"/>
                              <a:gd name="T35" fmla="*/ 44 h 506"/>
                              <a:gd name="T36" fmla="*/ 32 w 38"/>
                              <a:gd name="T37" fmla="*/ 92 h 506"/>
                              <a:gd name="T38" fmla="*/ 33 w 38"/>
                              <a:gd name="T39" fmla="*/ 151 h 506"/>
                              <a:gd name="T40" fmla="*/ 34 w 38"/>
                              <a:gd name="T41" fmla="*/ 218 h 506"/>
                              <a:gd name="T42" fmla="*/ 35 w 38"/>
                              <a:gd name="T43" fmla="*/ 286 h 506"/>
                              <a:gd name="T44" fmla="*/ 35 w 38"/>
                              <a:gd name="T45" fmla="*/ 353 h 506"/>
                              <a:gd name="T46" fmla="*/ 37 w 38"/>
                              <a:gd name="T47" fmla="*/ 412 h 506"/>
                              <a:gd name="T48" fmla="*/ 38 w 38"/>
                              <a:gd name="T49" fmla="*/ 461 h 506"/>
                              <a:gd name="T50" fmla="*/ 38 w 38"/>
                              <a:gd name="T51" fmla="*/ 493 h 506"/>
                              <a:gd name="T52" fmla="*/ 38 w 38"/>
                              <a:gd name="T53" fmla="*/ 506 h 506"/>
                              <a:gd name="T54" fmla="*/ 38 w 38"/>
                              <a:gd name="T55" fmla="*/ 506 h 506"/>
                              <a:gd name="T56" fmla="*/ 29 w 38"/>
                              <a:gd name="T57" fmla="*/ 506 h 506"/>
                              <a:gd name="T58" fmla="*/ 12 w 38"/>
                              <a:gd name="T59" fmla="*/ 506 h 506"/>
                              <a:gd name="T60" fmla="*/ 4 w 38"/>
                              <a:gd name="T61" fmla="*/ 506 h 506"/>
                              <a:gd name="T62" fmla="*/ 4 w 38"/>
                              <a:gd name="T63" fmla="*/ 506 h 5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38" h="506">
                                <a:moveTo>
                                  <a:pt x="4" y="506"/>
                                </a:moveTo>
                                <a:lnTo>
                                  <a:pt x="4" y="492"/>
                                </a:lnTo>
                                <a:lnTo>
                                  <a:pt x="2" y="456"/>
                                </a:lnTo>
                                <a:lnTo>
                                  <a:pt x="2" y="402"/>
                                </a:lnTo>
                                <a:lnTo>
                                  <a:pt x="2" y="337"/>
                                </a:lnTo>
                                <a:lnTo>
                                  <a:pt x="1" y="266"/>
                                </a:lnTo>
                                <a:lnTo>
                                  <a:pt x="1" y="195"/>
                                </a:lnTo>
                                <a:lnTo>
                                  <a:pt x="0" y="130"/>
                                </a:lnTo>
                                <a:lnTo>
                                  <a:pt x="0" y="77"/>
                                </a:lnTo>
                                <a:lnTo>
                                  <a:pt x="0" y="39"/>
                                </a:lnTo>
                                <a:lnTo>
                                  <a:pt x="0" y="26"/>
                                </a:lnTo>
                                <a:lnTo>
                                  <a:pt x="8" y="17"/>
                                </a:lnTo>
                                <a:lnTo>
                                  <a:pt x="19" y="4"/>
                                </a:lnTo>
                                <a:lnTo>
                                  <a:pt x="31" y="0"/>
                                </a:lnTo>
                                <a:lnTo>
                                  <a:pt x="31" y="11"/>
                                </a:lnTo>
                                <a:lnTo>
                                  <a:pt x="31" y="44"/>
                                </a:lnTo>
                                <a:lnTo>
                                  <a:pt x="32" y="92"/>
                                </a:lnTo>
                                <a:lnTo>
                                  <a:pt x="33" y="151"/>
                                </a:lnTo>
                                <a:lnTo>
                                  <a:pt x="34" y="218"/>
                                </a:lnTo>
                                <a:lnTo>
                                  <a:pt x="35" y="286"/>
                                </a:lnTo>
                                <a:lnTo>
                                  <a:pt x="35" y="353"/>
                                </a:lnTo>
                                <a:lnTo>
                                  <a:pt x="37" y="412"/>
                                </a:lnTo>
                                <a:lnTo>
                                  <a:pt x="38" y="461"/>
                                </a:lnTo>
                                <a:lnTo>
                                  <a:pt x="38" y="493"/>
                                </a:lnTo>
                                <a:lnTo>
                                  <a:pt x="38" y="506"/>
                                </a:lnTo>
                                <a:lnTo>
                                  <a:pt x="29" y="506"/>
                                </a:lnTo>
                                <a:lnTo>
                                  <a:pt x="12" y="506"/>
                                </a:lnTo>
                                <a:lnTo>
                                  <a:pt x="4" y="506"/>
                                </a:lnTo>
                                <a:close/>
                              </a:path>
                            </a:pathLst>
                          </a:custGeom>
                          <a:solidFill>
                            <a:srgbClr val="FFFFFF"/>
                          </a:solidFill>
                          <a:ln>
                            <a:noFill/>
                          </a:ln>
                        </wps:spPr>
                        <wps:bodyPr rot="0" vert="horz" wrap="square" lIns="91440" tIns="45720" rIns="91440" bIns="45720" anchor="t" anchorCtr="0" upright="1">
                          <a:noAutofit/>
                        </wps:bodyPr>
                      </wps:wsp>
                      <wps:wsp>
                        <wps:cNvPr id="105" name="Freeform 106"/>
                        <wps:cNvSpPr>
                          <a:spLocks/>
                        </wps:cNvSpPr>
                        <wps:spPr bwMode="auto">
                          <a:xfrm>
                            <a:off x="992" y="1018"/>
                            <a:ext cx="4" cy="222"/>
                          </a:xfrm>
                          <a:custGeom>
                            <a:avLst/>
                            <a:gdLst>
                              <a:gd name="T0" fmla="*/ 13 w 14"/>
                              <a:gd name="T1" fmla="*/ 885 h 887"/>
                              <a:gd name="T2" fmla="*/ 8 w 14"/>
                              <a:gd name="T3" fmla="*/ 887 h 887"/>
                              <a:gd name="T4" fmla="*/ 4 w 14"/>
                              <a:gd name="T5" fmla="*/ 887 h 887"/>
                              <a:gd name="T6" fmla="*/ 0 w 14"/>
                              <a:gd name="T7" fmla="*/ 881 h 887"/>
                              <a:gd name="T8" fmla="*/ 0 w 14"/>
                              <a:gd name="T9" fmla="*/ 881 h 887"/>
                              <a:gd name="T10" fmla="*/ 0 w 14"/>
                              <a:gd name="T11" fmla="*/ 874 h 887"/>
                              <a:gd name="T12" fmla="*/ 0 w 14"/>
                              <a:gd name="T13" fmla="*/ 856 h 887"/>
                              <a:gd name="T14" fmla="*/ 0 w 14"/>
                              <a:gd name="T15" fmla="*/ 827 h 887"/>
                              <a:gd name="T16" fmla="*/ 0 w 14"/>
                              <a:gd name="T17" fmla="*/ 790 h 887"/>
                              <a:gd name="T18" fmla="*/ 0 w 14"/>
                              <a:gd name="T19" fmla="*/ 744 h 887"/>
                              <a:gd name="T20" fmla="*/ 0 w 14"/>
                              <a:gd name="T21" fmla="*/ 691 h 887"/>
                              <a:gd name="T22" fmla="*/ 0 w 14"/>
                              <a:gd name="T23" fmla="*/ 634 h 887"/>
                              <a:gd name="T24" fmla="*/ 0 w 14"/>
                              <a:gd name="T25" fmla="*/ 571 h 887"/>
                              <a:gd name="T26" fmla="*/ 0 w 14"/>
                              <a:gd name="T27" fmla="*/ 508 h 887"/>
                              <a:gd name="T28" fmla="*/ 0 w 14"/>
                              <a:gd name="T29" fmla="*/ 442 h 887"/>
                              <a:gd name="T30" fmla="*/ 0 w 14"/>
                              <a:gd name="T31" fmla="*/ 376 h 887"/>
                              <a:gd name="T32" fmla="*/ 0 w 14"/>
                              <a:gd name="T33" fmla="*/ 311 h 887"/>
                              <a:gd name="T34" fmla="*/ 0 w 14"/>
                              <a:gd name="T35" fmla="*/ 250 h 887"/>
                              <a:gd name="T36" fmla="*/ 0 w 14"/>
                              <a:gd name="T37" fmla="*/ 193 h 887"/>
                              <a:gd name="T38" fmla="*/ 0 w 14"/>
                              <a:gd name="T39" fmla="*/ 140 h 887"/>
                              <a:gd name="T40" fmla="*/ 0 w 14"/>
                              <a:gd name="T41" fmla="*/ 94 h 887"/>
                              <a:gd name="T42" fmla="*/ 0 w 14"/>
                              <a:gd name="T43" fmla="*/ 56 h 887"/>
                              <a:gd name="T44" fmla="*/ 0 w 14"/>
                              <a:gd name="T45" fmla="*/ 27 h 887"/>
                              <a:gd name="T46" fmla="*/ 0 w 14"/>
                              <a:gd name="T47" fmla="*/ 10 h 887"/>
                              <a:gd name="T48" fmla="*/ 0 w 14"/>
                              <a:gd name="T49" fmla="*/ 3 h 887"/>
                              <a:gd name="T50" fmla="*/ 0 w 14"/>
                              <a:gd name="T51" fmla="*/ 3 h 887"/>
                              <a:gd name="T52" fmla="*/ 5 w 14"/>
                              <a:gd name="T53" fmla="*/ 0 h 887"/>
                              <a:gd name="T54" fmla="*/ 10 w 14"/>
                              <a:gd name="T55" fmla="*/ 0 h 887"/>
                              <a:gd name="T56" fmla="*/ 14 w 14"/>
                              <a:gd name="T57" fmla="*/ 3 h 887"/>
                              <a:gd name="T58" fmla="*/ 14 w 14"/>
                              <a:gd name="T59" fmla="*/ 3 h 887"/>
                              <a:gd name="T60" fmla="*/ 14 w 14"/>
                              <a:gd name="T61" fmla="*/ 10 h 887"/>
                              <a:gd name="T62" fmla="*/ 14 w 14"/>
                              <a:gd name="T63" fmla="*/ 27 h 887"/>
                              <a:gd name="T64" fmla="*/ 14 w 14"/>
                              <a:gd name="T65" fmla="*/ 57 h 887"/>
                              <a:gd name="T66" fmla="*/ 14 w 14"/>
                              <a:gd name="T67" fmla="*/ 94 h 887"/>
                              <a:gd name="T68" fmla="*/ 14 w 14"/>
                              <a:gd name="T69" fmla="*/ 141 h 887"/>
                              <a:gd name="T70" fmla="*/ 14 w 14"/>
                              <a:gd name="T71" fmla="*/ 194 h 887"/>
                              <a:gd name="T72" fmla="*/ 14 w 14"/>
                              <a:gd name="T73" fmla="*/ 251 h 887"/>
                              <a:gd name="T74" fmla="*/ 14 w 14"/>
                              <a:gd name="T75" fmla="*/ 314 h 887"/>
                              <a:gd name="T76" fmla="*/ 14 w 14"/>
                              <a:gd name="T77" fmla="*/ 378 h 887"/>
                              <a:gd name="T78" fmla="*/ 14 w 14"/>
                              <a:gd name="T79" fmla="*/ 444 h 887"/>
                              <a:gd name="T80" fmla="*/ 14 w 14"/>
                              <a:gd name="T81" fmla="*/ 510 h 887"/>
                              <a:gd name="T82" fmla="*/ 14 w 14"/>
                              <a:gd name="T83" fmla="*/ 575 h 887"/>
                              <a:gd name="T84" fmla="*/ 14 w 14"/>
                              <a:gd name="T85" fmla="*/ 637 h 887"/>
                              <a:gd name="T86" fmla="*/ 14 w 14"/>
                              <a:gd name="T87" fmla="*/ 694 h 887"/>
                              <a:gd name="T88" fmla="*/ 13 w 14"/>
                              <a:gd name="T89" fmla="*/ 748 h 887"/>
                              <a:gd name="T90" fmla="*/ 13 w 14"/>
                              <a:gd name="T91" fmla="*/ 794 h 887"/>
                              <a:gd name="T92" fmla="*/ 13 w 14"/>
                              <a:gd name="T93" fmla="*/ 831 h 887"/>
                              <a:gd name="T94" fmla="*/ 13 w 14"/>
                              <a:gd name="T95" fmla="*/ 861 h 887"/>
                              <a:gd name="T96" fmla="*/ 13 w 14"/>
                              <a:gd name="T97" fmla="*/ 878 h 887"/>
                              <a:gd name="T98" fmla="*/ 13 w 14"/>
                              <a:gd name="T99" fmla="*/ 885 h 887"/>
                              <a:gd name="T100" fmla="*/ 13 w 14"/>
                              <a:gd name="T101" fmla="*/ 885 h 887"/>
                              <a:gd name="T102" fmla="*/ 13 w 14"/>
                              <a:gd name="T103" fmla="*/ 885 h 8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4" h="887">
                                <a:moveTo>
                                  <a:pt x="13" y="885"/>
                                </a:moveTo>
                                <a:lnTo>
                                  <a:pt x="8" y="887"/>
                                </a:lnTo>
                                <a:lnTo>
                                  <a:pt x="4" y="887"/>
                                </a:lnTo>
                                <a:lnTo>
                                  <a:pt x="0" y="881"/>
                                </a:lnTo>
                                <a:lnTo>
                                  <a:pt x="0" y="874"/>
                                </a:lnTo>
                                <a:lnTo>
                                  <a:pt x="0" y="856"/>
                                </a:lnTo>
                                <a:lnTo>
                                  <a:pt x="0" y="827"/>
                                </a:lnTo>
                                <a:lnTo>
                                  <a:pt x="0" y="790"/>
                                </a:lnTo>
                                <a:lnTo>
                                  <a:pt x="0" y="744"/>
                                </a:lnTo>
                                <a:lnTo>
                                  <a:pt x="0" y="691"/>
                                </a:lnTo>
                                <a:lnTo>
                                  <a:pt x="0" y="634"/>
                                </a:lnTo>
                                <a:lnTo>
                                  <a:pt x="0" y="571"/>
                                </a:lnTo>
                                <a:lnTo>
                                  <a:pt x="0" y="508"/>
                                </a:lnTo>
                                <a:lnTo>
                                  <a:pt x="0" y="442"/>
                                </a:lnTo>
                                <a:lnTo>
                                  <a:pt x="0" y="376"/>
                                </a:lnTo>
                                <a:lnTo>
                                  <a:pt x="0" y="311"/>
                                </a:lnTo>
                                <a:lnTo>
                                  <a:pt x="0" y="250"/>
                                </a:lnTo>
                                <a:lnTo>
                                  <a:pt x="0" y="193"/>
                                </a:lnTo>
                                <a:lnTo>
                                  <a:pt x="0" y="140"/>
                                </a:lnTo>
                                <a:lnTo>
                                  <a:pt x="0" y="94"/>
                                </a:lnTo>
                                <a:lnTo>
                                  <a:pt x="0" y="56"/>
                                </a:lnTo>
                                <a:lnTo>
                                  <a:pt x="0" y="27"/>
                                </a:lnTo>
                                <a:lnTo>
                                  <a:pt x="0" y="10"/>
                                </a:lnTo>
                                <a:lnTo>
                                  <a:pt x="0" y="3"/>
                                </a:lnTo>
                                <a:lnTo>
                                  <a:pt x="5" y="0"/>
                                </a:lnTo>
                                <a:lnTo>
                                  <a:pt x="10" y="0"/>
                                </a:lnTo>
                                <a:lnTo>
                                  <a:pt x="14" y="3"/>
                                </a:lnTo>
                                <a:lnTo>
                                  <a:pt x="14" y="10"/>
                                </a:lnTo>
                                <a:lnTo>
                                  <a:pt x="14" y="27"/>
                                </a:lnTo>
                                <a:lnTo>
                                  <a:pt x="14" y="57"/>
                                </a:lnTo>
                                <a:lnTo>
                                  <a:pt x="14" y="94"/>
                                </a:lnTo>
                                <a:lnTo>
                                  <a:pt x="14" y="141"/>
                                </a:lnTo>
                                <a:lnTo>
                                  <a:pt x="14" y="194"/>
                                </a:lnTo>
                                <a:lnTo>
                                  <a:pt x="14" y="251"/>
                                </a:lnTo>
                                <a:lnTo>
                                  <a:pt x="14" y="314"/>
                                </a:lnTo>
                                <a:lnTo>
                                  <a:pt x="14" y="378"/>
                                </a:lnTo>
                                <a:lnTo>
                                  <a:pt x="14" y="444"/>
                                </a:lnTo>
                                <a:lnTo>
                                  <a:pt x="14" y="510"/>
                                </a:lnTo>
                                <a:lnTo>
                                  <a:pt x="14" y="575"/>
                                </a:lnTo>
                                <a:lnTo>
                                  <a:pt x="14" y="637"/>
                                </a:lnTo>
                                <a:lnTo>
                                  <a:pt x="14" y="694"/>
                                </a:lnTo>
                                <a:lnTo>
                                  <a:pt x="13" y="748"/>
                                </a:lnTo>
                                <a:lnTo>
                                  <a:pt x="13" y="794"/>
                                </a:lnTo>
                                <a:lnTo>
                                  <a:pt x="13" y="831"/>
                                </a:lnTo>
                                <a:lnTo>
                                  <a:pt x="13" y="861"/>
                                </a:lnTo>
                                <a:lnTo>
                                  <a:pt x="13" y="878"/>
                                </a:lnTo>
                                <a:lnTo>
                                  <a:pt x="13" y="885"/>
                                </a:lnTo>
                                <a:close/>
                              </a:path>
                            </a:pathLst>
                          </a:custGeom>
                          <a:solidFill>
                            <a:srgbClr val="FFFFFF"/>
                          </a:solidFill>
                          <a:ln>
                            <a:noFill/>
                          </a:ln>
                        </wps:spPr>
                        <wps:bodyPr rot="0" vert="horz" wrap="square" lIns="91440" tIns="45720" rIns="91440" bIns="45720" anchor="t" anchorCtr="0" upright="1">
                          <a:noAutofit/>
                        </wps:bodyPr>
                      </wps:wsp>
                      <wps:wsp>
                        <wps:cNvPr id="106" name="Freeform 107"/>
                        <wps:cNvSpPr>
                          <a:spLocks/>
                        </wps:cNvSpPr>
                        <wps:spPr bwMode="auto">
                          <a:xfrm>
                            <a:off x="1010" y="1028"/>
                            <a:ext cx="5" cy="93"/>
                          </a:xfrm>
                          <a:custGeom>
                            <a:avLst/>
                            <a:gdLst>
                              <a:gd name="T0" fmla="*/ 19 w 19"/>
                              <a:gd name="T1" fmla="*/ 333 h 373"/>
                              <a:gd name="T2" fmla="*/ 13 w 19"/>
                              <a:gd name="T3" fmla="*/ 347 h 373"/>
                              <a:gd name="T4" fmla="*/ 6 w 19"/>
                              <a:gd name="T5" fmla="*/ 360 h 373"/>
                              <a:gd name="T6" fmla="*/ 1 w 19"/>
                              <a:gd name="T7" fmla="*/ 373 h 373"/>
                              <a:gd name="T8" fmla="*/ 1 w 19"/>
                              <a:gd name="T9" fmla="*/ 373 h 373"/>
                              <a:gd name="T10" fmla="*/ 1 w 19"/>
                              <a:gd name="T11" fmla="*/ 372 h 373"/>
                              <a:gd name="T12" fmla="*/ 0 w 19"/>
                              <a:gd name="T13" fmla="*/ 371 h 373"/>
                              <a:gd name="T14" fmla="*/ 0 w 19"/>
                              <a:gd name="T15" fmla="*/ 371 h 373"/>
                              <a:gd name="T16" fmla="*/ 0 w 19"/>
                              <a:gd name="T17" fmla="*/ 371 h 373"/>
                              <a:gd name="T18" fmla="*/ 0 w 19"/>
                              <a:gd name="T19" fmla="*/ 350 h 373"/>
                              <a:gd name="T20" fmla="*/ 0 w 19"/>
                              <a:gd name="T21" fmla="*/ 298 h 373"/>
                              <a:gd name="T22" fmla="*/ 1 w 19"/>
                              <a:gd name="T23" fmla="*/ 225 h 373"/>
                              <a:gd name="T24" fmla="*/ 1 w 19"/>
                              <a:gd name="T25" fmla="*/ 146 h 373"/>
                              <a:gd name="T26" fmla="*/ 1 w 19"/>
                              <a:gd name="T27" fmla="*/ 74 h 373"/>
                              <a:gd name="T28" fmla="*/ 2 w 19"/>
                              <a:gd name="T29" fmla="*/ 21 h 373"/>
                              <a:gd name="T30" fmla="*/ 2 w 19"/>
                              <a:gd name="T31" fmla="*/ 0 h 373"/>
                              <a:gd name="T32" fmla="*/ 2 w 19"/>
                              <a:gd name="T33" fmla="*/ 0 h 373"/>
                              <a:gd name="T34" fmla="*/ 10 w 19"/>
                              <a:gd name="T35" fmla="*/ 6 h 373"/>
                              <a:gd name="T36" fmla="*/ 15 w 19"/>
                              <a:gd name="T37" fmla="*/ 17 h 373"/>
                              <a:gd name="T38" fmla="*/ 19 w 19"/>
                              <a:gd name="T39" fmla="*/ 31 h 373"/>
                              <a:gd name="T40" fmla="*/ 19 w 19"/>
                              <a:gd name="T41" fmla="*/ 31 h 373"/>
                              <a:gd name="T42" fmla="*/ 19 w 19"/>
                              <a:gd name="T43" fmla="*/ 53 h 373"/>
                              <a:gd name="T44" fmla="*/ 19 w 19"/>
                              <a:gd name="T45" fmla="*/ 109 h 373"/>
                              <a:gd name="T46" fmla="*/ 19 w 19"/>
                              <a:gd name="T47" fmla="*/ 181 h 373"/>
                              <a:gd name="T48" fmla="*/ 19 w 19"/>
                              <a:gd name="T49" fmla="*/ 254 h 373"/>
                              <a:gd name="T50" fmla="*/ 19 w 19"/>
                              <a:gd name="T51" fmla="*/ 310 h 373"/>
                              <a:gd name="T52" fmla="*/ 19 w 19"/>
                              <a:gd name="T53" fmla="*/ 333 h 373"/>
                              <a:gd name="T54" fmla="*/ 19 w 19"/>
                              <a:gd name="T55" fmla="*/ 333 h 3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19" h="373">
                                <a:moveTo>
                                  <a:pt x="19" y="333"/>
                                </a:moveTo>
                                <a:lnTo>
                                  <a:pt x="13" y="347"/>
                                </a:lnTo>
                                <a:lnTo>
                                  <a:pt x="6" y="360"/>
                                </a:lnTo>
                                <a:lnTo>
                                  <a:pt x="1" y="373"/>
                                </a:lnTo>
                                <a:lnTo>
                                  <a:pt x="1" y="372"/>
                                </a:lnTo>
                                <a:lnTo>
                                  <a:pt x="0" y="371"/>
                                </a:lnTo>
                                <a:lnTo>
                                  <a:pt x="0" y="350"/>
                                </a:lnTo>
                                <a:lnTo>
                                  <a:pt x="0" y="298"/>
                                </a:lnTo>
                                <a:lnTo>
                                  <a:pt x="1" y="225"/>
                                </a:lnTo>
                                <a:lnTo>
                                  <a:pt x="1" y="146"/>
                                </a:lnTo>
                                <a:lnTo>
                                  <a:pt x="1" y="74"/>
                                </a:lnTo>
                                <a:lnTo>
                                  <a:pt x="2" y="21"/>
                                </a:lnTo>
                                <a:lnTo>
                                  <a:pt x="2" y="0"/>
                                </a:lnTo>
                                <a:lnTo>
                                  <a:pt x="10" y="6"/>
                                </a:lnTo>
                                <a:lnTo>
                                  <a:pt x="15" y="17"/>
                                </a:lnTo>
                                <a:lnTo>
                                  <a:pt x="19" y="31"/>
                                </a:lnTo>
                                <a:lnTo>
                                  <a:pt x="19" y="53"/>
                                </a:lnTo>
                                <a:lnTo>
                                  <a:pt x="19" y="109"/>
                                </a:lnTo>
                                <a:lnTo>
                                  <a:pt x="19" y="181"/>
                                </a:lnTo>
                                <a:lnTo>
                                  <a:pt x="19" y="254"/>
                                </a:lnTo>
                                <a:lnTo>
                                  <a:pt x="19" y="310"/>
                                </a:lnTo>
                                <a:lnTo>
                                  <a:pt x="19" y="333"/>
                                </a:lnTo>
                                <a:close/>
                              </a:path>
                            </a:pathLst>
                          </a:custGeom>
                          <a:solidFill>
                            <a:srgbClr val="FFFFFF"/>
                          </a:solidFill>
                          <a:ln>
                            <a:noFill/>
                          </a:ln>
                        </wps:spPr>
                        <wps:bodyPr rot="0" vert="horz" wrap="square" lIns="91440" tIns="45720" rIns="91440" bIns="45720" anchor="t" anchorCtr="0" upright="1">
                          <a:noAutofit/>
                        </wps:bodyPr>
                      </wps:wsp>
                      <wps:wsp>
                        <wps:cNvPr id="107" name="Freeform 108"/>
                        <wps:cNvSpPr>
                          <a:spLocks/>
                        </wps:cNvSpPr>
                        <wps:spPr bwMode="auto">
                          <a:xfrm>
                            <a:off x="975" y="1013"/>
                            <a:ext cx="4" cy="230"/>
                          </a:xfrm>
                          <a:custGeom>
                            <a:avLst/>
                            <a:gdLst>
                              <a:gd name="T0" fmla="*/ 0 w 14"/>
                              <a:gd name="T1" fmla="*/ 0 h 920"/>
                              <a:gd name="T2" fmla="*/ 3 w 14"/>
                              <a:gd name="T3" fmla="*/ 7 h 920"/>
                              <a:gd name="T4" fmla="*/ 8 w 14"/>
                              <a:gd name="T5" fmla="*/ 21 h 920"/>
                              <a:gd name="T6" fmla="*/ 14 w 14"/>
                              <a:gd name="T7" fmla="*/ 30 h 920"/>
                              <a:gd name="T8" fmla="*/ 14 w 14"/>
                              <a:gd name="T9" fmla="*/ 30 h 920"/>
                              <a:gd name="T10" fmla="*/ 14 w 14"/>
                              <a:gd name="T11" fmla="*/ 36 h 920"/>
                              <a:gd name="T12" fmla="*/ 14 w 14"/>
                              <a:gd name="T13" fmla="*/ 55 h 920"/>
                              <a:gd name="T14" fmla="*/ 14 w 14"/>
                              <a:gd name="T15" fmla="*/ 84 h 920"/>
                              <a:gd name="T16" fmla="*/ 14 w 14"/>
                              <a:gd name="T17" fmla="*/ 123 h 920"/>
                              <a:gd name="T18" fmla="*/ 14 w 14"/>
                              <a:gd name="T19" fmla="*/ 169 h 920"/>
                              <a:gd name="T20" fmla="*/ 14 w 14"/>
                              <a:gd name="T21" fmla="*/ 223 h 920"/>
                              <a:gd name="T22" fmla="*/ 14 w 14"/>
                              <a:gd name="T23" fmla="*/ 281 h 920"/>
                              <a:gd name="T24" fmla="*/ 14 w 14"/>
                              <a:gd name="T25" fmla="*/ 343 h 920"/>
                              <a:gd name="T26" fmla="*/ 14 w 14"/>
                              <a:gd name="T27" fmla="*/ 408 h 920"/>
                              <a:gd name="T28" fmla="*/ 14 w 14"/>
                              <a:gd name="T29" fmla="*/ 475 h 920"/>
                              <a:gd name="T30" fmla="*/ 14 w 14"/>
                              <a:gd name="T31" fmla="*/ 542 h 920"/>
                              <a:gd name="T32" fmla="*/ 14 w 14"/>
                              <a:gd name="T33" fmla="*/ 606 h 920"/>
                              <a:gd name="T34" fmla="*/ 14 w 14"/>
                              <a:gd name="T35" fmla="*/ 669 h 920"/>
                              <a:gd name="T36" fmla="*/ 14 w 14"/>
                              <a:gd name="T37" fmla="*/ 727 h 920"/>
                              <a:gd name="T38" fmla="*/ 14 w 14"/>
                              <a:gd name="T39" fmla="*/ 781 h 920"/>
                              <a:gd name="T40" fmla="*/ 14 w 14"/>
                              <a:gd name="T41" fmla="*/ 827 h 920"/>
                              <a:gd name="T42" fmla="*/ 14 w 14"/>
                              <a:gd name="T43" fmla="*/ 865 h 920"/>
                              <a:gd name="T44" fmla="*/ 14 w 14"/>
                              <a:gd name="T45" fmla="*/ 895 h 920"/>
                              <a:gd name="T46" fmla="*/ 14 w 14"/>
                              <a:gd name="T47" fmla="*/ 914 h 920"/>
                              <a:gd name="T48" fmla="*/ 14 w 14"/>
                              <a:gd name="T49" fmla="*/ 920 h 920"/>
                              <a:gd name="T50" fmla="*/ 14 w 14"/>
                              <a:gd name="T51" fmla="*/ 920 h 920"/>
                              <a:gd name="T52" fmla="*/ 13 w 14"/>
                              <a:gd name="T53" fmla="*/ 919 h 920"/>
                              <a:gd name="T54" fmla="*/ 9 w 14"/>
                              <a:gd name="T55" fmla="*/ 918 h 920"/>
                              <a:gd name="T56" fmla="*/ 8 w 14"/>
                              <a:gd name="T57" fmla="*/ 917 h 920"/>
                              <a:gd name="T58" fmla="*/ 8 w 14"/>
                              <a:gd name="T59" fmla="*/ 917 h 920"/>
                              <a:gd name="T60" fmla="*/ 8 w 14"/>
                              <a:gd name="T61" fmla="*/ 892 h 920"/>
                              <a:gd name="T62" fmla="*/ 8 w 14"/>
                              <a:gd name="T63" fmla="*/ 831 h 920"/>
                              <a:gd name="T64" fmla="*/ 8 w 14"/>
                              <a:gd name="T65" fmla="*/ 758 h 920"/>
                              <a:gd name="T66" fmla="*/ 8 w 14"/>
                              <a:gd name="T67" fmla="*/ 692 h 920"/>
                              <a:gd name="T68" fmla="*/ 7 w 14"/>
                              <a:gd name="T69" fmla="*/ 656 h 920"/>
                              <a:gd name="T70" fmla="*/ 7 w 14"/>
                              <a:gd name="T71" fmla="*/ 656 h 920"/>
                              <a:gd name="T72" fmla="*/ 5 w 14"/>
                              <a:gd name="T73" fmla="*/ 623 h 920"/>
                              <a:gd name="T74" fmla="*/ 2 w 14"/>
                              <a:gd name="T75" fmla="*/ 585 h 920"/>
                              <a:gd name="T76" fmla="*/ 0 w 14"/>
                              <a:gd name="T77" fmla="*/ 566 h 920"/>
                              <a:gd name="T78" fmla="*/ 0 w 14"/>
                              <a:gd name="T79" fmla="*/ 566 h 920"/>
                              <a:gd name="T80" fmla="*/ 0 w 14"/>
                              <a:gd name="T81" fmla="*/ 555 h 920"/>
                              <a:gd name="T82" fmla="*/ 0 w 14"/>
                              <a:gd name="T83" fmla="*/ 524 h 920"/>
                              <a:gd name="T84" fmla="*/ 0 w 14"/>
                              <a:gd name="T85" fmla="*/ 478 h 920"/>
                              <a:gd name="T86" fmla="*/ 0 w 14"/>
                              <a:gd name="T87" fmla="*/ 419 h 920"/>
                              <a:gd name="T88" fmla="*/ 0 w 14"/>
                              <a:gd name="T89" fmla="*/ 353 h 920"/>
                              <a:gd name="T90" fmla="*/ 0 w 14"/>
                              <a:gd name="T91" fmla="*/ 283 h 920"/>
                              <a:gd name="T92" fmla="*/ 0 w 14"/>
                              <a:gd name="T93" fmla="*/ 213 h 920"/>
                              <a:gd name="T94" fmla="*/ 0 w 14"/>
                              <a:gd name="T95" fmla="*/ 147 h 920"/>
                              <a:gd name="T96" fmla="*/ 0 w 14"/>
                              <a:gd name="T97" fmla="*/ 88 h 920"/>
                              <a:gd name="T98" fmla="*/ 0 w 14"/>
                              <a:gd name="T99" fmla="*/ 42 h 920"/>
                              <a:gd name="T100" fmla="*/ 0 w 14"/>
                              <a:gd name="T101" fmla="*/ 11 h 920"/>
                              <a:gd name="T102" fmla="*/ 0 w 14"/>
                              <a:gd name="T103" fmla="*/ 0 h 920"/>
                              <a:gd name="T104" fmla="*/ 0 w 14"/>
                              <a:gd name="T105" fmla="*/ 0 h 920"/>
                              <a:gd name="T106" fmla="*/ 0 w 14"/>
                              <a:gd name="T107" fmla="*/ 0 h 9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4" h="920">
                                <a:moveTo>
                                  <a:pt x="0" y="0"/>
                                </a:moveTo>
                                <a:lnTo>
                                  <a:pt x="3" y="7"/>
                                </a:lnTo>
                                <a:lnTo>
                                  <a:pt x="8" y="21"/>
                                </a:lnTo>
                                <a:lnTo>
                                  <a:pt x="14" y="30"/>
                                </a:lnTo>
                                <a:lnTo>
                                  <a:pt x="14" y="36"/>
                                </a:lnTo>
                                <a:lnTo>
                                  <a:pt x="14" y="55"/>
                                </a:lnTo>
                                <a:lnTo>
                                  <a:pt x="14" y="84"/>
                                </a:lnTo>
                                <a:lnTo>
                                  <a:pt x="14" y="123"/>
                                </a:lnTo>
                                <a:lnTo>
                                  <a:pt x="14" y="169"/>
                                </a:lnTo>
                                <a:lnTo>
                                  <a:pt x="14" y="223"/>
                                </a:lnTo>
                                <a:lnTo>
                                  <a:pt x="14" y="281"/>
                                </a:lnTo>
                                <a:lnTo>
                                  <a:pt x="14" y="343"/>
                                </a:lnTo>
                                <a:lnTo>
                                  <a:pt x="14" y="408"/>
                                </a:lnTo>
                                <a:lnTo>
                                  <a:pt x="14" y="475"/>
                                </a:lnTo>
                                <a:lnTo>
                                  <a:pt x="14" y="542"/>
                                </a:lnTo>
                                <a:lnTo>
                                  <a:pt x="14" y="606"/>
                                </a:lnTo>
                                <a:lnTo>
                                  <a:pt x="14" y="669"/>
                                </a:lnTo>
                                <a:lnTo>
                                  <a:pt x="14" y="727"/>
                                </a:lnTo>
                                <a:lnTo>
                                  <a:pt x="14" y="781"/>
                                </a:lnTo>
                                <a:lnTo>
                                  <a:pt x="14" y="827"/>
                                </a:lnTo>
                                <a:lnTo>
                                  <a:pt x="14" y="865"/>
                                </a:lnTo>
                                <a:lnTo>
                                  <a:pt x="14" y="895"/>
                                </a:lnTo>
                                <a:lnTo>
                                  <a:pt x="14" y="914"/>
                                </a:lnTo>
                                <a:lnTo>
                                  <a:pt x="14" y="920"/>
                                </a:lnTo>
                                <a:lnTo>
                                  <a:pt x="13" y="919"/>
                                </a:lnTo>
                                <a:lnTo>
                                  <a:pt x="9" y="918"/>
                                </a:lnTo>
                                <a:lnTo>
                                  <a:pt x="8" y="917"/>
                                </a:lnTo>
                                <a:lnTo>
                                  <a:pt x="8" y="892"/>
                                </a:lnTo>
                                <a:lnTo>
                                  <a:pt x="8" y="831"/>
                                </a:lnTo>
                                <a:lnTo>
                                  <a:pt x="8" y="758"/>
                                </a:lnTo>
                                <a:lnTo>
                                  <a:pt x="8" y="692"/>
                                </a:lnTo>
                                <a:lnTo>
                                  <a:pt x="7" y="656"/>
                                </a:lnTo>
                                <a:lnTo>
                                  <a:pt x="5" y="623"/>
                                </a:lnTo>
                                <a:lnTo>
                                  <a:pt x="2" y="585"/>
                                </a:lnTo>
                                <a:lnTo>
                                  <a:pt x="0" y="566"/>
                                </a:lnTo>
                                <a:lnTo>
                                  <a:pt x="0" y="555"/>
                                </a:lnTo>
                                <a:lnTo>
                                  <a:pt x="0" y="524"/>
                                </a:lnTo>
                                <a:lnTo>
                                  <a:pt x="0" y="478"/>
                                </a:lnTo>
                                <a:lnTo>
                                  <a:pt x="0" y="419"/>
                                </a:lnTo>
                                <a:lnTo>
                                  <a:pt x="0" y="353"/>
                                </a:lnTo>
                                <a:lnTo>
                                  <a:pt x="0" y="283"/>
                                </a:lnTo>
                                <a:lnTo>
                                  <a:pt x="0" y="213"/>
                                </a:lnTo>
                                <a:lnTo>
                                  <a:pt x="0" y="147"/>
                                </a:lnTo>
                                <a:lnTo>
                                  <a:pt x="0" y="88"/>
                                </a:lnTo>
                                <a:lnTo>
                                  <a:pt x="0" y="42"/>
                                </a:lnTo>
                                <a:lnTo>
                                  <a:pt x="0" y="11"/>
                                </a:lnTo>
                                <a:lnTo>
                                  <a:pt x="0" y="0"/>
                                </a:lnTo>
                                <a:close/>
                              </a:path>
                            </a:pathLst>
                          </a:custGeom>
                          <a:solidFill>
                            <a:srgbClr val="FFFFFF"/>
                          </a:solidFill>
                          <a:ln>
                            <a:noFill/>
                          </a:ln>
                        </wps:spPr>
                        <wps:bodyPr rot="0" vert="horz" wrap="square" lIns="91440" tIns="45720" rIns="91440" bIns="45720" anchor="t" anchorCtr="0" upright="1">
                          <a:noAutofit/>
                        </wps:bodyPr>
                      </wps:wsp>
                      <wps:wsp>
                        <wps:cNvPr id="108" name="Freeform 109"/>
                        <wps:cNvSpPr>
                          <a:spLocks/>
                        </wps:cNvSpPr>
                        <wps:spPr bwMode="auto">
                          <a:xfrm>
                            <a:off x="1031" y="1047"/>
                            <a:ext cx="5" cy="50"/>
                          </a:xfrm>
                          <a:custGeom>
                            <a:avLst/>
                            <a:gdLst>
                              <a:gd name="T0" fmla="*/ 0 w 22"/>
                              <a:gd name="T1" fmla="*/ 0 h 200"/>
                              <a:gd name="T2" fmla="*/ 22 w 22"/>
                              <a:gd name="T3" fmla="*/ 13 h 200"/>
                              <a:gd name="T4" fmla="*/ 22 w 22"/>
                              <a:gd name="T5" fmla="*/ 166 h 200"/>
                              <a:gd name="T6" fmla="*/ 0 w 22"/>
                              <a:gd name="T7" fmla="*/ 200 h 200"/>
                              <a:gd name="T8" fmla="*/ 0 w 22"/>
                              <a:gd name="T9" fmla="*/ 0 h 200"/>
                              <a:gd name="T10" fmla="*/ 0 w 22"/>
                              <a:gd name="T11" fmla="*/ 0 h 200"/>
                            </a:gdLst>
                            <a:ahLst/>
                            <a:cxnLst>
                              <a:cxn ang="0">
                                <a:pos x="T0" y="T1"/>
                              </a:cxn>
                              <a:cxn ang="0">
                                <a:pos x="T2" y="T3"/>
                              </a:cxn>
                              <a:cxn ang="0">
                                <a:pos x="T4" y="T5"/>
                              </a:cxn>
                              <a:cxn ang="0">
                                <a:pos x="T6" y="T7"/>
                              </a:cxn>
                              <a:cxn ang="0">
                                <a:pos x="T8" y="T9"/>
                              </a:cxn>
                              <a:cxn ang="0">
                                <a:pos x="T10" y="T11"/>
                              </a:cxn>
                            </a:cxnLst>
                            <a:rect l="0" t="0" r="r" b="b"/>
                            <a:pathLst>
                              <a:path w="22" h="200">
                                <a:moveTo>
                                  <a:pt x="0" y="0"/>
                                </a:moveTo>
                                <a:lnTo>
                                  <a:pt x="22" y="13"/>
                                </a:lnTo>
                                <a:lnTo>
                                  <a:pt x="22" y="166"/>
                                </a:lnTo>
                                <a:lnTo>
                                  <a:pt x="0" y="200"/>
                                </a:lnTo>
                                <a:lnTo>
                                  <a:pt x="0" y="0"/>
                                </a:lnTo>
                                <a:close/>
                              </a:path>
                            </a:pathLst>
                          </a:custGeom>
                          <a:solidFill>
                            <a:srgbClr val="FFFFFF"/>
                          </a:solidFill>
                          <a:ln>
                            <a:noFill/>
                          </a:ln>
                        </wps:spPr>
                        <wps:bodyPr rot="0" vert="horz" wrap="square" lIns="91440" tIns="45720" rIns="91440" bIns="45720" anchor="t" anchorCtr="0" upright="1">
                          <a:noAutofit/>
                        </wps:bodyPr>
                      </wps:wsp>
                      <wps:wsp>
                        <wps:cNvPr id="109" name="Freeform 110"/>
                        <wps:cNvSpPr>
                          <a:spLocks/>
                        </wps:cNvSpPr>
                        <wps:spPr bwMode="auto">
                          <a:xfrm>
                            <a:off x="1054" y="1055"/>
                            <a:ext cx="4" cy="23"/>
                          </a:xfrm>
                          <a:custGeom>
                            <a:avLst/>
                            <a:gdLst>
                              <a:gd name="T0" fmla="*/ 0 w 17"/>
                              <a:gd name="T1" fmla="*/ 0 h 92"/>
                              <a:gd name="T2" fmla="*/ 17 w 17"/>
                              <a:gd name="T3" fmla="*/ 5 h 92"/>
                              <a:gd name="T4" fmla="*/ 17 w 17"/>
                              <a:gd name="T5" fmla="*/ 76 h 92"/>
                              <a:gd name="T6" fmla="*/ 0 w 17"/>
                              <a:gd name="T7" fmla="*/ 92 h 92"/>
                              <a:gd name="T8" fmla="*/ 0 w 17"/>
                              <a:gd name="T9" fmla="*/ 0 h 92"/>
                              <a:gd name="T10" fmla="*/ 0 w 17"/>
                              <a:gd name="T11" fmla="*/ 0 h 92"/>
                            </a:gdLst>
                            <a:ahLst/>
                            <a:cxnLst>
                              <a:cxn ang="0">
                                <a:pos x="T0" y="T1"/>
                              </a:cxn>
                              <a:cxn ang="0">
                                <a:pos x="T2" y="T3"/>
                              </a:cxn>
                              <a:cxn ang="0">
                                <a:pos x="T4" y="T5"/>
                              </a:cxn>
                              <a:cxn ang="0">
                                <a:pos x="T6" y="T7"/>
                              </a:cxn>
                              <a:cxn ang="0">
                                <a:pos x="T8" y="T9"/>
                              </a:cxn>
                              <a:cxn ang="0">
                                <a:pos x="T10" y="T11"/>
                              </a:cxn>
                            </a:cxnLst>
                            <a:rect l="0" t="0" r="r" b="b"/>
                            <a:pathLst>
                              <a:path w="17" h="92">
                                <a:moveTo>
                                  <a:pt x="0" y="0"/>
                                </a:moveTo>
                                <a:lnTo>
                                  <a:pt x="17" y="5"/>
                                </a:lnTo>
                                <a:lnTo>
                                  <a:pt x="17" y="76"/>
                                </a:lnTo>
                                <a:lnTo>
                                  <a:pt x="0" y="92"/>
                                </a:lnTo>
                                <a:lnTo>
                                  <a:pt x="0" y="0"/>
                                </a:lnTo>
                                <a:close/>
                              </a:path>
                            </a:pathLst>
                          </a:custGeom>
                          <a:solidFill>
                            <a:srgbClr val="FFFFFF"/>
                          </a:solidFill>
                          <a:ln>
                            <a:noFill/>
                          </a:ln>
                        </wps:spPr>
                        <wps:bodyPr rot="0" vert="horz" wrap="square" lIns="91440" tIns="45720" rIns="91440" bIns="45720" anchor="t" anchorCtr="0" upright="1">
                          <a:noAutofit/>
                        </wps:bodyPr>
                      </wps:wsp>
                      <wps:wsp>
                        <wps:cNvPr id="110" name="Freeform 111"/>
                        <wps:cNvSpPr>
                          <a:spLocks/>
                        </wps:cNvSpPr>
                        <wps:spPr bwMode="auto">
                          <a:xfrm>
                            <a:off x="1193" y="916"/>
                            <a:ext cx="5" cy="336"/>
                          </a:xfrm>
                          <a:custGeom>
                            <a:avLst/>
                            <a:gdLst>
                              <a:gd name="T0" fmla="*/ 0 w 22"/>
                              <a:gd name="T1" fmla="*/ 16 h 1343"/>
                              <a:gd name="T2" fmla="*/ 22 w 22"/>
                              <a:gd name="T3" fmla="*/ 0 h 1343"/>
                              <a:gd name="T4" fmla="*/ 22 w 22"/>
                              <a:gd name="T5" fmla="*/ 1343 h 1343"/>
                              <a:gd name="T6" fmla="*/ 0 w 22"/>
                              <a:gd name="T7" fmla="*/ 1296 h 1343"/>
                              <a:gd name="T8" fmla="*/ 0 w 22"/>
                              <a:gd name="T9" fmla="*/ 16 h 1343"/>
                              <a:gd name="T10" fmla="*/ 0 w 22"/>
                              <a:gd name="T11" fmla="*/ 16 h 1343"/>
                            </a:gdLst>
                            <a:ahLst/>
                            <a:cxnLst>
                              <a:cxn ang="0">
                                <a:pos x="T0" y="T1"/>
                              </a:cxn>
                              <a:cxn ang="0">
                                <a:pos x="T2" y="T3"/>
                              </a:cxn>
                              <a:cxn ang="0">
                                <a:pos x="T4" y="T5"/>
                              </a:cxn>
                              <a:cxn ang="0">
                                <a:pos x="T6" y="T7"/>
                              </a:cxn>
                              <a:cxn ang="0">
                                <a:pos x="T8" y="T9"/>
                              </a:cxn>
                              <a:cxn ang="0">
                                <a:pos x="T10" y="T11"/>
                              </a:cxn>
                            </a:cxnLst>
                            <a:rect l="0" t="0" r="r" b="b"/>
                            <a:pathLst>
                              <a:path w="22" h="1343">
                                <a:moveTo>
                                  <a:pt x="0" y="16"/>
                                </a:moveTo>
                                <a:lnTo>
                                  <a:pt x="22" y="0"/>
                                </a:lnTo>
                                <a:lnTo>
                                  <a:pt x="22" y="1343"/>
                                </a:lnTo>
                                <a:lnTo>
                                  <a:pt x="0" y="1296"/>
                                </a:lnTo>
                                <a:lnTo>
                                  <a:pt x="0" y="16"/>
                                </a:lnTo>
                                <a:close/>
                              </a:path>
                            </a:pathLst>
                          </a:custGeom>
                          <a:solidFill>
                            <a:srgbClr val="FFFFFF"/>
                          </a:solidFill>
                          <a:ln>
                            <a:noFill/>
                          </a:ln>
                        </wps:spPr>
                        <wps:bodyPr rot="0" vert="horz" wrap="square" lIns="91440" tIns="45720" rIns="91440" bIns="45720" anchor="t" anchorCtr="0" upright="1">
                          <a:noAutofit/>
                        </wps:bodyPr>
                      </wps:wsp>
                      <wps:wsp>
                        <wps:cNvPr id="111" name="Freeform 112"/>
                        <wps:cNvSpPr>
                          <a:spLocks/>
                        </wps:cNvSpPr>
                        <wps:spPr bwMode="auto">
                          <a:xfrm>
                            <a:off x="1136" y="1018"/>
                            <a:ext cx="4" cy="152"/>
                          </a:xfrm>
                          <a:custGeom>
                            <a:avLst/>
                            <a:gdLst>
                              <a:gd name="T0" fmla="*/ 0 w 17"/>
                              <a:gd name="T1" fmla="*/ 104 h 607"/>
                              <a:gd name="T2" fmla="*/ 0 w 17"/>
                              <a:gd name="T3" fmla="*/ 115 h 607"/>
                              <a:gd name="T4" fmla="*/ 0 w 17"/>
                              <a:gd name="T5" fmla="*/ 134 h 607"/>
                              <a:gd name="T6" fmla="*/ 0 w 17"/>
                              <a:gd name="T7" fmla="*/ 145 h 607"/>
                              <a:gd name="T8" fmla="*/ 0 w 17"/>
                              <a:gd name="T9" fmla="*/ 145 h 607"/>
                              <a:gd name="T10" fmla="*/ 3 w 17"/>
                              <a:gd name="T11" fmla="*/ 162 h 607"/>
                              <a:gd name="T12" fmla="*/ 11 w 17"/>
                              <a:gd name="T13" fmla="*/ 203 h 607"/>
                              <a:gd name="T14" fmla="*/ 14 w 17"/>
                              <a:gd name="T15" fmla="*/ 244 h 607"/>
                              <a:gd name="T16" fmla="*/ 14 w 17"/>
                              <a:gd name="T17" fmla="*/ 244 h 607"/>
                              <a:gd name="T18" fmla="*/ 11 w 17"/>
                              <a:gd name="T19" fmla="*/ 286 h 607"/>
                              <a:gd name="T20" fmla="*/ 3 w 17"/>
                              <a:gd name="T21" fmla="*/ 331 h 607"/>
                              <a:gd name="T22" fmla="*/ 0 w 17"/>
                              <a:gd name="T23" fmla="*/ 352 h 607"/>
                              <a:gd name="T24" fmla="*/ 0 w 17"/>
                              <a:gd name="T25" fmla="*/ 352 h 607"/>
                              <a:gd name="T26" fmla="*/ 0 w 17"/>
                              <a:gd name="T27" fmla="*/ 386 h 607"/>
                              <a:gd name="T28" fmla="*/ 0 w 17"/>
                              <a:gd name="T29" fmla="*/ 463 h 607"/>
                              <a:gd name="T30" fmla="*/ 0 w 17"/>
                              <a:gd name="T31" fmla="*/ 539 h 607"/>
                              <a:gd name="T32" fmla="*/ 0 w 17"/>
                              <a:gd name="T33" fmla="*/ 573 h 607"/>
                              <a:gd name="T34" fmla="*/ 0 w 17"/>
                              <a:gd name="T35" fmla="*/ 573 h 607"/>
                              <a:gd name="T36" fmla="*/ 4 w 17"/>
                              <a:gd name="T37" fmla="*/ 581 h 607"/>
                              <a:gd name="T38" fmla="*/ 13 w 17"/>
                              <a:gd name="T39" fmla="*/ 598 h 607"/>
                              <a:gd name="T40" fmla="*/ 17 w 17"/>
                              <a:gd name="T41" fmla="*/ 607 h 607"/>
                              <a:gd name="T42" fmla="*/ 17 w 17"/>
                              <a:gd name="T43" fmla="*/ 607 h 607"/>
                              <a:gd name="T44" fmla="*/ 17 w 17"/>
                              <a:gd name="T45" fmla="*/ 597 h 607"/>
                              <a:gd name="T46" fmla="*/ 17 w 17"/>
                              <a:gd name="T47" fmla="*/ 568 h 607"/>
                              <a:gd name="T48" fmla="*/ 17 w 17"/>
                              <a:gd name="T49" fmla="*/ 524 h 607"/>
                              <a:gd name="T50" fmla="*/ 17 w 17"/>
                              <a:gd name="T51" fmla="*/ 469 h 607"/>
                              <a:gd name="T52" fmla="*/ 17 w 17"/>
                              <a:gd name="T53" fmla="*/ 406 h 607"/>
                              <a:gd name="T54" fmla="*/ 17 w 17"/>
                              <a:gd name="T55" fmla="*/ 338 h 607"/>
                              <a:gd name="T56" fmla="*/ 17 w 17"/>
                              <a:gd name="T57" fmla="*/ 268 h 607"/>
                              <a:gd name="T58" fmla="*/ 17 w 17"/>
                              <a:gd name="T59" fmla="*/ 200 h 607"/>
                              <a:gd name="T60" fmla="*/ 17 w 17"/>
                              <a:gd name="T61" fmla="*/ 137 h 607"/>
                              <a:gd name="T62" fmla="*/ 17 w 17"/>
                              <a:gd name="T63" fmla="*/ 81 h 607"/>
                              <a:gd name="T64" fmla="*/ 17 w 17"/>
                              <a:gd name="T65" fmla="*/ 38 h 607"/>
                              <a:gd name="T66" fmla="*/ 17 w 17"/>
                              <a:gd name="T67" fmla="*/ 10 h 607"/>
                              <a:gd name="T68" fmla="*/ 17 w 17"/>
                              <a:gd name="T69" fmla="*/ 0 h 607"/>
                              <a:gd name="T70" fmla="*/ 17 w 17"/>
                              <a:gd name="T71" fmla="*/ 0 h 607"/>
                              <a:gd name="T72" fmla="*/ 13 w 17"/>
                              <a:gd name="T73" fmla="*/ 26 h 607"/>
                              <a:gd name="T74" fmla="*/ 4 w 17"/>
                              <a:gd name="T75" fmla="*/ 77 h 607"/>
                              <a:gd name="T76" fmla="*/ 0 w 17"/>
                              <a:gd name="T77" fmla="*/ 104 h 607"/>
                              <a:gd name="T78" fmla="*/ 0 w 17"/>
                              <a:gd name="T79" fmla="*/ 104 h 6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7" h="607">
                                <a:moveTo>
                                  <a:pt x="0" y="104"/>
                                </a:moveTo>
                                <a:lnTo>
                                  <a:pt x="0" y="115"/>
                                </a:lnTo>
                                <a:lnTo>
                                  <a:pt x="0" y="134"/>
                                </a:lnTo>
                                <a:lnTo>
                                  <a:pt x="0" y="145"/>
                                </a:lnTo>
                                <a:lnTo>
                                  <a:pt x="3" y="162"/>
                                </a:lnTo>
                                <a:lnTo>
                                  <a:pt x="11" y="203"/>
                                </a:lnTo>
                                <a:lnTo>
                                  <a:pt x="14" y="244"/>
                                </a:lnTo>
                                <a:lnTo>
                                  <a:pt x="11" y="286"/>
                                </a:lnTo>
                                <a:lnTo>
                                  <a:pt x="3" y="331"/>
                                </a:lnTo>
                                <a:lnTo>
                                  <a:pt x="0" y="352"/>
                                </a:lnTo>
                                <a:lnTo>
                                  <a:pt x="0" y="386"/>
                                </a:lnTo>
                                <a:lnTo>
                                  <a:pt x="0" y="463"/>
                                </a:lnTo>
                                <a:lnTo>
                                  <a:pt x="0" y="539"/>
                                </a:lnTo>
                                <a:lnTo>
                                  <a:pt x="0" y="573"/>
                                </a:lnTo>
                                <a:lnTo>
                                  <a:pt x="4" y="581"/>
                                </a:lnTo>
                                <a:lnTo>
                                  <a:pt x="13" y="598"/>
                                </a:lnTo>
                                <a:lnTo>
                                  <a:pt x="17" y="607"/>
                                </a:lnTo>
                                <a:lnTo>
                                  <a:pt x="17" y="597"/>
                                </a:lnTo>
                                <a:lnTo>
                                  <a:pt x="17" y="568"/>
                                </a:lnTo>
                                <a:lnTo>
                                  <a:pt x="17" y="524"/>
                                </a:lnTo>
                                <a:lnTo>
                                  <a:pt x="17" y="469"/>
                                </a:lnTo>
                                <a:lnTo>
                                  <a:pt x="17" y="406"/>
                                </a:lnTo>
                                <a:lnTo>
                                  <a:pt x="17" y="338"/>
                                </a:lnTo>
                                <a:lnTo>
                                  <a:pt x="17" y="268"/>
                                </a:lnTo>
                                <a:lnTo>
                                  <a:pt x="17" y="200"/>
                                </a:lnTo>
                                <a:lnTo>
                                  <a:pt x="17" y="137"/>
                                </a:lnTo>
                                <a:lnTo>
                                  <a:pt x="17" y="81"/>
                                </a:lnTo>
                                <a:lnTo>
                                  <a:pt x="17" y="38"/>
                                </a:lnTo>
                                <a:lnTo>
                                  <a:pt x="17" y="10"/>
                                </a:lnTo>
                                <a:lnTo>
                                  <a:pt x="17" y="0"/>
                                </a:lnTo>
                                <a:lnTo>
                                  <a:pt x="13" y="26"/>
                                </a:lnTo>
                                <a:lnTo>
                                  <a:pt x="4" y="77"/>
                                </a:lnTo>
                                <a:lnTo>
                                  <a:pt x="0" y="104"/>
                                </a:lnTo>
                                <a:close/>
                              </a:path>
                            </a:pathLst>
                          </a:custGeom>
                          <a:solidFill>
                            <a:srgbClr val="FFFFFF"/>
                          </a:solidFill>
                          <a:ln>
                            <a:noFill/>
                          </a:ln>
                        </wps:spPr>
                        <wps:bodyPr rot="0" vert="horz" wrap="square" lIns="91440" tIns="45720" rIns="91440" bIns="45720" anchor="t" anchorCtr="0" upright="1">
                          <a:noAutofit/>
                        </wps:bodyPr>
                      </wps:wsp>
                      <wps:wsp>
                        <wps:cNvPr id="112" name="Freeform 113"/>
                        <wps:cNvSpPr>
                          <a:spLocks/>
                        </wps:cNvSpPr>
                        <wps:spPr bwMode="auto">
                          <a:xfrm>
                            <a:off x="1135" y="1217"/>
                            <a:ext cx="5" cy="24"/>
                          </a:xfrm>
                          <a:custGeom>
                            <a:avLst/>
                            <a:gdLst>
                              <a:gd name="T0" fmla="*/ 0 w 19"/>
                              <a:gd name="T1" fmla="*/ 0 h 99"/>
                              <a:gd name="T2" fmla="*/ 19 w 19"/>
                              <a:gd name="T3" fmla="*/ 8 h 99"/>
                              <a:gd name="T4" fmla="*/ 19 w 19"/>
                              <a:gd name="T5" fmla="*/ 86 h 99"/>
                              <a:gd name="T6" fmla="*/ 0 w 19"/>
                              <a:gd name="T7" fmla="*/ 99 h 99"/>
                              <a:gd name="T8" fmla="*/ 0 w 19"/>
                              <a:gd name="T9" fmla="*/ 0 h 99"/>
                              <a:gd name="T10" fmla="*/ 0 w 19"/>
                              <a:gd name="T11" fmla="*/ 0 h 99"/>
                            </a:gdLst>
                            <a:ahLst/>
                            <a:cxnLst>
                              <a:cxn ang="0">
                                <a:pos x="T0" y="T1"/>
                              </a:cxn>
                              <a:cxn ang="0">
                                <a:pos x="T2" y="T3"/>
                              </a:cxn>
                              <a:cxn ang="0">
                                <a:pos x="T4" y="T5"/>
                              </a:cxn>
                              <a:cxn ang="0">
                                <a:pos x="T6" y="T7"/>
                              </a:cxn>
                              <a:cxn ang="0">
                                <a:pos x="T8" y="T9"/>
                              </a:cxn>
                              <a:cxn ang="0">
                                <a:pos x="T10" y="T11"/>
                              </a:cxn>
                            </a:cxnLst>
                            <a:rect l="0" t="0" r="r" b="b"/>
                            <a:pathLst>
                              <a:path w="19" h="99">
                                <a:moveTo>
                                  <a:pt x="0" y="0"/>
                                </a:moveTo>
                                <a:lnTo>
                                  <a:pt x="19" y="8"/>
                                </a:lnTo>
                                <a:lnTo>
                                  <a:pt x="19" y="86"/>
                                </a:lnTo>
                                <a:lnTo>
                                  <a:pt x="0" y="99"/>
                                </a:lnTo>
                                <a:lnTo>
                                  <a:pt x="0" y="0"/>
                                </a:lnTo>
                                <a:close/>
                              </a:path>
                            </a:pathLst>
                          </a:custGeom>
                          <a:solidFill>
                            <a:srgbClr val="FFFFFF"/>
                          </a:solidFill>
                          <a:ln>
                            <a:noFill/>
                          </a:ln>
                        </wps:spPr>
                        <wps:bodyPr rot="0" vert="horz" wrap="square" lIns="91440" tIns="45720" rIns="91440" bIns="45720" anchor="t" anchorCtr="0" upright="1">
                          <a:noAutofit/>
                        </wps:bodyPr>
                      </wps:wsp>
                      <wps:wsp>
                        <wps:cNvPr id="113" name="Freeform 114"/>
                        <wps:cNvSpPr>
                          <a:spLocks/>
                        </wps:cNvSpPr>
                        <wps:spPr bwMode="auto">
                          <a:xfrm>
                            <a:off x="1114" y="1217"/>
                            <a:ext cx="5" cy="29"/>
                          </a:xfrm>
                          <a:custGeom>
                            <a:avLst/>
                            <a:gdLst>
                              <a:gd name="T0" fmla="*/ 0 w 21"/>
                              <a:gd name="T1" fmla="*/ 0 h 115"/>
                              <a:gd name="T2" fmla="*/ 21 w 21"/>
                              <a:gd name="T3" fmla="*/ 14 h 115"/>
                              <a:gd name="T4" fmla="*/ 21 w 21"/>
                              <a:gd name="T5" fmla="*/ 108 h 115"/>
                              <a:gd name="T6" fmla="*/ 0 w 21"/>
                              <a:gd name="T7" fmla="*/ 115 h 115"/>
                              <a:gd name="T8" fmla="*/ 0 w 21"/>
                              <a:gd name="T9" fmla="*/ 0 h 115"/>
                              <a:gd name="T10" fmla="*/ 0 w 21"/>
                              <a:gd name="T11" fmla="*/ 0 h 115"/>
                            </a:gdLst>
                            <a:ahLst/>
                            <a:cxnLst>
                              <a:cxn ang="0">
                                <a:pos x="T0" y="T1"/>
                              </a:cxn>
                              <a:cxn ang="0">
                                <a:pos x="T2" y="T3"/>
                              </a:cxn>
                              <a:cxn ang="0">
                                <a:pos x="T4" y="T5"/>
                              </a:cxn>
                              <a:cxn ang="0">
                                <a:pos x="T6" y="T7"/>
                              </a:cxn>
                              <a:cxn ang="0">
                                <a:pos x="T8" y="T9"/>
                              </a:cxn>
                              <a:cxn ang="0">
                                <a:pos x="T10" y="T11"/>
                              </a:cxn>
                            </a:cxnLst>
                            <a:rect l="0" t="0" r="r" b="b"/>
                            <a:pathLst>
                              <a:path w="21" h="115">
                                <a:moveTo>
                                  <a:pt x="0" y="0"/>
                                </a:moveTo>
                                <a:lnTo>
                                  <a:pt x="21" y="14"/>
                                </a:lnTo>
                                <a:lnTo>
                                  <a:pt x="21" y="108"/>
                                </a:lnTo>
                                <a:lnTo>
                                  <a:pt x="0" y="115"/>
                                </a:lnTo>
                                <a:lnTo>
                                  <a:pt x="0" y="0"/>
                                </a:lnTo>
                                <a:close/>
                              </a:path>
                            </a:pathLst>
                          </a:custGeom>
                          <a:solidFill>
                            <a:srgbClr val="FFFFFF"/>
                          </a:solidFill>
                          <a:ln>
                            <a:noFill/>
                          </a:ln>
                        </wps:spPr>
                        <wps:bodyPr rot="0" vert="horz" wrap="square" lIns="91440" tIns="45720" rIns="91440" bIns="45720" anchor="t" anchorCtr="0" upright="1">
                          <a:noAutofit/>
                        </wps:bodyPr>
                      </wps:wsp>
                      <wps:wsp>
                        <wps:cNvPr id="114" name="Freeform 115"/>
                        <wps:cNvSpPr>
                          <a:spLocks/>
                        </wps:cNvSpPr>
                        <wps:spPr bwMode="auto">
                          <a:xfrm>
                            <a:off x="376" y="972"/>
                            <a:ext cx="12" cy="13"/>
                          </a:xfrm>
                          <a:custGeom>
                            <a:avLst/>
                            <a:gdLst>
                              <a:gd name="T0" fmla="*/ 50 w 50"/>
                              <a:gd name="T1" fmla="*/ 49 h 49"/>
                              <a:gd name="T2" fmla="*/ 32 w 50"/>
                              <a:gd name="T3" fmla="*/ 42 h 49"/>
                              <a:gd name="T4" fmla="*/ 14 w 50"/>
                              <a:gd name="T5" fmla="*/ 35 h 49"/>
                              <a:gd name="T6" fmla="*/ 0 w 50"/>
                              <a:gd name="T7" fmla="*/ 24 h 49"/>
                              <a:gd name="T8" fmla="*/ 0 w 50"/>
                              <a:gd name="T9" fmla="*/ 24 h 49"/>
                              <a:gd name="T10" fmla="*/ 10 w 50"/>
                              <a:gd name="T11" fmla="*/ 20 h 49"/>
                              <a:gd name="T12" fmla="*/ 19 w 50"/>
                              <a:gd name="T13" fmla="*/ 12 h 49"/>
                              <a:gd name="T14" fmla="*/ 24 w 50"/>
                              <a:gd name="T15" fmla="*/ 0 h 49"/>
                              <a:gd name="T16" fmla="*/ 24 w 50"/>
                              <a:gd name="T17" fmla="*/ 0 h 49"/>
                              <a:gd name="T18" fmla="*/ 34 w 50"/>
                              <a:gd name="T19" fmla="*/ 15 h 49"/>
                              <a:gd name="T20" fmla="*/ 40 w 50"/>
                              <a:gd name="T21" fmla="*/ 33 h 49"/>
                              <a:gd name="T22" fmla="*/ 50 w 50"/>
                              <a:gd name="T23" fmla="*/ 49 h 49"/>
                              <a:gd name="T24" fmla="*/ 50 w 50"/>
                              <a:gd name="T25" fmla="*/ 49 h 49"/>
                              <a:gd name="T26" fmla="*/ 50 w 50"/>
                              <a:gd name="T27" fmla="*/ 49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0" h="49">
                                <a:moveTo>
                                  <a:pt x="50" y="49"/>
                                </a:moveTo>
                                <a:lnTo>
                                  <a:pt x="32" y="42"/>
                                </a:lnTo>
                                <a:lnTo>
                                  <a:pt x="14" y="35"/>
                                </a:lnTo>
                                <a:lnTo>
                                  <a:pt x="0" y="24"/>
                                </a:lnTo>
                                <a:lnTo>
                                  <a:pt x="10" y="20"/>
                                </a:lnTo>
                                <a:lnTo>
                                  <a:pt x="19" y="12"/>
                                </a:lnTo>
                                <a:lnTo>
                                  <a:pt x="24" y="0"/>
                                </a:lnTo>
                                <a:lnTo>
                                  <a:pt x="34" y="15"/>
                                </a:lnTo>
                                <a:lnTo>
                                  <a:pt x="40" y="33"/>
                                </a:lnTo>
                                <a:lnTo>
                                  <a:pt x="50" y="49"/>
                                </a:lnTo>
                                <a:close/>
                              </a:path>
                            </a:pathLst>
                          </a:custGeom>
                          <a:solidFill>
                            <a:srgbClr val="FFFFFF"/>
                          </a:solidFill>
                          <a:ln>
                            <a:noFill/>
                          </a:ln>
                        </wps:spPr>
                        <wps:bodyPr rot="0" vert="horz" wrap="square" lIns="91440" tIns="45720" rIns="91440" bIns="45720" anchor="t" anchorCtr="0" upright="1">
                          <a:noAutofit/>
                        </wps:bodyPr>
                      </wps:wsp>
                      <wps:wsp>
                        <wps:cNvPr id="115" name="Freeform 116"/>
                        <wps:cNvSpPr>
                          <a:spLocks/>
                        </wps:cNvSpPr>
                        <wps:spPr bwMode="auto">
                          <a:xfrm>
                            <a:off x="369" y="982"/>
                            <a:ext cx="36" cy="11"/>
                          </a:xfrm>
                          <a:custGeom>
                            <a:avLst/>
                            <a:gdLst>
                              <a:gd name="T0" fmla="*/ 144 w 144"/>
                              <a:gd name="T1" fmla="*/ 37 h 42"/>
                              <a:gd name="T2" fmla="*/ 144 w 144"/>
                              <a:gd name="T3" fmla="*/ 39 h 42"/>
                              <a:gd name="T4" fmla="*/ 144 w 144"/>
                              <a:gd name="T5" fmla="*/ 41 h 42"/>
                              <a:gd name="T6" fmla="*/ 144 w 144"/>
                              <a:gd name="T7" fmla="*/ 42 h 42"/>
                              <a:gd name="T8" fmla="*/ 144 w 144"/>
                              <a:gd name="T9" fmla="*/ 42 h 42"/>
                              <a:gd name="T10" fmla="*/ 93 w 144"/>
                              <a:gd name="T11" fmla="*/ 39 h 42"/>
                              <a:gd name="T12" fmla="*/ 46 w 144"/>
                              <a:gd name="T13" fmla="*/ 28 h 42"/>
                              <a:gd name="T14" fmla="*/ 2 w 144"/>
                              <a:gd name="T15" fmla="*/ 12 h 42"/>
                              <a:gd name="T16" fmla="*/ 2 w 144"/>
                              <a:gd name="T17" fmla="*/ 12 h 42"/>
                              <a:gd name="T18" fmla="*/ 1 w 144"/>
                              <a:gd name="T19" fmla="*/ 9 h 42"/>
                              <a:gd name="T20" fmla="*/ 0 w 144"/>
                              <a:gd name="T21" fmla="*/ 4 h 42"/>
                              <a:gd name="T22" fmla="*/ 0 w 144"/>
                              <a:gd name="T23" fmla="*/ 0 h 42"/>
                              <a:gd name="T24" fmla="*/ 0 w 144"/>
                              <a:gd name="T25" fmla="*/ 0 h 42"/>
                              <a:gd name="T26" fmla="*/ 44 w 144"/>
                              <a:gd name="T27" fmla="*/ 21 h 42"/>
                              <a:gd name="T28" fmla="*/ 93 w 144"/>
                              <a:gd name="T29" fmla="*/ 33 h 42"/>
                              <a:gd name="T30" fmla="*/ 144 w 144"/>
                              <a:gd name="T31" fmla="*/ 37 h 42"/>
                              <a:gd name="T32" fmla="*/ 144 w 144"/>
                              <a:gd name="T33" fmla="*/ 37 h 42"/>
                              <a:gd name="T34" fmla="*/ 144 w 144"/>
                              <a:gd name="T35" fmla="*/ 37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44" h="42">
                                <a:moveTo>
                                  <a:pt x="144" y="37"/>
                                </a:moveTo>
                                <a:lnTo>
                                  <a:pt x="144" y="39"/>
                                </a:lnTo>
                                <a:lnTo>
                                  <a:pt x="144" y="41"/>
                                </a:lnTo>
                                <a:lnTo>
                                  <a:pt x="144" y="42"/>
                                </a:lnTo>
                                <a:lnTo>
                                  <a:pt x="93" y="39"/>
                                </a:lnTo>
                                <a:lnTo>
                                  <a:pt x="46" y="28"/>
                                </a:lnTo>
                                <a:lnTo>
                                  <a:pt x="2" y="12"/>
                                </a:lnTo>
                                <a:lnTo>
                                  <a:pt x="1" y="9"/>
                                </a:lnTo>
                                <a:lnTo>
                                  <a:pt x="0" y="4"/>
                                </a:lnTo>
                                <a:lnTo>
                                  <a:pt x="0" y="0"/>
                                </a:lnTo>
                                <a:lnTo>
                                  <a:pt x="44" y="21"/>
                                </a:lnTo>
                                <a:lnTo>
                                  <a:pt x="93" y="33"/>
                                </a:lnTo>
                                <a:lnTo>
                                  <a:pt x="144" y="37"/>
                                </a:lnTo>
                                <a:close/>
                              </a:path>
                            </a:pathLst>
                          </a:custGeom>
                          <a:solidFill>
                            <a:srgbClr val="FFFFFF"/>
                          </a:solidFill>
                          <a:ln>
                            <a:noFill/>
                          </a:ln>
                        </wps:spPr>
                        <wps:bodyPr rot="0" vert="horz" wrap="square" lIns="91440" tIns="45720" rIns="91440" bIns="45720" anchor="t" anchorCtr="0" upright="1">
                          <a:noAutofit/>
                        </wps:bodyPr>
                      </wps:wsp>
                      <wps:wsp>
                        <wps:cNvPr id="116" name="Freeform 117"/>
                        <wps:cNvSpPr>
                          <a:spLocks/>
                        </wps:cNvSpPr>
                        <wps:spPr bwMode="auto">
                          <a:xfrm>
                            <a:off x="345" y="990"/>
                            <a:ext cx="71" cy="57"/>
                          </a:xfrm>
                          <a:custGeom>
                            <a:avLst/>
                            <a:gdLst>
                              <a:gd name="T0" fmla="*/ 231 w 285"/>
                              <a:gd name="T1" fmla="*/ 29 h 228"/>
                              <a:gd name="T2" fmla="*/ 223 w 285"/>
                              <a:gd name="T3" fmla="*/ 34 h 228"/>
                              <a:gd name="T4" fmla="*/ 211 w 285"/>
                              <a:gd name="T5" fmla="*/ 32 h 228"/>
                              <a:gd name="T6" fmla="*/ 201 w 285"/>
                              <a:gd name="T7" fmla="*/ 41 h 228"/>
                              <a:gd name="T8" fmla="*/ 201 w 285"/>
                              <a:gd name="T9" fmla="*/ 41 h 228"/>
                              <a:gd name="T10" fmla="*/ 207 w 285"/>
                              <a:gd name="T11" fmla="*/ 49 h 228"/>
                              <a:gd name="T12" fmla="*/ 217 w 285"/>
                              <a:gd name="T13" fmla="*/ 49 h 228"/>
                              <a:gd name="T14" fmla="*/ 226 w 285"/>
                              <a:gd name="T15" fmla="*/ 53 h 228"/>
                              <a:gd name="T16" fmla="*/ 226 w 285"/>
                              <a:gd name="T17" fmla="*/ 53 h 228"/>
                              <a:gd name="T18" fmla="*/ 226 w 285"/>
                              <a:gd name="T19" fmla="*/ 57 h 228"/>
                              <a:gd name="T20" fmla="*/ 226 w 285"/>
                              <a:gd name="T21" fmla="*/ 66 h 228"/>
                              <a:gd name="T22" fmla="*/ 226 w 285"/>
                              <a:gd name="T23" fmla="*/ 70 h 228"/>
                              <a:gd name="T24" fmla="*/ 226 w 285"/>
                              <a:gd name="T25" fmla="*/ 70 h 228"/>
                              <a:gd name="T26" fmla="*/ 248 w 285"/>
                              <a:gd name="T27" fmla="*/ 90 h 228"/>
                              <a:gd name="T28" fmla="*/ 269 w 285"/>
                              <a:gd name="T29" fmla="*/ 114 h 228"/>
                              <a:gd name="T30" fmla="*/ 285 w 285"/>
                              <a:gd name="T31" fmla="*/ 140 h 228"/>
                              <a:gd name="T32" fmla="*/ 285 w 285"/>
                              <a:gd name="T33" fmla="*/ 140 h 228"/>
                              <a:gd name="T34" fmla="*/ 267 w 285"/>
                              <a:gd name="T35" fmla="*/ 151 h 228"/>
                              <a:gd name="T36" fmla="*/ 234 w 285"/>
                              <a:gd name="T37" fmla="*/ 170 h 228"/>
                              <a:gd name="T38" fmla="*/ 217 w 285"/>
                              <a:gd name="T39" fmla="*/ 180 h 228"/>
                              <a:gd name="T40" fmla="*/ 217 w 285"/>
                              <a:gd name="T41" fmla="*/ 180 h 228"/>
                              <a:gd name="T42" fmla="*/ 187 w 285"/>
                              <a:gd name="T43" fmla="*/ 140 h 228"/>
                              <a:gd name="T44" fmla="*/ 154 w 285"/>
                              <a:gd name="T45" fmla="*/ 105 h 228"/>
                              <a:gd name="T46" fmla="*/ 111 w 285"/>
                              <a:gd name="T47" fmla="*/ 92 h 228"/>
                              <a:gd name="T48" fmla="*/ 111 w 285"/>
                              <a:gd name="T49" fmla="*/ 92 h 228"/>
                              <a:gd name="T50" fmla="*/ 124 w 285"/>
                              <a:gd name="T51" fmla="*/ 106 h 228"/>
                              <a:gd name="T52" fmla="*/ 149 w 285"/>
                              <a:gd name="T53" fmla="*/ 132 h 228"/>
                              <a:gd name="T54" fmla="*/ 163 w 285"/>
                              <a:gd name="T55" fmla="*/ 146 h 228"/>
                              <a:gd name="T56" fmla="*/ 163 w 285"/>
                              <a:gd name="T57" fmla="*/ 146 h 228"/>
                              <a:gd name="T58" fmla="*/ 131 w 285"/>
                              <a:gd name="T59" fmla="*/ 177 h 228"/>
                              <a:gd name="T60" fmla="*/ 92 w 285"/>
                              <a:gd name="T61" fmla="*/ 206 h 228"/>
                              <a:gd name="T62" fmla="*/ 52 w 285"/>
                              <a:gd name="T63" fmla="*/ 228 h 228"/>
                              <a:gd name="T64" fmla="*/ 52 w 285"/>
                              <a:gd name="T65" fmla="*/ 228 h 228"/>
                              <a:gd name="T66" fmla="*/ 31 w 285"/>
                              <a:gd name="T67" fmla="*/ 196 h 228"/>
                              <a:gd name="T68" fmla="*/ 13 w 285"/>
                              <a:gd name="T69" fmla="*/ 156 h 228"/>
                              <a:gd name="T70" fmla="*/ 0 w 285"/>
                              <a:gd name="T71" fmla="*/ 114 h 228"/>
                              <a:gd name="T72" fmla="*/ 0 w 285"/>
                              <a:gd name="T73" fmla="*/ 114 h 228"/>
                              <a:gd name="T74" fmla="*/ 7 w 285"/>
                              <a:gd name="T75" fmla="*/ 79 h 228"/>
                              <a:gd name="T76" fmla="*/ 24 w 285"/>
                              <a:gd name="T77" fmla="*/ 47 h 228"/>
                              <a:gd name="T78" fmla="*/ 52 w 285"/>
                              <a:gd name="T79" fmla="*/ 24 h 228"/>
                              <a:gd name="T80" fmla="*/ 52 w 285"/>
                              <a:gd name="T81" fmla="*/ 24 h 228"/>
                              <a:gd name="T82" fmla="*/ 68 w 285"/>
                              <a:gd name="T83" fmla="*/ 20 h 228"/>
                              <a:gd name="T84" fmla="*/ 82 w 285"/>
                              <a:gd name="T85" fmla="*/ 12 h 228"/>
                              <a:gd name="T86" fmla="*/ 96 w 285"/>
                              <a:gd name="T87" fmla="*/ 0 h 228"/>
                              <a:gd name="T88" fmla="*/ 96 w 285"/>
                              <a:gd name="T89" fmla="*/ 0 h 228"/>
                              <a:gd name="T90" fmla="*/ 140 w 285"/>
                              <a:gd name="T91" fmla="*/ 14 h 228"/>
                              <a:gd name="T92" fmla="*/ 182 w 285"/>
                              <a:gd name="T93" fmla="*/ 24 h 228"/>
                              <a:gd name="T94" fmla="*/ 229 w 285"/>
                              <a:gd name="T95" fmla="*/ 26 h 228"/>
                              <a:gd name="T96" fmla="*/ 229 w 285"/>
                              <a:gd name="T97" fmla="*/ 26 h 228"/>
                              <a:gd name="T98" fmla="*/ 231 w 285"/>
                              <a:gd name="T99" fmla="*/ 26 h 228"/>
                              <a:gd name="T100" fmla="*/ 231 w 285"/>
                              <a:gd name="T101" fmla="*/ 27 h 228"/>
                              <a:gd name="T102" fmla="*/ 231 w 285"/>
                              <a:gd name="T103" fmla="*/ 29 h 228"/>
                              <a:gd name="T104" fmla="*/ 231 w 285"/>
                              <a:gd name="T105" fmla="*/ 29 h 2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285" h="228">
                                <a:moveTo>
                                  <a:pt x="231" y="29"/>
                                </a:moveTo>
                                <a:lnTo>
                                  <a:pt x="223" y="34"/>
                                </a:lnTo>
                                <a:lnTo>
                                  <a:pt x="211" y="32"/>
                                </a:lnTo>
                                <a:lnTo>
                                  <a:pt x="201" y="41"/>
                                </a:lnTo>
                                <a:lnTo>
                                  <a:pt x="207" y="49"/>
                                </a:lnTo>
                                <a:lnTo>
                                  <a:pt x="217" y="49"/>
                                </a:lnTo>
                                <a:lnTo>
                                  <a:pt x="226" y="53"/>
                                </a:lnTo>
                                <a:lnTo>
                                  <a:pt x="226" y="57"/>
                                </a:lnTo>
                                <a:lnTo>
                                  <a:pt x="226" y="66"/>
                                </a:lnTo>
                                <a:lnTo>
                                  <a:pt x="226" y="70"/>
                                </a:lnTo>
                                <a:lnTo>
                                  <a:pt x="248" y="90"/>
                                </a:lnTo>
                                <a:lnTo>
                                  <a:pt x="269" y="114"/>
                                </a:lnTo>
                                <a:lnTo>
                                  <a:pt x="285" y="140"/>
                                </a:lnTo>
                                <a:lnTo>
                                  <a:pt x="267" y="151"/>
                                </a:lnTo>
                                <a:lnTo>
                                  <a:pt x="234" y="170"/>
                                </a:lnTo>
                                <a:lnTo>
                                  <a:pt x="217" y="180"/>
                                </a:lnTo>
                                <a:lnTo>
                                  <a:pt x="187" y="140"/>
                                </a:lnTo>
                                <a:lnTo>
                                  <a:pt x="154" y="105"/>
                                </a:lnTo>
                                <a:lnTo>
                                  <a:pt x="111" y="92"/>
                                </a:lnTo>
                                <a:lnTo>
                                  <a:pt x="124" y="106"/>
                                </a:lnTo>
                                <a:lnTo>
                                  <a:pt x="149" y="132"/>
                                </a:lnTo>
                                <a:lnTo>
                                  <a:pt x="163" y="146"/>
                                </a:lnTo>
                                <a:lnTo>
                                  <a:pt x="131" y="177"/>
                                </a:lnTo>
                                <a:lnTo>
                                  <a:pt x="92" y="206"/>
                                </a:lnTo>
                                <a:lnTo>
                                  <a:pt x="52" y="228"/>
                                </a:lnTo>
                                <a:lnTo>
                                  <a:pt x="31" y="196"/>
                                </a:lnTo>
                                <a:lnTo>
                                  <a:pt x="13" y="156"/>
                                </a:lnTo>
                                <a:lnTo>
                                  <a:pt x="0" y="114"/>
                                </a:lnTo>
                                <a:lnTo>
                                  <a:pt x="7" y="79"/>
                                </a:lnTo>
                                <a:lnTo>
                                  <a:pt x="24" y="47"/>
                                </a:lnTo>
                                <a:lnTo>
                                  <a:pt x="52" y="24"/>
                                </a:lnTo>
                                <a:lnTo>
                                  <a:pt x="68" y="20"/>
                                </a:lnTo>
                                <a:lnTo>
                                  <a:pt x="82" y="12"/>
                                </a:lnTo>
                                <a:lnTo>
                                  <a:pt x="96" y="0"/>
                                </a:lnTo>
                                <a:lnTo>
                                  <a:pt x="140" y="14"/>
                                </a:lnTo>
                                <a:lnTo>
                                  <a:pt x="182" y="24"/>
                                </a:lnTo>
                                <a:lnTo>
                                  <a:pt x="229" y="26"/>
                                </a:lnTo>
                                <a:lnTo>
                                  <a:pt x="231" y="26"/>
                                </a:lnTo>
                                <a:lnTo>
                                  <a:pt x="231" y="27"/>
                                </a:lnTo>
                                <a:lnTo>
                                  <a:pt x="231" y="29"/>
                                </a:lnTo>
                                <a:close/>
                              </a:path>
                            </a:pathLst>
                          </a:custGeom>
                          <a:solidFill>
                            <a:srgbClr val="FFFFFF"/>
                          </a:solidFill>
                          <a:ln>
                            <a:noFill/>
                          </a:ln>
                        </wps:spPr>
                        <wps:bodyPr rot="0" vert="horz" wrap="square" lIns="91440" tIns="45720" rIns="91440" bIns="45720" anchor="t" anchorCtr="0" upright="1">
                          <a:noAutofit/>
                        </wps:bodyPr>
                      </wps:wsp>
                      <wps:wsp>
                        <wps:cNvPr id="117" name="Freeform 118"/>
                        <wps:cNvSpPr>
                          <a:spLocks/>
                        </wps:cNvSpPr>
                        <wps:spPr bwMode="auto">
                          <a:xfrm>
                            <a:off x="361" y="1031"/>
                            <a:ext cx="31" cy="29"/>
                          </a:xfrm>
                          <a:custGeom>
                            <a:avLst/>
                            <a:gdLst>
                              <a:gd name="T0" fmla="*/ 14 w 124"/>
                              <a:gd name="T1" fmla="*/ 117 h 117"/>
                              <a:gd name="T2" fmla="*/ 0 w 124"/>
                              <a:gd name="T3" fmla="*/ 95 h 117"/>
                              <a:gd name="T4" fmla="*/ 3 w 124"/>
                              <a:gd name="T5" fmla="*/ 76 h 117"/>
                              <a:gd name="T6" fmla="*/ 24 w 124"/>
                              <a:gd name="T7" fmla="*/ 61 h 117"/>
                              <a:gd name="T8" fmla="*/ 24 w 124"/>
                              <a:gd name="T9" fmla="*/ 61 h 117"/>
                              <a:gd name="T10" fmla="*/ 45 w 124"/>
                              <a:gd name="T11" fmla="*/ 46 h 117"/>
                              <a:gd name="T12" fmla="*/ 86 w 124"/>
                              <a:gd name="T13" fmla="*/ 16 h 117"/>
                              <a:gd name="T14" fmla="*/ 108 w 124"/>
                              <a:gd name="T15" fmla="*/ 0 h 117"/>
                              <a:gd name="T16" fmla="*/ 108 w 124"/>
                              <a:gd name="T17" fmla="*/ 0 h 117"/>
                              <a:gd name="T18" fmla="*/ 115 w 124"/>
                              <a:gd name="T19" fmla="*/ 10 h 117"/>
                              <a:gd name="T20" fmla="*/ 124 w 124"/>
                              <a:gd name="T21" fmla="*/ 21 h 117"/>
                              <a:gd name="T22" fmla="*/ 124 w 124"/>
                              <a:gd name="T23" fmla="*/ 37 h 117"/>
                              <a:gd name="T24" fmla="*/ 124 w 124"/>
                              <a:gd name="T25" fmla="*/ 37 h 117"/>
                              <a:gd name="T26" fmla="*/ 92 w 124"/>
                              <a:gd name="T27" fmla="*/ 68 h 117"/>
                              <a:gd name="T28" fmla="*/ 54 w 124"/>
                              <a:gd name="T29" fmla="*/ 95 h 117"/>
                              <a:gd name="T30" fmla="*/ 14 w 124"/>
                              <a:gd name="T31" fmla="*/ 117 h 117"/>
                              <a:gd name="T32" fmla="*/ 14 w 124"/>
                              <a:gd name="T33" fmla="*/ 117 h 1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24" h="117">
                                <a:moveTo>
                                  <a:pt x="14" y="117"/>
                                </a:moveTo>
                                <a:lnTo>
                                  <a:pt x="0" y="95"/>
                                </a:lnTo>
                                <a:lnTo>
                                  <a:pt x="3" y="76"/>
                                </a:lnTo>
                                <a:lnTo>
                                  <a:pt x="24" y="61"/>
                                </a:lnTo>
                                <a:lnTo>
                                  <a:pt x="45" y="46"/>
                                </a:lnTo>
                                <a:lnTo>
                                  <a:pt x="86" y="16"/>
                                </a:lnTo>
                                <a:lnTo>
                                  <a:pt x="108" y="0"/>
                                </a:lnTo>
                                <a:lnTo>
                                  <a:pt x="115" y="10"/>
                                </a:lnTo>
                                <a:lnTo>
                                  <a:pt x="124" y="21"/>
                                </a:lnTo>
                                <a:lnTo>
                                  <a:pt x="124" y="37"/>
                                </a:lnTo>
                                <a:lnTo>
                                  <a:pt x="92" y="68"/>
                                </a:lnTo>
                                <a:lnTo>
                                  <a:pt x="54" y="95"/>
                                </a:lnTo>
                                <a:lnTo>
                                  <a:pt x="14" y="117"/>
                                </a:lnTo>
                                <a:close/>
                              </a:path>
                            </a:pathLst>
                          </a:custGeom>
                          <a:solidFill>
                            <a:srgbClr val="FFFFFF"/>
                          </a:solidFill>
                          <a:ln>
                            <a:noFill/>
                          </a:ln>
                        </wps:spPr>
                        <wps:bodyPr rot="0" vert="horz" wrap="square" lIns="91440" tIns="45720" rIns="91440" bIns="45720" anchor="t" anchorCtr="0" upright="1">
                          <a:noAutofit/>
                        </wps:bodyPr>
                      </wps:wsp>
                      <wps:wsp>
                        <wps:cNvPr id="118" name="Freeform 119"/>
                        <wps:cNvSpPr>
                          <a:spLocks/>
                        </wps:cNvSpPr>
                        <wps:spPr bwMode="auto">
                          <a:xfrm>
                            <a:off x="401" y="1030"/>
                            <a:ext cx="24" cy="20"/>
                          </a:xfrm>
                          <a:custGeom>
                            <a:avLst/>
                            <a:gdLst>
                              <a:gd name="T0" fmla="*/ 11 w 95"/>
                              <a:gd name="T1" fmla="*/ 64 h 80"/>
                              <a:gd name="T2" fmla="*/ 8 w 95"/>
                              <a:gd name="T3" fmla="*/ 55 h 80"/>
                              <a:gd name="T4" fmla="*/ 4 w 95"/>
                              <a:gd name="T5" fmla="*/ 41 h 80"/>
                              <a:gd name="T6" fmla="*/ 0 w 95"/>
                              <a:gd name="T7" fmla="*/ 32 h 80"/>
                              <a:gd name="T8" fmla="*/ 0 w 95"/>
                              <a:gd name="T9" fmla="*/ 32 h 80"/>
                              <a:gd name="T10" fmla="*/ 22 w 95"/>
                              <a:gd name="T11" fmla="*/ 18 h 80"/>
                              <a:gd name="T12" fmla="*/ 42 w 95"/>
                              <a:gd name="T13" fmla="*/ 8 h 80"/>
                              <a:gd name="T14" fmla="*/ 67 w 95"/>
                              <a:gd name="T15" fmla="*/ 0 h 80"/>
                              <a:gd name="T16" fmla="*/ 67 w 95"/>
                              <a:gd name="T17" fmla="*/ 0 h 80"/>
                              <a:gd name="T18" fmla="*/ 80 w 95"/>
                              <a:gd name="T19" fmla="*/ 21 h 80"/>
                              <a:gd name="T20" fmla="*/ 87 w 95"/>
                              <a:gd name="T21" fmla="*/ 49 h 80"/>
                              <a:gd name="T22" fmla="*/ 95 w 95"/>
                              <a:gd name="T23" fmla="*/ 72 h 80"/>
                              <a:gd name="T24" fmla="*/ 95 w 95"/>
                              <a:gd name="T25" fmla="*/ 72 h 80"/>
                              <a:gd name="T26" fmla="*/ 65 w 95"/>
                              <a:gd name="T27" fmla="*/ 80 h 80"/>
                              <a:gd name="T28" fmla="*/ 39 w 95"/>
                              <a:gd name="T29" fmla="*/ 78 h 80"/>
                              <a:gd name="T30" fmla="*/ 11 w 95"/>
                              <a:gd name="T31" fmla="*/ 64 h 80"/>
                              <a:gd name="T32" fmla="*/ 11 w 95"/>
                              <a:gd name="T33" fmla="*/ 64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95" h="80">
                                <a:moveTo>
                                  <a:pt x="11" y="64"/>
                                </a:moveTo>
                                <a:lnTo>
                                  <a:pt x="8" y="55"/>
                                </a:lnTo>
                                <a:lnTo>
                                  <a:pt x="4" y="41"/>
                                </a:lnTo>
                                <a:lnTo>
                                  <a:pt x="0" y="32"/>
                                </a:lnTo>
                                <a:lnTo>
                                  <a:pt x="22" y="18"/>
                                </a:lnTo>
                                <a:lnTo>
                                  <a:pt x="42" y="8"/>
                                </a:lnTo>
                                <a:lnTo>
                                  <a:pt x="67" y="0"/>
                                </a:lnTo>
                                <a:lnTo>
                                  <a:pt x="80" y="21"/>
                                </a:lnTo>
                                <a:lnTo>
                                  <a:pt x="87" y="49"/>
                                </a:lnTo>
                                <a:lnTo>
                                  <a:pt x="95" y="72"/>
                                </a:lnTo>
                                <a:lnTo>
                                  <a:pt x="65" y="80"/>
                                </a:lnTo>
                                <a:lnTo>
                                  <a:pt x="39" y="78"/>
                                </a:lnTo>
                                <a:lnTo>
                                  <a:pt x="11" y="64"/>
                                </a:lnTo>
                                <a:close/>
                              </a:path>
                            </a:pathLst>
                          </a:custGeom>
                          <a:solidFill>
                            <a:srgbClr val="FFFFFF"/>
                          </a:solidFill>
                          <a:ln>
                            <a:noFill/>
                          </a:ln>
                        </wps:spPr>
                        <wps:bodyPr rot="0" vert="horz" wrap="square" lIns="91440" tIns="45720" rIns="91440" bIns="45720" anchor="t" anchorCtr="0" upright="1">
                          <a:noAutofit/>
                        </wps:bodyPr>
                      </wps:wsp>
                      <wps:wsp>
                        <wps:cNvPr id="119" name="Freeform 120"/>
                        <wps:cNvSpPr>
                          <a:spLocks/>
                        </wps:cNvSpPr>
                        <wps:spPr bwMode="auto">
                          <a:xfrm>
                            <a:off x="368" y="1044"/>
                            <a:ext cx="30" cy="29"/>
                          </a:xfrm>
                          <a:custGeom>
                            <a:avLst/>
                            <a:gdLst>
                              <a:gd name="T0" fmla="*/ 120 w 120"/>
                              <a:gd name="T1" fmla="*/ 18 h 117"/>
                              <a:gd name="T2" fmla="*/ 92 w 120"/>
                              <a:gd name="T3" fmla="*/ 54 h 117"/>
                              <a:gd name="T4" fmla="*/ 61 w 120"/>
                              <a:gd name="T5" fmla="*/ 87 h 117"/>
                              <a:gd name="T6" fmla="*/ 30 w 120"/>
                              <a:gd name="T7" fmla="*/ 117 h 117"/>
                              <a:gd name="T8" fmla="*/ 30 w 120"/>
                              <a:gd name="T9" fmla="*/ 117 h 117"/>
                              <a:gd name="T10" fmla="*/ 22 w 120"/>
                              <a:gd name="T11" fmla="*/ 109 h 117"/>
                              <a:gd name="T12" fmla="*/ 8 w 120"/>
                              <a:gd name="T13" fmla="*/ 93 h 117"/>
                              <a:gd name="T14" fmla="*/ 0 w 120"/>
                              <a:gd name="T15" fmla="*/ 86 h 117"/>
                              <a:gd name="T16" fmla="*/ 0 w 120"/>
                              <a:gd name="T17" fmla="*/ 86 h 117"/>
                              <a:gd name="T18" fmla="*/ 28 w 120"/>
                              <a:gd name="T19" fmla="*/ 64 h 117"/>
                              <a:gd name="T20" fmla="*/ 78 w 120"/>
                              <a:gd name="T21" fmla="*/ 22 h 117"/>
                              <a:gd name="T22" fmla="*/ 106 w 120"/>
                              <a:gd name="T23" fmla="*/ 0 h 117"/>
                              <a:gd name="T24" fmla="*/ 106 w 120"/>
                              <a:gd name="T25" fmla="*/ 0 h 117"/>
                              <a:gd name="T26" fmla="*/ 110 w 120"/>
                              <a:gd name="T27" fmla="*/ 6 h 117"/>
                              <a:gd name="T28" fmla="*/ 116 w 120"/>
                              <a:gd name="T29" fmla="*/ 11 h 117"/>
                              <a:gd name="T30" fmla="*/ 120 w 120"/>
                              <a:gd name="T31" fmla="*/ 18 h 117"/>
                              <a:gd name="T32" fmla="*/ 120 w 120"/>
                              <a:gd name="T33" fmla="*/ 18 h 1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20" h="117">
                                <a:moveTo>
                                  <a:pt x="120" y="18"/>
                                </a:moveTo>
                                <a:lnTo>
                                  <a:pt x="92" y="54"/>
                                </a:lnTo>
                                <a:lnTo>
                                  <a:pt x="61" y="87"/>
                                </a:lnTo>
                                <a:lnTo>
                                  <a:pt x="30" y="117"/>
                                </a:lnTo>
                                <a:lnTo>
                                  <a:pt x="22" y="109"/>
                                </a:lnTo>
                                <a:lnTo>
                                  <a:pt x="8" y="93"/>
                                </a:lnTo>
                                <a:lnTo>
                                  <a:pt x="0" y="86"/>
                                </a:lnTo>
                                <a:lnTo>
                                  <a:pt x="28" y="64"/>
                                </a:lnTo>
                                <a:lnTo>
                                  <a:pt x="78" y="22"/>
                                </a:lnTo>
                                <a:lnTo>
                                  <a:pt x="106" y="0"/>
                                </a:lnTo>
                                <a:lnTo>
                                  <a:pt x="110" y="6"/>
                                </a:lnTo>
                                <a:lnTo>
                                  <a:pt x="116" y="11"/>
                                </a:lnTo>
                                <a:lnTo>
                                  <a:pt x="120" y="18"/>
                                </a:lnTo>
                                <a:close/>
                              </a:path>
                            </a:pathLst>
                          </a:custGeom>
                          <a:solidFill>
                            <a:srgbClr val="FFFFFF"/>
                          </a:solidFill>
                          <a:ln>
                            <a:noFill/>
                          </a:ln>
                        </wps:spPr>
                        <wps:bodyPr rot="0" vert="horz" wrap="square" lIns="91440" tIns="45720" rIns="91440" bIns="45720" anchor="t" anchorCtr="0" upright="1">
                          <a:noAutofit/>
                        </wps:bodyPr>
                      </wps:wsp>
                      <wps:wsp>
                        <wps:cNvPr id="120" name="Freeform 121"/>
                        <wps:cNvSpPr>
                          <a:spLocks/>
                        </wps:cNvSpPr>
                        <wps:spPr bwMode="auto">
                          <a:xfrm>
                            <a:off x="410" y="1050"/>
                            <a:ext cx="34" cy="29"/>
                          </a:xfrm>
                          <a:custGeom>
                            <a:avLst/>
                            <a:gdLst>
                              <a:gd name="T0" fmla="*/ 135 w 135"/>
                              <a:gd name="T1" fmla="*/ 53 h 116"/>
                              <a:gd name="T2" fmla="*/ 91 w 135"/>
                              <a:gd name="T3" fmla="*/ 79 h 116"/>
                              <a:gd name="T4" fmla="*/ 46 w 135"/>
                              <a:gd name="T5" fmla="*/ 100 h 116"/>
                              <a:gd name="T6" fmla="*/ 0 w 135"/>
                              <a:gd name="T7" fmla="*/ 116 h 116"/>
                              <a:gd name="T8" fmla="*/ 0 w 135"/>
                              <a:gd name="T9" fmla="*/ 116 h 116"/>
                              <a:gd name="T10" fmla="*/ 3 w 135"/>
                              <a:gd name="T11" fmla="*/ 98 h 116"/>
                              <a:gd name="T12" fmla="*/ 8 w 135"/>
                              <a:gd name="T13" fmla="*/ 62 h 116"/>
                              <a:gd name="T14" fmla="*/ 12 w 135"/>
                              <a:gd name="T15" fmla="*/ 43 h 116"/>
                              <a:gd name="T16" fmla="*/ 12 w 135"/>
                              <a:gd name="T17" fmla="*/ 43 h 116"/>
                              <a:gd name="T18" fmla="*/ 47 w 135"/>
                              <a:gd name="T19" fmla="*/ 21 h 116"/>
                              <a:gd name="T20" fmla="*/ 84 w 135"/>
                              <a:gd name="T21" fmla="*/ 10 h 116"/>
                              <a:gd name="T22" fmla="*/ 123 w 135"/>
                              <a:gd name="T23" fmla="*/ 0 h 116"/>
                              <a:gd name="T24" fmla="*/ 123 w 135"/>
                              <a:gd name="T25" fmla="*/ 0 h 116"/>
                              <a:gd name="T26" fmla="*/ 126 w 135"/>
                              <a:gd name="T27" fmla="*/ 11 h 116"/>
                              <a:gd name="T28" fmla="*/ 131 w 135"/>
                              <a:gd name="T29" fmla="*/ 32 h 116"/>
                              <a:gd name="T30" fmla="*/ 135 w 135"/>
                              <a:gd name="T31" fmla="*/ 43 h 116"/>
                              <a:gd name="T32" fmla="*/ 135 w 135"/>
                              <a:gd name="T33" fmla="*/ 43 h 116"/>
                              <a:gd name="T34" fmla="*/ 135 w 135"/>
                              <a:gd name="T35" fmla="*/ 45 h 116"/>
                              <a:gd name="T36" fmla="*/ 135 w 135"/>
                              <a:gd name="T37" fmla="*/ 48 h 116"/>
                              <a:gd name="T38" fmla="*/ 135 w 135"/>
                              <a:gd name="T39" fmla="*/ 53 h 116"/>
                              <a:gd name="T40" fmla="*/ 135 w 135"/>
                              <a:gd name="T41" fmla="*/ 53 h 1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5" h="116">
                                <a:moveTo>
                                  <a:pt x="135" y="53"/>
                                </a:moveTo>
                                <a:lnTo>
                                  <a:pt x="91" y="79"/>
                                </a:lnTo>
                                <a:lnTo>
                                  <a:pt x="46" y="100"/>
                                </a:lnTo>
                                <a:lnTo>
                                  <a:pt x="0" y="116"/>
                                </a:lnTo>
                                <a:lnTo>
                                  <a:pt x="3" y="98"/>
                                </a:lnTo>
                                <a:lnTo>
                                  <a:pt x="8" y="62"/>
                                </a:lnTo>
                                <a:lnTo>
                                  <a:pt x="12" y="43"/>
                                </a:lnTo>
                                <a:lnTo>
                                  <a:pt x="47" y="21"/>
                                </a:lnTo>
                                <a:lnTo>
                                  <a:pt x="84" y="10"/>
                                </a:lnTo>
                                <a:lnTo>
                                  <a:pt x="123" y="0"/>
                                </a:lnTo>
                                <a:lnTo>
                                  <a:pt x="126" y="11"/>
                                </a:lnTo>
                                <a:lnTo>
                                  <a:pt x="131" y="32"/>
                                </a:lnTo>
                                <a:lnTo>
                                  <a:pt x="135" y="43"/>
                                </a:lnTo>
                                <a:lnTo>
                                  <a:pt x="135" y="45"/>
                                </a:lnTo>
                                <a:lnTo>
                                  <a:pt x="135" y="48"/>
                                </a:lnTo>
                                <a:lnTo>
                                  <a:pt x="135" y="53"/>
                                </a:lnTo>
                                <a:close/>
                              </a:path>
                            </a:pathLst>
                          </a:custGeom>
                          <a:solidFill>
                            <a:srgbClr val="FFFFFF"/>
                          </a:solidFill>
                          <a:ln>
                            <a:noFill/>
                          </a:ln>
                        </wps:spPr>
                        <wps:bodyPr rot="0" vert="horz" wrap="square" lIns="91440" tIns="45720" rIns="91440" bIns="45720" anchor="t" anchorCtr="0" upright="1">
                          <a:noAutofit/>
                        </wps:bodyPr>
                      </wps:wsp>
                      <wps:wsp>
                        <wps:cNvPr id="121" name="Freeform 122"/>
                        <wps:cNvSpPr>
                          <a:spLocks/>
                        </wps:cNvSpPr>
                        <wps:spPr bwMode="auto">
                          <a:xfrm>
                            <a:off x="380" y="1053"/>
                            <a:ext cx="25" cy="34"/>
                          </a:xfrm>
                          <a:custGeom>
                            <a:avLst/>
                            <a:gdLst>
                              <a:gd name="T0" fmla="*/ 101 w 101"/>
                              <a:gd name="T1" fmla="*/ 4 h 133"/>
                              <a:gd name="T2" fmla="*/ 83 w 101"/>
                              <a:gd name="T3" fmla="*/ 50 h 133"/>
                              <a:gd name="T4" fmla="*/ 59 w 101"/>
                              <a:gd name="T5" fmla="*/ 95 h 133"/>
                              <a:gd name="T6" fmla="*/ 29 w 101"/>
                              <a:gd name="T7" fmla="*/ 133 h 133"/>
                              <a:gd name="T8" fmla="*/ 29 w 101"/>
                              <a:gd name="T9" fmla="*/ 133 h 133"/>
                              <a:gd name="T10" fmla="*/ 17 w 101"/>
                              <a:gd name="T11" fmla="*/ 127 h 133"/>
                              <a:gd name="T12" fmla="*/ 6 w 101"/>
                              <a:gd name="T13" fmla="*/ 114 h 133"/>
                              <a:gd name="T14" fmla="*/ 0 w 101"/>
                              <a:gd name="T15" fmla="*/ 104 h 133"/>
                              <a:gd name="T16" fmla="*/ 0 w 101"/>
                              <a:gd name="T17" fmla="*/ 104 h 133"/>
                              <a:gd name="T18" fmla="*/ 27 w 101"/>
                              <a:gd name="T19" fmla="*/ 63 h 133"/>
                              <a:gd name="T20" fmla="*/ 64 w 101"/>
                              <a:gd name="T21" fmla="*/ 28 h 133"/>
                              <a:gd name="T22" fmla="*/ 96 w 101"/>
                              <a:gd name="T23" fmla="*/ 0 h 133"/>
                              <a:gd name="T24" fmla="*/ 96 w 101"/>
                              <a:gd name="T25" fmla="*/ 0 h 133"/>
                              <a:gd name="T26" fmla="*/ 97 w 101"/>
                              <a:gd name="T27" fmla="*/ 2 h 133"/>
                              <a:gd name="T28" fmla="*/ 100 w 101"/>
                              <a:gd name="T29" fmla="*/ 3 h 133"/>
                              <a:gd name="T30" fmla="*/ 101 w 101"/>
                              <a:gd name="T31" fmla="*/ 4 h 133"/>
                              <a:gd name="T32" fmla="*/ 101 w 101"/>
                              <a:gd name="T33" fmla="*/ 4 h 133"/>
                              <a:gd name="T34" fmla="*/ 101 w 101"/>
                              <a:gd name="T35" fmla="*/ 4 h 1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1" h="133">
                                <a:moveTo>
                                  <a:pt x="101" y="4"/>
                                </a:moveTo>
                                <a:lnTo>
                                  <a:pt x="83" y="50"/>
                                </a:lnTo>
                                <a:lnTo>
                                  <a:pt x="59" y="95"/>
                                </a:lnTo>
                                <a:lnTo>
                                  <a:pt x="29" y="133"/>
                                </a:lnTo>
                                <a:lnTo>
                                  <a:pt x="17" y="127"/>
                                </a:lnTo>
                                <a:lnTo>
                                  <a:pt x="6" y="114"/>
                                </a:lnTo>
                                <a:lnTo>
                                  <a:pt x="0" y="104"/>
                                </a:lnTo>
                                <a:lnTo>
                                  <a:pt x="27" y="63"/>
                                </a:lnTo>
                                <a:lnTo>
                                  <a:pt x="64" y="28"/>
                                </a:lnTo>
                                <a:lnTo>
                                  <a:pt x="96" y="0"/>
                                </a:lnTo>
                                <a:lnTo>
                                  <a:pt x="97" y="2"/>
                                </a:lnTo>
                                <a:lnTo>
                                  <a:pt x="100" y="3"/>
                                </a:lnTo>
                                <a:lnTo>
                                  <a:pt x="101" y="4"/>
                                </a:lnTo>
                                <a:close/>
                              </a:path>
                            </a:pathLst>
                          </a:custGeom>
                          <a:solidFill>
                            <a:srgbClr val="FFFFFF"/>
                          </a:solidFill>
                          <a:ln>
                            <a:noFill/>
                          </a:ln>
                        </wps:spPr>
                        <wps:bodyPr rot="0" vert="horz" wrap="square" lIns="91440" tIns="45720" rIns="91440" bIns="45720" anchor="t" anchorCtr="0" upright="1">
                          <a:noAutofit/>
                        </wps:bodyPr>
                      </wps:wsp>
                      <wps:wsp>
                        <wps:cNvPr id="122" name="Freeform 123"/>
                        <wps:cNvSpPr>
                          <a:spLocks/>
                        </wps:cNvSpPr>
                        <wps:spPr bwMode="auto">
                          <a:xfrm>
                            <a:off x="369" y="1075"/>
                            <a:ext cx="10" cy="10"/>
                          </a:xfrm>
                          <a:custGeom>
                            <a:avLst/>
                            <a:gdLst>
                              <a:gd name="T0" fmla="*/ 0 w 41"/>
                              <a:gd name="T1" fmla="*/ 0 h 43"/>
                              <a:gd name="T2" fmla="*/ 11 w 41"/>
                              <a:gd name="T3" fmla="*/ 10 h 43"/>
                              <a:gd name="T4" fmla="*/ 30 w 41"/>
                              <a:gd name="T5" fmla="*/ 27 h 43"/>
                              <a:gd name="T6" fmla="*/ 41 w 41"/>
                              <a:gd name="T7" fmla="*/ 37 h 43"/>
                              <a:gd name="T8" fmla="*/ 41 w 41"/>
                              <a:gd name="T9" fmla="*/ 37 h 43"/>
                              <a:gd name="T10" fmla="*/ 20 w 41"/>
                              <a:gd name="T11" fmla="*/ 43 h 43"/>
                              <a:gd name="T12" fmla="*/ 7 w 41"/>
                              <a:gd name="T13" fmla="*/ 22 h 43"/>
                              <a:gd name="T14" fmla="*/ 0 w 41"/>
                              <a:gd name="T15" fmla="*/ 0 h 43"/>
                              <a:gd name="T16" fmla="*/ 0 w 41"/>
                              <a:gd name="T17" fmla="*/ 0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1" h="43">
                                <a:moveTo>
                                  <a:pt x="0" y="0"/>
                                </a:moveTo>
                                <a:lnTo>
                                  <a:pt x="11" y="10"/>
                                </a:lnTo>
                                <a:lnTo>
                                  <a:pt x="30" y="27"/>
                                </a:lnTo>
                                <a:lnTo>
                                  <a:pt x="41" y="37"/>
                                </a:lnTo>
                                <a:lnTo>
                                  <a:pt x="20" y="43"/>
                                </a:lnTo>
                                <a:lnTo>
                                  <a:pt x="7" y="22"/>
                                </a:lnTo>
                                <a:lnTo>
                                  <a:pt x="0" y="0"/>
                                </a:lnTo>
                                <a:close/>
                              </a:path>
                            </a:pathLst>
                          </a:custGeom>
                          <a:solidFill>
                            <a:srgbClr val="FFFFFF"/>
                          </a:solidFill>
                          <a:ln>
                            <a:noFill/>
                          </a:ln>
                        </wps:spPr>
                        <wps:bodyPr rot="0" vert="horz" wrap="square" lIns="91440" tIns="45720" rIns="91440" bIns="45720" anchor="t" anchorCtr="0" upright="1">
                          <a:noAutofit/>
                        </wps:bodyPr>
                      </wps:wsp>
                      <wps:wsp>
                        <wps:cNvPr id="123" name="Freeform 124"/>
                        <wps:cNvSpPr>
                          <a:spLocks/>
                        </wps:cNvSpPr>
                        <wps:spPr bwMode="auto">
                          <a:xfrm>
                            <a:off x="401" y="1080"/>
                            <a:ext cx="18" cy="13"/>
                          </a:xfrm>
                          <a:custGeom>
                            <a:avLst/>
                            <a:gdLst>
                              <a:gd name="T0" fmla="*/ 47 w 70"/>
                              <a:gd name="T1" fmla="*/ 51 h 51"/>
                              <a:gd name="T2" fmla="*/ 35 w 70"/>
                              <a:gd name="T3" fmla="*/ 47 h 51"/>
                              <a:gd name="T4" fmla="*/ 13 w 70"/>
                              <a:gd name="T5" fmla="*/ 37 h 51"/>
                              <a:gd name="T6" fmla="*/ 0 w 70"/>
                              <a:gd name="T7" fmla="*/ 32 h 51"/>
                              <a:gd name="T8" fmla="*/ 0 w 70"/>
                              <a:gd name="T9" fmla="*/ 32 h 51"/>
                              <a:gd name="T10" fmla="*/ 20 w 70"/>
                              <a:gd name="T11" fmla="*/ 17 h 51"/>
                              <a:gd name="T12" fmla="*/ 44 w 70"/>
                              <a:gd name="T13" fmla="*/ 8 h 51"/>
                              <a:gd name="T14" fmla="*/ 69 w 70"/>
                              <a:gd name="T15" fmla="*/ 0 h 51"/>
                              <a:gd name="T16" fmla="*/ 69 w 70"/>
                              <a:gd name="T17" fmla="*/ 0 h 51"/>
                              <a:gd name="T18" fmla="*/ 70 w 70"/>
                              <a:gd name="T19" fmla="*/ 20 h 51"/>
                              <a:gd name="T20" fmla="*/ 62 w 70"/>
                              <a:gd name="T21" fmla="*/ 39 h 51"/>
                              <a:gd name="T22" fmla="*/ 47 w 70"/>
                              <a:gd name="T23" fmla="*/ 51 h 51"/>
                              <a:gd name="T24" fmla="*/ 47 w 70"/>
                              <a:gd name="T25" fmla="*/ 51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0" h="51">
                                <a:moveTo>
                                  <a:pt x="47" y="51"/>
                                </a:moveTo>
                                <a:lnTo>
                                  <a:pt x="35" y="47"/>
                                </a:lnTo>
                                <a:lnTo>
                                  <a:pt x="13" y="37"/>
                                </a:lnTo>
                                <a:lnTo>
                                  <a:pt x="0" y="32"/>
                                </a:lnTo>
                                <a:lnTo>
                                  <a:pt x="20" y="17"/>
                                </a:lnTo>
                                <a:lnTo>
                                  <a:pt x="44" y="8"/>
                                </a:lnTo>
                                <a:lnTo>
                                  <a:pt x="69" y="0"/>
                                </a:lnTo>
                                <a:lnTo>
                                  <a:pt x="70" y="20"/>
                                </a:lnTo>
                                <a:lnTo>
                                  <a:pt x="62" y="39"/>
                                </a:lnTo>
                                <a:lnTo>
                                  <a:pt x="47" y="51"/>
                                </a:lnTo>
                                <a:close/>
                              </a:path>
                            </a:pathLst>
                          </a:custGeom>
                          <a:solidFill>
                            <a:srgbClr val="FFFFFF"/>
                          </a:solidFill>
                          <a:ln>
                            <a:noFill/>
                          </a:ln>
                        </wps:spPr>
                        <wps:bodyPr rot="0" vert="horz" wrap="square" lIns="91440" tIns="45720" rIns="91440" bIns="45720" anchor="t" anchorCtr="0" upright="1">
                          <a:noAutofit/>
                        </wps:bodyPr>
                      </wps:wsp>
                      <wps:wsp>
                        <wps:cNvPr id="124" name="Freeform 125"/>
                        <wps:cNvSpPr>
                          <a:spLocks/>
                        </wps:cNvSpPr>
                        <wps:spPr bwMode="auto">
                          <a:xfrm>
                            <a:off x="467" y="1064"/>
                            <a:ext cx="6" cy="181"/>
                          </a:xfrm>
                          <a:custGeom>
                            <a:avLst/>
                            <a:gdLst>
                              <a:gd name="T0" fmla="*/ 22 w 22"/>
                              <a:gd name="T1" fmla="*/ 724 h 724"/>
                              <a:gd name="T2" fmla="*/ 13 w 22"/>
                              <a:gd name="T3" fmla="*/ 722 h 724"/>
                              <a:gd name="T4" fmla="*/ 6 w 22"/>
                              <a:gd name="T5" fmla="*/ 721 h 724"/>
                              <a:gd name="T6" fmla="*/ 0 w 22"/>
                              <a:gd name="T7" fmla="*/ 707 h 724"/>
                              <a:gd name="T8" fmla="*/ 0 w 22"/>
                              <a:gd name="T9" fmla="*/ 707 h 724"/>
                              <a:gd name="T10" fmla="*/ 0 w 22"/>
                              <a:gd name="T11" fmla="*/ 681 h 724"/>
                              <a:gd name="T12" fmla="*/ 0 w 22"/>
                              <a:gd name="T13" fmla="*/ 619 h 724"/>
                              <a:gd name="T14" fmla="*/ 0 w 22"/>
                              <a:gd name="T15" fmla="*/ 545 h 724"/>
                              <a:gd name="T16" fmla="*/ 0 w 22"/>
                              <a:gd name="T17" fmla="*/ 484 h 724"/>
                              <a:gd name="T18" fmla="*/ 0 w 22"/>
                              <a:gd name="T19" fmla="*/ 459 h 724"/>
                              <a:gd name="T20" fmla="*/ 0 w 22"/>
                              <a:gd name="T21" fmla="*/ 459 h 724"/>
                              <a:gd name="T22" fmla="*/ 5 w 22"/>
                              <a:gd name="T23" fmla="*/ 432 h 724"/>
                              <a:gd name="T24" fmla="*/ 11 w 22"/>
                              <a:gd name="T25" fmla="*/ 383 h 724"/>
                              <a:gd name="T26" fmla="*/ 16 w 22"/>
                              <a:gd name="T27" fmla="*/ 358 h 724"/>
                              <a:gd name="T28" fmla="*/ 16 w 22"/>
                              <a:gd name="T29" fmla="*/ 358 h 724"/>
                              <a:gd name="T30" fmla="*/ 19 w 22"/>
                              <a:gd name="T31" fmla="*/ 342 h 724"/>
                              <a:gd name="T32" fmla="*/ 19 w 22"/>
                              <a:gd name="T33" fmla="*/ 328 h 724"/>
                              <a:gd name="T34" fmla="*/ 16 w 22"/>
                              <a:gd name="T35" fmla="*/ 313 h 724"/>
                              <a:gd name="T36" fmla="*/ 16 w 22"/>
                              <a:gd name="T37" fmla="*/ 313 h 724"/>
                              <a:gd name="T38" fmla="*/ 12 w 22"/>
                              <a:gd name="T39" fmla="*/ 306 h 724"/>
                              <a:gd name="T40" fmla="*/ 7 w 22"/>
                              <a:gd name="T41" fmla="*/ 294 h 724"/>
                              <a:gd name="T42" fmla="*/ 4 w 22"/>
                              <a:gd name="T43" fmla="*/ 289 h 724"/>
                              <a:gd name="T44" fmla="*/ 4 w 22"/>
                              <a:gd name="T45" fmla="*/ 289 h 724"/>
                              <a:gd name="T46" fmla="*/ 1 w 22"/>
                              <a:gd name="T47" fmla="*/ 233 h 724"/>
                              <a:gd name="T48" fmla="*/ 0 w 22"/>
                              <a:gd name="T49" fmla="*/ 175 h 724"/>
                              <a:gd name="T50" fmla="*/ 1 w 22"/>
                              <a:gd name="T51" fmla="*/ 115 h 724"/>
                              <a:gd name="T52" fmla="*/ 4 w 22"/>
                              <a:gd name="T53" fmla="*/ 57 h 724"/>
                              <a:gd name="T54" fmla="*/ 4 w 22"/>
                              <a:gd name="T55" fmla="*/ 0 h 724"/>
                              <a:gd name="T56" fmla="*/ 4 w 22"/>
                              <a:gd name="T57" fmla="*/ 0 h 724"/>
                              <a:gd name="T58" fmla="*/ 9 w 22"/>
                              <a:gd name="T59" fmla="*/ 0 h 724"/>
                              <a:gd name="T60" fmla="*/ 17 w 22"/>
                              <a:gd name="T61" fmla="*/ 2 h 724"/>
                              <a:gd name="T62" fmla="*/ 22 w 22"/>
                              <a:gd name="T63" fmla="*/ 2 h 724"/>
                              <a:gd name="T64" fmla="*/ 22 w 22"/>
                              <a:gd name="T65" fmla="*/ 2 h 724"/>
                              <a:gd name="T66" fmla="*/ 22 w 22"/>
                              <a:gd name="T67" fmla="*/ 10 h 724"/>
                              <a:gd name="T68" fmla="*/ 22 w 22"/>
                              <a:gd name="T69" fmla="*/ 33 h 724"/>
                              <a:gd name="T70" fmla="*/ 22 w 22"/>
                              <a:gd name="T71" fmla="*/ 69 h 724"/>
                              <a:gd name="T72" fmla="*/ 22 w 22"/>
                              <a:gd name="T73" fmla="*/ 115 h 724"/>
                              <a:gd name="T74" fmla="*/ 22 w 22"/>
                              <a:gd name="T75" fmla="*/ 170 h 724"/>
                              <a:gd name="T76" fmla="*/ 22 w 22"/>
                              <a:gd name="T77" fmla="*/ 231 h 724"/>
                              <a:gd name="T78" fmla="*/ 22 w 22"/>
                              <a:gd name="T79" fmla="*/ 296 h 724"/>
                              <a:gd name="T80" fmla="*/ 22 w 22"/>
                              <a:gd name="T81" fmla="*/ 363 h 724"/>
                              <a:gd name="T82" fmla="*/ 22 w 22"/>
                              <a:gd name="T83" fmla="*/ 430 h 724"/>
                              <a:gd name="T84" fmla="*/ 22 w 22"/>
                              <a:gd name="T85" fmla="*/ 496 h 724"/>
                              <a:gd name="T86" fmla="*/ 22 w 22"/>
                              <a:gd name="T87" fmla="*/ 556 h 724"/>
                              <a:gd name="T88" fmla="*/ 22 w 22"/>
                              <a:gd name="T89" fmla="*/ 611 h 724"/>
                              <a:gd name="T90" fmla="*/ 22 w 22"/>
                              <a:gd name="T91" fmla="*/ 657 h 724"/>
                              <a:gd name="T92" fmla="*/ 22 w 22"/>
                              <a:gd name="T93" fmla="*/ 692 h 724"/>
                              <a:gd name="T94" fmla="*/ 22 w 22"/>
                              <a:gd name="T95" fmla="*/ 715 h 724"/>
                              <a:gd name="T96" fmla="*/ 22 w 22"/>
                              <a:gd name="T97" fmla="*/ 724 h 724"/>
                              <a:gd name="T98" fmla="*/ 22 w 22"/>
                              <a:gd name="T99" fmla="*/ 724 h 724"/>
                              <a:gd name="T100" fmla="*/ 22 w 22"/>
                              <a:gd name="T101" fmla="*/ 724 h 7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2" h="724">
                                <a:moveTo>
                                  <a:pt x="22" y="724"/>
                                </a:moveTo>
                                <a:lnTo>
                                  <a:pt x="13" y="722"/>
                                </a:lnTo>
                                <a:lnTo>
                                  <a:pt x="6" y="721"/>
                                </a:lnTo>
                                <a:lnTo>
                                  <a:pt x="0" y="707"/>
                                </a:lnTo>
                                <a:lnTo>
                                  <a:pt x="0" y="681"/>
                                </a:lnTo>
                                <a:lnTo>
                                  <a:pt x="0" y="619"/>
                                </a:lnTo>
                                <a:lnTo>
                                  <a:pt x="0" y="545"/>
                                </a:lnTo>
                                <a:lnTo>
                                  <a:pt x="0" y="484"/>
                                </a:lnTo>
                                <a:lnTo>
                                  <a:pt x="0" y="459"/>
                                </a:lnTo>
                                <a:lnTo>
                                  <a:pt x="5" y="432"/>
                                </a:lnTo>
                                <a:lnTo>
                                  <a:pt x="11" y="383"/>
                                </a:lnTo>
                                <a:lnTo>
                                  <a:pt x="16" y="358"/>
                                </a:lnTo>
                                <a:lnTo>
                                  <a:pt x="19" y="342"/>
                                </a:lnTo>
                                <a:lnTo>
                                  <a:pt x="19" y="328"/>
                                </a:lnTo>
                                <a:lnTo>
                                  <a:pt x="16" y="313"/>
                                </a:lnTo>
                                <a:lnTo>
                                  <a:pt x="12" y="306"/>
                                </a:lnTo>
                                <a:lnTo>
                                  <a:pt x="7" y="294"/>
                                </a:lnTo>
                                <a:lnTo>
                                  <a:pt x="4" y="289"/>
                                </a:lnTo>
                                <a:lnTo>
                                  <a:pt x="1" y="233"/>
                                </a:lnTo>
                                <a:lnTo>
                                  <a:pt x="0" y="175"/>
                                </a:lnTo>
                                <a:lnTo>
                                  <a:pt x="1" y="115"/>
                                </a:lnTo>
                                <a:lnTo>
                                  <a:pt x="4" y="57"/>
                                </a:lnTo>
                                <a:lnTo>
                                  <a:pt x="4" y="0"/>
                                </a:lnTo>
                                <a:lnTo>
                                  <a:pt x="9" y="0"/>
                                </a:lnTo>
                                <a:lnTo>
                                  <a:pt x="17" y="2"/>
                                </a:lnTo>
                                <a:lnTo>
                                  <a:pt x="22" y="2"/>
                                </a:lnTo>
                                <a:lnTo>
                                  <a:pt x="22" y="10"/>
                                </a:lnTo>
                                <a:lnTo>
                                  <a:pt x="22" y="33"/>
                                </a:lnTo>
                                <a:lnTo>
                                  <a:pt x="22" y="69"/>
                                </a:lnTo>
                                <a:lnTo>
                                  <a:pt x="22" y="115"/>
                                </a:lnTo>
                                <a:lnTo>
                                  <a:pt x="22" y="170"/>
                                </a:lnTo>
                                <a:lnTo>
                                  <a:pt x="22" y="231"/>
                                </a:lnTo>
                                <a:lnTo>
                                  <a:pt x="22" y="296"/>
                                </a:lnTo>
                                <a:lnTo>
                                  <a:pt x="22" y="363"/>
                                </a:lnTo>
                                <a:lnTo>
                                  <a:pt x="22" y="430"/>
                                </a:lnTo>
                                <a:lnTo>
                                  <a:pt x="22" y="496"/>
                                </a:lnTo>
                                <a:lnTo>
                                  <a:pt x="22" y="556"/>
                                </a:lnTo>
                                <a:lnTo>
                                  <a:pt x="22" y="611"/>
                                </a:lnTo>
                                <a:lnTo>
                                  <a:pt x="22" y="657"/>
                                </a:lnTo>
                                <a:lnTo>
                                  <a:pt x="22" y="692"/>
                                </a:lnTo>
                                <a:lnTo>
                                  <a:pt x="22" y="715"/>
                                </a:lnTo>
                                <a:lnTo>
                                  <a:pt x="22" y="724"/>
                                </a:lnTo>
                                <a:close/>
                              </a:path>
                            </a:pathLst>
                          </a:custGeom>
                          <a:solidFill>
                            <a:srgbClr val="FFFFFF"/>
                          </a:solidFill>
                          <a:ln>
                            <a:noFill/>
                          </a:ln>
                        </wps:spPr>
                        <wps:bodyPr rot="0" vert="horz" wrap="square" lIns="91440" tIns="45720" rIns="91440" bIns="45720" anchor="t" anchorCtr="0" upright="1">
                          <a:noAutofit/>
                        </wps:bodyPr>
                      </wps:wsp>
                      <wps:wsp>
                        <wps:cNvPr id="125" name="Freeform 126"/>
                        <wps:cNvSpPr>
                          <a:spLocks/>
                        </wps:cNvSpPr>
                        <wps:spPr bwMode="auto">
                          <a:xfrm>
                            <a:off x="447" y="1067"/>
                            <a:ext cx="5" cy="66"/>
                          </a:xfrm>
                          <a:custGeom>
                            <a:avLst/>
                            <a:gdLst>
                              <a:gd name="T0" fmla="*/ 0 w 19"/>
                              <a:gd name="T1" fmla="*/ 31 h 267"/>
                              <a:gd name="T2" fmla="*/ 17 w 19"/>
                              <a:gd name="T3" fmla="*/ 0 h 267"/>
                              <a:gd name="T4" fmla="*/ 19 w 19"/>
                              <a:gd name="T5" fmla="*/ 267 h 267"/>
                              <a:gd name="T6" fmla="*/ 0 w 19"/>
                              <a:gd name="T7" fmla="*/ 212 h 267"/>
                              <a:gd name="T8" fmla="*/ 0 w 19"/>
                              <a:gd name="T9" fmla="*/ 31 h 267"/>
                              <a:gd name="T10" fmla="*/ 0 w 19"/>
                              <a:gd name="T11" fmla="*/ 31 h 267"/>
                            </a:gdLst>
                            <a:ahLst/>
                            <a:cxnLst>
                              <a:cxn ang="0">
                                <a:pos x="T0" y="T1"/>
                              </a:cxn>
                              <a:cxn ang="0">
                                <a:pos x="T2" y="T3"/>
                              </a:cxn>
                              <a:cxn ang="0">
                                <a:pos x="T4" y="T5"/>
                              </a:cxn>
                              <a:cxn ang="0">
                                <a:pos x="T6" y="T7"/>
                              </a:cxn>
                              <a:cxn ang="0">
                                <a:pos x="T8" y="T9"/>
                              </a:cxn>
                              <a:cxn ang="0">
                                <a:pos x="T10" y="T11"/>
                              </a:cxn>
                            </a:cxnLst>
                            <a:rect l="0" t="0" r="r" b="b"/>
                            <a:pathLst>
                              <a:path w="19" h="267">
                                <a:moveTo>
                                  <a:pt x="0" y="31"/>
                                </a:moveTo>
                                <a:lnTo>
                                  <a:pt x="17" y="0"/>
                                </a:lnTo>
                                <a:lnTo>
                                  <a:pt x="19" y="267"/>
                                </a:lnTo>
                                <a:lnTo>
                                  <a:pt x="0" y="212"/>
                                </a:lnTo>
                                <a:lnTo>
                                  <a:pt x="0" y="31"/>
                                </a:lnTo>
                                <a:close/>
                              </a:path>
                            </a:pathLst>
                          </a:custGeom>
                          <a:solidFill>
                            <a:srgbClr val="FFFFFF"/>
                          </a:solidFill>
                          <a:ln>
                            <a:noFill/>
                          </a:ln>
                        </wps:spPr>
                        <wps:bodyPr rot="0" vert="horz" wrap="square" lIns="91440" tIns="45720" rIns="91440" bIns="45720" anchor="t" anchorCtr="0" upright="1">
                          <a:noAutofit/>
                        </wps:bodyPr>
                      </wps:wsp>
                      <wps:wsp>
                        <wps:cNvPr id="126" name="Freeform 127"/>
                        <wps:cNvSpPr>
                          <a:spLocks/>
                        </wps:cNvSpPr>
                        <wps:spPr bwMode="auto">
                          <a:xfrm>
                            <a:off x="425" y="995"/>
                            <a:ext cx="4" cy="44"/>
                          </a:xfrm>
                          <a:custGeom>
                            <a:avLst/>
                            <a:gdLst>
                              <a:gd name="T0" fmla="*/ 0 w 19"/>
                              <a:gd name="T1" fmla="*/ 20 h 177"/>
                              <a:gd name="T2" fmla="*/ 16 w 19"/>
                              <a:gd name="T3" fmla="*/ 0 h 177"/>
                              <a:gd name="T4" fmla="*/ 19 w 19"/>
                              <a:gd name="T5" fmla="*/ 177 h 177"/>
                              <a:gd name="T6" fmla="*/ 0 w 19"/>
                              <a:gd name="T7" fmla="*/ 140 h 177"/>
                              <a:gd name="T8" fmla="*/ 0 w 19"/>
                              <a:gd name="T9" fmla="*/ 20 h 177"/>
                              <a:gd name="T10" fmla="*/ 0 w 19"/>
                              <a:gd name="T11" fmla="*/ 20 h 177"/>
                            </a:gdLst>
                            <a:ahLst/>
                            <a:cxnLst>
                              <a:cxn ang="0">
                                <a:pos x="T0" y="T1"/>
                              </a:cxn>
                              <a:cxn ang="0">
                                <a:pos x="T2" y="T3"/>
                              </a:cxn>
                              <a:cxn ang="0">
                                <a:pos x="T4" y="T5"/>
                              </a:cxn>
                              <a:cxn ang="0">
                                <a:pos x="T6" y="T7"/>
                              </a:cxn>
                              <a:cxn ang="0">
                                <a:pos x="T8" y="T9"/>
                              </a:cxn>
                              <a:cxn ang="0">
                                <a:pos x="T10" y="T11"/>
                              </a:cxn>
                            </a:cxnLst>
                            <a:rect l="0" t="0" r="r" b="b"/>
                            <a:pathLst>
                              <a:path w="19" h="177">
                                <a:moveTo>
                                  <a:pt x="0" y="20"/>
                                </a:moveTo>
                                <a:lnTo>
                                  <a:pt x="16" y="0"/>
                                </a:lnTo>
                                <a:lnTo>
                                  <a:pt x="19" y="177"/>
                                </a:lnTo>
                                <a:lnTo>
                                  <a:pt x="0" y="140"/>
                                </a:lnTo>
                                <a:lnTo>
                                  <a:pt x="0" y="20"/>
                                </a:lnTo>
                                <a:close/>
                              </a:path>
                            </a:pathLst>
                          </a:custGeom>
                          <a:solidFill>
                            <a:srgbClr val="FFFFFF"/>
                          </a:solidFill>
                          <a:ln>
                            <a:noFill/>
                          </a:ln>
                        </wps:spPr>
                        <wps:bodyPr rot="0" vert="horz" wrap="square" lIns="91440" tIns="45720" rIns="91440" bIns="45720" anchor="t" anchorCtr="0" upright="1">
                          <a:noAutofit/>
                        </wps:bodyPr>
                      </wps:wsp>
                      <wps:wsp>
                        <wps:cNvPr id="127" name="Freeform 128"/>
                        <wps:cNvSpPr>
                          <a:spLocks/>
                        </wps:cNvSpPr>
                        <wps:spPr bwMode="auto">
                          <a:xfrm>
                            <a:off x="427" y="1077"/>
                            <a:ext cx="5" cy="34"/>
                          </a:xfrm>
                          <a:custGeom>
                            <a:avLst/>
                            <a:gdLst>
                              <a:gd name="T0" fmla="*/ 0 w 19"/>
                              <a:gd name="T1" fmla="*/ 15 h 138"/>
                              <a:gd name="T2" fmla="*/ 16 w 19"/>
                              <a:gd name="T3" fmla="*/ 0 h 138"/>
                              <a:gd name="T4" fmla="*/ 19 w 19"/>
                              <a:gd name="T5" fmla="*/ 138 h 138"/>
                              <a:gd name="T6" fmla="*/ 0 w 19"/>
                              <a:gd name="T7" fmla="*/ 109 h 138"/>
                              <a:gd name="T8" fmla="*/ 0 w 19"/>
                              <a:gd name="T9" fmla="*/ 15 h 138"/>
                              <a:gd name="T10" fmla="*/ 0 w 19"/>
                              <a:gd name="T11" fmla="*/ 15 h 138"/>
                            </a:gdLst>
                            <a:ahLst/>
                            <a:cxnLst>
                              <a:cxn ang="0">
                                <a:pos x="T0" y="T1"/>
                              </a:cxn>
                              <a:cxn ang="0">
                                <a:pos x="T2" y="T3"/>
                              </a:cxn>
                              <a:cxn ang="0">
                                <a:pos x="T4" y="T5"/>
                              </a:cxn>
                              <a:cxn ang="0">
                                <a:pos x="T6" y="T7"/>
                              </a:cxn>
                              <a:cxn ang="0">
                                <a:pos x="T8" y="T9"/>
                              </a:cxn>
                              <a:cxn ang="0">
                                <a:pos x="T10" y="T11"/>
                              </a:cxn>
                            </a:cxnLst>
                            <a:rect l="0" t="0" r="r" b="b"/>
                            <a:pathLst>
                              <a:path w="19" h="138">
                                <a:moveTo>
                                  <a:pt x="0" y="15"/>
                                </a:moveTo>
                                <a:lnTo>
                                  <a:pt x="16" y="0"/>
                                </a:lnTo>
                                <a:lnTo>
                                  <a:pt x="19" y="138"/>
                                </a:lnTo>
                                <a:lnTo>
                                  <a:pt x="0" y="109"/>
                                </a:lnTo>
                                <a:lnTo>
                                  <a:pt x="0" y="15"/>
                                </a:lnTo>
                                <a:close/>
                              </a:path>
                            </a:pathLst>
                          </a:custGeom>
                          <a:solidFill>
                            <a:srgbClr val="FFFFFF"/>
                          </a:solidFill>
                          <a:ln>
                            <a:noFill/>
                          </a:ln>
                        </wps:spPr>
                        <wps:bodyPr rot="0" vert="horz" wrap="square" lIns="91440" tIns="45720" rIns="91440" bIns="45720" anchor="t" anchorCtr="0" upright="1">
                          <a:noAutofit/>
                        </wps:bodyPr>
                      </wps:wsp>
                      <wps:wsp>
                        <wps:cNvPr id="128" name="Freeform 129"/>
                        <wps:cNvSpPr>
                          <a:spLocks/>
                        </wps:cNvSpPr>
                        <wps:spPr bwMode="auto">
                          <a:xfrm>
                            <a:off x="1119" y="1138"/>
                            <a:ext cx="5" cy="29"/>
                          </a:xfrm>
                          <a:custGeom>
                            <a:avLst/>
                            <a:gdLst>
                              <a:gd name="T0" fmla="*/ 0 w 18"/>
                              <a:gd name="T1" fmla="*/ 13 h 115"/>
                              <a:gd name="T2" fmla="*/ 16 w 18"/>
                              <a:gd name="T3" fmla="*/ 0 h 115"/>
                              <a:gd name="T4" fmla="*/ 18 w 18"/>
                              <a:gd name="T5" fmla="*/ 115 h 115"/>
                              <a:gd name="T6" fmla="*/ 0 w 18"/>
                              <a:gd name="T7" fmla="*/ 92 h 115"/>
                              <a:gd name="T8" fmla="*/ 0 w 18"/>
                              <a:gd name="T9" fmla="*/ 13 h 115"/>
                              <a:gd name="T10" fmla="*/ 0 w 18"/>
                              <a:gd name="T11" fmla="*/ 13 h 115"/>
                            </a:gdLst>
                            <a:ahLst/>
                            <a:cxnLst>
                              <a:cxn ang="0">
                                <a:pos x="T0" y="T1"/>
                              </a:cxn>
                              <a:cxn ang="0">
                                <a:pos x="T2" y="T3"/>
                              </a:cxn>
                              <a:cxn ang="0">
                                <a:pos x="T4" y="T5"/>
                              </a:cxn>
                              <a:cxn ang="0">
                                <a:pos x="T6" y="T7"/>
                              </a:cxn>
                              <a:cxn ang="0">
                                <a:pos x="T8" y="T9"/>
                              </a:cxn>
                              <a:cxn ang="0">
                                <a:pos x="T10" y="T11"/>
                              </a:cxn>
                            </a:cxnLst>
                            <a:rect l="0" t="0" r="r" b="b"/>
                            <a:pathLst>
                              <a:path w="18" h="115">
                                <a:moveTo>
                                  <a:pt x="0" y="13"/>
                                </a:moveTo>
                                <a:lnTo>
                                  <a:pt x="16" y="0"/>
                                </a:lnTo>
                                <a:lnTo>
                                  <a:pt x="18" y="115"/>
                                </a:lnTo>
                                <a:lnTo>
                                  <a:pt x="0" y="92"/>
                                </a:lnTo>
                                <a:lnTo>
                                  <a:pt x="0" y="13"/>
                                </a:lnTo>
                                <a:close/>
                              </a:path>
                            </a:pathLst>
                          </a:custGeom>
                          <a:solidFill>
                            <a:srgbClr val="FFFFFF"/>
                          </a:solidFill>
                          <a:ln>
                            <a:noFill/>
                          </a:ln>
                        </wps:spPr>
                        <wps:bodyPr rot="0" vert="horz" wrap="square" lIns="91440" tIns="45720" rIns="91440" bIns="45720" anchor="t" anchorCtr="0" upright="1">
                          <a:noAutofit/>
                        </wps:bodyPr>
                      </wps:wsp>
                      <wps:wsp>
                        <wps:cNvPr id="129" name="Freeform 130"/>
                        <wps:cNvSpPr>
                          <a:spLocks/>
                        </wps:cNvSpPr>
                        <wps:spPr bwMode="auto">
                          <a:xfrm>
                            <a:off x="1067" y="1059"/>
                            <a:ext cx="5" cy="12"/>
                          </a:xfrm>
                          <a:custGeom>
                            <a:avLst/>
                            <a:gdLst>
                              <a:gd name="T0" fmla="*/ 19 w 19"/>
                              <a:gd name="T1" fmla="*/ 6 h 49"/>
                              <a:gd name="T2" fmla="*/ 2 w 19"/>
                              <a:gd name="T3" fmla="*/ 0 h 49"/>
                              <a:gd name="T4" fmla="*/ 0 w 19"/>
                              <a:gd name="T5" fmla="*/ 49 h 49"/>
                              <a:gd name="T6" fmla="*/ 19 w 19"/>
                              <a:gd name="T7" fmla="*/ 39 h 49"/>
                              <a:gd name="T8" fmla="*/ 19 w 19"/>
                              <a:gd name="T9" fmla="*/ 6 h 49"/>
                              <a:gd name="T10" fmla="*/ 19 w 19"/>
                              <a:gd name="T11" fmla="*/ 6 h 49"/>
                            </a:gdLst>
                            <a:ahLst/>
                            <a:cxnLst>
                              <a:cxn ang="0">
                                <a:pos x="T0" y="T1"/>
                              </a:cxn>
                              <a:cxn ang="0">
                                <a:pos x="T2" y="T3"/>
                              </a:cxn>
                              <a:cxn ang="0">
                                <a:pos x="T4" y="T5"/>
                              </a:cxn>
                              <a:cxn ang="0">
                                <a:pos x="T6" y="T7"/>
                              </a:cxn>
                              <a:cxn ang="0">
                                <a:pos x="T8" y="T9"/>
                              </a:cxn>
                              <a:cxn ang="0">
                                <a:pos x="T10" y="T11"/>
                              </a:cxn>
                            </a:cxnLst>
                            <a:rect l="0" t="0" r="r" b="b"/>
                            <a:pathLst>
                              <a:path w="19" h="49">
                                <a:moveTo>
                                  <a:pt x="19" y="6"/>
                                </a:moveTo>
                                <a:lnTo>
                                  <a:pt x="2" y="0"/>
                                </a:lnTo>
                                <a:lnTo>
                                  <a:pt x="0" y="49"/>
                                </a:lnTo>
                                <a:lnTo>
                                  <a:pt x="19" y="39"/>
                                </a:lnTo>
                                <a:lnTo>
                                  <a:pt x="19" y="6"/>
                                </a:lnTo>
                                <a:close/>
                              </a:path>
                            </a:pathLst>
                          </a:custGeom>
                          <a:solidFill>
                            <a:srgbClr val="FFFFFF"/>
                          </a:solidFill>
                          <a:ln>
                            <a:noFill/>
                          </a:ln>
                        </wps:spPr>
                        <wps:bodyPr rot="0" vert="horz" wrap="square" lIns="91440" tIns="45720" rIns="91440" bIns="45720" anchor="t" anchorCtr="0" upright="1">
                          <a:noAutofit/>
                        </wps:bodyPr>
                      </wps:wsp>
                      <wps:wsp>
                        <wps:cNvPr id="130" name="Freeform 131"/>
                        <wps:cNvSpPr>
                          <a:spLocks noEditPoints="1"/>
                        </wps:cNvSpPr>
                        <wps:spPr bwMode="auto">
                          <a:xfrm>
                            <a:off x="1123" y="1206"/>
                            <a:ext cx="61" cy="52"/>
                          </a:xfrm>
                          <a:custGeom>
                            <a:avLst/>
                            <a:gdLst>
                              <a:gd name="T0" fmla="*/ 137 w 245"/>
                              <a:gd name="T1" fmla="*/ 154 h 205"/>
                              <a:gd name="T2" fmla="*/ 135 w 245"/>
                              <a:gd name="T3" fmla="*/ 154 h 205"/>
                              <a:gd name="T4" fmla="*/ 130 w 245"/>
                              <a:gd name="T5" fmla="*/ 154 h 205"/>
                              <a:gd name="T6" fmla="*/ 127 w 245"/>
                              <a:gd name="T7" fmla="*/ 154 h 205"/>
                              <a:gd name="T8" fmla="*/ 127 w 245"/>
                              <a:gd name="T9" fmla="*/ 154 h 205"/>
                              <a:gd name="T10" fmla="*/ 139 w 245"/>
                              <a:gd name="T11" fmla="*/ 116 h 205"/>
                              <a:gd name="T12" fmla="*/ 155 w 245"/>
                              <a:gd name="T13" fmla="*/ 78 h 205"/>
                              <a:gd name="T14" fmla="*/ 175 w 245"/>
                              <a:gd name="T15" fmla="*/ 46 h 205"/>
                              <a:gd name="T16" fmla="*/ 175 w 245"/>
                              <a:gd name="T17" fmla="*/ 46 h 205"/>
                              <a:gd name="T18" fmla="*/ 165 w 245"/>
                              <a:gd name="T19" fmla="*/ 75 h 205"/>
                              <a:gd name="T20" fmla="*/ 147 w 245"/>
                              <a:gd name="T21" fmla="*/ 127 h 205"/>
                              <a:gd name="T22" fmla="*/ 137 w 245"/>
                              <a:gd name="T23" fmla="*/ 154 h 205"/>
                              <a:gd name="T24" fmla="*/ 137 w 245"/>
                              <a:gd name="T25" fmla="*/ 154 h 205"/>
                              <a:gd name="T26" fmla="*/ 145 w 245"/>
                              <a:gd name="T27" fmla="*/ 54 h 205"/>
                              <a:gd name="T28" fmla="*/ 136 w 245"/>
                              <a:gd name="T29" fmla="*/ 82 h 205"/>
                              <a:gd name="T30" fmla="*/ 120 w 245"/>
                              <a:gd name="T31" fmla="*/ 133 h 205"/>
                              <a:gd name="T32" fmla="*/ 110 w 245"/>
                              <a:gd name="T33" fmla="*/ 162 h 205"/>
                              <a:gd name="T34" fmla="*/ 110 w 245"/>
                              <a:gd name="T35" fmla="*/ 162 h 205"/>
                              <a:gd name="T36" fmla="*/ 81 w 245"/>
                              <a:gd name="T37" fmla="*/ 173 h 205"/>
                              <a:gd name="T38" fmla="*/ 28 w 245"/>
                              <a:gd name="T39" fmla="*/ 193 h 205"/>
                              <a:gd name="T40" fmla="*/ 0 w 245"/>
                              <a:gd name="T41" fmla="*/ 205 h 205"/>
                              <a:gd name="T42" fmla="*/ 0 w 245"/>
                              <a:gd name="T43" fmla="*/ 205 h 205"/>
                              <a:gd name="T44" fmla="*/ 57 w 245"/>
                              <a:gd name="T45" fmla="*/ 204 h 205"/>
                              <a:gd name="T46" fmla="*/ 115 w 245"/>
                              <a:gd name="T47" fmla="*/ 204 h 205"/>
                              <a:gd name="T48" fmla="*/ 175 w 245"/>
                              <a:gd name="T49" fmla="*/ 200 h 205"/>
                              <a:gd name="T50" fmla="*/ 175 w 245"/>
                              <a:gd name="T51" fmla="*/ 200 h 205"/>
                              <a:gd name="T52" fmla="*/ 175 w 245"/>
                              <a:gd name="T53" fmla="*/ 164 h 205"/>
                              <a:gd name="T54" fmla="*/ 183 w 245"/>
                              <a:gd name="T55" fmla="*/ 131 h 205"/>
                              <a:gd name="T56" fmla="*/ 197 w 245"/>
                              <a:gd name="T57" fmla="*/ 98 h 205"/>
                              <a:gd name="T58" fmla="*/ 197 w 245"/>
                              <a:gd name="T59" fmla="*/ 98 h 205"/>
                              <a:gd name="T60" fmla="*/ 219 w 245"/>
                              <a:gd name="T61" fmla="*/ 68 h 205"/>
                              <a:gd name="T62" fmla="*/ 241 w 245"/>
                              <a:gd name="T63" fmla="*/ 40 h 205"/>
                              <a:gd name="T64" fmla="*/ 245 w 245"/>
                              <a:gd name="T65" fmla="*/ 0 h 205"/>
                              <a:gd name="T66" fmla="*/ 245 w 245"/>
                              <a:gd name="T67" fmla="*/ 0 h 205"/>
                              <a:gd name="T68" fmla="*/ 209 w 245"/>
                              <a:gd name="T69" fmla="*/ 9 h 205"/>
                              <a:gd name="T70" fmla="*/ 175 w 245"/>
                              <a:gd name="T71" fmla="*/ 30 h 205"/>
                              <a:gd name="T72" fmla="*/ 145 w 245"/>
                              <a:gd name="T73" fmla="*/ 54 h 205"/>
                              <a:gd name="T74" fmla="*/ 145 w 245"/>
                              <a:gd name="T75" fmla="*/ 54 h 2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45" h="205">
                                <a:moveTo>
                                  <a:pt x="137" y="154"/>
                                </a:moveTo>
                                <a:lnTo>
                                  <a:pt x="135" y="154"/>
                                </a:lnTo>
                                <a:lnTo>
                                  <a:pt x="130" y="154"/>
                                </a:lnTo>
                                <a:lnTo>
                                  <a:pt x="127" y="154"/>
                                </a:lnTo>
                                <a:lnTo>
                                  <a:pt x="139" y="116"/>
                                </a:lnTo>
                                <a:lnTo>
                                  <a:pt x="155" y="78"/>
                                </a:lnTo>
                                <a:lnTo>
                                  <a:pt x="175" y="46"/>
                                </a:lnTo>
                                <a:lnTo>
                                  <a:pt x="165" y="75"/>
                                </a:lnTo>
                                <a:lnTo>
                                  <a:pt x="147" y="127"/>
                                </a:lnTo>
                                <a:lnTo>
                                  <a:pt x="137" y="154"/>
                                </a:lnTo>
                                <a:close/>
                                <a:moveTo>
                                  <a:pt x="145" y="54"/>
                                </a:moveTo>
                                <a:lnTo>
                                  <a:pt x="136" y="82"/>
                                </a:lnTo>
                                <a:lnTo>
                                  <a:pt x="120" y="133"/>
                                </a:lnTo>
                                <a:lnTo>
                                  <a:pt x="110" y="162"/>
                                </a:lnTo>
                                <a:lnTo>
                                  <a:pt x="81" y="173"/>
                                </a:lnTo>
                                <a:lnTo>
                                  <a:pt x="28" y="193"/>
                                </a:lnTo>
                                <a:lnTo>
                                  <a:pt x="0" y="205"/>
                                </a:lnTo>
                                <a:lnTo>
                                  <a:pt x="57" y="204"/>
                                </a:lnTo>
                                <a:lnTo>
                                  <a:pt x="115" y="204"/>
                                </a:lnTo>
                                <a:lnTo>
                                  <a:pt x="175" y="200"/>
                                </a:lnTo>
                                <a:lnTo>
                                  <a:pt x="175" y="164"/>
                                </a:lnTo>
                                <a:lnTo>
                                  <a:pt x="183" y="131"/>
                                </a:lnTo>
                                <a:lnTo>
                                  <a:pt x="197" y="98"/>
                                </a:lnTo>
                                <a:lnTo>
                                  <a:pt x="219" y="68"/>
                                </a:lnTo>
                                <a:lnTo>
                                  <a:pt x="241" y="40"/>
                                </a:lnTo>
                                <a:lnTo>
                                  <a:pt x="245" y="0"/>
                                </a:lnTo>
                                <a:lnTo>
                                  <a:pt x="209" y="9"/>
                                </a:lnTo>
                                <a:lnTo>
                                  <a:pt x="175" y="30"/>
                                </a:lnTo>
                                <a:lnTo>
                                  <a:pt x="145" y="54"/>
                                </a:lnTo>
                                <a:close/>
                              </a:path>
                            </a:pathLst>
                          </a:custGeom>
                          <a:solidFill>
                            <a:srgbClr val="FFFFFF"/>
                          </a:solidFill>
                          <a:ln>
                            <a:noFill/>
                          </a:ln>
                        </wps:spPr>
                        <wps:bodyPr rot="0" vert="horz" wrap="square" lIns="91440" tIns="45720" rIns="91440" bIns="45720" anchor="t" anchorCtr="0" upright="1">
                          <a:noAutofit/>
                        </wps:bodyPr>
                      </wps:wsp>
                      <wps:wsp>
                        <wps:cNvPr id="131" name="Freeform 132"/>
                        <wps:cNvSpPr>
                          <a:spLocks noEditPoints="1"/>
                        </wps:cNvSpPr>
                        <wps:spPr bwMode="auto">
                          <a:xfrm>
                            <a:off x="986" y="1234"/>
                            <a:ext cx="74" cy="24"/>
                          </a:xfrm>
                          <a:custGeom>
                            <a:avLst/>
                            <a:gdLst>
                              <a:gd name="T0" fmla="*/ 219 w 298"/>
                              <a:gd name="T1" fmla="*/ 24 h 99"/>
                              <a:gd name="T2" fmla="*/ 202 w 298"/>
                              <a:gd name="T3" fmla="*/ 38 h 99"/>
                              <a:gd name="T4" fmla="*/ 184 w 298"/>
                              <a:gd name="T5" fmla="*/ 53 h 99"/>
                              <a:gd name="T6" fmla="*/ 163 w 298"/>
                              <a:gd name="T7" fmla="*/ 58 h 99"/>
                              <a:gd name="T8" fmla="*/ 163 w 298"/>
                              <a:gd name="T9" fmla="*/ 58 h 99"/>
                              <a:gd name="T10" fmla="*/ 179 w 298"/>
                              <a:gd name="T11" fmla="*/ 41 h 99"/>
                              <a:gd name="T12" fmla="*/ 200 w 298"/>
                              <a:gd name="T13" fmla="*/ 26 h 99"/>
                              <a:gd name="T14" fmla="*/ 219 w 298"/>
                              <a:gd name="T15" fmla="*/ 12 h 99"/>
                              <a:gd name="T16" fmla="*/ 219 w 298"/>
                              <a:gd name="T17" fmla="*/ 12 h 99"/>
                              <a:gd name="T18" fmla="*/ 219 w 298"/>
                              <a:gd name="T19" fmla="*/ 15 h 99"/>
                              <a:gd name="T20" fmla="*/ 219 w 298"/>
                              <a:gd name="T21" fmla="*/ 21 h 99"/>
                              <a:gd name="T22" fmla="*/ 219 w 298"/>
                              <a:gd name="T23" fmla="*/ 24 h 99"/>
                              <a:gd name="T24" fmla="*/ 219 w 298"/>
                              <a:gd name="T25" fmla="*/ 24 h 99"/>
                              <a:gd name="T26" fmla="*/ 3 w 298"/>
                              <a:gd name="T27" fmla="*/ 70 h 99"/>
                              <a:gd name="T28" fmla="*/ 2 w 298"/>
                              <a:gd name="T29" fmla="*/ 76 h 99"/>
                              <a:gd name="T30" fmla="*/ 1 w 298"/>
                              <a:gd name="T31" fmla="*/ 86 h 99"/>
                              <a:gd name="T32" fmla="*/ 0 w 298"/>
                              <a:gd name="T33" fmla="*/ 90 h 99"/>
                              <a:gd name="T34" fmla="*/ 0 w 298"/>
                              <a:gd name="T35" fmla="*/ 90 h 99"/>
                              <a:gd name="T36" fmla="*/ 47 w 298"/>
                              <a:gd name="T37" fmla="*/ 99 h 99"/>
                              <a:gd name="T38" fmla="*/ 94 w 298"/>
                              <a:gd name="T39" fmla="*/ 98 h 99"/>
                              <a:gd name="T40" fmla="*/ 140 w 298"/>
                              <a:gd name="T41" fmla="*/ 90 h 99"/>
                              <a:gd name="T42" fmla="*/ 185 w 298"/>
                              <a:gd name="T43" fmla="*/ 82 h 99"/>
                              <a:gd name="T44" fmla="*/ 230 w 298"/>
                              <a:gd name="T45" fmla="*/ 80 h 99"/>
                              <a:gd name="T46" fmla="*/ 276 w 298"/>
                              <a:gd name="T47" fmla="*/ 88 h 99"/>
                              <a:gd name="T48" fmla="*/ 276 w 298"/>
                              <a:gd name="T49" fmla="*/ 88 h 99"/>
                              <a:gd name="T50" fmla="*/ 288 w 298"/>
                              <a:gd name="T51" fmla="*/ 82 h 99"/>
                              <a:gd name="T52" fmla="*/ 296 w 298"/>
                              <a:gd name="T53" fmla="*/ 72 h 99"/>
                              <a:gd name="T54" fmla="*/ 298 w 298"/>
                              <a:gd name="T55" fmla="*/ 58 h 99"/>
                              <a:gd name="T56" fmla="*/ 298 w 298"/>
                              <a:gd name="T57" fmla="*/ 58 h 99"/>
                              <a:gd name="T58" fmla="*/ 271 w 298"/>
                              <a:gd name="T59" fmla="*/ 36 h 99"/>
                              <a:gd name="T60" fmla="*/ 238 w 298"/>
                              <a:gd name="T61" fmla="*/ 18 h 99"/>
                              <a:gd name="T62" fmla="*/ 205 w 298"/>
                              <a:gd name="T63" fmla="*/ 0 h 99"/>
                              <a:gd name="T64" fmla="*/ 205 w 298"/>
                              <a:gd name="T65" fmla="*/ 0 h 99"/>
                              <a:gd name="T66" fmla="*/ 161 w 298"/>
                              <a:gd name="T67" fmla="*/ 35 h 99"/>
                              <a:gd name="T68" fmla="*/ 112 w 298"/>
                              <a:gd name="T69" fmla="*/ 58 h 99"/>
                              <a:gd name="T70" fmla="*/ 60 w 298"/>
                              <a:gd name="T71" fmla="*/ 70 h 99"/>
                              <a:gd name="T72" fmla="*/ 3 w 298"/>
                              <a:gd name="T73" fmla="*/ 70 h 99"/>
                              <a:gd name="T74" fmla="*/ 3 w 298"/>
                              <a:gd name="T75" fmla="*/ 7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98" h="99">
                                <a:moveTo>
                                  <a:pt x="219" y="24"/>
                                </a:moveTo>
                                <a:lnTo>
                                  <a:pt x="202" y="38"/>
                                </a:lnTo>
                                <a:lnTo>
                                  <a:pt x="184" y="53"/>
                                </a:lnTo>
                                <a:lnTo>
                                  <a:pt x="163" y="58"/>
                                </a:lnTo>
                                <a:lnTo>
                                  <a:pt x="179" y="41"/>
                                </a:lnTo>
                                <a:lnTo>
                                  <a:pt x="200" y="26"/>
                                </a:lnTo>
                                <a:lnTo>
                                  <a:pt x="219" y="12"/>
                                </a:lnTo>
                                <a:lnTo>
                                  <a:pt x="219" y="15"/>
                                </a:lnTo>
                                <a:lnTo>
                                  <a:pt x="219" y="21"/>
                                </a:lnTo>
                                <a:lnTo>
                                  <a:pt x="219" y="24"/>
                                </a:lnTo>
                                <a:close/>
                                <a:moveTo>
                                  <a:pt x="3" y="70"/>
                                </a:moveTo>
                                <a:lnTo>
                                  <a:pt x="2" y="76"/>
                                </a:lnTo>
                                <a:lnTo>
                                  <a:pt x="1" y="86"/>
                                </a:lnTo>
                                <a:lnTo>
                                  <a:pt x="0" y="90"/>
                                </a:lnTo>
                                <a:lnTo>
                                  <a:pt x="47" y="99"/>
                                </a:lnTo>
                                <a:lnTo>
                                  <a:pt x="94" y="98"/>
                                </a:lnTo>
                                <a:lnTo>
                                  <a:pt x="140" y="90"/>
                                </a:lnTo>
                                <a:lnTo>
                                  <a:pt x="185" y="82"/>
                                </a:lnTo>
                                <a:lnTo>
                                  <a:pt x="230" y="80"/>
                                </a:lnTo>
                                <a:lnTo>
                                  <a:pt x="276" y="88"/>
                                </a:lnTo>
                                <a:lnTo>
                                  <a:pt x="288" y="82"/>
                                </a:lnTo>
                                <a:lnTo>
                                  <a:pt x="296" y="72"/>
                                </a:lnTo>
                                <a:lnTo>
                                  <a:pt x="298" y="58"/>
                                </a:lnTo>
                                <a:lnTo>
                                  <a:pt x="271" y="36"/>
                                </a:lnTo>
                                <a:lnTo>
                                  <a:pt x="238" y="18"/>
                                </a:lnTo>
                                <a:lnTo>
                                  <a:pt x="205" y="0"/>
                                </a:lnTo>
                                <a:lnTo>
                                  <a:pt x="161" y="35"/>
                                </a:lnTo>
                                <a:lnTo>
                                  <a:pt x="112" y="58"/>
                                </a:lnTo>
                                <a:lnTo>
                                  <a:pt x="60" y="70"/>
                                </a:lnTo>
                                <a:lnTo>
                                  <a:pt x="3" y="70"/>
                                </a:lnTo>
                                <a:close/>
                              </a:path>
                            </a:pathLst>
                          </a:custGeom>
                          <a:solidFill>
                            <a:srgbClr val="FFFFFF"/>
                          </a:solidFill>
                          <a:ln>
                            <a:noFill/>
                          </a:ln>
                        </wps:spPr>
                        <wps:bodyPr rot="0" vert="horz" wrap="square" lIns="91440" tIns="45720" rIns="91440" bIns="45720" anchor="t" anchorCtr="0" upright="1">
                          <a:noAutofit/>
                        </wps:bodyPr>
                      </wps:wsp>
                      <wps:wsp>
                        <wps:cNvPr id="132" name="Freeform 133"/>
                        <wps:cNvSpPr>
                          <a:spLocks noEditPoints="1"/>
                        </wps:cNvSpPr>
                        <wps:spPr bwMode="auto">
                          <a:xfrm>
                            <a:off x="317" y="1284"/>
                            <a:ext cx="158" cy="25"/>
                          </a:xfrm>
                          <a:custGeom>
                            <a:avLst/>
                            <a:gdLst>
                              <a:gd name="T0" fmla="*/ 634 w 634"/>
                              <a:gd name="T1" fmla="*/ 0 h 98"/>
                              <a:gd name="T2" fmla="*/ 536 w 634"/>
                              <a:gd name="T3" fmla="*/ 81 h 98"/>
                              <a:gd name="T4" fmla="*/ 500 w 634"/>
                              <a:gd name="T5" fmla="*/ 75 h 98"/>
                              <a:gd name="T6" fmla="*/ 501 w 634"/>
                              <a:gd name="T7" fmla="*/ 66 h 98"/>
                              <a:gd name="T8" fmla="*/ 488 w 634"/>
                              <a:gd name="T9" fmla="*/ 58 h 98"/>
                              <a:gd name="T10" fmla="*/ 493 w 634"/>
                              <a:gd name="T11" fmla="*/ 23 h 98"/>
                              <a:gd name="T12" fmla="*/ 503 w 634"/>
                              <a:gd name="T13" fmla="*/ 22 h 98"/>
                              <a:gd name="T14" fmla="*/ 511 w 634"/>
                              <a:gd name="T15" fmla="*/ 11 h 98"/>
                              <a:gd name="T16" fmla="*/ 550 w 634"/>
                              <a:gd name="T17" fmla="*/ 14 h 98"/>
                              <a:gd name="T18" fmla="*/ 548 w 634"/>
                              <a:gd name="T19" fmla="*/ 27 h 98"/>
                              <a:gd name="T20" fmla="*/ 559 w 634"/>
                              <a:gd name="T21" fmla="*/ 33 h 98"/>
                              <a:gd name="T22" fmla="*/ 556 w 634"/>
                              <a:gd name="T23" fmla="*/ 70 h 98"/>
                              <a:gd name="T24" fmla="*/ 547 w 634"/>
                              <a:gd name="T25" fmla="*/ 67 h 98"/>
                              <a:gd name="T26" fmla="*/ 550 w 634"/>
                              <a:gd name="T27" fmla="*/ 81 h 98"/>
                              <a:gd name="T28" fmla="*/ 355 w 634"/>
                              <a:gd name="T29" fmla="*/ 82 h 98"/>
                              <a:gd name="T30" fmla="*/ 364 w 634"/>
                              <a:gd name="T31" fmla="*/ 66 h 98"/>
                              <a:gd name="T32" fmla="*/ 346 w 634"/>
                              <a:gd name="T33" fmla="*/ 73 h 98"/>
                              <a:gd name="T34" fmla="*/ 346 w 634"/>
                              <a:gd name="T35" fmla="*/ 21 h 98"/>
                              <a:gd name="T36" fmla="*/ 364 w 634"/>
                              <a:gd name="T37" fmla="*/ 28 h 98"/>
                              <a:gd name="T38" fmla="*/ 355 w 634"/>
                              <a:gd name="T39" fmla="*/ 12 h 98"/>
                              <a:gd name="T40" fmla="*/ 409 w 634"/>
                              <a:gd name="T41" fmla="*/ 12 h 98"/>
                              <a:gd name="T42" fmla="*/ 400 w 634"/>
                              <a:gd name="T43" fmla="*/ 28 h 98"/>
                              <a:gd name="T44" fmla="*/ 417 w 634"/>
                              <a:gd name="T45" fmla="*/ 21 h 98"/>
                              <a:gd name="T46" fmla="*/ 419 w 634"/>
                              <a:gd name="T47" fmla="*/ 73 h 98"/>
                              <a:gd name="T48" fmla="*/ 404 w 634"/>
                              <a:gd name="T49" fmla="*/ 65 h 98"/>
                              <a:gd name="T50" fmla="*/ 408 w 634"/>
                              <a:gd name="T51" fmla="*/ 82 h 98"/>
                              <a:gd name="T52" fmla="*/ 257 w 634"/>
                              <a:gd name="T53" fmla="*/ 83 h 98"/>
                              <a:gd name="T54" fmla="*/ 221 w 634"/>
                              <a:gd name="T55" fmla="*/ 78 h 98"/>
                              <a:gd name="T56" fmla="*/ 223 w 634"/>
                              <a:gd name="T57" fmla="*/ 69 h 98"/>
                              <a:gd name="T58" fmla="*/ 210 w 634"/>
                              <a:gd name="T59" fmla="*/ 60 h 98"/>
                              <a:gd name="T60" fmla="*/ 215 w 634"/>
                              <a:gd name="T61" fmla="*/ 26 h 98"/>
                              <a:gd name="T62" fmla="*/ 225 w 634"/>
                              <a:gd name="T63" fmla="*/ 25 h 98"/>
                              <a:gd name="T64" fmla="*/ 232 w 634"/>
                              <a:gd name="T65" fmla="*/ 13 h 98"/>
                              <a:gd name="T66" fmla="*/ 270 w 634"/>
                              <a:gd name="T67" fmla="*/ 17 h 98"/>
                              <a:gd name="T68" fmla="*/ 269 w 634"/>
                              <a:gd name="T69" fmla="*/ 30 h 98"/>
                              <a:gd name="T70" fmla="*/ 280 w 634"/>
                              <a:gd name="T71" fmla="*/ 35 h 98"/>
                              <a:gd name="T72" fmla="*/ 278 w 634"/>
                              <a:gd name="T73" fmla="*/ 72 h 98"/>
                              <a:gd name="T74" fmla="*/ 268 w 634"/>
                              <a:gd name="T75" fmla="*/ 70 h 98"/>
                              <a:gd name="T76" fmla="*/ 271 w 634"/>
                              <a:gd name="T77" fmla="*/ 83 h 98"/>
                              <a:gd name="T78" fmla="*/ 84 w 634"/>
                              <a:gd name="T79" fmla="*/ 85 h 98"/>
                              <a:gd name="T80" fmla="*/ 93 w 634"/>
                              <a:gd name="T81" fmla="*/ 69 h 98"/>
                              <a:gd name="T82" fmla="*/ 76 w 634"/>
                              <a:gd name="T83" fmla="*/ 76 h 98"/>
                              <a:gd name="T84" fmla="*/ 76 w 634"/>
                              <a:gd name="T85" fmla="*/ 24 h 98"/>
                              <a:gd name="T86" fmla="*/ 93 w 634"/>
                              <a:gd name="T87" fmla="*/ 31 h 98"/>
                              <a:gd name="T88" fmla="*/ 84 w 634"/>
                              <a:gd name="T89" fmla="*/ 15 h 98"/>
                              <a:gd name="T90" fmla="*/ 138 w 634"/>
                              <a:gd name="T91" fmla="*/ 15 h 98"/>
                              <a:gd name="T92" fmla="*/ 130 w 634"/>
                              <a:gd name="T93" fmla="*/ 31 h 98"/>
                              <a:gd name="T94" fmla="*/ 146 w 634"/>
                              <a:gd name="T95" fmla="*/ 24 h 98"/>
                              <a:gd name="T96" fmla="*/ 148 w 634"/>
                              <a:gd name="T97" fmla="*/ 76 h 98"/>
                              <a:gd name="T98" fmla="*/ 133 w 634"/>
                              <a:gd name="T99" fmla="*/ 67 h 98"/>
                              <a:gd name="T100" fmla="*/ 137 w 634"/>
                              <a:gd name="T101" fmla="*/ 85 h 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634" h="98">
                                <a:moveTo>
                                  <a:pt x="0" y="4"/>
                                </a:moveTo>
                                <a:lnTo>
                                  <a:pt x="40" y="98"/>
                                </a:lnTo>
                                <a:lnTo>
                                  <a:pt x="602" y="94"/>
                                </a:lnTo>
                                <a:lnTo>
                                  <a:pt x="634" y="0"/>
                                </a:lnTo>
                                <a:lnTo>
                                  <a:pt x="0" y="4"/>
                                </a:lnTo>
                                <a:close/>
                                <a:moveTo>
                                  <a:pt x="550" y="81"/>
                                </a:moveTo>
                                <a:lnTo>
                                  <a:pt x="536" y="81"/>
                                </a:lnTo>
                                <a:lnTo>
                                  <a:pt x="511" y="81"/>
                                </a:lnTo>
                                <a:lnTo>
                                  <a:pt x="497" y="81"/>
                                </a:lnTo>
                                <a:lnTo>
                                  <a:pt x="500" y="75"/>
                                </a:lnTo>
                                <a:lnTo>
                                  <a:pt x="504" y="70"/>
                                </a:lnTo>
                                <a:lnTo>
                                  <a:pt x="507" y="65"/>
                                </a:lnTo>
                                <a:lnTo>
                                  <a:pt x="501" y="66"/>
                                </a:lnTo>
                                <a:lnTo>
                                  <a:pt x="492" y="70"/>
                                </a:lnTo>
                                <a:lnTo>
                                  <a:pt x="488" y="71"/>
                                </a:lnTo>
                                <a:lnTo>
                                  <a:pt x="488" y="58"/>
                                </a:lnTo>
                                <a:lnTo>
                                  <a:pt x="488" y="33"/>
                                </a:lnTo>
                                <a:lnTo>
                                  <a:pt x="488" y="20"/>
                                </a:lnTo>
                                <a:lnTo>
                                  <a:pt x="493" y="23"/>
                                </a:lnTo>
                                <a:lnTo>
                                  <a:pt x="500" y="26"/>
                                </a:lnTo>
                                <a:lnTo>
                                  <a:pt x="507" y="26"/>
                                </a:lnTo>
                                <a:lnTo>
                                  <a:pt x="503" y="22"/>
                                </a:lnTo>
                                <a:lnTo>
                                  <a:pt x="499" y="14"/>
                                </a:lnTo>
                                <a:lnTo>
                                  <a:pt x="497" y="11"/>
                                </a:lnTo>
                                <a:lnTo>
                                  <a:pt x="511" y="11"/>
                                </a:lnTo>
                                <a:lnTo>
                                  <a:pt x="537" y="11"/>
                                </a:lnTo>
                                <a:lnTo>
                                  <a:pt x="552" y="11"/>
                                </a:lnTo>
                                <a:lnTo>
                                  <a:pt x="550" y="14"/>
                                </a:lnTo>
                                <a:lnTo>
                                  <a:pt x="545" y="22"/>
                                </a:lnTo>
                                <a:lnTo>
                                  <a:pt x="542" y="26"/>
                                </a:lnTo>
                                <a:lnTo>
                                  <a:pt x="548" y="27"/>
                                </a:lnTo>
                                <a:lnTo>
                                  <a:pt x="554" y="24"/>
                                </a:lnTo>
                                <a:lnTo>
                                  <a:pt x="558" y="20"/>
                                </a:lnTo>
                                <a:lnTo>
                                  <a:pt x="559" y="33"/>
                                </a:lnTo>
                                <a:lnTo>
                                  <a:pt x="561" y="58"/>
                                </a:lnTo>
                                <a:lnTo>
                                  <a:pt x="561" y="71"/>
                                </a:lnTo>
                                <a:lnTo>
                                  <a:pt x="556" y="70"/>
                                </a:lnTo>
                                <a:lnTo>
                                  <a:pt x="551" y="67"/>
                                </a:lnTo>
                                <a:lnTo>
                                  <a:pt x="546" y="62"/>
                                </a:lnTo>
                                <a:lnTo>
                                  <a:pt x="547" y="67"/>
                                </a:lnTo>
                                <a:lnTo>
                                  <a:pt x="548" y="76"/>
                                </a:lnTo>
                                <a:lnTo>
                                  <a:pt x="550" y="81"/>
                                </a:lnTo>
                                <a:close/>
                                <a:moveTo>
                                  <a:pt x="408" y="82"/>
                                </a:moveTo>
                                <a:lnTo>
                                  <a:pt x="395" y="82"/>
                                </a:lnTo>
                                <a:lnTo>
                                  <a:pt x="369" y="82"/>
                                </a:lnTo>
                                <a:lnTo>
                                  <a:pt x="355" y="82"/>
                                </a:lnTo>
                                <a:lnTo>
                                  <a:pt x="358" y="77"/>
                                </a:lnTo>
                                <a:lnTo>
                                  <a:pt x="363" y="72"/>
                                </a:lnTo>
                                <a:lnTo>
                                  <a:pt x="364" y="66"/>
                                </a:lnTo>
                                <a:lnTo>
                                  <a:pt x="359" y="68"/>
                                </a:lnTo>
                                <a:lnTo>
                                  <a:pt x="351" y="71"/>
                                </a:lnTo>
                                <a:lnTo>
                                  <a:pt x="346" y="73"/>
                                </a:lnTo>
                                <a:lnTo>
                                  <a:pt x="346" y="60"/>
                                </a:lnTo>
                                <a:lnTo>
                                  <a:pt x="346" y="35"/>
                                </a:lnTo>
                                <a:lnTo>
                                  <a:pt x="346" y="21"/>
                                </a:lnTo>
                                <a:lnTo>
                                  <a:pt x="352" y="25"/>
                                </a:lnTo>
                                <a:lnTo>
                                  <a:pt x="358" y="28"/>
                                </a:lnTo>
                                <a:lnTo>
                                  <a:pt x="364" y="28"/>
                                </a:lnTo>
                                <a:lnTo>
                                  <a:pt x="362" y="24"/>
                                </a:lnTo>
                                <a:lnTo>
                                  <a:pt x="357" y="16"/>
                                </a:lnTo>
                                <a:lnTo>
                                  <a:pt x="355" y="12"/>
                                </a:lnTo>
                                <a:lnTo>
                                  <a:pt x="369" y="12"/>
                                </a:lnTo>
                                <a:lnTo>
                                  <a:pt x="396" y="12"/>
                                </a:lnTo>
                                <a:lnTo>
                                  <a:pt x="409" y="12"/>
                                </a:lnTo>
                                <a:lnTo>
                                  <a:pt x="407" y="16"/>
                                </a:lnTo>
                                <a:lnTo>
                                  <a:pt x="402" y="24"/>
                                </a:lnTo>
                                <a:lnTo>
                                  <a:pt x="400" y="28"/>
                                </a:lnTo>
                                <a:lnTo>
                                  <a:pt x="407" y="28"/>
                                </a:lnTo>
                                <a:lnTo>
                                  <a:pt x="412" y="25"/>
                                </a:lnTo>
                                <a:lnTo>
                                  <a:pt x="417" y="21"/>
                                </a:lnTo>
                                <a:lnTo>
                                  <a:pt x="418" y="35"/>
                                </a:lnTo>
                                <a:lnTo>
                                  <a:pt x="418" y="60"/>
                                </a:lnTo>
                                <a:lnTo>
                                  <a:pt x="419" y="73"/>
                                </a:lnTo>
                                <a:lnTo>
                                  <a:pt x="414" y="72"/>
                                </a:lnTo>
                                <a:lnTo>
                                  <a:pt x="409" y="68"/>
                                </a:lnTo>
                                <a:lnTo>
                                  <a:pt x="404" y="65"/>
                                </a:lnTo>
                                <a:lnTo>
                                  <a:pt x="404" y="69"/>
                                </a:lnTo>
                                <a:lnTo>
                                  <a:pt x="407" y="78"/>
                                </a:lnTo>
                                <a:lnTo>
                                  <a:pt x="408" y="82"/>
                                </a:lnTo>
                                <a:close/>
                                <a:moveTo>
                                  <a:pt x="271" y="83"/>
                                </a:moveTo>
                                <a:lnTo>
                                  <a:pt x="257" y="83"/>
                                </a:lnTo>
                                <a:lnTo>
                                  <a:pt x="232" y="83"/>
                                </a:lnTo>
                                <a:lnTo>
                                  <a:pt x="219" y="83"/>
                                </a:lnTo>
                                <a:lnTo>
                                  <a:pt x="221" y="78"/>
                                </a:lnTo>
                                <a:lnTo>
                                  <a:pt x="226" y="72"/>
                                </a:lnTo>
                                <a:lnTo>
                                  <a:pt x="227" y="67"/>
                                </a:lnTo>
                                <a:lnTo>
                                  <a:pt x="223" y="69"/>
                                </a:lnTo>
                                <a:lnTo>
                                  <a:pt x="214" y="72"/>
                                </a:lnTo>
                                <a:lnTo>
                                  <a:pt x="210" y="75"/>
                                </a:lnTo>
                                <a:lnTo>
                                  <a:pt x="210" y="60"/>
                                </a:lnTo>
                                <a:lnTo>
                                  <a:pt x="210" y="35"/>
                                </a:lnTo>
                                <a:lnTo>
                                  <a:pt x="210" y="22"/>
                                </a:lnTo>
                                <a:lnTo>
                                  <a:pt x="215" y="26"/>
                                </a:lnTo>
                                <a:lnTo>
                                  <a:pt x="222" y="28"/>
                                </a:lnTo>
                                <a:lnTo>
                                  <a:pt x="227" y="30"/>
                                </a:lnTo>
                                <a:lnTo>
                                  <a:pt x="225" y="25"/>
                                </a:lnTo>
                                <a:lnTo>
                                  <a:pt x="221" y="17"/>
                                </a:lnTo>
                                <a:lnTo>
                                  <a:pt x="219" y="13"/>
                                </a:lnTo>
                                <a:lnTo>
                                  <a:pt x="232" y="13"/>
                                </a:lnTo>
                                <a:lnTo>
                                  <a:pt x="258" y="13"/>
                                </a:lnTo>
                                <a:lnTo>
                                  <a:pt x="272" y="13"/>
                                </a:lnTo>
                                <a:lnTo>
                                  <a:pt x="270" y="17"/>
                                </a:lnTo>
                                <a:lnTo>
                                  <a:pt x="266" y="25"/>
                                </a:lnTo>
                                <a:lnTo>
                                  <a:pt x="264" y="30"/>
                                </a:lnTo>
                                <a:lnTo>
                                  <a:pt x="269" y="30"/>
                                </a:lnTo>
                                <a:lnTo>
                                  <a:pt x="276" y="26"/>
                                </a:lnTo>
                                <a:lnTo>
                                  <a:pt x="280" y="22"/>
                                </a:lnTo>
                                <a:lnTo>
                                  <a:pt x="280" y="35"/>
                                </a:lnTo>
                                <a:lnTo>
                                  <a:pt x="281" y="60"/>
                                </a:lnTo>
                                <a:lnTo>
                                  <a:pt x="282" y="75"/>
                                </a:lnTo>
                                <a:lnTo>
                                  <a:pt x="278" y="72"/>
                                </a:lnTo>
                                <a:lnTo>
                                  <a:pt x="272" y="69"/>
                                </a:lnTo>
                                <a:lnTo>
                                  <a:pt x="267" y="66"/>
                                </a:lnTo>
                                <a:lnTo>
                                  <a:pt x="268" y="70"/>
                                </a:lnTo>
                                <a:lnTo>
                                  <a:pt x="270" y="79"/>
                                </a:lnTo>
                                <a:lnTo>
                                  <a:pt x="271" y="83"/>
                                </a:lnTo>
                                <a:close/>
                                <a:moveTo>
                                  <a:pt x="137" y="85"/>
                                </a:moveTo>
                                <a:lnTo>
                                  <a:pt x="123" y="85"/>
                                </a:lnTo>
                                <a:lnTo>
                                  <a:pt x="98" y="85"/>
                                </a:lnTo>
                                <a:lnTo>
                                  <a:pt x="84" y="85"/>
                                </a:lnTo>
                                <a:lnTo>
                                  <a:pt x="87" y="79"/>
                                </a:lnTo>
                                <a:lnTo>
                                  <a:pt x="92" y="75"/>
                                </a:lnTo>
                                <a:lnTo>
                                  <a:pt x="93" y="69"/>
                                </a:lnTo>
                                <a:lnTo>
                                  <a:pt x="89" y="70"/>
                                </a:lnTo>
                                <a:lnTo>
                                  <a:pt x="80" y="75"/>
                                </a:lnTo>
                                <a:lnTo>
                                  <a:pt x="76" y="76"/>
                                </a:lnTo>
                                <a:lnTo>
                                  <a:pt x="76" y="62"/>
                                </a:lnTo>
                                <a:lnTo>
                                  <a:pt x="76" y="37"/>
                                </a:lnTo>
                                <a:lnTo>
                                  <a:pt x="76" y="24"/>
                                </a:lnTo>
                                <a:lnTo>
                                  <a:pt x="81" y="27"/>
                                </a:lnTo>
                                <a:lnTo>
                                  <a:pt x="88" y="31"/>
                                </a:lnTo>
                                <a:lnTo>
                                  <a:pt x="93" y="31"/>
                                </a:lnTo>
                                <a:lnTo>
                                  <a:pt x="91" y="27"/>
                                </a:lnTo>
                                <a:lnTo>
                                  <a:pt x="87" y="19"/>
                                </a:lnTo>
                                <a:lnTo>
                                  <a:pt x="84" y="15"/>
                                </a:lnTo>
                                <a:lnTo>
                                  <a:pt x="99" y="15"/>
                                </a:lnTo>
                                <a:lnTo>
                                  <a:pt x="125" y="15"/>
                                </a:lnTo>
                                <a:lnTo>
                                  <a:pt x="138" y="15"/>
                                </a:lnTo>
                                <a:lnTo>
                                  <a:pt x="136" y="19"/>
                                </a:lnTo>
                                <a:lnTo>
                                  <a:pt x="132" y="27"/>
                                </a:lnTo>
                                <a:lnTo>
                                  <a:pt x="130" y="31"/>
                                </a:lnTo>
                                <a:lnTo>
                                  <a:pt x="136" y="32"/>
                                </a:lnTo>
                                <a:lnTo>
                                  <a:pt x="142" y="28"/>
                                </a:lnTo>
                                <a:lnTo>
                                  <a:pt x="146" y="24"/>
                                </a:lnTo>
                                <a:lnTo>
                                  <a:pt x="146" y="37"/>
                                </a:lnTo>
                                <a:lnTo>
                                  <a:pt x="147" y="62"/>
                                </a:lnTo>
                                <a:lnTo>
                                  <a:pt x="148" y="76"/>
                                </a:lnTo>
                                <a:lnTo>
                                  <a:pt x="144" y="75"/>
                                </a:lnTo>
                                <a:lnTo>
                                  <a:pt x="138" y="71"/>
                                </a:lnTo>
                                <a:lnTo>
                                  <a:pt x="133" y="67"/>
                                </a:lnTo>
                                <a:lnTo>
                                  <a:pt x="134" y="71"/>
                                </a:lnTo>
                                <a:lnTo>
                                  <a:pt x="136" y="80"/>
                                </a:lnTo>
                                <a:lnTo>
                                  <a:pt x="137" y="85"/>
                                </a:lnTo>
                                <a:close/>
                              </a:path>
                            </a:pathLst>
                          </a:custGeom>
                          <a:solidFill>
                            <a:srgbClr val="FFFFFF"/>
                          </a:solidFill>
                          <a:ln>
                            <a:noFill/>
                          </a:ln>
                        </wps:spPr>
                        <wps:bodyPr rot="0" vert="horz" wrap="square" lIns="91440" tIns="45720" rIns="91440" bIns="45720" anchor="t" anchorCtr="0" upright="1">
                          <a:noAutofit/>
                        </wps:bodyPr>
                      </wps:wsp>
                      <wps:wsp>
                        <wps:cNvPr id="133" name="Freeform 134"/>
                        <wps:cNvSpPr>
                          <a:spLocks noEditPoints="1"/>
                        </wps:cNvSpPr>
                        <wps:spPr bwMode="auto">
                          <a:xfrm>
                            <a:off x="1009" y="1284"/>
                            <a:ext cx="159" cy="25"/>
                          </a:xfrm>
                          <a:custGeom>
                            <a:avLst/>
                            <a:gdLst>
                              <a:gd name="T0" fmla="*/ 498 w 634"/>
                              <a:gd name="T1" fmla="*/ 81 h 99"/>
                              <a:gd name="T2" fmla="*/ 507 w 634"/>
                              <a:gd name="T3" fmla="*/ 65 h 99"/>
                              <a:gd name="T4" fmla="*/ 488 w 634"/>
                              <a:gd name="T5" fmla="*/ 72 h 99"/>
                              <a:gd name="T6" fmla="*/ 488 w 634"/>
                              <a:gd name="T7" fmla="*/ 20 h 99"/>
                              <a:gd name="T8" fmla="*/ 507 w 634"/>
                              <a:gd name="T9" fmla="*/ 27 h 99"/>
                              <a:gd name="T10" fmla="*/ 498 w 634"/>
                              <a:gd name="T11" fmla="*/ 11 h 99"/>
                              <a:gd name="T12" fmla="*/ 552 w 634"/>
                              <a:gd name="T13" fmla="*/ 11 h 99"/>
                              <a:gd name="T14" fmla="*/ 543 w 634"/>
                              <a:gd name="T15" fmla="*/ 27 h 99"/>
                              <a:gd name="T16" fmla="*/ 560 w 634"/>
                              <a:gd name="T17" fmla="*/ 20 h 99"/>
                              <a:gd name="T18" fmla="*/ 562 w 634"/>
                              <a:gd name="T19" fmla="*/ 72 h 99"/>
                              <a:gd name="T20" fmla="*/ 546 w 634"/>
                              <a:gd name="T21" fmla="*/ 62 h 99"/>
                              <a:gd name="T22" fmla="*/ 551 w 634"/>
                              <a:gd name="T23" fmla="*/ 81 h 99"/>
                              <a:gd name="T24" fmla="*/ 369 w 634"/>
                              <a:gd name="T25" fmla="*/ 82 h 99"/>
                              <a:gd name="T26" fmla="*/ 363 w 634"/>
                              <a:gd name="T27" fmla="*/ 72 h 99"/>
                              <a:gd name="T28" fmla="*/ 352 w 634"/>
                              <a:gd name="T29" fmla="*/ 72 h 99"/>
                              <a:gd name="T30" fmla="*/ 346 w 634"/>
                              <a:gd name="T31" fmla="*/ 35 h 99"/>
                              <a:gd name="T32" fmla="*/ 359 w 634"/>
                              <a:gd name="T33" fmla="*/ 28 h 99"/>
                              <a:gd name="T34" fmla="*/ 358 w 634"/>
                              <a:gd name="T35" fmla="*/ 16 h 99"/>
                              <a:gd name="T36" fmla="*/ 396 w 634"/>
                              <a:gd name="T37" fmla="*/ 12 h 99"/>
                              <a:gd name="T38" fmla="*/ 403 w 634"/>
                              <a:gd name="T39" fmla="*/ 24 h 99"/>
                              <a:gd name="T40" fmla="*/ 412 w 634"/>
                              <a:gd name="T41" fmla="*/ 26 h 99"/>
                              <a:gd name="T42" fmla="*/ 419 w 634"/>
                              <a:gd name="T43" fmla="*/ 60 h 99"/>
                              <a:gd name="T44" fmla="*/ 410 w 634"/>
                              <a:gd name="T45" fmla="*/ 69 h 99"/>
                              <a:gd name="T46" fmla="*/ 408 w 634"/>
                              <a:gd name="T47" fmla="*/ 78 h 99"/>
                              <a:gd name="T48" fmla="*/ 258 w 634"/>
                              <a:gd name="T49" fmla="*/ 83 h 99"/>
                              <a:gd name="T50" fmla="*/ 222 w 634"/>
                              <a:gd name="T51" fmla="*/ 78 h 99"/>
                              <a:gd name="T52" fmla="*/ 223 w 634"/>
                              <a:gd name="T53" fmla="*/ 69 h 99"/>
                              <a:gd name="T54" fmla="*/ 210 w 634"/>
                              <a:gd name="T55" fmla="*/ 61 h 99"/>
                              <a:gd name="T56" fmla="*/ 215 w 634"/>
                              <a:gd name="T57" fmla="*/ 26 h 99"/>
                              <a:gd name="T58" fmla="*/ 226 w 634"/>
                              <a:gd name="T59" fmla="*/ 25 h 99"/>
                              <a:gd name="T60" fmla="*/ 233 w 634"/>
                              <a:gd name="T61" fmla="*/ 13 h 99"/>
                              <a:gd name="T62" fmla="*/ 271 w 634"/>
                              <a:gd name="T63" fmla="*/ 17 h 99"/>
                              <a:gd name="T64" fmla="*/ 270 w 634"/>
                              <a:gd name="T65" fmla="*/ 30 h 99"/>
                              <a:gd name="T66" fmla="*/ 281 w 634"/>
                              <a:gd name="T67" fmla="*/ 36 h 99"/>
                              <a:gd name="T68" fmla="*/ 279 w 634"/>
                              <a:gd name="T69" fmla="*/ 73 h 99"/>
                              <a:gd name="T70" fmla="*/ 269 w 634"/>
                              <a:gd name="T71" fmla="*/ 70 h 99"/>
                              <a:gd name="T72" fmla="*/ 137 w 634"/>
                              <a:gd name="T73" fmla="*/ 85 h 99"/>
                              <a:gd name="T74" fmla="*/ 84 w 634"/>
                              <a:gd name="T75" fmla="*/ 85 h 99"/>
                              <a:gd name="T76" fmla="*/ 94 w 634"/>
                              <a:gd name="T77" fmla="*/ 69 h 99"/>
                              <a:gd name="T78" fmla="*/ 76 w 634"/>
                              <a:gd name="T79" fmla="*/ 77 h 99"/>
                              <a:gd name="T80" fmla="*/ 76 w 634"/>
                              <a:gd name="T81" fmla="*/ 24 h 99"/>
                              <a:gd name="T82" fmla="*/ 94 w 634"/>
                              <a:gd name="T83" fmla="*/ 32 h 99"/>
                              <a:gd name="T84" fmla="*/ 84 w 634"/>
                              <a:gd name="T85" fmla="*/ 15 h 99"/>
                              <a:gd name="T86" fmla="*/ 139 w 634"/>
                              <a:gd name="T87" fmla="*/ 15 h 99"/>
                              <a:gd name="T88" fmla="*/ 131 w 634"/>
                              <a:gd name="T89" fmla="*/ 32 h 99"/>
                              <a:gd name="T90" fmla="*/ 147 w 634"/>
                              <a:gd name="T91" fmla="*/ 24 h 99"/>
                              <a:gd name="T92" fmla="*/ 148 w 634"/>
                              <a:gd name="T93" fmla="*/ 77 h 99"/>
                              <a:gd name="T94" fmla="*/ 134 w 634"/>
                              <a:gd name="T95" fmla="*/ 67 h 99"/>
                              <a:gd name="T96" fmla="*/ 137 w 634"/>
                              <a:gd name="T97" fmla="*/ 85 h 99"/>
                              <a:gd name="T98" fmla="*/ 634 w 634"/>
                              <a:gd name="T99"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634" h="99">
                                <a:moveTo>
                                  <a:pt x="551" y="81"/>
                                </a:moveTo>
                                <a:lnTo>
                                  <a:pt x="536" y="81"/>
                                </a:lnTo>
                                <a:lnTo>
                                  <a:pt x="511" y="81"/>
                                </a:lnTo>
                                <a:lnTo>
                                  <a:pt x="498" y="81"/>
                                </a:lnTo>
                                <a:lnTo>
                                  <a:pt x="500" y="76"/>
                                </a:lnTo>
                                <a:lnTo>
                                  <a:pt x="506" y="71"/>
                                </a:lnTo>
                                <a:lnTo>
                                  <a:pt x="507" y="65"/>
                                </a:lnTo>
                                <a:lnTo>
                                  <a:pt x="502" y="67"/>
                                </a:lnTo>
                                <a:lnTo>
                                  <a:pt x="494" y="70"/>
                                </a:lnTo>
                                <a:lnTo>
                                  <a:pt x="488" y="72"/>
                                </a:lnTo>
                                <a:lnTo>
                                  <a:pt x="488" y="59"/>
                                </a:lnTo>
                                <a:lnTo>
                                  <a:pt x="488" y="34"/>
                                </a:lnTo>
                                <a:lnTo>
                                  <a:pt x="488" y="20"/>
                                </a:lnTo>
                                <a:lnTo>
                                  <a:pt x="495" y="24"/>
                                </a:lnTo>
                                <a:lnTo>
                                  <a:pt x="501" y="26"/>
                                </a:lnTo>
                                <a:lnTo>
                                  <a:pt x="507" y="27"/>
                                </a:lnTo>
                                <a:lnTo>
                                  <a:pt x="505" y="23"/>
                                </a:lnTo>
                                <a:lnTo>
                                  <a:pt x="500" y="15"/>
                                </a:lnTo>
                                <a:lnTo>
                                  <a:pt x="498" y="11"/>
                                </a:lnTo>
                                <a:lnTo>
                                  <a:pt x="512" y="11"/>
                                </a:lnTo>
                                <a:lnTo>
                                  <a:pt x="538" y="11"/>
                                </a:lnTo>
                                <a:lnTo>
                                  <a:pt x="552" y="11"/>
                                </a:lnTo>
                                <a:lnTo>
                                  <a:pt x="550" y="15"/>
                                </a:lnTo>
                                <a:lnTo>
                                  <a:pt x="545" y="23"/>
                                </a:lnTo>
                                <a:lnTo>
                                  <a:pt x="543" y="27"/>
                                </a:lnTo>
                                <a:lnTo>
                                  <a:pt x="549" y="27"/>
                                </a:lnTo>
                                <a:lnTo>
                                  <a:pt x="555" y="24"/>
                                </a:lnTo>
                                <a:lnTo>
                                  <a:pt x="560" y="20"/>
                                </a:lnTo>
                                <a:lnTo>
                                  <a:pt x="560" y="34"/>
                                </a:lnTo>
                                <a:lnTo>
                                  <a:pt x="561" y="59"/>
                                </a:lnTo>
                                <a:lnTo>
                                  <a:pt x="562" y="72"/>
                                </a:lnTo>
                                <a:lnTo>
                                  <a:pt x="557" y="70"/>
                                </a:lnTo>
                                <a:lnTo>
                                  <a:pt x="552" y="67"/>
                                </a:lnTo>
                                <a:lnTo>
                                  <a:pt x="546" y="62"/>
                                </a:lnTo>
                                <a:lnTo>
                                  <a:pt x="547" y="68"/>
                                </a:lnTo>
                                <a:lnTo>
                                  <a:pt x="550" y="77"/>
                                </a:lnTo>
                                <a:lnTo>
                                  <a:pt x="551" y="81"/>
                                </a:lnTo>
                                <a:close/>
                                <a:moveTo>
                                  <a:pt x="409" y="82"/>
                                </a:moveTo>
                                <a:lnTo>
                                  <a:pt x="395" y="82"/>
                                </a:lnTo>
                                <a:lnTo>
                                  <a:pt x="369" y="82"/>
                                </a:lnTo>
                                <a:lnTo>
                                  <a:pt x="356" y="82"/>
                                </a:lnTo>
                                <a:lnTo>
                                  <a:pt x="358" y="77"/>
                                </a:lnTo>
                                <a:lnTo>
                                  <a:pt x="363" y="72"/>
                                </a:lnTo>
                                <a:lnTo>
                                  <a:pt x="365" y="67"/>
                                </a:lnTo>
                                <a:lnTo>
                                  <a:pt x="360" y="68"/>
                                </a:lnTo>
                                <a:lnTo>
                                  <a:pt x="352" y="72"/>
                                </a:lnTo>
                                <a:lnTo>
                                  <a:pt x="346" y="73"/>
                                </a:lnTo>
                                <a:lnTo>
                                  <a:pt x="346" y="60"/>
                                </a:lnTo>
                                <a:lnTo>
                                  <a:pt x="346" y="35"/>
                                </a:lnTo>
                                <a:lnTo>
                                  <a:pt x="346" y="22"/>
                                </a:lnTo>
                                <a:lnTo>
                                  <a:pt x="353" y="25"/>
                                </a:lnTo>
                                <a:lnTo>
                                  <a:pt x="359" y="28"/>
                                </a:lnTo>
                                <a:lnTo>
                                  <a:pt x="365" y="28"/>
                                </a:lnTo>
                                <a:lnTo>
                                  <a:pt x="363" y="24"/>
                                </a:lnTo>
                                <a:lnTo>
                                  <a:pt x="358" y="16"/>
                                </a:lnTo>
                                <a:lnTo>
                                  <a:pt x="356" y="12"/>
                                </a:lnTo>
                                <a:lnTo>
                                  <a:pt x="369" y="12"/>
                                </a:lnTo>
                                <a:lnTo>
                                  <a:pt x="396" y="12"/>
                                </a:lnTo>
                                <a:lnTo>
                                  <a:pt x="410" y="12"/>
                                </a:lnTo>
                                <a:lnTo>
                                  <a:pt x="408" y="16"/>
                                </a:lnTo>
                                <a:lnTo>
                                  <a:pt x="403" y="24"/>
                                </a:lnTo>
                                <a:lnTo>
                                  <a:pt x="401" y="28"/>
                                </a:lnTo>
                                <a:lnTo>
                                  <a:pt x="407" y="30"/>
                                </a:lnTo>
                                <a:lnTo>
                                  <a:pt x="412" y="26"/>
                                </a:lnTo>
                                <a:lnTo>
                                  <a:pt x="418" y="22"/>
                                </a:lnTo>
                                <a:lnTo>
                                  <a:pt x="418" y="35"/>
                                </a:lnTo>
                                <a:lnTo>
                                  <a:pt x="419" y="60"/>
                                </a:lnTo>
                                <a:lnTo>
                                  <a:pt x="420" y="73"/>
                                </a:lnTo>
                                <a:lnTo>
                                  <a:pt x="415" y="72"/>
                                </a:lnTo>
                                <a:lnTo>
                                  <a:pt x="410" y="69"/>
                                </a:lnTo>
                                <a:lnTo>
                                  <a:pt x="404" y="65"/>
                                </a:lnTo>
                                <a:lnTo>
                                  <a:pt x="406" y="69"/>
                                </a:lnTo>
                                <a:lnTo>
                                  <a:pt x="408" y="78"/>
                                </a:lnTo>
                                <a:lnTo>
                                  <a:pt x="409" y="82"/>
                                </a:lnTo>
                                <a:close/>
                                <a:moveTo>
                                  <a:pt x="271" y="83"/>
                                </a:moveTo>
                                <a:lnTo>
                                  <a:pt x="258" y="83"/>
                                </a:lnTo>
                                <a:lnTo>
                                  <a:pt x="233" y="83"/>
                                </a:lnTo>
                                <a:lnTo>
                                  <a:pt x="219" y="83"/>
                                </a:lnTo>
                                <a:lnTo>
                                  <a:pt x="222" y="78"/>
                                </a:lnTo>
                                <a:lnTo>
                                  <a:pt x="226" y="73"/>
                                </a:lnTo>
                                <a:lnTo>
                                  <a:pt x="229" y="67"/>
                                </a:lnTo>
                                <a:lnTo>
                                  <a:pt x="223" y="69"/>
                                </a:lnTo>
                                <a:lnTo>
                                  <a:pt x="214" y="72"/>
                                </a:lnTo>
                                <a:lnTo>
                                  <a:pt x="210" y="75"/>
                                </a:lnTo>
                                <a:lnTo>
                                  <a:pt x="210" y="61"/>
                                </a:lnTo>
                                <a:lnTo>
                                  <a:pt x="210" y="36"/>
                                </a:lnTo>
                                <a:lnTo>
                                  <a:pt x="210" y="22"/>
                                </a:lnTo>
                                <a:lnTo>
                                  <a:pt x="215" y="26"/>
                                </a:lnTo>
                                <a:lnTo>
                                  <a:pt x="222" y="30"/>
                                </a:lnTo>
                                <a:lnTo>
                                  <a:pt x="229" y="30"/>
                                </a:lnTo>
                                <a:lnTo>
                                  <a:pt x="226" y="25"/>
                                </a:lnTo>
                                <a:lnTo>
                                  <a:pt x="221" y="17"/>
                                </a:lnTo>
                                <a:lnTo>
                                  <a:pt x="219" y="13"/>
                                </a:lnTo>
                                <a:lnTo>
                                  <a:pt x="233" y="13"/>
                                </a:lnTo>
                                <a:lnTo>
                                  <a:pt x="259" y="13"/>
                                </a:lnTo>
                                <a:lnTo>
                                  <a:pt x="274" y="13"/>
                                </a:lnTo>
                                <a:lnTo>
                                  <a:pt x="271" y="17"/>
                                </a:lnTo>
                                <a:lnTo>
                                  <a:pt x="267" y="25"/>
                                </a:lnTo>
                                <a:lnTo>
                                  <a:pt x="265" y="30"/>
                                </a:lnTo>
                                <a:lnTo>
                                  <a:pt x="270" y="30"/>
                                </a:lnTo>
                                <a:lnTo>
                                  <a:pt x="276" y="26"/>
                                </a:lnTo>
                                <a:lnTo>
                                  <a:pt x="280" y="22"/>
                                </a:lnTo>
                                <a:lnTo>
                                  <a:pt x="281" y="36"/>
                                </a:lnTo>
                                <a:lnTo>
                                  <a:pt x="282" y="61"/>
                                </a:lnTo>
                                <a:lnTo>
                                  <a:pt x="282" y="75"/>
                                </a:lnTo>
                                <a:lnTo>
                                  <a:pt x="279" y="73"/>
                                </a:lnTo>
                                <a:lnTo>
                                  <a:pt x="273" y="69"/>
                                </a:lnTo>
                                <a:lnTo>
                                  <a:pt x="268" y="66"/>
                                </a:lnTo>
                                <a:lnTo>
                                  <a:pt x="269" y="70"/>
                                </a:lnTo>
                                <a:lnTo>
                                  <a:pt x="270" y="79"/>
                                </a:lnTo>
                                <a:lnTo>
                                  <a:pt x="271" y="83"/>
                                </a:lnTo>
                                <a:close/>
                                <a:moveTo>
                                  <a:pt x="137" y="85"/>
                                </a:moveTo>
                                <a:lnTo>
                                  <a:pt x="124" y="85"/>
                                </a:lnTo>
                                <a:lnTo>
                                  <a:pt x="99" y="85"/>
                                </a:lnTo>
                                <a:lnTo>
                                  <a:pt x="84" y="85"/>
                                </a:lnTo>
                                <a:lnTo>
                                  <a:pt x="88" y="80"/>
                                </a:lnTo>
                                <a:lnTo>
                                  <a:pt x="92" y="75"/>
                                </a:lnTo>
                                <a:lnTo>
                                  <a:pt x="94" y="69"/>
                                </a:lnTo>
                                <a:lnTo>
                                  <a:pt x="89" y="71"/>
                                </a:lnTo>
                                <a:lnTo>
                                  <a:pt x="80" y="75"/>
                                </a:lnTo>
                                <a:lnTo>
                                  <a:pt x="76" y="77"/>
                                </a:lnTo>
                                <a:lnTo>
                                  <a:pt x="76" y="62"/>
                                </a:lnTo>
                                <a:lnTo>
                                  <a:pt x="76" y="37"/>
                                </a:lnTo>
                                <a:lnTo>
                                  <a:pt x="76" y="24"/>
                                </a:lnTo>
                                <a:lnTo>
                                  <a:pt x="81" y="27"/>
                                </a:lnTo>
                                <a:lnTo>
                                  <a:pt x="88" y="31"/>
                                </a:lnTo>
                                <a:lnTo>
                                  <a:pt x="94" y="32"/>
                                </a:lnTo>
                                <a:lnTo>
                                  <a:pt x="91" y="27"/>
                                </a:lnTo>
                                <a:lnTo>
                                  <a:pt x="87" y="20"/>
                                </a:lnTo>
                                <a:lnTo>
                                  <a:pt x="84" y="15"/>
                                </a:lnTo>
                                <a:lnTo>
                                  <a:pt x="99" y="15"/>
                                </a:lnTo>
                                <a:lnTo>
                                  <a:pt x="125" y="15"/>
                                </a:lnTo>
                                <a:lnTo>
                                  <a:pt x="139" y="15"/>
                                </a:lnTo>
                                <a:lnTo>
                                  <a:pt x="137" y="20"/>
                                </a:lnTo>
                                <a:lnTo>
                                  <a:pt x="133" y="27"/>
                                </a:lnTo>
                                <a:lnTo>
                                  <a:pt x="131" y="32"/>
                                </a:lnTo>
                                <a:lnTo>
                                  <a:pt x="136" y="32"/>
                                </a:lnTo>
                                <a:lnTo>
                                  <a:pt x="142" y="28"/>
                                </a:lnTo>
                                <a:lnTo>
                                  <a:pt x="147" y="24"/>
                                </a:lnTo>
                                <a:lnTo>
                                  <a:pt x="147" y="37"/>
                                </a:lnTo>
                                <a:lnTo>
                                  <a:pt x="148" y="62"/>
                                </a:lnTo>
                                <a:lnTo>
                                  <a:pt x="148" y="77"/>
                                </a:lnTo>
                                <a:lnTo>
                                  <a:pt x="145" y="75"/>
                                </a:lnTo>
                                <a:lnTo>
                                  <a:pt x="139" y="71"/>
                                </a:lnTo>
                                <a:lnTo>
                                  <a:pt x="134" y="67"/>
                                </a:lnTo>
                                <a:lnTo>
                                  <a:pt x="135" y="72"/>
                                </a:lnTo>
                                <a:lnTo>
                                  <a:pt x="137" y="80"/>
                                </a:lnTo>
                                <a:lnTo>
                                  <a:pt x="137" y="85"/>
                                </a:lnTo>
                                <a:close/>
                                <a:moveTo>
                                  <a:pt x="0" y="4"/>
                                </a:moveTo>
                                <a:lnTo>
                                  <a:pt x="42" y="99"/>
                                </a:lnTo>
                                <a:lnTo>
                                  <a:pt x="602" y="95"/>
                                </a:lnTo>
                                <a:lnTo>
                                  <a:pt x="634" y="0"/>
                                </a:lnTo>
                                <a:lnTo>
                                  <a:pt x="0" y="4"/>
                                </a:lnTo>
                                <a:close/>
                              </a:path>
                            </a:pathLst>
                          </a:custGeom>
                          <a:solidFill>
                            <a:srgbClr val="FFFFFF"/>
                          </a:solidFill>
                          <a:ln>
                            <a:noFill/>
                          </a:ln>
                        </wps:spPr>
                        <wps:bodyPr rot="0" vert="horz" wrap="square" lIns="91440" tIns="45720" rIns="91440" bIns="45720" anchor="t" anchorCtr="0" upright="1">
                          <a:noAutofit/>
                        </wps:bodyPr>
                      </wps:wsp>
                      <wps:wsp>
                        <wps:cNvPr id="134" name="Freeform 135"/>
                        <wps:cNvSpPr>
                          <a:spLocks noEditPoints="1"/>
                        </wps:cNvSpPr>
                        <wps:spPr bwMode="auto">
                          <a:xfrm>
                            <a:off x="566" y="1004"/>
                            <a:ext cx="311" cy="234"/>
                          </a:xfrm>
                          <a:custGeom>
                            <a:avLst/>
                            <a:gdLst>
                              <a:gd name="T0" fmla="*/ 1164 w 1246"/>
                              <a:gd name="T1" fmla="*/ 409 h 936"/>
                              <a:gd name="T2" fmla="*/ 1037 w 1246"/>
                              <a:gd name="T3" fmla="*/ 24 h 936"/>
                              <a:gd name="T4" fmla="*/ 690 w 1246"/>
                              <a:gd name="T5" fmla="*/ 85 h 936"/>
                              <a:gd name="T6" fmla="*/ 381 w 1246"/>
                              <a:gd name="T7" fmla="*/ 92 h 936"/>
                              <a:gd name="T8" fmla="*/ 293 w 1246"/>
                              <a:gd name="T9" fmla="*/ 470 h 936"/>
                              <a:gd name="T10" fmla="*/ 107 w 1246"/>
                              <a:gd name="T11" fmla="*/ 751 h 936"/>
                              <a:gd name="T12" fmla="*/ 160 w 1246"/>
                              <a:gd name="T13" fmla="*/ 608 h 936"/>
                              <a:gd name="T14" fmla="*/ 34 w 1246"/>
                              <a:gd name="T15" fmla="*/ 641 h 936"/>
                              <a:gd name="T16" fmla="*/ 76 w 1246"/>
                              <a:gd name="T17" fmla="*/ 573 h 936"/>
                              <a:gd name="T18" fmla="*/ 12 w 1246"/>
                              <a:gd name="T19" fmla="*/ 847 h 936"/>
                              <a:gd name="T20" fmla="*/ 142 w 1246"/>
                              <a:gd name="T21" fmla="*/ 910 h 936"/>
                              <a:gd name="T22" fmla="*/ 455 w 1246"/>
                              <a:gd name="T23" fmla="*/ 859 h 936"/>
                              <a:gd name="T24" fmla="*/ 807 w 1246"/>
                              <a:gd name="T25" fmla="*/ 861 h 936"/>
                              <a:gd name="T26" fmla="*/ 1168 w 1246"/>
                              <a:gd name="T27" fmla="*/ 877 h 936"/>
                              <a:gd name="T28" fmla="*/ 1096 w 1246"/>
                              <a:gd name="T29" fmla="*/ 525 h 936"/>
                              <a:gd name="T30" fmla="*/ 1071 w 1246"/>
                              <a:gd name="T31" fmla="*/ 385 h 936"/>
                              <a:gd name="T32" fmla="*/ 1145 w 1246"/>
                              <a:gd name="T33" fmla="*/ 845 h 936"/>
                              <a:gd name="T34" fmla="*/ 1176 w 1246"/>
                              <a:gd name="T35" fmla="*/ 861 h 936"/>
                              <a:gd name="T36" fmla="*/ 1035 w 1246"/>
                              <a:gd name="T37" fmla="*/ 657 h 936"/>
                              <a:gd name="T38" fmla="*/ 1008 w 1246"/>
                              <a:gd name="T39" fmla="*/ 191 h 936"/>
                              <a:gd name="T40" fmla="*/ 1061 w 1246"/>
                              <a:gd name="T41" fmla="*/ 334 h 936"/>
                              <a:gd name="T42" fmla="*/ 1027 w 1246"/>
                              <a:gd name="T43" fmla="*/ 112 h 936"/>
                              <a:gd name="T44" fmla="*/ 1080 w 1246"/>
                              <a:gd name="T45" fmla="*/ 211 h 936"/>
                              <a:gd name="T46" fmla="*/ 1148 w 1246"/>
                              <a:gd name="T47" fmla="*/ 626 h 936"/>
                              <a:gd name="T48" fmla="*/ 1194 w 1246"/>
                              <a:gd name="T49" fmla="*/ 716 h 936"/>
                              <a:gd name="T50" fmla="*/ 1190 w 1246"/>
                              <a:gd name="T51" fmla="*/ 653 h 936"/>
                              <a:gd name="T52" fmla="*/ 1101 w 1246"/>
                              <a:gd name="T53" fmla="*/ 218 h 936"/>
                              <a:gd name="T54" fmla="*/ 1079 w 1246"/>
                              <a:gd name="T55" fmla="*/ 96 h 936"/>
                              <a:gd name="T56" fmla="*/ 1165 w 1246"/>
                              <a:gd name="T57" fmla="*/ 491 h 936"/>
                              <a:gd name="T58" fmla="*/ 716 w 1246"/>
                              <a:gd name="T59" fmla="*/ 620 h 936"/>
                              <a:gd name="T60" fmla="*/ 728 w 1246"/>
                              <a:gd name="T61" fmla="*/ 682 h 936"/>
                              <a:gd name="T62" fmla="*/ 705 w 1246"/>
                              <a:gd name="T63" fmla="*/ 758 h 936"/>
                              <a:gd name="T64" fmla="*/ 754 w 1246"/>
                              <a:gd name="T65" fmla="*/ 803 h 936"/>
                              <a:gd name="T66" fmla="*/ 389 w 1246"/>
                              <a:gd name="T67" fmla="*/ 748 h 936"/>
                              <a:gd name="T68" fmla="*/ 349 w 1246"/>
                              <a:gd name="T69" fmla="*/ 806 h 936"/>
                              <a:gd name="T70" fmla="*/ 426 w 1246"/>
                              <a:gd name="T71" fmla="*/ 351 h 936"/>
                              <a:gd name="T72" fmla="*/ 506 w 1246"/>
                              <a:gd name="T73" fmla="*/ 40 h 936"/>
                              <a:gd name="T74" fmla="*/ 444 w 1246"/>
                              <a:gd name="T75" fmla="*/ 347 h 936"/>
                              <a:gd name="T76" fmla="*/ 219 w 1246"/>
                              <a:gd name="T77" fmla="*/ 697 h 936"/>
                              <a:gd name="T78" fmla="*/ 198 w 1246"/>
                              <a:gd name="T79" fmla="*/ 816 h 936"/>
                              <a:gd name="T80" fmla="*/ 349 w 1246"/>
                              <a:gd name="T81" fmla="*/ 595 h 936"/>
                              <a:gd name="T82" fmla="*/ 406 w 1246"/>
                              <a:gd name="T83" fmla="*/ 156 h 936"/>
                              <a:gd name="T84" fmla="*/ 381 w 1246"/>
                              <a:gd name="T85" fmla="*/ 473 h 936"/>
                              <a:gd name="T86" fmla="*/ 263 w 1246"/>
                              <a:gd name="T87" fmla="*/ 848 h 936"/>
                              <a:gd name="T88" fmla="*/ 676 w 1246"/>
                              <a:gd name="T89" fmla="*/ 769 h 936"/>
                              <a:gd name="T90" fmla="*/ 570 w 1246"/>
                              <a:gd name="T91" fmla="*/ 363 h 936"/>
                              <a:gd name="T92" fmla="*/ 609 w 1246"/>
                              <a:gd name="T93" fmla="*/ 136 h 936"/>
                              <a:gd name="T94" fmla="*/ 900 w 1246"/>
                              <a:gd name="T95" fmla="*/ 104 h 936"/>
                              <a:gd name="T96" fmla="*/ 871 w 1246"/>
                              <a:gd name="T97" fmla="*/ 457 h 936"/>
                              <a:gd name="T98" fmla="*/ 764 w 1246"/>
                              <a:gd name="T99" fmla="*/ 847 h 936"/>
                              <a:gd name="T100" fmla="*/ 629 w 1246"/>
                              <a:gd name="T101" fmla="*/ 182 h 936"/>
                              <a:gd name="T102" fmla="*/ 716 w 1246"/>
                              <a:gd name="T103" fmla="*/ 208 h 936"/>
                              <a:gd name="T104" fmla="*/ 742 w 1246"/>
                              <a:gd name="T105" fmla="*/ 246 h 936"/>
                              <a:gd name="T106" fmla="*/ 753 w 1246"/>
                              <a:gd name="T107" fmla="*/ 275 h 936"/>
                              <a:gd name="T108" fmla="*/ 804 w 1246"/>
                              <a:gd name="T109" fmla="*/ 373 h 936"/>
                              <a:gd name="T110" fmla="*/ 724 w 1246"/>
                              <a:gd name="T111" fmla="*/ 417 h 936"/>
                              <a:gd name="T112" fmla="*/ 587 w 1246"/>
                              <a:gd name="T113" fmla="*/ 180 h 936"/>
                              <a:gd name="T114" fmla="*/ 583 w 1246"/>
                              <a:gd name="T115" fmla="*/ 146 h 936"/>
                              <a:gd name="T116" fmla="*/ 636 w 1246"/>
                              <a:gd name="T117" fmla="*/ 522 h 936"/>
                              <a:gd name="T118" fmla="*/ 838 w 1246"/>
                              <a:gd name="T119" fmla="*/ 347 h 9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246" h="936">
                                <a:moveTo>
                                  <a:pt x="1238" y="647"/>
                                </a:moveTo>
                                <a:lnTo>
                                  <a:pt x="1243" y="639"/>
                                </a:lnTo>
                                <a:lnTo>
                                  <a:pt x="1246" y="632"/>
                                </a:lnTo>
                                <a:lnTo>
                                  <a:pt x="1246" y="623"/>
                                </a:lnTo>
                                <a:lnTo>
                                  <a:pt x="1216" y="586"/>
                                </a:lnTo>
                                <a:lnTo>
                                  <a:pt x="1197" y="545"/>
                                </a:lnTo>
                                <a:lnTo>
                                  <a:pt x="1182" y="501"/>
                                </a:lnTo>
                                <a:lnTo>
                                  <a:pt x="1172" y="455"/>
                                </a:lnTo>
                                <a:lnTo>
                                  <a:pt x="1164" y="409"/>
                                </a:lnTo>
                                <a:lnTo>
                                  <a:pt x="1155" y="363"/>
                                </a:lnTo>
                                <a:lnTo>
                                  <a:pt x="1147" y="317"/>
                                </a:lnTo>
                                <a:lnTo>
                                  <a:pt x="1139" y="272"/>
                                </a:lnTo>
                                <a:lnTo>
                                  <a:pt x="1131" y="226"/>
                                </a:lnTo>
                                <a:lnTo>
                                  <a:pt x="1121" y="181"/>
                                </a:lnTo>
                                <a:lnTo>
                                  <a:pt x="1106" y="138"/>
                                </a:lnTo>
                                <a:lnTo>
                                  <a:pt x="1089" y="98"/>
                                </a:lnTo>
                                <a:lnTo>
                                  <a:pt x="1066" y="59"/>
                                </a:lnTo>
                                <a:lnTo>
                                  <a:pt x="1037" y="24"/>
                                </a:lnTo>
                                <a:lnTo>
                                  <a:pt x="984" y="39"/>
                                </a:lnTo>
                                <a:lnTo>
                                  <a:pt x="931" y="45"/>
                                </a:lnTo>
                                <a:lnTo>
                                  <a:pt x="882" y="55"/>
                                </a:lnTo>
                                <a:lnTo>
                                  <a:pt x="836" y="78"/>
                                </a:lnTo>
                                <a:lnTo>
                                  <a:pt x="796" y="97"/>
                                </a:lnTo>
                                <a:lnTo>
                                  <a:pt x="759" y="101"/>
                                </a:lnTo>
                                <a:lnTo>
                                  <a:pt x="724" y="97"/>
                                </a:lnTo>
                                <a:lnTo>
                                  <a:pt x="690" y="85"/>
                                </a:lnTo>
                                <a:lnTo>
                                  <a:pt x="655" y="67"/>
                                </a:lnTo>
                                <a:lnTo>
                                  <a:pt x="621" y="47"/>
                                </a:lnTo>
                                <a:lnTo>
                                  <a:pt x="587" y="29"/>
                                </a:lnTo>
                                <a:lnTo>
                                  <a:pt x="552" y="12"/>
                                </a:lnTo>
                                <a:lnTo>
                                  <a:pt x="516" y="2"/>
                                </a:lnTo>
                                <a:lnTo>
                                  <a:pt x="476" y="0"/>
                                </a:lnTo>
                                <a:lnTo>
                                  <a:pt x="437" y="22"/>
                                </a:lnTo>
                                <a:lnTo>
                                  <a:pt x="403" y="53"/>
                                </a:lnTo>
                                <a:lnTo>
                                  <a:pt x="381" y="92"/>
                                </a:lnTo>
                                <a:lnTo>
                                  <a:pt x="368" y="133"/>
                                </a:lnTo>
                                <a:lnTo>
                                  <a:pt x="357" y="173"/>
                                </a:lnTo>
                                <a:lnTo>
                                  <a:pt x="348" y="215"/>
                                </a:lnTo>
                                <a:lnTo>
                                  <a:pt x="339" y="258"/>
                                </a:lnTo>
                                <a:lnTo>
                                  <a:pt x="330" y="301"/>
                                </a:lnTo>
                                <a:lnTo>
                                  <a:pt x="322" y="343"/>
                                </a:lnTo>
                                <a:lnTo>
                                  <a:pt x="314" y="385"/>
                                </a:lnTo>
                                <a:lnTo>
                                  <a:pt x="304" y="428"/>
                                </a:lnTo>
                                <a:lnTo>
                                  <a:pt x="293" y="470"/>
                                </a:lnTo>
                                <a:lnTo>
                                  <a:pt x="281" y="511"/>
                                </a:lnTo>
                                <a:lnTo>
                                  <a:pt x="267" y="552"/>
                                </a:lnTo>
                                <a:lnTo>
                                  <a:pt x="251" y="591"/>
                                </a:lnTo>
                                <a:lnTo>
                                  <a:pt x="231" y="631"/>
                                </a:lnTo>
                                <a:lnTo>
                                  <a:pt x="209" y="668"/>
                                </a:lnTo>
                                <a:lnTo>
                                  <a:pt x="184" y="703"/>
                                </a:lnTo>
                                <a:lnTo>
                                  <a:pt x="155" y="738"/>
                                </a:lnTo>
                                <a:lnTo>
                                  <a:pt x="131" y="746"/>
                                </a:lnTo>
                                <a:lnTo>
                                  <a:pt x="107" y="751"/>
                                </a:lnTo>
                                <a:lnTo>
                                  <a:pt x="84" y="743"/>
                                </a:lnTo>
                                <a:lnTo>
                                  <a:pt x="84" y="705"/>
                                </a:lnTo>
                                <a:lnTo>
                                  <a:pt x="102" y="687"/>
                                </a:lnTo>
                                <a:lnTo>
                                  <a:pt x="130" y="678"/>
                                </a:lnTo>
                                <a:lnTo>
                                  <a:pt x="160" y="670"/>
                                </a:lnTo>
                                <a:lnTo>
                                  <a:pt x="183" y="656"/>
                                </a:lnTo>
                                <a:lnTo>
                                  <a:pt x="191" y="626"/>
                                </a:lnTo>
                                <a:lnTo>
                                  <a:pt x="160" y="608"/>
                                </a:lnTo>
                                <a:lnTo>
                                  <a:pt x="100" y="574"/>
                                </a:lnTo>
                                <a:lnTo>
                                  <a:pt x="68" y="555"/>
                                </a:lnTo>
                                <a:lnTo>
                                  <a:pt x="51" y="568"/>
                                </a:lnTo>
                                <a:lnTo>
                                  <a:pt x="18" y="593"/>
                                </a:lnTo>
                                <a:lnTo>
                                  <a:pt x="0" y="607"/>
                                </a:lnTo>
                                <a:lnTo>
                                  <a:pt x="7" y="620"/>
                                </a:lnTo>
                                <a:lnTo>
                                  <a:pt x="19" y="630"/>
                                </a:lnTo>
                                <a:lnTo>
                                  <a:pt x="34" y="641"/>
                                </a:lnTo>
                                <a:lnTo>
                                  <a:pt x="42" y="626"/>
                                </a:lnTo>
                                <a:lnTo>
                                  <a:pt x="47" y="609"/>
                                </a:lnTo>
                                <a:lnTo>
                                  <a:pt x="44" y="591"/>
                                </a:lnTo>
                                <a:lnTo>
                                  <a:pt x="53" y="581"/>
                                </a:lnTo>
                                <a:lnTo>
                                  <a:pt x="57" y="569"/>
                                </a:lnTo>
                                <a:lnTo>
                                  <a:pt x="68" y="565"/>
                                </a:lnTo>
                                <a:lnTo>
                                  <a:pt x="76" y="573"/>
                                </a:lnTo>
                                <a:lnTo>
                                  <a:pt x="78" y="584"/>
                                </a:lnTo>
                                <a:lnTo>
                                  <a:pt x="80" y="595"/>
                                </a:lnTo>
                                <a:lnTo>
                                  <a:pt x="64" y="642"/>
                                </a:lnTo>
                                <a:lnTo>
                                  <a:pt x="42" y="687"/>
                                </a:lnTo>
                                <a:lnTo>
                                  <a:pt x="21" y="732"/>
                                </a:lnTo>
                                <a:lnTo>
                                  <a:pt x="6" y="779"/>
                                </a:lnTo>
                                <a:lnTo>
                                  <a:pt x="0" y="828"/>
                                </a:lnTo>
                                <a:lnTo>
                                  <a:pt x="12" y="847"/>
                                </a:lnTo>
                                <a:lnTo>
                                  <a:pt x="33" y="856"/>
                                </a:lnTo>
                                <a:lnTo>
                                  <a:pt x="56" y="858"/>
                                </a:lnTo>
                                <a:lnTo>
                                  <a:pt x="72" y="848"/>
                                </a:lnTo>
                                <a:lnTo>
                                  <a:pt x="86" y="835"/>
                                </a:lnTo>
                                <a:lnTo>
                                  <a:pt x="100" y="833"/>
                                </a:lnTo>
                                <a:lnTo>
                                  <a:pt x="111" y="853"/>
                                </a:lnTo>
                                <a:lnTo>
                                  <a:pt x="132" y="891"/>
                                </a:lnTo>
                                <a:lnTo>
                                  <a:pt x="142" y="910"/>
                                </a:lnTo>
                                <a:lnTo>
                                  <a:pt x="184" y="936"/>
                                </a:lnTo>
                                <a:lnTo>
                                  <a:pt x="238" y="922"/>
                                </a:lnTo>
                                <a:lnTo>
                                  <a:pt x="293" y="906"/>
                                </a:lnTo>
                                <a:lnTo>
                                  <a:pt x="331" y="918"/>
                                </a:lnTo>
                                <a:lnTo>
                                  <a:pt x="365" y="915"/>
                                </a:lnTo>
                                <a:lnTo>
                                  <a:pt x="397" y="902"/>
                                </a:lnTo>
                                <a:lnTo>
                                  <a:pt x="427" y="882"/>
                                </a:lnTo>
                                <a:lnTo>
                                  <a:pt x="455" y="859"/>
                                </a:lnTo>
                                <a:lnTo>
                                  <a:pt x="485" y="837"/>
                                </a:lnTo>
                                <a:lnTo>
                                  <a:pt x="517" y="820"/>
                                </a:lnTo>
                                <a:lnTo>
                                  <a:pt x="553" y="813"/>
                                </a:lnTo>
                                <a:lnTo>
                                  <a:pt x="607" y="826"/>
                                </a:lnTo>
                                <a:lnTo>
                                  <a:pt x="659" y="850"/>
                                </a:lnTo>
                                <a:lnTo>
                                  <a:pt x="715" y="867"/>
                                </a:lnTo>
                                <a:lnTo>
                                  <a:pt x="763" y="873"/>
                                </a:lnTo>
                                <a:lnTo>
                                  <a:pt x="807" y="861"/>
                                </a:lnTo>
                                <a:lnTo>
                                  <a:pt x="851" y="840"/>
                                </a:lnTo>
                                <a:lnTo>
                                  <a:pt x="895" y="822"/>
                                </a:lnTo>
                                <a:lnTo>
                                  <a:pt x="941" y="816"/>
                                </a:lnTo>
                                <a:lnTo>
                                  <a:pt x="1000" y="830"/>
                                </a:lnTo>
                                <a:lnTo>
                                  <a:pt x="1049" y="864"/>
                                </a:lnTo>
                                <a:lnTo>
                                  <a:pt x="1089" y="904"/>
                                </a:lnTo>
                                <a:lnTo>
                                  <a:pt x="1137" y="904"/>
                                </a:lnTo>
                                <a:lnTo>
                                  <a:pt x="1168" y="877"/>
                                </a:lnTo>
                                <a:lnTo>
                                  <a:pt x="1195" y="840"/>
                                </a:lnTo>
                                <a:lnTo>
                                  <a:pt x="1232" y="811"/>
                                </a:lnTo>
                                <a:lnTo>
                                  <a:pt x="1198" y="778"/>
                                </a:lnTo>
                                <a:lnTo>
                                  <a:pt x="1169" y="743"/>
                                </a:lnTo>
                                <a:lnTo>
                                  <a:pt x="1147" y="703"/>
                                </a:lnTo>
                                <a:lnTo>
                                  <a:pt x="1129" y="661"/>
                                </a:lnTo>
                                <a:lnTo>
                                  <a:pt x="1115" y="618"/>
                                </a:lnTo>
                                <a:lnTo>
                                  <a:pt x="1105" y="573"/>
                                </a:lnTo>
                                <a:lnTo>
                                  <a:pt x="1096" y="525"/>
                                </a:lnTo>
                                <a:lnTo>
                                  <a:pt x="1090" y="479"/>
                                </a:lnTo>
                                <a:lnTo>
                                  <a:pt x="1084" y="432"/>
                                </a:lnTo>
                                <a:lnTo>
                                  <a:pt x="1078" y="386"/>
                                </a:lnTo>
                                <a:lnTo>
                                  <a:pt x="1071" y="341"/>
                                </a:lnTo>
                                <a:lnTo>
                                  <a:pt x="1070" y="341"/>
                                </a:lnTo>
                                <a:lnTo>
                                  <a:pt x="1068" y="341"/>
                                </a:lnTo>
                                <a:lnTo>
                                  <a:pt x="1067" y="341"/>
                                </a:lnTo>
                                <a:lnTo>
                                  <a:pt x="1071" y="385"/>
                                </a:lnTo>
                                <a:lnTo>
                                  <a:pt x="1073" y="432"/>
                                </a:lnTo>
                                <a:lnTo>
                                  <a:pt x="1077" y="479"/>
                                </a:lnTo>
                                <a:lnTo>
                                  <a:pt x="1079" y="528"/>
                                </a:lnTo>
                                <a:lnTo>
                                  <a:pt x="1082" y="575"/>
                                </a:lnTo>
                                <a:lnTo>
                                  <a:pt x="1087" y="623"/>
                                </a:lnTo>
                                <a:lnTo>
                                  <a:pt x="1092" y="670"/>
                                </a:lnTo>
                                <a:lnTo>
                                  <a:pt x="1101" y="717"/>
                                </a:lnTo>
                                <a:lnTo>
                                  <a:pt x="1112" y="761"/>
                                </a:lnTo>
                                <a:lnTo>
                                  <a:pt x="1126" y="805"/>
                                </a:lnTo>
                                <a:lnTo>
                                  <a:pt x="1145" y="845"/>
                                </a:lnTo>
                                <a:lnTo>
                                  <a:pt x="1164" y="842"/>
                                </a:lnTo>
                                <a:lnTo>
                                  <a:pt x="1177" y="830"/>
                                </a:lnTo>
                                <a:lnTo>
                                  <a:pt x="1192" y="818"/>
                                </a:lnTo>
                                <a:lnTo>
                                  <a:pt x="1197" y="823"/>
                                </a:lnTo>
                                <a:lnTo>
                                  <a:pt x="1197" y="827"/>
                                </a:lnTo>
                                <a:lnTo>
                                  <a:pt x="1200" y="830"/>
                                </a:lnTo>
                                <a:lnTo>
                                  <a:pt x="1176" y="861"/>
                                </a:lnTo>
                                <a:lnTo>
                                  <a:pt x="1148" y="887"/>
                                </a:lnTo>
                                <a:lnTo>
                                  <a:pt x="1113" y="898"/>
                                </a:lnTo>
                                <a:lnTo>
                                  <a:pt x="1081" y="872"/>
                                </a:lnTo>
                                <a:lnTo>
                                  <a:pt x="1066" y="835"/>
                                </a:lnTo>
                                <a:lnTo>
                                  <a:pt x="1051" y="796"/>
                                </a:lnTo>
                                <a:lnTo>
                                  <a:pt x="1045" y="750"/>
                                </a:lnTo>
                                <a:lnTo>
                                  <a:pt x="1039" y="703"/>
                                </a:lnTo>
                                <a:lnTo>
                                  <a:pt x="1035" y="657"/>
                                </a:lnTo>
                                <a:lnTo>
                                  <a:pt x="1032" y="611"/>
                                </a:lnTo>
                                <a:lnTo>
                                  <a:pt x="1028" y="564"/>
                                </a:lnTo>
                                <a:lnTo>
                                  <a:pt x="1026" y="518"/>
                                </a:lnTo>
                                <a:lnTo>
                                  <a:pt x="1025" y="471"/>
                                </a:lnTo>
                                <a:lnTo>
                                  <a:pt x="1023" y="425"/>
                                </a:lnTo>
                                <a:lnTo>
                                  <a:pt x="1021" y="377"/>
                                </a:lnTo>
                                <a:lnTo>
                                  <a:pt x="1018" y="331"/>
                                </a:lnTo>
                                <a:lnTo>
                                  <a:pt x="1016" y="284"/>
                                </a:lnTo>
                                <a:lnTo>
                                  <a:pt x="1013" y="237"/>
                                </a:lnTo>
                                <a:lnTo>
                                  <a:pt x="1008" y="191"/>
                                </a:lnTo>
                                <a:lnTo>
                                  <a:pt x="1003" y="144"/>
                                </a:lnTo>
                                <a:lnTo>
                                  <a:pt x="1005" y="139"/>
                                </a:lnTo>
                                <a:lnTo>
                                  <a:pt x="1010" y="138"/>
                                </a:lnTo>
                                <a:lnTo>
                                  <a:pt x="1015" y="139"/>
                                </a:lnTo>
                                <a:lnTo>
                                  <a:pt x="1037" y="183"/>
                                </a:lnTo>
                                <a:lnTo>
                                  <a:pt x="1049" y="233"/>
                                </a:lnTo>
                                <a:lnTo>
                                  <a:pt x="1056" y="283"/>
                                </a:lnTo>
                                <a:lnTo>
                                  <a:pt x="1061" y="334"/>
                                </a:lnTo>
                                <a:lnTo>
                                  <a:pt x="1065" y="334"/>
                                </a:lnTo>
                                <a:lnTo>
                                  <a:pt x="1069" y="334"/>
                                </a:lnTo>
                                <a:lnTo>
                                  <a:pt x="1071" y="334"/>
                                </a:lnTo>
                                <a:lnTo>
                                  <a:pt x="1065" y="276"/>
                                </a:lnTo>
                                <a:lnTo>
                                  <a:pt x="1058" y="219"/>
                                </a:lnTo>
                                <a:lnTo>
                                  <a:pt x="1047" y="164"/>
                                </a:lnTo>
                                <a:lnTo>
                                  <a:pt x="1027" y="112"/>
                                </a:lnTo>
                                <a:lnTo>
                                  <a:pt x="1029" y="111"/>
                                </a:lnTo>
                                <a:lnTo>
                                  <a:pt x="1032" y="109"/>
                                </a:lnTo>
                                <a:lnTo>
                                  <a:pt x="1033" y="107"/>
                                </a:lnTo>
                                <a:lnTo>
                                  <a:pt x="1037" y="111"/>
                                </a:lnTo>
                                <a:lnTo>
                                  <a:pt x="1047" y="120"/>
                                </a:lnTo>
                                <a:lnTo>
                                  <a:pt x="1051" y="124"/>
                                </a:lnTo>
                                <a:lnTo>
                                  <a:pt x="1068" y="167"/>
                                </a:lnTo>
                                <a:lnTo>
                                  <a:pt x="1080" y="211"/>
                                </a:lnTo>
                                <a:lnTo>
                                  <a:pt x="1090" y="256"/>
                                </a:lnTo>
                                <a:lnTo>
                                  <a:pt x="1098" y="302"/>
                                </a:lnTo>
                                <a:lnTo>
                                  <a:pt x="1104" y="349"/>
                                </a:lnTo>
                                <a:lnTo>
                                  <a:pt x="1109" y="396"/>
                                </a:lnTo>
                                <a:lnTo>
                                  <a:pt x="1114" y="443"/>
                                </a:lnTo>
                                <a:lnTo>
                                  <a:pt x="1120" y="489"/>
                                </a:lnTo>
                                <a:lnTo>
                                  <a:pt x="1127" y="535"/>
                                </a:lnTo>
                                <a:lnTo>
                                  <a:pt x="1136" y="581"/>
                                </a:lnTo>
                                <a:lnTo>
                                  <a:pt x="1148" y="626"/>
                                </a:lnTo>
                                <a:lnTo>
                                  <a:pt x="1157" y="650"/>
                                </a:lnTo>
                                <a:lnTo>
                                  <a:pt x="1169" y="672"/>
                                </a:lnTo>
                                <a:lnTo>
                                  <a:pt x="1187" y="684"/>
                                </a:lnTo>
                                <a:lnTo>
                                  <a:pt x="1186" y="689"/>
                                </a:lnTo>
                                <a:lnTo>
                                  <a:pt x="1182" y="691"/>
                                </a:lnTo>
                                <a:lnTo>
                                  <a:pt x="1180" y="694"/>
                                </a:lnTo>
                                <a:lnTo>
                                  <a:pt x="1187" y="705"/>
                                </a:lnTo>
                                <a:lnTo>
                                  <a:pt x="1194" y="716"/>
                                </a:lnTo>
                                <a:lnTo>
                                  <a:pt x="1206" y="721"/>
                                </a:lnTo>
                                <a:lnTo>
                                  <a:pt x="1221" y="715"/>
                                </a:lnTo>
                                <a:lnTo>
                                  <a:pt x="1231" y="701"/>
                                </a:lnTo>
                                <a:lnTo>
                                  <a:pt x="1238" y="687"/>
                                </a:lnTo>
                                <a:lnTo>
                                  <a:pt x="1226" y="678"/>
                                </a:lnTo>
                                <a:lnTo>
                                  <a:pt x="1202" y="661"/>
                                </a:lnTo>
                                <a:lnTo>
                                  <a:pt x="1190" y="653"/>
                                </a:lnTo>
                                <a:lnTo>
                                  <a:pt x="1171" y="612"/>
                                </a:lnTo>
                                <a:lnTo>
                                  <a:pt x="1157" y="572"/>
                                </a:lnTo>
                                <a:lnTo>
                                  <a:pt x="1146" y="529"/>
                                </a:lnTo>
                                <a:lnTo>
                                  <a:pt x="1137" y="485"/>
                                </a:lnTo>
                                <a:lnTo>
                                  <a:pt x="1131" y="440"/>
                                </a:lnTo>
                                <a:lnTo>
                                  <a:pt x="1125" y="395"/>
                                </a:lnTo>
                                <a:lnTo>
                                  <a:pt x="1120" y="351"/>
                                </a:lnTo>
                                <a:lnTo>
                                  <a:pt x="1114" y="306"/>
                                </a:lnTo>
                                <a:lnTo>
                                  <a:pt x="1109" y="261"/>
                                </a:lnTo>
                                <a:lnTo>
                                  <a:pt x="1101" y="218"/>
                                </a:lnTo>
                                <a:lnTo>
                                  <a:pt x="1091" y="176"/>
                                </a:lnTo>
                                <a:lnTo>
                                  <a:pt x="1079" y="134"/>
                                </a:lnTo>
                                <a:lnTo>
                                  <a:pt x="1063" y="94"/>
                                </a:lnTo>
                                <a:lnTo>
                                  <a:pt x="1045" y="56"/>
                                </a:lnTo>
                                <a:lnTo>
                                  <a:pt x="1047" y="56"/>
                                </a:lnTo>
                                <a:lnTo>
                                  <a:pt x="1051" y="56"/>
                                </a:lnTo>
                                <a:lnTo>
                                  <a:pt x="1055" y="56"/>
                                </a:lnTo>
                                <a:lnTo>
                                  <a:pt x="1079" y="96"/>
                                </a:lnTo>
                                <a:lnTo>
                                  <a:pt x="1098" y="136"/>
                                </a:lnTo>
                                <a:lnTo>
                                  <a:pt x="1112" y="179"/>
                                </a:lnTo>
                                <a:lnTo>
                                  <a:pt x="1123" y="223"/>
                                </a:lnTo>
                                <a:lnTo>
                                  <a:pt x="1129" y="268"/>
                                </a:lnTo>
                                <a:lnTo>
                                  <a:pt x="1136" y="313"/>
                                </a:lnTo>
                                <a:lnTo>
                                  <a:pt x="1142" y="359"/>
                                </a:lnTo>
                                <a:lnTo>
                                  <a:pt x="1147" y="404"/>
                                </a:lnTo>
                                <a:lnTo>
                                  <a:pt x="1155" y="449"/>
                                </a:lnTo>
                                <a:lnTo>
                                  <a:pt x="1165" y="491"/>
                                </a:lnTo>
                                <a:lnTo>
                                  <a:pt x="1179" y="548"/>
                                </a:lnTo>
                                <a:lnTo>
                                  <a:pt x="1201" y="603"/>
                                </a:lnTo>
                                <a:lnTo>
                                  <a:pt x="1238" y="647"/>
                                </a:lnTo>
                                <a:close/>
                                <a:moveTo>
                                  <a:pt x="699" y="723"/>
                                </a:moveTo>
                                <a:lnTo>
                                  <a:pt x="688" y="702"/>
                                </a:lnTo>
                                <a:lnTo>
                                  <a:pt x="685" y="677"/>
                                </a:lnTo>
                                <a:lnTo>
                                  <a:pt x="680" y="654"/>
                                </a:lnTo>
                                <a:lnTo>
                                  <a:pt x="716" y="620"/>
                                </a:lnTo>
                                <a:lnTo>
                                  <a:pt x="749" y="584"/>
                                </a:lnTo>
                                <a:lnTo>
                                  <a:pt x="780" y="545"/>
                                </a:lnTo>
                                <a:lnTo>
                                  <a:pt x="807" y="505"/>
                                </a:lnTo>
                                <a:lnTo>
                                  <a:pt x="831" y="461"/>
                                </a:lnTo>
                                <a:lnTo>
                                  <a:pt x="819" y="506"/>
                                </a:lnTo>
                                <a:lnTo>
                                  <a:pt x="803" y="552"/>
                                </a:lnTo>
                                <a:lnTo>
                                  <a:pt x="781" y="596"/>
                                </a:lnTo>
                                <a:lnTo>
                                  <a:pt x="756" y="639"/>
                                </a:lnTo>
                                <a:lnTo>
                                  <a:pt x="728" y="682"/>
                                </a:lnTo>
                                <a:lnTo>
                                  <a:pt x="699" y="723"/>
                                </a:lnTo>
                                <a:close/>
                                <a:moveTo>
                                  <a:pt x="754" y="803"/>
                                </a:moveTo>
                                <a:lnTo>
                                  <a:pt x="746" y="807"/>
                                </a:lnTo>
                                <a:lnTo>
                                  <a:pt x="736" y="804"/>
                                </a:lnTo>
                                <a:lnTo>
                                  <a:pt x="726" y="801"/>
                                </a:lnTo>
                                <a:lnTo>
                                  <a:pt x="715" y="780"/>
                                </a:lnTo>
                                <a:lnTo>
                                  <a:pt x="705" y="758"/>
                                </a:lnTo>
                                <a:lnTo>
                                  <a:pt x="709" y="736"/>
                                </a:lnTo>
                                <a:lnTo>
                                  <a:pt x="739" y="714"/>
                                </a:lnTo>
                                <a:lnTo>
                                  <a:pt x="765" y="690"/>
                                </a:lnTo>
                                <a:lnTo>
                                  <a:pt x="791" y="666"/>
                                </a:lnTo>
                                <a:lnTo>
                                  <a:pt x="783" y="711"/>
                                </a:lnTo>
                                <a:lnTo>
                                  <a:pt x="770" y="758"/>
                                </a:lnTo>
                                <a:lnTo>
                                  <a:pt x="754" y="803"/>
                                </a:lnTo>
                                <a:close/>
                                <a:moveTo>
                                  <a:pt x="442" y="392"/>
                                </a:moveTo>
                                <a:lnTo>
                                  <a:pt x="437" y="437"/>
                                </a:lnTo>
                                <a:lnTo>
                                  <a:pt x="432" y="480"/>
                                </a:lnTo>
                                <a:lnTo>
                                  <a:pt x="427" y="525"/>
                                </a:lnTo>
                                <a:lnTo>
                                  <a:pt x="421" y="570"/>
                                </a:lnTo>
                                <a:lnTo>
                                  <a:pt x="415" y="615"/>
                                </a:lnTo>
                                <a:lnTo>
                                  <a:pt x="408" y="660"/>
                                </a:lnTo>
                                <a:lnTo>
                                  <a:pt x="399" y="704"/>
                                </a:lnTo>
                                <a:lnTo>
                                  <a:pt x="389" y="748"/>
                                </a:lnTo>
                                <a:lnTo>
                                  <a:pt x="377" y="791"/>
                                </a:lnTo>
                                <a:lnTo>
                                  <a:pt x="364" y="833"/>
                                </a:lnTo>
                                <a:lnTo>
                                  <a:pt x="349" y="874"/>
                                </a:lnTo>
                                <a:lnTo>
                                  <a:pt x="339" y="882"/>
                                </a:lnTo>
                                <a:lnTo>
                                  <a:pt x="328" y="886"/>
                                </a:lnTo>
                                <a:lnTo>
                                  <a:pt x="317" y="886"/>
                                </a:lnTo>
                                <a:lnTo>
                                  <a:pt x="333" y="847"/>
                                </a:lnTo>
                                <a:lnTo>
                                  <a:pt x="349" y="806"/>
                                </a:lnTo>
                                <a:lnTo>
                                  <a:pt x="361" y="765"/>
                                </a:lnTo>
                                <a:lnTo>
                                  <a:pt x="373" y="722"/>
                                </a:lnTo>
                                <a:lnTo>
                                  <a:pt x="383" y="677"/>
                                </a:lnTo>
                                <a:lnTo>
                                  <a:pt x="392" y="632"/>
                                </a:lnTo>
                                <a:lnTo>
                                  <a:pt x="399" y="586"/>
                                </a:lnTo>
                                <a:lnTo>
                                  <a:pt x="406" y="540"/>
                                </a:lnTo>
                                <a:lnTo>
                                  <a:pt x="411" y="493"/>
                                </a:lnTo>
                                <a:lnTo>
                                  <a:pt x="416" y="445"/>
                                </a:lnTo>
                                <a:lnTo>
                                  <a:pt x="421" y="398"/>
                                </a:lnTo>
                                <a:lnTo>
                                  <a:pt x="426" y="351"/>
                                </a:lnTo>
                                <a:lnTo>
                                  <a:pt x="429" y="304"/>
                                </a:lnTo>
                                <a:lnTo>
                                  <a:pt x="433" y="257"/>
                                </a:lnTo>
                                <a:lnTo>
                                  <a:pt x="438" y="211"/>
                                </a:lnTo>
                                <a:lnTo>
                                  <a:pt x="442" y="166"/>
                                </a:lnTo>
                                <a:lnTo>
                                  <a:pt x="456" y="119"/>
                                </a:lnTo>
                                <a:lnTo>
                                  <a:pt x="473" y="75"/>
                                </a:lnTo>
                                <a:lnTo>
                                  <a:pt x="505" y="39"/>
                                </a:lnTo>
                                <a:lnTo>
                                  <a:pt x="506" y="40"/>
                                </a:lnTo>
                                <a:lnTo>
                                  <a:pt x="507" y="41"/>
                                </a:lnTo>
                                <a:lnTo>
                                  <a:pt x="508" y="42"/>
                                </a:lnTo>
                                <a:lnTo>
                                  <a:pt x="484" y="80"/>
                                </a:lnTo>
                                <a:lnTo>
                                  <a:pt x="467" y="122"/>
                                </a:lnTo>
                                <a:lnTo>
                                  <a:pt x="456" y="165"/>
                                </a:lnTo>
                                <a:lnTo>
                                  <a:pt x="450" y="210"/>
                                </a:lnTo>
                                <a:lnTo>
                                  <a:pt x="447" y="255"/>
                                </a:lnTo>
                                <a:lnTo>
                                  <a:pt x="444" y="301"/>
                                </a:lnTo>
                                <a:lnTo>
                                  <a:pt x="444" y="347"/>
                                </a:lnTo>
                                <a:lnTo>
                                  <a:pt x="442" y="392"/>
                                </a:lnTo>
                                <a:close/>
                                <a:moveTo>
                                  <a:pt x="229" y="872"/>
                                </a:moveTo>
                                <a:lnTo>
                                  <a:pt x="193" y="863"/>
                                </a:lnTo>
                                <a:lnTo>
                                  <a:pt x="182" y="829"/>
                                </a:lnTo>
                                <a:lnTo>
                                  <a:pt x="167" y="796"/>
                                </a:lnTo>
                                <a:lnTo>
                                  <a:pt x="179" y="759"/>
                                </a:lnTo>
                                <a:lnTo>
                                  <a:pt x="195" y="726"/>
                                </a:lnTo>
                                <a:lnTo>
                                  <a:pt x="219" y="697"/>
                                </a:lnTo>
                                <a:lnTo>
                                  <a:pt x="224" y="727"/>
                                </a:lnTo>
                                <a:lnTo>
                                  <a:pt x="216" y="760"/>
                                </a:lnTo>
                                <a:lnTo>
                                  <a:pt x="211" y="789"/>
                                </a:lnTo>
                                <a:lnTo>
                                  <a:pt x="209" y="789"/>
                                </a:lnTo>
                                <a:lnTo>
                                  <a:pt x="204" y="789"/>
                                </a:lnTo>
                                <a:lnTo>
                                  <a:pt x="201" y="789"/>
                                </a:lnTo>
                                <a:lnTo>
                                  <a:pt x="198" y="816"/>
                                </a:lnTo>
                                <a:lnTo>
                                  <a:pt x="202" y="841"/>
                                </a:lnTo>
                                <a:lnTo>
                                  <a:pt x="221" y="858"/>
                                </a:lnTo>
                                <a:lnTo>
                                  <a:pt x="259" y="834"/>
                                </a:lnTo>
                                <a:lnTo>
                                  <a:pt x="287" y="803"/>
                                </a:lnTo>
                                <a:lnTo>
                                  <a:pt x="307" y="767"/>
                                </a:lnTo>
                                <a:lnTo>
                                  <a:pt x="321" y="726"/>
                                </a:lnTo>
                                <a:lnTo>
                                  <a:pt x="331" y="682"/>
                                </a:lnTo>
                                <a:lnTo>
                                  <a:pt x="340" y="638"/>
                                </a:lnTo>
                                <a:lnTo>
                                  <a:pt x="349" y="595"/>
                                </a:lnTo>
                                <a:lnTo>
                                  <a:pt x="356" y="545"/>
                                </a:lnTo>
                                <a:lnTo>
                                  <a:pt x="363" y="497"/>
                                </a:lnTo>
                                <a:lnTo>
                                  <a:pt x="367" y="448"/>
                                </a:lnTo>
                                <a:lnTo>
                                  <a:pt x="373" y="397"/>
                                </a:lnTo>
                                <a:lnTo>
                                  <a:pt x="378" y="348"/>
                                </a:lnTo>
                                <a:lnTo>
                                  <a:pt x="384" y="300"/>
                                </a:lnTo>
                                <a:lnTo>
                                  <a:pt x="389" y="250"/>
                                </a:lnTo>
                                <a:lnTo>
                                  <a:pt x="397" y="202"/>
                                </a:lnTo>
                                <a:lnTo>
                                  <a:pt x="406" y="156"/>
                                </a:lnTo>
                                <a:lnTo>
                                  <a:pt x="418" y="110"/>
                                </a:lnTo>
                                <a:lnTo>
                                  <a:pt x="411" y="155"/>
                                </a:lnTo>
                                <a:lnTo>
                                  <a:pt x="406" y="200"/>
                                </a:lnTo>
                                <a:lnTo>
                                  <a:pt x="401" y="246"/>
                                </a:lnTo>
                                <a:lnTo>
                                  <a:pt x="397" y="292"/>
                                </a:lnTo>
                                <a:lnTo>
                                  <a:pt x="393" y="337"/>
                                </a:lnTo>
                                <a:lnTo>
                                  <a:pt x="388" y="383"/>
                                </a:lnTo>
                                <a:lnTo>
                                  <a:pt x="385" y="428"/>
                                </a:lnTo>
                                <a:lnTo>
                                  <a:pt x="381" y="473"/>
                                </a:lnTo>
                                <a:lnTo>
                                  <a:pt x="375" y="518"/>
                                </a:lnTo>
                                <a:lnTo>
                                  <a:pt x="368" y="563"/>
                                </a:lnTo>
                                <a:lnTo>
                                  <a:pt x="362" y="608"/>
                                </a:lnTo>
                                <a:lnTo>
                                  <a:pt x="354" y="653"/>
                                </a:lnTo>
                                <a:lnTo>
                                  <a:pt x="344" y="697"/>
                                </a:lnTo>
                                <a:lnTo>
                                  <a:pt x="333" y="740"/>
                                </a:lnTo>
                                <a:lnTo>
                                  <a:pt x="320" y="784"/>
                                </a:lnTo>
                                <a:lnTo>
                                  <a:pt x="295" y="819"/>
                                </a:lnTo>
                                <a:lnTo>
                                  <a:pt x="263" y="848"/>
                                </a:lnTo>
                                <a:lnTo>
                                  <a:pt x="229" y="872"/>
                                </a:lnTo>
                                <a:close/>
                                <a:moveTo>
                                  <a:pt x="764" y="847"/>
                                </a:moveTo>
                                <a:lnTo>
                                  <a:pt x="752" y="852"/>
                                </a:lnTo>
                                <a:lnTo>
                                  <a:pt x="741" y="852"/>
                                </a:lnTo>
                                <a:lnTo>
                                  <a:pt x="730" y="845"/>
                                </a:lnTo>
                                <a:lnTo>
                                  <a:pt x="701" y="808"/>
                                </a:lnTo>
                                <a:lnTo>
                                  <a:pt x="676" y="769"/>
                                </a:lnTo>
                                <a:lnTo>
                                  <a:pt x="657" y="728"/>
                                </a:lnTo>
                                <a:lnTo>
                                  <a:pt x="641" y="684"/>
                                </a:lnTo>
                                <a:lnTo>
                                  <a:pt x="628" y="641"/>
                                </a:lnTo>
                                <a:lnTo>
                                  <a:pt x="617" y="595"/>
                                </a:lnTo>
                                <a:lnTo>
                                  <a:pt x="608" y="548"/>
                                </a:lnTo>
                                <a:lnTo>
                                  <a:pt x="599" y="501"/>
                                </a:lnTo>
                                <a:lnTo>
                                  <a:pt x="591" y="455"/>
                                </a:lnTo>
                                <a:lnTo>
                                  <a:pt x="582" y="408"/>
                                </a:lnTo>
                                <a:lnTo>
                                  <a:pt x="570" y="363"/>
                                </a:lnTo>
                                <a:lnTo>
                                  <a:pt x="564" y="312"/>
                                </a:lnTo>
                                <a:lnTo>
                                  <a:pt x="554" y="258"/>
                                </a:lnTo>
                                <a:lnTo>
                                  <a:pt x="547" y="204"/>
                                </a:lnTo>
                                <a:lnTo>
                                  <a:pt x="549" y="151"/>
                                </a:lnTo>
                                <a:lnTo>
                                  <a:pt x="568" y="100"/>
                                </a:lnTo>
                                <a:lnTo>
                                  <a:pt x="583" y="107"/>
                                </a:lnTo>
                                <a:lnTo>
                                  <a:pt x="597" y="121"/>
                                </a:lnTo>
                                <a:lnTo>
                                  <a:pt x="609" y="136"/>
                                </a:lnTo>
                                <a:lnTo>
                                  <a:pt x="655" y="159"/>
                                </a:lnTo>
                                <a:lnTo>
                                  <a:pt x="707" y="166"/>
                                </a:lnTo>
                                <a:lnTo>
                                  <a:pt x="760" y="159"/>
                                </a:lnTo>
                                <a:lnTo>
                                  <a:pt x="808" y="142"/>
                                </a:lnTo>
                                <a:lnTo>
                                  <a:pt x="837" y="116"/>
                                </a:lnTo>
                                <a:lnTo>
                                  <a:pt x="862" y="91"/>
                                </a:lnTo>
                                <a:lnTo>
                                  <a:pt x="897" y="92"/>
                                </a:lnTo>
                                <a:lnTo>
                                  <a:pt x="900" y="104"/>
                                </a:lnTo>
                                <a:lnTo>
                                  <a:pt x="904" y="127"/>
                                </a:lnTo>
                                <a:lnTo>
                                  <a:pt x="906" y="139"/>
                                </a:lnTo>
                                <a:lnTo>
                                  <a:pt x="903" y="184"/>
                                </a:lnTo>
                                <a:lnTo>
                                  <a:pt x="900" y="229"/>
                                </a:lnTo>
                                <a:lnTo>
                                  <a:pt x="895" y="275"/>
                                </a:lnTo>
                                <a:lnTo>
                                  <a:pt x="890" y="321"/>
                                </a:lnTo>
                                <a:lnTo>
                                  <a:pt x="884" y="366"/>
                                </a:lnTo>
                                <a:lnTo>
                                  <a:pt x="878" y="412"/>
                                </a:lnTo>
                                <a:lnTo>
                                  <a:pt x="871" y="457"/>
                                </a:lnTo>
                                <a:lnTo>
                                  <a:pt x="863" y="504"/>
                                </a:lnTo>
                                <a:lnTo>
                                  <a:pt x="855" y="548"/>
                                </a:lnTo>
                                <a:lnTo>
                                  <a:pt x="845" y="592"/>
                                </a:lnTo>
                                <a:lnTo>
                                  <a:pt x="835" y="636"/>
                                </a:lnTo>
                                <a:lnTo>
                                  <a:pt x="823" y="680"/>
                                </a:lnTo>
                                <a:lnTo>
                                  <a:pt x="809" y="723"/>
                                </a:lnTo>
                                <a:lnTo>
                                  <a:pt x="796" y="766"/>
                                </a:lnTo>
                                <a:lnTo>
                                  <a:pt x="781" y="806"/>
                                </a:lnTo>
                                <a:lnTo>
                                  <a:pt x="764" y="847"/>
                                </a:lnTo>
                                <a:close/>
                                <a:moveTo>
                                  <a:pt x="878" y="100"/>
                                </a:moveTo>
                                <a:lnTo>
                                  <a:pt x="868" y="112"/>
                                </a:lnTo>
                                <a:lnTo>
                                  <a:pt x="848" y="134"/>
                                </a:lnTo>
                                <a:lnTo>
                                  <a:pt x="838" y="146"/>
                                </a:lnTo>
                                <a:lnTo>
                                  <a:pt x="792" y="176"/>
                                </a:lnTo>
                                <a:lnTo>
                                  <a:pt x="738" y="189"/>
                                </a:lnTo>
                                <a:lnTo>
                                  <a:pt x="682" y="190"/>
                                </a:lnTo>
                                <a:lnTo>
                                  <a:pt x="629" y="182"/>
                                </a:lnTo>
                                <a:lnTo>
                                  <a:pt x="629" y="184"/>
                                </a:lnTo>
                                <a:lnTo>
                                  <a:pt x="629" y="187"/>
                                </a:lnTo>
                                <a:lnTo>
                                  <a:pt x="629" y="188"/>
                                </a:lnTo>
                                <a:lnTo>
                                  <a:pt x="651" y="198"/>
                                </a:lnTo>
                                <a:lnTo>
                                  <a:pt x="674" y="205"/>
                                </a:lnTo>
                                <a:lnTo>
                                  <a:pt x="701" y="210"/>
                                </a:lnTo>
                                <a:lnTo>
                                  <a:pt x="716" y="208"/>
                                </a:lnTo>
                                <a:lnTo>
                                  <a:pt x="734" y="206"/>
                                </a:lnTo>
                                <a:lnTo>
                                  <a:pt x="747" y="214"/>
                                </a:lnTo>
                                <a:lnTo>
                                  <a:pt x="723" y="223"/>
                                </a:lnTo>
                                <a:lnTo>
                                  <a:pt x="699" y="232"/>
                                </a:lnTo>
                                <a:lnTo>
                                  <a:pt x="683" y="234"/>
                                </a:lnTo>
                                <a:lnTo>
                                  <a:pt x="702" y="241"/>
                                </a:lnTo>
                                <a:lnTo>
                                  <a:pt x="719" y="246"/>
                                </a:lnTo>
                                <a:lnTo>
                                  <a:pt x="742" y="246"/>
                                </a:lnTo>
                                <a:lnTo>
                                  <a:pt x="791" y="229"/>
                                </a:lnTo>
                                <a:lnTo>
                                  <a:pt x="828" y="194"/>
                                </a:lnTo>
                                <a:lnTo>
                                  <a:pt x="866" y="158"/>
                                </a:lnTo>
                                <a:lnTo>
                                  <a:pt x="856" y="199"/>
                                </a:lnTo>
                                <a:lnTo>
                                  <a:pt x="827" y="230"/>
                                </a:lnTo>
                                <a:lnTo>
                                  <a:pt x="794" y="258"/>
                                </a:lnTo>
                                <a:lnTo>
                                  <a:pt x="753" y="275"/>
                                </a:lnTo>
                                <a:lnTo>
                                  <a:pt x="707" y="275"/>
                                </a:lnTo>
                                <a:lnTo>
                                  <a:pt x="663" y="270"/>
                                </a:lnTo>
                                <a:lnTo>
                                  <a:pt x="683" y="306"/>
                                </a:lnTo>
                                <a:lnTo>
                                  <a:pt x="705" y="339"/>
                                </a:lnTo>
                                <a:lnTo>
                                  <a:pt x="735" y="370"/>
                                </a:lnTo>
                                <a:lnTo>
                                  <a:pt x="756" y="378"/>
                                </a:lnTo>
                                <a:lnTo>
                                  <a:pt x="781" y="376"/>
                                </a:lnTo>
                                <a:lnTo>
                                  <a:pt x="804" y="373"/>
                                </a:lnTo>
                                <a:lnTo>
                                  <a:pt x="791" y="393"/>
                                </a:lnTo>
                                <a:lnTo>
                                  <a:pt x="785" y="415"/>
                                </a:lnTo>
                                <a:lnTo>
                                  <a:pt x="774" y="433"/>
                                </a:lnTo>
                                <a:lnTo>
                                  <a:pt x="751" y="437"/>
                                </a:lnTo>
                                <a:lnTo>
                                  <a:pt x="728" y="437"/>
                                </a:lnTo>
                                <a:lnTo>
                                  <a:pt x="713" y="423"/>
                                </a:lnTo>
                                <a:lnTo>
                                  <a:pt x="724" y="417"/>
                                </a:lnTo>
                                <a:lnTo>
                                  <a:pt x="746" y="406"/>
                                </a:lnTo>
                                <a:lnTo>
                                  <a:pt x="757" y="399"/>
                                </a:lnTo>
                                <a:lnTo>
                                  <a:pt x="718" y="376"/>
                                </a:lnTo>
                                <a:lnTo>
                                  <a:pt x="683" y="347"/>
                                </a:lnTo>
                                <a:lnTo>
                                  <a:pt x="652" y="310"/>
                                </a:lnTo>
                                <a:lnTo>
                                  <a:pt x="626" y="270"/>
                                </a:lnTo>
                                <a:lnTo>
                                  <a:pt x="604" y="226"/>
                                </a:lnTo>
                                <a:lnTo>
                                  <a:pt x="587" y="180"/>
                                </a:lnTo>
                                <a:lnTo>
                                  <a:pt x="592" y="177"/>
                                </a:lnTo>
                                <a:lnTo>
                                  <a:pt x="598" y="169"/>
                                </a:lnTo>
                                <a:lnTo>
                                  <a:pt x="602" y="166"/>
                                </a:lnTo>
                                <a:lnTo>
                                  <a:pt x="603" y="158"/>
                                </a:lnTo>
                                <a:lnTo>
                                  <a:pt x="603" y="149"/>
                                </a:lnTo>
                                <a:lnTo>
                                  <a:pt x="597" y="144"/>
                                </a:lnTo>
                                <a:lnTo>
                                  <a:pt x="590" y="144"/>
                                </a:lnTo>
                                <a:lnTo>
                                  <a:pt x="583" y="146"/>
                                </a:lnTo>
                                <a:lnTo>
                                  <a:pt x="580" y="154"/>
                                </a:lnTo>
                                <a:lnTo>
                                  <a:pt x="581" y="199"/>
                                </a:lnTo>
                                <a:lnTo>
                                  <a:pt x="584" y="245"/>
                                </a:lnTo>
                                <a:lnTo>
                                  <a:pt x="590" y="291"/>
                                </a:lnTo>
                                <a:lnTo>
                                  <a:pt x="596" y="337"/>
                                </a:lnTo>
                                <a:lnTo>
                                  <a:pt x="605" y="384"/>
                                </a:lnTo>
                                <a:lnTo>
                                  <a:pt x="614" y="431"/>
                                </a:lnTo>
                                <a:lnTo>
                                  <a:pt x="625" y="477"/>
                                </a:lnTo>
                                <a:lnTo>
                                  <a:pt x="636" y="522"/>
                                </a:lnTo>
                                <a:lnTo>
                                  <a:pt x="647" y="567"/>
                                </a:lnTo>
                                <a:lnTo>
                                  <a:pt x="659" y="611"/>
                                </a:lnTo>
                                <a:lnTo>
                                  <a:pt x="695" y="580"/>
                                </a:lnTo>
                                <a:lnTo>
                                  <a:pt x="728" y="546"/>
                                </a:lnTo>
                                <a:lnTo>
                                  <a:pt x="757" y="510"/>
                                </a:lnTo>
                                <a:lnTo>
                                  <a:pt x="781" y="472"/>
                                </a:lnTo>
                                <a:lnTo>
                                  <a:pt x="803" y="431"/>
                                </a:lnTo>
                                <a:lnTo>
                                  <a:pt x="822" y="389"/>
                                </a:lnTo>
                                <a:lnTo>
                                  <a:pt x="838" y="347"/>
                                </a:lnTo>
                                <a:lnTo>
                                  <a:pt x="853" y="303"/>
                                </a:lnTo>
                                <a:lnTo>
                                  <a:pt x="866" y="258"/>
                                </a:lnTo>
                                <a:lnTo>
                                  <a:pt x="878" y="212"/>
                                </a:lnTo>
                                <a:lnTo>
                                  <a:pt x="880" y="173"/>
                                </a:lnTo>
                                <a:lnTo>
                                  <a:pt x="886" y="135"/>
                                </a:lnTo>
                                <a:lnTo>
                                  <a:pt x="878" y="100"/>
                                </a:lnTo>
                                <a:close/>
                              </a:path>
                            </a:pathLst>
                          </a:custGeom>
                          <a:solidFill>
                            <a:srgbClr val="FFFFFF"/>
                          </a:solidFill>
                          <a:ln>
                            <a:noFill/>
                          </a:ln>
                        </wps:spPr>
                        <wps:bodyPr rot="0" vert="horz" wrap="square" lIns="91440" tIns="45720" rIns="91440" bIns="45720" anchor="t" anchorCtr="0" upright="1">
                          <a:noAutofit/>
                        </wps:bodyPr>
                      </wps:wsp>
                      <wps:wsp>
                        <wps:cNvPr id="135" name="Freeform 136"/>
                        <wps:cNvSpPr>
                          <a:spLocks noEditPoints="1"/>
                        </wps:cNvSpPr>
                        <wps:spPr bwMode="auto">
                          <a:xfrm>
                            <a:off x="267" y="555"/>
                            <a:ext cx="250" cy="254"/>
                          </a:xfrm>
                          <a:custGeom>
                            <a:avLst/>
                            <a:gdLst>
                              <a:gd name="T0" fmla="*/ 745 w 997"/>
                              <a:gd name="T1" fmla="*/ 348 h 1018"/>
                              <a:gd name="T2" fmla="*/ 612 w 997"/>
                              <a:gd name="T3" fmla="*/ 19 h 1018"/>
                              <a:gd name="T4" fmla="*/ 471 w 997"/>
                              <a:gd name="T5" fmla="*/ 279 h 1018"/>
                              <a:gd name="T6" fmla="*/ 323 w 997"/>
                              <a:gd name="T7" fmla="*/ 110 h 1018"/>
                              <a:gd name="T8" fmla="*/ 182 w 997"/>
                              <a:gd name="T9" fmla="*/ 211 h 1018"/>
                              <a:gd name="T10" fmla="*/ 42 w 997"/>
                              <a:gd name="T11" fmla="*/ 209 h 1018"/>
                              <a:gd name="T12" fmla="*/ 5 w 997"/>
                              <a:gd name="T13" fmla="*/ 361 h 1018"/>
                              <a:gd name="T14" fmla="*/ 92 w 997"/>
                              <a:gd name="T15" fmla="*/ 425 h 1018"/>
                              <a:gd name="T16" fmla="*/ 98 w 997"/>
                              <a:gd name="T17" fmla="*/ 820 h 1018"/>
                              <a:gd name="T18" fmla="*/ 115 w 997"/>
                              <a:gd name="T19" fmla="*/ 530 h 1018"/>
                              <a:gd name="T20" fmla="*/ 174 w 997"/>
                              <a:gd name="T21" fmla="*/ 348 h 1018"/>
                              <a:gd name="T22" fmla="*/ 224 w 997"/>
                              <a:gd name="T23" fmla="*/ 559 h 1018"/>
                              <a:gd name="T24" fmla="*/ 224 w 997"/>
                              <a:gd name="T25" fmla="*/ 1018 h 1018"/>
                              <a:gd name="T26" fmla="*/ 246 w 997"/>
                              <a:gd name="T27" fmla="*/ 879 h 1018"/>
                              <a:gd name="T28" fmla="*/ 246 w 997"/>
                              <a:gd name="T29" fmla="*/ 378 h 1018"/>
                              <a:gd name="T30" fmla="*/ 355 w 997"/>
                              <a:gd name="T31" fmla="*/ 369 h 1018"/>
                              <a:gd name="T32" fmla="*/ 355 w 997"/>
                              <a:gd name="T33" fmla="*/ 787 h 1018"/>
                              <a:gd name="T34" fmla="*/ 377 w 997"/>
                              <a:gd name="T35" fmla="*/ 692 h 1018"/>
                              <a:gd name="T36" fmla="*/ 403 w 997"/>
                              <a:gd name="T37" fmla="*/ 354 h 1018"/>
                              <a:gd name="T38" fmla="*/ 485 w 997"/>
                              <a:gd name="T39" fmla="*/ 458 h 1018"/>
                              <a:gd name="T40" fmla="*/ 485 w 997"/>
                              <a:gd name="T41" fmla="*/ 942 h 1018"/>
                              <a:gd name="T42" fmla="*/ 507 w 997"/>
                              <a:gd name="T43" fmla="*/ 792 h 1018"/>
                              <a:gd name="T44" fmla="*/ 509 w 997"/>
                              <a:gd name="T45" fmla="*/ 369 h 1018"/>
                              <a:gd name="T46" fmla="*/ 608 w 997"/>
                              <a:gd name="T47" fmla="*/ 386 h 1018"/>
                              <a:gd name="T48" fmla="*/ 620 w 997"/>
                              <a:gd name="T49" fmla="*/ 746 h 1018"/>
                              <a:gd name="T50" fmla="*/ 631 w 997"/>
                              <a:gd name="T51" fmla="*/ 431 h 1018"/>
                              <a:gd name="T52" fmla="*/ 729 w 997"/>
                              <a:gd name="T53" fmla="*/ 364 h 1018"/>
                              <a:gd name="T54" fmla="*/ 734 w 997"/>
                              <a:gd name="T55" fmla="*/ 681 h 1018"/>
                              <a:gd name="T56" fmla="*/ 740 w 997"/>
                              <a:gd name="T57" fmla="*/ 994 h 1018"/>
                              <a:gd name="T58" fmla="*/ 756 w 997"/>
                              <a:gd name="T59" fmla="*/ 753 h 1018"/>
                              <a:gd name="T60" fmla="*/ 756 w 997"/>
                              <a:gd name="T61" fmla="*/ 369 h 1018"/>
                              <a:gd name="T62" fmla="*/ 862 w 997"/>
                              <a:gd name="T63" fmla="*/ 380 h 1018"/>
                              <a:gd name="T64" fmla="*/ 860 w 997"/>
                              <a:gd name="T65" fmla="*/ 887 h 1018"/>
                              <a:gd name="T66" fmla="*/ 882 w 997"/>
                              <a:gd name="T67" fmla="*/ 745 h 1018"/>
                              <a:gd name="T68" fmla="*/ 887 w 997"/>
                              <a:gd name="T69" fmla="*/ 364 h 1018"/>
                              <a:gd name="T70" fmla="*/ 997 w 997"/>
                              <a:gd name="T71" fmla="*/ 349 h 1018"/>
                              <a:gd name="T72" fmla="*/ 871 w 997"/>
                              <a:gd name="T73" fmla="*/ 0 h 1018"/>
                              <a:gd name="T74" fmla="*/ 124 w 997"/>
                              <a:gd name="T75" fmla="*/ 324 h 1018"/>
                              <a:gd name="T76" fmla="*/ 98 w 997"/>
                              <a:gd name="T77" fmla="*/ 297 h 1018"/>
                              <a:gd name="T78" fmla="*/ 74 w 997"/>
                              <a:gd name="T79" fmla="*/ 270 h 1018"/>
                              <a:gd name="T80" fmla="*/ 115 w 997"/>
                              <a:gd name="T81" fmla="*/ 244 h 1018"/>
                              <a:gd name="T82" fmla="*/ 146 w 997"/>
                              <a:gd name="T83" fmla="*/ 270 h 1018"/>
                              <a:gd name="T84" fmla="*/ 376 w 997"/>
                              <a:gd name="T85" fmla="*/ 289 h 1018"/>
                              <a:gd name="T86" fmla="*/ 349 w 997"/>
                              <a:gd name="T87" fmla="*/ 321 h 1018"/>
                              <a:gd name="T88" fmla="*/ 324 w 997"/>
                              <a:gd name="T89" fmla="*/ 286 h 1018"/>
                              <a:gd name="T90" fmla="*/ 351 w 997"/>
                              <a:gd name="T91" fmla="*/ 249 h 1018"/>
                              <a:gd name="T92" fmla="*/ 373 w 997"/>
                              <a:gd name="T93" fmla="*/ 267 h 1018"/>
                              <a:gd name="T94" fmla="*/ 406 w 997"/>
                              <a:gd name="T95" fmla="*/ 300 h 1018"/>
                              <a:gd name="T96" fmla="*/ 636 w 997"/>
                              <a:gd name="T97" fmla="*/ 318 h 1018"/>
                              <a:gd name="T98" fmla="*/ 599 w 997"/>
                              <a:gd name="T99" fmla="*/ 291 h 1018"/>
                              <a:gd name="T100" fmla="*/ 594 w 997"/>
                              <a:gd name="T101" fmla="*/ 268 h 1018"/>
                              <a:gd name="T102" fmla="*/ 636 w 997"/>
                              <a:gd name="T103" fmla="*/ 239 h 1018"/>
                              <a:gd name="T104" fmla="*/ 656 w 997"/>
                              <a:gd name="T105" fmla="*/ 265 h 1018"/>
                              <a:gd name="T106" fmla="*/ 888 w 997"/>
                              <a:gd name="T107" fmla="*/ 315 h 1018"/>
                              <a:gd name="T108" fmla="*/ 853 w 997"/>
                              <a:gd name="T109" fmla="*/ 289 h 1018"/>
                              <a:gd name="T110" fmla="*/ 848 w 997"/>
                              <a:gd name="T111" fmla="*/ 265 h 1018"/>
                              <a:gd name="T112" fmla="*/ 888 w 997"/>
                              <a:gd name="T113" fmla="*/ 235 h 1018"/>
                              <a:gd name="T114" fmla="*/ 910 w 997"/>
                              <a:gd name="T115" fmla="*/ 262 h 10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997" h="1018">
                                <a:moveTo>
                                  <a:pt x="871" y="0"/>
                                </a:moveTo>
                                <a:lnTo>
                                  <a:pt x="864" y="19"/>
                                </a:lnTo>
                                <a:lnTo>
                                  <a:pt x="847" y="69"/>
                                </a:lnTo>
                                <a:lnTo>
                                  <a:pt x="821" y="137"/>
                                </a:lnTo>
                                <a:lnTo>
                                  <a:pt x="795" y="211"/>
                                </a:lnTo>
                                <a:lnTo>
                                  <a:pt x="771" y="279"/>
                                </a:lnTo>
                                <a:lnTo>
                                  <a:pt x="752" y="329"/>
                                </a:lnTo>
                                <a:lnTo>
                                  <a:pt x="745" y="348"/>
                                </a:lnTo>
                                <a:lnTo>
                                  <a:pt x="739" y="329"/>
                                </a:lnTo>
                                <a:lnTo>
                                  <a:pt x="720" y="279"/>
                                </a:lnTo>
                                <a:lnTo>
                                  <a:pt x="696" y="211"/>
                                </a:lnTo>
                                <a:lnTo>
                                  <a:pt x="668" y="137"/>
                                </a:lnTo>
                                <a:lnTo>
                                  <a:pt x="644" y="69"/>
                                </a:lnTo>
                                <a:lnTo>
                                  <a:pt x="626" y="19"/>
                                </a:lnTo>
                                <a:lnTo>
                                  <a:pt x="619" y="0"/>
                                </a:lnTo>
                                <a:lnTo>
                                  <a:pt x="612" y="19"/>
                                </a:lnTo>
                                <a:lnTo>
                                  <a:pt x="595" y="69"/>
                                </a:lnTo>
                                <a:lnTo>
                                  <a:pt x="571" y="137"/>
                                </a:lnTo>
                                <a:lnTo>
                                  <a:pt x="544" y="211"/>
                                </a:lnTo>
                                <a:lnTo>
                                  <a:pt x="520" y="279"/>
                                </a:lnTo>
                                <a:lnTo>
                                  <a:pt x="502" y="329"/>
                                </a:lnTo>
                                <a:lnTo>
                                  <a:pt x="496" y="348"/>
                                </a:lnTo>
                                <a:lnTo>
                                  <a:pt x="489" y="329"/>
                                </a:lnTo>
                                <a:lnTo>
                                  <a:pt x="471" y="279"/>
                                </a:lnTo>
                                <a:lnTo>
                                  <a:pt x="444" y="211"/>
                                </a:lnTo>
                                <a:lnTo>
                                  <a:pt x="417" y="137"/>
                                </a:lnTo>
                                <a:lnTo>
                                  <a:pt x="391" y="69"/>
                                </a:lnTo>
                                <a:lnTo>
                                  <a:pt x="373" y="19"/>
                                </a:lnTo>
                                <a:lnTo>
                                  <a:pt x="365" y="0"/>
                                </a:lnTo>
                                <a:lnTo>
                                  <a:pt x="360" y="15"/>
                                </a:lnTo>
                                <a:lnTo>
                                  <a:pt x="345" y="54"/>
                                </a:lnTo>
                                <a:lnTo>
                                  <a:pt x="323" y="110"/>
                                </a:lnTo>
                                <a:lnTo>
                                  <a:pt x="299" y="174"/>
                                </a:lnTo>
                                <a:lnTo>
                                  <a:pt x="275" y="238"/>
                                </a:lnTo>
                                <a:lnTo>
                                  <a:pt x="254" y="293"/>
                                </a:lnTo>
                                <a:lnTo>
                                  <a:pt x="239" y="333"/>
                                </a:lnTo>
                                <a:lnTo>
                                  <a:pt x="233" y="348"/>
                                </a:lnTo>
                                <a:lnTo>
                                  <a:pt x="226" y="329"/>
                                </a:lnTo>
                                <a:lnTo>
                                  <a:pt x="208" y="279"/>
                                </a:lnTo>
                                <a:lnTo>
                                  <a:pt x="182" y="211"/>
                                </a:lnTo>
                                <a:lnTo>
                                  <a:pt x="155" y="137"/>
                                </a:lnTo>
                                <a:lnTo>
                                  <a:pt x="130" y="69"/>
                                </a:lnTo>
                                <a:lnTo>
                                  <a:pt x="111" y="19"/>
                                </a:lnTo>
                                <a:lnTo>
                                  <a:pt x="104" y="0"/>
                                </a:lnTo>
                                <a:lnTo>
                                  <a:pt x="99" y="18"/>
                                </a:lnTo>
                                <a:lnTo>
                                  <a:pt x="84" y="68"/>
                                </a:lnTo>
                                <a:lnTo>
                                  <a:pt x="64" y="136"/>
                                </a:lnTo>
                                <a:lnTo>
                                  <a:pt x="42" y="209"/>
                                </a:lnTo>
                                <a:lnTo>
                                  <a:pt x="22" y="276"/>
                                </a:lnTo>
                                <a:lnTo>
                                  <a:pt x="7" y="325"/>
                                </a:lnTo>
                                <a:lnTo>
                                  <a:pt x="1" y="344"/>
                                </a:lnTo>
                                <a:lnTo>
                                  <a:pt x="1" y="349"/>
                                </a:lnTo>
                                <a:lnTo>
                                  <a:pt x="0" y="360"/>
                                </a:lnTo>
                                <a:lnTo>
                                  <a:pt x="0" y="366"/>
                                </a:lnTo>
                                <a:lnTo>
                                  <a:pt x="5" y="361"/>
                                </a:lnTo>
                                <a:lnTo>
                                  <a:pt x="23" y="353"/>
                                </a:lnTo>
                                <a:lnTo>
                                  <a:pt x="52" y="348"/>
                                </a:lnTo>
                                <a:lnTo>
                                  <a:pt x="77" y="354"/>
                                </a:lnTo>
                                <a:lnTo>
                                  <a:pt x="89" y="364"/>
                                </a:lnTo>
                                <a:lnTo>
                                  <a:pt x="92" y="369"/>
                                </a:lnTo>
                                <a:lnTo>
                                  <a:pt x="92" y="385"/>
                                </a:lnTo>
                                <a:lnTo>
                                  <a:pt x="92" y="425"/>
                                </a:lnTo>
                                <a:lnTo>
                                  <a:pt x="92" y="485"/>
                                </a:lnTo>
                                <a:lnTo>
                                  <a:pt x="92" y="557"/>
                                </a:lnTo>
                                <a:lnTo>
                                  <a:pt x="92" y="631"/>
                                </a:lnTo>
                                <a:lnTo>
                                  <a:pt x="92" y="703"/>
                                </a:lnTo>
                                <a:lnTo>
                                  <a:pt x="92" y="761"/>
                                </a:lnTo>
                                <a:lnTo>
                                  <a:pt x="92" y="802"/>
                                </a:lnTo>
                                <a:lnTo>
                                  <a:pt x="92" y="818"/>
                                </a:lnTo>
                                <a:lnTo>
                                  <a:pt x="98" y="820"/>
                                </a:lnTo>
                                <a:lnTo>
                                  <a:pt x="110" y="824"/>
                                </a:lnTo>
                                <a:lnTo>
                                  <a:pt x="115" y="828"/>
                                </a:lnTo>
                                <a:lnTo>
                                  <a:pt x="115" y="814"/>
                                </a:lnTo>
                                <a:lnTo>
                                  <a:pt x="115" y="779"/>
                                </a:lnTo>
                                <a:lnTo>
                                  <a:pt x="115" y="728"/>
                                </a:lnTo>
                                <a:lnTo>
                                  <a:pt x="115" y="666"/>
                                </a:lnTo>
                                <a:lnTo>
                                  <a:pt x="115" y="598"/>
                                </a:lnTo>
                                <a:lnTo>
                                  <a:pt x="115" y="530"/>
                                </a:lnTo>
                                <a:lnTo>
                                  <a:pt x="115" y="468"/>
                                </a:lnTo>
                                <a:lnTo>
                                  <a:pt x="116" y="416"/>
                                </a:lnTo>
                                <a:lnTo>
                                  <a:pt x="116" y="381"/>
                                </a:lnTo>
                                <a:lnTo>
                                  <a:pt x="116" y="369"/>
                                </a:lnTo>
                                <a:lnTo>
                                  <a:pt x="121" y="364"/>
                                </a:lnTo>
                                <a:lnTo>
                                  <a:pt x="137" y="354"/>
                                </a:lnTo>
                                <a:lnTo>
                                  <a:pt x="174" y="348"/>
                                </a:lnTo>
                                <a:lnTo>
                                  <a:pt x="209" y="354"/>
                                </a:lnTo>
                                <a:lnTo>
                                  <a:pt x="222" y="364"/>
                                </a:lnTo>
                                <a:lnTo>
                                  <a:pt x="224" y="369"/>
                                </a:lnTo>
                                <a:lnTo>
                                  <a:pt x="224" y="378"/>
                                </a:lnTo>
                                <a:lnTo>
                                  <a:pt x="224" y="404"/>
                                </a:lnTo>
                                <a:lnTo>
                                  <a:pt x="224" y="446"/>
                                </a:lnTo>
                                <a:lnTo>
                                  <a:pt x="224" y="497"/>
                                </a:lnTo>
                                <a:lnTo>
                                  <a:pt x="224" y="559"/>
                                </a:lnTo>
                                <a:lnTo>
                                  <a:pt x="224" y="625"/>
                                </a:lnTo>
                                <a:lnTo>
                                  <a:pt x="224" y="694"/>
                                </a:lnTo>
                                <a:lnTo>
                                  <a:pt x="224" y="762"/>
                                </a:lnTo>
                                <a:lnTo>
                                  <a:pt x="224" y="829"/>
                                </a:lnTo>
                                <a:lnTo>
                                  <a:pt x="224" y="889"/>
                                </a:lnTo>
                                <a:lnTo>
                                  <a:pt x="224" y="942"/>
                                </a:lnTo>
                                <a:lnTo>
                                  <a:pt x="224" y="982"/>
                                </a:lnTo>
                                <a:lnTo>
                                  <a:pt x="224" y="1009"/>
                                </a:lnTo>
                                <a:lnTo>
                                  <a:pt x="224" y="1018"/>
                                </a:lnTo>
                                <a:lnTo>
                                  <a:pt x="230" y="1015"/>
                                </a:lnTo>
                                <a:lnTo>
                                  <a:pt x="241" y="1009"/>
                                </a:lnTo>
                                <a:lnTo>
                                  <a:pt x="246" y="1005"/>
                                </a:lnTo>
                                <a:lnTo>
                                  <a:pt x="246" y="996"/>
                                </a:lnTo>
                                <a:lnTo>
                                  <a:pt x="246" y="970"/>
                                </a:lnTo>
                                <a:lnTo>
                                  <a:pt x="246" y="931"/>
                                </a:lnTo>
                                <a:lnTo>
                                  <a:pt x="246" y="879"/>
                                </a:lnTo>
                                <a:lnTo>
                                  <a:pt x="246" y="820"/>
                                </a:lnTo>
                                <a:lnTo>
                                  <a:pt x="246" y="754"/>
                                </a:lnTo>
                                <a:lnTo>
                                  <a:pt x="246" y="687"/>
                                </a:lnTo>
                                <a:lnTo>
                                  <a:pt x="246" y="620"/>
                                </a:lnTo>
                                <a:lnTo>
                                  <a:pt x="246" y="554"/>
                                </a:lnTo>
                                <a:lnTo>
                                  <a:pt x="246" y="495"/>
                                </a:lnTo>
                                <a:lnTo>
                                  <a:pt x="246" y="444"/>
                                </a:lnTo>
                                <a:lnTo>
                                  <a:pt x="246" y="404"/>
                                </a:lnTo>
                                <a:lnTo>
                                  <a:pt x="246" y="378"/>
                                </a:lnTo>
                                <a:lnTo>
                                  <a:pt x="246" y="369"/>
                                </a:lnTo>
                                <a:lnTo>
                                  <a:pt x="253" y="363"/>
                                </a:lnTo>
                                <a:lnTo>
                                  <a:pt x="272" y="353"/>
                                </a:lnTo>
                                <a:lnTo>
                                  <a:pt x="306" y="348"/>
                                </a:lnTo>
                                <a:lnTo>
                                  <a:pt x="338" y="355"/>
                                </a:lnTo>
                                <a:lnTo>
                                  <a:pt x="352" y="364"/>
                                </a:lnTo>
                                <a:lnTo>
                                  <a:pt x="355" y="369"/>
                                </a:lnTo>
                                <a:lnTo>
                                  <a:pt x="355" y="383"/>
                                </a:lnTo>
                                <a:lnTo>
                                  <a:pt x="355" y="424"/>
                                </a:lnTo>
                                <a:lnTo>
                                  <a:pt x="355" y="481"/>
                                </a:lnTo>
                                <a:lnTo>
                                  <a:pt x="355" y="550"/>
                                </a:lnTo>
                                <a:lnTo>
                                  <a:pt x="355" y="622"/>
                                </a:lnTo>
                                <a:lnTo>
                                  <a:pt x="355" y="690"/>
                                </a:lnTo>
                                <a:lnTo>
                                  <a:pt x="355" y="748"/>
                                </a:lnTo>
                                <a:lnTo>
                                  <a:pt x="355" y="787"/>
                                </a:lnTo>
                                <a:lnTo>
                                  <a:pt x="355" y="802"/>
                                </a:lnTo>
                                <a:lnTo>
                                  <a:pt x="364" y="794"/>
                                </a:lnTo>
                                <a:lnTo>
                                  <a:pt x="373" y="799"/>
                                </a:lnTo>
                                <a:lnTo>
                                  <a:pt x="377" y="803"/>
                                </a:lnTo>
                                <a:lnTo>
                                  <a:pt x="377" y="788"/>
                                </a:lnTo>
                                <a:lnTo>
                                  <a:pt x="377" y="749"/>
                                </a:lnTo>
                                <a:lnTo>
                                  <a:pt x="377" y="692"/>
                                </a:lnTo>
                                <a:lnTo>
                                  <a:pt x="377" y="622"/>
                                </a:lnTo>
                                <a:lnTo>
                                  <a:pt x="377" y="550"/>
                                </a:lnTo>
                                <a:lnTo>
                                  <a:pt x="377" y="482"/>
                                </a:lnTo>
                                <a:lnTo>
                                  <a:pt x="377" y="424"/>
                                </a:lnTo>
                                <a:lnTo>
                                  <a:pt x="377" y="383"/>
                                </a:lnTo>
                                <a:lnTo>
                                  <a:pt x="377" y="369"/>
                                </a:lnTo>
                                <a:lnTo>
                                  <a:pt x="384" y="364"/>
                                </a:lnTo>
                                <a:lnTo>
                                  <a:pt x="403" y="354"/>
                                </a:lnTo>
                                <a:lnTo>
                                  <a:pt x="432" y="348"/>
                                </a:lnTo>
                                <a:lnTo>
                                  <a:pt x="461" y="354"/>
                                </a:lnTo>
                                <a:lnTo>
                                  <a:pt x="478" y="364"/>
                                </a:lnTo>
                                <a:lnTo>
                                  <a:pt x="485" y="369"/>
                                </a:lnTo>
                                <a:lnTo>
                                  <a:pt x="485" y="380"/>
                                </a:lnTo>
                                <a:lnTo>
                                  <a:pt x="485" y="411"/>
                                </a:lnTo>
                                <a:lnTo>
                                  <a:pt x="485" y="458"/>
                                </a:lnTo>
                                <a:lnTo>
                                  <a:pt x="485" y="517"/>
                                </a:lnTo>
                                <a:lnTo>
                                  <a:pt x="485" y="584"/>
                                </a:lnTo>
                                <a:lnTo>
                                  <a:pt x="485" y="655"/>
                                </a:lnTo>
                                <a:lnTo>
                                  <a:pt x="485" y="726"/>
                                </a:lnTo>
                                <a:lnTo>
                                  <a:pt x="485" y="792"/>
                                </a:lnTo>
                                <a:lnTo>
                                  <a:pt x="485" y="852"/>
                                </a:lnTo>
                                <a:lnTo>
                                  <a:pt x="485" y="899"/>
                                </a:lnTo>
                                <a:lnTo>
                                  <a:pt x="485" y="930"/>
                                </a:lnTo>
                                <a:lnTo>
                                  <a:pt x="485" y="942"/>
                                </a:lnTo>
                                <a:lnTo>
                                  <a:pt x="490" y="942"/>
                                </a:lnTo>
                                <a:lnTo>
                                  <a:pt x="500" y="942"/>
                                </a:lnTo>
                                <a:lnTo>
                                  <a:pt x="507" y="942"/>
                                </a:lnTo>
                                <a:lnTo>
                                  <a:pt x="507" y="931"/>
                                </a:lnTo>
                                <a:lnTo>
                                  <a:pt x="507" y="899"/>
                                </a:lnTo>
                                <a:lnTo>
                                  <a:pt x="507" y="852"/>
                                </a:lnTo>
                                <a:lnTo>
                                  <a:pt x="507" y="792"/>
                                </a:lnTo>
                                <a:lnTo>
                                  <a:pt x="508" y="726"/>
                                </a:lnTo>
                                <a:lnTo>
                                  <a:pt x="508" y="655"/>
                                </a:lnTo>
                                <a:lnTo>
                                  <a:pt x="508" y="584"/>
                                </a:lnTo>
                                <a:lnTo>
                                  <a:pt x="508" y="517"/>
                                </a:lnTo>
                                <a:lnTo>
                                  <a:pt x="509" y="458"/>
                                </a:lnTo>
                                <a:lnTo>
                                  <a:pt x="509" y="411"/>
                                </a:lnTo>
                                <a:lnTo>
                                  <a:pt x="509" y="380"/>
                                </a:lnTo>
                                <a:lnTo>
                                  <a:pt x="509" y="369"/>
                                </a:lnTo>
                                <a:lnTo>
                                  <a:pt x="516" y="364"/>
                                </a:lnTo>
                                <a:lnTo>
                                  <a:pt x="533" y="354"/>
                                </a:lnTo>
                                <a:lnTo>
                                  <a:pt x="563" y="348"/>
                                </a:lnTo>
                                <a:lnTo>
                                  <a:pt x="590" y="354"/>
                                </a:lnTo>
                                <a:lnTo>
                                  <a:pt x="605" y="364"/>
                                </a:lnTo>
                                <a:lnTo>
                                  <a:pt x="608" y="369"/>
                                </a:lnTo>
                                <a:lnTo>
                                  <a:pt x="608" y="386"/>
                                </a:lnTo>
                                <a:lnTo>
                                  <a:pt x="608" y="429"/>
                                </a:lnTo>
                                <a:lnTo>
                                  <a:pt x="608" y="491"/>
                                </a:lnTo>
                                <a:lnTo>
                                  <a:pt x="608" y="562"/>
                                </a:lnTo>
                                <a:lnTo>
                                  <a:pt x="608" y="633"/>
                                </a:lnTo>
                                <a:lnTo>
                                  <a:pt x="608" y="695"/>
                                </a:lnTo>
                                <a:lnTo>
                                  <a:pt x="608" y="738"/>
                                </a:lnTo>
                                <a:lnTo>
                                  <a:pt x="608" y="755"/>
                                </a:lnTo>
                                <a:lnTo>
                                  <a:pt x="620" y="746"/>
                                </a:lnTo>
                                <a:lnTo>
                                  <a:pt x="628" y="756"/>
                                </a:lnTo>
                                <a:lnTo>
                                  <a:pt x="631" y="764"/>
                                </a:lnTo>
                                <a:lnTo>
                                  <a:pt x="631" y="746"/>
                                </a:lnTo>
                                <a:lnTo>
                                  <a:pt x="631" y="703"/>
                                </a:lnTo>
                                <a:lnTo>
                                  <a:pt x="631" y="639"/>
                                </a:lnTo>
                                <a:lnTo>
                                  <a:pt x="631" y="567"/>
                                </a:lnTo>
                                <a:lnTo>
                                  <a:pt x="631" y="494"/>
                                </a:lnTo>
                                <a:lnTo>
                                  <a:pt x="631" y="431"/>
                                </a:lnTo>
                                <a:lnTo>
                                  <a:pt x="631" y="386"/>
                                </a:lnTo>
                                <a:lnTo>
                                  <a:pt x="631" y="369"/>
                                </a:lnTo>
                                <a:lnTo>
                                  <a:pt x="636" y="364"/>
                                </a:lnTo>
                                <a:lnTo>
                                  <a:pt x="653" y="354"/>
                                </a:lnTo>
                                <a:lnTo>
                                  <a:pt x="682" y="348"/>
                                </a:lnTo>
                                <a:lnTo>
                                  <a:pt x="711" y="354"/>
                                </a:lnTo>
                                <a:lnTo>
                                  <a:pt x="729" y="364"/>
                                </a:lnTo>
                                <a:lnTo>
                                  <a:pt x="734" y="369"/>
                                </a:lnTo>
                                <a:lnTo>
                                  <a:pt x="734" y="378"/>
                                </a:lnTo>
                                <a:lnTo>
                                  <a:pt x="734" y="403"/>
                                </a:lnTo>
                                <a:lnTo>
                                  <a:pt x="734" y="443"/>
                                </a:lnTo>
                                <a:lnTo>
                                  <a:pt x="734" y="492"/>
                                </a:lnTo>
                                <a:lnTo>
                                  <a:pt x="734" y="550"/>
                                </a:lnTo>
                                <a:lnTo>
                                  <a:pt x="734" y="614"/>
                                </a:lnTo>
                                <a:lnTo>
                                  <a:pt x="734" y="681"/>
                                </a:lnTo>
                                <a:lnTo>
                                  <a:pt x="734" y="746"/>
                                </a:lnTo>
                                <a:lnTo>
                                  <a:pt x="734" y="810"/>
                                </a:lnTo>
                                <a:lnTo>
                                  <a:pt x="734" y="868"/>
                                </a:lnTo>
                                <a:lnTo>
                                  <a:pt x="734" y="917"/>
                                </a:lnTo>
                                <a:lnTo>
                                  <a:pt x="734" y="957"/>
                                </a:lnTo>
                                <a:lnTo>
                                  <a:pt x="734" y="982"/>
                                </a:lnTo>
                                <a:lnTo>
                                  <a:pt x="734" y="991"/>
                                </a:lnTo>
                                <a:lnTo>
                                  <a:pt x="740" y="994"/>
                                </a:lnTo>
                                <a:lnTo>
                                  <a:pt x="750" y="1000"/>
                                </a:lnTo>
                                <a:lnTo>
                                  <a:pt x="756" y="1003"/>
                                </a:lnTo>
                                <a:lnTo>
                                  <a:pt x="756" y="994"/>
                                </a:lnTo>
                                <a:lnTo>
                                  <a:pt x="756" y="968"/>
                                </a:lnTo>
                                <a:lnTo>
                                  <a:pt x="756" y="928"/>
                                </a:lnTo>
                                <a:lnTo>
                                  <a:pt x="756" y="877"/>
                                </a:lnTo>
                                <a:lnTo>
                                  <a:pt x="756" y="818"/>
                                </a:lnTo>
                                <a:lnTo>
                                  <a:pt x="756" y="753"/>
                                </a:lnTo>
                                <a:lnTo>
                                  <a:pt x="756" y="686"/>
                                </a:lnTo>
                                <a:lnTo>
                                  <a:pt x="756" y="619"/>
                                </a:lnTo>
                                <a:lnTo>
                                  <a:pt x="756" y="553"/>
                                </a:lnTo>
                                <a:lnTo>
                                  <a:pt x="756" y="494"/>
                                </a:lnTo>
                                <a:lnTo>
                                  <a:pt x="756" y="444"/>
                                </a:lnTo>
                                <a:lnTo>
                                  <a:pt x="756" y="404"/>
                                </a:lnTo>
                                <a:lnTo>
                                  <a:pt x="756" y="378"/>
                                </a:lnTo>
                                <a:lnTo>
                                  <a:pt x="756" y="369"/>
                                </a:lnTo>
                                <a:lnTo>
                                  <a:pt x="763" y="364"/>
                                </a:lnTo>
                                <a:lnTo>
                                  <a:pt x="781" y="354"/>
                                </a:lnTo>
                                <a:lnTo>
                                  <a:pt x="809" y="348"/>
                                </a:lnTo>
                                <a:lnTo>
                                  <a:pt x="837" y="354"/>
                                </a:lnTo>
                                <a:lnTo>
                                  <a:pt x="855" y="364"/>
                                </a:lnTo>
                                <a:lnTo>
                                  <a:pt x="862" y="369"/>
                                </a:lnTo>
                                <a:lnTo>
                                  <a:pt x="862" y="380"/>
                                </a:lnTo>
                                <a:lnTo>
                                  <a:pt x="862" y="410"/>
                                </a:lnTo>
                                <a:lnTo>
                                  <a:pt x="862" y="456"/>
                                </a:lnTo>
                                <a:lnTo>
                                  <a:pt x="861" y="514"/>
                                </a:lnTo>
                                <a:lnTo>
                                  <a:pt x="861" y="580"/>
                                </a:lnTo>
                                <a:lnTo>
                                  <a:pt x="861" y="649"/>
                                </a:lnTo>
                                <a:lnTo>
                                  <a:pt x="860" y="719"/>
                                </a:lnTo>
                                <a:lnTo>
                                  <a:pt x="860" y="783"/>
                                </a:lnTo>
                                <a:lnTo>
                                  <a:pt x="860" y="841"/>
                                </a:lnTo>
                                <a:lnTo>
                                  <a:pt x="860" y="887"/>
                                </a:lnTo>
                                <a:lnTo>
                                  <a:pt x="860" y="917"/>
                                </a:lnTo>
                                <a:lnTo>
                                  <a:pt x="860" y="928"/>
                                </a:lnTo>
                                <a:lnTo>
                                  <a:pt x="865" y="896"/>
                                </a:lnTo>
                                <a:lnTo>
                                  <a:pt x="876" y="833"/>
                                </a:lnTo>
                                <a:lnTo>
                                  <a:pt x="882" y="799"/>
                                </a:lnTo>
                                <a:lnTo>
                                  <a:pt x="882" y="785"/>
                                </a:lnTo>
                                <a:lnTo>
                                  <a:pt x="882" y="745"/>
                                </a:lnTo>
                                <a:lnTo>
                                  <a:pt x="882" y="688"/>
                                </a:lnTo>
                                <a:lnTo>
                                  <a:pt x="882" y="620"/>
                                </a:lnTo>
                                <a:lnTo>
                                  <a:pt x="882" y="549"/>
                                </a:lnTo>
                                <a:lnTo>
                                  <a:pt x="882" y="481"/>
                                </a:lnTo>
                                <a:lnTo>
                                  <a:pt x="882" y="423"/>
                                </a:lnTo>
                                <a:lnTo>
                                  <a:pt x="882" y="383"/>
                                </a:lnTo>
                                <a:lnTo>
                                  <a:pt x="882" y="369"/>
                                </a:lnTo>
                                <a:lnTo>
                                  <a:pt x="887" y="364"/>
                                </a:lnTo>
                                <a:lnTo>
                                  <a:pt x="906" y="354"/>
                                </a:lnTo>
                                <a:lnTo>
                                  <a:pt x="937" y="348"/>
                                </a:lnTo>
                                <a:lnTo>
                                  <a:pt x="970" y="353"/>
                                </a:lnTo>
                                <a:lnTo>
                                  <a:pt x="991" y="361"/>
                                </a:lnTo>
                                <a:lnTo>
                                  <a:pt x="997" y="366"/>
                                </a:lnTo>
                                <a:lnTo>
                                  <a:pt x="997" y="360"/>
                                </a:lnTo>
                                <a:lnTo>
                                  <a:pt x="997" y="349"/>
                                </a:lnTo>
                                <a:lnTo>
                                  <a:pt x="996" y="344"/>
                                </a:lnTo>
                                <a:lnTo>
                                  <a:pt x="990" y="325"/>
                                </a:lnTo>
                                <a:lnTo>
                                  <a:pt x="972" y="276"/>
                                </a:lnTo>
                                <a:lnTo>
                                  <a:pt x="947" y="209"/>
                                </a:lnTo>
                                <a:lnTo>
                                  <a:pt x="920" y="136"/>
                                </a:lnTo>
                                <a:lnTo>
                                  <a:pt x="896" y="68"/>
                                </a:lnTo>
                                <a:lnTo>
                                  <a:pt x="877" y="18"/>
                                </a:lnTo>
                                <a:lnTo>
                                  <a:pt x="871" y="0"/>
                                </a:lnTo>
                                <a:close/>
                                <a:moveTo>
                                  <a:pt x="146" y="302"/>
                                </a:moveTo>
                                <a:lnTo>
                                  <a:pt x="137" y="300"/>
                                </a:lnTo>
                                <a:lnTo>
                                  <a:pt x="127" y="297"/>
                                </a:lnTo>
                                <a:lnTo>
                                  <a:pt x="116" y="291"/>
                                </a:lnTo>
                                <a:lnTo>
                                  <a:pt x="119" y="300"/>
                                </a:lnTo>
                                <a:lnTo>
                                  <a:pt x="122" y="315"/>
                                </a:lnTo>
                                <a:lnTo>
                                  <a:pt x="124" y="324"/>
                                </a:lnTo>
                                <a:lnTo>
                                  <a:pt x="115" y="324"/>
                                </a:lnTo>
                                <a:lnTo>
                                  <a:pt x="99" y="324"/>
                                </a:lnTo>
                                <a:lnTo>
                                  <a:pt x="89" y="324"/>
                                </a:lnTo>
                                <a:lnTo>
                                  <a:pt x="91" y="317"/>
                                </a:lnTo>
                                <a:lnTo>
                                  <a:pt x="96" y="304"/>
                                </a:lnTo>
                                <a:lnTo>
                                  <a:pt x="98" y="297"/>
                                </a:lnTo>
                                <a:lnTo>
                                  <a:pt x="89" y="297"/>
                                </a:lnTo>
                                <a:lnTo>
                                  <a:pt x="74" y="297"/>
                                </a:lnTo>
                                <a:lnTo>
                                  <a:pt x="65" y="297"/>
                                </a:lnTo>
                                <a:lnTo>
                                  <a:pt x="65" y="289"/>
                                </a:lnTo>
                                <a:lnTo>
                                  <a:pt x="65" y="274"/>
                                </a:lnTo>
                                <a:lnTo>
                                  <a:pt x="65" y="265"/>
                                </a:lnTo>
                                <a:lnTo>
                                  <a:pt x="74" y="270"/>
                                </a:lnTo>
                                <a:lnTo>
                                  <a:pt x="82" y="274"/>
                                </a:lnTo>
                                <a:lnTo>
                                  <a:pt x="94" y="273"/>
                                </a:lnTo>
                                <a:lnTo>
                                  <a:pt x="93" y="266"/>
                                </a:lnTo>
                                <a:lnTo>
                                  <a:pt x="91" y="252"/>
                                </a:lnTo>
                                <a:lnTo>
                                  <a:pt x="89" y="244"/>
                                </a:lnTo>
                                <a:lnTo>
                                  <a:pt x="99" y="244"/>
                                </a:lnTo>
                                <a:lnTo>
                                  <a:pt x="115" y="244"/>
                                </a:lnTo>
                                <a:lnTo>
                                  <a:pt x="124" y="244"/>
                                </a:lnTo>
                                <a:lnTo>
                                  <a:pt x="122" y="251"/>
                                </a:lnTo>
                                <a:lnTo>
                                  <a:pt x="116" y="264"/>
                                </a:lnTo>
                                <a:lnTo>
                                  <a:pt x="113" y="270"/>
                                </a:lnTo>
                                <a:lnTo>
                                  <a:pt x="122" y="270"/>
                                </a:lnTo>
                                <a:lnTo>
                                  <a:pt x="137" y="270"/>
                                </a:lnTo>
                                <a:lnTo>
                                  <a:pt x="146" y="270"/>
                                </a:lnTo>
                                <a:lnTo>
                                  <a:pt x="146" y="279"/>
                                </a:lnTo>
                                <a:lnTo>
                                  <a:pt x="146" y="295"/>
                                </a:lnTo>
                                <a:lnTo>
                                  <a:pt x="146" y="302"/>
                                </a:lnTo>
                                <a:close/>
                                <a:moveTo>
                                  <a:pt x="406" y="300"/>
                                </a:moveTo>
                                <a:lnTo>
                                  <a:pt x="397" y="297"/>
                                </a:lnTo>
                                <a:lnTo>
                                  <a:pt x="387" y="293"/>
                                </a:lnTo>
                                <a:lnTo>
                                  <a:pt x="376" y="289"/>
                                </a:lnTo>
                                <a:lnTo>
                                  <a:pt x="378" y="297"/>
                                </a:lnTo>
                                <a:lnTo>
                                  <a:pt x="381" y="312"/>
                                </a:lnTo>
                                <a:lnTo>
                                  <a:pt x="384" y="321"/>
                                </a:lnTo>
                                <a:lnTo>
                                  <a:pt x="375" y="321"/>
                                </a:lnTo>
                                <a:lnTo>
                                  <a:pt x="358" y="321"/>
                                </a:lnTo>
                                <a:lnTo>
                                  <a:pt x="349" y="321"/>
                                </a:lnTo>
                                <a:lnTo>
                                  <a:pt x="351" y="314"/>
                                </a:lnTo>
                                <a:lnTo>
                                  <a:pt x="355" y="301"/>
                                </a:lnTo>
                                <a:lnTo>
                                  <a:pt x="357" y="295"/>
                                </a:lnTo>
                                <a:lnTo>
                                  <a:pt x="349" y="295"/>
                                </a:lnTo>
                                <a:lnTo>
                                  <a:pt x="333" y="295"/>
                                </a:lnTo>
                                <a:lnTo>
                                  <a:pt x="324" y="295"/>
                                </a:lnTo>
                                <a:lnTo>
                                  <a:pt x="324" y="286"/>
                                </a:lnTo>
                                <a:lnTo>
                                  <a:pt x="324" y="270"/>
                                </a:lnTo>
                                <a:lnTo>
                                  <a:pt x="324" y="263"/>
                                </a:lnTo>
                                <a:lnTo>
                                  <a:pt x="333" y="267"/>
                                </a:lnTo>
                                <a:lnTo>
                                  <a:pt x="343" y="270"/>
                                </a:lnTo>
                                <a:lnTo>
                                  <a:pt x="354" y="270"/>
                                </a:lnTo>
                                <a:lnTo>
                                  <a:pt x="353" y="263"/>
                                </a:lnTo>
                                <a:lnTo>
                                  <a:pt x="351" y="249"/>
                                </a:lnTo>
                                <a:lnTo>
                                  <a:pt x="349" y="241"/>
                                </a:lnTo>
                                <a:lnTo>
                                  <a:pt x="358" y="241"/>
                                </a:lnTo>
                                <a:lnTo>
                                  <a:pt x="375" y="241"/>
                                </a:lnTo>
                                <a:lnTo>
                                  <a:pt x="384" y="241"/>
                                </a:lnTo>
                                <a:lnTo>
                                  <a:pt x="381" y="247"/>
                                </a:lnTo>
                                <a:lnTo>
                                  <a:pt x="376" y="261"/>
                                </a:lnTo>
                                <a:lnTo>
                                  <a:pt x="373" y="267"/>
                                </a:lnTo>
                                <a:lnTo>
                                  <a:pt x="381" y="267"/>
                                </a:lnTo>
                                <a:lnTo>
                                  <a:pt x="397" y="267"/>
                                </a:lnTo>
                                <a:lnTo>
                                  <a:pt x="406" y="267"/>
                                </a:lnTo>
                                <a:lnTo>
                                  <a:pt x="406" y="276"/>
                                </a:lnTo>
                                <a:lnTo>
                                  <a:pt x="406" y="291"/>
                                </a:lnTo>
                                <a:lnTo>
                                  <a:pt x="406" y="300"/>
                                </a:lnTo>
                                <a:close/>
                                <a:moveTo>
                                  <a:pt x="656" y="297"/>
                                </a:moveTo>
                                <a:lnTo>
                                  <a:pt x="648" y="295"/>
                                </a:lnTo>
                                <a:lnTo>
                                  <a:pt x="638" y="290"/>
                                </a:lnTo>
                                <a:lnTo>
                                  <a:pt x="627" y="286"/>
                                </a:lnTo>
                                <a:lnTo>
                                  <a:pt x="629" y="295"/>
                                </a:lnTo>
                                <a:lnTo>
                                  <a:pt x="633" y="310"/>
                                </a:lnTo>
                                <a:lnTo>
                                  <a:pt x="636" y="318"/>
                                </a:lnTo>
                                <a:lnTo>
                                  <a:pt x="626" y="318"/>
                                </a:lnTo>
                                <a:lnTo>
                                  <a:pt x="609" y="318"/>
                                </a:lnTo>
                                <a:lnTo>
                                  <a:pt x="600" y="318"/>
                                </a:lnTo>
                                <a:lnTo>
                                  <a:pt x="603" y="311"/>
                                </a:lnTo>
                                <a:lnTo>
                                  <a:pt x="606" y="298"/>
                                </a:lnTo>
                                <a:lnTo>
                                  <a:pt x="608" y="291"/>
                                </a:lnTo>
                                <a:lnTo>
                                  <a:pt x="599" y="291"/>
                                </a:lnTo>
                                <a:lnTo>
                                  <a:pt x="584" y="291"/>
                                </a:lnTo>
                                <a:lnTo>
                                  <a:pt x="576" y="291"/>
                                </a:lnTo>
                                <a:lnTo>
                                  <a:pt x="576" y="284"/>
                                </a:lnTo>
                                <a:lnTo>
                                  <a:pt x="576" y="268"/>
                                </a:lnTo>
                                <a:lnTo>
                                  <a:pt x="576" y="259"/>
                                </a:lnTo>
                                <a:lnTo>
                                  <a:pt x="584" y="265"/>
                                </a:lnTo>
                                <a:lnTo>
                                  <a:pt x="594" y="268"/>
                                </a:lnTo>
                                <a:lnTo>
                                  <a:pt x="606" y="267"/>
                                </a:lnTo>
                                <a:lnTo>
                                  <a:pt x="604" y="259"/>
                                </a:lnTo>
                                <a:lnTo>
                                  <a:pt x="601" y="245"/>
                                </a:lnTo>
                                <a:lnTo>
                                  <a:pt x="600" y="239"/>
                                </a:lnTo>
                                <a:lnTo>
                                  <a:pt x="609" y="239"/>
                                </a:lnTo>
                                <a:lnTo>
                                  <a:pt x="626" y="239"/>
                                </a:lnTo>
                                <a:lnTo>
                                  <a:pt x="636" y="239"/>
                                </a:lnTo>
                                <a:lnTo>
                                  <a:pt x="632" y="245"/>
                                </a:lnTo>
                                <a:lnTo>
                                  <a:pt x="627" y="258"/>
                                </a:lnTo>
                                <a:lnTo>
                                  <a:pt x="625" y="265"/>
                                </a:lnTo>
                                <a:lnTo>
                                  <a:pt x="632" y="265"/>
                                </a:lnTo>
                                <a:lnTo>
                                  <a:pt x="649" y="265"/>
                                </a:lnTo>
                                <a:lnTo>
                                  <a:pt x="656" y="265"/>
                                </a:lnTo>
                                <a:lnTo>
                                  <a:pt x="656" y="273"/>
                                </a:lnTo>
                                <a:lnTo>
                                  <a:pt x="656" y="289"/>
                                </a:lnTo>
                                <a:lnTo>
                                  <a:pt x="656" y="297"/>
                                </a:lnTo>
                                <a:close/>
                                <a:moveTo>
                                  <a:pt x="881" y="284"/>
                                </a:moveTo>
                                <a:lnTo>
                                  <a:pt x="883" y="291"/>
                                </a:lnTo>
                                <a:lnTo>
                                  <a:pt x="887" y="307"/>
                                </a:lnTo>
                                <a:lnTo>
                                  <a:pt x="888" y="315"/>
                                </a:lnTo>
                                <a:lnTo>
                                  <a:pt x="880" y="315"/>
                                </a:lnTo>
                                <a:lnTo>
                                  <a:pt x="863" y="315"/>
                                </a:lnTo>
                                <a:lnTo>
                                  <a:pt x="854" y="315"/>
                                </a:lnTo>
                                <a:lnTo>
                                  <a:pt x="855" y="309"/>
                                </a:lnTo>
                                <a:lnTo>
                                  <a:pt x="860" y="296"/>
                                </a:lnTo>
                                <a:lnTo>
                                  <a:pt x="862" y="289"/>
                                </a:lnTo>
                                <a:lnTo>
                                  <a:pt x="853" y="289"/>
                                </a:lnTo>
                                <a:lnTo>
                                  <a:pt x="838" y="289"/>
                                </a:lnTo>
                                <a:lnTo>
                                  <a:pt x="829" y="289"/>
                                </a:lnTo>
                                <a:lnTo>
                                  <a:pt x="829" y="280"/>
                                </a:lnTo>
                                <a:lnTo>
                                  <a:pt x="829" y="265"/>
                                </a:lnTo>
                                <a:lnTo>
                                  <a:pt x="829" y="256"/>
                                </a:lnTo>
                                <a:lnTo>
                                  <a:pt x="838" y="262"/>
                                </a:lnTo>
                                <a:lnTo>
                                  <a:pt x="848" y="265"/>
                                </a:lnTo>
                                <a:lnTo>
                                  <a:pt x="859" y="265"/>
                                </a:lnTo>
                                <a:lnTo>
                                  <a:pt x="858" y="257"/>
                                </a:lnTo>
                                <a:lnTo>
                                  <a:pt x="855" y="243"/>
                                </a:lnTo>
                                <a:lnTo>
                                  <a:pt x="854" y="235"/>
                                </a:lnTo>
                                <a:lnTo>
                                  <a:pt x="863" y="235"/>
                                </a:lnTo>
                                <a:lnTo>
                                  <a:pt x="880" y="235"/>
                                </a:lnTo>
                                <a:lnTo>
                                  <a:pt x="888" y="235"/>
                                </a:lnTo>
                                <a:lnTo>
                                  <a:pt x="886" y="242"/>
                                </a:lnTo>
                                <a:lnTo>
                                  <a:pt x="881" y="255"/>
                                </a:lnTo>
                                <a:lnTo>
                                  <a:pt x="879" y="262"/>
                                </a:lnTo>
                                <a:lnTo>
                                  <a:pt x="886" y="262"/>
                                </a:lnTo>
                                <a:lnTo>
                                  <a:pt x="902" y="262"/>
                                </a:lnTo>
                                <a:lnTo>
                                  <a:pt x="910" y="262"/>
                                </a:lnTo>
                                <a:lnTo>
                                  <a:pt x="910" y="270"/>
                                </a:lnTo>
                                <a:lnTo>
                                  <a:pt x="910" y="286"/>
                                </a:lnTo>
                                <a:lnTo>
                                  <a:pt x="910" y="293"/>
                                </a:lnTo>
                                <a:lnTo>
                                  <a:pt x="901" y="291"/>
                                </a:lnTo>
                                <a:lnTo>
                                  <a:pt x="891" y="288"/>
                                </a:lnTo>
                                <a:lnTo>
                                  <a:pt x="881" y="284"/>
                                </a:lnTo>
                                <a:close/>
                              </a:path>
                            </a:pathLst>
                          </a:custGeom>
                          <a:solidFill>
                            <a:srgbClr val="FFFFFF"/>
                          </a:solidFill>
                          <a:ln>
                            <a:noFill/>
                          </a:ln>
                        </wps:spPr>
                        <wps:bodyPr rot="0" vert="horz" wrap="square" lIns="91440" tIns="45720" rIns="91440" bIns="45720" anchor="t" anchorCtr="0" upright="1">
                          <a:noAutofit/>
                        </wps:bodyPr>
                      </wps:wsp>
                      <wps:wsp>
                        <wps:cNvPr id="136" name="Freeform 137"/>
                        <wps:cNvSpPr>
                          <a:spLocks/>
                        </wps:cNvSpPr>
                        <wps:spPr bwMode="auto">
                          <a:xfrm>
                            <a:off x="639" y="152"/>
                            <a:ext cx="8" cy="52"/>
                          </a:xfrm>
                          <a:custGeom>
                            <a:avLst/>
                            <a:gdLst>
                              <a:gd name="T0" fmla="*/ 6 w 35"/>
                              <a:gd name="T1" fmla="*/ 208 h 208"/>
                              <a:gd name="T2" fmla="*/ 4 w 35"/>
                              <a:gd name="T3" fmla="*/ 208 h 208"/>
                              <a:gd name="T4" fmla="*/ 2 w 35"/>
                              <a:gd name="T5" fmla="*/ 208 h 208"/>
                              <a:gd name="T6" fmla="*/ 0 w 35"/>
                              <a:gd name="T7" fmla="*/ 208 h 208"/>
                              <a:gd name="T8" fmla="*/ 0 w 35"/>
                              <a:gd name="T9" fmla="*/ 208 h 208"/>
                              <a:gd name="T10" fmla="*/ 0 w 35"/>
                              <a:gd name="T11" fmla="*/ 156 h 208"/>
                              <a:gd name="T12" fmla="*/ 2 w 35"/>
                              <a:gd name="T13" fmla="*/ 60 h 208"/>
                              <a:gd name="T14" fmla="*/ 2 w 35"/>
                              <a:gd name="T15" fmla="*/ 7 h 208"/>
                              <a:gd name="T16" fmla="*/ 2 w 35"/>
                              <a:gd name="T17" fmla="*/ 7 h 208"/>
                              <a:gd name="T18" fmla="*/ 11 w 35"/>
                              <a:gd name="T19" fmla="*/ 2 h 208"/>
                              <a:gd name="T20" fmla="*/ 22 w 35"/>
                              <a:gd name="T21" fmla="*/ 0 h 208"/>
                              <a:gd name="T22" fmla="*/ 31 w 35"/>
                              <a:gd name="T23" fmla="*/ 0 h 208"/>
                              <a:gd name="T24" fmla="*/ 31 w 35"/>
                              <a:gd name="T25" fmla="*/ 0 h 208"/>
                              <a:gd name="T26" fmla="*/ 35 w 35"/>
                              <a:gd name="T27" fmla="*/ 52 h 208"/>
                              <a:gd name="T28" fmla="*/ 33 w 35"/>
                              <a:gd name="T29" fmla="*/ 106 h 208"/>
                              <a:gd name="T30" fmla="*/ 26 w 35"/>
                              <a:gd name="T31" fmla="*/ 159 h 208"/>
                              <a:gd name="T32" fmla="*/ 6 w 35"/>
                              <a:gd name="T33" fmla="*/ 208 h 208"/>
                              <a:gd name="T34" fmla="*/ 6 w 35"/>
                              <a:gd name="T35" fmla="*/ 208 h 2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5" h="208">
                                <a:moveTo>
                                  <a:pt x="6" y="208"/>
                                </a:moveTo>
                                <a:lnTo>
                                  <a:pt x="4" y="208"/>
                                </a:lnTo>
                                <a:lnTo>
                                  <a:pt x="2" y="208"/>
                                </a:lnTo>
                                <a:lnTo>
                                  <a:pt x="0" y="208"/>
                                </a:lnTo>
                                <a:lnTo>
                                  <a:pt x="0" y="156"/>
                                </a:lnTo>
                                <a:lnTo>
                                  <a:pt x="2" y="60"/>
                                </a:lnTo>
                                <a:lnTo>
                                  <a:pt x="2" y="7"/>
                                </a:lnTo>
                                <a:lnTo>
                                  <a:pt x="11" y="2"/>
                                </a:lnTo>
                                <a:lnTo>
                                  <a:pt x="22" y="0"/>
                                </a:lnTo>
                                <a:lnTo>
                                  <a:pt x="31" y="0"/>
                                </a:lnTo>
                                <a:lnTo>
                                  <a:pt x="35" y="52"/>
                                </a:lnTo>
                                <a:lnTo>
                                  <a:pt x="33" y="106"/>
                                </a:lnTo>
                                <a:lnTo>
                                  <a:pt x="26" y="159"/>
                                </a:lnTo>
                                <a:lnTo>
                                  <a:pt x="6" y="208"/>
                                </a:lnTo>
                                <a:close/>
                              </a:path>
                            </a:pathLst>
                          </a:custGeom>
                          <a:solidFill>
                            <a:srgbClr val="FFFFFF"/>
                          </a:solidFill>
                          <a:ln>
                            <a:noFill/>
                          </a:ln>
                        </wps:spPr>
                        <wps:bodyPr rot="0" vert="horz" wrap="square" lIns="91440" tIns="45720" rIns="91440" bIns="45720" anchor="t" anchorCtr="0" upright="1">
                          <a:noAutofit/>
                        </wps:bodyPr>
                      </wps:wsp>
                      <wps:wsp>
                        <wps:cNvPr id="137" name="Freeform 138"/>
                        <wps:cNvSpPr>
                          <a:spLocks/>
                        </wps:cNvSpPr>
                        <wps:spPr bwMode="auto">
                          <a:xfrm>
                            <a:off x="835" y="151"/>
                            <a:ext cx="16" cy="68"/>
                          </a:xfrm>
                          <a:custGeom>
                            <a:avLst/>
                            <a:gdLst>
                              <a:gd name="T0" fmla="*/ 66 w 66"/>
                              <a:gd name="T1" fmla="*/ 269 h 269"/>
                              <a:gd name="T2" fmla="*/ 42 w 66"/>
                              <a:gd name="T3" fmla="*/ 218 h 269"/>
                              <a:gd name="T4" fmla="*/ 24 w 66"/>
                              <a:gd name="T5" fmla="*/ 174 h 269"/>
                              <a:gd name="T6" fmla="*/ 11 w 66"/>
                              <a:gd name="T7" fmla="*/ 134 h 269"/>
                              <a:gd name="T8" fmla="*/ 11 w 66"/>
                              <a:gd name="T9" fmla="*/ 134 h 269"/>
                              <a:gd name="T10" fmla="*/ 4 w 66"/>
                              <a:gd name="T11" fmla="*/ 95 h 269"/>
                              <a:gd name="T12" fmla="*/ 0 w 66"/>
                              <a:gd name="T13" fmla="*/ 51 h 269"/>
                              <a:gd name="T14" fmla="*/ 2 w 66"/>
                              <a:gd name="T15" fmla="*/ 0 h 269"/>
                              <a:gd name="T16" fmla="*/ 2 w 66"/>
                              <a:gd name="T17" fmla="*/ 0 h 269"/>
                              <a:gd name="T18" fmla="*/ 18 w 66"/>
                              <a:gd name="T19" fmla="*/ 3 h 269"/>
                              <a:gd name="T20" fmla="*/ 50 w 66"/>
                              <a:gd name="T21" fmla="*/ 7 h 269"/>
                              <a:gd name="T22" fmla="*/ 66 w 66"/>
                              <a:gd name="T23" fmla="*/ 8 h 269"/>
                              <a:gd name="T24" fmla="*/ 66 w 66"/>
                              <a:gd name="T25" fmla="*/ 8 h 269"/>
                              <a:gd name="T26" fmla="*/ 66 w 66"/>
                              <a:gd name="T27" fmla="*/ 35 h 269"/>
                              <a:gd name="T28" fmla="*/ 66 w 66"/>
                              <a:gd name="T29" fmla="*/ 100 h 269"/>
                              <a:gd name="T30" fmla="*/ 66 w 66"/>
                              <a:gd name="T31" fmla="*/ 177 h 269"/>
                              <a:gd name="T32" fmla="*/ 66 w 66"/>
                              <a:gd name="T33" fmla="*/ 242 h 269"/>
                              <a:gd name="T34" fmla="*/ 66 w 66"/>
                              <a:gd name="T35" fmla="*/ 269 h 269"/>
                              <a:gd name="T36" fmla="*/ 66 w 66"/>
                              <a:gd name="T37" fmla="*/ 269 h 269"/>
                              <a:gd name="T38" fmla="*/ 66 w 66"/>
                              <a:gd name="T39" fmla="*/ 269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66" h="269">
                                <a:moveTo>
                                  <a:pt x="66" y="269"/>
                                </a:moveTo>
                                <a:lnTo>
                                  <a:pt x="42" y="218"/>
                                </a:lnTo>
                                <a:lnTo>
                                  <a:pt x="24" y="174"/>
                                </a:lnTo>
                                <a:lnTo>
                                  <a:pt x="11" y="134"/>
                                </a:lnTo>
                                <a:lnTo>
                                  <a:pt x="4" y="95"/>
                                </a:lnTo>
                                <a:lnTo>
                                  <a:pt x="0" y="51"/>
                                </a:lnTo>
                                <a:lnTo>
                                  <a:pt x="2" y="0"/>
                                </a:lnTo>
                                <a:lnTo>
                                  <a:pt x="18" y="3"/>
                                </a:lnTo>
                                <a:lnTo>
                                  <a:pt x="50" y="7"/>
                                </a:lnTo>
                                <a:lnTo>
                                  <a:pt x="66" y="8"/>
                                </a:lnTo>
                                <a:lnTo>
                                  <a:pt x="66" y="35"/>
                                </a:lnTo>
                                <a:lnTo>
                                  <a:pt x="66" y="100"/>
                                </a:lnTo>
                                <a:lnTo>
                                  <a:pt x="66" y="177"/>
                                </a:lnTo>
                                <a:lnTo>
                                  <a:pt x="66" y="242"/>
                                </a:lnTo>
                                <a:lnTo>
                                  <a:pt x="66" y="269"/>
                                </a:lnTo>
                                <a:close/>
                              </a:path>
                            </a:pathLst>
                          </a:custGeom>
                          <a:solidFill>
                            <a:srgbClr val="FFFFFF"/>
                          </a:solidFill>
                          <a:ln>
                            <a:noFill/>
                          </a:ln>
                        </wps:spPr>
                        <wps:bodyPr rot="0" vert="horz" wrap="square" lIns="91440" tIns="45720" rIns="91440" bIns="45720" anchor="t" anchorCtr="0" upright="1">
                          <a:noAutofit/>
                        </wps:bodyPr>
                      </wps:wsp>
                      <wps:wsp>
                        <wps:cNvPr id="138" name="Freeform 139"/>
                        <wps:cNvSpPr>
                          <a:spLocks/>
                        </wps:cNvSpPr>
                        <wps:spPr bwMode="auto">
                          <a:xfrm>
                            <a:off x="536" y="156"/>
                            <a:ext cx="87" cy="168"/>
                          </a:xfrm>
                          <a:custGeom>
                            <a:avLst/>
                            <a:gdLst>
                              <a:gd name="T0" fmla="*/ 294 w 347"/>
                              <a:gd name="T1" fmla="*/ 541 h 672"/>
                              <a:gd name="T2" fmla="*/ 293 w 347"/>
                              <a:gd name="T3" fmla="*/ 420 h 672"/>
                              <a:gd name="T4" fmla="*/ 292 w 347"/>
                              <a:gd name="T5" fmla="*/ 273 h 672"/>
                              <a:gd name="T6" fmla="*/ 291 w 347"/>
                              <a:gd name="T7" fmla="*/ 203 h 672"/>
                              <a:gd name="T8" fmla="*/ 312 w 347"/>
                              <a:gd name="T9" fmla="*/ 187 h 672"/>
                              <a:gd name="T10" fmla="*/ 320 w 347"/>
                              <a:gd name="T11" fmla="*/ 137 h 672"/>
                              <a:gd name="T12" fmla="*/ 301 w 347"/>
                              <a:gd name="T13" fmla="*/ 118 h 672"/>
                              <a:gd name="T14" fmla="*/ 274 w 347"/>
                              <a:gd name="T15" fmla="*/ 78 h 672"/>
                              <a:gd name="T16" fmla="*/ 236 w 347"/>
                              <a:gd name="T17" fmla="*/ 89 h 672"/>
                              <a:gd name="T18" fmla="*/ 193 w 347"/>
                              <a:gd name="T19" fmla="*/ 156 h 672"/>
                              <a:gd name="T20" fmla="*/ 198 w 347"/>
                              <a:gd name="T21" fmla="*/ 174 h 672"/>
                              <a:gd name="T22" fmla="*/ 227 w 347"/>
                              <a:gd name="T23" fmla="*/ 203 h 672"/>
                              <a:gd name="T24" fmla="*/ 226 w 347"/>
                              <a:gd name="T25" fmla="*/ 227 h 672"/>
                              <a:gd name="T26" fmla="*/ 222 w 347"/>
                              <a:gd name="T27" fmla="*/ 367 h 672"/>
                              <a:gd name="T28" fmla="*/ 218 w 347"/>
                              <a:gd name="T29" fmla="*/ 507 h 672"/>
                              <a:gd name="T30" fmla="*/ 217 w 347"/>
                              <a:gd name="T31" fmla="*/ 531 h 672"/>
                              <a:gd name="T32" fmla="*/ 197 w 347"/>
                              <a:gd name="T33" fmla="*/ 521 h 672"/>
                              <a:gd name="T34" fmla="*/ 191 w 347"/>
                              <a:gd name="T35" fmla="*/ 516 h 672"/>
                              <a:gd name="T36" fmla="*/ 155 w 347"/>
                              <a:gd name="T37" fmla="*/ 558 h 672"/>
                              <a:gd name="T38" fmla="*/ 157 w 347"/>
                              <a:gd name="T39" fmla="*/ 587 h 672"/>
                              <a:gd name="T40" fmla="*/ 167 w 347"/>
                              <a:gd name="T41" fmla="*/ 599 h 672"/>
                              <a:gd name="T42" fmla="*/ 169 w 347"/>
                              <a:gd name="T43" fmla="*/ 609 h 672"/>
                              <a:gd name="T44" fmla="*/ 141 w 347"/>
                              <a:gd name="T45" fmla="*/ 582 h 672"/>
                              <a:gd name="T46" fmla="*/ 131 w 347"/>
                              <a:gd name="T47" fmla="*/ 572 h 672"/>
                              <a:gd name="T48" fmla="*/ 96 w 347"/>
                              <a:gd name="T49" fmla="*/ 625 h 672"/>
                              <a:gd name="T50" fmla="*/ 111 w 347"/>
                              <a:gd name="T51" fmla="*/ 656 h 672"/>
                              <a:gd name="T52" fmla="*/ 111 w 347"/>
                              <a:gd name="T53" fmla="*/ 661 h 672"/>
                              <a:gd name="T54" fmla="*/ 111 w 347"/>
                              <a:gd name="T55" fmla="*/ 662 h 672"/>
                              <a:gd name="T56" fmla="*/ 84 w 347"/>
                              <a:gd name="T57" fmla="*/ 645 h 672"/>
                              <a:gd name="T58" fmla="*/ 75 w 347"/>
                              <a:gd name="T59" fmla="*/ 638 h 672"/>
                              <a:gd name="T60" fmla="*/ 53 w 347"/>
                              <a:gd name="T61" fmla="*/ 663 h 672"/>
                              <a:gd name="T62" fmla="*/ 45 w 347"/>
                              <a:gd name="T63" fmla="*/ 672 h 672"/>
                              <a:gd name="T64" fmla="*/ 40 w 347"/>
                              <a:gd name="T65" fmla="*/ 598 h 672"/>
                              <a:gd name="T66" fmla="*/ 31 w 347"/>
                              <a:gd name="T67" fmla="*/ 484 h 672"/>
                              <a:gd name="T68" fmla="*/ 21 w 347"/>
                              <a:gd name="T69" fmla="*/ 353 h 672"/>
                              <a:gd name="T70" fmla="*/ 11 w 347"/>
                              <a:gd name="T71" fmla="*/ 229 h 672"/>
                              <a:gd name="T72" fmla="*/ 5 w 347"/>
                              <a:gd name="T73" fmla="*/ 136 h 672"/>
                              <a:gd name="T74" fmla="*/ 0 w 347"/>
                              <a:gd name="T75" fmla="*/ 98 h 672"/>
                              <a:gd name="T76" fmla="*/ 50 w 347"/>
                              <a:gd name="T77" fmla="*/ 82 h 672"/>
                              <a:gd name="T78" fmla="*/ 147 w 347"/>
                              <a:gd name="T79" fmla="*/ 51 h 672"/>
                              <a:gd name="T80" fmla="*/ 244 w 347"/>
                              <a:gd name="T81" fmla="*/ 22 h 672"/>
                              <a:gd name="T82" fmla="*/ 345 w 347"/>
                              <a:gd name="T83" fmla="*/ 0 h 672"/>
                              <a:gd name="T84" fmla="*/ 346 w 347"/>
                              <a:gd name="T85" fmla="*/ 45 h 672"/>
                              <a:gd name="T86" fmla="*/ 347 w 347"/>
                              <a:gd name="T87" fmla="*/ 136 h 672"/>
                              <a:gd name="T88" fmla="*/ 347 w 347"/>
                              <a:gd name="T89" fmla="*/ 227 h 672"/>
                              <a:gd name="T90" fmla="*/ 347 w 347"/>
                              <a:gd name="T91" fmla="*/ 320 h 672"/>
                              <a:gd name="T92" fmla="*/ 347 w 347"/>
                              <a:gd name="T93" fmla="*/ 412 h 672"/>
                              <a:gd name="T94" fmla="*/ 346 w 347"/>
                              <a:gd name="T95" fmla="*/ 504 h 672"/>
                              <a:gd name="T96" fmla="*/ 345 w 347"/>
                              <a:gd name="T97" fmla="*/ 550 h 672"/>
                              <a:gd name="T98" fmla="*/ 310 w 347"/>
                              <a:gd name="T99" fmla="*/ 556 h 672"/>
                              <a:gd name="T100" fmla="*/ 294 w 347"/>
                              <a:gd name="T101" fmla="*/ 560 h 6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347" h="672">
                                <a:moveTo>
                                  <a:pt x="294" y="560"/>
                                </a:moveTo>
                                <a:lnTo>
                                  <a:pt x="294" y="541"/>
                                </a:lnTo>
                                <a:lnTo>
                                  <a:pt x="293" y="489"/>
                                </a:lnTo>
                                <a:lnTo>
                                  <a:pt x="293" y="420"/>
                                </a:lnTo>
                                <a:lnTo>
                                  <a:pt x="292" y="343"/>
                                </a:lnTo>
                                <a:lnTo>
                                  <a:pt x="292" y="273"/>
                                </a:lnTo>
                                <a:lnTo>
                                  <a:pt x="291" y="223"/>
                                </a:lnTo>
                                <a:lnTo>
                                  <a:pt x="291" y="203"/>
                                </a:lnTo>
                                <a:lnTo>
                                  <a:pt x="312" y="187"/>
                                </a:lnTo>
                                <a:lnTo>
                                  <a:pt x="324" y="164"/>
                                </a:lnTo>
                                <a:lnTo>
                                  <a:pt x="320" y="137"/>
                                </a:lnTo>
                                <a:lnTo>
                                  <a:pt x="301" y="118"/>
                                </a:lnTo>
                                <a:lnTo>
                                  <a:pt x="294" y="94"/>
                                </a:lnTo>
                                <a:lnTo>
                                  <a:pt x="274" y="78"/>
                                </a:lnTo>
                                <a:lnTo>
                                  <a:pt x="236" y="89"/>
                                </a:lnTo>
                                <a:lnTo>
                                  <a:pt x="214" y="123"/>
                                </a:lnTo>
                                <a:lnTo>
                                  <a:pt x="193" y="156"/>
                                </a:lnTo>
                                <a:lnTo>
                                  <a:pt x="198" y="174"/>
                                </a:lnTo>
                                <a:lnTo>
                                  <a:pt x="209" y="191"/>
                                </a:lnTo>
                                <a:lnTo>
                                  <a:pt x="227" y="203"/>
                                </a:lnTo>
                                <a:lnTo>
                                  <a:pt x="226" y="227"/>
                                </a:lnTo>
                                <a:lnTo>
                                  <a:pt x="225" y="287"/>
                                </a:lnTo>
                                <a:lnTo>
                                  <a:pt x="222" y="367"/>
                                </a:lnTo>
                                <a:lnTo>
                                  <a:pt x="220" y="446"/>
                                </a:lnTo>
                                <a:lnTo>
                                  <a:pt x="218" y="507"/>
                                </a:lnTo>
                                <a:lnTo>
                                  <a:pt x="217" y="531"/>
                                </a:lnTo>
                                <a:lnTo>
                                  <a:pt x="210" y="527"/>
                                </a:lnTo>
                                <a:lnTo>
                                  <a:pt x="197" y="521"/>
                                </a:lnTo>
                                <a:lnTo>
                                  <a:pt x="191" y="516"/>
                                </a:lnTo>
                                <a:lnTo>
                                  <a:pt x="176" y="542"/>
                                </a:lnTo>
                                <a:lnTo>
                                  <a:pt x="155" y="558"/>
                                </a:lnTo>
                                <a:lnTo>
                                  <a:pt x="157" y="587"/>
                                </a:lnTo>
                                <a:lnTo>
                                  <a:pt x="162" y="594"/>
                                </a:lnTo>
                                <a:lnTo>
                                  <a:pt x="167" y="599"/>
                                </a:lnTo>
                                <a:lnTo>
                                  <a:pt x="169" y="609"/>
                                </a:lnTo>
                                <a:lnTo>
                                  <a:pt x="159" y="600"/>
                                </a:lnTo>
                                <a:lnTo>
                                  <a:pt x="141" y="582"/>
                                </a:lnTo>
                                <a:lnTo>
                                  <a:pt x="131" y="572"/>
                                </a:lnTo>
                                <a:lnTo>
                                  <a:pt x="114" y="598"/>
                                </a:lnTo>
                                <a:lnTo>
                                  <a:pt x="96" y="625"/>
                                </a:lnTo>
                                <a:lnTo>
                                  <a:pt x="111" y="656"/>
                                </a:lnTo>
                                <a:lnTo>
                                  <a:pt x="111" y="657"/>
                                </a:lnTo>
                                <a:lnTo>
                                  <a:pt x="111" y="661"/>
                                </a:lnTo>
                                <a:lnTo>
                                  <a:pt x="111" y="662"/>
                                </a:lnTo>
                                <a:lnTo>
                                  <a:pt x="102" y="657"/>
                                </a:lnTo>
                                <a:lnTo>
                                  <a:pt x="84" y="645"/>
                                </a:lnTo>
                                <a:lnTo>
                                  <a:pt x="75" y="638"/>
                                </a:lnTo>
                                <a:lnTo>
                                  <a:pt x="67" y="647"/>
                                </a:lnTo>
                                <a:lnTo>
                                  <a:pt x="53" y="663"/>
                                </a:lnTo>
                                <a:lnTo>
                                  <a:pt x="45" y="672"/>
                                </a:lnTo>
                                <a:lnTo>
                                  <a:pt x="43" y="641"/>
                                </a:lnTo>
                                <a:lnTo>
                                  <a:pt x="40" y="598"/>
                                </a:lnTo>
                                <a:lnTo>
                                  <a:pt x="36" y="544"/>
                                </a:lnTo>
                                <a:lnTo>
                                  <a:pt x="31" y="484"/>
                                </a:lnTo>
                                <a:lnTo>
                                  <a:pt x="26" y="419"/>
                                </a:lnTo>
                                <a:lnTo>
                                  <a:pt x="21" y="353"/>
                                </a:lnTo>
                                <a:lnTo>
                                  <a:pt x="17" y="288"/>
                                </a:lnTo>
                                <a:lnTo>
                                  <a:pt x="11" y="229"/>
                                </a:lnTo>
                                <a:lnTo>
                                  <a:pt x="8" y="178"/>
                                </a:lnTo>
                                <a:lnTo>
                                  <a:pt x="5" y="136"/>
                                </a:lnTo>
                                <a:lnTo>
                                  <a:pt x="3" y="108"/>
                                </a:lnTo>
                                <a:lnTo>
                                  <a:pt x="0" y="98"/>
                                </a:lnTo>
                                <a:lnTo>
                                  <a:pt x="50" y="82"/>
                                </a:lnTo>
                                <a:lnTo>
                                  <a:pt x="98" y="67"/>
                                </a:lnTo>
                                <a:lnTo>
                                  <a:pt x="147" y="51"/>
                                </a:lnTo>
                                <a:lnTo>
                                  <a:pt x="195" y="36"/>
                                </a:lnTo>
                                <a:lnTo>
                                  <a:pt x="244" y="22"/>
                                </a:lnTo>
                                <a:lnTo>
                                  <a:pt x="294" y="10"/>
                                </a:lnTo>
                                <a:lnTo>
                                  <a:pt x="345" y="0"/>
                                </a:lnTo>
                                <a:lnTo>
                                  <a:pt x="346" y="45"/>
                                </a:lnTo>
                                <a:lnTo>
                                  <a:pt x="346" y="90"/>
                                </a:lnTo>
                                <a:lnTo>
                                  <a:pt x="347" y="136"/>
                                </a:lnTo>
                                <a:lnTo>
                                  <a:pt x="347" y="181"/>
                                </a:lnTo>
                                <a:lnTo>
                                  <a:pt x="347" y="227"/>
                                </a:lnTo>
                                <a:lnTo>
                                  <a:pt x="347" y="274"/>
                                </a:lnTo>
                                <a:lnTo>
                                  <a:pt x="347" y="320"/>
                                </a:lnTo>
                                <a:lnTo>
                                  <a:pt x="347" y="366"/>
                                </a:lnTo>
                                <a:lnTo>
                                  <a:pt x="347" y="412"/>
                                </a:lnTo>
                                <a:lnTo>
                                  <a:pt x="346" y="458"/>
                                </a:lnTo>
                                <a:lnTo>
                                  <a:pt x="346" y="504"/>
                                </a:lnTo>
                                <a:lnTo>
                                  <a:pt x="345" y="550"/>
                                </a:lnTo>
                                <a:lnTo>
                                  <a:pt x="328" y="552"/>
                                </a:lnTo>
                                <a:lnTo>
                                  <a:pt x="310" y="556"/>
                                </a:lnTo>
                                <a:lnTo>
                                  <a:pt x="294" y="560"/>
                                </a:lnTo>
                                <a:close/>
                              </a:path>
                            </a:pathLst>
                          </a:custGeom>
                          <a:solidFill>
                            <a:srgbClr val="FFFFFF"/>
                          </a:solidFill>
                          <a:ln>
                            <a:noFill/>
                          </a:ln>
                        </wps:spPr>
                        <wps:bodyPr rot="0" vert="horz" wrap="square" lIns="91440" tIns="45720" rIns="91440" bIns="45720" anchor="t" anchorCtr="0" upright="1">
                          <a:noAutofit/>
                        </wps:bodyPr>
                      </wps:wsp>
                      <wps:wsp>
                        <wps:cNvPr id="139" name="Freeform 140"/>
                        <wps:cNvSpPr>
                          <a:spLocks/>
                        </wps:cNvSpPr>
                        <wps:spPr bwMode="auto">
                          <a:xfrm>
                            <a:off x="866" y="157"/>
                            <a:ext cx="81" cy="177"/>
                          </a:xfrm>
                          <a:custGeom>
                            <a:avLst/>
                            <a:gdLst>
                              <a:gd name="T0" fmla="*/ 285 w 324"/>
                              <a:gd name="T1" fmla="*/ 669 h 707"/>
                              <a:gd name="T2" fmla="*/ 295 w 324"/>
                              <a:gd name="T3" fmla="*/ 688 h 707"/>
                              <a:gd name="T4" fmla="*/ 303 w 324"/>
                              <a:gd name="T5" fmla="*/ 697 h 707"/>
                              <a:gd name="T6" fmla="*/ 303 w 324"/>
                              <a:gd name="T7" fmla="*/ 707 h 707"/>
                              <a:gd name="T8" fmla="*/ 273 w 324"/>
                              <a:gd name="T9" fmla="*/ 677 h 707"/>
                              <a:gd name="T10" fmla="*/ 284 w 324"/>
                              <a:gd name="T11" fmla="*/ 640 h 707"/>
                              <a:gd name="T12" fmla="*/ 279 w 324"/>
                              <a:gd name="T13" fmla="*/ 604 h 707"/>
                              <a:gd name="T14" fmla="*/ 242 w 324"/>
                              <a:gd name="T15" fmla="*/ 597 h 707"/>
                              <a:gd name="T16" fmla="*/ 233 w 324"/>
                              <a:gd name="T17" fmla="*/ 616 h 707"/>
                              <a:gd name="T18" fmla="*/ 226 w 324"/>
                              <a:gd name="T19" fmla="*/ 601 h 707"/>
                              <a:gd name="T20" fmla="*/ 222 w 324"/>
                              <a:gd name="T21" fmla="*/ 567 h 707"/>
                              <a:gd name="T22" fmla="*/ 192 w 324"/>
                              <a:gd name="T23" fmla="*/ 541 h 707"/>
                              <a:gd name="T24" fmla="*/ 173 w 324"/>
                              <a:gd name="T25" fmla="*/ 558 h 707"/>
                              <a:gd name="T26" fmla="*/ 168 w 324"/>
                              <a:gd name="T27" fmla="*/ 542 h 707"/>
                              <a:gd name="T28" fmla="*/ 151 w 324"/>
                              <a:gd name="T29" fmla="*/ 507 h 707"/>
                              <a:gd name="T30" fmla="*/ 141 w 324"/>
                              <a:gd name="T31" fmla="*/ 495 h 707"/>
                              <a:gd name="T32" fmla="*/ 123 w 324"/>
                              <a:gd name="T33" fmla="*/ 507 h 707"/>
                              <a:gd name="T34" fmla="*/ 113 w 324"/>
                              <a:gd name="T35" fmla="*/ 459 h 707"/>
                              <a:gd name="T36" fmla="*/ 107 w 324"/>
                              <a:gd name="T37" fmla="*/ 298 h 707"/>
                              <a:gd name="T38" fmla="*/ 107 w 324"/>
                              <a:gd name="T39" fmla="*/ 188 h 707"/>
                              <a:gd name="T40" fmla="*/ 141 w 324"/>
                              <a:gd name="T41" fmla="*/ 158 h 707"/>
                              <a:gd name="T42" fmla="*/ 114 w 324"/>
                              <a:gd name="T43" fmla="*/ 113 h 707"/>
                              <a:gd name="T44" fmla="*/ 97 w 324"/>
                              <a:gd name="T45" fmla="*/ 74 h 707"/>
                              <a:gd name="T46" fmla="*/ 63 w 324"/>
                              <a:gd name="T47" fmla="*/ 73 h 707"/>
                              <a:gd name="T48" fmla="*/ 21 w 324"/>
                              <a:gd name="T49" fmla="*/ 124 h 707"/>
                              <a:gd name="T50" fmla="*/ 15 w 324"/>
                              <a:gd name="T51" fmla="*/ 163 h 707"/>
                              <a:gd name="T52" fmla="*/ 30 w 324"/>
                              <a:gd name="T53" fmla="*/ 185 h 707"/>
                              <a:gd name="T54" fmla="*/ 49 w 324"/>
                              <a:gd name="T55" fmla="*/ 195 h 707"/>
                              <a:gd name="T56" fmla="*/ 44 w 324"/>
                              <a:gd name="T57" fmla="*/ 352 h 707"/>
                              <a:gd name="T58" fmla="*/ 37 w 324"/>
                              <a:gd name="T59" fmla="*/ 504 h 707"/>
                              <a:gd name="T60" fmla="*/ 24 w 324"/>
                              <a:gd name="T61" fmla="*/ 548 h 707"/>
                              <a:gd name="T62" fmla="*/ 3 w 324"/>
                              <a:gd name="T63" fmla="*/ 545 h 707"/>
                              <a:gd name="T64" fmla="*/ 1 w 324"/>
                              <a:gd name="T65" fmla="*/ 411 h 707"/>
                              <a:gd name="T66" fmla="*/ 0 w 324"/>
                              <a:gd name="T67" fmla="*/ 272 h 707"/>
                              <a:gd name="T68" fmla="*/ 1 w 324"/>
                              <a:gd name="T69" fmla="*/ 134 h 707"/>
                              <a:gd name="T70" fmla="*/ 5 w 324"/>
                              <a:gd name="T71" fmla="*/ 0 h 707"/>
                              <a:gd name="T72" fmla="*/ 113 w 324"/>
                              <a:gd name="T73" fmla="*/ 29 h 707"/>
                              <a:gd name="T74" fmla="*/ 270 w 324"/>
                              <a:gd name="T75" fmla="*/ 77 h 707"/>
                              <a:gd name="T76" fmla="*/ 324 w 324"/>
                              <a:gd name="T77" fmla="*/ 109 h 707"/>
                              <a:gd name="T78" fmla="*/ 318 w 324"/>
                              <a:gd name="T79" fmla="*/ 136 h 707"/>
                              <a:gd name="T80" fmla="*/ 313 w 324"/>
                              <a:gd name="T81" fmla="*/ 229 h 707"/>
                              <a:gd name="T82" fmla="*/ 306 w 324"/>
                              <a:gd name="T83" fmla="*/ 422 h 707"/>
                              <a:gd name="T84" fmla="*/ 298 w 324"/>
                              <a:gd name="T85" fmla="*/ 595 h 707"/>
                              <a:gd name="T86" fmla="*/ 296 w 324"/>
                              <a:gd name="T87" fmla="*/ 639 h 7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324" h="707">
                                <a:moveTo>
                                  <a:pt x="296" y="639"/>
                                </a:moveTo>
                                <a:lnTo>
                                  <a:pt x="289" y="653"/>
                                </a:lnTo>
                                <a:lnTo>
                                  <a:pt x="285" y="669"/>
                                </a:lnTo>
                                <a:lnTo>
                                  <a:pt x="288" y="685"/>
                                </a:lnTo>
                                <a:lnTo>
                                  <a:pt x="295" y="688"/>
                                </a:lnTo>
                                <a:lnTo>
                                  <a:pt x="300" y="691"/>
                                </a:lnTo>
                                <a:lnTo>
                                  <a:pt x="303" y="697"/>
                                </a:lnTo>
                                <a:lnTo>
                                  <a:pt x="303" y="699"/>
                                </a:lnTo>
                                <a:lnTo>
                                  <a:pt x="303" y="704"/>
                                </a:lnTo>
                                <a:lnTo>
                                  <a:pt x="303" y="707"/>
                                </a:lnTo>
                                <a:lnTo>
                                  <a:pt x="287" y="691"/>
                                </a:lnTo>
                                <a:lnTo>
                                  <a:pt x="273" y="677"/>
                                </a:lnTo>
                                <a:lnTo>
                                  <a:pt x="279" y="655"/>
                                </a:lnTo>
                                <a:lnTo>
                                  <a:pt x="284" y="640"/>
                                </a:lnTo>
                                <a:lnTo>
                                  <a:pt x="284" y="620"/>
                                </a:lnTo>
                                <a:lnTo>
                                  <a:pt x="279" y="604"/>
                                </a:lnTo>
                                <a:lnTo>
                                  <a:pt x="262" y="607"/>
                                </a:lnTo>
                                <a:lnTo>
                                  <a:pt x="255" y="605"/>
                                </a:lnTo>
                                <a:lnTo>
                                  <a:pt x="242" y="597"/>
                                </a:lnTo>
                                <a:lnTo>
                                  <a:pt x="234" y="605"/>
                                </a:lnTo>
                                <a:lnTo>
                                  <a:pt x="233" y="616"/>
                                </a:lnTo>
                                <a:lnTo>
                                  <a:pt x="224" y="619"/>
                                </a:lnTo>
                                <a:lnTo>
                                  <a:pt x="226" y="601"/>
                                </a:lnTo>
                                <a:lnTo>
                                  <a:pt x="230" y="583"/>
                                </a:lnTo>
                                <a:lnTo>
                                  <a:pt x="222" y="567"/>
                                </a:lnTo>
                                <a:lnTo>
                                  <a:pt x="209" y="562"/>
                                </a:lnTo>
                                <a:lnTo>
                                  <a:pt x="204" y="549"/>
                                </a:lnTo>
                                <a:lnTo>
                                  <a:pt x="192" y="541"/>
                                </a:lnTo>
                                <a:lnTo>
                                  <a:pt x="186" y="547"/>
                                </a:lnTo>
                                <a:lnTo>
                                  <a:pt x="173" y="558"/>
                                </a:lnTo>
                                <a:lnTo>
                                  <a:pt x="166" y="563"/>
                                </a:lnTo>
                                <a:lnTo>
                                  <a:pt x="168" y="542"/>
                                </a:lnTo>
                                <a:lnTo>
                                  <a:pt x="168" y="520"/>
                                </a:lnTo>
                                <a:lnTo>
                                  <a:pt x="151" y="507"/>
                                </a:lnTo>
                                <a:lnTo>
                                  <a:pt x="151" y="502"/>
                                </a:lnTo>
                                <a:lnTo>
                                  <a:pt x="146" y="498"/>
                                </a:lnTo>
                                <a:lnTo>
                                  <a:pt x="141" y="495"/>
                                </a:lnTo>
                                <a:lnTo>
                                  <a:pt x="134" y="499"/>
                                </a:lnTo>
                                <a:lnTo>
                                  <a:pt x="123" y="507"/>
                                </a:lnTo>
                                <a:lnTo>
                                  <a:pt x="116" y="511"/>
                                </a:lnTo>
                                <a:lnTo>
                                  <a:pt x="113" y="459"/>
                                </a:lnTo>
                                <a:lnTo>
                                  <a:pt x="110" y="405"/>
                                </a:lnTo>
                                <a:lnTo>
                                  <a:pt x="108" y="351"/>
                                </a:lnTo>
                                <a:lnTo>
                                  <a:pt x="107" y="298"/>
                                </a:lnTo>
                                <a:lnTo>
                                  <a:pt x="105" y="243"/>
                                </a:lnTo>
                                <a:lnTo>
                                  <a:pt x="107" y="188"/>
                                </a:lnTo>
                                <a:lnTo>
                                  <a:pt x="121" y="185"/>
                                </a:lnTo>
                                <a:lnTo>
                                  <a:pt x="133" y="173"/>
                                </a:lnTo>
                                <a:lnTo>
                                  <a:pt x="141" y="158"/>
                                </a:lnTo>
                                <a:lnTo>
                                  <a:pt x="135" y="130"/>
                                </a:lnTo>
                                <a:lnTo>
                                  <a:pt x="114" y="113"/>
                                </a:lnTo>
                                <a:lnTo>
                                  <a:pt x="109" y="85"/>
                                </a:lnTo>
                                <a:lnTo>
                                  <a:pt x="97" y="74"/>
                                </a:lnTo>
                                <a:lnTo>
                                  <a:pt x="79" y="72"/>
                                </a:lnTo>
                                <a:lnTo>
                                  <a:pt x="63" y="73"/>
                                </a:lnTo>
                                <a:lnTo>
                                  <a:pt x="47" y="90"/>
                                </a:lnTo>
                                <a:lnTo>
                                  <a:pt x="39" y="110"/>
                                </a:lnTo>
                                <a:lnTo>
                                  <a:pt x="21" y="124"/>
                                </a:lnTo>
                                <a:lnTo>
                                  <a:pt x="15" y="142"/>
                                </a:lnTo>
                                <a:lnTo>
                                  <a:pt x="15" y="163"/>
                                </a:lnTo>
                                <a:lnTo>
                                  <a:pt x="23" y="180"/>
                                </a:lnTo>
                                <a:lnTo>
                                  <a:pt x="30" y="185"/>
                                </a:lnTo>
                                <a:lnTo>
                                  <a:pt x="43" y="191"/>
                                </a:lnTo>
                                <a:lnTo>
                                  <a:pt x="49" y="195"/>
                                </a:lnTo>
                                <a:lnTo>
                                  <a:pt x="47" y="248"/>
                                </a:lnTo>
                                <a:lnTo>
                                  <a:pt x="45" y="300"/>
                                </a:lnTo>
                                <a:lnTo>
                                  <a:pt x="44" y="352"/>
                                </a:lnTo>
                                <a:lnTo>
                                  <a:pt x="43" y="403"/>
                                </a:lnTo>
                                <a:lnTo>
                                  <a:pt x="41" y="453"/>
                                </a:lnTo>
                                <a:lnTo>
                                  <a:pt x="37" y="504"/>
                                </a:lnTo>
                                <a:lnTo>
                                  <a:pt x="33" y="553"/>
                                </a:lnTo>
                                <a:lnTo>
                                  <a:pt x="24" y="548"/>
                                </a:lnTo>
                                <a:lnTo>
                                  <a:pt x="14" y="544"/>
                                </a:lnTo>
                                <a:lnTo>
                                  <a:pt x="3" y="545"/>
                                </a:lnTo>
                                <a:lnTo>
                                  <a:pt x="2" y="502"/>
                                </a:lnTo>
                                <a:lnTo>
                                  <a:pt x="2" y="457"/>
                                </a:lnTo>
                                <a:lnTo>
                                  <a:pt x="1" y="411"/>
                                </a:lnTo>
                                <a:lnTo>
                                  <a:pt x="1" y="366"/>
                                </a:lnTo>
                                <a:lnTo>
                                  <a:pt x="0" y="320"/>
                                </a:lnTo>
                                <a:lnTo>
                                  <a:pt x="0" y="272"/>
                                </a:lnTo>
                                <a:lnTo>
                                  <a:pt x="0" y="226"/>
                                </a:lnTo>
                                <a:lnTo>
                                  <a:pt x="0" y="180"/>
                                </a:lnTo>
                                <a:lnTo>
                                  <a:pt x="1" y="134"/>
                                </a:lnTo>
                                <a:lnTo>
                                  <a:pt x="2" y="89"/>
                                </a:lnTo>
                                <a:lnTo>
                                  <a:pt x="3" y="44"/>
                                </a:lnTo>
                                <a:lnTo>
                                  <a:pt x="5" y="0"/>
                                </a:lnTo>
                                <a:lnTo>
                                  <a:pt x="59" y="14"/>
                                </a:lnTo>
                                <a:lnTo>
                                  <a:pt x="113" y="29"/>
                                </a:lnTo>
                                <a:lnTo>
                                  <a:pt x="166" y="44"/>
                                </a:lnTo>
                                <a:lnTo>
                                  <a:pt x="219" y="61"/>
                                </a:lnTo>
                                <a:lnTo>
                                  <a:pt x="270" y="77"/>
                                </a:lnTo>
                                <a:lnTo>
                                  <a:pt x="323" y="95"/>
                                </a:lnTo>
                                <a:lnTo>
                                  <a:pt x="324" y="109"/>
                                </a:lnTo>
                                <a:lnTo>
                                  <a:pt x="324" y="122"/>
                                </a:lnTo>
                                <a:lnTo>
                                  <a:pt x="318" y="136"/>
                                </a:lnTo>
                                <a:lnTo>
                                  <a:pt x="318" y="148"/>
                                </a:lnTo>
                                <a:lnTo>
                                  <a:pt x="315" y="180"/>
                                </a:lnTo>
                                <a:lnTo>
                                  <a:pt x="313" y="229"/>
                                </a:lnTo>
                                <a:lnTo>
                                  <a:pt x="311" y="288"/>
                                </a:lnTo>
                                <a:lnTo>
                                  <a:pt x="308" y="354"/>
                                </a:lnTo>
                                <a:lnTo>
                                  <a:pt x="306" y="422"/>
                                </a:lnTo>
                                <a:lnTo>
                                  <a:pt x="302" y="487"/>
                                </a:lnTo>
                                <a:lnTo>
                                  <a:pt x="300" y="547"/>
                                </a:lnTo>
                                <a:lnTo>
                                  <a:pt x="298" y="595"/>
                                </a:lnTo>
                                <a:lnTo>
                                  <a:pt x="296" y="627"/>
                                </a:lnTo>
                                <a:lnTo>
                                  <a:pt x="296" y="639"/>
                                </a:lnTo>
                                <a:close/>
                              </a:path>
                            </a:pathLst>
                          </a:custGeom>
                          <a:solidFill>
                            <a:srgbClr val="FFFFFF"/>
                          </a:solidFill>
                          <a:ln>
                            <a:noFill/>
                          </a:ln>
                        </wps:spPr>
                        <wps:bodyPr rot="0" vert="horz" wrap="square" lIns="91440" tIns="45720" rIns="91440" bIns="45720" anchor="t" anchorCtr="0" upright="1">
                          <a:noAutofit/>
                        </wps:bodyPr>
                      </wps:wsp>
                      <wps:wsp>
                        <wps:cNvPr id="140" name="Freeform 141"/>
                        <wps:cNvSpPr>
                          <a:spLocks/>
                        </wps:cNvSpPr>
                        <wps:spPr bwMode="auto">
                          <a:xfrm>
                            <a:off x="353" y="186"/>
                            <a:ext cx="168" cy="426"/>
                          </a:xfrm>
                          <a:custGeom>
                            <a:avLst/>
                            <a:gdLst>
                              <a:gd name="T0" fmla="*/ 632 w 673"/>
                              <a:gd name="T1" fmla="*/ 552 h 1705"/>
                              <a:gd name="T2" fmla="*/ 656 w 673"/>
                              <a:gd name="T3" fmla="*/ 568 h 1705"/>
                              <a:gd name="T4" fmla="*/ 656 w 673"/>
                              <a:gd name="T5" fmla="*/ 717 h 1705"/>
                              <a:gd name="T6" fmla="*/ 655 w 673"/>
                              <a:gd name="T7" fmla="*/ 1003 h 1705"/>
                              <a:gd name="T8" fmla="*/ 655 w 673"/>
                              <a:gd name="T9" fmla="*/ 1328 h 1705"/>
                              <a:gd name="T10" fmla="*/ 654 w 673"/>
                              <a:gd name="T11" fmla="*/ 1594 h 1705"/>
                              <a:gd name="T12" fmla="*/ 654 w 673"/>
                              <a:gd name="T13" fmla="*/ 1705 h 1705"/>
                              <a:gd name="T14" fmla="*/ 590 w 673"/>
                              <a:gd name="T15" fmla="*/ 1500 h 1705"/>
                              <a:gd name="T16" fmla="*/ 590 w 673"/>
                              <a:gd name="T17" fmla="*/ 1424 h 1705"/>
                              <a:gd name="T18" fmla="*/ 591 w 673"/>
                              <a:gd name="T19" fmla="*/ 1175 h 1705"/>
                              <a:gd name="T20" fmla="*/ 591 w 673"/>
                              <a:gd name="T21" fmla="*/ 853 h 1705"/>
                              <a:gd name="T22" fmla="*/ 593 w 673"/>
                              <a:gd name="T23" fmla="*/ 562 h 1705"/>
                              <a:gd name="T24" fmla="*/ 593 w 673"/>
                              <a:gd name="T25" fmla="*/ 409 h 1705"/>
                              <a:gd name="T26" fmla="*/ 582 w 673"/>
                              <a:gd name="T27" fmla="*/ 265 h 1705"/>
                              <a:gd name="T28" fmla="*/ 564 w 673"/>
                              <a:gd name="T29" fmla="*/ 63 h 1705"/>
                              <a:gd name="T30" fmla="*/ 550 w 673"/>
                              <a:gd name="T31" fmla="*/ 289 h 1705"/>
                              <a:gd name="T32" fmla="*/ 540 w 673"/>
                              <a:gd name="T33" fmla="*/ 430 h 1705"/>
                              <a:gd name="T34" fmla="*/ 541 w 673"/>
                              <a:gd name="T35" fmla="*/ 634 h 1705"/>
                              <a:gd name="T36" fmla="*/ 542 w 673"/>
                              <a:gd name="T37" fmla="*/ 952 h 1705"/>
                              <a:gd name="T38" fmla="*/ 543 w 673"/>
                              <a:gd name="T39" fmla="*/ 1258 h 1705"/>
                              <a:gd name="T40" fmla="*/ 543 w 673"/>
                              <a:gd name="T41" fmla="*/ 1424 h 1705"/>
                              <a:gd name="T42" fmla="*/ 509 w 673"/>
                              <a:gd name="T43" fmla="*/ 1431 h 1705"/>
                              <a:gd name="T44" fmla="*/ 508 w 673"/>
                              <a:gd name="T45" fmla="*/ 1352 h 1705"/>
                              <a:gd name="T46" fmla="*/ 506 w 673"/>
                              <a:gd name="T47" fmla="*/ 1093 h 1705"/>
                              <a:gd name="T48" fmla="*/ 502 w 673"/>
                              <a:gd name="T49" fmla="*/ 766 h 1705"/>
                              <a:gd name="T50" fmla="*/ 500 w 673"/>
                              <a:gd name="T51" fmla="*/ 484 h 1705"/>
                              <a:gd name="T52" fmla="*/ 499 w 673"/>
                              <a:gd name="T53" fmla="*/ 365 h 1705"/>
                              <a:gd name="T54" fmla="*/ 475 w 673"/>
                              <a:gd name="T55" fmla="*/ 200 h 1705"/>
                              <a:gd name="T56" fmla="*/ 455 w 673"/>
                              <a:gd name="T57" fmla="*/ 407 h 1705"/>
                              <a:gd name="T58" fmla="*/ 455 w 673"/>
                              <a:gd name="T59" fmla="*/ 516 h 1705"/>
                              <a:gd name="T60" fmla="*/ 455 w 673"/>
                              <a:gd name="T61" fmla="*/ 783 h 1705"/>
                              <a:gd name="T62" fmla="*/ 454 w 673"/>
                              <a:gd name="T63" fmla="*/ 1107 h 1705"/>
                              <a:gd name="T64" fmla="*/ 454 w 673"/>
                              <a:gd name="T65" fmla="*/ 1392 h 1705"/>
                              <a:gd name="T66" fmla="*/ 454 w 673"/>
                              <a:gd name="T67" fmla="*/ 1542 h 1705"/>
                              <a:gd name="T68" fmla="*/ 422 w 673"/>
                              <a:gd name="T69" fmla="*/ 1625 h 1705"/>
                              <a:gd name="T70" fmla="*/ 422 w 673"/>
                              <a:gd name="T71" fmla="*/ 1545 h 1705"/>
                              <a:gd name="T72" fmla="*/ 420 w 673"/>
                              <a:gd name="T73" fmla="*/ 1286 h 1705"/>
                              <a:gd name="T74" fmla="*/ 417 w 673"/>
                              <a:gd name="T75" fmla="*/ 957 h 1705"/>
                              <a:gd name="T76" fmla="*/ 414 w 673"/>
                              <a:gd name="T77" fmla="*/ 674 h 1705"/>
                              <a:gd name="T78" fmla="*/ 412 w 673"/>
                              <a:gd name="T79" fmla="*/ 555 h 1705"/>
                              <a:gd name="T80" fmla="*/ 393 w 673"/>
                              <a:gd name="T81" fmla="*/ 518 h 1705"/>
                              <a:gd name="T82" fmla="*/ 377 w 673"/>
                              <a:gd name="T83" fmla="*/ 571 h 1705"/>
                              <a:gd name="T84" fmla="*/ 378 w 673"/>
                              <a:gd name="T85" fmla="*/ 901 h 1705"/>
                              <a:gd name="T86" fmla="*/ 324 w 673"/>
                              <a:gd name="T87" fmla="*/ 778 h 1705"/>
                              <a:gd name="T88" fmla="*/ 317 w 673"/>
                              <a:gd name="T89" fmla="*/ 580 h 1705"/>
                              <a:gd name="T90" fmla="*/ 319 w 673"/>
                              <a:gd name="T91" fmla="*/ 387 h 1705"/>
                              <a:gd name="T92" fmla="*/ 292 w 673"/>
                              <a:gd name="T93" fmla="*/ 368 h 1705"/>
                              <a:gd name="T94" fmla="*/ 271 w 673"/>
                              <a:gd name="T95" fmla="*/ 496 h 1705"/>
                              <a:gd name="T96" fmla="*/ 193 w 673"/>
                              <a:gd name="T97" fmla="*/ 512 h 1705"/>
                              <a:gd name="T98" fmla="*/ 163 w 673"/>
                              <a:gd name="T99" fmla="*/ 373 h 1705"/>
                              <a:gd name="T100" fmla="*/ 135 w 673"/>
                              <a:gd name="T101" fmla="*/ 525 h 1705"/>
                              <a:gd name="T102" fmla="*/ 71 w 673"/>
                              <a:gd name="T103" fmla="*/ 416 h 1705"/>
                              <a:gd name="T104" fmla="*/ 11 w 673"/>
                              <a:gd name="T105" fmla="*/ 552 h 1705"/>
                              <a:gd name="T106" fmla="*/ 33 w 673"/>
                              <a:gd name="T107" fmla="*/ 378 h 1705"/>
                              <a:gd name="T108" fmla="*/ 209 w 673"/>
                              <a:gd name="T109" fmla="*/ 247 h 1705"/>
                              <a:gd name="T110" fmla="*/ 397 w 673"/>
                              <a:gd name="T111" fmla="*/ 130 h 1705"/>
                              <a:gd name="T112" fmla="*/ 593 w 673"/>
                              <a:gd name="T113" fmla="*/ 33 h 1705"/>
                              <a:gd name="T114" fmla="*/ 673 w 673"/>
                              <a:gd name="T115" fmla="*/ 57 h 1705"/>
                              <a:gd name="T116" fmla="*/ 660 w 673"/>
                              <a:gd name="T117" fmla="*/ 339 h 1705"/>
                              <a:gd name="T118" fmla="*/ 652 w 673"/>
                              <a:gd name="T119" fmla="*/ 506 h 17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673" h="1705">
                                <a:moveTo>
                                  <a:pt x="652" y="506"/>
                                </a:moveTo>
                                <a:lnTo>
                                  <a:pt x="642" y="522"/>
                                </a:lnTo>
                                <a:lnTo>
                                  <a:pt x="634" y="536"/>
                                </a:lnTo>
                                <a:lnTo>
                                  <a:pt x="632" y="552"/>
                                </a:lnTo>
                                <a:lnTo>
                                  <a:pt x="638" y="556"/>
                                </a:lnTo>
                                <a:lnTo>
                                  <a:pt x="650" y="560"/>
                                </a:lnTo>
                                <a:lnTo>
                                  <a:pt x="656" y="562"/>
                                </a:lnTo>
                                <a:lnTo>
                                  <a:pt x="656" y="568"/>
                                </a:lnTo>
                                <a:lnTo>
                                  <a:pt x="656" y="582"/>
                                </a:lnTo>
                                <a:lnTo>
                                  <a:pt x="656" y="605"/>
                                </a:lnTo>
                                <a:lnTo>
                                  <a:pt x="656" y="636"/>
                                </a:lnTo>
                                <a:lnTo>
                                  <a:pt x="656" y="673"/>
                                </a:lnTo>
                                <a:lnTo>
                                  <a:pt x="656" y="717"/>
                                </a:lnTo>
                                <a:lnTo>
                                  <a:pt x="656" y="766"/>
                                </a:lnTo>
                                <a:lnTo>
                                  <a:pt x="655" y="820"/>
                                </a:lnTo>
                                <a:lnTo>
                                  <a:pt x="655" y="878"/>
                                </a:lnTo>
                                <a:lnTo>
                                  <a:pt x="655" y="939"/>
                                </a:lnTo>
                                <a:lnTo>
                                  <a:pt x="655" y="1003"/>
                                </a:lnTo>
                                <a:lnTo>
                                  <a:pt x="655" y="1068"/>
                                </a:lnTo>
                                <a:lnTo>
                                  <a:pt x="655" y="1134"/>
                                </a:lnTo>
                                <a:lnTo>
                                  <a:pt x="655" y="1199"/>
                                </a:lnTo>
                                <a:lnTo>
                                  <a:pt x="655" y="1264"/>
                                </a:lnTo>
                                <a:lnTo>
                                  <a:pt x="655" y="1328"/>
                                </a:lnTo>
                                <a:lnTo>
                                  <a:pt x="654" y="1389"/>
                                </a:lnTo>
                                <a:lnTo>
                                  <a:pt x="654" y="1447"/>
                                </a:lnTo>
                                <a:lnTo>
                                  <a:pt x="654" y="1501"/>
                                </a:lnTo>
                                <a:lnTo>
                                  <a:pt x="654" y="1550"/>
                                </a:lnTo>
                                <a:lnTo>
                                  <a:pt x="654" y="1594"/>
                                </a:lnTo>
                                <a:lnTo>
                                  <a:pt x="654" y="1633"/>
                                </a:lnTo>
                                <a:lnTo>
                                  <a:pt x="654" y="1662"/>
                                </a:lnTo>
                                <a:lnTo>
                                  <a:pt x="654" y="1685"/>
                                </a:lnTo>
                                <a:lnTo>
                                  <a:pt x="654" y="1699"/>
                                </a:lnTo>
                                <a:lnTo>
                                  <a:pt x="654" y="1705"/>
                                </a:lnTo>
                                <a:lnTo>
                                  <a:pt x="643" y="1657"/>
                                </a:lnTo>
                                <a:lnTo>
                                  <a:pt x="624" y="1603"/>
                                </a:lnTo>
                                <a:lnTo>
                                  <a:pt x="605" y="1549"/>
                                </a:lnTo>
                                <a:lnTo>
                                  <a:pt x="590" y="1500"/>
                                </a:lnTo>
                                <a:lnTo>
                                  <a:pt x="590" y="1494"/>
                                </a:lnTo>
                                <a:lnTo>
                                  <a:pt x="590" y="1480"/>
                                </a:lnTo>
                                <a:lnTo>
                                  <a:pt x="590" y="1456"/>
                                </a:lnTo>
                                <a:lnTo>
                                  <a:pt x="590" y="1424"/>
                                </a:lnTo>
                                <a:lnTo>
                                  <a:pt x="590" y="1386"/>
                                </a:lnTo>
                                <a:lnTo>
                                  <a:pt x="591" y="1341"/>
                                </a:lnTo>
                                <a:lnTo>
                                  <a:pt x="591" y="1290"/>
                                </a:lnTo>
                                <a:lnTo>
                                  <a:pt x="591" y="1235"/>
                                </a:lnTo>
                                <a:lnTo>
                                  <a:pt x="591" y="1175"/>
                                </a:lnTo>
                                <a:lnTo>
                                  <a:pt x="591" y="1114"/>
                                </a:lnTo>
                                <a:lnTo>
                                  <a:pt x="591" y="1049"/>
                                </a:lnTo>
                                <a:lnTo>
                                  <a:pt x="591" y="984"/>
                                </a:lnTo>
                                <a:lnTo>
                                  <a:pt x="591" y="919"/>
                                </a:lnTo>
                                <a:lnTo>
                                  <a:pt x="591" y="853"/>
                                </a:lnTo>
                                <a:lnTo>
                                  <a:pt x="593" y="789"/>
                                </a:lnTo>
                                <a:lnTo>
                                  <a:pt x="593" y="727"/>
                                </a:lnTo>
                                <a:lnTo>
                                  <a:pt x="593" y="669"/>
                                </a:lnTo>
                                <a:lnTo>
                                  <a:pt x="593" y="613"/>
                                </a:lnTo>
                                <a:lnTo>
                                  <a:pt x="593" y="562"/>
                                </a:lnTo>
                                <a:lnTo>
                                  <a:pt x="593" y="517"/>
                                </a:lnTo>
                                <a:lnTo>
                                  <a:pt x="593" y="479"/>
                                </a:lnTo>
                                <a:lnTo>
                                  <a:pt x="593" y="447"/>
                                </a:lnTo>
                                <a:lnTo>
                                  <a:pt x="593" y="423"/>
                                </a:lnTo>
                                <a:lnTo>
                                  <a:pt x="593" y="409"/>
                                </a:lnTo>
                                <a:lnTo>
                                  <a:pt x="593" y="403"/>
                                </a:lnTo>
                                <a:lnTo>
                                  <a:pt x="588" y="357"/>
                                </a:lnTo>
                                <a:lnTo>
                                  <a:pt x="584" y="311"/>
                                </a:lnTo>
                                <a:lnTo>
                                  <a:pt x="582" y="265"/>
                                </a:lnTo>
                                <a:lnTo>
                                  <a:pt x="578" y="219"/>
                                </a:lnTo>
                                <a:lnTo>
                                  <a:pt x="575" y="171"/>
                                </a:lnTo>
                                <a:lnTo>
                                  <a:pt x="571" y="119"/>
                                </a:lnTo>
                                <a:lnTo>
                                  <a:pt x="564" y="63"/>
                                </a:lnTo>
                                <a:lnTo>
                                  <a:pt x="563" y="76"/>
                                </a:lnTo>
                                <a:lnTo>
                                  <a:pt x="561" y="112"/>
                                </a:lnTo>
                                <a:lnTo>
                                  <a:pt x="558" y="163"/>
                                </a:lnTo>
                                <a:lnTo>
                                  <a:pt x="554" y="223"/>
                                </a:lnTo>
                                <a:lnTo>
                                  <a:pt x="550" y="289"/>
                                </a:lnTo>
                                <a:lnTo>
                                  <a:pt x="545" y="352"/>
                                </a:lnTo>
                                <a:lnTo>
                                  <a:pt x="540" y="408"/>
                                </a:lnTo>
                                <a:lnTo>
                                  <a:pt x="540" y="413"/>
                                </a:lnTo>
                                <a:lnTo>
                                  <a:pt x="540" y="430"/>
                                </a:lnTo>
                                <a:lnTo>
                                  <a:pt x="540" y="455"/>
                                </a:lnTo>
                                <a:lnTo>
                                  <a:pt x="540" y="489"/>
                                </a:lnTo>
                                <a:lnTo>
                                  <a:pt x="541" y="532"/>
                                </a:lnTo>
                                <a:lnTo>
                                  <a:pt x="541" y="580"/>
                                </a:lnTo>
                                <a:lnTo>
                                  <a:pt x="541" y="634"/>
                                </a:lnTo>
                                <a:lnTo>
                                  <a:pt x="541" y="693"/>
                                </a:lnTo>
                                <a:lnTo>
                                  <a:pt x="541" y="754"/>
                                </a:lnTo>
                                <a:lnTo>
                                  <a:pt x="541" y="819"/>
                                </a:lnTo>
                                <a:lnTo>
                                  <a:pt x="542" y="885"/>
                                </a:lnTo>
                                <a:lnTo>
                                  <a:pt x="542" y="952"/>
                                </a:lnTo>
                                <a:lnTo>
                                  <a:pt x="542" y="1017"/>
                                </a:lnTo>
                                <a:lnTo>
                                  <a:pt x="542" y="1082"/>
                                </a:lnTo>
                                <a:lnTo>
                                  <a:pt x="542" y="1145"/>
                                </a:lnTo>
                                <a:lnTo>
                                  <a:pt x="543" y="1203"/>
                                </a:lnTo>
                                <a:lnTo>
                                  <a:pt x="543" y="1258"/>
                                </a:lnTo>
                                <a:lnTo>
                                  <a:pt x="543" y="1306"/>
                                </a:lnTo>
                                <a:lnTo>
                                  <a:pt x="543" y="1347"/>
                                </a:lnTo>
                                <a:lnTo>
                                  <a:pt x="543" y="1381"/>
                                </a:lnTo>
                                <a:lnTo>
                                  <a:pt x="543" y="1408"/>
                                </a:lnTo>
                                <a:lnTo>
                                  <a:pt x="543" y="1424"/>
                                </a:lnTo>
                                <a:lnTo>
                                  <a:pt x="543" y="1430"/>
                                </a:lnTo>
                                <a:lnTo>
                                  <a:pt x="534" y="1430"/>
                                </a:lnTo>
                                <a:lnTo>
                                  <a:pt x="518" y="1430"/>
                                </a:lnTo>
                                <a:lnTo>
                                  <a:pt x="509" y="1431"/>
                                </a:lnTo>
                                <a:lnTo>
                                  <a:pt x="509" y="1425"/>
                                </a:lnTo>
                                <a:lnTo>
                                  <a:pt x="509" y="1409"/>
                                </a:lnTo>
                                <a:lnTo>
                                  <a:pt x="508" y="1385"/>
                                </a:lnTo>
                                <a:lnTo>
                                  <a:pt x="508" y="1352"/>
                                </a:lnTo>
                                <a:lnTo>
                                  <a:pt x="508" y="1311"/>
                                </a:lnTo>
                                <a:lnTo>
                                  <a:pt x="507" y="1264"/>
                                </a:lnTo>
                                <a:lnTo>
                                  <a:pt x="507" y="1211"/>
                                </a:lnTo>
                                <a:lnTo>
                                  <a:pt x="506" y="1154"/>
                                </a:lnTo>
                                <a:lnTo>
                                  <a:pt x="506" y="1093"/>
                                </a:lnTo>
                                <a:lnTo>
                                  <a:pt x="505" y="1029"/>
                                </a:lnTo>
                                <a:lnTo>
                                  <a:pt x="505" y="965"/>
                                </a:lnTo>
                                <a:lnTo>
                                  <a:pt x="503" y="898"/>
                                </a:lnTo>
                                <a:lnTo>
                                  <a:pt x="503" y="831"/>
                                </a:lnTo>
                                <a:lnTo>
                                  <a:pt x="502" y="766"/>
                                </a:lnTo>
                                <a:lnTo>
                                  <a:pt x="502" y="703"/>
                                </a:lnTo>
                                <a:lnTo>
                                  <a:pt x="501" y="641"/>
                                </a:lnTo>
                                <a:lnTo>
                                  <a:pt x="501" y="584"/>
                                </a:lnTo>
                                <a:lnTo>
                                  <a:pt x="500" y="532"/>
                                </a:lnTo>
                                <a:lnTo>
                                  <a:pt x="500" y="484"/>
                                </a:lnTo>
                                <a:lnTo>
                                  <a:pt x="500" y="444"/>
                                </a:lnTo>
                                <a:lnTo>
                                  <a:pt x="499" y="411"/>
                                </a:lnTo>
                                <a:lnTo>
                                  <a:pt x="499" y="387"/>
                                </a:lnTo>
                                <a:lnTo>
                                  <a:pt x="499" y="370"/>
                                </a:lnTo>
                                <a:lnTo>
                                  <a:pt x="499" y="365"/>
                                </a:lnTo>
                                <a:lnTo>
                                  <a:pt x="490" y="310"/>
                                </a:lnTo>
                                <a:lnTo>
                                  <a:pt x="484" y="255"/>
                                </a:lnTo>
                                <a:lnTo>
                                  <a:pt x="475" y="200"/>
                                </a:lnTo>
                                <a:lnTo>
                                  <a:pt x="468" y="251"/>
                                </a:lnTo>
                                <a:lnTo>
                                  <a:pt x="462" y="320"/>
                                </a:lnTo>
                                <a:lnTo>
                                  <a:pt x="456" y="380"/>
                                </a:lnTo>
                                <a:lnTo>
                                  <a:pt x="455" y="407"/>
                                </a:lnTo>
                                <a:lnTo>
                                  <a:pt x="455" y="411"/>
                                </a:lnTo>
                                <a:lnTo>
                                  <a:pt x="455" y="425"/>
                                </a:lnTo>
                                <a:lnTo>
                                  <a:pt x="455" y="448"/>
                                </a:lnTo>
                                <a:lnTo>
                                  <a:pt x="455" y="479"/>
                                </a:lnTo>
                                <a:lnTo>
                                  <a:pt x="455" y="516"/>
                                </a:lnTo>
                                <a:lnTo>
                                  <a:pt x="455" y="560"/>
                                </a:lnTo>
                                <a:lnTo>
                                  <a:pt x="455" y="609"/>
                                </a:lnTo>
                                <a:lnTo>
                                  <a:pt x="455" y="664"/>
                                </a:lnTo>
                                <a:lnTo>
                                  <a:pt x="455" y="721"/>
                                </a:lnTo>
                                <a:lnTo>
                                  <a:pt x="455" y="783"/>
                                </a:lnTo>
                                <a:lnTo>
                                  <a:pt x="455" y="846"/>
                                </a:lnTo>
                                <a:lnTo>
                                  <a:pt x="455" y="911"/>
                                </a:lnTo>
                                <a:lnTo>
                                  <a:pt x="454" y="977"/>
                                </a:lnTo>
                                <a:lnTo>
                                  <a:pt x="454" y="1043"/>
                                </a:lnTo>
                                <a:lnTo>
                                  <a:pt x="454" y="1107"/>
                                </a:lnTo>
                                <a:lnTo>
                                  <a:pt x="454" y="1171"/>
                                </a:lnTo>
                                <a:lnTo>
                                  <a:pt x="454" y="1231"/>
                                </a:lnTo>
                                <a:lnTo>
                                  <a:pt x="454" y="1289"/>
                                </a:lnTo>
                                <a:lnTo>
                                  <a:pt x="454" y="1343"/>
                                </a:lnTo>
                                <a:lnTo>
                                  <a:pt x="454" y="1392"/>
                                </a:lnTo>
                                <a:lnTo>
                                  <a:pt x="454" y="1436"/>
                                </a:lnTo>
                                <a:lnTo>
                                  <a:pt x="454" y="1475"/>
                                </a:lnTo>
                                <a:lnTo>
                                  <a:pt x="454" y="1505"/>
                                </a:lnTo>
                                <a:lnTo>
                                  <a:pt x="454" y="1527"/>
                                </a:lnTo>
                                <a:lnTo>
                                  <a:pt x="454" y="1542"/>
                                </a:lnTo>
                                <a:lnTo>
                                  <a:pt x="454" y="1547"/>
                                </a:lnTo>
                                <a:lnTo>
                                  <a:pt x="444" y="1569"/>
                                </a:lnTo>
                                <a:lnTo>
                                  <a:pt x="431" y="1601"/>
                                </a:lnTo>
                                <a:lnTo>
                                  <a:pt x="422" y="1625"/>
                                </a:lnTo>
                                <a:lnTo>
                                  <a:pt x="422" y="1619"/>
                                </a:lnTo>
                                <a:lnTo>
                                  <a:pt x="422" y="1603"/>
                                </a:lnTo>
                                <a:lnTo>
                                  <a:pt x="422" y="1579"/>
                                </a:lnTo>
                                <a:lnTo>
                                  <a:pt x="422" y="1545"/>
                                </a:lnTo>
                                <a:lnTo>
                                  <a:pt x="421" y="1504"/>
                                </a:lnTo>
                                <a:lnTo>
                                  <a:pt x="421" y="1457"/>
                                </a:lnTo>
                                <a:lnTo>
                                  <a:pt x="421" y="1404"/>
                                </a:lnTo>
                                <a:lnTo>
                                  <a:pt x="420" y="1347"/>
                                </a:lnTo>
                                <a:lnTo>
                                  <a:pt x="420" y="1286"/>
                                </a:lnTo>
                                <a:lnTo>
                                  <a:pt x="419" y="1221"/>
                                </a:lnTo>
                                <a:lnTo>
                                  <a:pt x="419" y="1156"/>
                                </a:lnTo>
                                <a:lnTo>
                                  <a:pt x="418" y="1090"/>
                                </a:lnTo>
                                <a:lnTo>
                                  <a:pt x="417" y="1023"/>
                                </a:lnTo>
                                <a:lnTo>
                                  <a:pt x="417" y="957"/>
                                </a:lnTo>
                                <a:lnTo>
                                  <a:pt x="415" y="892"/>
                                </a:lnTo>
                                <a:lnTo>
                                  <a:pt x="415" y="832"/>
                                </a:lnTo>
                                <a:lnTo>
                                  <a:pt x="414" y="774"/>
                                </a:lnTo>
                                <a:lnTo>
                                  <a:pt x="414" y="721"/>
                                </a:lnTo>
                                <a:lnTo>
                                  <a:pt x="414" y="674"/>
                                </a:lnTo>
                                <a:lnTo>
                                  <a:pt x="413" y="634"/>
                                </a:lnTo>
                                <a:lnTo>
                                  <a:pt x="413" y="601"/>
                                </a:lnTo>
                                <a:lnTo>
                                  <a:pt x="413" y="575"/>
                                </a:lnTo>
                                <a:lnTo>
                                  <a:pt x="413" y="560"/>
                                </a:lnTo>
                                <a:lnTo>
                                  <a:pt x="412" y="555"/>
                                </a:lnTo>
                                <a:lnTo>
                                  <a:pt x="408" y="545"/>
                                </a:lnTo>
                                <a:lnTo>
                                  <a:pt x="398" y="528"/>
                                </a:lnTo>
                                <a:lnTo>
                                  <a:pt x="393" y="518"/>
                                </a:lnTo>
                                <a:lnTo>
                                  <a:pt x="389" y="527"/>
                                </a:lnTo>
                                <a:lnTo>
                                  <a:pt x="381" y="542"/>
                                </a:lnTo>
                                <a:lnTo>
                                  <a:pt x="377" y="551"/>
                                </a:lnTo>
                                <a:lnTo>
                                  <a:pt x="377" y="571"/>
                                </a:lnTo>
                                <a:lnTo>
                                  <a:pt x="378" y="625"/>
                                </a:lnTo>
                                <a:lnTo>
                                  <a:pt x="378" y="697"/>
                                </a:lnTo>
                                <a:lnTo>
                                  <a:pt x="378" y="776"/>
                                </a:lnTo>
                                <a:lnTo>
                                  <a:pt x="378" y="848"/>
                                </a:lnTo>
                                <a:lnTo>
                                  <a:pt x="378" y="901"/>
                                </a:lnTo>
                                <a:lnTo>
                                  <a:pt x="378" y="922"/>
                                </a:lnTo>
                                <a:lnTo>
                                  <a:pt x="353" y="863"/>
                                </a:lnTo>
                                <a:lnTo>
                                  <a:pt x="333" y="807"/>
                                </a:lnTo>
                                <a:lnTo>
                                  <a:pt x="324" y="778"/>
                                </a:lnTo>
                                <a:lnTo>
                                  <a:pt x="320" y="731"/>
                                </a:lnTo>
                                <a:lnTo>
                                  <a:pt x="318" y="681"/>
                                </a:lnTo>
                                <a:lnTo>
                                  <a:pt x="317" y="630"/>
                                </a:lnTo>
                                <a:lnTo>
                                  <a:pt x="317" y="580"/>
                                </a:lnTo>
                                <a:lnTo>
                                  <a:pt x="318" y="529"/>
                                </a:lnTo>
                                <a:lnTo>
                                  <a:pt x="319" y="479"/>
                                </a:lnTo>
                                <a:lnTo>
                                  <a:pt x="319" y="432"/>
                                </a:lnTo>
                                <a:lnTo>
                                  <a:pt x="319" y="387"/>
                                </a:lnTo>
                                <a:lnTo>
                                  <a:pt x="315" y="359"/>
                                </a:lnTo>
                                <a:lnTo>
                                  <a:pt x="312" y="337"/>
                                </a:lnTo>
                                <a:lnTo>
                                  <a:pt x="302" y="312"/>
                                </a:lnTo>
                                <a:lnTo>
                                  <a:pt x="292" y="368"/>
                                </a:lnTo>
                                <a:lnTo>
                                  <a:pt x="288" y="424"/>
                                </a:lnTo>
                                <a:lnTo>
                                  <a:pt x="287" y="478"/>
                                </a:lnTo>
                                <a:lnTo>
                                  <a:pt x="285" y="526"/>
                                </a:lnTo>
                                <a:lnTo>
                                  <a:pt x="271" y="496"/>
                                </a:lnTo>
                                <a:lnTo>
                                  <a:pt x="246" y="442"/>
                                </a:lnTo>
                                <a:lnTo>
                                  <a:pt x="233" y="413"/>
                                </a:lnTo>
                                <a:lnTo>
                                  <a:pt x="211" y="467"/>
                                </a:lnTo>
                                <a:lnTo>
                                  <a:pt x="193" y="512"/>
                                </a:lnTo>
                                <a:lnTo>
                                  <a:pt x="172" y="556"/>
                                </a:lnTo>
                                <a:lnTo>
                                  <a:pt x="170" y="498"/>
                                </a:lnTo>
                                <a:lnTo>
                                  <a:pt x="167" y="435"/>
                                </a:lnTo>
                                <a:lnTo>
                                  <a:pt x="163" y="373"/>
                                </a:lnTo>
                                <a:lnTo>
                                  <a:pt x="155" y="312"/>
                                </a:lnTo>
                                <a:lnTo>
                                  <a:pt x="146" y="370"/>
                                </a:lnTo>
                                <a:lnTo>
                                  <a:pt x="139" y="451"/>
                                </a:lnTo>
                                <a:lnTo>
                                  <a:pt x="135" y="525"/>
                                </a:lnTo>
                                <a:lnTo>
                                  <a:pt x="133" y="557"/>
                                </a:lnTo>
                                <a:lnTo>
                                  <a:pt x="112" y="507"/>
                                </a:lnTo>
                                <a:lnTo>
                                  <a:pt x="91" y="461"/>
                                </a:lnTo>
                                <a:lnTo>
                                  <a:pt x="71" y="416"/>
                                </a:lnTo>
                                <a:lnTo>
                                  <a:pt x="48" y="457"/>
                                </a:lnTo>
                                <a:lnTo>
                                  <a:pt x="27" y="505"/>
                                </a:lnTo>
                                <a:lnTo>
                                  <a:pt x="11" y="552"/>
                                </a:lnTo>
                                <a:lnTo>
                                  <a:pt x="9" y="504"/>
                                </a:lnTo>
                                <a:lnTo>
                                  <a:pt x="5" y="455"/>
                                </a:lnTo>
                                <a:lnTo>
                                  <a:pt x="0" y="405"/>
                                </a:lnTo>
                                <a:lnTo>
                                  <a:pt x="33" y="378"/>
                                </a:lnTo>
                                <a:lnTo>
                                  <a:pt x="67" y="351"/>
                                </a:lnTo>
                                <a:lnTo>
                                  <a:pt x="102" y="324"/>
                                </a:lnTo>
                                <a:lnTo>
                                  <a:pt x="137" y="298"/>
                                </a:lnTo>
                                <a:lnTo>
                                  <a:pt x="172" y="272"/>
                                </a:lnTo>
                                <a:lnTo>
                                  <a:pt x="209" y="247"/>
                                </a:lnTo>
                                <a:lnTo>
                                  <a:pt x="246" y="222"/>
                                </a:lnTo>
                                <a:lnTo>
                                  <a:pt x="284" y="198"/>
                                </a:lnTo>
                                <a:lnTo>
                                  <a:pt x="321" y="175"/>
                                </a:lnTo>
                                <a:lnTo>
                                  <a:pt x="359" y="152"/>
                                </a:lnTo>
                                <a:lnTo>
                                  <a:pt x="397" y="130"/>
                                </a:lnTo>
                                <a:lnTo>
                                  <a:pt x="436" y="109"/>
                                </a:lnTo>
                                <a:lnTo>
                                  <a:pt x="475" y="88"/>
                                </a:lnTo>
                                <a:lnTo>
                                  <a:pt x="513" y="70"/>
                                </a:lnTo>
                                <a:lnTo>
                                  <a:pt x="553" y="51"/>
                                </a:lnTo>
                                <a:lnTo>
                                  <a:pt x="593" y="33"/>
                                </a:lnTo>
                                <a:lnTo>
                                  <a:pt x="632" y="16"/>
                                </a:lnTo>
                                <a:lnTo>
                                  <a:pt x="671" y="0"/>
                                </a:lnTo>
                                <a:lnTo>
                                  <a:pt x="673" y="22"/>
                                </a:lnTo>
                                <a:lnTo>
                                  <a:pt x="673" y="57"/>
                                </a:lnTo>
                                <a:lnTo>
                                  <a:pt x="671" y="104"/>
                                </a:lnTo>
                                <a:lnTo>
                                  <a:pt x="668" y="158"/>
                                </a:lnTo>
                                <a:lnTo>
                                  <a:pt x="666" y="217"/>
                                </a:lnTo>
                                <a:lnTo>
                                  <a:pt x="663" y="278"/>
                                </a:lnTo>
                                <a:lnTo>
                                  <a:pt x="660" y="339"/>
                                </a:lnTo>
                                <a:lnTo>
                                  <a:pt x="656" y="393"/>
                                </a:lnTo>
                                <a:lnTo>
                                  <a:pt x="654" y="443"/>
                                </a:lnTo>
                                <a:lnTo>
                                  <a:pt x="652" y="481"/>
                                </a:lnTo>
                                <a:lnTo>
                                  <a:pt x="652" y="506"/>
                                </a:lnTo>
                                <a:close/>
                              </a:path>
                            </a:pathLst>
                          </a:custGeom>
                          <a:solidFill>
                            <a:srgbClr val="FFFFFF"/>
                          </a:solidFill>
                          <a:ln>
                            <a:noFill/>
                          </a:ln>
                        </wps:spPr>
                        <wps:bodyPr rot="0" vert="horz" wrap="square" lIns="91440" tIns="45720" rIns="91440" bIns="45720" anchor="t" anchorCtr="0" upright="1">
                          <a:noAutofit/>
                        </wps:bodyPr>
                      </wps:wsp>
                      <wps:wsp>
                        <wps:cNvPr id="141" name="Freeform 142"/>
                        <wps:cNvSpPr>
                          <a:spLocks/>
                        </wps:cNvSpPr>
                        <wps:spPr bwMode="auto">
                          <a:xfrm>
                            <a:off x="962" y="186"/>
                            <a:ext cx="27" cy="417"/>
                          </a:xfrm>
                          <a:custGeom>
                            <a:avLst/>
                            <a:gdLst>
                              <a:gd name="T0" fmla="*/ 35 w 108"/>
                              <a:gd name="T1" fmla="*/ 515 h 1668"/>
                              <a:gd name="T2" fmla="*/ 28 w 108"/>
                              <a:gd name="T3" fmla="*/ 567 h 1668"/>
                              <a:gd name="T4" fmla="*/ 28 w 108"/>
                              <a:gd name="T5" fmla="*/ 571 h 1668"/>
                              <a:gd name="T6" fmla="*/ 29 w 108"/>
                              <a:gd name="T7" fmla="*/ 610 h 1668"/>
                              <a:gd name="T8" fmla="*/ 29 w 108"/>
                              <a:gd name="T9" fmla="*/ 681 h 1668"/>
                              <a:gd name="T10" fmla="*/ 29 w 108"/>
                              <a:gd name="T11" fmla="*/ 777 h 1668"/>
                              <a:gd name="T12" fmla="*/ 30 w 108"/>
                              <a:gd name="T13" fmla="*/ 892 h 1668"/>
                              <a:gd name="T14" fmla="*/ 31 w 108"/>
                              <a:gd name="T15" fmla="*/ 1018 h 1668"/>
                              <a:gd name="T16" fmla="*/ 31 w 108"/>
                              <a:gd name="T17" fmla="*/ 1150 h 1668"/>
                              <a:gd name="T18" fmla="*/ 32 w 108"/>
                              <a:gd name="T19" fmla="*/ 1281 h 1668"/>
                              <a:gd name="T20" fmla="*/ 32 w 108"/>
                              <a:gd name="T21" fmla="*/ 1401 h 1668"/>
                              <a:gd name="T22" fmla="*/ 33 w 108"/>
                              <a:gd name="T23" fmla="*/ 1508 h 1668"/>
                              <a:gd name="T24" fmla="*/ 33 w 108"/>
                              <a:gd name="T25" fmla="*/ 1592 h 1668"/>
                              <a:gd name="T26" fmla="*/ 33 w 108"/>
                              <a:gd name="T27" fmla="*/ 1648 h 1668"/>
                              <a:gd name="T28" fmla="*/ 35 w 108"/>
                              <a:gd name="T29" fmla="*/ 1668 h 1668"/>
                              <a:gd name="T30" fmla="*/ 48 w 108"/>
                              <a:gd name="T31" fmla="*/ 1623 h 1668"/>
                              <a:gd name="T32" fmla="*/ 85 w 108"/>
                              <a:gd name="T33" fmla="*/ 1496 h 1668"/>
                              <a:gd name="T34" fmla="*/ 85 w 108"/>
                              <a:gd name="T35" fmla="*/ 1491 h 1668"/>
                              <a:gd name="T36" fmla="*/ 85 w 108"/>
                              <a:gd name="T37" fmla="*/ 1454 h 1668"/>
                              <a:gd name="T38" fmla="*/ 86 w 108"/>
                              <a:gd name="T39" fmla="*/ 1385 h 1668"/>
                              <a:gd name="T40" fmla="*/ 86 w 108"/>
                              <a:gd name="T41" fmla="*/ 1290 h 1668"/>
                              <a:gd name="T42" fmla="*/ 86 w 108"/>
                              <a:gd name="T43" fmla="*/ 1177 h 1668"/>
                              <a:gd name="T44" fmla="*/ 87 w 108"/>
                              <a:gd name="T45" fmla="*/ 1051 h 1668"/>
                              <a:gd name="T46" fmla="*/ 87 w 108"/>
                              <a:gd name="T47" fmla="*/ 920 h 1668"/>
                              <a:gd name="T48" fmla="*/ 88 w 108"/>
                              <a:gd name="T49" fmla="*/ 788 h 1668"/>
                              <a:gd name="T50" fmla="*/ 88 w 108"/>
                              <a:gd name="T51" fmla="*/ 663 h 1668"/>
                              <a:gd name="T52" fmla="*/ 88 w 108"/>
                              <a:gd name="T53" fmla="*/ 550 h 1668"/>
                              <a:gd name="T54" fmla="*/ 90 w 108"/>
                              <a:gd name="T55" fmla="*/ 456 h 1668"/>
                              <a:gd name="T56" fmla="*/ 90 w 108"/>
                              <a:gd name="T57" fmla="*/ 387 h 1668"/>
                              <a:gd name="T58" fmla="*/ 90 w 108"/>
                              <a:gd name="T59" fmla="*/ 349 h 1668"/>
                              <a:gd name="T60" fmla="*/ 90 w 108"/>
                              <a:gd name="T61" fmla="*/ 344 h 1668"/>
                              <a:gd name="T62" fmla="*/ 96 w 108"/>
                              <a:gd name="T63" fmla="*/ 247 h 1668"/>
                              <a:gd name="T64" fmla="*/ 104 w 108"/>
                              <a:gd name="T65" fmla="*/ 150 h 1668"/>
                              <a:gd name="T66" fmla="*/ 108 w 108"/>
                              <a:gd name="T67" fmla="*/ 51 h 1668"/>
                              <a:gd name="T68" fmla="*/ 81 w 108"/>
                              <a:gd name="T69" fmla="*/ 38 h 1668"/>
                              <a:gd name="T70" fmla="*/ 0 w 108"/>
                              <a:gd name="T71" fmla="*/ 0 h 1668"/>
                              <a:gd name="T72" fmla="*/ 2 w 108"/>
                              <a:gd name="T73" fmla="*/ 14 h 1668"/>
                              <a:gd name="T74" fmla="*/ 7 w 108"/>
                              <a:gd name="T75" fmla="*/ 105 h 1668"/>
                              <a:gd name="T76" fmla="*/ 16 w 108"/>
                              <a:gd name="T77" fmla="*/ 243 h 1668"/>
                              <a:gd name="T78" fmla="*/ 24 w 108"/>
                              <a:gd name="T79" fmla="*/ 382 h 1668"/>
                              <a:gd name="T80" fmla="*/ 29 w 108"/>
                              <a:gd name="T81" fmla="*/ 473 h 1668"/>
                              <a:gd name="T82" fmla="*/ 30 w 108"/>
                              <a:gd name="T83" fmla="*/ 487 h 16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108" h="1668">
                                <a:moveTo>
                                  <a:pt x="30" y="487"/>
                                </a:moveTo>
                                <a:lnTo>
                                  <a:pt x="35" y="515"/>
                                </a:lnTo>
                                <a:lnTo>
                                  <a:pt x="44" y="546"/>
                                </a:lnTo>
                                <a:lnTo>
                                  <a:pt x="28" y="567"/>
                                </a:lnTo>
                                <a:lnTo>
                                  <a:pt x="28" y="571"/>
                                </a:lnTo>
                                <a:lnTo>
                                  <a:pt x="29" y="586"/>
                                </a:lnTo>
                                <a:lnTo>
                                  <a:pt x="29" y="610"/>
                                </a:lnTo>
                                <a:lnTo>
                                  <a:pt x="29" y="642"/>
                                </a:lnTo>
                                <a:lnTo>
                                  <a:pt x="29" y="681"/>
                                </a:lnTo>
                                <a:lnTo>
                                  <a:pt x="29" y="727"/>
                                </a:lnTo>
                                <a:lnTo>
                                  <a:pt x="29" y="777"/>
                                </a:lnTo>
                                <a:lnTo>
                                  <a:pt x="30" y="832"/>
                                </a:lnTo>
                                <a:lnTo>
                                  <a:pt x="30" y="892"/>
                                </a:lnTo>
                                <a:lnTo>
                                  <a:pt x="30" y="954"/>
                                </a:lnTo>
                                <a:lnTo>
                                  <a:pt x="31" y="1018"/>
                                </a:lnTo>
                                <a:lnTo>
                                  <a:pt x="31" y="1084"/>
                                </a:lnTo>
                                <a:lnTo>
                                  <a:pt x="31" y="1150"/>
                                </a:lnTo>
                                <a:lnTo>
                                  <a:pt x="31" y="1216"/>
                                </a:lnTo>
                                <a:lnTo>
                                  <a:pt x="32" y="1281"/>
                                </a:lnTo>
                                <a:lnTo>
                                  <a:pt x="32" y="1342"/>
                                </a:lnTo>
                                <a:lnTo>
                                  <a:pt x="32" y="1401"/>
                                </a:lnTo>
                                <a:lnTo>
                                  <a:pt x="33" y="1457"/>
                                </a:lnTo>
                                <a:lnTo>
                                  <a:pt x="33" y="1508"/>
                                </a:lnTo>
                                <a:lnTo>
                                  <a:pt x="33" y="1554"/>
                                </a:lnTo>
                                <a:lnTo>
                                  <a:pt x="33" y="1592"/>
                                </a:lnTo>
                                <a:lnTo>
                                  <a:pt x="33" y="1624"/>
                                </a:lnTo>
                                <a:lnTo>
                                  <a:pt x="33" y="1648"/>
                                </a:lnTo>
                                <a:lnTo>
                                  <a:pt x="33" y="1662"/>
                                </a:lnTo>
                                <a:lnTo>
                                  <a:pt x="35" y="1668"/>
                                </a:lnTo>
                                <a:lnTo>
                                  <a:pt x="48" y="1623"/>
                                </a:lnTo>
                                <a:lnTo>
                                  <a:pt x="72" y="1540"/>
                                </a:lnTo>
                                <a:lnTo>
                                  <a:pt x="85" y="1496"/>
                                </a:lnTo>
                                <a:lnTo>
                                  <a:pt x="85" y="1491"/>
                                </a:lnTo>
                                <a:lnTo>
                                  <a:pt x="85" y="1477"/>
                                </a:lnTo>
                                <a:lnTo>
                                  <a:pt x="85" y="1454"/>
                                </a:lnTo>
                                <a:lnTo>
                                  <a:pt x="85" y="1422"/>
                                </a:lnTo>
                                <a:lnTo>
                                  <a:pt x="86" y="1385"/>
                                </a:lnTo>
                                <a:lnTo>
                                  <a:pt x="86" y="1340"/>
                                </a:lnTo>
                                <a:lnTo>
                                  <a:pt x="86" y="1290"/>
                                </a:lnTo>
                                <a:lnTo>
                                  <a:pt x="86" y="1236"/>
                                </a:lnTo>
                                <a:lnTo>
                                  <a:pt x="86" y="1177"/>
                                </a:lnTo>
                                <a:lnTo>
                                  <a:pt x="86" y="1116"/>
                                </a:lnTo>
                                <a:lnTo>
                                  <a:pt x="87" y="1051"/>
                                </a:lnTo>
                                <a:lnTo>
                                  <a:pt x="87" y="987"/>
                                </a:lnTo>
                                <a:lnTo>
                                  <a:pt x="87" y="920"/>
                                </a:lnTo>
                                <a:lnTo>
                                  <a:pt x="87" y="854"/>
                                </a:lnTo>
                                <a:lnTo>
                                  <a:pt x="88" y="788"/>
                                </a:lnTo>
                                <a:lnTo>
                                  <a:pt x="88" y="725"/>
                                </a:lnTo>
                                <a:lnTo>
                                  <a:pt x="88" y="663"/>
                                </a:lnTo>
                                <a:lnTo>
                                  <a:pt x="88" y="604"/>
                                </a:lnTo>
                                <a:lnTo>
                                  <a:pt x="88" y="550"/>
                                </a:lnTo>
                                <a:lnTo>
                                  <a:pt x="90" y="500"/>
                                </a:lnTo>
                                <a:lnTo>
                                  <a:pt x="90" y="456"/>
                                </a:lnTo>
                                <a:lnTo>
                                  <a:pt x="90" y="417"/>
                                </a:lnTo>
                                <a:lnTo>
                                  <a:pt x="90" y="387"/>
                                </a:lnTo>
                                <a:lnTo>
                                  <a:pt x="90" y="364"/>
                                </a:lnTo>
                                <a:lnTo>
                                  <a:pt x="90" y="349"/>
                                </a:lnTo>
                                <a:lnTo>
                                  <a:pt x="90" y="344"/>
                                </a:lnTo>
                                <a:lnTo>
                                  <a:pt x="93" y="296"/>
                                </a:lnTo>
                                <a:lnTo>
                                  <a:pt x="96" y="247"/>
                                </a:lnTo>
                                <a:lnTo>
                                  <a:pt x="101" y="198"/>
                                </a:lnTo>
                                <a:lnTo>
                                  <a:pt x="104" y="150"/>
                                </a:lnTo>
                                <a:lnTo>
                                  <a:pt x="106" y="101"/>
                                </a:lnTo>
                                <a:lnTo>
                                  <a:pt x="108" y="51"/>
                                </a:lnTo>
                                <a:lnTo>
                                  <a:pt x="81" y="38"/>
                                </a:lnTo>
                                <a:lnTo>
                                  <a:pt x="29" y="13"/>
                                </a:lnTo>
                                <a:lnTo>
                                  <a:pt x="0" y="0"/>
                                </a:lnTo>
                                <a:lnTo>
                                  <a:pt x="2" y="14"/>
                                </a:lnTo>
                                <a:lnTo>
                                  <a:pt x="4" y="51"/>
                                </a:lnTo>
                                <a:lnTo>
                                  <a:pt x="7" y="105"/>
                                </a:lnTo>
                                <a:lnTo>
                                  <a:pt x="11" y="172"/>
                                </a:lnTo>
                                <a:lnTo>
                                  <a:pt x="16" y="243"/>
                                </a:lnTo>
                                <a:lnTo>
                                  <a:pt x="20" y="315"/>
                                </a:lnTo>
                                <a:lnTo>
                                  <a:pt x="24" y="382"/>
                                </a:lnTo>
                                <a:lnTo>
                                  <a:pt x="27" y="436"/>
                                </a:lnTo>
                                <a:lnTo>
                                  <a:pt x="29" y="473"/>
                                </a:lnTo>
                                <a:lnTo>
                                  <a:pt x="30" y="487"/>
                                </a:lnTo>
                                <a:close/>
                              </a:path>
                            </a:pathLst>
                          </a:custGeom>
                          <a:solidFill>
                            <a:srgbClr val="FFFFFF"/>
                          </a:solidFill>
                          <a:ln>
                            <a:noFill/>
                          </a:ln>
                        </wps:spPr>
                        <wps:bodyPr rot="0" vert="horz" wrap="square" lIns="91440" tIns="45720" rIns="91440" bIns="45720" anchor="t" anchorCtr="0" upright="1">
                          <a:noAutofit/>
                        </wps:bodyPr>
                      </wps:wsp>
                      <wps:wsp>
                        <wps:cNvPr id="142" name="Freeform 143"/>
                        <wps:cNvSpPr>
                          <a:spLocks/>
                        </wps:cNvSpPr>
                        <wps:spPr bwMode="auto">
                          <a:xfrm>
                            <a:off x="993" y="201"/>
                            <a:ext cx="131" cy="409"/>
                          </a:xfrm>
                          <a:custGeom>
                            <a:avLst/>
                            <a:gdLst>
                              <a:gd name="T0" fmla="*/ 518 w 524"/>
                              <a:gd name="T1" fmla="*/ 401 h 1637"/>
                              <a:gd name="T2" fmla="*/ 518 w 524"/>
                              <a:gd name="T3" fmla="*/ 479 h 1637"/>
                              <a:gd name="T4" fmla="*/ 460 w 524"/>
                              <a:gd name="T5" fmla="*/ 345 h 1637"/>
                              <a:gd name="T6" fmla="*/ 416 w 524"/>
                              <a:gd name="T7" fmla="*/ 473 h 1637"/>
                              <a:gd name="T8" fmla="*/ 404 w 524"/>
                              <a:gd name="T9" fmla="*/ 487 h 1637"/>
                              <a:gd name="T10" fmla="*/ 398 w 524"/>
                              <a:gd name="T11" fmla="*/ 332 h 1637"/>
                              <a:gd name="T12" fmla="*/ 385 w 524"/>
                              <a:gd name="T13" fmla="*/ 231 h 1637"/>
                              <a:gd name="T14" fmla="*/ 371 w 524"/>
                              <a:gd name="T15" fmla="*/ 282 h 1637"/>
                              <a:gd name="T16" fmla="*/ 363 w 524"/>
                              <a:gd name="T17" fmla="*/ 494 h 1637"/>
                              <a:gd name="T18" fmla="*/ 305 w 524"/>
                              <a:gd name="T19" fmla="*/ 340 h 1637"/>
                              <a:gd name="T20" fmla="*/ 297 w 524"/>
                              <a:gd name="T21" fmla="*/ 340 h 1637"/>
                              <a:gd name="T22" fmla="*/ 254 w 524"/>
                              <a:gd name="T23" fmla="*/ 453 h 1637"/>
                              <a:gd name="T24" fmla="*/ 244 w 524"/>
                              <a:gd name="T25" fmla="*/ 289 h 1637"/>
                              <a:gd name="T26" fmla="*/ 225 w 524"/>
                              <a:gd name="T27" fmla="*/ 243 h 1637"/>
                              <a:gd name="T28" fmla="*/ 211 w 524"/>
                              <a:gd name="T29" fmla="*/ 345 h 1637"/>
                              <a:gd name="T30" fmla="*/ 208 w 524"/>
                              <a:gd name="T31" fmla="*/ 537 h 1637"/>
                              <a:gd name="T32" fmla="*/ 209 w 524"/>
                              <a:gd name="T33" fmla="*/ 736 h 1637"/>
                              <a:gd name="T34" fmla="*/ 170 w 524"/>
                              <a:gd name="T35" fmla="*/ 870 h 1637"/>
                              <a:gd name="T36" fmla="*/ 167 w 524"/>
                              <a:gd name="T37" fmla="*/ 724 h 1637"/>
                              <a:gd name="T38" fmla="*/ 166 w 524"/>
                              <a:gd name="T39" fmla="*/ 516 h 1637"/>
                              <a:gd name="T40" fmla="*/ 146 w 524"/>
                              <a:gd name="T41" fmla="*/ 477 h 1637"/>
                              <a:gd name="T42" fmla="*/ 124 w 524"/>
                              <a:gd name="T43" fmla="*/ 522 h 1637"/>
                              <a:gd name="T44" fmla="*/ 125 w 524"/>
                              <a:gd name="T45" fmla="*/ 566 h 1637"/>
                              <a:gd name="T46" fmla="*/ 125 w 524"/>
                              <a:gd name="T47" fmla="*/ 735 h 1637"/>
                              <a:gd name="T48" fmla="*/ 125 w 524"/>
                              <a:gd name="T49" fmla="*/ 979 h 1637"/>
                              <a:gd name="T50" fmla="*/ 126 w 524"/>
                              <a:gd name="T51" fmla="*/ 1245 h 1637"/>
                              <a:gd name="T52" fmla="*/ 126 w 524"/>
                              <a:gd name="T53" fmla="*/ 1475 h 1637"/>
                              <a:gd name="T54" fmla="*/ 127 w 524"/>
                              <a:gd name="T55" fmla="*/ 1616 h 1637"/>
                              <a:gd name="T56" fmla="*/ 117 w 524"/>
                              <a:gd name="T57" fmla="*/ 1617 h 1637"/>
                              <a:gd name="T58" fmla="*/ 90 w 524"/>
                              <a:gd name="T59" fmla="*/ 1557 h 1637"/>
                              <a:gd name="T60" fmla="*/ 90 w 524"/>
                              <a:gd name="T61" fmla="*/ 1462 h 1637"/>
                              <a:gd name="T62" fmla="*/ 90 w 524"/>
                              <a:gd name="T63" fmla="*/ 1272 h 1637"/>
                              <a:gd name="T64" fmla="*/ 90 w 524"/>
                              <a:gd name="T65" fmla="*/ 1027 h 1637"/>
                              <a:gd name="T66" fmla="*/ 90 w 524"/>
                              <a:gd name="T67" fmla="*/ 769 h 1637"/>
                              <a:gd name="T68" fmla="*/ 90 w 524"/>
                              <a:gd name="T69" fmla="*/ 535 h 1637"/>
                              <a:gd name="T70" fmla="*/ 90 w 524"/>
                              <a:gd name="T71" fmla="*/ 365 h 1637"/>
                              <a:gd name="T72" fmla="*/ 90 w 524"/>
                              <a:gd name="T73" fmla="*/ 299 h 1637"/>
                              <a:gd name="T74" fmla="*/ 70 w 524"/>
                              <a:gd name="T75" fmla="*/ 139 h 1637"/>
                              <a:gd name="T76" fmla="*/ 46 w 524"/>
                              <a:gd name="T77" fmla="*/ 317 h 1637"/>
                              <a:gd name="T78" fmla="*/ 46 w 524"/>
                              <a:gd name="T79" fmla="*/ 361 h 1637"/>
                              <a:gd name="T80" fmla="*/ 46 w 524"/>
                              <a:gd name="T81" fmla="*/ 530 h 1637"/>
                              <a:gd name="T82" fmla="*/ 45 w 524"/>
                              <a:gd name="T83" fmla="*/ 772 h 1637"/>
                              <a:gd name="T84" fmla="*/ 44 w 524"/>
                              <a:gd name="T85" fmla="*/ 1035 h 1637"/>
                              <a:gd name="T86" fmla="*/ 43 w 524"/>
                              <a:gd name="T87" fmla="*/ 1265 h 1637"/>
                              <a:gd name="T88" fmla="*/ 42 w 524"/>
                              <a:gd name="T89" fmla="*/ 1406 h 1637"/>
                              <a:gd name="T90" fmla="*/ 35 w 524"/>
                              <a:gd name="T91" fmla="*/ 1412 h 1637"/>
                              <a:gd name="T92" fmla="*/ 16 w 524"/>
                              <a:gd name="T93" fmla="*/ 1366 h 1637"/>
                              <a:gd name="T94" fmla="*/ 16 w 524"/>
                              <a:gd name="T95" fmla="*/ 1253 h 1637"/>
                              <a:gd name="T96" fmla="*/ 15 w 524"/>
                              <a:gd name="T97" fmla="*/ 1036 h 1637"/>
                              <a:gd name="T98" fmla="*/ 15 w 524"/>
                              <a:gd name="T99" fmla="*/ 775 h 1637"/>
                              <a:gd name="T100" fmla="*/ 14 w 524"/>
                              <a:gd name="T101" fmla="*/ 530 h 1637"/>
                              <a:gd name="T102" fmla="*/ 14 w 524"/>
                              <a:gd name="T103" fmla="*/ 356 h 1637"/>
                              <a:gd name="T104" fmla="*/ 13 w 524"/>
                              <a:gd name="T105" fmla="*/ 311 h 1637"/>
                              <a:gd name="T106" fmla="*/ 6 w 524"/>
                              <a:gd name="T107" fmla="*/ 108 h 1637"/>
                              <a:gd name="T108" fmla="*/ 43 w 524"/>
                              <a:gd name="T109" fmla="*/ 21 h 1637"/>
                              <a:gd name="T110" fmla="*/ 209 w 524"/>
                              <a:gd name="T111" fmla="*/ 107 h 1637"/>
                              <a:gd name="T112" fmla="*/ 366 w 524"/>
                              <a:gd name="T113" fmla="*/ 207 h 1637"/>
                              <a:gd name="T114" fmla="*/ 518 w 524"/>
                              <a:gd name="T115" fmla="*/ 326 h 16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524" h="1637">
                                <a:moveTo>
                                  <a:pt x="518" y="326"/>
                                </a:moveTo>
                                <a:lnTo>
                                  <a:pt x="524" y="349"/>
                                </a:lnTo>
                                <a:lnTo>
                                  <a:pt x="521" y="376"/>
                                </a:lnTo>
                                <a:lnTo>
                                  <a:pt x="518" y="401"/>
                                </a:lnTo>
                                <a:lnTo>
                                  <a:pt x="521" y="428"/>
                                </a:lnTo>
                                <a:lnTo>
                                  <a:pt x="521" y="453"/>
                                </a:lnTo>
                                <a:lnTo>
                                  <a:pt x="518" y="479"/>
                                </a:lnTo>
                                <a:lnTo>
                                  <a:pt x="502" y="433"/>
                                </a:lnTo>
                                <a:lnTo>
                                  <a:pt x="485" y="388"/>
                                </a:lnTo>
                                <a:lnTo>
                                  <a:pt x="460" y="345"/>
                                </a:lnTo>
                                <a:lnTo>
                                  <a:pt x="441" y="385"/>
                                </a:lnTo>
                                <a:lnTo>
                                  <a:pt x="426" y="428"/>
                                </a:lnTo>
                                <a:lnTo>
                                  <a:pt x="416" y="473"/>
                                </a:lnTo>
                                <a:lnTo>
                                  <a:pt x="412" y="475"/>
                                </a:lnTo>
                                <a:lnTo>
                                  <a:pt x="408" y="481"/>
                                </a:lnTo>
                                <a:lnTo>
                                  <a:pt x="404" y="487"/>
                                </a:lnTo>
                                <a:lnTo>
                                  <a:pt x="404" y="435"/>
                                </a:lnTo>
                                <a:lnTo>
                                  <a:pt x="402" y="384"/>
                                </a:lnTo>
                                <a:lnTo>
                                  <a:pt x="398" y="332"/>
                                </a:lnTo>
                                <a:lnTo>
                                  <a:pt x="392" y="281"/>
                                </a:lnTo>
                                <a:lnTo>
                                  <a:pt x="387" y="231"/>
                                </a:lnTo>
                                <a:lnTo>
                                  <a:pt x="385" y="231"/>
                                </a:lnTo>
                                <a:lnTo>
                                  <a:pt x="381" y="231"/>
                                </a:lnTo>
                                <a:lnTo>
                                  <a:pt x="380" y="231"/>
                                </a:lnTo>
                                <a:lnTo>
                                  <a:pt x="371" y="282"/>
                                </a:lnTo>
                                <a:lnTo>
                                  <a:pt x="367" y="338"/>
                                </a:lnTo>
                                <a:lnTo>
                                  <a:pt x="365" y="394"/>
                                </a:lnTo>
                                <a:lnTo>
                                  <a:pt x="364" y="447"/>
                                </a:lnTo>
                                <a:lnTo>
                                  <a:pt x="363" y="494"/>
                                </a:lnTo>
                                <a:lnTo>
                                  <a:pt x="345" y="444"/>
                                </a:lnTo>
                                <a:lnTo>
                                  <a:pt x="327" y="394"/>
                                </a:lnTo>
                                <a:lnTo>
                                  <a:pt x="305" y="340"/>
                                </a:lnTo>
                                <a:lnTo>
                                  <a:pt x="303" y="340"/>
                                </a:lnTo>
                                <a:lnTo>
                                  <a:pt x="299" y="340"/>
                                </a:lnTo>
                                <a:lnTo>
                                  <a:pt x="297" y="340"/>
                                </a:lnTo>
                                <a:lnTo>
                                  <a:pt x="286" y="369"/>
                                </a:lnTo>
                                <a:lnTo>
                                  <a:pt x="265" y="423"/>
                                </a:lnTo>
                                <a:lnTo>
                                  <a:pt x="254" y="453"/>
                                </a:lnTo>
                                <a:lnTo>
                                  <a:pt x="253" y="400"/>
                                </a:lnTo>
                                <a:lnTo>
                                  <a:pt x="249" y="344"/>
                                </a:lnTo>
                                <a:lnTo>
                                  <a:pt x="244" y="289"/>
                                </a:lnTo>
                                <a:lnTo>
                                  <a:pt x="233" y="238"/>
                                </a:lnTo>
                                <a:lnTo>
                                  <a:pt x="230" y="240"/>
                                </a:lnTo>
                                <a:lnTo>
                                  <a:pt x="225" y="243"/>
                                </a:lnTo>
                                <a:lnTo>
                                  <a:pt x="223" y="246"/>
                                </a:lnTo>
                                <a:lnTo>
                                  <a:pt x="215" y="296"/>
                                </a:lnTo>
                                <a:lnTo>
                                  <a:pt x="211" y="345"/>
                                </a:lnTo>
                                <a:lnTo>
                                  <a:pt x="209" y="394"/>
                                </a:lnTo>
                                <a:lnTo>
                                  <a:pt x="208" y="441"/>
                                </a:lnTo>
                                <a:lnTo>
                                  <a:pt x="206" y="489"/>
                                </a:lnTo>
                                <a:lnTo>
                                  <a:pt x="208" y="537"/>
                                </a:lnTo>
                                <a:lnTo>
                                  <a:pt x="209" y="585"/>
                                </a:lnTo>
                                <a:lnTo>
                                  <a:pt x="209" y="634"/>
                                </a:lnTo>
                                <a:lnTo>
                                  <a:pt x="210" y="684"/>
                                </a:lnTo>
                                <a:lnTo>
                                  <a:pt x="209" y="736"/>
                                </a:lnTo>
                                <a:lnTo>
                                  <a:pt x="199" y="771"/>
                                </a:lnTo>
                                <a:lnTo>
                                  <a:pt x="180" y="834"/>
                                </a:lnTo>
                                <a:lnTo>
                                  <a:pt x="170" y="870"/>
                                </a:lnTo>
                                <a:lnTo>
                                  <a:pt x="169" y="821"/>
                                </a:lnTo>
                                <a:lnTo>
                                  <a:pt x="168" y="773"/>
                                </a:lnTo>
                                <a:lnTo>
                                  <a:pt x="167" y="724"/>
                                </a:lnTo>
                                <a:lnTo>
                                  <a:pt x="167" y="674"/>
                                </a:lnTo>
                                <a:lnTo>
                                  <a:pt x="167" y="624"/>
                                </a:lnTo>
                                <a:lnTo>
                                  <a:pt x="167" y="571"/>
                                </a:lnTo>
                                <a:lnTo>
                                  <a:pt x="166" y="516"/>
                                </a:lnTo>
                                <a:lnTo>
                                  <a:pt x="161" y="503"/>
                                </a:lnTo>
                                <a:lnTo>
                                  <a:pt x="155" y="489"/>
                                </a:lnTo>
                                <a:lnTo>
                                  <a:pt x="146" y="477"/>
                                </a:lnTo>
                                <a:lnTo>
                                  <a:pt x="137" y="486"/>
                                </a:lnTo>
                                <a:lnTo>
                                  <a:pt x="132" y="503"/>
                                </a:lnTo>
                                <a:lnTo>
                                  <a:pt x="124" y="522"/>
                                </a:lnTo>
                                <a:lnTo>
                                  <a:pt x="125" y="526"/>
                                </a:lnTo>
                                <a:lnTo>
                                  <a:pt x="125" y="542"/>
                                </a:lnTo>
                                <a:lnTo>
                                  <a:pt x="125" y="566"/>
                                </a:lnTo>
                                <a:lnTo>
                                  <a:pt x="125" y="598"/>
                                </a:lnTo>
                                <a:lnTo>
                                  <a:pt x="125" y="637"/>
                                </a:lnTo>
                                <a:lnTo>
                                  <a:pt x="125" y="683"/>
                                </a:lnTo>
                                <a:lnTo>
                                  <a:pt x="125" y="735"/>
                                </a:lnTo>
                                <a:lnTo>
                                  <a:pt x="125" y="791"/>
                                </a:lnTo>
                                <a:lnTo>
                                  <a:pt x="125" y="851"/>
                                </a:lnTo>
                                <a:lnTo>
                                  <a:pt x="125" y="914"/>
                                </a:lnTo>
                                <a:lnTo>
                                  <a:pt x="125" y="979"/>
                                </a:lnTo>
                                <a:lnTo>
                                  <a:pt x="126" y="1046"/>
                                </a:lnTo>
                                <a:lnTo>
                                  <a:pt x="126" y="1113"/>
                                </a:lnTo>
                                <a:lnTo>
                                  <a:pt x="126" y="1179"/>
                                </a:lnTo>
                                <a:lnTo>
                                  <a:pt x="126" y="1245"/>
                                </a:lnTo>
                                <a:lnTo>
                                  <a:pt x="126" y="1307"/>
                                </a:lnTo>
                                <a:lnTo>
                                  <a:pt x="126" y="1367"/>
                                </a:lnTo>
                                <a:lnTo>
                                  <a:pt x="126" y="1423"/>
                                </a:lnTo>
                                <a:lnTo>
                                  <a:pt x="126" y="1475"/>
                                </a:lnTo>
                                <a:lnTo>
                                  <a:pt x="127" y="1521"/>
                                </a:lnTo>
                                <a:lnTo>
                                  <a:pt x="127" y="1560"/>
                                </a:lnTo>
                                <a:lnTo>
                                  <a:pt x="127" y="1592"/>
                                </a:lnTo>
                                <a:lnTo>
                                  <a:pt x="127" y="1616"/>
                                </a:lnTo>
                                <a:lnTo>
                                  <a:pt x="127" y="1632"/>
                                </a:lnTo>
                                <a:lnTo>
                                  <a:pt x="127" y="1637"/>
                                </a:lnTo>
                                <a:lnTo>
                                  <a:pt x="117" y="1617"/>
                                </a:lnTo>
                                <a:lnTo>
                                  <a:pt x="100" y="1580"/>
                                </a:lnTo>
                                <a:lnTo>
                                  <a:pt x="90" y="1562"/>
                                </a:lnTo>
                                <a:lnTo>
                                  <a:pt x="90" y="1557"/>
                                </a:lnTo>
                                <a:lnTo>
                                  <a:pt x="90" y="1544"/>
                                </a:lnTo>
                                <a:lnTo>
                                  <a:pt x="90" y="1523"/>
                                </a:lnTo>
                                <a:lnTo>
                                  <a:pt x="90" y="1496"/>
                                </a:lnTo>
                                <a:lnTo>
                                  <a:pt x="90" y="1462"/>
                                </a:lnTo>
                                <a:lnTo>
                                  <a:pt x="90" y="1421"/>
                                </a:lnTo>
                                <a:lnTo>
                                  <a:pt x="90" y="1376"/>
                                </a:lnTo>
                                <a:lnTo>
                                  <a:pt x="90" y="1326"/>
                                </a:lnTo>
                                <a:lnTo>
                                  <a:pt x="90" y="1272"/>
                                </a:lnTo>
                                <a:lnTo>
                                  <a:pt x="90" y="1215"/>
                                </a:lnTo>
                                <a:lnTo>
                                  <a:pt x="90" y="1155"/>
                                </a:lnTo>
                                <a:lnTo>
                                  <a:pt x="90" y="1092"/>
                                </a:lnTo>
                                <a:lnTo>
                                  <a:pt x="90" y="1027"/>
                                </a:lnTo>
                                <a:lnTo>
                                  <a:pt x="90" y="963"/>
                                </a:lnTo>
                                <a:lnTo>
                                  <a:pt x="90" y="898"/>
                                </a:lnTo>
                                <a:lnTo>
                                  <a:pt x="90" y="833"/>
                                </a:lnTo>
                                <a:lnTo>
                                  <a:pt x="90" y="769"/>
                                </a:lnTo>
                                <a:lnTo>
                                  <a:pt x="90" y="706"/>
                                </a:lnTo>
                                <a:lnTo>
                                  <a:pt x="90" y="646"/>
                                </a:lnTo>
                                <a:lnTo>
                                  <a:pt x="90" y="589"/>
                                </a:lnTo>
                                <a:lnTo>
                                  <a:pt x="90" y="535"/>
                                </a:lnTo>
                                <a:lnTo>
                                  <a:pt x="90" y="485"/>
                                </a:lnTo>
                                <a:lnTo>
                                  <a:pt x="90" y="440"/>
                                </a:lnTo>
                                <a:lnTo>
                                  <a:pt x="90" y="399"/>
                                </a:lnTo>
                                <a:lnTo>
                                  <a:pt x="90" y="365"/>
                                </a:lnTo>
                                <a:lnTo>
                                  <a:pt x="90" y="338"/>
                                </a:lnTo>
                                <a:lnTo>
                                  <a:pt x="90" y="317"/>
                                </a:lnTo>
                                <a:lnTo>
                                  <a:pt x="90" y="304"/>
                                </a:lnTo>
                                <a:lnTo>
                                  <a:pt x="90" y="299"/>
                                </a:lnTo>
                                <a:lnTo>
                                  <a:pt x="85" y="248"/>
                                </a:lnTo>
                                <a:lnTo>
                                  <a:pt x="80" y="201"/>
                                </a:lnTo>
                                <a:lnTo>
                                  <a:pt x="70" y="139"/>
                                </a:lnTo>
                                <a:lnTo>
                                  <a:pt x="65" y="185"/>
                                </a:lnTo>
                                <a:lnTo>
                                  <a:pt x="53" y="271"/>
                                </a:lnTo>
                                <a:lnTo>
                                  <a:pt x="46" y="317"/>
                                </a:lnTo>
                                <a:lnTo>
                                  <a:pt x="46" y="322"/>
                                </a:lnTo>
                                <a:lnTo>
                                  <a:pt x="46" y="338"/>
                                </a:lnTo>
                                <a:lnTo>
                                  <a:pt x="46" y="361"/>
                                </a:lnTo>
                                <a:lnTo>
                                  <a:pt x="46" y="394"/>
                                </a:lnTo>
                                <a:lnTo>
                                  <a:pt x="46" y="432"/>
                                </a:lnTo>
                                <a:lnTo>
                                  <a:pt x="46" y="478"/>
                                </a:lnTo>
                                <a:lnTo>
                                  <a:pt x="46" y="530"/>
                                </a:lnTo>
                                <a:lnTo>
                                  <a:pt x="45" y="585"/>
                                </a:lnTo>
                                <a:lnTo>
                                  <a:pt x="45" y="645"/>
                                </a:lnTo>
                                <a:lnTo>
                                  <a:pt x="45" y="707"/>
                                </a:lnTo>
                                <a:lnTo>
                                  <a:pt x="45" y="772"/>
                                </a:lnTo>
                                <a:lnTo>
                                  <a:pt x="44" y="839"/>
                                </a:lnTo>
                                <a:lnTo>
                                  <a:pt x="44" y="905"/>
                                </a:lnTo>
                                <a:lnTo>
                                  <a:pt x="44" y="970"/>
                                </a:lnTo>
                                <a:lnTo>
                                  <a:pt x="44" y="1035"/>
                                </a:lnTo>
                                <a:lnTo>
                                  <a:pt x="43" y="1099"/>
                                </a:lnTo>
                                <a:lnTo>
                                  <a:pt x="43" y="1158"/>
                                </a:lnTo>
                                <a:lnTo>
                                  <a:pt x="43" y="1214"/>
                                </a:lnTo>
                                <a:lnTo>
                                  <a:pt x="43" y="1265"/>
                                </a:lnTo>
                                <a:lnTo>
                                  <a:pt x="43" y="1310"/>
                                </a:lnTo>
                                <a:lnTo>
                                  <a:pt x="42" y="1350"/>
                                </a:lnTo>
                                <a:lnTo>
                                  <a:pt x="42" y="1382"/>
                                </a:lnTo>
                                <a:lnTo>
                                  <a:pt x="42" y="1406"/>
                                </a:lnTo>
                                <a:lnTo>
                                  <a:pt x="42" y="1421"/>
                                </a:lnTo>
                                <a:lnTo>
                                  <a:pt x="42" y="1426"/>
                                </a:lnTo>
                                <a:lnTo>
                                  <a:pt x="35" y="1412"/>
                                </a:lnTo>
                                <a:lnTo>
                                  <a:pt x="23" y="1386"/>
                                </a:lnTo>
                                <a:lnTo>
                                  <a:pt x="16" y="1372"/>
                                </a:lnTo>
                                <a:lnTo>
                                  <a:pt x="16" y="1366"/>
                                </a:lnTo>
                                <a:lnTo>
                                  <a:pt x="16" y="1351"/>
                                </a:lnTo>
                                <a:lnTo>
                                  <a:pt x="16" y="1327"/>
                                </a:lnTo>
                                <a:lnTo>
                                  <a:pt x="16" y="1294"/>
                                </a:lnTo>
                                <a:lnTo>
                                  <a:pt x="16" y="1253"/>
                                </a:lnTo>
                                <a:lnTo>
                                  <a:pt x="15" y="1206"/>
                                </a:lnTo>
                                <a:lnTo>
                                  <a:pt x="15" y="1154"/>
                                </a:lnTo>
                                <a:lnTo>
                                  <a:pt x="15" y="1097"/>
                                </a:lnTo>
                                <a:lnTo>
                                  <a:pt x="15" y="1036"/>
                                </a:lnTo>
                                <a:lnTo>
                                  <a:pt x="15" y="973"/>
                                </a:lnTo>
                                <a:lnTo>
                                  <a:pt x="15" y="908"/>
                                </a:lnTo>
                                <a:lnTo>
                                  <a:pt x="15" y="842"/>
                                </a:lnTo>
                                <a:lnTo>
                                  <a:pt x="15" y="775"/>
                                </a:lnTo>
                                <a:lnTo>
                                  <a:pt x="14" y="711"/>
                                </a:lnTo>
                                <a:lnTo>
                                  <a:pt x="14" y="647"/>
                                </a:lnTo>
                                <a:lnTo>
                                  <a:pt x="14" y="587"/>
                                </a:lnTo>
                                <a:lnTo>
                                  <a:pt x="14" y="530"/>
                                </a:lnTo>
                                <a:lnTo>
                                  <a:pt x="14" y="477"/>
                                </a:lnTo>
                                <a:lnTo>
                                  <a:pt x="14" y="430"/>
                                </a:lnTo>
                                <a:lnTo>
                                  <a:pt x="14" y="390"/>
                                </a:lnTo>
                                <a:lnTo>
                                  <a:pt x="14" y="356"/>
                                </a:lnTo>
                                <a:lnTo>
                                  <a:pt x="14" y="332"/>
                                </a:lnTo>
                                <a:lnTo>
                                  <a:pt x="13" y="317"/>
                                </a:lnTo>
                                <a:lnTo>
                                  <a:pt x="13" y="311"/>
                                </a:lnTo>
                                <a:lnTo>
                                  <a:pt x="12" y="260"/>
                                </a:lnTo>
                                <a:lnTo>
                                  <a:pt x="11" y="209"/>
                                </a:lnTo>
                                <a:lnTo>
                                  <a:pt x="9" y="159"/>
                                </a:lnTo>
                                <a:lnTo>
                                  <a:pt x="6" y="108"/>
                                </a:lnTo>
                                <a:lnTo>
                                  <a:pt x="3" y="56"/>
                                </a:lnTo>
                                <a:lnTo>
                                  <a:pt x="0" y="0"/>
                                </a:lnTo>
                                <a:lnTo>
                                  <a:pt x="43" y="21"/>
                                </a:lnTo>
                                <a:lnTo>
                                  <a:pt x="85" y="40"/>
                                </a:lnTo>
                                <a:lnTo>
                                  <a:pt x="126" y="62"/>
                                </a:lnTo>
                                <a:lnTo>
                                  <a:pt x="168" y="84"/>
                                </a:lnTo>
                                <a:lnTo>
                                  <a:pt x="209" y="107"/>
                                </a:lnTo>
                                <a:lnTo>
                                  <a:pt x="248" y="130"/>
                                </a:lnTo>
                                <a:lnTo>
                                  <a:pt x="288" y="156"/>
                                </a:lnTo>
                                <a:lnTo>
                                  <a:pt x="327" y="181"/>
                                </a:lnTo>
                                <a:lnTo>
                                  <a:pt x="366" y="207"/>
                                </a:lnTo>
                                <a:lnTo>
                                  <a:pt x="404" y="236"/>
                                </a:lnTo>
                                <a:lnTo>
                                  <a:pt x="442" y="264"/>
                                </a:lnTo>
                                <a:lnTo>
                                  <a:pt x="480" y="295"/>
                                </a:lnTo>
                                <a:lnTo>
                                  <a:pt x="518" y="326"/>
                                </a:lnTo>
                                <a:close/>
                              </a:path>
                            </a:pathLst>
                          </a:custGeom>
                          <a:solidFill>
                            <a:srgbClr val="FFFFFF"/>
                          </a:solidFill>
                          <a:ln>
                            <a:noFill/>
                          </a:ln>
                        </wps:spPr>
                        <wps:bodyPr rot="0" vert="horz" wrap="square" lIns="91440" tIns="45720" rIns="91440" bIns="45720" anchor="t" anchorCtr="0" upright="1">
                          <a:noAutofit/>
                        </wps:bodyPr>
                      </wps:wsp>
                      <wps:wsp>
                        <wps:cNvPr id="143" name="Freeform 144"/>
                        <wps:cNvSpPr>
                          <a:spLocks/>
                        </wps:cNvSpPr>
                        <wps:spPr bwMode="auto">
                          <a:xfrm>
                            <a:off x="1130" y="289"/>
                            <a:ext cx="54" cy="323"/>
                          </a:xfrm>
                          <a:custGeom>
                            <a:avLst/>
                            <a:gdLst>
                              <a:gd name="T0" fmla="*/ 188 w 214"/>
                              <a:gd name="T1" fmla="*/ 1037 h 1294"/>
                              <a:gd name="T2" fmla="*/ 157 w 214"/>
                              <a:gd name="T3" fmla="*/ 1066 h 1294"/>
                              <a:gd name="T4" fmla="*/ 158 w 214"/>
                              <a:gd name="T5" fmla="*/ 1082 h 1294"/>
                              <a:gd name="T6" fmla="*/ 172 w 214"/>
                              <a:gd name="T7" fmla="*/ 1103 h 1294"/>
                              <a:gd name="T8" fmla="*/ 153 w 214"/>
                              <a:gd name="T9" fmla="*/ 1152 h 1294"/>
                              <a:gd name="T10" fmla="*/ 102 w 214"/>
                              <a:gd name="T11" fmla="*/ 1294 h 1294"/>
                              <a:gd name="T12" fmla="*/ 102 w 214"/>
                              <a:gd name="T13" fmla="*/ 1288 h 1294"/>
                              <a:gd name="T14" fmla="*/ 102 w 214"/>
                              <a:gd name="T15" fmla="*/ 1252 h 1294"/>
                              <a:gd name="T16" fmla="*/ 102 w 214"/>
                              <a:gd name="T17" fmla="*/ 1184 h 1294"/>
                              <a:gd name="T18" fmla="*/ 102 w 214"/>
                              <a:gd name="T19" fmla="*/ 1091 h 1294"/>
                              <a:gd name="T20" fmla="*/ 102 w 214"/>
                              <a:gd name="T21" fmla="*/ 980 h 1294"/>
                              <a:gd name="T22" fmla="*/ 102 w 214"/>
                              <a:gd name="T23" fmla="*/ 856 h 1294"/>
                              <a:gd name="T24" fmla="*/ 102 w 214"/>
                              <a:gd name="T25" fmla="*/ 726 h 1294"/>
                              <a:gd name="T26" fmla="*/ 102 w 214"/>
                              <a:gd name="T27" fmla="*/ 596 h 1294"/>
                              <a:gd name="T28" fmla="*/ 102 w 214"/>
                              <a:gd name="T29" fmla="*/ 472 h 1294"/>
                              <a:gd name="T30" fmla="*/ 102 w 214"/>
                              <a:gd name="T31" fmla="*/ 361 h 1294"/>
                              <a:gd name="T32" fmla="*/ 102 w 214"/>
                              <a:gd name="T33" fmla="*/ 267 h 1294"/>
                              <a:gd name="T34" fmla="*/ 102 w 214"/>
                              <a:gd name="T35" fmla="*/ 200 h 1294"/>
                              <a:gd name="T36" fmla="*/ 102 w 214"/>
                              <a:gd name="T37" fmla="*/ 163 h 1294"/>
                              <a:gd name="T38" fmla="*/ 102 w 214"/>
                              <a:gd name="T39" fmla="*/ 158 h 1294"/>
                              <a:gd name="T40" fmla="*/ 88 w 214"/>
                              <a:gd name="T41" fmla="*/ 135 h 1294"/>
                              <a:gd name="T42" fmla="*/ 83 w 214"/>
                              <a:gd name="T43" fmla="*/ 127 h 1294"/>
                              <a:gd name="T44" fmla="*/ 67 w 214"/>
                              <a:gd name="T45" fmla="*/ 152 h 1294"/>
                              <a:gd name="T46" fmla="*/ 61 w 214"/>
                              <a:gd name="T47" fmla="*/ 161 h 1294"/>
                              <a:gd name="T48" fmla="*/ 61 w 214"/>
                              <a:gd name="T49" fmla="*/ 219 h 1294"/>
                              <a:gd name="T50" fmla="*/ 61 w 214"/>
                              <a:gd name="T51" fmla="*/ 350 h 1294"/>
                              <a:gd name="T52" fmla="*/ 61 w 214"/>
                              <a:gd name="T53" fmla="*/ 479 h 1294"/>
                              <a:gd name="T54" fmla="*/ 61 w 214"/>
                              <a:gd name="T55" fmla="*/ 538 h 1294"/>
                              <a:gd name="T56" fmla="*/ 46 w 214"/>
                              <a:gd name="T57" fmla="*/ 497 h 1294"/>
                              <a:gd name="T58" fmla="*/ 2 w 214"/>
                              <a:gd name="T59" fmla="*/ 377 h 1294"/>
                              <a:gd name="T60" fmla="*/ 3 w 214"/>
                              <a:gd name="T61" fmla="*/ 327 h 1294"/>
                              <a:gd name="T62" fmla="*/ 3 w 214"/>
                              <a:gd name="T63" fmla="*/ 232 h 1294"/>
                              <a:gd name="T64" fmla="*/ 3 w 214"/>
                              <a:gd name="T65" fmla="*/ 141 h 1294"/>
                              <a:gd name="T66" fmla="*/ 2 w 214"/>
                              <a:gd name="T67" fmla="*/ 49 h 1294"/>
                              <a:gd name="T68" fmla="*/ 0 w 214"/>
                              <a:gd name="T69" fmla="*/ 0 h 1294"/>
                              <a:gd name="T70" fmla="*/ 71 w 214"/>
                              <a:gd name="T71" fmla="*/ 72 h 1294"/>
                              <a:gd name="T72" fmla="*/ 148 w 214"/>
                              <a:gd name="T73" fmla="*/ 151 h 1294"/>
                              <a:gd name="T74" fmla="*/ 214 w 214"/>
                              <a:gd name="T75" fmla="*/ 221 h 1294"/>
                              <a:gd name="T76" fmla="*/ 213 w 214"/>
                              <a:gd name="T77" fmla="*/ 266 h 1294"/>
                              <a:gd name="T78" fmla="*/ 212 w 214"/>
                              <a:gd name="T79" fmla="*/ 356 h 1294"/>
                              <a:gd name="T80" fmla="*/ 211 w 214"/>
                              <a:gd name="T81" fmla="*/ 445 h 1294"/>
                              <a:gd name="T82" fmla="*/ 211 w 214"/>
                              <a:gd name="T83" fmla="*/ 535 h 1294"/>
                              <a:gd name="T84" fmla="*/ 210 w 214"/>
                              <a:gd name="T85" fmla="*/ 625 h 1294"/>
                              <a:gd name="T86" fmla="*/ 210 w 214"/>
                              <a:gd name="T87" fmla="*/ 714 h 1294"/>
                              <a:gd name="T88" fmla="*/ 208 w 214"/>
                              <a:gd name="T89" fmla="*/ 804 h 1294"/>
                              <a:gd name="T90" fmla="*/ 208 w 214"/>
                              <a:gd name="T91" fmla="*/ 894 h 1294"/>
                              <a:gd name="T92" fmla="*/ 207 w 214"/>
                              <a:gd name="T93" fmla="*/ 982 h 1294"/>
                              <a:gd name="T94" fmla="*/ 206 w 214"/>
                              <a:gd name="T95" fmla="*/ 1027 h 12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214" h="1294">
                                <a:moveTo>
                                  <a:pt x="206" y="1027"/>
                                </a:moveTo>
                                <a:lnTo>
                                  <a:pt x="188" y="1037"/>
                                </a:lnTo>
                                <a:lnTo>
                                  <a:pt x="167" y="1050"/>
                                </a:lnTo>
                                <a:lnTo>
                                  <a:pt x="157" y="1066"/>
                                </a:lnTo>
                                <a:lnTo>
                                  <a:pt x="158" y="1082"/>
                                </a:lnTo>
                                <a:lnTo>
                                  <a:pt x="160" y="1093"/>
                                </a:lnTo>
                                <a:lnTo>
                                  <a:pt x="172" y="1103"/>
                                </a:lnTo>
                                <a:lnTo>
                                  <a:pt x="153" y="1152"/>
                                </a:lnTo>
                                <a:lnTo>
                                  <a:pt x="120" y="1245"/>
                                </a:lnTo>
                                <a:lnTo>
                                  <a:pt x="102" y="1294"/>
                                </a:lnTo>
                                <a:lnTo>
                                  <a:pt x="102" y="1288"/>
                                </a:lnTo>
                                <a:lnTo>
                                  <a:pt x="102" y="1274"/>
                                </a:lnTo>
                                <a:lnTo>
                                  <a:pt x="102" y="1252"/>
                                </a:lnTo>
                                <a:lnTo>
                                  <a:pt x="102" y="1222"/>
                                </a:lnTo>
                                <a:lnTo>
                                  <a:pt x="102" y="1184"/>
                                </a:lnTo>
                                <a:lnTo>
                                  <a:pt x="102" y="1140"/>
                                </a:lnTo>
                                <a:lnTo>
                                  <a:pt x="102" y="1091"/>
                                </a:lnTo>
                                <a:lnTo>
                                  <a:pt x="102" y="1037"/>
                                </a:lnTo>
                                <a:lnTo>
                                  <a:pt x="102" y="980"/>
                                </a:lnTo>
                                <a:lnTo>
                                  <a:pt x="102" y="919"/>
                                </a:lnTo>
                                <a:lnTo>
                                  <a:pt x="102" y="856"/>
                                </a:lnTo>
                                <a:lnTo>
                                  <a:pt x="102" y="792"/>
                                </a:lnTo>
                                <a:lnTo>
                                  <a:pt x="102" y="726"/>
                                </a:lnTo>
                                <a:lnTo>
                                  <a:pt x="102" y="660"/>
                                </a:lnTo>
                                <a:lnTo>
                                  <a:pt x="102" y="596"/>
                                </a:lnTo>
                                <a:lnTo>
                                  <a:pt x="102" y="533"/>
                                </a:lnTo>
                                <a:lnTo>
                                  <a:pt x="102" y="472"/>
                                </a:lnTo>
                                <a:lnTo>
                                  <a:pt x="102" y="414"/>
                                </a:lnTo>
                                <a:lnTo>
                                  <a:pt x="102" y="361"/>
                                </a:lnTo>
                                <a:lnTo>
                                  <a:pt x="102" y="311"/>
                                </a:lnTo>
                                <a:lnTo>
                                  <a:pt x="102" y="267"/>
                                </a:lnTo>
                                <a:lnTo>
                                  <a:pt x="102" y="230"/>
                                </a:lnTo>
                                <a:lnTo>
                                  <a:pt x="102" y="200"/>
                                </a:lnTo>
                                <a:lnTo>
                                  <a:pt x="102" y="177"/>
                                </a:lnTo>
                                <a:lnTo>
                                  <a:pt x="102" y="163"/>
                                </a:lnTo>
                                <a:lnTo>
                                  <a:pt x="102" y="158"/>
                                </a:lnTo>
                                <a:lnTo>
                                  <a:pt x="97" y="150"/>
                                </a:lnTo>
                                <a:lnTo>
                                  <a:pt x="88" y="135"/>
                                </a:lnTo>
                                <a:lnTo>
                                  <a:pt x="83" y="127"/>
                                </a:lnTo>
                                <a:lnTo>
                                  <a:pt x="78" y="136"/>
                                </a:lnTo>
                                <a:lnTo>
                                  <a:pt x="67" y="152"/>
                                </a:lnTo>
                                <a:lnTo>
                                  <a:pt x="61" y="161"/>
                                </a:lnTo>
                                <a:lnTo>
                                  <a:pt x="61" y="176"/>
                                </a:lnTo>
                                <a:lnTo>
                                  <a:pt x="61" y="219"/>
                                </a:lnTo>
                                <a:lnTo>
                                  <a:pt x="61" y="281"/>
                                </a:lnTo>
                                <a:lnTo>
                                  <a:pt x="61" y="350"/>
                                </a:lnTo>
                                <a:lnTo>
                                  <a:pt x="61" y="419"/>
                                </a:lnTo>
                                <a:lnTo>
                                  <a:pt x="61" y="479"/>
                                </a:lnTo>
                                <a:lnTo>
                                  <a:pt x="61" y="522"/>
                                </a:lnTo>
                                <a:lnTo>
                                  <a:pt x="61" y="538"/>
                                </a:lnTo>
                                <a:lnTo>
                                  <a:pt x="46" y="497"/>
                                </a:lnTo>
                                <a:lnTo>
                                  <a:pt x="17" y="419"/>
                                </a:lnTo>
                                <a:lnTo>
                                  <a:pt x="2" y="377"/>
                                </a:lnTo>
                                <a:lnTo>
                                  <a:pt x="3" y="327"/>
                                </a:lnTo>
                                <a:lnTo>
                                  <a:pt x="3" y="278"/>
                                </a:lnTo>
                                <a:lnTo>
                                  <a:pt x="3" y="232"/>
                                </a:lnTo>
                                <a:lnTo>
                                  <a:pt x="3" y="186"/>
                                </a:lnTo>
                                <a:lnTo>
                                  <a:pt x="3" y="141"/>
                                </a:lnTo>
                                <a:lnTo>
                                  <a:pt x="3" y="96"/>
                                </a:lnTo>
                                <a:lnTo>
                                  <a:pt x="2" y="49"/>
                                </a:lnTo>
                                <a:lnTo>
                                  <a:pt x="0" y="0"/>
                                </a:lnTo>
                                <a:lnTo>
                                  <a:pt x="34" y="34"/>
                                </a:lnTo>
                                <a:lnTo>
                                  <a:pt x="71" y="72"/>
                                </a:lnTo>
                                <a:lnTo>
                                  <a:pt x="109" y="112"/>
                                </a:lnTo>
                                <a:lnTo>
                                  <a:pt x="148" y="151"/>
                                </a:lnTo>
                                <a:lnTo>
                                  <a:pt x="183" y="188"/>
                                </a:lnTo>
                                <a:lnTo>
                                  <a:pt x="214" y="221"/>
                                </a:lnTo>
                                <a:lnTo>
                                  <a:pt x="213" y="266"/>
                                </a:lnTo>
                                <a:lnTo>
                                  <a:pt x="213" y="311"/>
                                </a:lnTo>
                                <a:lnTo>
                                  <a:pt x="212" y="356"/>
                                </a:lnTo>
                                <a:lnTo>
                                  <a:pt x="212" y="400"/>
                                </a:lnTo>
                                <a:lnTo>
                                  <a:pt x="211" y="445"/>
                                </a:lnTo>
                                <a:lnTo>
                                  <a:pt x="211" y="490"/>
                                </a:lnTo>
                                <a:lnTo>
                                  <a:pt x="211" y="535"/>
                                </a:lnTo>
                                <a:lnTo>
                                  <a:pt x="211" y="580"/>
                                </a:lnTo>
                                <a:lnTo>
                                  <a:pt x="210" y="625"/>
                                </a:lnTo>
                                <a:lnTo>
                                  <a:pt x="210" y="669"/>
                                </a:lnTo>
                                <a:lnTo>
                                  <a:pt x="210" y="714"/>
                                </a:lnTo>
                                <a:lnTo>
                                  <a:pt x="210" y="759"/>
                                </a:lnTo>
                                <a:lnTo>
                                  <a:pt x="208" y="804"/>
                                </a:lnTo>
                                <a:lnTo>
                                  <a:pt x="208" y="849"/>
                                </a:lnTo>
                                <a:lnTo>
                                  <a:pt x="208" y="894"/>
                                </a:lnTo>
                                <a:lnTo>
                                  <a:pt x="207" y="937"/>
                                </a:lnTo>
                                <a:lnTo>
                                  <a:pt x="207" y="982"/>
                                </a:lnTo>
                                <a:lnTo>
                                  <a:pt x="206" y="1027"/>
                                </a:lnTo>
                                <a:close/>
                              </a:path>
                            </a:pathLst>
                          </a:custGeom>
                          <a:solidFill>
                            <a:srgbClr val="FFFFFF"/>
                          </a:solidFill>
                          <a:ln>
                            <a:noFill/>
                          </a:ln>
                        </wps:spPr>
                        <wps:bodyPr rot="0" vert="horz" wrap="square" lIns="91440" tIns="45720" rIns="91440" bIns="45720" anchor="t" anchorCtr="0" upright="1">
                          <a:noAutofit/>
                        </wps:bodyPr>
                      </wps:wsp>
                      <wps:wsp>
                        <wps:cNvPr id="144" name="Freeform 145"/>
                        <wps:cNvSpPr>
                          <a:spLocks/>
                        </wps:cNvSpPr>
                        <wps:spPr bwMode="auto">
                          <a:xfrm>
                            <a:off x="296" y="292"/>
                            <a:ext cx="51" cy="321"/>
                          </a:xfrm>
                          <a:custGeom>
                            <a:avLst/>
                            <a:gdLst>
                              <a:gd name="T0" fmla="*/ 151 w 207"/>
                              <a:gd name="T1" fmla="*/ 520 h 1282"/>
                              <a:gd name="T2" fmla="*/ 150 w 207"/>
                              <a:gd name="T3" fmla="*/ 409 h 1282"/>
                              <a:gd name="T4" fmla="*/ 149 w 207"/>
                              <a:gd name="T5" fmla="*/ 262 h 1282"/>
                              <a:gd name="T6" fmla="*/ 149 w 207"/>
                              <a:gd name="T7" fmla="*/ 151 h 1282"/>
                              <a:gd name="T8" fmla="*/ 149 w 207"/>
                              <a:gd name="T9" fmla="*/ 134 h 1282"/>
                              <a:gd name="T10" fmla="*/ 138 w 207"/>
                              <a:gd name="T11" fmla="*/ 106 h 1282"/>
                              <a:gd name="T12" fmla="*/ 134 w 207"/>
                              <a:gd name="T13" fmla="*/ 98 h 1282"/>
                              <a:gd name="T14" fmla="*/ 120 w 207"/>
                              <a:gd name="T15" fmla="*/ 129 h 1282"/>
                              <a:gd name="T16" fmla="*/ 113 w 207"/>
                              <a:gd name="T17" fmla="*/ 150 h 1282"/>
                              <a:gd name="T18" fmla="*/ 113 w 207"/>
                              <a:gd name="T19" fmla="*/ 169 h 1282"/>
                              <a:gd name="T20" fmla="*/ 112 w 207"/>
                              <a:gd name="T21" fmla="*/ 223 h 1282"/>
                              <a:gd name="T22" fmla="*/ 112 w 207"/>
                              <a:gd name="T23" fmla="*/ 303 h 1282"/>
                              <a:gd name="T24" fmla="*/ 112 w 207"/>
                              <a:gd name="T25" fmla="*/ 406 h 1282"/>
                              <a:gd name="T26" fmla="*/ 112 w 207"/>
                              <a:gd name="T27" fmla="*/ 523 h 1282"/>
                              <a:gd name="T28" fmla="*/ 112 w 207"/>
                              <a:gd name="T29" fmla="*/ 650 h 1282"/>
                              <a:gd name="T30" fmla="*/ 111 w 207"/>
                              <a:gd name="T31" fmla="*/ 781 h 1282"/>
                              <a:gd name="T32" fmla="*/ 111 w 207"/>
                              <a:gd name="T33" fmla="*/ 908 h 1282"/>
                              <a:gd name="T34" fmla="*/ 111 w 207"/>
                              <a:gd name="T35" fmla="*/ 1027 h 1282"/>
                              <a:gd name="T36" fmla="*/ 111 w 207"/>
                              <a:gd name="T37" fmla="*/ 1129 h 1282"/>
                              <a:gd name="T38" fmla="*/ 110 w 207"/>
                              <a:gd name="T39" fmla="*/ 1210 h 1282"/>
                              <a:gd name="T40" fmla="*/ 110 w 207"/>
                              <a:gd name="T41" fmla="*/ 1262 h 1282"/>
                              <a:gd name="T42" fmla="*/ 110 w 207"/>
                              <a:gd name="T43" fmla="*/ 1282 h 1282"/>
                              <a:gd name="T44" fmla="*/ 99 w 207"/>
                              <a:gd name="T45" fmla="*/ 1251 h 1282"/>
                              <a:gd name="T46" fmla="*/ 51 w 207"/>
                              <a:gd name="T47" fmla="*/ 1116 h 1282"/>
                              <a:gd name="T48" fmla="*/ 40 w 207"/>
                              <a:gd name="T49" fmla="*/ 1086 h 1282"/>
                              <a:gd name="T50" fmla="*/ 56 w 207"/>
                              <a:gd name="T51" fmla="*/ 1055 h 1282"/>
                              <a:gd name="T52" fmla="*/ 55 w 207"/>
                              <a:gd name="T53" fmla="*/ 1038 h 1282"/>
                              <a:gd name="T54" fmla="*/ 14 w 207"/>
                              <a:gd name="T55" fmla="*/ 1019 h 1282"/>
                              <a:gd name="T56" fmla="*/ 11 w 207"/>
                              <a:gd name="T57" fmla="*/ 1001 h 1282"/>
                              <a:gd name="T58" fmla="*/ 11 w 207"/>
                              <a:gd name="T59" fmla="*/ 975 h 1282"/>
                              <a:gd name="T60" fmla="*/ 11 w 207"/>
                              <a:gd name="T61" fmla="*/ 904 h 1282"/>
                              <a:gd name="T62" fmla="*/ 11 w 207"/>
                              <a:gd name="T63" fmla="*/ 801 h 1282"/>
                              <a:gd name="T64" fmla="*/ 10 w 207"/>
                              <a:gd name="T65" fmla="*/ 678 h 1282"/>
                              <a:gd name="T66" fmla="*/ 9 w 207"/>
                              <a:gd name="T67" fmla="*/ 547 h 1282"/>
                              <a:gd name="T68" fmla="*/ 8 w 207"/>
                              <a:gd name="T69" fmla="*/ 422 h 1282"/>
                              <a:gd name="T70" fmla="*/ 6 w 207"/>
                              <a:gd name="T71" fmla="*/ 315 h 1282"/>
                              <a:gd name="T72" fmla="*/ 3 w 207"/>
                              <a:gd name="T73" fmla="*/ 237 h 1282"/>
                              <a:gd name="T74" fmla="*/ 0 w 207"/>
                              <a:gd name="T75" fmla="*/ 202 h 1282"/>
                              <a:gd name="T76" fmla="*/ 41 w 207"/>
                              <a:gd name="T77" fmla="*/ 158 h 1282"/>
                              <a:gd name="T78" fmla="*/ 123 w 207"/>
                              <a:gd name="T79" fmla="*/ 79 h 1282"/>
                              <a:gd name="T80" fmla="*/ 205 w 207"/>
                              <a:gd name="T81" fmla="*/ 0 h 1282"/>
                              <a:gd name="T82" fmla="*/ 207 w 207"/>
                              <a:gd name="T83" fmla="*/ 60 h 1282"/>
                              <a:gd name="T84" fmla="*/ 207 w 207"/>
                              <a:gd name="T85" fmla="*/ 195 h 1282"/>
                              <a:gd name="T86" fmla="*/ 207 w 207"/>
                              <a:gd name="T87" fmla="*/ 312 h 1282"/>
                              <a:gd name="T88" fmla="*/ 206 w 207"/>
                              <a:gd name="T89" fmla="*/ 361 h 1282"/>
                              <a:gd name="T90" fmla="*/ 187 w 207"/>
                              <a:gd name="T91" fmla="*/ 419 h 1282"/>
                              <a:gd name="T92" fmla="*/ 151 w 207"/>
                              <a:gd name="T93" fmla="*/ 537 h 12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207" h="1282">
                                <a:moveTo>
                                  <a:pt x="151" y="537"/>
                                </a:moveTo>
                                <a:lnTo>
                                  <a:pt x="151" y="520"/>
                                </a:lnTo>
                                <a:lnTo>
                                  <a:pt x="150" y="474"/>
                                </a:lnTo>
                                <a:lnTo>
                                  <a:pt x="150" y="409"/>
                                </a:lnTo>
                                <a:lnTo>
                                  <a:pt x="150" y="336"/>
                                </a:lnTo>
                                <a:lnTo>
                                  <a:pt x="149" y="262"/>
                                </a:lnTo>
                                <a:lnTo>
                                  <a:pt x="149" y="197"/>
                                </a:lnTo>
                                <a:lnTo>
                                  <a:pt x="149" y="151"/>
                                </a:lnTo>
                                <a:lnTo>
                                  <a:pt x="149" y="134"/>
                                </a:lnTo>
                                <a:lnTo>
                                  <a:pt x="145" y="125"/>
                                </a:lnTo>
                                <a:lnTo>
                                  <a:pt x="138" y="106"/>
                                </a:lnTo>
                                <a:lnTo>
                                  <a:pt x="134" y="98"/>
                                </a:lnTo>
                                <a:lnTo>
                                  <a:pt x="125" y="110"/>
                                </a:lnTo>
                                <a:lnTo>
                                  <a:pt x="120" y="129"/>
                                </a:lnTo>
                                <a:lnTo>
                                  <a:pt x="113" y="150"/>
                                </a:lnTo>
                                <a:lnTo>
                                  <a:pt x="113" y="155"/>
                                </a:lnTo>
                                <a:lnTo>
                                  <a:pt x="113" y="169"/>
                                </a:lnTo>
                                <a:lnTo>
                                  <a:pt x="112" y="192"/>
                                </a:lnTo>
                                <a:lnTo>
                                  <a:pt x="112" y="223"/>
                                </a:lnTo>
                                <a:lnTo>
                                  <a:pt x="112" y="260"/>
                                </a:lnTo>
                                <a:lnTo>
                                  <a:pt x="112" y="303"/>
                                </a:lnTo>
                                <a:lnTo>
                                  <a:pt x="112" y="352"/>
                                </a:lnTo>
                                <a:lnTo>
                                  <a:pt x="112" y="406"/>
                                </a:lnTo>
                                <a:lnTo>
                                  <a:pt x="112" y="463"/>
                                </a:lnTo>
                                <a:lnTo>
                                  <a:pt x="112" y="523"/>
                                </a:lnTo>
                                <a:lnTo>
                                  <a:pt x="112" y="587"/>
                                </a:lnTo>
                                <a:lnTo>
                                  <a:pt x="112" y="650"/>
                                </a:lnTo>
                                <a:lnTo>
                                  <a:pt x="111" y="716"/>
                                </a:lnTo>
                                <a:lnTo>
                                  <a:pt x="111" y="781"/>
                                </a:lnTo>
                                <a:lnTo>
                                  <a:pt x="111" y="846"/>
                                </a:lnTo>
                                <a:lnTo>
                                  <a:pt x="111" y="908"/>
                                </a:lnTo>
                                <a:lnTo>
                                  <a:pt x="111" y="968"/>
                                </a:lnTo>
                                <a:lnTo>
                                  <a:pt x="111" y="1027"/>
                                </a:lnTo>
                                <a:lnTo>
                                  <a:pt x="111" y="1080"/>
                                </a:lnTo>
                                <a:lnTo>
                                  <a:pt x="111" y="1129"/>
                                </a:lnTo>
                                <a:lnTo>
                                  <a:pt x="110" y="1172"/>
                                </a:lnTo>
                                <a:lnTo>
                                  <a:pt x="110" y="1210"/>
                                </a:lnTo>
                                <a:lnTo>
                                  <a:pt x="110" y="1240"/>
                                </a:lnTo>
                                <a:lnTo>
                                  <a:pt x="110" y="1262"/>
                                </a:lnTo>
                                <a:lnTo>
                                  <a:pt x="110" y="1277"/>
                                </a:lnTo>
                                <a:lnTo>
                                  <a:pt x="110" y="1282"/>
                                </a:lnTo>
                                <a:lnTo>
                                  <a:pt x="99" y="1251"/>
                                </a:lnTo>
                                <a:lnTo>
                                  <a:pt x="75" y="1183"/>
                                </a:lnTo>
                                <a:lnTo>
                                  <a:pt x="51" y="1116"/>
                                </a:lnTo>
                                <a:lnTo>
                                  <a:pt x="40" y="1086"/>
                                </a:lnTo>
                                <a:lnTo>
                                  <a:pt x="52" y="1073"/>
                                </a:lnTo>
                                <a:lnTo>
                                  <a:pt x="56" y="1055"/>
                                </a:lnTo>
                                <a:lnTo>
                                  <a:pt x="55" y="1038"/>
                                </a:lnTo>
                                <a:lnTo>
                                  <a:pt x="34" y="1030"/>
                                </a:lnTo>
                                <a:lnTo>
                                  <a:pt x="14" y="1019"/>
                                </a:lnTo>
                                <a:lnTo>
                                  <a:pt x="11" y="1001"/>
                                </a:lnTo>
                                <a:lnTo>
                                  <a:pt x="11" y="995"/>
                                </a:lnTo>
                                <a:lnTo>
                                  <a:pt x="11" y="975"/>
                                </a:lnTo>
                                <a:lnTo>
                                  <a:pt x="11" y="944"/>
                                </a:lnTo>
                                <a:lnTo>
                                  <a:pt x="11" y="904"/>
                                </a:lnTo>
                                <a:lnTo>
                                  <a:pt x="11" y="855"/>
                                </a:lnTo>
                                <a:lnTo>
                                  <a:pt x="11" y="801"/>
                                </a:lnTo>
                                <a:lnTo>
                                  <a:pt x="10" y="740"/>
                                </a:lnTo>
                                <a:lnTo>
                                  <a:pt x="10" y="678"/>
                                </a:lnTo>
                                <a:lnTo>
                                  <a:pt x="10" y="612"/>
                                </a:lnTo>
                                <a:lnTo>
                                  <a:pt x="9" y="547"/>
                                </a:lnTo>
                                <a:lnTo>
                                  <a:pt x="9" y="484"/>
                                </a:lnTo>
                                <a:lnTo>
                                  <a:pt x="8" y="422"/>
                                </a:lnTo>
                                <a:lnTo>
                                  <a:pt x="7" y="365"/>
                                </a:lnTo>
                                <a:lnTo>
                                  <a:pt x="6" y="315"/>
                                </a:lnTo>
                                <a:lnTo>
                                  <a:pt x="4" y="271"/>
                                </a:lnTo>
                                <a:lnTo>
                                  <a:pt x="3" y="237"/>
                                </a:lnTo>
                                <a:lnTo>
                                  <a:pt x="2" y="214"/>
                                </a:lnTo>
                                <a:lnTo>
                                  <a:pt x="0" y="202"/>
                                </a:lnTo>
                                <a:lnTo>
                                  <a:pt x="41" y="158"/>
                                </a:lnTo>
                                <a:lnTo>
                                  <a:pt x="81" y="117"/>
                                </a:lnTo>
                                <a:lnTo>
                                  <a:pt x="123" y="79"/>
                                </a:lnTo>
                                <a:lnTo>
                                  <a:pt x="164" y="41"/>
                                </a:lnTo>
                                <a:lnTo>
                                  <a:pt x="205" y="0"/>
                                </a:lnTo>
                                <a:lnTo>
                                  <a:pt x="207" y="60"/>
                                </a:lnTo>
                                <a:lnTo>
                                  <a:pt x="207" y="127"/>
                                </a:lnTo>
                                <a:lnTo>
                                  <a:pt x="207" y="195"/>
                                </a:lnTo>
                                <a:lnTo>
                                  <a:pt x="207" y="259"/>
                                </a:lnTo>
                                <a:lnTo>
                                  <a:pt x="207" y="312"/>
                                </a:lnTo>
                                <a:lnTo>
                                  <a:pt x="207" y="348"/>
                                </a:lnTo>
                                <a:lnTo>
                                  <a:pt x="206" y="361"/>
                                </a:lnTo>
                                <a:lnTo>
                                  <a:pt x="187" y="419"/>
                                </a:lnTo>
                                <a:lnTo>
                                  <a:pt x="168" y="478"/>
                                </a:lnTo>
                                <a:lnTo>
                                  <a:pt x="151" y="537"/>
                                </a:lnTo>
                                <a:close/>
                              </a:path>
                            </a:pathLst>
                          </a:custGeom>
                          <a:solidFill>
                            <a:srgbClr val="FFFFFF"/>
                          </a:solidFill>
                          <a:ln>
                            <a:noFill/>
                          </a:ln>
                        </wps:spPr>
                        <wps:bodyPr rot="0" vert="horz" wrap="square" lIns="91440" tIns="45720" rIns="91440" bIns="45720" anchor="t" anchorCtr="0" upright="1">
                          <a:noAutofit/>
                        </wps:bodyPr>
                      </wps:wsp>
                      <wps:wsp>
                        <wps:cNvPr id="145" name="Freeform 146"/>
                        <wps:cNvSpPr>
                          <a:spLocks/>
                        </wps:cNvSpPr>
                        <wps:spPr bwMode="auto">
                          <a:xfrm>
                            <a:off x="524" y="307"/>
                            <a:ext cx="67" cy="153"/>
                          </a:xfrm>
                          <a:custGeom>
                            <a:avLst/>
                            <a:gdLst>
                              <a:gd name="T0" fmla="*/ 263 w 268"/>
                              <a:gd name="T1" fmla="*/ 148 h 610"/>
                              <a:gd name="T2" fmla="*/ 212 w 268"/>
                              <a:gd name="T3" fmla="*/ 157 h 610"/>
                              <a:gd name="T4" fmla="*/ 167 w 268"/>
                              <a:gd name="T5" fmla="*/ 176 h 610"/>
                              <a:gd name="T6" fmla="*/ 126 w 268"/>
                              <a:gd name="T7" fmla="*/ 201 h 610"/>
                              <a:gd name="T8" fmla="*/ 90 w 268"/>
                              <a:gd name="T9" fmla="*/ 233 h 610"/>
                              <a:gd name="T10" fmla="*/ 59 w 268"/>
                              <a:gd name="T11" fmla="*/ 269 h 610"/>
                              <a:gd name="T12" fmla="*/ 59 w 268"/>
                              <a:gd name="T13" fmla="*/ 269 h 610"/>
                              <a:gd name="T14" fmla="*/ 45 w 268"/>
                              <a:gd name="T15" fmla="*/ 305 h 610"/>
                              <a:gd name="T16" fmla="*/ 36 w 268"/>
                              <a:gd name="T17" fmla="*/ 355 h 610"/>
                              <a:gd name="T18" fmla="*/ 31 w 268"/>
                              <a:gd name="T19" fmla="*/ 413 h 610"/>
                              <a:gd name="T20" fmla="*/ 28 w 268"/>
                              <a:gd name="T21" fmla="*/ 473 h 610"/>
                              <a:gd name="T22" fmla="*/ 28 w 268"/>
                              <a:gd name="T23" fmla="*/ 529 h 610"/>
                              <a:gd name="T24" fmla="*/ 31 w 268"/>
                              <a:gd name="T25" fmla="*/ 576 h 610"/>
                              <a:gd name="T26" fmla="*/ 31 w 268"/>
                              <a:gd name="T27" fmla="*/ 576 h 610"/>
                              <a:gd name="T28" fmla="*/ 22 w 268"/>
                              <a:gd name="T29" fmla="*/ 574 h 610"/>
                              <a:gd name="T30" fmla="*/ 7 w 268"/>
                              <a:gd name="T31" fmla="*/ 596 h 610"/>
                              <a:gd name="T32" fmla="*/ 0 w 268"/>
                              <a:gd name="T33" fmla="*/ 610 h 610"/>
                              <a:gd name="T34" fmla="*/ 0 w 268"/>
                              <a:gd name="T35" fmla="*/ 610 h 610"/>
                              <a:gd name="T36" fmla="*/ 2 w 268"/>
                              <a:gd name="T37" fmla="*/ 552 h 610"/>
                              <a:gd name="T38" fmla="*/ 4 w 268"/>
                              <a:gd name="T39" fmla="*/ 487 h 610"/>
                              <a:gd name="T40" fmla="*/ 4 w 268"/>
                              <a:gd name="T41" fmla="*/ 421 h 610"/>
                              <a:gd name="T42" fmla="*/ 4 w 268"/>
                              <a:gd name="T43" fmla="*/ 359 h 610"/>
                              <a:gd name="T44" fmla="*/ 4 w 268"/>
                              <a:gd name="T45" fmla="*/ 304 h 610"/>
                              <a:gd name="T46" fmla="*/ 5 w 268"/>
                              <a:gd name="T47" fmla="*/ 262 h 610"/>
                              <a:gd name="T48" fmla="*/ 6 w 268"/>
                              <a:gd name="T49" fmla="*/ 238 h 610"/>
                              <a:gd name="T50" fmla="*/ 6 w 268"/>
                              <a:gd name="T51" fmla="*/ 238 h 610"/>
                              <a:gd name="T52" fmla="*/ 43 w 268"/>
                              <a:gd name="T53" fmla="*/ 208 h 610"/>
                              <a:gd name="T54" fmla="*/ 80 w 268"/>
                              <a:gd name="T55" fmla="*/ 172 h 610"/>
                              <a:gd name="T56" fmla="*/ 117 w 268"/>
                              <a:gd name="T57" fmla="*/ 136 h 610"/>
                              <a:gd name="T58" fmla="*/ 155 w 268"/>
                              <a:gd name="T59" fmla="*/ 99 h 610"/>
                              <a:gd name="T60" fmla="*/ 193 w 268"/>
                              <a:gd name="T61" fmla="*/ 64 h 610"/>
                              <a:gd name="T62" fmla="*/ 231 w 268"/>
                              <a:gd name="T63" fmla="*/ 30 h 610"/>
                              <a:gd name="T64" fmla="*/ 268 w 268"/>
                              <a:gd name="T65" fmla="*/ 0 h 610"/>
                              <a:gd name="T66" fmla="*/ 268 w 268"/>
                              <a:gd name="T67" fmla="*/ 0 h 610"/>
                              <a:gd name="T68" fmla="*/ 268 w 268"/>
                              <a:gd name="T69" fmla="*/ 43 h 610"/>
                              <a:gd name="T70" fmla="*/ 266 w 268"/>
                              <a:gd name="T71" fmla="*/ 98 h 610"/>
                              <a:gd name="T72" fmla="*/ 263 w 268"/>
                              <a:gd name="T73" fmla="*/ 148 h 610"/>
                              <a:gd name="T74" fmla="*/ 263 w 268"/>
                              <a:gd name="T75" fmla="*/ 148 h 6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68" h="610">
                                <a:moveTo>
                                  <a:pt x="263" y="148"/>
                                </a:moveTo>
                                <a:lnTo>
                                  <a:pt x="212" y="157"/>
                                </a:lnTo>
                                <a:lnTo>
                                  <a:pt x="167" y="176"/>
                                </a:lnTo>
                                <a:lnTo>
                                  <a:pt x="126" y="201"/>
                                </a:lnTo>
                                <a:lnTo>
                                  <a:pt x="90" y="233"/>
                                </a:lnTo>
                                <a:lnTo>
                                  <a:pt x="59" y="269"/>
                                </a:lnTo>
                                <a:lnTo>
                                  <a:pt x="45" y="305"/>
                                </a:lnTo>
                                <a:lnTo>
                                  <a:pt x="36" y="355"/>
                                </a:lnTo>
                                <a:lnTo>
                                  <a:pt x="31" y="413"/>
                                </a:lnTo>
                                <a:lnTo>
                                  <a:pt x="28" y="473"/>
                                </a:lnTo>
                                <a:lnTo>
                                  <a:pt x="28" y="529"/>
                                </a:lnTo>
                                <a:lnTo>
                                  <a:pt x="31" y="576"/>
                                </a:lnTo>
                                <a:lnTo>
                                  <a:pt x="22" y="574"/>
                                </a:lnTo>
                                <a:lnTo>
                                  <a:pt x="7" y="596"/>
                                </a:lnTo>
                                <a:lnTo>
                                  <a:pt x="0" y="610"/>
                                </a:lnTo>
                                <a:lnTo>
                                  <a:pt x="2" y="552"/>
                                </a:lnTo>
                                <a:lnTo>
                                  <a:pt x="4" y="487"/>
                                </a:lnTo>
                                <a:lnTo>
                                  <a:pt x="4" y="421"/>
                                </a:lnTo>
                                <a:lnTo>
                                  <a:pt x="4" y="359"/>
                                </a:lnTo>
                                <a:lnTo>
                                  <a:pt x="4" y="304"/>
                                </a:lnTo>
                                <a:lnTo>
                                  <a:pt x="5" y="262"/>
                                </a:lnTo>
                                <a:lnTo>
                                  <a:pt x="6" y="238"/>
                                </a:lnTo>
                                <a:lnTo>
                                  <a:pt x="43" y="208"/>
                                </a:lnTo>
                                <a:lnTo>
                                  <a:pt x="80" y="172"/>
                                </a:lnTo>
                                <a:lnTo>
                                  <a:pt x="117" y="136"/>
                                </a:lnTo>
                                <a:lnTo>
                                  <a:pt x="155" y="99"/>
                                </a:lnTo>
                                <a:lnTo>
                                  <a:pt x="193" y="64"/>
                                </a:lnTo>
                                <a:lnTo>
                                  <a:pt x="231" y="30"/>
                                </a:lnTo>
                                <a:lnTo>
                                  <a:pt x="268" y="0"/>
                                </a:lnTo>
                                <a:lnTo>
                                  <a:pt x="268" y="43"/>
                                </a:lnTo>
                                <a:lnTo>
                                  <a:pt x="266" y="98"/>
                                </a:lnTo>
                                <a:lnTo>
                                  <a:pt x="263" y="148"/>
                                </a:lnTo>
                                <a:close/>
                              </a:path>
                            </a:pathLst>
                          </a:custGeom>
                          <a:solidFill>
                            <a:srgbClr val="FFFFFF"/>
                          </a:solidFill>
                          <a:ln>
                            <a:noFill/>
                          </a:ln>
                        </wps:spPr>
                        <wps:bodyPr rot="0" vert="horz" wrap="square" lIns="91440" tIns="45720" rIns="91440" bIns="45720" anchor="t" anchorCtr="0" upright="1">
                          <a:noAutofit/>
                        </wps:bodyPr>
                      </wps:wsp>
                      <wps:wsp>
                        <wps:cNvPr id="146" name="Freeform 147"/>
                        <wps:cNvSpPr>
                          <a:spLocks/>
                        </wps:cNvSpPr>
                        <wps:spPr bwMode="auto">
                          <a:xfrm>
                            <a:off x="611" y="308"/>
                            <a:ext cx="68" cy="14"/>
                          </a:xfrm>
                          <a:custGeom>
                            <a:avLst/>
                            <a:gdLst>
                              <a:gd name="T0" fmla="*/ 269 w 270"/>
                              <a:gd name="T1" fmla="*/ 5 h 56"/>
                              <a:gd name="T2" fmla="*/ 269 w 270"/>
                              <a:gd name="T3" fmla="*/ 18 h 56"/>
                              <a:gd name="T4" fmla="*/ 270 w 270"/>
                              <a:gd name="T5" fmla="*/ 42 h 56"/>
                              <a:gd name="T6" fmla="*/ 270 w 270"/>
                              <a:gd name="T7" fmla="*/ 56 h 56"/>
                              <a:gd name="T8" fmla="*/ 270 w 270"/>
                              <a:gd name="T9" fmla="*/ 56 h 56"/>
                              <a:gd name="T10" fmla="*/ 241 w 270"/>
                              <a:gd name="T11" fmla="*/ 56 h 56"/>
                              <a:gd name="T12" fmla="*/ 175 w 270"/>
                              <a:gd name="T13" fmla="*/ 56 h 56"/>
                              <a:gd name="T14" fmla="*/ 95 w 270"/>
                              <a:gd name="T15" fmla="*/ 56 h 56"/>
                              <a:gd name="T16" fmla="*/ 28 w 270"/>
                              <a:gd name="T17" fmla="*/ 56 h 56"/>
                              <a:gd name="T18" fmla="*/ 0 w 270"/>
                              <a:gd name="T19" fmla="*/ 56 h 56"/>
                              <a:gd name="T20" fmla="*/ 0 w 270"/>
                              <a:gd name="T21" fmla="*/ 56 h 56"/>
                              <a:gd name="T22" fmla="*/ 1 w 270"/>
                              <a:gd name="T23" fmla="*/ 41 h 56"/>
                              <a:gd name="T24" fmla="*/ 2 w 270"/>
                              <a:gd name="T25" fmla="*/ 14 h 56"/>
                              <a:gd name="T26" fmla="*/ 2 w 270"/>
                              <a:gd name="T27" fmla="*/ 0 h 56"/>
                              <a:gd name="T28" fmla="*/ 2 w 270"/>
                              <a:gd name="T29" fmla="*/ 0 h 56"/>
                              <a:gd name="T30" fmla="*/ 63 w 270"/>
                              <a:gd name="T31" fmla="*/ 2 h 56"/>
                              <a:gd name="T32" fmla="*/ 118 w 270"/>
                              <a:gd name="T33" fmla="*/ 3 h 56"/>
                              <a:gd name="T34" fmla="*/ 168 w 270"/>
                              <a:gd name="T35" fmla="*/ 2 h 56"/>
                              <a:gd name="T36" fmla="*/ 217 w 270"/>
                              <a:gd name="T37" fmla="*/ 3 h 56"/>
                              <a:gd name="T38" fmla="*/ 269 w 270"/>
                              <a:gd name="T39" fmla="*/ 5 h 56"/>
                              <a:gd name="T40" fmla="*/ 269 w 270"/>
                              <a:gd name="T41" fmla="*/ 5 h 56"/>
                              <a:gd name="T42" fmla="*/ 269 w 270"/>
                              <a:gd name="T43" fmla="*/ 5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70" h="56">
                                <a:moveTo>
                                  <a:pt x="269" y="5"/>
                                </a:moveTo>
                                <a:lnTo>
                                  <a:pt x="269" y="18"/>
                                </a:lnTo>
                                <a:lnTo>
                                  <a:pt x="270" y="42"/>
                                </a:lnTo>
                                <a:lnTo>
                                  <a:pt x="270" y="56"/>
                                </a:lnTo>
                                <a:lnTo>
                                  <a:pt x="241" y="56"/>
                                </a:lnTo>
                                <a:lnTo>
                                  <a:pt x="175" y="56"/>
                                </a:lnTo>
                                <a:lnTo>
                                  <a:pt x="95" y="56"/>
                                </a:lnTo>
                                <a:lnTo>
                                  <a:pt x="28" y="56"/>
                                </a:lnTo>
                                <a:lnTo>
                                  <a:pt x="0" y="56"/>
                                </a:lnTo>
                                <a:lnTo>
                                  <a:pt x="1" y="41"/>
                                </a:lnTo>
                                <a:lnTo>
                                  <a:pt x="2" y="14"/>
                                </a:lnTo>
                                <a:lnTo>
                                  <a:pt x="2" y="0"/>
                                </a:lnTo>
                                <a:lnTo>
                                  <a:pt x="63" y="2"/>
                                </a:lnTo>
                                <a:lnTo>
                                  <a:pt x="118" y="3"/>
                                </a:lnTo>
                                <a:lnTo>
                                  <a:pt x="168" y="2"/>
                                </a:lnTo>
                                <a:lnTo>
                                  <a:pt x="217" y="3"/>
                                </a:lnTo>
                                <a:lnTo>
                                  <a:pt x="269" y="5"/>
                                </a:lnTo>
                                <a:close/>
                              </a:path>
                            </a:pathLst>
                          </a:custGeom>
                          <a:solidFill>
                            <a:srgbClr val="FFFFFF"/>
                          </a:solidFill>
                          <a:ln>
                            <a:noFill/>
                          </a:ln>
                        </wps:spPr>
                        <wps:bodyPr rot="0" vert="horz" wrap="square" lIns="91440" tIns="45720" rIns="91440" bIns="45720" anchor="t" anchorCtr="0" upright="1">
                          <a:noAutofit/>
                        </wps:bodyPr>
                      </wps:wsp>
                      <wps:wsp>
                        <wps:cNvPr id="147" name="Freeform 148"/>
                        <wps:cNvSpPr>
                          <a:spLocks/>
                        </wps:cNvSpPr>
                        <wps:spPr bwMode="auto">
                          <a:xfrm>
                            <a:off x="809" y="308"/>
                            <a:ext cx="66" cy="14"/>
                          </a:xfrm>
                          <a:custGeom>
                            <a:avLst/>
                            <a:gdLst>
                              <a:gd name="T0" fmla="*/ 265 w 266"/>
                              <a:gd name="T1" fmla="*/ 56 h 56"/>
                              <a:gd name="T2" fmla="*/ 238 w 266"/>
                              <a:gd name="T3" fmla="*/ 56 h 56"/>
                              <a:gd name="T4" fmla="*/ 172 w 266"/>
                              <a:gd name="T5" fmla="*/ 56 h 56"/>
                              <a:gd name="T6" fmla="*/ 94 w 266"/>
                              <a:gd name="T7" fmla="*/ 56 h 56"/>
                              <a:gd name="T8" fmla="*/ 28 w 266"/>
                              <a:gd name="T9" fmla="*/ 56 h 56"/>
                              <a:gd name="T10" fmla="*/ 0 w 266"/>
                              <a:gd name="T11" fmla="*/ 56 h 56"/>
                              <a:gd name="T12" fmla="*/ 0 w 266"/>
                              <a:gd name="T13" fmla="*/ 56 h 56"/>
                              <a:gd name="T14" fmla="*/ 0 w 266"/>
                              <a:gd name="T15" fmla="*/ 43 h 56"/>
                              <a:gd name="T16" fmla="*/ 0 w 266"/>
                              <a:gd name="T17" fmla="*/ 19 h 56"/>
                              <a:gd name="T18" fmla="*/ 0 w 266"/>
                              <a:gd name="T19" fmla="*/ 6 h 56"/>
                              <a:gd name="T20" fmla="*/ 0 w 266"/>
                              <a:gd name="T21" fmla="*/ 6 h 56"/>
                              <a:gd name="T22" fmla="*/ 28 w 266"/>
                              <a:gd name="T23" fmla="*/ 6 h 56"/>
                              <a:gd name="T24" fmla="*/ 92 w 266"/>
                              <a:gd name="T25" fmla="*/ 4 h 56"/>
                              <a:gd name="T26" fmla="*/ 171 w 266"/>
                              <a:gd name="T27" fmla="*/ 3 h 56"/>
                              <a:gd name="T28" fmla="*/ 235 w 266"/>
                              <a:gd name="T29" fmla="*/ 0 h 56"/>
                              <a:gd name="T30" fmla="*/ 263 w 266"/>
                              <a:gd name="T31" fmla="*/ 0 h 56"/>
                              <a:gd name="T32" fmla="*/ 263 w 266"/>
                              <a:gd name="T33" fmla="*/ 0 h 56"/>
                              <a:gd name="T34" fmla="*/ 265 w 266"/>
                              <a:gd name="T35" fmla="*/ 16 h 56"/>
                              <a:gd name="T36" fmla="*/ 266 w 266"/>
                              <a:gd name="T37" fmla="*/ 37 h 56"/>
                              <a:gd name="T38" fmla="*/ 265 w 266"/>
                              <a:gd name="T39" fmla="*/ 56 h 56"/>
                              <a:gd name="T40" fmla="*/ 265 w 266"/>
                              <a:gd name="T41" fmla="*/ 56 h 56"/>
                              <a:gd name="T42" fmla="*/ 265 w 266"/>
                              <a:gd name="T43" fmla="*/ 56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66" h="56">
                                <a:moveTo>
                                  <a:pt x="265" y="56"/>
                                </a:moveTo>
                                <a:lnTo>
                                  <a:pt x="238" y="56"/>
                                </a:lnTo>
                                <a:lnTo>
                                  <a:pt x="172" y="56"/>
                                </a:lnTo>
                                <a:lnTo>
                                  <a:pt x="94" y="56"/>
                                </a:lnTo>
                                <a:lnTo>
                                  <a:pt x="28" y="56"/>
                                </a:lnTo>
                                <a:lnTo>
                                  <a:pt x="0" y="56"/>
                                </a:lnTo>
                                <a:lnTo>
                                  <a:pt x="0" y="43"/>
                                </a:lnTo>
                                <a:lnTo>
                                  <a:pt x="0" y="19"/>
                                </a:lnTo>
                                <a:lnTo>
                                  <a:pt x="0" y="6"/>
                                </a:lnTo>
                                <a:lnTo>
                                  <a:pt x="28" y="6"/>
                                </a:lnTo>
                                <a:lnTo>
                                  <a:pt x="92" y="4"/>
                                </a:lnTo>
                                <a:lnTo>
                                  <a:pt x="171" y="3"/>
                                </a:lnTo>
                                <a:lnTo>
                                  <a:pt x="235" y="0"/>
                                </a:lnTo>
                                <a:lnTo>
                                  <a:pt x="263" y="0"/>
                                </a:lnTo>
                                <a:lnTo>
                                  <a:pt x="265" y="16"/>
                                </a:lnTo>
                                <a:lnTo>
                                  <a:pt x="266" y="37"/>
                                </a:lnTo>
                                <a:lnTo>
                                  <a:pt x="265" y="56"/>
                                </a:lnTo>
                                <a:close/>
                              </a:path>
                            </a:pathLst>
                          </a:custGeom>
                          <a:solidFill>
                            <a:srgbClr val="FFFFFF"/>
                          </a:solidFill>
                          <a:ln>
                            <a:noFill/>
                          </a:ln>
                        </wps:spPr>
                        <wps:bodyPr rot="0" vert="horz" wrap="square" lIns="91440" tIns="45720" rIns="91440" bIns="45720" anchor="t" anchorCtr="0" upright="1">
                          <a:noAutofit/>
                        </wps:bodyPr>
                      </wps:wsp>
                      <wps:wsp>
                        <wps:cNvPr id="148" name="Freeform 149"/>
                        <wps:cNvSpPr>
                          <a:spLocks/>
                        </wps:cNvSpPr>
                        <wps:spPr bwMode="auto">
                          <a:xfrm>
                            <a:off x="692" y="309"/>
                            <a:ext cx="102" cy="12"/>
                          </a:xfrm>
                          <a:custGeom>
                            <a:avLst/>
                            <a:gdLst>
                              <a:gd name="T0" fmla="*/ 406 w 406"/>
                              <a:gd name="T1" fmla="*/ 47 h 47"/>
                              <a:gd name="T2" fmla="*/ 0 w 406"/>
                              <a:gd name="T3" fmla="*/ 47 h 47"/>
                              <a:gd name="T4" fmla="*/ 0 w 406"/>
                              <a:gd name="T5" fmla="*/ 0 h 47"/>
                              <a:gd name="T6" fmla="*/ 406 w 406"/>
                              <a:gd name="T7" fmla="*/ 0 h 47"/>
                              <a:gd name="T8" fmla="*/ 406 w 406"/>
                              <a:gd name="T9" fmla="*/ 47 h 47"/>
                              <a:gd name="T10" fmla="*/ 406 w 406"/>
                              <a:gd name="T11" fmla="*/ 47 h 47"/>
                            </a:gdLst>
                            <a:ahLst/>
                            <a:cxnLst>
                              <a:cxn ang="0">
                                <a:pos x="T0" y="T1"/>
                              </a:cxn>
                              <a:cxn ang="0">
                                <a:pos x="T2" y="T3"/>
                              </a:cxn>
                              <a:cxn ang="0">
                                <a:pos x="T4" y="T5"/>
                              </a:cxn>
                              <a:cxn ang="0">
                                <a:pos x="T6" y="T7"/>
                              </a:cxn>
                              <a:cxn ang="0">
                                <a:pos x="T8" y="T9"/>
                              </a:cxn>
                              <a:cxn ang="0">
                                <a:pos x="T10" y="T11"/>
                              </a:cxn>
                            </a:cxnLst>
                            <a:rect l="0" t="0" r="r" b="b"/>
                            <a:pathLst>
                              <a:path w="406" h="47">
                                <a:moveTo>
                                  <a:pt x="406" y="47"/>
                                </a:moveTo>
                                <a:lnTo>
                                  <a:pt x="0" y="47"/>
                                </a:lnTo>
                                <a:lnTo>
                                  <a:pt x="0" y="0"/>
                                </a:lnTo>
                                <a:lnTo>
                                  <a:pt x="406" y="0"/>
                                </a:lnTo>
                                <a:lnTo>
                                  <a:pt x="406" y="47"/>
                                </a:lnTo>
                                <a:close/>
                              </a:path>
                            </a:pathLst>
                          </a:custGeom>
                          <a:solidFill>
                            <a:srgbClr val="FFFFFF"/>
                          </a:solidFill>
                          <a:ln>
                            <a:noFill/>
                          </a:ln>
                        </wps:spPr>
                        <wps:bodyPr rot="0" vert="horz" wrap="square" lIns="91440" tIns="45720" rIns="91440" bIns="45720" anchor="t" anchorCtr="0" upright="1">
                          <a:noAutofit/>
                        </wps:bodyPr>
                      </wps:wsp>
                      <wps:wsp>
                        <wps:cNvPr id="149" name="Freeform 150"/>
                        <wps:cNvSpPr>
                          <a:spLocks/>
                        </wps:cNvSpPr>
                        <wps:spPr bwMode="auto">
                          <a:xfrm>
                            <a:off x="258" y="351"/>
                            <a:ext cx="33" cy="252"/>
                          </a:xfrm>
                          <a:custGeom>
                            <a:avLst/>
                            <a:gdLst>
                              <a:gd name="T0" fmla="*/ 108 w 132"/>
                              <a:gd name="T1" fmla="*/ 795 h 1010"/>
                              <a:gd name="T2" fmla="*/ 96 w 132"/>
                              <a:gd name="T3" fmla="*/ 844 h 1010"/>
                              <a:gd name="T4" fmla="*/ 100 w 132"/>
                              <a:gd name="T5" fmla="*/ 859 h 1010"/>
                              <a:gd name="T6" fmla="*/ 92 w 132"/>
                              <a:gd name="T7" fmla="*/ 892 h 1010"/>
                              <a:gd name="T8" fmla="*/ 81 w 132"/>
                              <a:gd name="T9" fmla="*/ 923 h 1010"/>
                              <a:gd name="T10" fmla="*/ 50 w 132"/>
                              <a:gd name="T11" fmla="*/ 1010 h 1010"/>
                              <a:gd name="T12" fmla="*/ 50 w 132"/>
                              <a:gd name="T13" fmla="*/ 977 h 1010"/>
                              <a:gd name="T14" fmla="*/ 50 w 132"/>
                              <a:gd name="T15" fmla="*/ 881 h 1010"/>
                              <a:gd name="T16" fmla="*/ 67 w 132"/>
                              <a:gd name="T17" fmla="*/ 866 h 1010"/>
                              <a:gd name="T18" fmla="*/ 52 w 132"/>
                              <a:gd name="T19" fmla="*/ 825 h 1010"/>
                              <a:gd name="T20" fmla="*/ 48 w 132"/>
                              <a:gd name="T21" fmla="*/ 767 h 1010"/>
                              <a:gd name="T22" fmla="*/ 52 w 132"/>
                              <a:gd name="T23" fmla="*/ 660 h 1010"/>
                              <a:gd name="T24" fmla="*/ 44 w 132"/>
                              <a:gd name="T25" fmla="*/ 606 h 1010"/>
                              <a:gd name="T26" fmla="*/ 44 w 132"/>
                              <a:gd name="T27" fmla="*/ 533 h 1010"/>
                              <a:gd name="T28" fmla="*/ 32 w 132"/>
                              <a:gd name="T29" fmla="*/ 501 h 1010"/>
                              <a:gd name="T30" fmla="*/ 26 w 132"/>
                              <a:gd name="T31" fmla="*/ 383 h 1010"/>
                              <a:gd name="T32" fmla="*/ 25 w 132"/>
                              <a:gd name="T33" fmla="*/ 325 h 1010"/>
                              <a:gd name="T34" fmla="*/ 20 w 132"/>
                              <a:gd name="T35" fmla="*/ 283 h 1010"/>
                              <a:gd name="T36" fmla="*/ 22 w 132"/>
                              <a:gd name="T37" fmla="*/ 261 h 1010"/>
                              <a:gd name="T38" fmla="*/ 45 w 132"/>
                              <a:gd name="T39" fmla="*/ 235 h 1010"/>
                              <a:gd name="T40" fmla="*/ 47 w 132"/>
                              <a:gd name="T41" fmla="*/ 216 h 1010"/>
                              <a:gd name="T42" fmla="*/ 19 w 132"/>
                              <a:gd name="T43" fmla="*/ 177 h 1010"/>
                              <a:gd name="T44" fmla="*/ 0 w 132"/>
                              <a:gd name="T45" fmla="*/ 160 h 1010"/>
                              <a:gd name="T46" fmla="*/ 63 w 132"/>
                              <a:gd name="T47" fmla="*/ 78 h 1010"/>
                              <a:gd name="T48" fmla="*/ 132 w 132"/>
                              <a:gd name="T49" fmla="*/ 0 h 1010"/>
                              <a:gd name="T50" fmla="*/ 132 w 132"/>
                              <a:gd name="T51" fmla="*/ 46 h 1010"/>
                              <a:gd name="T52" fmla="*/ 131 w 132"/>
                              <a:gd name="T53" fmla="*/ 137 h 1010"/>
                              <a:gd name="T54" fmla="*/ 130 w 132"/>
                              <a:gd name="T55" fmla="*/ 229 h 1010"/>
                              <a:gd name="T56" fmla="*/ 130 w 132"/>
                              <a:gd name="T57" fmla="*/ 321 h 1010"/>
                              <a:gd name="T58" fmla="*/ 130 w 132"/>
                              <a:gd name="T59" fmla="*/ 413 h 1010"/>
                              <a:gd name="T60" fmla="*/ 130 w 132"/>
                              <a:gd name="T61" fmla="*/ 504 h 1010"/>
                              <a:gd name="T62" fmla="*/ 130 w 132"/>
                              <a:gd name="T63" fmla="*/ 596 h 1010"/>
                              <a:gd name="T64" fmla="*/ 130 w 132"/>
                              <a:gd name="T65" fmla="*/ 688 h 1010"/>
                              <a:gd name="T66" fmla="*/ 129 w 132"/>
                              <a:gd name="T67" fmla="*/ 780 h 10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32" h="1010">
                                <a:moveTo>
                                  <a:pt x="129" y="780"/>
                                </a:moveTo>
                                <a:lnTo>
                                  <a:pt x="108" y="795"/>
                                </a:lnTo>
                                <a:lnTo>
                                  <a:pt x="96" y="820"/>
                                </a:lnTo>
                                <a:lnTo>
                                  <a:pt x="96" y="844"/>
                                </a:lnTo>
                                <a:lnTo>
                                  <a:pt x="100" y="859"/>
                                </a:lnTo>
                                <a:lnTo>
                                  <a:pt x="97" y="873"/>
                                </a:lnTo>
                                <a:lnTo>
                                  <a:pt x="92" y="892"/>
                                </a:lnTo>
                                <a:lnTo>
                                  <a:pt x="81" y="923"/>
                                </a:lnTo>
                                <a:lnTo>
                                  <a:pt x="60" y="979"/>
                                </a:lnTo>
                                <a:lnTo>
                                  <a:pt x="50" y="1010"/>
                                </a:lnTo>
                                <a:lnTo>
                                  <a:pt x="50" y="977"/>
                                </a:lnTo>
                                <a:lnTo>
                                  <a:pt x="50" y="914"/>
                                </a:lnTo>
                                <a:lnTo>
                                  <a:pt x="50" y="881"/>
                                </a:lnTo>
                                <a:lnTo>
                                  <a:pt x="67" y="866"/>
                                </a:lnTo>
                                <a:lnTo>
                                  <a:pt x="59" y="846"/>
                                </a:lnTo>
                                <a:lnTo>
                                  <a:pt x="52" y="825"/>
                                </a:lnTo>
                                <a:lnTo>
                                  <a:pt x="48" y="767"/>
                                </a:lnTo>
                                <a:lnTo>
                                  <a:pt x="51" y="712"/>
                                </a:lnTo>
                                <a:lnTo>
                                  <a:pt x="52" y="660"/>
                                </a:lnTo>
                                <a:lnTo>
                                  <a:pt x="44" y="606"/>
                                </a:lnTo>
                                <a:lnTo>
                                  <a:pt x="43" y="568"/>
                                </a:lnTo>
                                <a:lnTo>
                                  <a:pt x="44" y="533"/>
                                </a:lnTo>
                                <a:lnTo>
                                  <a:pt x="32" y="501"/>
                                </a:lnTo>
                                <a:lnTo>
                                  <a:pt x="34" y="444"/>
                                </a:lnTo>
                                <a:lnTo>
                                  <a:pt x="26" y="383"/>
                                </a:lnTo>
                                <a:lnTo>
                                  <a:pt x="25" y="325"/>
                                </a:lnTo>
                                <a:lnTo>
                                  <a:pt x="17" y="305"/>
                                </a:lnTo>
                                <a:lnTo>
                                  <a:pt x="20" y="283"/>
                                </a:lnTo>
                                <a:lnTo>
                                  <a:pt x="22" y="261"/>
                                </a:lnTo>
                                <a:lnTo>
                                  <a:pt x="38" y="251"/>
                                </a:lnTo>
                                <a:lnTo>
                                  <a:pt x="45" y="235"/>
                                </a:lnTo>
                                <a:lnTo>
                                  <a:pt x="47" y="216"/>
                                </a:lnTo>
                                <a:lnTo>
                                  <a:pt x="34" y="196"/>
                                </a:lnTo>
                                <a:lnTo>
                                  <a:pt x="19" y="177"/>
                                </a:lnTo>
                                <a:lnTo>
                                  <a:pt x="0" y="160"/>
                                </a:lnTo>
                                <a:lnTo>
                                  <a:pt x="31" y="118"/>
                                </a:lnTo>
                                <a:lnTo>
                                  <a:pt x="63" y="78"/>
                                </a:lnTo>
                                <a:lnTo>
                                  <a:pt x="96" y="37"/>
                                </a:lnTo>
                                <a:lnTo>
                                  <a:pt x="132" y="0"/>
                                </a:lnTo>
                                <a:lnTo>
                                  <a:pt x="132" y="46"/>
                                </a:lnTo>
                                <a:lnTo>
                                  <a:pt x="131" y="92"/>
                                </a:lnTo>
                                <a:lnTo>
                                  <a:pt x="131" y="137"/>
                                </a:lnTo>
                                <a:lnTo>
                                  <a:pt x="131" y="183"/>
                                </a:lnTo>
                                <a:lnTo>
                                  <a:pt x="130" y="229"/>
                                </a:lnTo>
                                <a:lnTo>
                                  <a:pt x="130" y="275"/>
                                </a:lnTo>
                                <a:lnTo>
                                  <a:pt x="130" y="321"/>
                                </a:lnTo>
                                <a:lnTo>
                                  <a:pt x="130" y="367"/>
                                </a:lnTo>
                                <a:lnTo>
                                  <a:pt x="130" y="413"/>
                                </a:lnTo>
                                <a:lnTo>
                                  <a:pt x="130" y="459"/>
                                </a:lnTo>
                                <a:lnTo>
                                  <a:pt x="130" y="504"/>
                                </a:lnTo>
                                <a:lnTo>
                                  <a:pt x="130" y="550"/>
                                </a:lnTo>
                                <a:lnTo>
                                  <a:pt x="130" y="596"/>
                                </a:lnTo>
                                <a:lnTo>
                                  <a:pt x="130" y="642"/>
                                </a:lnTo>
                                <a:lnTo>
                                  <a:pt x="130" y="688"/>
                                </a:lnTo>
                                <a:lnTo>
                                  <a:pt x="130" y="734"/>
                                </a:lnTo>
                                <a:lnTo>
                                  <a:pt x="129" y="780"/>
                                </a:lnTo>
                                <a:close/>
                              </a:path>
                            </a:pathLst>
                          </a:custGeom>
                          <a:solidFill>
                            <a:srgbClr val="FFFFFF"/>
                          </a:solidFill>
                          <a:ln>
                            <a:noFill/>
                          </a:ln>
                        </wps:spPr>
                        <wps:bodyPr rot="0" vert="horz" wrap="square" lIns="91440" tIns="45720" rIns="91440" bIns="45720" anchor="t" anchorCtr="0" upright="1">
                          <a:noAutofit/>
                        </wps:bodyPr>
                      </wps:wsp>
                      <wps:wsp>
                        <wps:cNvPr id="150" name="Freeform 151"/>
                        <wps:cNvSpPr>
                          <a:spLocks/>
                        </wps:cNvSpPr>
                        <wps:spPr bwMode="auto">
                          <a:xfrm>
                            <a:off x="1190" y="350"/>
                            <a:ext cx="31" cy="264"/>
                          </a:xfrm>
                          <a:custGeom>
                            <a:avLst/>
                            <a:gdLst>
                              <a:gd name="T0" fmla="*/ 96 w 126"/>
                              <a:gd name="T1" fmla="*/ 237 h 1054"/>
                              <a:gd name="T2" fmla="*/ 108 w 126"/>
                              <a:gd name="T3" fmla="*/ 316 h 1054"/>
                              <a:gd name="T4" fmla="*/ 107 w 126"/>
                              <a:gd name="T5" fmla="*/ 374 h 1054"/>
                              <a:gd name="T6" fmla="*/ 96 w 126"/>
                              <a:gd name="T7" fmla="*/ 490 h 1054"/>
                              <a:gd name="T8" fmla="*/ 94 w 126"/>
                              <a:gd name="T9" fmla="*/ 538 h 1054"/>
                              <a:gd name="T10" fmla="*/ 87 w 126"/>
                              <a:gd name="T11" fmla="*/ 633 h 1054"/>
                              <a:gd name="T12" fmla="*/ 83 w 126"/>
                              <a:gd name="T13" fmla="*/ 730 h 1054"/>
                              <a:gd name="T14" fmla="*/ 83 w 126"/>
                              <a:gd name="T15" fmla="*/ 828 h 1054"/>
                              <a:gd name="T16" fmla="*/ 77 w 126"/>
                              <a:gd name="T17" fmla="*/ 836 h 1054"/>
                              <a:gd name="T18" fmla="*/ 76 w 126"/>
                              <a:gd name="T19" fmla="*/ 857 h 1054"/>
                              <a:gd name="T20" fmla="*/ 79 w 126"/>
                              <a:gd name="T21" fmla="*/ 859 h 1054"/>
                              <a:gd name="T22" fmla="*/ 90 w 126"/>
                              <a:gd name="T23" fmla="*/ 865 h 1054"/>
                              <a:gd name="T24" fmla="*/ 93 w 126"/>
                              <a:gd name="T25" fmla="*/ 927 h 1054"/>
                              <a:gd name="T26" fmla="*/ 94 w 126"/>
                              <a:gd name="T27" fmla="*/ 1054 h 1054"/>
                              <a:gd name="T28" fmla="*/ 83 w 126"/>
                              <a:gd name="T29" fmla="*/ 1024 h 1054"/>
                              <a:gd name="T30" fmla="*/ 35 w 126"/>
                              <a:gd name="T31" fmla="*/ 889 h 1054"/>
                              <a:gd name="T32" fmla="*/ 24 w 126"/>
                              <a:gd name="T33" fmla="*/ 857 h 1054"/>
                              <a:gd name="T34" fmla="*/ 42 w 126"/>
                              <a:gd name="T35" fmla="*/ 831 h 1054"/>
                              <a:gd name="T36" fmla="*/ 41 w 126"/>
                              <a:gd name="T37" fmla="*/ 813 h 1054"/>
                              <a:gd name="T38" fmla="*/ 17 w 126"/>
                              <a:gd name="T39" fmla="*/ 785 h 1054"/>
                              <a:gd name="T40" fmla="*/ 8 w 126"/>
                              <a:gd name="T41" fmla="*/ 775 h 1054"/>
                              <a:gd name="T42" fmla="*/ 7 w 126"/>
                              <a:gd name="T43" fmla="*/ 684 h 1054"/>
                              <a:gd name="T44" fmla="*/ 7 w 126"/>
                              <a:gd name="T45" fmla="*/ 593 h 1054"/>
                              <a:gd name="T46" fmla="*/ 7 w 126"/>
                              <a:gd name="T47" fmla="*/ 502 h 1054"/>
                              <a:gd name="T48" fmla="*/ 7 w 126"/>
                              <a:gd name="T49" fmla="*/ 411 h 1054"/>
                              <a:gd name="T50" fmla="*/ 6 w 126"/>
                              <a:gd name="T51" fmla="*/ 320 h 1054"/>
                              <a:gd name="T52" fmla="*/ 6 w 126"/>
                              <a:gd name="T53" fmla="*/ 229 h 1054"/>
                              <a:gd name="T54" fmla="*/ 3 w 126"/>
                              <a:gd name="T55" fmla="*/ 138 h 1054"/>
                              <a:gd name="T56" fmla="*/ 1 w 126"/>
                              <a:gd name="T57" fmla="*/ 47 h 1054"/>
                              <a:gd name="T58" fmla="*/ 0 w 126"/>
                              <a:gd name="T59" fmla="*/ 0 h 1054"/>
                              <a:gd name="T60" fmla="*/ 93 w 126"/>
                              <a:gd name="T61" fmla="*/ 116 h 1054"/>
                              <a:gd name="T62" fmla="*/ 126 w 126"/>
                              <a:gd name="T63" fmla="*/ 156 h 1054"/>
                              <a:gd name="T64" fmla="*/ 107 w 126"/>
                              <a:gd name="T65" fmla="*/ 188 h 1054"/>
                              <a:gd name="T66" fmla="*/ 90 w 126"/>
                              <a:gd name="T67" fmla="*/ 192 h 10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26" h="1054">
                                <a:moveTo>
                                  <a:pt x="90" y="192"/>
                                </a:moveTo>
                                <a:lnTo>
                                  <a:pt x="96" y="237"/>
                                </a:lnTo>
                                <a:lnTo>
                                  <a:pt x="116" y="274"/>
                                </a:lnTo>
                                <a:lnTo>
                                  <a:pt x="108" y="316"/>
                                </a:lnTo>
                                <a:lnTo>
                                  <a:pt x="107" y="374"/>
                                </a:lnTo>
                                <a:lnTo>
                                  <a:pt x="98" y="430"/>
                                </a:lnTo>
                                <a:lnTo>
                                  <a:pt x="96" y="490"/>
                                </a:lnTo>
                                <a:lnTo>
                                  <a:pt x="94" y="538"/>
                                </a:lnTo>
                                <a:lnTo>
                                  <a:pt x="90" y="585"/>
                                </a:lnTo>
                                <a:lnTo>
                                  <a:pt x="87" y="633"/>
                                </a:lnTo>
                                <a:lnTo>
                                  <a:pt x="85" y="681"/>
                                </a:lnTo>
                                <a:lnTo>
                                  <a:pt x="83" y="730"/>
                                </a:lnTo>
                                <a:lnTo>
                                  <a:pt x="83" y="778"/>
                                </a:lnTo>
                                <a:lnTo>
                                  <a:pt x="83" y="828"/>
                                </a:lnTo>
                                <a:lnTo>
                                  <a:pt x="77" y="836"/>
                                </a:lnTo>
                                <a:lnTo>
                                  <a:pt x="75" y="846"/>
                                </a:lnTo>
                                <a:lnTo>
                                  <a:pt x="76" y="857"/>
                                </a:lnTo>
                                <a:lnTo>
                                  <a:pt x="79" y="859"/>
                                </a:lnTo>
                                <a:lnTo>
                                  <a:pt x="87" y="862"/>
                                </a:lnTo>
                                <a:lnTo>
                                  <a:pt x="90" y="865"/>
                                </a:lnTo>
                                <a:lnTo>
                                  <a:pt x="93" y="927"/>
                                </a:lnTo>
                                <a:lnTo>
                                  <a:pt x="93" y="990"/>
                                </a:lnTo>
                                <a:lnTo>
                                  <a:pt x="94" y="1054"/>
                                </a:lnTo>
                                <a:lnTo>
                                  <a:pt x="83" y="1024"/>
                                </a:lnTo>
                                <a:lnTo>
                                  <a:pt x="58" y="956"/>
                                </a:lnTo>
                                <a:lnTo>
                                  <a:pt x="35" y="889"/>
                                </a:lnTo>
                                <a:lnTo>
                                  <a:pt x="24" y="857"/>
                                </a:lnTo>
                                <a:lnTo>
                                  <a:pt x="34" y="844"/>
                                </a:lnTo>
                                <a:lnTo>
                                  <a:pt x="42" y="831"/>
                                </a:lnTo>
                                <a:lnTo>
                                  <a:pt x="41" y="813"/>
                                </a:lnTo>
                                <a:lnTo>
                                  <a:pt x="32" y="803"/>
                                </a:lnTo>
                                <a:lnTo>
                                  <a:pt x="17" y="785"/>
                                </a:lnTo>
                                <a:lnTo>
                                  <a:pt x="8" y="775"/>
                                </a:lnTo>
                                <a:lnTo>
                                  <a:pt x="7" y="730"/>
                                </a:lnTo>
                                <a:lnTo>
                                  <a:pt x="7" y="684"/>
                                </a:lnTo>
                                <a:lnTo>
                                  <a:pt x="7" y="639"/>
                                </a:lnTo>
                                <a:lnTo>
                                  <a:pt x="7" y="593"/>
                                </a:lnTo>
                                <a:lnTo>
                                  <a:pt x="7" y="548"/>
                                </a:lnTo>
                                <a:lnTo>
                                  <a:pt x="7" y="502"/>
                                </a:lnTo>
                                <a:lnTo>
                                  <a:pt x="7" y="457"/>
                                </a:lnTo>
                                <a:lnTo>
                                  <a:pt x="7" y="411"/>
                                </a:lnTo>
                                <a:lnTo>
                                  <a:pt x="7" y="366"/>
                                </a:lnTo>
                                <a:lnTo>
                                  <a:pt x="6" y="320"/>
                                </a:lnTo>
                                <a:lnTo>
                                  <a:pt x="6" y="275"/>
                                </a:lnTo>
                                <a:lnTo>
                                  <a:pt x="6" y="229"/>
                                </a:lnTo>
                                <a:lnTo>
                                  <a:pt x="5" y="183"/>
                                </a:lnTo>
                                <a:lnTo>
                                  <a:pt x="3" y="138"/>
                                </a:lnTo>
                                <a:lnTo>
                                  <a:pt x="3" y="91"/>
                                </a:lnTo>
                                <a:lnTo>
                                  <a:pt x="1" y="47"/>
                                </a:lnTo>
                                <a:lnTo>
                                  <a:pt x="0" y="0"/>
                                </a:lnTo>
                                <a:lnTo>
                                  <a:pt x="32" y="41"/>
                                </a:lnTo>
                                <a:lnTo>
                                  <a:pt x="93" y="116"/>
                                </a:lnTo>
                                <a:lnTo>
                                  <a:pt x="126" y="156"/>
                                </a:lnTo>
                                <a:lnTo>
                                  <a:pt x="118" y="172"/>
                                </a:lnTo>
                                <a:lnTo>
                                  <a:pt x="107" y="188"/>
                                </a:lnTo>
                                <a:lnTo>
                                  <a:pt x="90" y="192"/>
                                </a:lnTo>
                                <a:close/>
                              </a:path>
                            </a:pathLst>
                          </a:custGeom>
                          <a:solidFill>
                            <a:srgbClr val="FFFFFF"/>
                          </a:solidFill>
                          <a:ln>
                            <a:noFill/>
                          </a:ln>
                        </wps:spPr>
                        <wps:bodyPr rot="0" vert="horz" wrap="square" lIns="91440" tIns="45720" rIns="91440" bIns="45720" anchor="t" anchorCtr="0" upright="1">
                          <a:noAutofit/>
                        </wps:bodyPr>
                      </wps:wsp>
                      <wps:wsp>
                        <wps:cNvPr id="151" name="Freeform 152"/>
                        <wps:cNvSpPr>
                          <a:spLocks/>
                        </wps:cNvSpPr>
                        <wps:spPr bwMode="auto">
                          <a:xfrm>
                            <a:off x="610" y="371"/>
                            <a:ext cx="264" cy="5"/>
                          </a:xfrm>
                          <a:custGeom>
                            <a:avLst/>
                            <a:gdLst>
                              <a:gd name="T0" fmla="*/ 1059 w 1059"/>
                              <a:gd name="T1" fmla="*/ 19 h 19"/>
                              <a:gd name="T2" fmla="*/ 0 w 1059"/>
                              <a:gd name="T3" fmla="*/ 19 h 19"/>
                              <a:gd name="T4" fmla="*/ 0 w 1059"/>
                              <a:gd name="T5" fmla="*/ 0 h 19"/>
                              <a:gd name="T6" fmla="*/ 1059 w 1059"/>
                              <a:gd name="T7" fmla="*/ 0 h 19"/>
                              <a:gd name="T8" fmla="*/ 1059 w 1059"/>
                              <a:gd name="T9" fmla="*/ 19 h 19"/>
                              <a:gd name="T10" fmla="*/ 1059 w 1059"/>
                              <a:gd name="T11" fmla="*/ 19 h 19"/>
                            </a:gdLst>
                            <a:ahLst/>
                            <a:cxnLst>
                              <a:cxn ang="0">
                                <a:pos x="T0" y="T1"/>
                              </a:cxn>
                              <a:cxn ang="0">
                                <a:pos x="T2" y="T3"/>
                              </a:cxn>
                              <a:cxn ang="0">
                                <a:pos x="T4" y="T5"/>
                              </a:cxn>
                              <a:cxn ang="0">
                                <a:pos x="T6" y="T7"/>
                              </a:cxn>
                              <a:cxn ang="0">
                                <a:pos x="T8" y="T9"/>
                              </a:cxn>
                              <a:cxn ang="0">
                                <a:pos x="T10" y="T11"/>
                              </a:cxn>
                            </a:cxnLst>
                            <a:rect l="0" t="0" r="r" b="b"/>
                            <a:pathLst>
                              <a:path w="1059" h="19">
                                <a:moveTo>
                                  <a:pt x="1059" y="19"/>
                                </a:moveTo>
                                <a:lnTo>
                                  <a:pt x="0" y="19"/>
                                </a:lnTo>
                                <a:lnTo>
                                  <a:pt x="0" y="0"/>
                                </a:lnTo>
                                <a:lnTo>
                                  <a:pt x="1059" y="0"/>
                                </a:lnTo>
                                <a:lnTo>
                                  <a:pt x="1059" y="19"/>
                                </a:lnTo>
                                <a:close/>
                              </a:path>
                            </a:pathLst>
                          </a:custGeom>
                          <a:solidFill>
                            <a:srgbClr val="FFFFFF"/>
                          </a:solidFill>
                          <a:ln>
                            <a:noFill/>
                          </a:ln>
                        </wps:spPr>
                        <wps:bodyPr rot="0" vert="horz" wrap="square" lIns="91440" tIns="45720" rIns="91440" bIns="45720" anchor="t" anchorCtr="0" upright="1">
                          <a:noAutofit/>
                        </wps:bodyPr>
                      </wps:wsp>
                      <wps:wsp>
                        <wps:cNvPr id="152" name="Freeform 153"/>
                        <wps:cNvSpPr>
                          <a:spLocks/>
                        </wps:cNvSpPr>
                        <wps:spPr bwMode="auto">
                          <a:xfrm>
                            <a:off x="548" y="390"/>
                            <a:ext cx="21" cy="35"/>
                          </a:xfrm>
                          <a:custGeom>
                            <a:avLst/>
                            <a:gdLst>
                              <a:gd name="T0" fmla="*/ 78 w 81"/>
                              <a:gd name="T1" fmla="*/ 72 h 140"/>
                              <a:gd name="T2" fmla="*/ 80 w 81"/>
                              <a:gd name="T3" fmla="*/ 80 h 140"/>
                              <a:gd name="T4" fmla="*/ 81 w 81"/>
                              <a:gd name="T5" fmla="*/ 86 h 140"/>
                              <a:gd name="T6" fmla="*/ 80 w 81"/>
                              <a:gd name="T7" fmla="*/ 94 h 140"/>
                              <a:gd name="T8" fmla="*/ 80 w 81"/>
                              <a:gd name="T9" fmla="*/ 94 h 140"/>
                              <a:gd name="T10" fmla="*/ 76 w 81"/>
                              <a:gd name="T11" fmla="*/ 100 h 140"/>
                              <a:gd name="T12" fmla="*/ 68 w 81"/>
                              <a:gd name="T13" fmla="*/ 100 h 140"/>
                              <a:gd name="T14" fmla="*/ 61 w 81"/>
                              <a:gd name="T15" fmla="*/ 96 h 140"/>
                              <a:gd name="T16" fmla="*/ 61 w 81"/>
                              <a:gd name="T17" fmla="*/ 96 h 140"/>
                              <a:gd name="T18" fmla="*/ 56 w 81"/>
                              <a:gd name="T19" fmla="*/ 93 h 140"/>
                              <a:gd name="T20" fmla="*/ 50 w 81"/>
                              <a:gd name="T21" fmla="*/ 95 h 140"/>
                              <a:gd name="T22" fmla="*/ 46 w 81"/>
                              <a:gd name="T23" fmla="*/ 96 h 140"/>
                              <a:gd name="T24" fmla="*/ 46 w 81"/>
                              <a:gd name="T25" fmla="*/ 96 h 140"/>
                              <a:gd name="T26" fmla="*/ 46 w 81"/>
                              <a:gd name="T27" fmla="*/ 108 h 140"/>
                              <a:gd name="T28" fmla="*/ 46 w 81"/>
                              <a:gd name="T29" fmla="*/ 129 h 140"/>
                              <a:gd name="T30" fmla="*/ 46 w 81"/>
                              <a:gd name="T31" fmla="*/ 140 h 140"/>
                              <a:gd name="T32" fmla="*/ 46 w 81"/>
                              <a:gd name="T33" fmla="*/ 140 h 140"/>
                              <a:gd name="T34" fmla="*/ 32 w 81"/>
                              <a:gd name="T35" fmla="*/ 136 h 140"/>
                              <a:gd name="T36" fmla="*/ 32 w 81"/>
                              <a:gd name="T37" fmla="*/ 123 h 140"/>
                              <a:gd name="T38" fmla="*/ 32 w 81"/>
                              <a:gd name="T39" fmla="*/ 108 h 140"/>
                              <a:gd name="T40" fmla="*/ 32 w 81"/>
                              <a:gd name="T41" fmla="*/ 108 h 140"/>
                              <a:gd name="T42" fmla="*/ 31 w 81"/>
                              <a:gd name="T43" fmla="*/ 102 h 140"/>
                              <a:gd name="T44" fmla="*/ 27 w 81"/>
                              <a:gd name="T45" fmla="*/ 96 h 140"/>
                              <a:gd name="T46" fmla="*/ 22 w 81"/>
                              <a:gd name="T47" fmla="*/ 92 h 140"/>
                              <a:gd name="T48" fmla="*/ 22 w 81"/>
                              <a:gd name="T49" fmla="*/ 92 h 140"/>
                              <a:gd name="T50" fmla="*/ 15 w 81"/>
                              <a:gd name="T51" fmla="*/ 97 h 140"/>
                              <a:gd name="T52" fmla="*/ 7 w 81"/>
                              <a:gd name="T53" fmla="*/ 100 h 140"/>
                              <a:gd name="T54" fmla="*/ 0 w 81"/>
                              <a:gd name="T55" fmla="*/ 102 h 140"/>
                              <a:gd name="T56" fmla="*/ 0 w 81"/>
                              <a:gd name="T57" fmla="*/ 102 h 140"/>
                              <a:gd name="T58" fmla="*/ 0 w 81"/>
                              <a:gd name="T59" fmla="*/ 94 h 140"/>
                              <a:gd name="T60" fmla="*/ 0 w 81"/>
                              <a:gd name="T61" fmla="*/ 80 h 140"/>
                              <a:gd name="T62" fmla="*/ 0 w 81"/>
                              <a:gd name="T63" fmla="*/ 72 h 140"/>
                              <a:gd name="T64" fmla="*/ 0 w 81"/>
                              <a:gd name="T65" fmla="*/ 72 h 140"/>
                              <a:gd name="T66" fmla="*/ 15 w 81"/>
                              <a:gd name="T67" fmla="*/ 72 h 140"/>
                              <a:gd name="T68" fmla="*/ 32 w 81"/>
                              <a:gd name="T69" fmla="*/ 72 h 140"/>
                              <a:gd name="T70" fmla="*/ 40 w 81"/>
                              <a:gd name="T71" fmla="*/ 58 h 140"/>
                              <a:gd name="T72" fmla="*/ 40 w 81"/>
                              <a:gd name="T73" fmla="*/ 58 h 140"/>
                              <a:gd name="T74" fmla="*/ 32 w 81"/>
                              <a:gd name="T75" fmla="*/ 38 h 140"/>
                              <a:gd name="T76" fmla="*/ 28 w 81"/>
                              <a:gd name="T77" fmla="*/ 17 h 140"/>
                              <a:gd name="T78" fmla="*/ 36 w 81"/>
                              <a:gd name="T79" fmla="*/ 0 h 140"/>
                              <a:gd name="T80" fmla="*/ 36 w 81"/>
                              <a:gd name="T81" fmla="*/ 0 h 140"/>
                              <a:gd name="T82" fmla="*/ 46 w 81"/>
                              <a:gd name="T83" fmla="*/ 32 h 140"/>
                              <a:gd name="T84" fmla="*/ 47 w 81"/>
                              <a:gd name="T85" fmla="*/ 69 h 140"/>
                              <a:gd name="T86" fmla="*/ 78 w 81"/>
                              <a:gd name="T87" fmla="*/ 72 h 140"/>
                              <a:gd name="T88" fmla="*/ 78 w 81"/>
                              <a:gd name="T89" fmla="*/ 72 h 140"/>
                              <a:gd name="T90" fmla="*/ 78 w 81"/>
                              <a:gd name="T91" fmla="*/ 72 h 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81" h="140">
                                <a:moveTo>
                                  <a:pt x="78" y="72"/>
                                </a:moveTo>
                                <a:lnTo>
                                  <a:pt x="80" y="80"/>
                                </a:lnTo>
                                <a:lnTo>
                                  <a:pt x="81" y="86"/>
                                </a:lnTo>
                                <a:lnTo>
                                  <a:pt x="80" y="94"/>
                                </a:lnTo>
                                <a:lnTo>
                                  <a:pt x="76" y="100"/>
                                </a:lnTo>
                                <a:lnTo>
                                  <a:pt x="68" y="100"/>
                                </a:lnTo>
                                <a:lnTo>
                                  <a:pt x="61" y="96"/>
                                </a:lnTo>
                                <a:lnTo>
                                  <a:pt x="56" y="93"/>
                                </a:lnTo>
                                <a:lnTo>
                                  <a:pt x="50" y="95"/>
                                </a:lnTo>
                                <a:lnTo>
                                  <a:pt x="46" y="96"/>
                                </a:lnTo>
                                <a:lnTo>
                                  <a:pt x="46" y="108"/>
                                </a:lnTo>
                                <a:lnTo>
                                  <a:pt x="46" y="129"/>
                                </a:lnTo>
                                <a:lnTo>
                                  <a:pt x="46" y="140"/>
                                </a:lnTo>
                                <a:lnTo>
                                  <a:pt x="32" y="136"/>
                                </a:lnTo>
                                <a:lnTo>
                                  <a:pt x="32" y="123"/>
                                </a:lnTo>
                                <a:lnTo>
                                  <a:pt x="32" y="108"/>
                                </a:lnTo>
                                <a:lnTo>
                                  <a:pt x="31" y="102"/>
                                </a:lnTo>
                                <a:lnTo>
                                  <a:pt x="27" y="96"/>
                                </a:lnTo>
                                <a:lnTo>
                                  <a:pt x="22" y="92"/>
                                </a:lnTo>
                                <a:lnTo>
                                  <a:pt x="15" y="97"/>
                                </a:lnTo>
                                <a:lnTo>
                                  <a:pt x="7" y="100"/>
                                </a:lnTo>
                                <a:lnTo>
                                  <a:pt x="0" y="102"/>
                                </a:lnTo>
                                <a:lnTo>
                                  <a:pt x="0" y="94"/>
                                </a:lnTo>
                                <a:lnTo>
                                  <a:pt x="0" y="80"/>
                                </a:lnTo>
                                <a:lnTo>
                                  <a:pt x="0" y="72"/>
                                </a:lnTo>
                                <a:lnTo>
                                  <a:pt x="15" y="72"/>
                                </a:lnTo>
                                <a:lnTo>
                                  <a:pt x="32" y="72"/>
                                </a:lnTo>
                                <a:lnTo>
                                  <a:pt x="40" y="58"/>
                                </a:lnTo>
                                <a:lnTo>
                                  <a:pt x="32" y="38"/>
                                </a:lnTo>
                                <a:lnTo>
                                  <a:pt x="28" y="17"/>
                                </a:lnTo>
                                <a:lnTo>
                                  <a:pt x="36" y="0"/>
                                </a:lnTo>
                                <a:lnTo>
                                  <a:pt x="46" y="32"/>
                                </a:lnTo>
                                <a:lnTo>
                                  <a:pt x="47" y="69"/>
                                </a:lnTo>
                                <a:lnTo>
                                  <a:pt x="78" y="72"/>
                                </a:lnTo>
                                <a:close/>
                              </a:path>
                            </a:pathLst>
                          </a:custGeom>
                          <a:solidFill>
                            <a:srgbClr val="FFFFFF"/>
                          </a:solidFill>
                          <a:ln>
                            <a:noFill/>
                          </a:ln>
                        </wps:spPr>
                        <wps:bodyPr rot="0" vert="horz" wrap="square" lIns="91440" tIns="45720" rIns="91440" bIns="45720" anchor="t" anchorCtr="0" upright="1">
                          <a:noAutofit/>
                        </wps:bodyPr>
                      </wps:wsp>
                      <wps:wsp>
                        <wps:cNvPr id="153" name="Freeform 154"/>
                        <wps:cNvSpPr>
                          <a:spLocks/>
                        </wps:cNvSpPr>
                        <wps:spPr bwMode="auto">
                          <a:xfrm>
                            <a:off x="612" y="557"/>
                            <a:ext cx="67" cy="71"/>
                          </a:xfrm>
                          <a:custGeom>
                            <a:avLst/>
                            <a:gdLst>
                              <a:gd name="T0" fmla="*/ 123 w 266"/>
                              <a:gd name="T1" fmla="*/ 109 h 284"/>
                              <a:gd name="T2" fmla="*/ 91 w 266"/>
                              <a:gd name="T3" fmla="*/ 149 h 284"/>
                              <a:gd name="T4" fmla="*/ 62 w 266"/>
                              <a:gd name="T5" fmla="*/ 192 h 284"/>
                              <a:gd name="T6" fmla="*/ 33 w 266"/>
                              <a:gd name="T7" fmla="*/ 238 h 284"/>
                              <a:gd name="T8" fmla="*/ 5 w 266"/>
                              <a:gd name="T9" fmla="*/ 284 h 284"/>
                              <a:gd name="T10" fmla="*/ 5 w 266"/>
                              <a:gd name="T11" fmla="*/ 284 h 284"/>
                              <a:gd name="T12" fmla="*/ 1 w 266"/>
                              <a:gd name="T13" fmla="*/ 256 h 284"/>
                              <a:gd name="T14" fmla="*/ 1 w 266"/>
                              <a:gd name="T15" fmla="*/ 227 h 284"/>
                              <a:gd name="T16" fmla="*/ 0 w 266"/>
                              <a:gd name="T17" fmla="*/ 192 h 284"/>
                              <a:gd name="T18" fmla="*/ 0 w 266"/>
                              <a:gd name="T19" fmla="*/ 192 h 284"/>
                              <a:gd name="T20" fmla="*/ 25 w 266"/>
                              <a:gd name="T21" fmla="*/ 152 h 284"/>
                              <a:gd name="T22" fmla="*/ 56 w 266"/>
                              <a:gd name="T23" fmla="*/ 101 h 284"/>
                              <a:gd name="T24" fmla="*/ 89 w 266"/>
                              <a:gd name="T25" fmla="*/ 49 h 284"/>
                              <a:gd name="T26" fmla="*/ 121 w 266"/>
                              <a:gd name="T27" fmla="*/ 0 h 284"/>
                              <a:gd name="T28" fmla="*/ 121 w 266"/>
                              <a:gd name="T29" fmla="*/ 0 h 284"/>
                              <a:gd name="T30" fmla="*/ 155 w 266"/>
                              <a:gd name="T31" fmla="*/ 49 h 284"/>
                              <a:gd name="T32" fmla="*/ 185 w 266"/>
                              <a:gd name="T33" fmla="*/ 95 h 284"/>
                              <a:gd name="T34" fmla="*/ 211 w 266"/>
                              <a:gd name="T35" fmla="*/ 136 h 284"/>
                              <a:gd name="T36" fmla="*/ 237 w 266"/>
                              <a:gd name="T37" fmla="*/ 176 h 284"/>
                              <a:gd name="T38" fmla="*/ 266 w 266"/>
                              <a:gd name="T39" fmla="*/ 212 h 284"/>
                              <a:gd name="T40" fmla="*/ 266 w 266"/>
                              <a:gd name="T41" fmla="*/ 212 h 284"/>
                              <a:gd name="T42" fmla="*/ 262 w 266"/>
                              <a:gd name="T43" fmla="*/ 217 h 284"/>
                              <a:gd name="T44" fmla="*/ 251 w 266"/>
                              <a:gd name="T45" fmla="*/ 229 h 284"/>
                              <a:gd name="T46" fmla="*/ 232 w 266"/>
                              <a:gd name="T47" fmla="*/ 245 h 284"/>
                              <a:gd name="T48" fmla="*/ 232 w 266"/>
                              <a:gd name="T49" fmla="*/ 245 h 284"/>
                              <a:gd name="T50" fmla="*/ 203 w 266"/>
                              <a:gd name="T51" fmla="*/ 210 h 284"/>
                              <a:gd name="T52" fmla="*/ 152 w 266"/>
                              <a:gd name="T53" fmla="*/ 144 h 284"/>
                              <a:gd name="T54" fmla="*/ 123 w 266"/>
                              <a:gd name="T55" fmla="*/ 109 h 284"/>
                              <a:gd name="T56" fmla="*/ 123 w 266"/>
                              <a:gd name="T57" fmla="*/ 109 h 2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66" h="284">
                                <a:moveTo>
                                  <a:pt x="123" y="109"/>
                                </a:moveTo>
                                <a:lnTo>
                                  <a:pt x="91" y="149"/>
                                </a:lnTo>
                                <a:lnTo>
                                  <a:pt x="62" y="192"/>
                                </a:lnTo>
                                <a:lnTo>
                                  <a:pt x="33" y="238"/>
                                </a:lnTo>
                                <a:lnTo>
                                  <a:pt x="5" y="284"/>
                                </a:lnTo>
                                <a:lnTo>
                                  <a:pt x="1" y="256"/>
                                </a:lnTo>
                                <a:lnTo>
                                  <a:pt x="1" y="227"/>
                                </a:lnTo>
                                <a:lnTo>
                                  <a:pt x="0" y="192"/>
                                </a:lnTo>
                                <a:lnTo>
                                  <a:pt x="25" y="152"/>
                                </a:lnTo>
                                <a:lnTo>
                                  <a:pt x="56" y="101"/>
                                </a:lnTo>
                                <a:lnTo>
                                  <a:pt x="89" y="49"/>
                                </a:lnTo>
                                <a:lnTo>
                                  <a:pt x="121" y="0"/>
                                </a:lnTo>
                                <a:lnTo>
                                  <a:pt x="155" y="49"/>
                                </a:lnTo>
                                <a:lnTo>
                                  <a:pt x="185" y="95"/>
                                </a:lnTo>
                                <a:lnTo>
                                  <a:pt x="211" y="136"/>
                                </a:lnTo>
                                <a:lnTo>
                                  <a:pt x="237" y="176"/>
                                </a:lnTo>
                                <a:lnTo>
                                  <a:pt x="266" y="212"/>
                                </a:lnTo>
                                <a:lnTo>
                                  <a:pt x="262" y="217"/>
                                </a:lnTo>
                                <a:lnTo>
                                  <a:pt x="251" y="229"/>
                                </a:lnTo>
                                <a:lnTo>
                                  <a:pt x="232" y="245"/>
                                </a:lnTo>
                                <a:lnTo>
                                  <a:pt x="203" y="210"/>
                                </a:lnTo>
                                <a:lnTo>
                                  <a:pt x="152" y="144"/>
                                </a:lnTo>
                                <a:lnTo>
                                  <a:pt x="123" y="109"/>
                                </a:lnTo>
                                <a:close/>
                              </a:path>
                            </a:pathLst>
                          </a:custGeom>
                          <a:solidFill>
                            <a:srgbClr val="FFFFFF"/>
                          </a:solidFill>
                          <a:ln>
                            <a:noFill/>
                          </a:ln>
                        </wps:spPr>
                        <wps:bodyPr rot="0" vert="horz" wrap="square" lIns="91440" tIns="45720" rIns="91440" bIns="45720" anchor="t" anchorCtr="0" upright="1">
                          <a:noAutofit/>
                        </wps:bodyPr>
                      </wps:wsp>
                      <wps:wsp>
                        <wps:cNvPr id="154" name="Freeform 155"/>
                        <wps:cNvSpPr>
                          <a:spLocks/>
                        </wps:cNvSpPr>
                        <wps:spPr bwMode="auto">
                          <a:xfrm>
                            <a:off x="729" y="385"/>
                            <a:ext cx="24" cy="31"/>
                          </a:xfrm>
                          <a:custGeom>
                            <a:avLst/>
                            <a:gdLst>
                              <a:gd name="T0" fmla="*/ 73 w 95"/>
                              <a:gd name="T1" fmla="*/ 58 h 124"/>
                              <a:gd name="T2" fmla="*/ 83 w 95"/>
                              <a:gd name="T3" fmla="*/ 55 h 124"/>
                              <a:gd name="T4" fmla="*/ 93 w 95"/>
                              <a:gd name="T5" fmla="*/ 59 h 124"/>
                              <a:gd name="T6" fmla="*/ 95 w 95"/>
                              <a:gd name="T7" fmla="*/ 71 h 124"/>
                              <a:gd name="T8" fmla="*/ 95 w 95"/>
                              <a:gd name="T9" fmla="*/ 71 h 124"/>
                              <a:gd name="T10" fmla="*/ 90 w 95"/>
                              <a:gd name="T11" fmla="*/ 81 h 124"/>
                              <a:gd name="T12" fmla="*/ 81 w 95"/>
                              <a:gd name="T13" fmla="*/ 85 h 124"/>
                              <a:gd name="T14" fmla="*/ 71 w 95"/>
                              <a:gd name="T15" fmla="*/ 79 h 124"/>
                              <a:gd name="T16" fmla="*/ 71 w 95"/>
                              <a:gd name="T17" fmla="*/ 79 h 124"/>
                              <a:gd name="T18" fmla="*/ 68 w 95"/>
                              <a:gd name="T19" fmla="*/ 78 h 124"/>
                              <a:gd name="T20" fmla="*/ 66 w 95"/>
                              <a:gd name="T21" fmla="*/ 77 h 124"/>
                              <a:gd name="T22" fmla="*/ 64 w 95"/>
                              <a:gd name="T23" fmla="*/ 76 h 124"/>
                              <a:gd name="T24" fmla="*/ 64 w 95"/>
                              <a:gd name="T25" fmla="*/ 76 h 124"/>
                              <a:gd name="T26" fmla="*/ 56 w 95"/>
                              <a:gd name="T27" fmla="*/ 94 h 124"/>
                              <a:gd name="T28" fmla="*/ 56 w 95"/>
                              <a:gd name="T29" fmla="*/ 116 h 124"/>
                              <a:gd name="T30" fmla="*/ 41 w 95"/>
                              <a:gd name="T31" fmla="*/ 124 h 124"/>
                              <a:gd name="T32" fmla="*/ 41 w 95"/>
                              <a:gd name="T33" fmla="*/ 124 h 124"/>
                              <a:gd name="T34" fmla="*/ 40 w 95"/>
                              <a:gd name="T35" fmla="*/ 113 h 124"/>
                              <a:gd name="T36" fmla="*/ 39 w 95"/>
                              <a:gd name="T37" fmla="*/ 91 h 124"/>
                              <a:gd name="T38" fmla="*/ 38 w 95"/>
                              <a:gd name="T39" fmla="*/ 79 h 124"/>
                              <a:gd name="T40" fmla="*/ 38 w 95"/>
                              <a:gd name="T41" fmla="*/ 79 h 124"/>
                              <a:gd name="T42" fmla="*/ 26 w 95"/>
                              <a:gd name="T43" fmla="*/ 81 h 124"/>
                              <a:gd name="T44" fmla="*/ 13 w 95"/>
                              <a:gd name="T45" fmla="*/ 84 h 124"/>
                              <a:gd name="T46" fmla="*/ 2 w 95"/>
                              <a:gd name="T47" fmla="*/ 78 h 124"/>
                              <a:gd name="T48" fmla="*/ 2 w 95"/>
                              <a:gd name="T49" fmla="*/ 78 h 124"/>
                              <a:gd name="T50" fmla="*/ 0 w 95"/>
                              <a:gd name="T51" fmla="*/ 68 h 124"/>
                              <a:gd name="T52" fmla="*/ 5 w 95"/>
                              <a:gd name="T53" fmla="*/ 60 h 124"/>
                              <a:gd name="T54" fmla="*/ 12 w 95"/>
                              <a:gd name="T55" fmla="*/ 52 h 124"/>
                              <a:gd name="T56" fmla="*/ 12 w 95"/>
                              <a:gd name="T57" fmla="*/ 52 h 124"/>
                              <a:gd name="T58" fmla="*/ 21 w 95"/>
                              <a:gd name="T59" fmla="*/ 60 h 124"/>
                              <a:gd name="T60" fmla="*/ 31 w 95"/>
                              <a:gd name="T61" fmla="*/ 54 h 124"/>
                              <a:gd name="T62" fmla="*/ 41 w 95"/>
                              <a:gd name="T63" fmla="*/ 47 h 124"/>
                              <a:gd name="T64" fmla="*/ 41 w 95"/>
                              <a:gd name="T65" fmla="*/ 47 h 124"/>
                              <a:gd name="T66" fmla="*/ 38 w 95"/>
                              <a:gd name="T67" fmla="*/ 29 h 124"/>
                              <a:gd name="T68" fmla="*/ 38 w 95"/>
                              <a:gd name="T69" fmla="*/ 12 h 124"/>
                              <a:gd name="T70" fmla="*/ 50 w 95"/>
                              <a:gd name="T71" fmla="*/ 0 h 124"/>
                              <a:gd name="T72" fmla="*/ 50 w 95"/>
                              <a:gd name="T73" fmla="*/ 0 h 124"/>
                              <a:gd name="T74" fmla="*/ 60 w 95"/>
                              <a:gd name="T75" fmla="*/ 22 h 124"/>
                              <a:gd name="T76" fmla="*/ 54 w 95"/>
                              <a:gd name="T77" fmla="*/ 47 h 124"/>
                              <a:gd name="T78" fmla="*/ 73 w 95"/>
                              <a:gd name="T79" fmla="*/ 58 h 124"/>
                              <a:gd name="T80" fmla="*/ 73 w 95"/>
                              <a:gd name="T81" fmla="*/ 58 h 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95" h="124">
                                <a:moveTo>
                                  <a:pt x="73" y="58"/>
                                </a:moveTo>
                                <a:lnTo>
                                  <a:pt x="83" y="55"/>
                                </a:lnTo>
                                <a:lnTo>
                                  <a:pt x="93" y="59"/>
                                </a:lnTo>
                                <a:lnTo>
                                  <a:pt x="95" y="71"/>
                                </a:lnTo>
                                <a:lnTo>
                                  <a:pt x="90" y="81"/>
                                </a:lnTo>
                                <a:lnTo>
                                  <a:pt x="81" y="85"/>
                                </a:lnTo>
                                <a:lnTo>
                                  <a:pt x="71" y="79"/>
                                </a:lnTo>
                                <a:lnTo>
                                  <a:pt x="68" y="78"/>
                                </a:lnTo>
                                <a:lnTo>
                                  <a:pt x="66" y="77"/>
                                </a:lnTo>
                                <a:lnTo>
                                  <a:pt x="64" y="76"/>
                                </a:lnTo>
                                <a:lnTo>
                                  <a:pt x="56" y="94"/>
                                </a:lnTo>
                                <a:lnTo>
                                  <a:pt x="56" y="116"/>
                                </a:lnTo>
                                <a:lnTo>
                                  <a:pt x="41" y="124"/>
                                </a:lnTo>
                                <a:lnTo>
                                  <a:pt x="40" y="113"/>
                                </a:lnTo>
                                <a:lnTo>
                                  <a:pt x="39" y="91"/>
                                </a:lnTo>
                                <a:lnTo>
                                  <a:pt x="38" y="79"/>
                                </a:lnTo>
                                <a:lnTo>
                                  <a:pt x="26" y="81"/>
                                </a:lnTo>
                                <a:lnTo>
                                  <a:pt x="13" y="84"/>
                                </a:lnTo>
                                <a:lnTo>
                                  <a:pt x="2" y="78"/>
                                </a:lnTo>
                                <a:lnTo>
                                  <a:pt x="0" y="68"/>
                                </a:lnTo>
                                <a:lnTo>
                                  <a:pt x="5" y="60"/>
                                </a:lnTo>
                                <a:lnTo>
                                  <a:pt x="12" y="52"/>
                                </a:lnTo>
                                <a:lnTo>
                                  <a:pt x="21" y="60"/>
                                </a:lnTo>
                                <a:lnTo>
                                  <a:pt x="31" y="54"/>
                                </a:lnTo>
                                <a:lnTo>
                                  <a:pt x="41" y="47"/>
                                </a:lnTo>
                                <a:lnTo>
                                  <a:pt x="38" y="29"/>
                                </a:lnTo>
                                <a:lnTo>
                                  <a:pt x="38" y="12"/>
                                </a:lnTo>
                                <a:lnTo>
                                  <a:pt x="50" y="0"/>
                                </a:lnTo>
                                <a:lnTo>
                                  <a:pt x="60" y="22"/>
                                </a:lnTo>
                                <a:lnTo>
                                  <a:pt x="54" y="47"/>
                                </a:lnTo>
                                <a:lnTo>
                                  <a:pt x="73" y="58"/>
                                </a:lnTo>
                                <a:close/>
                              </a:path>
                            </a:pathLst>
                          </a:custGeom>
                          <a:solidFill>
                            <a:srgbClr val="FFFFFF"/>
                          </a:solidFill>
                          <a:ln>
                            <a:noFill/>
                          </a:ln>
                        </wps:spPr>
                        <wps:bodyPr rot="0" vert="horz" wrap="square" lIns="91440" tIns="45720" rIns="91440" bIns="45720" anchor="t" anchorCtr="0" upright="1">
                          <a:noAutofit/>
                        </wps:bodyPr>
                      </wps:wsp>
                      <wps:wsp>
                        <wps:cNvPr id="155" name="Freeform 156"/>
                        <wps:cNvSpPr>
                          <a:spLocks/>
                        </wps:cNvSpPr>
                        <wps:spPr bwMode="auto">
                          <a:xfrm>
                            <a:off x="832" y="386"/>
                            <a:ext cx="23" cy="29"/>
                          </a:xfrm>
                          <a:custGeom>
                            <a:avLst/>
                            <a:gdLst>
                              <a:gd name="T0" fmla="*/ 88 w 90"/>
                              <a:gd name="T1" fmla="*/ 57 h 114"/>
                              <a:gd name="T2" fmla="*/ 86 w 90"/>
                              <a:gd name="T3" fmla="*/ 72 h 114"/>
                              <a:gd name="T4" fmla="*/ 90 w 90"/>
                              <a:gd name="T5" fmla="*/ 84 h 114"/>
                              <a:gd name="T6" fmla="*/ 80 w 90"/>
                              <a:gd name="T7" fmla="*/ 92 h 114"/>
                              <a:gd name="T8" fmla="*/ 80 w 90"/>
                              <a:gd name="T9" fmla="*/ 92 h 114"/>
                              <a:gd name="T10" fmla="*/ 74 w 90"/>
                              <a:gd name="T11" fmla="*/ 91 h 114"/>
                              <a:gd name="T12" fmla="*/ 63 w 90"/>
                              <a:gd name="T13" fmla="*/ 89 h 114"/>
                              <a:gd name="T14" fmla="*/ 58 w 90"/>
                              <a:gd name="T15" fmla="*/ 88 h 114"/>
                              <a:gd name="T16" fmla="*/ 58 w 90"/>
                              <a:gd name="T17" fmla="*/ 88 h 114"/>
                              <a:gd name="T18" fmla="*/ 55 w 90"/>
                              <a:gd name="T19" fmla="*/ 95 h 114"/>
                              <a:gd name="T20" fmla="*/ 50 w 90"/>
                              <a:gd name="T21" fmla="*/ 107 h 114"/>
                              <a:gd name="T22" fmla="*/ 48 w 90"/>
                              <a:gd name="T23" fmla="*/ 114 h 114"/>
                              <a:gd name="T24" fmla="*/ 48 w 90"/>
                              <a:gd name="T25" fmla="*/ 114 h 114"/>
                              <a:gd name="T26" fmla="*/ 36 w 90"/>
                              <a:gd name="T27" fmla="*/ 99 h 114"/>
                              <a:gd name="T28" fmla="*/ 26 w 90"/>
                              <a:gd name="T29" fmla="*/ 82 h 114"/>
                              <a:gd name="T30" fmla="*/ 6 w 90"/>
                              <a:gd name="T31" fmla="*/ 92 h 114"/>
                              <a:gd name="T32" fmla="*/ 6 w 90"/>
                              <a:gd name="T33" fmla="*/ 92 h 114"/>
                              <a:gd name="T34" fmla="*/ 0 w 90"/>
                              <a:gd name="T35" fmla="*/ 84 h 114"/>
                              <a:gd name="T36" fmla="*/ 1 w 90"/>
                              <a:gd name="T37" fmla="*/ 73 h 114"/>
                              <a:gd name="T38" fmla="*/ 4 w 90"/>
                              <a:gd name="T39" fmla="*/ 62 h 114"/>
                              <a:gd name="T40" fmla="*/ 4 w 90"/>
                              <a:gd name="T41" fmla="*/ 62 h 114"/>
                              <a:gd name="T42" fmla="*/ 15 w 90"/>
                              <a:gd name="T43" fmla="*/ 64 h 114"/>
                              <a:gd name="T44" fmla="*/ 28 w 90"/>
                              <a:gd name="T45" fmla="*/ 61 h 114"/>
                              <a:gd name="T46" fmla="*/ 38 w 90"/>
                              <a:gd name="T47" fmla="*/ 51 h 114"/>
                              <a:gd name="T48" fmla="*/ 38 w 90"/>
                              <a:gd name="T49" fmla="*/ 51 h 114"/>
                              <a:gd name="T50" fmla="*/ 33 w 90"/>
                              <a:gd name="T51" fmla="*/ 33 h 114"/>
                              <a:gd name="T52" fmla="*/ 26 w 90"/>
                              <a:gd name="T53" fmla="*/ 16 h 114"/>
                              <a:gd name="T54" fmla="*/ 38 w 90"/>
                              <a:gd name="T55" fmla="*/ 0 h 114"/>
                              <a:gd name="T56" fmla="*/ 38 w 90"/>
                              <a:gd name="T57" fmla="*/ 0 h 114"/>
                              <a:gd name="T58" fmla="*/ 50 w 90"/>
                              <a:gd name="T59" fmla="*/ 27 h 114"/>
                              <a:gd name="T60" fmla="*/ 57 w 90"/>
                              <a:gd name="T61" fmla="*/ 55 h 114"/>
                              <a:gd name="T62" fmla="*/ 88 w 90"/>
                              <a:gd name="T63" fmla="*/ 57 h 114"/>
                              <a:gd name="T64" fmla="*/ 88 w 90"/>
                              <a:gd name="T65" fmla="*/ 57 h 114"/>
                              <a:gd name="T66" fmla="*/ 88 w 90"/>
                              <a:gd name="T67" fmla="*/ 57 h 1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90" h="114">
                                <a:moveTo>
                                  <a:pt x="88" y="57"/>
                                </a:moveTo>
                                <a:lnTo>
                                  <a:pt x="86" y="72"/>
                                </a:lnTo>
                                <a:lnTo>
                                  <a:pt x="90" y="84"/>
                                </a:lnTo>
                                <a:lnTo>
                                  <a:pt x="80" y="92"/>
                                </a:lnTo>
                                <a:lnTo>
                                  <a:pt x="74" y="91"/>
                                </a:lnTo>
                                <a:lnTo>
                                  <a:pt x="63" y="89"/>
                                </a:lnTo>
                                <a:lnTo>
                                  <a:pt x="58" y="88"/>
                                </a:lnTo>
                                <a:lnTo>
                                  <a:pt x="55" y="95"/>
                                </a:lnTo>
                                <a:lnTo>
                                  <a:pt x="50" y="107"/>
                                </a:lnTo>
                                <a:lnTo>
                                  <a:pt x="48" y="114"/>
                                </a:lnTo>
                                <a:lnTo>
                                  <a:pt x="36" y="99"/>
                                </a:lnTo>
                                <a:lnTo>
                                  <a:pt x="26" y="82"/>
                                </a:lnTo>
                                <a:lnTo>
                                  <a:pt x="6" y="92"/>
                                </a:lnTo>
                                <a:lnTo>
                                  <a:pt x="0" y="84"/>
                                </a:lnTo>
                                <a:lnTo>
                                  <a:pt x="1" y="73"/>
                                </a:lnTo>
                                <a:lnTo>
                                  <a:pt x="4" y="62"/>
                                </a:lnTo>
                                <a:lnTo>
                                  <a:pt x="15" y="64"/>
                                </a:lnTo>
                                <a:lnTo>
                                  <a:pt x="28" y="61"/>
                                </a:lnTo>
                                <a:lnTo>
                                  <a:pt x="38" y="51"/>
                                </a:lnTo>
                                <a:lnTo>
                                  <a:pt x="33" y="33"/>
                                </a:lnTo>
                                <a:lnTo>
                                  <a:pt x="26" y="16"/>
                                </a:lnTo>
                                <a:lnTo>
                                  <a:pt x="38" y="0"/>
                                </a:lnTo>
                                <a:lnTo>
                                  <a:pt x="50" y="27"/>
                                </a:lnTo>
                                <a:lnTo>
                                  <a:pt x="57" y="55"/>
                                </a:lnTo>
                                <a:lnTo>
                                  <a:pt x="88" y="57"/>
                                </a:lnTo>
                                <a:close/>
                              </a:path>
                            </a:pathLst>
                          </a:custGeom>
                          <a:solidFill>
                            <a:srgbClr val="FFFFFF"/>
                          </a:solidFill>
                          <a:ln>
                            <a:noFill/>
                          </a:ln>
                        </wps:spPr>
                        <wps:bodyPr rot="0" vert="horz" wrap="square" lIns="91440" tIns="45720" rIns="91440" bIns="45720" anchor="t" anchorCtr="0" upright="1">
                          <a:noAutofit/>
                        </wps:bodyPr>
                      </wps:wsp>
                      <wps:wsp>
                        <wps:cNvPr id="156" name="Freeform 157"/>
                        <wps:cNvSpPr>
                          <a:spLocks/>
                        </wps:cNvSpPr>
                        <wps:spPr bwMode="auto">
                          <a:xfrm>
                            <a:off x="909" y="383"/>
                            <a:ext cx="23" cy="43"/>
                          </a:xfrm>
                          <a:custGeom>
                            <a:avLst/>
                            <a:gdLst>
                              <a:gd name="T0" fmla="*/ 59 w 94"/>
                              <a:gd name="T1" fmla="*/ 20 h 171"/>
                              <a:gd name="T2" fmla="*/ 56 w 94"/>
                              <a:gd name="T3" fmla="*/ 38 h 171"/>
                              <a:gd name="T4" fmla="*/ 54 w 94"/>
                              <a:gd name="T5" fmla="*/ 57 h 171"/>
                              <a:gd name="T6" fmla="*/ 66 w 94"/>
                              <a:gd name="T7" fmla="*/ 69 h 171"/>
                              <a:gd name="T8" fmla="*/ 66 w 94"/>
                              <a:gd name="T9" fmla="*/ 69 h 171"/>
                              <a:gd name="T10" fmla="*/ 80 w 94"/>
                              <a:gd name="T11" fmla="*/ 68 h 171"/>
                              <a:gd name="T12" fmla="*/ 87 w 94"/>
                              <a:gd name="T13" fmla="*/ 75 h 171"/>
                              <a:gd name="T14" fmla="*/ 94 w 94"/>
                              <a:gd name="T15" fmla="*/ 86 h 171"/>
                              <a:gd name="T16" fmla="*/ 94 w 94"/>
                              <a:gd name="T17" fmla="*/ 86 h 171"/>
                              <a:gd name="T18" fmla="*/ 92 w 94"/>
                              <a:gd name="T19" fmla="*/ 90 h 171"/>
                              <a:gd name="T20" fmla="*/ 87 w 94"/>
                              <a:gd name="T21" fmla="*/ 93 h 171"/>
                              <a:gd name="T22" fmla="*/ 84 w 94"/>
                              <a:gd name="T23" fmla="*/ 98 h 171"/>
                              <a:gd name="T24" fmla="*/ 84 w 94"/>
                              <a:gd name="T25" fmla="*/ 98 h 171"/>
                              <a:gd name="T26" fmla="*/ 73 w 94"/>
                              <a:gd name="T27" fmla="*/ 94 h 171"/>
                              <a:gd name="T28" fmla="*/ 63 w 94"/>
                              <a:gd name="T29" fmla="*/ 92 h 171"/>
                              <a:gd name="T30" fmla="*/ 54 w 94"/>
                              <a:gd name="T31" fmla="*/ 100 h 171"/>
                              <a:gd name="T32" fmla="*/ 54 w 94"/>
                              <a:gd name="T33" fmla="*/ 100 h 171"/>
                              <a:gd name="T34" fmla="*/ 52 w 94"/>
                              <a:gd name="T35" fmla="*/ 116 h 171"/>
                              <a:gd name="T36" fmla="*/ 51 w 94"/>
                              <a:gd name="T37" fmla="*/ 132 h 171"/>
                              <a:gd name="T38" fmla="*/ 59 w 94"/>
                              <a:gd name="T39" fmla="*/ 147 h 171"/>
                              <a:gd name="T40" fmla="*/ 59 w 94"/>
                              <a:gd name="T41" fmla="*/ 147 h 171"/>
                              <a:gd name="T42" fmla="*/ 65 w 94"/>
                              <a:gd name="T43" fmla="*/ 147 h 171"/>
                              <a:gd name="T44" fmla="*/ 75 w 94"/>
                              <a:gd name="T45" fmla="*/ 147 h 171"/>
                              <a:gd name="T46" fmla="*/ 82 w 94"/>
                              <a:gd name="T47" fmla="*/ 147 h 171"/>
                              <a:gd name="T48" fmla="*/ 82 w 94"/>
                              <a:gd name="T49" fmla="*/ 147 h 171"/>
                              <a:gd name="T50" fmla="*/ 82 w 94"/>
                              <a:gd name="T51" fmla="*/ 153 h 171"/>
                              <a:gd name="T52" fmla="*/ 82 w 94"/>
                              <a:gd name="T53" fmla="*/ 164 h 171"/>
                              <a:gd name="T54" fmla="*/ 82 w 94"/>
                              <a:gd name="T55" fmla="*/ 171 h 171"/>
                              <a:gd name="T56" fmla="*/ 82 w 94"/>
                              <a:gd name="T57" fmla="*/ 171 h 171"/>
                              <a:gd name="T58" fmla="*/ 66 w 94"/>
                              <a:gd name="T59" fmla="*/ 164 h 171"/>
                              <a:gd name="T60" fmla="*/ 54 w 94"/>
                              <a:gd name="T61" fmla="*/ 149 h 171"/>
                              <a:gd name="T62" fmla="*/ 42 w 94"/>
                              <a:gd name="T63" fmla="*/ 134 h 171"/>
                              <a:gd name="T64" fmla="*/ 42 w 94"/>
                              <a:gd name="T65" fmla="*/ 134 h 171"/>
                              <a:gd name="T66" fmla="*/ 37 w 94"/>
                              <a:gd name="T67" fmla="*/ 144 h 171"/>
                              <a:gd name="T68" fmla="*/ 26 w 94"/>
                              <a:gd name="T69" fmla="*/ 161 h 171"/>
                              <a:gd name="T70" fmla="*/ 20 w 94"/>
                              <a:gd name="T71" fmla="*/ 171 h 171"/>
                              <a:gd name="T72" fmla="*/ 20 w 94"/>
                              <a:gd name="T73" fmla="*/ 171 h 171"/>
                              <a:gd name="T74" fmla="*/ 23 w 94"/>
                              <a:gd name="T75" fmla="*/ 144 h 171"/>
                              <a:gd name="T76" fmla="*/ 40 w 94"/>
                              <a:gd name="T77" fmla="*/ 120 h 171"/>
                              <a:gd name="T78" fmla="*/ 37 w 94"/>
                              <a:gd name="T79" fmla="*/ 91 h 171"/>
                              <a:gd name="T80" fmla="*/ 37 w 94"/>
                              <a:gd name="T81" fmla="*/ 91 h 171"/>
                              <a:gd name="T82" fmla="*/ 21 w 94"/>
                              <a:gd name="T83" fmla="*/ 91 h 171"/>
                              <a:gd name="T84" fmla="*/ 5 w 94"/>
                              <a:gd name="T85" fmla="*/ 92 h 171"/>
                              <a:gd name="T86" fmla="*/ 0 w 94"/>
                              <a:gd name="T87" fmla="*/ 76 h 171"/>
                              <a:gd name="T88" fmla="*/ 0 w 94"/>
                              <a:gd name="T89" fmla="*/ 76 h 171"/>
                              <a:gd name="T90" fmla="*/ 16 w 94"/>
                              <a:gd name="T91" fmla="*/ 68 h 171"/>
                              <a:gd name="T92" fmla="*/ 33 w 94"/>
                              <a:gd name="T93" fmla="*/ 65 h 171"/>
                              <a:gd name="T94" fmla="*/ 49 w 94"/>
                              <a:gd name="T95" fmla="*/ 57 h 171"/>
                              <a:gd name="T96" fmla="*/ 49 w 94"/>
                              <a:gd name="T97" fmla="*/ 57 h 171"/>
                              <a:gd name="T98" fmla="*/ 43 w 94"/>
                              <a:gd name="T99" fmla="*/ 37 h 171"/>
                              <a:gd name="T100" fmla="*/ 37 w 94"/>
                              <a:gd name="T101" fmla="*/ 20 h 171"/>
                              <a:gd name="T102" fmla="*/ 42 w 94"/>
                              <a:gd name="T103" fmla="*/ 0 h 171"/>
                              <a:gd name="T104" fmla="*/ 42 w 94"/>
                              <a:gd name="T105" fmla="*/ 0 h 171"/>
                              <a:gd name="T106" fmla="*/ 52 w 94"/>
                              <a:gd name="T107" fmla="*/ 4 h 171"/>
                              <a:gd name="T108" fmla="*/ 58 w 94"/>
                              <a:gd name="T109" fmla="*/ 12 h 171"/>
                              <a:gd name="T110" fmla="*/ 59 w 94"/>
                              <a:gd name="T111" fmla="*/ 20 h 171"/>
                              <a:gd name="T112" fmla="*/ 59 w 94"/>
                              <a:gd name="T113" fmla="*/ 20 h 171"/>
                              <a:gd name="T114" fmla="*/ 59 w 94"/>
                              <a:gd name="T115" fmla="*/ 20 h 1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94" h="171">
                                <a:moveTo>
                                  <a:pt x="59" y="20"/>
                                </a:moveTo>
                                <a:lnTo>
                                  <a:pt x="56" y="38"/>
                                </a:lnTo>
                                <a:lnTo>
                                  <a:pt x="54" y="57"/>
                                </a:lnTo>
                                <a:lnTo>
                                  <a:pt x="66" y="69"/>
                                </a:lnTo>
                                <a:lnTo>
                                  <a:pt x="80" y="68"/>
                                </a:lnTo>
                                <a:lnTo>
                                  <a:pt x="87" y="75"/>
                                </a:lnTo>
                                <a:lnTo>
                                  <a:pt x="94" y="86"/>
                                </a:lnTo>
                                <a:lnTo>
                                  <a:pt x="92" y="90"/>
                                </a:lnTo>
                                <a:lnTo>
                                  <a:pt x="87" y="93"/>
                                </a:lnTo>
                                <a:lnTo>
                                  <a:pt x="84" y="98"/>
                                </a:lnTo>
                                <a:lnTo>
                                  <a:pt x="73" y="94"/>
                                </a:lnTo>
                                <a:lnTo>
                                  <a:pt x="63" y="92"/>
                                </a:lnTo>
                                <a:lnTo>
                                  <a:pt x="54" y="100"/>
                                </a:lnTo>
                                <a:lnTo>
                                  <a:pt x="52" y="116"/>
                                </a:lnTo>
                                <a:lnTo>
                                  <a:pt x="51" y="132"/>
                                </a:lnTo>
                                <a:lnTo>
                                  <a:pt x="59" y="147"/>
                                </a:lnTo>
                                <a:lnTo>
                                  <a:pt x="65" y="147"/>
                                </a:lnTo>
                                <a:lnTo>
                                  <a:pt x="75" y="147"/>
                                </a:lnTo>
                                <a:lnTo>
                                  <a:pt x="82" y="147"/>
                                </a:lnTo>
                                <a:lnTo>
                                  <a:pt x="82" y="153"/>
                                </a:lnTo>
                                <a:lnTo>
                                  <a:pt x="82" y="164"/>
                                </a:lnTo>
                                <a:lnTo>
                                  <a:pt x="82" y="171"/>
                                </a:lnTo>
                                <a:lnTo>
                                  <a:pt x="66" y="164"/>
                                </a:lnTo>
                                <a:lnTo>
                                  <a:pt x="54" y="149"/>
                                </a:lnTo>
                                <a:lnTo>
                                  <a:pt x="42" y="134"/>
                                </a:lnTo>
                                <a:lnTo>
                                  <a:pt x="37" y="144"/>
                                </a:lnTo>
                                <a:lnTo>
                                  <a:pt x="26" y="161"/>
                                </a:lnTo>
                                <a:lnTo>
                                  <a:pt x="20" y="171"/>
                                </a:lnTo>
                                <a:lnTo>
                                  <a:pt x="23" y="144"/>
                                </a:lnTo>
                                <a:lnTo>
                                  <a:pt x="40" y="120"/>
                                </a:lnTo>
                                <a:lnTo>
                                  <a:pt x="37" y="91"/>
                                </a:lnTo>
                                <a:lnTo>
                                  <a:pt x="21" y="91"/>
                                </a:lnTo>
                                <a:lnTo>
                                  <a:pt x="5" y="92"/>
                                </a:lnTo>
                                <a:lnTo>
                                  <a:pt x="0" y="76"/>
                                </a:lnTo>
                                <a:lnTo>
                                  <a:pt x="16" y="68"/>
                                </a:lnTo>
                                <a:lnTo>
                                  <a:pt x="33" y="65"/>
                                </a:lnTo>
                                <a:lnTo>
                                  <a:pt x="49" y="57"/>
                                </a:lnTo>
                                <a:lnTo>
                                  <a:pt x="43" y="37"/>
                                </a:lnTo>
                                <a:lnTo>
                                  <a:pt x="37" y="20"/>
                                </a:lnTo>
                                <a:lnTo>
                                  <a:pt x="42" y="0"/>
                                </a:lnTo>
                                <a:lnTo>
                                  <a:pt x="52" y="4"/>
                                </a:lnTo>
                                <a:lnTo>
                                  <a:pt x="58" y="12"/>
                                </a:lnTo>
                                <a:lnTo>
                                  <a:pt x="59" y="20"/>
                                </a:lnTo>
                                <a:close/>
                              </a:path>
                            </a:pathLst>
                          </a:custGeom>
                          <a:solidFill>
                            <a:srgbClr val="FFFFFF"/>
                          </a:solidFill>
                          <a:ln>
                            <a:noFill/>
                          </a:ln>
                        </wps:spPr>
                        <wps:bodyPr rot="0" vert="horz" wrap="square" lIns="91440" tIns="45720" rIns="91440" bIns="45720" anchor="t" anchorCtr="0" upright="1">
                          <a:noAutofit/>
                        </wps:bodyPr>
                      </wps:wsp>
                      <wps:wsp>
                        <wps:cNvPr id="157" name="Freeform 158"/>
                        <wps:cNvSpPr>
                          <a:spLocks/>
                        </wps:cNvSpPr>
                        <wps:spPr bwMode="auto">
                          <a:xfrm>
                            <a:off x="810" y="385"/>
                            <a:ext cx="24" cy="67"/>
                          </a:xfrm>
                          <a:custGeom>
                            <a:avLst/>
                            <a:gdLst>
                              <a:gd name="T0" fmla="*/ 87 w 98"/>
                              <a:gd name="T1" fmla="*/ 15 h 266"/>
                              <a:gd name="T2" fmla="*/ 92 w 98"/>
                              <a:gd name="T3" fmla="*/ 43 h 266"/>
                              <a:gd name="T4" fmla="*/ 72 w 98"/>
                              <a:gd name="T5" fmla="*/ 43 h 266"/>
                              <a:gd name="T6" fmla="*/ 58 w 98"/>
                              <a:gd name="T7" fmla="*/ 78 h 266"/>
                              <a:gd name="T8" fmla="*/ 59 w 98"/>
                              <a:gd name="T9" fmla="*/ 90 h 266"/>
                              <a:gd name="T10" fmla="*/ 77 w 98"/>
                              <a:gd name="T11" fmla="*/ 106 h 266"/>
                              <a:gd name="T12" fmla="*/ 90 w 98"/>
                              <a:gd name="T13" fmla="*/ 106 h 266"/>
                              <a:gd name="T14" fmla="*/ 98 w 98"/>
                              <a:gd name="T15" fmla="*/ 117 h 266"/>
                              <a:gd name="T16" fmla="*/ 93 w 98"/>
                              <a:gd name="T17" fmla="*/ 135 h 266"/>
                              <a:gd name="T18" fmla="*/ 69 w 98"/>
                              <a:gd name="T19" fmla="*/ 162 h 266"/>
                              <a:gd name="T20" fmla="*/ 64 w 98"/>
                              <a:gd name="T21" fmla="*/ 150 h 266"/>
                              <a:gd name="T22" fmla="*/ 64 w 98"/>
                              <a:gd name="T23" fmla="*/ 128 h 266"/>
                              <a:gd name="T24" fmla="*/ 55 w 98"/>
                              <a:gd name="T25" fmla="*/ 139 h 266"/>
                              <a:gd name="T26" fmla="*/ 50 w 98"/>
                              <a:gd name="T27" fmla="*/ 171 h 266"/>
                              <a:gd name="T28" fmla="*/ 59 w 98"/>
                              <a:gd name="T29" fmla="*/ 178 h 266"/>
                              <a:gd name="T30" fmla="*/ 50 w 98"/>
                              <a:gd name="T31" fmla="*/ 200 h 266"/>
                              <a:gd name="T32" fmla="*/ 47 w 98"/>
                              <a:gd name="T33" fmla="*/ 200 h 266"/>
                              <a:gd name="T34" fmla="*/ 41 w 98"/>
                              <a:gd name="T35" fmla="*/ 202 h 266"/>
                              <a:gd name="T36" fmla="*/ 41 w 98"/>
                              <a:gd name="T37" fmla="*/ 191 h 266"/>
                              <a:gd name="T38" fmla="*/ 37 w 98"/>
                              <a:gd name="T39" fmla="*/ 171 h 266"/>
                              <a:gd name="T40" fmla="*/ 26 w 98"/>
                              <a:gd name="T41" fmla="*/ 176 h 266"/>
                              <a:gd name="T42" fmla="*/ 20 w 98"/>
                              <a:gd name="T43" fmla="*/ 202 h 266"/>
                              <a:gd name="T44" fmla="*/ 26 w 98"/>
                              <a:gd name="T45" fmla="*/ 215 h 266"/>
                              <a:gd name="T46" fmla="*/ 24 w 98"/>
                              <a:gd name="T47" fmla="*/ 239 h 266"/>
                              <a:gd name="T48" fmla="*/ 18 w 98"/>
                              <a:gd name="T49" fmla="*/ 246 h 266"/>
                              <a:gd name="T50" fmla="*/ 2 w 98"/>
                              <a:gd name="T51" fmla="*/ 266 h 266"/>
                              <a:gd name="T52" fmla="*/ 0 w 98"/>
                              <a:gd name="T53" fmla="*/ 221 h 266"/>
                              <a:gd name="T54" fmla="*/ 2 w 98"/>
                              <a:gd name="T55" fmla="*/ 109 h 266"/>
                              <a:gd name="T56" fmla="*/ 3 w 98"/>
                              <a:gd name="T57" fmla="*/ 3 h 266"/>
                              <a:gd name="T58" fmla="*/ 30 w 98"/>
                              <a:gd name="T59" fmla="*/ 0 h 266"/>
                              <a:gd name="T60" fmla="*/ 86 w 98"/>
                              <a:gd name="T61" fmla="*/ 5 h 266"/>
                              <a:gd name="T62" fmla="*/ 86 w 98"/>
                              <a:gd name="T63" fmla="*/ 5 h 2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98" h="266">
                                <a:moveTo>
                                  <a:pt x="86" y="5"/>
                                </a:moveTo>
                                <a:lnTo>
                                  <a:pt x="87" y="15"/>
                                </a:lnTo>
                                <a:lnTo>
                                  <a:pt x="91" y="33"/>
                                </a:lnTo>
                                <a:lnTo>
                                  <a:pt x="92" y="43"/>
                                </a:lnTo>
                                <a:lnTo>
                                  <a:pt x="72" y="43"/>
                                </a:lnTo>
                                <a:lnTo>
                                  <a:pt x="63" y="59"/>
                                </a:lnTo>
                                <a:lnTo>
                                  <a:pt x="58" y="78"/>
                                </a:lnTo>
                                <a:lnTo>
                                  <a:pt x="59" y="90"/>
                                </a:lnTo>
                                <a:lnTo>
                                  <a:pt x="68" y="100"/>
                                </a:lnTo>
                                <a:lnTo>
                                  <a:pt x="77" y="106"/>
                                </a:lnTo>
                                <a:lnTo>
                                  <a:pt x="90" y="106"/>
                                </a:lnTo>
                                <a:lnTo>
                                  <a:pt x="96" y="109"/>
                                </a:lnTo>
                                <a:lnTo>
                                  <a:pt x="98" y="117"/>
                                </a:lnTo>
                                <a:lnTo>
                                  <a:pt x="93" y="135"/>
                                </a:lnTo>
                                <a:lnTo>
                                  <a:pt x="83" y="151"/>
                                </a:lnTo>
                                <a:lnTo>
                                  <a:pt x="69" y="162"/>
                                </a:lnTo>
                                <a:lnTo>
                                  <a:pt x="64" y="150"/>
                                </a:lnTo>
                                <a:lnTo>
                                  <a:pt x="69" y="139"/>
                                </a:lnTo>
                                <a:lnTo>
                                  <a:pt x="64" y="128"/>
                                </a:lnTo>
                                <a:lnTo>
                                  <a:pt x="55" y="139"/>
                                </a:lnTo>
                                <a:lnTo>
                                  <a:pt x="50" y="153"/>
                                </a:lnTo>
                                <a:lnTo>
                                  <a:pt x="50" y="171"/>
                                </a:lnTo>
                                <a:lnTo>
                                  <a:pt x="59" y="178"/>
                                </a:lnTo>
                                <a:lnTo>
                                  <a:pt x="55" y="189"/>
                                </a:lnTo>
                                <a:lnTo>
                                  <a:pt x="50" y="200"/>
                                </a:lnTo>
                                <a:lnTo>
                                  <a:pt x="47" y="200"/>
                                </a:lnTo>
                                <a:lnTo>
                                  <a:pt x="43" y="200"/>
                                </a:lnTo>
                                <a:lnTo>
                                  <a:pt x="41" y="202"/>
                                </a:lnTo>
                                <a:lnTo>
                                  <a:pt x="41" y="191"/>
                                </a:lnTo>
                                <a:lnTo>
                                  <a:pt x="41" y="181"/>
                                </a:lnTo>
                                <a:lnTo>
                                  <a:pt x="37" y="171"/>
                                </a:lnTo>
                                <a:lnTo>
                                  <a:pt x="26" y="176"/>
                                </a:lnTo>
                                <a:lnTo>
                                  <a:pt x="25" y="190"/>
                                </a:lnTo>
                                <a:lnTo>
                                  <a:pt x="20" y="202"/>
                                </a:lnTo>
                                <a:lnTo>
                                  <a:pt x="26" y="215"/>
                                </a:lnTo>
                                <a:lnTo>
                                  <a:pt x="30" y="227"/>
                                </a:lnTo>
                                <a:lnTo>
                                  <a:pt x="24" y="239"/>
                                </a:lnTo>
                                <a:lnTo>
                                  <a:pt x="18" y="246"/>
                                </a:lnTo>
                                <a:lnTo>
                                  <a:pt x="7" y="259"/>
                                </a:lnTo>
                                <a:lnTo>
                                  <a:pt x="2" y="266"/>
                                </a:lnTo>
                                <a:lnTo>
                                  <a:pt x="0" y="221"/>
                                </a:lnTo>
                                <a:lnTo>
                                  <a:pt x="0" y="167"/>
                                </a:lnTo>
                                <a:lnTo>
                                  <a:pt x="2" y="109"/>
                                </a:lnTo>
                                <a:lnTo>
                                  <a:pt x="3" y="53"/>
                                </a:lnTo>
                                <a:lnTo>
                                  <a:pt x="3" y="3"/>
                                </a:lnTo>
                                <a:lnTo>
                                  <a:pt x="30" y="0"/>
                                </a:lnTo>
                                <a:lnTo>
                                  <a:pt x="61" y="1"/>
                                </a:lnTo>
                                <a:lnTo>
                                  <a:pt x="86" y="5"/>
                                </a:lnTo>
                                <a:close/>
                              </a:path>
                            </a:pathLst>
                          </a:custGeom>
                          <a:solidFill>
                            <a:srgbClr val="FFFFFF"/>
                          </a:solidFill>
                          <a:ln>
                            <a:noFill/>
                          </a:ln>
                        </wps:spPr>
                        <wps:bodyPr rot="0" vert="horz" wrap="square" lIns="91440" tIns="45720" rIns="91440" bIns="45720" anchor="t" anchorCtr="0" upright="1">
                          <a:noAutofit/>
                        </wps:bodyPr>
                      </wps:wsp>
                      <wps:wsp>
                        <wps:cNvPr id="158" name="Freeform 159"/>
                        <wps:cNvSpPr>
                          <a:spLocks/>
                        </wps:cNvSpPr>
                        <wps:spPr bwMode="auto">
                          <a:xfrm>
                            <a:off x="852" y="386"/>
                            <a:ext cx="22" cy="63"/>
                          </a:xfrm>
                          <a:custGeom>
                            <a:avLst/>
                            <a:gdLst>
                              <a:gd name="T0" fmla="*/ 79 w 89"/>
                              <a:gd name="T1" fmla="*/ 250 h 250"/>
                              <a:gd name="T2" fmla="*/ 67 w 89"/>
                              <a:gd name="T3" fmla="*/ 233 h 250"/>
                              <a:gd name="T4" fmla="*/ 76 w 89"/>
                              <a:gd name="T5" fmla="*/ 213 h 250"/>
                              <a:gd name="T6" fmla="*/ 73 w 89"/>
                              <a:gd name="T7" fmla="*/ 172 h 250"/>
                              <a:gd name="T8" fmla="*/ 59 w 89"/>
                              <a:gd name="T9" fmla="*/ 189 h 250"/>
                              <a:gd name="T10" fmla="*/ 37 w 89"/>
                              <a:gd name="T11" fmla="*/ 193 h 250"/>
                              <a:gd name="T12" fmla="*/ 44 w 89"/>
                              <a:gd name="T13" fmla="*/ 172 h 250"/>
                              <a:gd name="T14" fmla="*/ 41 w 89"/>
                              <a:gd name="T15" fmla="*/ 122 h 250"/>
                              <a:gd name="T16" fmla="*/ 34 w 89"/>
                              <a:gd name="T17" fmla="*/ 127 h 250"/>
                              <a:gd name="T18" fmla="*/ 25 w 89"/>
                              <a:gd name="T19" fmla="*/ 138 h 250"/>
                              <a:gd name="T20" fmla="*/ 26 w 89"/>
                              <a:gd name="T21" fmla="*/ 143 h 250"/>
                              <a:gd name="T22" fmla="*/ 32 w 89"/>
                              <a:gd name="T23" fmla="*/ 156 h 250"/>
                              <a:gd name="T24" fmla="*/ 30 w 89"/>
                              <a:gd name="T25" fmla="*/ 156 h 250"/>
                              <a:gd name="T26" fmla="*/ 23 w 89"/>
                              <a:gd name="T27" fmla="*/ 156 h 250"/>
                              <a:gd name="T28" fmla="*/ 23 w 89"/>
                              <a:gd name="T29" fmla="*/ 158 h 250"/>
                              <a:gd name="T30" fmla="*/ 23 w 89"/>
                              <a:gd name="T31" fmla="*/ 161 h 250"/>
                              <a:gd name="T32" fmla="*/ 10 w 89"/>
                              <a:gd name="T33" fmla="*/ 152 h 250"/>
                              <a:gd name="T34" fmla="*/ 8 w 89"/>
                              <a:gd name="T35" fmla="*/ 114 h 250"/>
                              <a:gd name="T36" fmla="*/ 25 w 89"/>
                              <a:gd name="T37" fmla="*/ 113 h 250"/>
                              <a:gd name="T38" fmla="*/ 45 w 89"/>
                              <a:gd name="T39" fmla="*/ 87 h 250"/>
                              <a:gd name="T40" fmla="*/ 39 w 89"/>
                              <a:gd name="T41" fmla="*/ 66 h 250"/>
                              <a:gd name="T42" fmla="*/ 19 w 89"/>
                              <a:gd name="T43" fmla="*/ 36 h 250"/>
                              <a:gd name="T44" fmla="*/ 14 w 89"/>
                              <a:gd name="T45" fmla="*/ 36 h 250"/>
                              <a:gd name="T46" fmla="*/ 4 w 89"/>
                              <a:gd name="T47" fmla="*/ 39 h 250"/>
                              <a:gd name="T48" fmla="*/ 0 w 89"/>
                              <a:gd name="T49" fmla="*/ 17 h 250"/>
                              <a:gd name="T50" fmla="*/ 10 w 89"/>
                              <a:gd name="T51" fmla="*/ 1 h 250"/>
                              <a:gd name="T52" fmla="*/ 30 w 89"/>
                              <a:gd name="T53" fmla="*/ 1 h 250"/>
                              <a:gd name="T54" fmla="*/ 87 w 89"/>
                              <a:gd name="T55" fmla="*/ 0 h 250"/>
                              <a:gd name="T56" fmla="*/ 87 w 89"/>
                              <a:gd name="T57" fmla="*/ 27 h 250"/>
                              <a:gd name="T58" fmla="*/ 88 w 89"/>
                              <a:gd name="T59" fmla="*/ 161 h 250"/>
                              <a:gd name="T60" fmla="*/ 89 w 89"/>
                              <a:gd name="T61" fmla="*/ 249 h 250"/>
                              <a:gd name="T62" fmla="*/ 89 w 89"/>
                              <a:gd name="T63" fmla="*/ 249 h 2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9" h="250">
                                <a:moveTo>
                                  <a:pt x="89" y="249"/>
                                </a:moveTo>
                                <a:lnTo>
                                  <a:pt x="79" y="250"/>
                                </a:lnTo>
                                <a:lnTo>
                                  <a:pt x="72" y="243"/>
                                </a:lnTo>
                                <a:lnTo>
                                  <a:pt x="67" y="233"/>
                                </a:lnTo>
                                <a:lnTo>
                                  <a:pt x="76" y="213"/>
                                </a:lnTo>
                                <a:lnTo>
                                  <a:pt x="78" y="191"/>
                                </a:lnTo>
                                <a:lnTo>
                                  <a:pt x="73" y="172"/>
                                </a:lnTo>
                                <a:lnTo>
                                  <a:pt x="59" y="189"/>
                                </a:lnTo>
                                <a:lnTo>
                                  <a:pt x="55" y="209"/>
                                </a:lnTo>
                                <a:lnTo>
                                  <a:pt x="37" y="193"/>
                                </a:lnTo>
                                <a:lnTo>
                                  <a:pt x="44" y="172"/>
                                </a:lnTo>
                                <a:lnTo>
                                  <a:pt x="52" y="146"/>
                                </a:lnTo>
                                <a:lnTo>
                                  <a:pt x="41" y="122"/>
                                </a:lnTo>
                                <a:lnTo>
                                  <a:pt x="34" y="127"/>
                                </a:lnTo>
                                <a:lnTo>
                                  <a:pt x="28" y="131"/>
                                </a:lnTo>
                                <a:lnTo>
                                  <a:pt x="25" y="138"/>
                                </a:lnTo>
                                <a:lnTo>
                                  <a:pt x="26" y="143"/>
                                </a:lnTo>
                                <a:lnTo>
                                  <a:pt x="30" y="152"/>
                                </a:lnTo>
                                <a:lnTo>
                                  <a:pt x="32" y="156"/>
                                </a:lnTo>
                                <a:lnTo>
                                  <a:pt x="30" y="156"/>
                                </a:lnTo>
                                <a:lnTo>
                                  <a:pt x="25" y="156"/>
                                </a:lnTo>
                                <a:lnTo>
                                  <a:pt x="23" y="156"/>
                                </a:lnTo>
                                <a:lnTo>
                                  <a:pt x="23" y="158"/>
                                </a:lnTo>
                                <a:lnTo>
                                  <a:pt x="23" y="160"/>
                                </a:lnTo>
                                <a:lnTo>
                                  <a:pt x="23" y="161"/>
                                </a:lnTo>
                                <a:lnTo>
                                  <a:pt x="10" y="152"/>
                                </a:lnTo>
                                <a:lnTo>
                                  <a:pt x="4" y="135"/>
                                </a:lnTo>
                                <a:lnTo>
                                  <a:pt x="8" y="114"/>
                                </a:lnTo>
                                <a:lnTo>
                                  <a:pt x="25" y="113"/>
                                </a:lnTo>
                                <a:lnTo>
                                  <a:pt x="36" y="102"/>
                                </a:lnTo>
                                <a:lnTo>
                                  <a:pt x="45" y="87"/>
                                </a:lnTo>
                                <a:lnTo>
                                  <a:pt x="39" y="66"/>
                                </a:lnTo>
                                <a:lnTo>
                                  <a:pt x="36" y="45"/>
                                </a:lnTo>
                                <a:lnTo>
                                  <a:pt x="19" y="36"/>
                                </a:lnTo>
                                <a:lnTo>
                                  <a:pt x="14" y="36"/>
                                </a:lnTo>
                                <a:lnTo>
                                  <a:pt x="9" y="38"/>
                                </a:lnTo>
                                <a:lnTo>
                                  <a:pt x="4" y="39"/>
                                </a:lnTo>
                                <a:lnTo>
                                  <a:pt x="0" y="17"/>
                                </a:lnTo>
                                <a:lnTo>
                                  <a:pt x="0" y="8"/>
                                </a:lnTo>
                                <a:lnTo>
                                  <a:pt x="10" y="1"/>
                                </a:lnTo>
                                <a:lnTo>
                                  <a:pt x="30" y="1"/>
                                </a:lnTo>
                                <a:lnTo>
                                  <a:pt x="67" y="1"/>
                                </a:lnTo>
                                <a:lnTo>
                                  <a:pt x="87" y="0"/>
                                </a:lnTo>
                                <a:lnTo>
                                  <a:pt x="87" y="27"/>
                                </a:lnTo>
                                <a:lnTo>
                                  <a:pt x="87" y="88"/>
                                </a:lnTo>
                                <a:lnTo>
                                  <a:pt x="88" y="161"/>
                                </a:lnTo>
                                <a:lnTo>
                                  <a:pt x="89" y="224"/>
                                </a:lnTo>
                                <a:lnTo>
                                  <a:pt x="89" y="249"/>
                                </a:lnTo>
                                <a:close/>
                              </a:path>
                            </a:pathLst>
                          </a:custGeom>
                          <a:solidFill>
                            <a:srgbClr val="FFFFFF"/>
                          </a:solidFill>
                          <a:ln>
                            <a:noFill/>
                          </a:ln>
                        </wps:spPr>
                        <wps:bodyPr rot="0" vert="horz" wrap="square" lIns="91440" tIns="45720" rIns="91440" bIns="45720" anchor="t" anchorCtr="0" upright="1">
                          <a:noAutofit/>
                        </wps:bodyPr>
                      </wps:wsp>
                      <wps:wsp>
                        <wps:cNvPr id="159" name="Freeform 160"/>
                        <wps:cNvSpPr>
                          <a:spLocks/>
                        </wps:cNvSpPr>
                        <wps:spPr bwMode="auto">
                          <a:xfrm>
                            <a:off x="631" y="387"/>
                            <a:ext cx="26" cy="28"/>
                          </a:xfrm>
                          <a:custGeom>
                            <a:avLst/>
                            <a:gdLst>
                              <a:gd name="T0" fmla="*/ 73 w 103"/>
                              <a:gd name="T1" fmla="*/ 63 h 113"/>
                              <a:gd name="T2" fmla="*/ 78 w 103"/>
                              <a:gd name="T3" fmla="*/ 61 h 113"/>
                              <a:gd name="T4" fmla="*/ 88 w 103"/>
                              <a:gd name="T5" fmla="*/ 56 h 113"/>
                              <a:gd name="T6" fmla="*/ 93 w 103"/>
                              <a:gd name="T7" fmla="*/ 55 h 113"/>
                              <a:gd name="T8" fmla="*/ 93 w 103"/>
                              <a:gd name="T9" fmla="*/ 55 h 113"/>
                              <a:gd name="T10" fmla="*/ 96 w 103"/>
                              <a:gd name="T11" fmla="*/ 63 h 113"/>
                              <a:gd name="T12" fmla="*/ 102 w 103"/>
                              <a:gd name="T13" fmla="*/ 71 h 113"/>
                              <a:gd name="T14" fmla="*/ 103 w 103"/>
                              <a:gd name="T15" fmla="*/ 79 h 113"/>
                              <a:gd name="T16" fmla="*/ 103 w 103"/>
                              <a:gd name="T17" fmla="*/ 79 h 113"/>
                              <a:gd name="T18" fmla="*/ 96 w 103"/>
                              <a:gd name="T19" fmla="*/ 85 h 113"/>
                              <a:gd name="T20" fmla="*/ 88 w 103"/>
                              <a:gd name="T21" fmla="*/ 85 h 113"/>
                              <a:gd name="T22" fmla="*/ 78 w 103"/>
                              <a:gd name="T23" fmla="*/ 85 h 113"/>
                              <a:gd name="T24" fmla="*/ 78 w 103"/>
                              <a:gd name="T25" fmla="*/ 85 h 113"/>
                              <a:gd name="T26" fmla="*/ 72 w 103"/>
                              <a:gd name="T27" fmla="*/ 80 h 113"/>
                              <a:gd name="T28" fmla="*/ 68 w 103"/>
                              <a:gd name="T29" fmla="*/ 75 h 113"/>
                              <a:gd name="T30" fmla="*/ 61 w 103"/>
                              <a:gd name="T31" fmla="*/ 77 h 113"/>
                              <a:gd name="T32" fmla="*/ 61 w 103"/>
                              <a:gd name="T33" fmla="*/ 77 h 113"/>
                              <a:gd name="T34" fmla="*/ 55 w 103"/>
                              <a:gd name="T35" fmla="*/ 89 h 113"/>
                              <a:gd name="T36" fmla="*/ 55 w 103"/>
                              <a:gd name="T37" fmla="*/ 100 h 113"/>
                              <a:gd name="T38" fmla="*/ 54 w 103"/>
                              <a:gd name="T39" fmla="*/ 113 h 113"/>
                              <a:gd name="T40" fmla="*/ 54 w 103"/>
                              <a:gd name="T41" fmla="*/ 113 h 113"/>
                              <a:gd name="T42" fmla="*/ 50 w 103"/>
                              <a:gd name="T43" fmla="*/ 113 h 113"/>
                              <a:gd name="T44" fmla="*/ 46 w 103"/>
                              <a:gd name="T45" fmla="*/ 113 h 113"/>
                              <a:gd name="T46" fmla="*/ 44 w 103"/>
                              <a:gd name="T47" fmla="*/ 113 h 113"/>
                              <a:gd name="T48" fmla="*/ 44 w 103"/>
                              <a:gd name="T49" fmla="*/ 113 h 113"/>
                              <a:gd name="T50" fmla="*/ 43 w 103"/>
                              <a:gd name="T51" fmla="*/ 105 h 113"/>
                              <a:gd name="T52" fmla="*/ 40 w 103"/>
                              <a:gd name="T53" fmla="*/ 88 h 113"/>
                              <a:gd name="T54" fmla="*/ 38 w 103"/>
                              <a:gd name="T55" fmla="*/ 79 h 113"/>
                              <a:gd name="T56" fmla="*/ 38 w 103"/>
                              <a:gd name="T57" fmla="*/ 79 h 113"/>
                              <a:gd name="T58" fmla="*/ 25 w 103"/>
                              <a:gd name="T59" fmla="*/ 83 h 113"/>
                              <a:gd name="T60" fmla="*/ 10 w 103"/>
                              <a:gd name="T61" fmla="*/ 85 h 113"/>
                              <a:gd name="T62" fmla="*/ 0 w 103"/>
                              <a:gd name="T63" fmla="*/ 75 h 113"/>
                              <a:gd name="T64" fmla="*/ 0 w 103"/>
                              <a:gd name="T65" fmla="*/ 75 h 113"/>
                              <a:gd name="T66" fmla="*/ 0 w 103"/>
                              <a:gd name="T67" fmla="*/ 71 h 113"/>
                              <a:gd name="T68" fmla="*/ 1 w 103"/>
                              <a:gd name="T69" fmla="*/ 63 h 113"/>
                              <a:gd name="T70" fmla="*/ 2 w 103"/>
                              <a:gd name="T71" fmla="*/ 58 h 113"/>
                              <a:gd name="T72" fmla="*/ 2 w 103"/>
                              <a:gd name="T73" fmla="*/ 58 h 113"/>
                              <a:gd name="T74" fmla="*/ 11 w 103"/>
                              <a:gd name="T75" fmla="*/ 58 h 113"/>
                              <a:gd name="T76" fmla="*/ 17 w 103"/>
                              <a:gd name="T77" fmla="*/ 63 h 113"/>
                              <a:gd name="T78" fmla="*/ 26 w 103"/>
                              <a:gd name="T79" fmla="*/ 65 h 113"/>
                              <a:gd name="T80" fmla="*/ 26 w 103"/>
                              <a:gd name="T81" fmla="*/ 65 h 113"/>
                              <a:gd name="T82" fmla="*/ 40 w 103"/>
                              <a:gd name="T83" fmla="*/ 45 h 113"/>
                              <a:gd name="T84" fmla="*/ 35 w 103"/>
                              <a:gd name="T85" fmla="*/ 22 h 113"/>
                              <a:gd name="T86" fmla="*/ 46 w 103"/>
                              <a:gd name="T87" fmla="*/ 0 h 113"/>
                              <a:gd name="T88" fmla="*/ 46 w 103"/>
                              <a:gd name="T89" fmla="*/ 0 h 113"/>
                              <a:gd name="T90" fmla="*/ 59 w 103"/>
                              <a:gd name="T91" fmla="*/ 22 h 113"/>
                              <a:gd name="T92" fmla="*/ 53 w 103"/>
                              <a:gd name="T93" fmla="*/ 47 h 113"/>
                              <a:gd name="T94" fmla="*/ 73 w 103"/>
                              <a:gd name="T95" fmla="*/ 63 h 113"/>
                              <a:gd name="T96" fmla="*/ 73 w 103"/>
                              <a:gd name="T97" fmla="*/ 63 h 113"/>
                              <a:gd name="T98" fmla="*/ 73 w 103"/>
                              <a:gd name="T99" fmla="*/ 63 h 1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03" h="113">
                                <a:moveTo>
                                  <a:pt x="73" y="63"/>
                                </a:moveTo>
                                <a:lnTo>
                                  <a:pt x="78" y="61"/>
                                </a:lnTo>
                                <a:lnTo>
                                  <a:pt x="88" y="56"/>
                                </a:lnTo>
                                <a:lnTo>
                                  <a:pt x="93" y="55"/>
                                </a:lnTo>
                                <a:lnTo>
                                  <a:pt x="96" y="63"/>
                                </a:lnTo>
                                <a:lnTo>
                                  <a:pt x="102" y="71"/>
                                </a:lnTo>
                                <a:lnTo>
                                  <a:pt x="103" y="79"/>
                                </a:lnTo>
                                <a:lnTo>
                                  <a:pt x="96" y="85"/>
                                </a:lnTo>
                                <a:lnTo>
                                  <a:pt x="88" y="85"/>
                                </a:lnTo>
                                <a:lnTo>
                                  <a:pt x="78" y="85"/>
                                </a:lnTo>
                                <a:lnTo>
                                  <a:pt x="72" y="80"/>
                                </a:lnTo>
                                <a:lnTo>
                                  <a:pt x="68" y="75"/>
                                </a:lnTo>
                                <a:lnTo>
                                  <a:pt x="61" y="77"/>
                                </a:lnTo>
                                <a:lnTo>
                                  <a:pt x="55" y="89"/>
                                </a:lnTo>
                                <a:lnTo>
                                  <a:pt x="55" y="100"/>
                                </a:lnTo>
                                <a:lnTo>
                                  <a:pt x="54" y="113"/>
                                </a:lnTo>
                                <a:lnTo>
                                  <a:pt x="50" y="113"/>
                                </a:lnTo>
                                <a:lnTo>
                                  <a:pt x="46" y="113"/>
                                </a:lnTo>
                                <a:lnTo>
                                  <a:pt x="44" y="113"/>
                                </a:lnTo>
                                <a:lnTo>
                                  <a:pt x="43" y="105"/>
                                </a:lnTo>
                                <a:lnTo>
                                  <a:pt x="40" y="88"/>
                                </a:lnTo>
                                <a:lnTo>
                                  <a:pt x="38" y="79"/>
                                </a:lnTo>
                                <a:lnTo>
                                  <a:pt x="25" y="83"/>
                                </a:lnTo>
                                <a:lnTo>
                                  <a:pt x="10" y="85"/>
                                </a:lnTo>
                                <a:lnTo>
                                  <a:pt x="0" y="75"/>
                                </a:lnTo>
                                <a:lnTo>
                                  <a:pt x="0" y="71"/>
                                </a:lnTo>
                                <a:lnTo>
                                  <a:pt x="1" y="63"/>
                                </a:lnTo>
                                <a:lnTo>
                                  <a:pt x="2" y="58"/>
                                </a:lnTo>
                                <a:lnTo>
                                  <a:pt x="11" y="58"/>
                                </a:lnTo>
                                <a:lnTo>
                                  <a:pt x="17" y="63"/>
                                </a:lnTo>
                                <a:lnTo>
                                  <a:pt x="26" y="65"/>
                                </a:lnTo>
                                <a:lnTo>
                                  <a:pt x="40" y="45"/>
                                </a:lnTo>
                                <a:lnTo>
                                  <a:pt x="35" y="22"/>
                                </a:lnTo>
                                <a:lnTo>
                                  <a:pt x="46" y="0"/>
                                </a:lnTo>
                                <a:lnTo>
                                  <a:pt x="59" y="22"/>
                                </a:lnTo>
                                <a:lnTo>
                                  <a:pt x="53" y="47"/>
                                </a:lnTo>
                                <a:lnTo>
                                  <a:pt x="73" y="63"/>
                                </a:lnTo>
                                <a:close/>
                              </a:path>
                            </a:pathLst>
                          </a:custGeom>
                          <a:solidFill>
                            <a:srgbClr val="FFFFFF"/>
                          </a:solidFill>
                          <a:ln>
                            <a:noFill/>
                          </a:ln>
                        </wps:spPr>
                        <wps:bodyPr rot="0" vert="horz" wrap="square" lIns="91440" tIns="45720" rIns="91440" bIns="45720" anchor="t" anchorCtr="0" upright="1">
                          <a:noAutofit/>
                        </wps:bodyPr>
                      </wps:wsp>
                      <wps:wsp>
                        <wps:cNvPr id="160" name="Freeform 161"/>
                        <wps:cNvSpPr>
                          <a:spLocks/>
                        </wps:cNvSpPr>
                        <wps:spPr bwMode="auto">
                          <a:xfrm>
                            <a:off x="610" y="386"/>
                            <a:ext cx="23" cy="70"/>
                          </a:xfrm>
                          <a:custGeom>
                            <a:avLst/>
                            <a:gdLst>
                              <a:gd name="T0" fmla="*/ 88 w 91"/>
                              <a:gd name="T1" fmla="*/ 0 h 282"/>
                              <a:gd name="T2" fmla="*/ 89 w 91"/>
                              <a:gd name="T3" fmla="*/ 10 h 282"/>
                              <a:gd name="T4" fmla="*/ 89 w 91"/>
                              <a:gd name="T5" fmla="*/ 26 h 282"/>
                              <a:gd name="T6" fmla="*/ 91 w 91"/>
                              <a:gd name="T7" fmla="*/ 37 h 282"/>
                              <a:gd name="T8" fmla="*/ 91 w 91"/>
                              <a:gd name="T9" fmla="*/ 37 h 282"/>
                              <a:gd name="T10" fmla="*/ 83 w 91"/>
                              <a:gd name="T11" fmla="*/ 47 h 282"/>
                              <a:gd name="T12" fmla="*/ 68 w 91"/>
                              <a:gd name="T13" fmla="*/ 47 h 282"/>
                              <a:gd name="T14" fmla="*/ 55 w 91"/>
                              <a:gd name="T15" fmla="*/ 50 h 282"/>
                              <a:gd name="T16" fmla="*/ 55 w 91"/>
                              <a:gd name="T17" fmla="*/ 50 h 282"/>
                              <a:gd name="T18" fmla="*/ 54 w 91"/>
                              <a:gd name="T19" fmla="*/ 74 h 282"/>
                              <a:gd name="T20" fmla="*/ 60 w 91"/>
                              <a:gd name="T21" fmla="*/ 94 h 282"/>
                              <a:gd name="T22" fmla="*/ 76 w 91"/>
                              <a:gd name="T23" fmla="*/ 108 h 282"/>
                              <a:gd name="T24" fmla="*/ 76 w 91"/>
                              <a:gd name="T25" fmla="*/ 108 h 282"/>
                              <a:gd name="T26" fmla="*/ 79 w 91"/>
                              <a:gd name="T27" fmla="*/ 105 h 282"/>
                              <a:gd name="T28" fmla="*/ 85 w 91"/>
                              <a:gd name="T29" fmla="*/ 105 h 282"/>
                              <a:gd name="T30" fmla="*/ 91 w 91"/>
                              <a:gd name="T31" fmla="*/ 105 h 282"/>
                              <a:gd name="T32" fmla="*/ 91 w 91"/>
                              <a:gd name="T33" fmla="*/ 105 h 282"/>
                              <a:gd name="T34" fmla="*/ 90 w 91"/>
                              <a:gd name="T35" fmla="*/ 124 h 282"/>
                              <a:gd name="T36" fmla="*/ 89 w 91"/>
                              <a:gd name="T37" fmla="*/ 145 h 282"/>
                              <a:gd name="T38" fmla="*/ 80 w 91"/>
                              <a:gd name="T39" fmla="*/ 160 h 282"/>
                              <a:gd name="T40" fmla="*/ 80 w 91"/>
                              <a:gd name="T41" fmla="*/ 160 h 282"/>
                              <a:gd name="T42" fmla="*/ 79 w 91"/>
                              <a:gd name="T43" fmla="*/ 149 h 282"/>
                              <a:gd name="T44" fmla="*/ 79 w 91"/>
                              <a:gd name="T45" fmla="*/ 138 h 282"/>
                              <a:gd name="T46" fmla="*/ 71 w 91"/>
                              <a:gd name="T47" fmla="*/ 129 h 282"/>
                              <a:gd name="T48" fmla="*/ 71 w 91"/>
                              <a:gd name="T49" fmla="*/ 129 h 282"/>
                              <a:gd name="T50" fmla="*/ 64 w 91"/>
                              <a:gd name="T51" fmla="*/ 140 h 282"/>
                              <a:gd name="T52" fmla="*/ 62 w 91"/>
                              <a:gd name="T53" fmla="*/ 155 h 282"/>
                              <a:gd name="T54" fmla="*/ 66 w 91"/>
                              <a:gd name="T55" fmla="*/ 169 h 282"/>
                              <a:gd name="T56" fmla="*/ 66 w 91"/>
                              <a:gd name="T57" fmla="*/ 169 h 282"/>
                              <a:gd name="T58" fmla="*/ 68 w 91"/>
                              <a:gd name="T59" fmla="*/ 181 h 282"/>
                              <a:gd name="T60" fmla="*/ 61 w 91"/>
                              <a:gd name="T61" fmla="*/ 193 h 282"/>
                              <a:gd name="T62" fmla="*/ 55 w 91"/>
                              <a:gd name="T63" fmla="*/ 204 h 282"/>
                              <a:gd name="T64" fmla="*/ 55 w 91"/>
                              <a:gd name="T65" fmla="*/ 204 h 282"/>
                              <a:gd name="T66" fmla="*/ 54 w 91"/>
                              <a:gd name="T67" fmla="*/ 204 h 282"/>
                              <a:gd name="T68" fmla="*/ 53 w 91"/>
                              <a:gd name="T69" fmla="*/ 204 h 282"/>
                              <a:gd name="T70" fmla="*/ 52 w 91"/>
                              <a:gd name="T71" fmla="*/ 204 h 282"/>
                              <a:gd name="T72" fmla="*/ 52 w 91"/>
                              <a:gd name="T73" fmla="*/ 204 h 282"/>
                              <a:gd name="T74" fmla="*/ 52 w 91"/>
                              <a:gd name="T75" fmla="*/ 195 h 282"/>
                              <a:gd name="T76" fmla="*/ 52 w 91"/>
                              <a:gd name="T77" fmla="*/ 186 h 282"/>
                              <a:gd name="T78" fmla="*/ 46 w 91"/>
                              <a:gd name="T79" fmla="*/ 177 h 282"/>
                              <a:gd name="T80" fmla="*/ 46 w 91"/>
                              <a:gd name="T81" fmla="*/ 177 h 282"/>
                              <a:gd name="T82" fmla="*/ 34 w 91"/>
                              <a:gd name="T83" fmla="*/ 201 h 282"/>
                              <a:gd name="T84" fmla="*/ 40 w 91"/>
                              <a:gd name="T85" fmla="*/ 228 h 282"/>
                              <a:gd name="T86" fmla="*/ 22 w 91"/>
                              <a:gd name="T87" fmla="*/ 251 h 282"/>
                              <a:gd name="T88" fmla="*/ 22 w 91"/>
                              <a:gd name="T89" fmla="*/ 251 h 282"/>
                              <a:gd name="T90" fmla="*/ 17 w 91"/>
                              <a:gd name="T91" fmla="*/ 259 h 282"/>
                              <a:gd name="T92" fmla="*/ 6 w 91"/>
                              <a:gd name="T93" fmla="*/ 274 h 282"/>
                              <a:gd name="T94" fmla="*/ 0 w 91"/>
                              <a:gd name="T95" fmla="*/ 282 h 282"/>
                              <a:gd name="T96" fmla="*/ 0 w 91"/>
                              <a:gd name="T97" fmla="*/ 282 h 282"/>
                              <a:gd name="T98" fmla="*/ 0 w 91"/>
                              <a:gd name="T99" fmla="*/ 253 h 282"/>
                              <a:gd name="T100" fmla="*/ 0 w 91"/>
                              <a:gd name="T101" fmla="*/ 184 h 282"/>
                              <a:gd name="T102" fmla="*/ 1 w 91"/>
                              <a:gd name="T103" fmla="*/ 102 h 282"/>
                              <a:gd name="T104" fmla="*/ 1 w 91"/>
                              <a:gd name="T105" fmla="*/ 33 h 282"/>
                              <a:gd name="T106" fmla="*/ 1 w 91"/>
                              <a:gd name="T107" fmla="*/ 3 h 282"/>
                              <a:gd name="T108" fmla="*/ 1 w 91"/>
                              <a:gd name="T109" fmla="*/ 3 h 282"/>
                              <a:gd name="T110" fmla="*/ 29 w 91"/>
                              <a:gd name="T111" fmla="*/ 6 h 282"/>
                              <a:gd name="T112" fmla="*/ 61 w 91"/>
                              <a:gd name="T113" fmla="*/ 3 h 282"/>
                              <a:gd name="T114" fmla="*/ 88 w 91"/>
                              <a:gd name="T115" fmla="*/ 0 h 282"/>
                              <a:gd name="T116" fmla="*/ 88 w 91"/>
                              <a:gd name="T117" fmla="*/ 0 h 282"/>
                              <a:gd name="T118" fmla="*/ 88 w 91"/>
                              <a:gd name="T119" fmla="*/ 0 h 2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91" h="282">
                                <a:moveTo>
                                  <a:pt x="88" y="0"/>
                                </a:moveTo>
                                <a:lnTo>
                                  <a:pt x="89" y="10"/>
                                </a:lnTo>
                                <a:lnTo>
                                  <a:pt x="89" y="26"/>
                                </a:lnTo>
                                <a:lnTo>
                                  <a:pt x="91" y="37"/>
                                </a:lnTo>
                                <a:lnTo>
                                  <a:pt x="83" y="47"/>
                                </a:lnTo>
                                <a:lnTo>
                                  <a:pt x="68" y="47"/>
                                </a:lnTo>
                                <a:lnTo>
                                  <a:pt x="55" y="50"/>
                                </a:lnTo>
                                <a:lnTo>
                                  <a:pt x="54" y="74"/>
                                </a:lnTo>
                                <a:lnTo>
                                  <a:pt x="60" y="94"/>
                                </a:lnTo>
                                <a:lnTo>
                                  <a:pt x="76" y="108"/>
                                </a:lnTo>
                                <a:lnTo>
                                  <a:pt x="79" y="105"/>
                                </a:lnTo>
                                <a:lnTo>
                                  <a:pt x="85" y="105"/>
                                </a:lnTo>
                                <a:lnTo>
                                  <a:pt x="91" y="105"/>
                                </a:lnTo>
                                <a:lnTo>
                                  <a:pt x="90" y="124"/>
                                </a:lnTo>
                                <a:lnTo>
                                  <a:pt x="89" y="145"/>
                                </a:lnTo>
                                <a:lnTo>
                                  <a:pt x="80" y="160"/>
                                </a:lnTo>
                                <a:lnTo>
                                  <a:pt x="79" y="149"/>
                                </a:lnTo>
                                <a:lnTo>
                                  <a:pt x="79" y="138"/>
                                </a:lnTo>
                                <a:lnTo>
                                  <a:pt x="71" y="129"/>
                                </a:lnTo>
                                <a:lnTo>
                                  <a:pt x="64" y="140"/>
                                </a:lnTo>
                                <a:lnTo>
                                  <a:pt x="62" y="155"/>
                                </a:lnTo>
                                <a:lnTo>
                                  <a:pt x="66" y="169"/>
                                </a:lnTo>
                                <a:lnTo>
                                  <a:pt x="68" y="181"/>
                                </a:lnTo>
                                <a:lnTo>
                                  <a:pt x="61" y="193"/>
                                </a:lnTo>
                                <a:lnTo>
                                  <a:pt x="55" y="204"/>
                                </a:lnTo>
                                <a:lnTo>
                                  <a:pt x="54" y="204"/>
                                </a:lnTo>
                                <a:lnTo>
                                  <a:pt x="53" y="204"/>
                                </a:lnTo>
                                <a:lnTo>
                                  <a:pt x="52" y="204"/>
                                </a:lnTo>
                                <a:lnTo>
                                  <a:pt x="52" y="195"/>
                                </a:lnTo>
                                <a:lnTo>
                                  <a:pt x="52" y="186"/>
                                </a:lnTo>
                                <a:lnTo>
                                  <a:pt x="46" y="177"/>
                                </a:lnTo>
                                <a:lnTo>
                                  <a:pt x="34" y="201"/>
                                </a:lnTo>
                                <a:lnTo>
                                  <a:pt x="40" y="228"/>
                                </a:lnTo>
                                <a:lnTo>
                                  <a:pt x="22" y="251"/>
                                </a:lnTo>
                                <a:lnTo>
                                  <a:pt x="17" y="259"/>
                                </a:lnTo>
                                <a:lnTo>
                                  <a:pt x="6" y="274"/>
                                </a:lnTo>
                                <a:lnTo>
                                  <a:pt x="0" y="282"/>
                                </a:lnTo>
                                <a:lnTo>
                                  <a:pt x="0" y="253"/>
                                </a:lnTo>
                                <a:lnTo>
                                  <a:pt x="0" y="184"/>
                                </a:lnTo>
                                <a:lnTo>
                                  <a:pt x="1" y="102"/>
                                </a:lnTo>
                                <a:lnTo>
                                  <a:pt x="1" y="33"/>
                                </a:lnTo>
                                <a:lnTo>
                                  <a:pt x="1" y="3"/>
                                </a:lnTo>
                                <a:lnTo>
                                  <a:pt x="29" y="6"/>
                                </a:lnTo>
                                <a:lnTo>
                                  <a:pt x="61" y="3"/>
                                </a:lnTo>
                                <a:lnTo>
                                  <a:pt x="88" y="0"/>
                                </a:lnTo>
                                <a:close/>
                              </a:path>
                            </a:pathLst>
                          </a:custGeom>
                          <a:solidFill>
                            <a:srgbClr val="FFFFFF"/>
                          </a:solidFill>
                          <a:ln>
                            <a:noFill/>
                          </a:ln>
                        </wps:spPr>
                        <wps:bodyPr rot="0" vert="horz" wrap="square" lIns="91440" tIns="45720" rIns="91440" bIns="45720" anchor="t" anchorCtr="0" upright="1">
                          <a:noAutofit/>
                        </wps:bodyPr>
                      </wps:wsp>
                      <wps:wsp>
                        <wps:cNvPr id="161" name="Freeform 162"/>
                        <wps:cNvSpPr>
                          <a:spLocks/>
                        </wps:cNvSpPr>
                        <wps:spPr bwMode="auto">
                          <a:xfrm>
                            <a:off x="654" y="385"/>
                            <a:ext cx="21" cy="77"/>
                          </a:xfrm>
                          <a:custGeom>
                            <a:avLst/>
                            <a:gdLst>
                              <a:gd name="T0" fmla="*/ 85 w 86"/>
                              <a:gd name="T1" fmla="*/ 47 h 305"/>
                              <a:gd name="T2" fmla="*/ 86 w 86"/>
                              <a:gd name="T3" fmla="*/ 156 h 305"/>
                              <a:gd name="T4" fmla="*/ 86 w 86"/>
                              <a:gd name="T5" fmla="*/ 262 h 305"/>
                              <a:gd name="T6" fmla="*/ 86 w 86"/>
                              <a:gd name="T7" fmla="*/ 305 h 305"/>
                              <a:gd name="T8" fmla="*/ 80 w 86"/>
                              <a:gd name="T9" fmla="*/ 250 h 305"/>
                              <a:gd name="T10" fmla="*/ 78 w 86"/>
                              <a:gd name="T11" fmla="*/ 225 h 305"/>
                              <a:gd name="T12" fmla="*/ 69 w 86"/>
                              <a:gd name="T13" fmla="*/ 234 h 305"/>
                              <a:gd name="T14" fmla="*/ 67 w 86"/>
                              <a:gd name="T15" fmla="*/ 241 h 305"/>
                              <a:gd name="T16" fmla="*/ 69 w 86"/>
                              <a:gd name="T17" fmla="*/ 254 h 305"/>
                              <a:gd name="T18" fmla="*/ 69 w 86"/>
                              <a:gd name="T19" fmla="*/ 262 h 305"/>
                              <a:gd name="T20" fmla="*/ 66 w 86"/>
                              <a:gd name="T21" fmla="*/ 209 h 305"/>
                              <a:gd name="T22" fmla="*/ 55 w 86"/>
                              <a:gd name="T23" fmla="*/ 180 h 305"/>
                              <a:gd name="T24" fmla="*/ 50 w 86"/>
                              <a:gd name="T25" fmla="*/ 206 h 305"/>
                              <a:gd name="T26" fmla="*/ 44 w 86"/>
                              <a:gd name="T27" fmla="*/ 217 h 305"/>
                              <a:gd name="T28" fmla="*/ 28 w 86"/>
                              <a:gd name="T29" fmla="*/ 197 h 305"/>
                              <a:gd name="T30" fmla="*/ 28 w 86"/>
                              <a:gd name="T31" fmla="*/ 183 h 305"/>
                              <a:gd name="T32" fmla="*/ 33 w 86"/>
                              <a:gd name="T33" fmla="*/ 148 h 305"/>
                              <a:gd name="T34" fmla="*/ 31 w 86"/>
                              <a:gd name="T35" fmla="*/ 126 h 305"/>
                              <a:gd name="T36" fmla="*/ 21 w 86"/>
                              <a:gd name="T37" fmla="*/ 130 h 305"/>
                              <a:gd name="T38" fmla="*/ 17 w 86"/>
                              <a:gd name="T39" fmla="*/ 136 h 305"/>
                              <a:gd name="T40" fmla="*/ 22 w 86"/>
                              <a:gd name="T41" fmla="*/ 157 h 305"/>
                              <a:gd name="T42" fmla="*/ 17 w 86"/>
                              <a:gd name="T43" fmla="*/ 167 h 305"/>
                              <a:gd name="T44" fmla="*/ 1 w 86"/>
                              <a:gd name="T45" fmla="*/ 130 h 305"/>
                              <a:gd name="T46" fmla="*/ 0 w 86"/>
                              <a:gd name="T47" fmla="*/ 107 h 305"/>
                              <a:gd name="T48" fmla="*/ 21 w 86"/>
                              <a:gd name="T49" fmla="*/ 112 h 305"/>
                              <a:gd name="T50" fmla="*/ 31 w 86"/>
                              <a:gd name="T51" fmla="*/ 105 h 305"/>
                              <a:gd name="T52" fmla="*/ 36 w 86"/>
                              <a:gd name="T53" fmla="*/ 66 h 305"/>
                              <a:gd name="T54" fmla="*/ 36 w 86"/>
                              <a:gd name="T55" fmla="*/ 49 h 305"/>
                              <a:gd name="T56" fmla="*/ 14 w 86"/>
                              <a:gd name="T57" fmla="*/ 45 h 305"/>
                              <a:gd name="T58" fmla="*/ 6 w 86"/>
                              <a:gd name="T59" fmla="*/ 43 h 305"/>
                              <a:gd name="T60" fmla="*/ 5 w 86"/>
                              <a:gd name="T61" fmla="*/ 10 h 305"/>
                              <a:gd name="T62" fmla="*/ 10 w 86"/>
                              <a:gd name="T63" fmla="*/ 0 h 305"/>
                              <a:gd name="T64" fmla="*/ 58 w 86"/>
                              <a:gd name="T65" fmla="*/ 1 h 305"/>
                              <a:gd name="T66" fmla="*/ 83 w 86"/>
                              <a:gd name="T67" fmla="*/ 1 h 3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86" h="305">
                                <a:moveTo>
                                  <a:pt x="83" y="1"/>
                                </a:moveTo>
                                <a:lnTo>
                                  <a:pt x="85" y="47"/>
                                </a:lnTo>
                                <a:lnTo>
                                  <a:pt x="86" y="100"/>
                                </a:lnTo>
                                <a:lnTo>
                                  <a:pt x="86" y="156"/>
                                </a:lnTo>
                                <a:lnTo>
                                  <a:pt x="86" y="212"/>
                                </a:lnTo>
                                <a:lnTo>
                                  <a:pt x="86" y="262"/>
                                </a:lnTo>
                                <a:lnTo>
                                  <a:pt x="86" y="305"/>
                                </a:lnTo>
                                <a:lnTo>
                                  <a:pt x="83" y="281"/>
                                </a:lnTo>
                                <a:lnTo>
                                  <a:pt x="80" y="250"/>
                                </a:lnTo>
                                <a:lnTo>
                                  <a:pt x="78" y="225"/>
                                </a:lnTo>
                                <a:lnTo>
                                  <a:pt x="72" y="227"/>
                                </a:lnTo>
                                <a:lnTo>
                                  <a:pt x="69" y="234"/>
                                </a:lnTo>
                                <a:lnTo>
                                  <a:pt x="67" y="241"/>
                                </a:lnTo>
                                <a:lnTo>
                                  <a:pt x="69" y="248"/>
                                </a:lnTo>
                                <a:lnTo>
                                  <a:pt x="69" y="254"/>
                                </a:lnTo>
                                <a:lnTo>
                                  <a:pt x="69" y="262"/>
                                </a:lnTo>
                                <a:lnTo>
                                  <a:pt x="52" y="239"/>
                                </a:lnTo>
                                <a:lnTo>
                                  <a:pt x="66" y="209"/>
                                </a:lnTo>
                                <a:lnTo>
                                  <a:pt x="55" y="180"/>
                                </a:lnTo>
                                <a:lnTo>
                                  <a:pt x="48" y="192"/>
                                </a:lnTo>
                                <a:lnTo>
                                  <a:pt x="50" y="206"/>
                                </a:lnTo>
                                <a:lnTo>
                                  <a:pt x="44" y="217"/>
                                </a:lnTo>
                                <a:lnTo>
                                  <a:pt x="34" y="209"/>
                                </a:lnTo>
                                <a:lnTo>
                                  <a:pt x="28" y="197"/>
                                </a:lnTo>
                                <a:lnTo>
                                  <a:pt x="28" y="183"/>
                                </a:lnTo>
                                <a:lnTo>
                                  <a:pt x="35" y="166"/>
                                </a:lnTo>
                                <a:lnTo>
                                  <a:pt x="33" y="148"/>
                                </a:lnTo>
                                <a:lnTo>
                                  <a:pt x="31" y="126"/>
                                </a:lnTo>
                                <a:lnTo>
                                  <a:pt x="25" y="127"/>
                                </a:lnTo>
                                <a:lnTo>
                                  <a:pt x="21" y="130"/>
                                </a:lnTo>
                                <a:lnTo>
                                  <a:pt x="17" y="136"/>
                                </a:lnTo>
                                <a:lnTo>
                                  <a:pt x="17" y="148"/>
                                </a:lnTo>
                                <a:lnTo>
                                  <a:pt x="22" y="157"/>
                                </a:lnTo>
                                <a:lnTo>
                                  <a:pt x="17" y="167"/>
                                </a:lnTo>
                                <a:lnTo>
                                  <a:pt x="4" y="152"/>
                                </a:lnTo>
                                <a:lnTo>
                                  <a:pt x="1" y="130"/>
                                </a:lnTo>
                                <a:lnTo>
                                  <a:pt x="0" y="107"/>
                                </a:lnTo>
                                <a:lnTo>
                                  <a:pt x="10" y="113"/>
                                </a:lnTo>
                                <a:lnTo>
                                  <a:pt x="21" y="112"/>
                                </a:lnTo>
                                <a:lnTo>
                                  <a:pt x="31" y="105"/>
                                </a:lnTo>
                                <a:lnTo>
                                  <a:pt x="39" y="88"/>
                                </a:lnTo>
                                <a:lnTo>
                                  <a:pt x="36" y="66"/>
                                </a:lnTo>
                                <a:lnTo>
                                  <a:pt x="36" y="49"/>
                                </a:lnTo>
                                <a:lnTo>
                                  <a:pt x="28" y="48"/>
                                </a:lnTo>
                                <a:lnTo>
                                  <a:pt x="14" y="45"/>
                                </a:lnTo>
                                <a:lnTo>
                                  <a:pt x="6" y="43"/>
                                </a:lnTo>
                                <a:lnTo>
                                  <a:pt x="5" y="28"/>
                                </a:lnTo>
                                <a:lnTo>
                                  <a:pt x="5" y="10"/>
                                </a:lnTo>
                                <a:lnTo>
                                  <a:pt x="10" y="0"/>
                                </a:lnTo>
                                <a:lnTo>
                                  <a:pt x="33" y="0"/>
                                </a:lnTo>
                                <a:lnTo>
                                  <a:pt x="58" y="1"/>
                                </a:lnTo>
                                <a:lnTo>
                                  <a:pt x="83" y="1"/>
                                </a:lnTo>
                                <a:close/>
                              </a:path>
                            </a:pathLst>
                          </a:custGeom>
                          <a:solidFill>
                            <a:srgbClr val="FFFFFF"/>
                          </a:solidFill>
                          <a:ln>
                            <a:noFill/>
                          </a:ln>
                        </wps:spPr>
                        <wps:bodyPr rot="0" vert="horz" wrap="square" lIns="91440" tIns="45720" rIns="91440" bIns="45720" anchor="t" anchorCtr="0" upright="1">
                          <a:noAutofit/>
                        </wps:bodyPr>
                      </wps:wsp>
                      <wps:wsp>
                        <wps:cNvPr id="162" name="Freeform 163"/>
                        <wps:cNvSpPr>
                          <a:spLocks/>
                        </wps:cNvSpPr>
                        <wps:spPr bwMode="auto">
                          <a:xfrm>
                            <a:off x="183" y="412"/>
                            <a:ext cx="67" cy="241"/>
                          </a:xfrm>
                          <a:custGeom>
                            <a:avLst/>
                            <a:gdLst>
                              <a:gd name="T0" fmla="*/ 265 w 270"/>
                              <a:gd name="T1" fmla="*/ 72 h 965"/>
                              <a:gd name="T2" fmla="*/ 261 w 270"/>
                              <a:gd name="T3" fmla="*/ 142 h 965"/>
                              <a:gd name="T4" fmla="*/ 255 w 270"/>
                              <a:gd name="T5" fmla="*/ 209 h 965"/>
                              <a:gd name="T6" fmla="*/ 246 w 270"/>
                              <a:gd name="T7" fmla="*/ 276 h 965"/>
                              <a:gd name="T8" fmla="*/ 246 w 270"/>
                              <a:gd name="T9" fmla="*/ 276 h 965"/>
                              <a:gd name="T10" fmla="*/ 246 w 270"/>
                              <a:gd name="T11" fmla="*/ 329 h 965"/>
                              <a:gd name="T12" fmla="*/ 242 w 270"/>
                              <a:gd name="T13" fmla="*/ 381 h 965"/>
                              <a:gd name="T14" fmla="*/ 239 w 270"/>
                              <a:gd name="T15" fmla="*/ 431 h 965"/>
                              <a:gd name="T16" fmla="*/ 241 w 270"/>
                              <a:gd name="T17" fmla="*/ 481 h 965"/>
                              <a:gd name="T18" fmla="*/ 241 w 270"/>
                              <a:gd name="T19" fmla="*/ 481 h 965"/>
                              <a:gd name="T20" fmla="*/ 241 w 270"/>
                              <a:gd name="T21" fmla="*/ 529 h 965"/>
                              <a:gd name="T22" fmla="*/ 241 w 270"/>
                              <a:gd name="T23" fmla="*/ 578 h 965"/>
                              <a:gd name="T24" fmla="*/ 219 w 270"/>
                              <a:gd name="T25" fmla="*/ 621 h 965"/>
                              <a:gd name="T26" fmla="*/ 219 w 270"/>
                              <a:gd name="T27" fmla="*/ 621 h 965"/>
                              <a:gd name="T28" fmla="*/ 233 w 270"/>
                              <a:gd name="T29" fmla="*/ 639 h 965"/>
                              <a:gd name="T30" fmla="*/ 233 w 270"/>
                              <a:gd name="T31" fmla="*/ 666 h 965"/>
                              <a:gd name="T32" fmla="*/ 233 w 270"/>
                              <a:gd name="T33" fmla="*/ 695 h 965"/>
                              <a:gd name="T34" fmla="*/ 233 w 270"/>
                              <a:gd name="T35" fmla="*/ 695 h 965"/>
                              <a:gd name="T36" fmla="*/ 220 w 270"/>
                              <a:gd name="T37" fmla="*/ 714 h 965"/>
                              <a:gd name="T38" fmla="*/ 188 w 270"/>
                              <a:gd name="T39" fmla="*/ 765 h 965"/>
                              <a:gd name="T40" fmla="*/ 145 w 270"/>
                              <a:gd name="T41" fmla="*/ 830 h 965"/>
                              <a:gd name="T42" fmla="*/ 102 w 270"/>
                              <a:gd name="T43" fmla="*/ 895 h 965"/>
                              <a:gd name="T44" fmla="*/ 69 w 270"/>
                              <a:gd name="T45" fmla="*/ 946 h 965"/>
                              <a:gd name="T46" fmla="*/ 56 w 270"/>
                              <a:gd name="T47" fmla="*/ 965 h 965"/>
                              <a:gd name="T48" fmla="*/ 56 w 270"/>
                              <a:gd name="T49" fmla="*/ 965 h 965"/>
                              <a:gd name="T50" fmla="*/ 56 w 270"/>
                              <a:gd name="T51" fmla="*/ 926 h 965"/>
                              <a:gd name="T52" fmla="*/ 56 w 270"/>
                              <a:gd name="T53" fmla="*/ 854 h 965"/>
                              <a:gd name="T54" fmla="*/ 56 w 270"/>
                              <a:gd name="T55" fmla="*/ 814 h 965"/>
                              <a:gd name="T56" fmla="*/ 56 w 270"/>
                              <a:gd name="T57" fmla="*/ 814 h 965"/>
                              <a:gd name="T58" fmla="*/ 54 w 270"/>
                              <a:gd name="T59" fmla="*/ 800 h 965"/>
                              <a:gd name="T60" fmla="*/ 49 w 270"/>
                              <a:gd name="T61" fmla="*/ 764 h 965"/>
                              <a:gd name="T62" fmla="*/ 41 w 270"/>
                              <a:gd name="T63" fmla="*/ 711 h 965"/>
                              <a:gd name="T64" fmla="*/ 31 w 270"/>
                              <a:gd name="T65" fmla="*/ 650 h 965"/>
                              <a:gd name="T66" fmla="*/ 22 w 270"/>
                              <a:gd name="T67" fmla="*/ 587 h 965"/>
                              <a:gd name="T68" fmla="*/ 13 w 270"/>
                              <a:gd name="T69" fmla="*/ 530 h 965"/>
                              <a:gd name="T70" fmla="*/ 8 w 270"/>
                              <a:gd name="T71" fmla="*/ 485 h 965"/>
                              <a:gd name="T72" fmla="*/ 8 w 270"/>
                              <a:gd name="T73" fmla="*/ 485 h 965"/>
                              <a:gd name="T74" fmla="*/ 6 w 270"/>
                              <a:gd name="T75" fmla="*/ 485 h 965"/>
                              <a:gd name="T76" fmla="*/ 2 w 270"/>
                              <a:gd name="T77" fmla="*/ 485 h 965"/>
                              <a:gd name="T78" fmla="*/ 0 w 270"/>
                              <a:gd name="T79" fmla="*/ 485 h 965"/>
                              <a:gd name="T80" fmla="*/ 0 w 270"/>
                              <a:gd name="T81" fmla="*/ 485 h 965"/>
                              <a:gd name="T82" fmla="*/ 12 w 270"/>
                              <a:gd name="T83" fmla="*/ 441 h 965"/>
                              <a:gd name="T84" fmla="*/ 31 w 270"/>
                              <a:gd name="T85" fmla="*/ 401 h 965"/>
                              <a:gd name="T86" fmla="*/ 54 w 270"/>
                              <a:gd name="T87" fmla="*/ 363 h 965"/>
                              <a:gd name="T88" fmla="*/ 54 w 270"/>
                              <a:gd name="T89" fmla="*/ 363 h 965"/>
                              <a:gd name="T90" fmla="*/ 69 w 270"/>
                              <a:gd name="T91" fmla="*/ 316 h 965"/>
                              <a:gd name="T92" fmla="*/ 88 w 270"/>
                              <a:gd name="T93" fmla="*/ 269 h 965"/>
                              <a:gd name="T94" fmla="*/ 110 w 270"/>
                              <a:gd name="T95" fmla="*/ 222 h 965"/>
                              <a:gd name="T96" fmla="*/ 134 w 270"/>
                              <a:gd name="T97" fmla="*/ 176 h 965"/>
                              <a:gd name="T98" fmla="*/ 161 w 270"/>
                              <a:gd name="T99" fmla="*/ 131 h 965"/>
                              <a:gd name="T100" fmla="*/ 187 w 270"/>
                              <a:gd name="T101" fmla="*/ 87 h 965"/>
                              <a:gd name="T102" fmla="*/ 215 w 270"/>
                              <a:gd name="T103" fmla="*/ 43 h 965"/>
                              <a:gd name="T104" fmla="*/ 241 w 270"/>
                              <a:gd name="T105" fmla="*/ 0 h 965"/>
                              <a:gd name="T106" fmla="*/ 241 w 270"/>
                              <a:gd name="T107" fmla="*/ 0 h 965"/>
                              <a:gd name="T108" fmla="*/ 261 w 270"/>
                              <a:gd name="T109" fmla="*/ 18 h 965"/>
                              <a:gd name="T110" fmla="*/ 270 w 270"/>
                              <a:gd name="T111" fmla="*/ 43 h 965"/>
                              <a:gd name="T112" fmla="*/ 265 w 270"/>
                              <a:gd name="T113" fmla="*/ 72 h 965"/>
                              <a:gd name="T114" fmla="*/ 265 w 270"/>
                              <a:gd name="T115" fmla="*/ 72 h 965"/>
                              <a:gd name="T116" fmla="*/ 265 w 270"/>
                              <a:gd name="T117" fmla="*/ 72 h 9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70" h="965">
                                <a:moveTo>
                                  <a:pt x="265" y="72"/>
                                </a:moveTo>
                                <a:lnTo>
                                  <a:pt x="261" y="142"/>
                                </a:lnTo>
                                <a:lnTo>
                                  <a:pt x="255" y="209"/>
                                </a:lnTo>
                                <a:lnTo>
                                  <a:pt x="246" y="276"/>
                                </a:lnTo>
                                <a:lnTo>
                                  <a:pt x="246" y="329"/>
                                </a:lnTo>
                                <a:lnTo>
                                  <a:pt x="242" y="381"/>
                                </a:lnTo>
                                <a:lnTo>
                                  <a:pt x="239" y="431"/>
                                </a:lnTo>
                                <a:lnTo>
                                  <a:pt x="241" y="481"/>
                                </a:lnTo>
                                <a:lnTo>
                                  <a:pt x="241" y="529"/>
                                </a:lnTo>
                                <a:lnTo>
                                  <a:pt x="241" y="578"/>
                                </a:lnTo>
                                <a:lnTo>
                                  <a:pt x="219" y="621"/>
                                </a:lnTo>
                                <a:lnTo>
                                  <a:pt x="233" y="639"/>
                                </a:lnTo>
                                <a:lnTo>
                                  <a:pt x="233" y="666"/>
                                </a:lnTo>
                                <a:lnTo>
                                  <a:pt x="233" y="695"/>
                                </a:lnTo>
                                <a:lnTo>
                                  <a:pt x="220" y="714"/>
                                </a:lnTo>
                                <a:lnTo>
                                  <a:pt x="188" y="765"/>
                                </a:lnTo>
                                <a:lnTo>
                                  <a:pt x="145" y="830"/>
                                </a:lnTo>
                                <a:lnTo>
                                  <a:pt x="102" y="895"/>
                                </a:lnTo>
                                <a:lnTo>
                                  <a:pt x="69" y="946"/>
                                </a:lnTo>
                                <a:lnTo>
                                  <a:pt x="56" y="965"/>
                                </a:lnTo>
                                <a:lnTo>
                                  <a:pt x="56" y="926"/>
                                </a:lnTo>
                                <a:lnTo>
                                  <a:pt x="56" y="854"/>
                                </a:lnTo>
                                <a:lnTo>
                                  <a:pt x="56" y="814"/>
                                </a:lnTo>
                                <a:lnTo>
                                  <a:pt x="54" y="800"/>
                                </a:lnTo>
                                <a:lnTo>
                                  <a:pt x="49" y="764"/>
                                </a:lnTo>
                                <a:lnTo>
                                  <a:pt x="41" y="711"/>
                                </a:lnTo>
                                <a:lnTo>
                                  <a:pt x="31" y="650"/>
                                </a:lnTo>
                                <a:lnTo>
                                  <a:pt x="22" y="587"/>
                                </a:lnTo>
                                <a:lnTo>
                                  <a:pt x="13" y="530"/>
                                </a:lnTo>
                                <a:lnTo>
                                  <a:pt x="8" y="485"/>
                                </a:lnTo>
                                <a:lnTo>
                                  <a:pt x="6" y="485"/>
                                </a:lnTo>
                                <a:lnTo>
                                  <a:pt x="2" y="485"/>
                                </a:lnTo>
                                <a:lnTo>
                                  <a:pt x="0" y="485"/>
                                </a:lnTo>
                                <a:lnTo>
                                  <a:pt x="12" y="441"/>
                                </a:lnTo>
                                <a:lnTo>
                                  <a:pt x="31" y="401"/>
                                </a:lnTo>
                                <a:lnTo>
                                  <a:pt x="54" y="363"/>
                                </a:lnTo>
                                <a:lnTo>
                                  <a:pt x="69" y="316"/>
                                </a:lnTo>
                                <a:lnTo>
                                  <a:pt x="88" y="269"/>
                                </a:lnTo>
                                <a:lnTo>
                                  <a:pt x="110" y="222"/>
                                </a:lnTo>
                                <a:lnTo>
                                  <a:pt x="134" y="176"/>
                                </a:lnTo>
                                <a:lnTo>
                                  <a:pt x="161" y="131"/>
                                </a:lnTo>
                                <a:lnTo>
                                  <a:pt x="187" y="87"/>
                                </a:lnTo>
                                <a:lnTo>
                                  <a:pt x="215" y="43"/>
                                </a:lnTo>
                                <a:lnTo>
                                  <a:pt x="241" y="0"/>
                                </a:lnTo>
                                <a:lnTo>
                                  <a:pt x="261" y="18"/>
                                </a:lnTo>
                                <a:lnTo>
                                  <a:pt x="270" y="43"/>
                                </a:lnTo>
                                <a:lnTo>
                                  <a:pt x="265" y="72"/>
                                </a:lnTo>
                                <a:close/>
                              </a:path>
                            </a:pathLst>
                          </a:custGeom>
                          <a:solidFill>
                            <a:srgbClr val="FFFFFF"/>
                          </a:solidFill>
                          <a:ln>
                            <a:noFill/>
                          </a:ln>
                        </wps:spPr>
                        <wps:bodyPr rot="0" vert="horz" wrap="square" lIns="91440" tIns="45720" rIns="91440" bIns="45720" anchor="t" anchorCtr="0" upright="1">
                          <a:noAutofit/>
                        </wps:bodyPr>
                      </wps:wsp>
                      <wps:wsp>
                        <wps:cNvPr id="163" name="Freeform 164"/>
                        <wps:cNvSpPr>
                          <a:spLocks/>
                        </wps:cNvSpPr>
                        <wps:spPr bwMode="auto">
                          <a:xfrm>
                            <a:off x="1230" y="415"/>
                            <a:ext cx="62" cy="234"/>
                          </a:xfrm>
                          <a:custGeom>
                            <a:avLst/>
                            <a:gdLst>
                              <a:gd name="T0" fmla="*/ 215 w 247"/>
                              <a:gd name="T1" fmla="*/ 936 h 936"/>
                              <a:gd name="T2" fmla="*/ 201 w 247"/>
                              <a:gd name="T3" fmla="*/ 916 h 936"/>
                              <a:gd name="T4" fmla="*/ 167 w 247"/>
                              <a:gd name="T5" fmla="*/ 867 h 936"/>
                              <a:gd name="T6" fmla="*/ 123 w 247"/>
                              <a:gd name="T7" fmla="*/ 802 h 936"/>
                              <a:gd name="T8" fmla="*/ 79 w 247"/>
                              <a:gd name="T9" fmla="*/ 737 h 936"/>
                              <a:gd name="T10" fmla="*/ 45 w 247"/>
                              <a:gd name="T11" fmla="*/ 688 h 936"/>
                              <a:gd name="T12" fmla="*/ 31 w 247"/>
                              <a:gd name="T13" fmla="*/ 668 h 936"/>
                              <a:gd name="T14" fmla="*/ 31 w 247"/>
                              <a:gd name="T15" fmla="*/ 668 h 936"/>
                              <a:gd name="T16" fmla="*/ 31 w 247"/>
                              <a:gd name="T17" fmla="*/ 642 h 936"/>
                              <a:gd name="T18" fmla="*/ 31 w 247"/>
                              <a:gd name="T19" fmla="*/ 616 h 936"/>
                              <a:gd name="T20" fmla="*/ 48 w 247"/>
                              <a:gd name="T21" fmla="*/ 605 h 936"/>
                              <a:gd name="T22" fmla="*/ 48 w 247"/>
                              <a:gd name="T23" fmla="*/ 605 h 936"/>
                              <a:gd name="T24" fmla="*/ 53 w 247"/>
                              <a:gd name="T25" fmla="*/ 588 h 936"/>
                              <a:gd name="T26" fmla="*/ 46 w 247"/>
                              <a:gd name="T27" fmla="*/ 573 h 936"/>
                              <a:gd name="T28" fmla="*/ 41 w 247"/>
                              <a:gd name="T29" fmla="*/ 556 h 936"/>
                              <a:gd name="T30" fmla="*/ 41 w 247"/>
                              <a:gd name="T31" fmla="*/ 556 h 936"/>
                              <a:gd name="T32" fmla="*/ 41 w 247"/>
                              <a:gd name="T33" fmla="*/ 506 h 936"/>
                              <a:gd name="T34" fmla="*/ 38 w 247"/>
                              <a:gd name="T35" fmla="*/ 412 h 936"/>
                              <a:gd name="T36" fmla="*/ 38 w 247"/>
                              <a:gd name="T37" fmla="*/ 361 h 936"/>
                              <a:gd name="T38" fmla="*/ 38 w 247"/>
                              <a:gd name="T39" fmla="*/ 361 h 936"/>
                              <a:gd name="T40" fmla="*/ 30 w 247"/>
                              <a:gd name="T41" fmla="*/ 314 h 936"/>
                              <a:gd name="T42" fmla="*/ 30 w 247"/>
                              <a:gd name="T43" fmla="*/ 262 h 936"/>
                              <a:gd name="T44" fmla="*/ 19 w 247"/>
                              <a:gd name="T45" fmla="*/ 215 h 936"/>
                              <a:gd name="T46" fmla="*/ 19 w 247"/>
                              <a:gd name="T47" fmla="*/ 215 h 936"/>
                              <a:gd name="T48" fmla="*/ 21 w 247"/>
                              <a:gd name="T49" fmla="*/ 162 h 936"/>
                              <a:gd name="T50" fmla="*/ 12 w 247"/>
                              <a:gd name="T51" fmla="*/ 109 h 936"/>
                              <a:gd name="T52" fmla="*/ 9 w 247"/>
                              <a:gd name="T53" fmla="*/ 54 h 936"/>
                              <a:gd name="T54" fmla="*/ 9 w 247"/>
                              <a:gd name="T55" fmla="*/ 54 h 936"/>
                              <a:gd name="T56" fmla="*/ 0 w 247"/>
                              <a:gd name="T57" fmla="*/ 39 h 936"/>
                              <a:gd name="T58" fmla="*/ 1 w 247"/>
                              <a:gd name="T59" fmla="*/ 19 h 936"/>
                              <a:gd name="T60" fmla="*/ 4 w 247"/>
                              <a:gd name="T61" fmla="*/ 0 h 936"/>
                              <a:gd name="T62" fmla="*/ 4 w 247"/>
                              <a:gd name="T63" fmla="*/ 0 h 936"/>
                              <a:gd name="T64" fmla="*/ 34 w 247"/>
                              <a:gd name="T65" fmla="*/ 1 h 936"/>
                              <a:gd name="T66" fmla="*/ 50 w 247"/>
                              <a:gd name="T67" fmla="*/ 30 h 936"/>
                              <a:gd name="T68" fmla="*/ 70 w 247"/>
                              <a:gd name="T69" fmla="*/ 60 h 936"/>
                              <a:gd name="T70" fmla="*/ 70 w 247"/>
                              <a:gd name="T71" fmla="*/ 60 h 936"/>
                              <a:gd name="T72" fmla="*/ 97 w 247"/>
                              <a:gd name="T73" fmla="*/ 103 h 936"/>
                              <a:gd name="T74" fmla="*/ 122 w 247"/>
                              <a:gd name="T75" fmla="*/ 147 h 936"/>
                              <a:gd name="T76" fmla="*/ 145 w 247"/>
                              <a:gd name="T77" fmla="*/ 192 h 936"/>
                              <a:gd name="T78" fmla="*/ 167 w 247"/>
                              <a:gd name="T79" fmla="*/ 238 h 936"/>
                              <a:gd name="T80" fmla="*/ 188 w 247"/>
                              <a:gd name="T81" fmla="*/ 284 h 936"/>
                              <a:gd name="T82" fmla="*/ 208 w 247"/>
                              <a:gd name="T83" fmla="*/ 330 h 936"/>
                              <a:gd name="T84" fmla="*/ 228 w 247"/>
                              <a:gd name="T85" fmla="*/ 377 h 936"/>
                              <a:gd name="T86" fmla="*/ 247 w 247"/>
                              <a:gd name="T87" fmla="*/ 425 h 936"/>
                              <a:gd name="T88" fmla="*/ 247 w 247"/>
                              <a:gd name="T89" fmla="*/ 425 h 936"/>
                              <a:gd name="T90" fmla="*/ 245 w 247"/>
                              <a:gd name="T91" fmla="*/ 471 h 936"/>
                              <a:gd name="T92" fmla="*/ 242 w 247"/>
                              <a:gd name="T93" fmla="*/ 517 h 936"/>
                              <a:gd name="T94" fmla="*/ 239 w 247"/>
                              <a:gd name="T95" fmla="*/ 564 h 936"/>
                              <a:gd name="T96" fmla="*/ 234 w 247"/>
                              <a:gd name="T97" fmla="*/ 610 h 936"/>
                              <a:gd name="T98" fmla="*/ 231 w 247"/>
                              <a:gd name="T99" fmla="*/ 656 h 936"/>
                              <a:gd name="T100" fmla="*/ 226 w 247"/>
                              <a:gd name="T101" fmla="*/ 703 h 936"/>
                              <a:gd name="T102" fmla="*/ 223 w 247"/>
                              <a:gd name="T103" fmla="*/ 749 h 936"/>
                              <a:gd name="T104" fmla="*/ 220 w 247"/>
                              <a:gd name="T105" fmla="*/ 797 h 936"/>
                              <a:gd name="T106" fmla="*/ 218 w 247"/>
                              <a:gd name="T107" fmla="*/ 843 h 936"/>
                              <a:gd name="T108" fmla="*/ 215 w 247"/>
                              <a:gd name="T109" fmla="*/ 889 h 936"/>
                              <a:gd name="T110" fmla="*/ 215 w 247"/>
                              <a:gd name="T111" fmla="*/ 936 h 936"/>
                              <a:gd name="T112" fmla="*/ 215 w 247"/>
                              <a:gd name="T113" fmla="*/ 936 h 9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47" h="936">
                                <a:moveTo>
                                  <a:pt x="215" y="936"/>
                                </a:moveTo>
                                <a:lnTo>
                                  <a:pt x="201" y="916"/>
                                </a:lnTo>
                                <a:lnTo>
                                  <a:pt x="167" y="867"/>
                                </a:lnTo>
                                <a:lnTo>
                                  <a:pt x="123" y="802"/>
                                </a:lnTo>
                                <a:lnTo>
                                  <a:pt x="79" y="737"/>
                                </a:lnTo>
                                <a:lnTo>
                                  <a:pt x="45" y="688"/>
                                </a:lnTo>
                                <a:lnTo>
                                  <a:pt x="31" y="668"/>
                                </a:lnTo>
                                <a:lnTo>
                                  <a:pt x="31" y="642"/>
                                </a:lnTo>
                                <a:lnTo>
                                  <a:pt x="31" y="616"/>
                                </a:lnTo>
                                <a:lnTo>
                                  <a:pt x="48" y="605"/>
                                </a:lnTo>
                                <a:lnTo>
                                  <a:pt x="53" y="588"/>
                                </a:lnTo>
                                <a:lnTo>
                                  <a:pt x="46" y="573"/>
                                </a:lnTo>
                                <a:lnTo>
                                  <a:pt x="41" y="556"/>
                                </a:lnTo>
                                <a:lnTo>
                                  <a:pt x="41" y="506"/>
                                </a:lnTo>
                                <a:lnTo>
                                  <a:pt x="38" y="412"/>
                                </a:lnTo>
                                <a:lnTo>
                                  <a:pt x="38" y="361"/>
                                </a:lnTo>
                                <a:lnTo>
                                  <a:pt x="30" y="314"/>
                                </a:lnTo>
                                <a:lnTo>
                                  <a:pt x="30" y="262"/>
                                </a:lnTo>
                                <a:lnTo>
                                  <a:pt x="19" y="215"/>
                                </a:lnTo>
                                <a:lnTo>
                                  <a:pt x="21" y="162"/>
                                </a:lnTo>
                                <a:lnTo>
                                  <a:pt x="12" y="109"/>
                                </a:lnTo>
                                <a:lnTo>
                                  <a:pt x="9" y="54"/>
                                </a:lnTo>
                                <a:lnTo>
                                  <a:pt x="0" y="39"/>
                                </a:lnTo>
                                <a:lnTo>
                                  <a:pt x="1" y="19"/>
                                </a:lnTo>
                                <a:lnTo>
                                  <a:pt x="4" y="0"/>
                                </a:lnTo>
                                <a:lnTo>
                                  <a:pt x="34" y="1"/>
                                </a:lnTo>
                                <a:lnTo>
                                  <a:pt x="50" y="30"/>
                                </a:lnTo>
                                <a:lnTo>
                                  <a:pt x="70" y="60"/>
                                </a:lnTo>
                                <a:lnTo>
                                  <a:pt x="97" y="103"/>
                                </a:lnTo>
                                <a:lnTo>
                                  <a:pt x="122" y="147"/>
                                </a:lnTo>
                                <a:lnTo>
                                  <a:pt x="145" y="192"/>
                                </a:lnTo>
                                <a:lnTo>
                                  <a:pt x="167" y="238"/>
                                </a:lnTo>
                                <a:lnTo>
                                  <a:pt x="188" y="284"/>
                                </a:lnTo>
                                <a:lnTo>
                                  <a:pt x="208" y="330"/>
                                </a:lnTo>
                                <a:lnTo>
                                  <a:pt x="228" y="377"/>
                                </a:lnTo>
                                <a:lnTo>
                                  <a:pt x="247" y="425"/>
                                </a:lnTo>
                                <a:lnTo>
                                  <a:pt x="245" y="471"/>
                                </a:lnTo>
                                <a:lnTo>
                                  <a:pt x="242" y="517"/>
                                </a:lnTo>
                                <a:lnTo>
                                  <a:pt x="239" y="564"/>
                                </a:lnTo>
                                <a:lnTo>
                                  <a:pt x="234" y="610"/>
                                </a:lnTo>
                                <a:lnTo>
                                  <a:pt x="231" y="656"/>
                                </a:lnTo>
                                <a:lnTo>
                                  <a:pt x="226" y="703"/>
                                </a:lnTo>
                                <a:lnTo>
                                  <a:pt x="223" y="749"/>
                                </a:lnTo>
                                <a:lnTo>
                                  <a:pt x="220" y="797"/>
                                </a:lnTo>
                                <a:lnTo>
                                  <a:pt x="218" y="843"/>
                                </a:lnTo>
                                <a:lnTo>
                                  <a:pt x="215" y="889"/>
                                </a:lnTo>
                                <a:lnTo>
                                  <a:pt x="215" y="936"/>
                                </a:lnTo>
                                <a:close/>
                              </a:path>
                            </a:pathLst>
                          </a:custGeom>
                          <a:solidFill>
                            <a:srgbClr val="FFFFFF"/>
                          </a:solidFill>
                          <a:ln>
                            <a:noFill/>
                          </a:ln>
                        </wps:spPr>
                        <wps:bodyPr rot="0" vert="horz" wrap="square" lIns="91440" tIns="45720" rIns="91440" bIns="45720" anchor="t" anchorCtr="0" upright="1">
                          <a:noAutofit/>
                        </wps:bodyPr>
                      </wps:wsp>
                      <wps:wsp>
                        <wps:cNvPr id="164" name="Freeform 165"/>
                        <wps:cNvSpPr>
                          <a:spLocks/>
                        </wps:cNvSpPr>
                        <wps:spPr bwMode="auto">
                          <a:xfrm>
                            <a:off x="734" y="419"/>
                            <a:ext cx="15" cy="9"/>
                          </a:xfrm>
                          <a:custGeom>
                            <a:avLst/>
                            <a:gdLst>
                              <a:gd name="T0" fmla="*/ 0 w 57"/>
                              <a:gd name="T1" fmla="*/ 23 h 36"/>
                              <a:gd name="T2" fmla="*/ 0 w 57"/>
                              <a:gd name="T3" fmla="*/ 10 h 36"/>
                              <a:gd name="T4" fmla="*/ 9 w 57"/>
                              <a:gd name="T5" fmla="*/ 3 h 36"/>
                              <a:gd name="T6" fmla="*/ 20 w 57"/>
                              <a:gd name="T7" fmla="*/ 0 h 36"/>
                              <a:gd name="T8" fmla="*/ 20 w 57"/>
                              <a:gd name="T9" fmla="*/ 0 h 36"/>
                              <a:gd name="T10" fmla="*/ 39 w 57"/>
                              <a:gd name="T11" fmla="*/ 3 h 36"/>
                              <a:gd name="T12" fmla="*/ 56 w 57"/>
                              <a:gd name="T13" fmla="*/ 10 h 36"/>
                              <a:gd name="T14" fmla="*/ 57 w 57"/>
                              <a:gd name="T15" fmla="*/ 29 h 36"/>
                              <a:gd name="T16" fmla="*/ 57 w 57"/>
                              <a:gd name="T17" fmla="*/ 29 h 36"/>
                              <a:gd name="T18" fmla="*/ 37 w 57"/>
                              <a:gd name="T19" fmla="*/ 36 h 36"/>
                              <a:gd name="T20" fmla="*/ 18 w 57"/>
                              <a:gd name="T21" fmla="*/ 33 h 36"/>
                              <a:gd name="T22" fmla="*/ 0 w 57"/>
                              <a:gd name="T23" fmla="*/ 23 h 36"/>
                              <a:gd name="T24" fmla="*/ 0 w 57"/>
                              <a:gd name="T25" fmla="*/ 23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7" h="36">
                                <a:moveTo>
                                  <a:pt x="0" y="23"/>
                                </a:moveTo>
                                <a:lnTo>
                                  <a:pt x="0" y="10"/>
                                </a:lnTo>
                                <a:lnTo>
                                  <a:pt x="9" y="3"/>
                                </a:lnTo>
                                <a:lnTo>
                                  <a:pt x="20" y="0"/>
                                </a:lnTo>
                                <a:lnTo>
                                  <a:pt x="39" y="3"/>
                                </a:lnTo>
                                <a:lnTo>
                                  <a:pt x="56" y="10"/>
                                </a:lnTo>
                                <a:lnTo>
                                  <a:pt x="57" y="29"/>
                                </a:lnTo>
                                <a:lnTo>
                                  <a:pt x="37" y="36"/>
                                </a:lnTo>
                                <a:lnTo>
                                  <a:pt x="18" y="33"/>
                                </a:lnTo>
                                <a:lnTo>
                                  <a:pt x="0" y="23"/>
                                </a:lnTo>
                                <a:close/>
                              </a:path>
                            </a:pathLst>
                          </a:custGeom>
                          <a:solidFill>
                            <a:srgbClr val="FFFFFF"/>
                          </a:solidFill>
                          <a:ln>
                            <a:noFill/>
                          </a:ln>
                        </wps:spPr>
                        <wps:bodyPr rot="0" vert="horz" wrap="square" lIns="91440" tIns="45720" rIns="91440" bIns="45720" anchor="t" anchorCtr="0" upright="1">
                          <a:noAutofit/>
                        </wps:bodyPr>
                      </wps:wsp>
                      <wps:wsp>
                        <wps:cNvPr id="165" name="Freeform 166"/>
                        <wps:cNvSpPr>
                          <a:spLocks/>
                        </wps:cNvSpPr>
                        <wps:spPr bwMode="auto">
                          <a:xfrm>
                            <a:off x="734" y="430"/>
                            <a:ext cx="16" cy="38"/>
                          </a:xfrm>
                          <a:custGeom>
                            <a:avLst/>
                            <a:gdLst>
                              <a:gd name="T0" fmla="*/ 64 w 65"/>
                              <a:gd name="T1" fmla="*/ 139 h 151"/>
                              <a:gd name="T2" fmla="*/ 62 w 65"/>
                              <a:gd name="T3" fmla="*/ 139 h 151"/>
                              <a:gd name="T4" fmla="*/ 59 w 65"/>
                              <a:gd name="T5" fmla="*/ 137 h 151"/>
                              <a:gd name="T6" fmla="*/ 57 w 65"/>
                              <a:gd name="T7" fmla="*/ 133 h 151"/>
                              <a:gd name="T8" fmla="*/ 57 w 65"/>
                              <a:gd name="T9" fmla="*/ 133 h 151"/>
                              <a:gd name="T10" fmla="*/ 54 w 65"/>
                              <a:gd name="T11" fmla="*/ 144 h 151"/>
                              <a:gd name="T12" fmla="*/ 43 w 65"/>
                              <a:gd name="T13" fmla="*/ 149 h 151"/>
                              <a:gd name="T14" fmla="*/ 30 w 65"/>
                              <a:gd name="T15" fmla="*/ 151 h 151"/>
                              <a:gd name="T16" fmla="*/ 30 w 65"/>
                              <a:gd name="T17" fmla="*/ 151 h 151"/>
                              <a:gd name="T18" fmla="*/ 0 w 65"/>
                              <a:gd name="T19" fmla="*/ 130 h 151"/>
                              <a:gd name="T20" fmla="*/ 2 w 65"/>
                              <a:gd name="T21" fmla="*/ 97 h 151"/>
                              <a:gd name="T22" fmla="*/ 15 w 65"/>
                              <a:gd name="T23" fmla="*/ 58 h 151"/>
                              <a:gd name="T24" fmla="*/ 18 w 65"/>
                              <a:gd name="T25" fmla="*/ 19 h 151"/>
                              <a:gd name="T26" fmla="*/ 18 w 65"/>
                              <a:gd name="T27" fmla="*/ 19 h 151"/>
                              <a:gd name="T28" fmla="*/ 18 w 65"/>
                              <a:gd name="T29" fmla="*/ 14 h 151"/>
                              <a:gd name="T30" fmla="*/ 20 w 65"/>
                              <a:gd name="T31" fmla="*/ 5 h 151"/>
                              <a:gd name="T32" fmla="*/ 20 w 65"/>
                              <a:gd name="T33" fmla="*/ 0 h 151"/>
                              <a:gd name="T34" fmla="*/ 20 w 65"/>
                              <a:gd name="T35" fmla="*/ 0 h 151"/>
                              <a:gd name="T36" fmla="*/ 47 w 65"/>
                              <a:gd name="T37" fmla="*/ 19 h 151"/>
                              <a:gd name="T38" fmla="*/ 47 w 65"/>
                              <a:gd name="T39" fmla="*/ 66 h 151"/>
                              <a:gd name="T40" fmla="*/ 57 w 65"/>
                              <a:gd name="T41" fmla="*/ 109 h 151"/>
                              <a:gd name="T42" fmla="*/ 57 w 65"/>
                              <a:gd name="T43" fmla="*/ 109 h 151"/>
                              <a:gd name="T44" fmla="*/ 63 w 65"/>
                              <a:gd name="T45" fmla="*/ 118 h 151"/>
                              <a:gd name="T46" fmla="*/ 65 w 65"/>
                              <a:gd name="T47" fmla="*/ 128 h 151"/>
                              <a:gd name="T48" fmla="*/ 64 w 65"/>
                              <a:gd name="T49" fmla="*/ 139 h 151"/>
                              <a:gd name="T50" fmla="*/ 64 w 65"/>
                              <a:gd name="T51" fmla="*/ 139 h 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5" h="151">
                                <a:moveTo>
                                  <a:pt x="64" y="139"/>
                                </a:moveTo>
                                <a:lnTo>
                                  <a:pt x="62" y="139"/>
                                </a:lnTo>
                                <a:lnTo>
                                  <a:pt x="59" y="137"/>
                                </a:lnTo>
                                <a:lnTo>
                                  <a:pt x="57" y="133"/>
                                </a:lnTo>
                                <a:lnTo>
                                  <a:pt x="54" y="144"/>
                                </a:lnTo>
                                <a:lnTo>
                                  <a:pt x="43" y="149"/>
                                </a:lnTo>
                                <a:lnTo>
                                  <a:pt x="30" y="151"/>
                                </a:lnTo>
                                <a:lnTo>
                                  <a:pt x="0" y="130"/>
                                </a:lnTo>
                                <a:lnTo>
                                  <a:pt x="2" y="97"/>
                                </a:lnTo>
                                <a:lnTo>
                                  <a:pt x="15" y="58"/>
                                </a:lnTo>
                                <a:lnTo>
                                  <a:pt x="18" y="19"/>
                                </a:lnTo>
                                <a:lnTo>
                                  <a:pt x="18" y="14"/>
                                </a:lnTo>
                                <a:lnTo>
                                  <a:pt x="20" y="5"/>
                                </a:lnTo>
                                <a:lnTo>
                                  <a:pt x="20" y="0"/>
                                </a:lnTo>
                                <a:lnTo>
                                  <a:pt x="47" y="19"/>
                                </a:lnTo>
                                <a:lnTo>
                                  <a:pt x="47" y="66"/>
                                </a:lnTo>
                                <a:lnTo>
                                  <a:pt x="57" y="109"/>
                                </a:lnTo>
                                <a:lnTo>
                                  <a:pt x="63" y="118"/>
                                </a:lnTo>
                                <a:lnTo>
                                  <a:pt x="65" y="128"/>
                                </a:lnTo>
                                <a:lnTo>
                                  <a:pt x="64" y="139"/>
                                </a:lnTo>
                                <a:close/>
                              </a:path>
                            </a:pathLst>
                          </a:custGeom>
                          <a:solidFill>
                            <a:srgbClr val="FFFFFF"/>
                          </a:solidFill>
                          <a:ln>
                            <a:noFill/>
                          </a:ln>
                        </wps:spPr>
                        <wps:bodyPr rot="0" vert="horz" wrap="square" lIns="91440" tIns="45720" rIns="91440" bIns="45720" anchor="t" anchorCtr="0" upright="1">
                          <a:noAutofit/>
                        </wps:bodyPr>
                      </wps:wsp>
                      <wps:wsp>
                        <wps:cNvPr id="166" name="Freeform 167"/>
                        <wps:cNvSpPr>
                          <a:spLocks/>
                        </wps:cNvSpPr>
                        <wps:spPr bwMode="auto">
                          <a:xfrm>
                            <a:off x="105" y="453"/>
                            <a:ext cx="38" cy="32"/>
                          </a:xfrm>
                          <a:custGeom>
                            <a:avLst/>
                            <a:gdLst>
                              <a:gd name="T0" fmla="*/ 110 w 150"/>
                              <a:gd name="T1" fmla="*/ 62 h 125"/>
                              <a:gd name="T2" fmla="*/ 131 w 150"/>
                              <a:gd name="T3" fmla="*/ 73 h 125"/>
                              <a:gd name="T4" fmla="*/ 150 w 150"/>
                              <a:gd name="T5" fmla="*/ 93 h 125"/>
                              <a:gd name="T6" fmla="*/ 143 w 150"/>
                              <a:gd name="T7" fmla="*/ 125 h 125"/>
                              <a:gd name="T8" fmla="*/ 143 w 150"/>
                              <a:gd name="T9" fmla="*/ 125 h 125"/>
                              <a:gd name="T10" fmla="*/ 107 w 150"/>
                              <a:gd name="T11" fmla="*/ 112 h 125"/>
                              <a:gd name="T12" fmla="*/ 40 w 150"/>
                              <a:gd name="T13" fmla="*/ 87 h 125"/>
                              <a:gd name="T14" fmla="*/ 5 w 150"/>
                              <a:gd name="T15" fmla="*/ 73 h 125"/>
                              <a:gd name="T16" fmla="*/ 5 w 150"/>
                              <a:gd name="T17" fmla="*/ 73 h 125"/>
                              <a:gd name="T18" fmla="*/ 3 w 150"/>
                              <a:gd name="T19" fmla="*/ 61 h 125"/>
                              <a:gd name="T20" fmla="*/ 1 w 150"/>
                              <a:gd name="T21" fmla="*/ 40 h 125"/>
                              <a:gd name="T22" fmla="*/ 0 w 150"/>
                              <a:gd name="T23" fmla="*/ 28 h 125"/>
                              <a:gd name="T24" fmla="*/ 0 w 150"/>
                              <a:gd name="T25" fmla="*/ 28 h 125"/>
                              <a:gd name="T26" fmla="*/ 5 w 150"/>
                              <a:gd name="T27" fmla="*/ 21 h 125"/>
                              <a:gd name="T28" fmla="*/ 14 w 150"/>
                              <a:gd name="T29" fmla="*/ 8 h 125"/>
                              <a:gd name="T30" fmla="*/ 20 w 150"/>
                              <a:gd name="T31" fmla="*/ 0 h 125"/>
                              <a:gd name="T32" fmla="*/ 20 w 150"/>
                              <a:gd name="T33" fmla="*/ 0 h 125"/>
                              <a:gd name="T34" fmla="*/ 40 w 150"/>
                              <a:gd name="T35" fmla="*/ 30 h 125"/>
                              <a:gd name="T36" fmla="*/ 77 w 150"/>
                              <a:gd name="T37" fmla="*/ 45 h 125"/>
                              <a:gd name="T38" fmla="*/ 110 w 150"/>
                              <a:gd name="T39" fmla="*/ 62 h 125"/>
                              <a:gd name="T40" fmla="*/ 110 w 150"/>
                              <a:gd name="T41" fmla="*/ 62 h 125"/>
                              <a:gd name="T42" fmla="*/ 110 w 150"/>
                              <a:gd name="T43" fmla="*/ 62 h 1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50" h="125">
                                <a:moveTo>
                                  <a:pt x="110" y="62"/>
                                </a:moveTo>
                                <a:lnTo>
                                  <a:pt x="131" y="73"/>
                                </a:lnTo>
                                <a:lnTo>
                                  <a:pt x="150" y="93"/>
                                </a:lnTo>
                                <a:lnTo>
                                  <a:pt x="143" y="125"/>
                                </a:lnTo>
                                <a:lnTo>
                                  <a:pt x="107" y="112"/>
                                </a:lnTo>
                                <a:lnTo>
                                  <a:pt x="40" y="87"/>
                                </a:lnTo>
                                <a:lnTo>
                                  <a:pt x="5" y="73"/>
                                </a:lnTo>
                                <a:lnTo>
                                  <a:pt x="3" y="61"/>
                                </a:lnTo>
                                <a:lnTo>
                                  <a:pt x="1" y="40"/>
                                </a:lnTo>
                                <a:lnTo>
                                  <a:pt x="0" y="28"/>
                                </a:lnTo>
                                <a:lnTo>
                                  <a:pt x="5" y="21"/>
                                </a:lnTo>
                                <a:lnTo>
                                  <a:pt x="14" y="8"/>
                                </a:lnTo>
                                <a:lnTo>
                                  <a:pt x="20" y="0"/>
                                </a:lnTo>
                                <a:lnTo>
                                  <a:pt x="40" y="30"/>
                                </a:lnTo>
                                <a:lnTo>
                                  <a:pt x="77" y="45"/>
                                </a:lnTo>
                                <a:lnTo>
                                  <a:pt x="110" y="62"/>
                                </a:lnTo>
                                <a:close/>
                              </a:path>
                            </a:pathLst>
                          </a:custGeom>
                          <a:solidFill>
                            <a:srgbClr val="FFFFFF"/>
                          </a:solidFill>
                          <a:ln>
                            <a:noFill/>
                          </a:ln>
                        </wps:spPr>
                        <wps:bodyPr rot="0" vert="horz" wrap="square" lIns="91440" tIns="45720" rIns="91440" bIns="45720" anchor="t" anchorCtr="0" upright="1">
                          <a:noAutofit/>
                        </wps:bodyPr>
                      </wps:wsp>
                      <wps:wsp>
                        <wps:cNvPr id="167" name="Freeform 168"/>
                        <wps:cNvSpPr>
                          <a:spLocks/>
                        </wps:cNvSpPr>
                        <wps:spPr bwMode="auto">
                          <a:xfrm>
                            <a:off x="694" y="471"/>
                            <a:ext cx="95" cy="123"/>
                          </a:xfrm>
                          <a:custGeom>
                            <a:avLst/>
                            <a:gdLst>
                              <a:gd name="T0" fmla="*/ 202 w 379"/>
                              <a:gd name="T1" fmla="*/ 30 h 489"/>
                              <a:gd name="T2" fmla="*/ 233 w 379"/>
                              <a:gd name="T3" fmla="*/ 25 h 489"/>
                              <a:gd name="T4" fmla="*/ 243 w 379"/>
                              <a:gd name="T5" fmla="*/ 7 h 489"/>
                              <a:gd name="T6" fmla="*/ 256 w 379"/>
                              <a:gd name="T7" fmla="*/ 58 h 489"/>
                              <a:gd name="T8" fmla="*/ 212 w 379"/>
                              <a:gd name="T9" fmla="*/ 70 h 489"/>
                              <a:gd name="T10" fmla="*/ 231 w 379"/>
                              <a:gd name="T11" fmla="*/ 118 h 489"/>
                              <a:gd name="T12" fmla="*/ 276 w 379"/>
                              <a:gd name="T13" fmla="*/ 132 h 489"/>
                              <a:gd name="T14" fmla="*/ 291 w 379"/>
                              <a:gd name="T15" fmla="*/ 95 h 489"/>
                              <a:gd name="T16" fmla="*/ 319 w 379"/>
                              <a:gd name="T17" fmla="*/ 133 h 489"/>
                              <a:gd name="T18" fmla="*/ 302 w 379"/>
                              <a:gd name="T19" fmla="*/ 168 h 489"/>
                              <a:gd name="T20" fmla="*/ 273 w 379"/>
                              <a:gd name="T21" fmla="*/ 172 h 489"/>
                              <a:gd name="T22" fmla="*/ 301 w 379"/>
                              <a:gd name="T23" fmla="*/ 226 h 489"/>
                              <a:gd name="T24" fmla="*/ 346 w 379"/>
                              <a:gd name="T25" fmla="*/ 221 h 489"/>
                              <a:gd name="T26" fmla="*/ 349 w 379"/>
                              <a:gd name="T27" fmla="*/ 195 h 489"/>
                              <a:gd name="T28" fmla="*/ 355 w 379"/>
                              <a:gd name="T29" fmla="*/ 190 h 489"/>
                              <a:gd name="T30" fmla="*/ 367 w 379"/>
                              <a:gd name="T31" fmla="*/ 248 h 489"/>
                              <a:gd name="T32" fmla="*/ 339 w 379"/>
                              <a:gd name="T33" fmla="*/ 251 h 489"/>
                              <a:gd name="T34" fmla="*/ 347 w 379"/>
                              <a:gd name="T35" fmla="*/ 294 h 489"/>
                              <a:gd name="T36" fmla="*/ 377 w 379"/>
                              <a:gd name="T37" fmla="*/ 384 h 489"/>
                              <a:gd name="T38" fmla="*/ 379 w 379"/>
                              <a:gd name="T39" fmla="*/ 484 h 489"/>
                              <a:gd name="T40" fmla="*/ 339 w 379"/>
                              <a:gd name="T41" fmla="*/ 415 h 489"/>
                              <a:gd name="T42" fmla="*/ 246 w 379"/>
                              <a:gd name="T43" fmla="*/ 257 h 489"/>
                              <a:gd name="T44" fmla="*/ 189 w 379"/>
                              <a:gd name="T45" fmla="*/ 168 h 489"/>
                              <a:gd name="T46" fmla="*/ 106 w 379"/>
                              <a:gd name="T47" fmla="*/ 307 h 489"/>
                              <a:gd name="T48" fmla="*/ 26 w 379"/>
                              <a:gd name="T49" fmla="*/ 448 h 489"/>
                              <a:gd name="T50" fmla="*/ 0 w 379"/>
                              <a:gd name="T51" fmla="*/ 464 h 489"/>
                              <a:gd name="T52" fmla="*/ 0 w 379"/>
                              <a:gd name="T53" fmla="*/ 384 h 489"/>
                              <a:gd name="T54" fmla="*/ 63 w 379"/>
                              <a:gd name="T55" fmla="*/ 248 h 489"/>
                              <a:gd name="T56" fmla="*/ 21 w 379"/>
                              <a:gd name="T57" fmla="*/ 236 h 489"/>
                              <a:gd name="T58" fmla="*/ 14 w 379"/>
                              <a:gd name="T59" fmla="*/ 205 h 489"/>
                              <a:gd name="T60" fmla="*/ 24 w 379"/>
                              <a:gd name="T61" fmla="*/ 175 h 489"/>
                              <a:gd name="T62" fmla="*/ 45 w 379"/>
                              <a:gd name="T63" fmla="*/ 204 h 489"/>
                              <a:gd name="T64" fmla="*/ 46 w 379"/>
                              <a:gd name="T65" fmla="*/ 213 h 489"/>
                              <a:gd name="T66" fmla="*/ 62 w 379"/>
                              <a:gd name="T67" fmla="*/ 210 h 489"/>
                              <a:gd name="T68" fmla="*/ 88 w 379"/>
                              <a:gd name="T69" fmla="*/ 214 h 489"/>
                              <a:gd name="T70" fmla="*/ 109 w 379"/>
                              <a:gd name="T71" fmla="*/ 158 h 489"/>
                              <a:gd name="T72" fmla="*/ 72 w 379"/>
                              <a:gd name="T73" fmla="*/ 143 h 489"/>
                              <a:gd name="T74" fmla="*/ 65 w 379"/>
                              <a:gd name="T75" fmla="*/ 113 h 489"/>
                              <a:gd name="T76" fmla="*/ 78 w 379"/>
                              <a:gd name="T77" fmla="*/ 92 h 489"/>
                              <a:gd name="T78" fmla="*/ 121 w 379"/>
                              <a:gd name="T79" fmla="*/ 124 h 489"/>
                              <a:gd name="T80" fmla="*/ 151 w 379"/>
                              <a:gd name="T81" fmla="*/ 101 h 489"/>
                              <a:gd name="T82" fmla="*/ 150 w 379"/>
                              <a:gd name="T83" fmla="*/ 65 h 489"/>
                              <a:gd name="T84" fmla="*/ 106 w 379"/>
                              <a:gd name="T85" fmla="*/ 48 h 489"/>
                              <a:gd name="T86" fmla="*/ 127 w 379"/>
                              <a:gd name="T87" fmla="*/ 0 h 489"/>
                              <a:gd name="T88" fmla="*/ 137 w 379"/>
                              <a:gd name="T89" fmla="*/ 19 h 489"/>
                              <a:gd name="T90" fmla="*/ 148 w 379"/>
                              <a:gd name="T91" fmla="*/ 29 h 4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379" h="489">
                                <a:moveTo>
                                  <a:pt x="148" y="29"/>
                                </a:moveTo>
                                <a:lnTo>
                                  <a:pt x="173" y="30"/>
                                </a:lnTo>
                                <a:lnTo>
                                  <a:pt x="202" y="30"/>
                                </a:lnTo>
                                <a:lnTo>
                                  <a:pt x="228" y="34"/>
                                </a:lnTo>
                                <a:lnTo>
                                  <a:pt x="233" y="25"/>
                                </a:lnTo>
                                <a:lnTo>
                                  <a:pt x="233" y="12"/>
                                </a:lnTo>
                                <a:lnTo>
                                  <a:pt x="243" y="7"/>
                                </a:lnTo>
                                <a:lnTo>
                                  <a:pt x="256" y="20"/>
                                </a:lnTo>
                                <a:lnTo>
                                  <a:pt x="265" y="39"/>
                                </a:lnTo>
                                <a:lnTo>
                                  <a:pt x="256" y="58"/>
                                </a:lnTo>
                                <a:lnTo>
                                  <a:pt x="235" y="66"/>
                                </a:lnTo>
                                <a:lnTo>
                                  <a:pt x="212" y="70"/>
                                </a:lnTo>
                                <a:lnTo>
                                  <a:pt x="214" y="95"/>
                                </a:lnTo>
                                <a:lnTo>
                                  <a:pt x="231" y="118"/>
                                </a:lnTo>
                                <a:lnTo>
                                  <a:pt x="254" y="123"/>
                                </a:lnTo>
                                <a:lnTo>
                                  <a:pt x="276" y="132"/>
                                </a:lnTo>
                                <a:lnTo>
                                  <a:pt x="282" y="119"/>
                                </a:lnTo>
                                <a:lnTo>
                                  <a:pt x="283" y="107"/>
                                </a:lnTo>
                                <a:lnTo>
                                  <a:pt x="291" y="95"/>
                                </a:lnTo>
                                <a:lnTo>
                                  <a:pt x="303" y="114"/>
                                </a:lnTo>
                                <a:lnTo>
                                  <a:pt x="319" y="133"/>
                                </a:lnTo>
                                <a:lnTo>
                                  <a:pt x="315" y="158"/>
                                </a:lnTo>
                                <a:lnTo>
                                  <a:pt x="302" y="168"/>
                                </a:lnTo>
                                <a:lnTo>
                                  <a:pt x="287" y="168"/>
                                </a:lnTo>
                                <a:lnTo>
                                  <a:pt x="273" y="172"/>
                                </a:lnTo>
                                <a:lnTo>
                                  <a:pt x="280" y="192"/>
                                </a:lnTo>
                                <a:lnTo>
                                  <a:pt x="288" y="210"/>
                                </a:lnTo>
                                <a:lnTo>
                                  <a:pt x="301" y="226"/>
                                </a:lnTo>
                                <a:lnTo>
                                  <a:pt x="324" y="217"/>
                                </a:lnTo>
                                <a:lnTo>
                                  <a:pt x="346" y="221"/>
                                </a:lnTo>
                                <a:lnTo>
                                  <a:pt x="348" y="196"/>
                                </a:lnTo>
                                <a:lnTo>
                                  <a:pt x="349" y="195"/>
                                </a:lnTo>
                                <a:lnTo>
                                  <a:pt x="353" y="191"/>
                                </a:lnTo>
                                <a:lnTo>
                                  <a:pt x="355" y="190"/>
                                </a:lnTo>
                                <a:lnTo>
                                  <a:pt x="372" y="205"/>
                                </a:lnTo>
                                <a:lnTo>
                                  <a:pt x="375" y="227"/>
                                </a:lnTo>
                                <a:lnTo>
                                  <a:pt x="367" y="248"/>
                                </a:lnTo>
                                <a:lnTo>
                                  <a:pt x="353" y="251"/>
                                </a:lnTo>
                                <a:lnTo>
                                  <a:pt x="339" y="251"/>
                                </a:lnTo>
                                <a:lnTo>
                                  <a:pt x="327" y="252"/>
                                </a:lnTo>
                                <a:lnTo>
                                  <a:pt x="347" y="294"/>
                                </a:lnTo>
                                <a:lnTo>
                                  <a:pt x="368" y="331"/>
                                </a:lnTo>
                                <a:lnTo>
                                  <a:pt x="377" y="384"/>
                                </a:lnTo>
                                <a:lnTo>
                                  <a:pt x="378" y="414"/>
                                </a:lnTo>
                                <a:lnTo>
                                  <a:pt x="379" y="461"/>
                                </a:lnTo>
                                <a:lnTo>
                                  <a:pt x="379" y="484"/>
                                </a:lnTo>
                                <a:lnTo>
                                  <a:pt x="363" y="456"/>
                                </a:lnTo>
                                <a:lnTo>
                                  <a:pt x="339" y="415"/>
                                </a:lnTo>
                                <a:lnTo>
                                  <a:pt x="311" y="365"/>
                                </a:lnTo>
                                <a:lnTo>
                                  <a:pt x="279" y="311"/>
                                </a:lnTo>
                                <a:lnTo>
                                  <a:pt x="246" y="257"/>
                                </a:lnTo>
                                <a:lnTo>
                                  <a:pt x="216" y="207"/>
                                </a:lnTo>
                                <a:lnTo>
                                  <a:pt x="189" y="168"/>
                                </a:lnTo>
                                <a:lnTo>
                                  <a:pt x="161" y="213"/>
                                </a:lnTo>
                                <a:lnTo>
                                  <a:pt x="134" y="259"/>
                                </a:lnTo>
                                <a:lnTo>
                                  <a:pt x="106" y="307"/>
                                </a:lnTo>
                                <a:lnTo>
                                  <a:pt x="79" y="356"/>
                                </a:lnTo>
                                <a:lnTo>
                                  <a:pt x="51" y="402"/>
                                </a:lnTo>
                                <a:lnTo>
                                  <a:pt x="26" y="448"/>
                                </a:lnTo>
                                <a:lnTo>
                                  <a:pt x="2" y="489"/>
                                </a:lnTo>
                                <a:lnTo>
                                  <a:pt x="0" y="464"/>
                                </a:lnTo>
                                <a:lnTo>
                                  <a:pt x="2" y="409"/>
                                </a:lnTo>
                                <a:lnTo>
                                  <a:pt x="0" y="384"/>
                                </a:lnTo>
                                <a:lnTo>
                                  <a:pt x="21" y="338"/>
                                </a:lnTo>
                                <a:lnTo>
                                  <a:pt x="46" y="296"/>
                                </a:lnTo>
                                <a:lnTo>
                                  <a:pt x="63" y="248"/>
                                </a:lnTo>
                                <a:lnTo>
                                  <a:pt x="41" y="244"/>
                                </a:lnTo>
                                <a:lnTo>
                                  <a:pt x="21" y="236"/>
                                </a:lnTo>
                                <a:lnTo>
                                  <a:pt x="10" y="216"/>
                                </a:lnTo>
                                <a:lnTo>
                                  <a:pt x="14" y="205"/>
                                </a:lnTo>
                                <a:lnTo>
                                  <a:pt x="21" y="186"/>
                                </a:lnTo>
                                <a:lnTo>
                                  <a:pt x="24" y="175"/>
                                </a:lnTo>
                                <a:lnTo>
                                  <a:pt x="36" y="182"/>
                                </a:lnTo>
                                <a:lnTo>
                                  <a:pt x="44" y="191"/>
                                </a:lnTo>
                                <a:lnTo>
                                  <a:pt x="45" y="204"/>
                                </a:lnTo>
                                <a:lnTo>
                                  <a:pt x="44" y="209"/>
                                </a:lnTo>
                                <a:lnTo>
                                  <a:pt x="46" y="213"/>
                                </a:lnTo>
                                <a:lnTo>
                                  <a:pt x="49" y="214"/>
                                </a:lnTo>
                                <a:lnTo>
                                  <a:pt x="62" y="210"/>
                                </a:lnTo>
                                <a:lnTo>
                                  <a:pt x="74" y="209"/>
                                </a:lnTo>
                                <a:lnTo>
                                  <a:pt x="88" y="214"/>
                                </a:lnTo>
                                <a:lnTo>
                                  <a:pt x="101" y="200"/>
                                </a:lnTo>
                                <a:lnTo>
                                  <a:pt x="112" y="180"/>
                                </a:lnTo>
                                <a:lnTo>
                                  <a:pt x="109" y="158"/>
                                </a:lnTo>
                                <a:lnTo>
                                  <a:pt x="90" y="153"/>
                                </a:lnTo>
                                <a:lnTo>
                                  <a:pt x="72" y="143"/>
                                </a:lnTo>
                                <a:lnTo>
                                  <a:pt x="61" y="126"/>
                                </a:lnTo>
                                <a:lnTo>
                                  <a:pt x="65" y="113"/>
                                </a:lnTo>
                                <a:lnTo>
                                  <a:pt x="73" y="102"/>
                                </a:lnTo>
                                <a:lnTo>
                                  <a:pt x="78" y="92"/>
                                </a:lnTo>
                                <a:lnTo>
                                  <a:pt x="91" y="109"/>
                                </a:lnTo>
                                <a:lnTo>
                                  <a:pt x="100" y="124"/>
                                </a:lnTo>
                                <a:lnTo>
                                  <a:pt x="121" y="124"/>
                                </a:lnTo>
                                <a:lnTo>
                                  <a:pt x="140" y="123"/>
                                </a:lnTo>
                                <a:lnTo>
                                  <a:pt x="151" y="101"/>
                                </a:lnTo>
                                <a:lnTo>
                                  <a:pt x="165" y="82"/>
                                </a:lnTo>
                                <a:lnTo>
                                  <a:pt x="150" y="65"/>
                                </a:lnTo>
                                <a:lnTo>
                                  <a:pt x="125" y="65"/>
                                </a:lnTo>
                                <a:lnTo>
                                  <a:pt x="106" y="48"/>
                                </a:lnTo>
                                <a:lnTo>
                                  <a:pt x="109" y="31"/>
                                </a:lnTo>
                                <a:lnTo>
                                  <a:pt x="118" y="16"/>
                                </a:lnTo>
                                <a:lnTo>
                                  <a:pt x="127" y="0"/>
                                </a:lnTo>
                                <a:lnTo>
                                  <a:pt x="136" y="8"/>
                                </a:lnTo>
                                <a:lnTo>
                                  <a:pt x="137" y="19"/>
                                </a:lnTo>
                                <a:lnTo>
                                  <a:pt x="141" y="29"/>
                                </a:lnTo>
                                <a:lnTo>
                                  <a:pt x="148" y="29"/>
                                </a:lnTo>
                                <a:close/>
                              </a:path>
                            </a:pathLst>
                          </a:custGeom>
                          <a:solidFill>
                            <a:srgbClr val="FFFFFF"/>
                          </a:solidFill>
                          <a:ln>
                            <a:noFill/>
                          </a:ln>
                        </wps:spPr>
                        <wps:bodyPr rot="0" vert="horz" wrap="square" lIns="91440" tIns="45720" rIns="91440" bIns="45720" anchor="t" anchorCtr="0" upright="1">
                          <a:noAutofit/>
                        </wps:bodyPr>
                      </wps:wsp>
                      <wps:wsp>
                        <wps:cNvPr id="168" name="Freeform 169"/>
                        <wps:cNvSpPr>
                          <a:spLocks/>
                        </wps:cNvSpPr>
                        <wps:spPr bwMode="auto">
                          <a:xfrm>
                            <a:off x="152" y="477"/>
                            <a:ext cx="9" cy="19"/>
                          </a:xfrm>
                          <a:custGeom>
                            <a:avLst/>
                            <a:gdLst>
                              <a:gd name="T0" fmla="*/ 33 w 33"/>
                              <a:gd name="T1" fmla="*/ 7 h 79"/>
                              <a:gd name="T2" fmla="*/ 31 w 33"/>
                              <a:gd name="T3" fmla="*/ 27 h 79"/>
                              <a:gd name="T4" fmla="*/ 32 w 33"/>
                              <a:gd name="T5" fmla="*/ 60 h 79"/>
                              <a:gd name="T6" fmla="*/ 28 w 33"/>
                              <a:gd name="T7" fmla="*/ 79 h 79"/>
                              <a:gd name="T8" fmla="*/ 28 w 33"/>
                              <a:gd name="T9" fmla="*/ 79 h 79"/>
                              <a:gd name="T10" fmla="*/ 18 w 33"/>
                              <a:gd name="T11" fmla="*/ 59 h 79"/>
                              <a:gd name="T12" fmla="*/ 6 w 33"/>
                              <a:gd name="T13" fmla="*/ 24 h 79"/>
                              <a:gd name="T14" fmla="*/ 0 w 33"/>
                              <a:gd name="T15" fmla="*/ 0 h 79"/>
                              <a:gd name="T16" fmla="*/ 0 w 33"/>
                              <a:gd name="T17" fmla="*/ 0 h 79"/>
                              <a:gd name="T18" fmla="*/ 10 w 33"/>
                              <a:gd name="T19" fmla="*/ 2 h 79"/>
                              <a:gd name="T20" fmla="*/ 23 w 33"/>
                              <a:gd name="T21" fmla="*/ 4 h 79"/>
                              <a:gd name="T22" fmla="*/ 33 w 33"/>
                              <a:gd name="T23" fmla="*/ 7 h 79"/>
                              <a:gd name="T24" fmla="*/ 33 w 33"/>
                              <a:gd name="T25" fmla="*/ 7 h 79"/>
                              <a:gd name="T26" fmla="*/ 33 w 33"/>
                              <a:gd name="T27" fmla="*/ 7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3" h="79">
                                <a:moveTo>
                                  <a:pt x="33" y="7"/>
                                </a:moveTo>
                                <a:lnTo>
                                  <a:pt x="31" y="27"/>
                                </a:lnTo>
                                <a:lnTo>
                                  <a:pt x="32" y="60"/>
                                </a:lnTo>
                                <a:lnTo>
                                  <a:pt x="28" y="79"/>
                                </a:lnTo>
                                <a:lnTo>
                                  <a:pt x="18" y="59"/>
                                </a:lnTo>
                                <a:lnTo>
                                  <a:pt x="6" y="24"/>
                                </a:lnTo>
                                <a:lnTo>
                                  <a:pt x="0" y="0"/>
                                </a:lnTo>
                                <a:lnTo>
                                  <a:pt x="10" y="2"/>
                                </a:lnTo>
                                <a:lnTo>
                                  <a:pt x="23" y="4"/>
                                </a:lnTo>
                                <a:lnTo>
                                  <a:pt x="33" y="7"/>
                                </a:lnTo>
                                <a:close/>
                              </a:path>
                            </a:pathLst>
                          </a:custGeom>
                          <a:solidFill>
                            <a:srgbClr val="FFFFFF"/>
                          </a:solidFill>
                          <a:ln>
                            <a:noFill/>
                          </a:ln>
                        </wps:spPr>
                        <wps:bodyPr rot="0" vert="horz" wrap="square" lIns="91440" tIns="45720" rIns="91440" bIns="45720" anchor="t" anchorCtr="0" upright="1">
                          <a:noAutofit/>
                        </wps:bodyPr>
                      </wps:wsp>
                      <wps:wsp>
                        <wps:cNvPr id="169" name="Freeform 170"/>
                        <wps:cNvSpPr>
                          <a:spLocks/>
                        </wps:cNvSpPr>
                        <wps:spPr bwMode="auto">
                          <a:xfrm>
                            <a:off x="86" y="513"/>
                            <a:ext cx="19" cy="11"/>
                          </a:xfrm>
                          <a:custGeom>
                            <a:avLst/>
                            <a:gdLst>
                              <a:gd name="T0" fmla="*/ 72 w 76"/>
                              <a:gd name="T1" fmla="*/ 47 h 47"/>
                              <a:gd name="T2" fmla="*/ 48 w 76"/>
                              <a:gd name="T3" fmla="*/ 44 h 47"/>
                              <a:gd name="T4" fmla="*/ 22 w 76"/>
                              <a:gd name="T5" fmla="*/ 37 h 47"/>
                              <a:gd name="T6" fmla="*/ 1 w 76"/>
                              <a:gd name="T7" fmla="*/ 28 h 47"/>
                              <a:gd name="T8" fmla="*/ 1 w 76"/>
                              <a:gd name="T9" fmla="*/ 28 h 47"/>
                              <a:gd name="T10" fmla="*/ 0 w 76"/>
                              <a:gd name="T11" fmla="*/ 26 h 47"/>
                              <a:gd name="T12" fmla="*/ 0 w 76"/>
                              <a:gd name="T13" fmla="*/ 24 h 47"/>
                              <a:gd name="T14" fmla="*/ 0 w 76"/>
                              <a:gd name="T15" fmla="*/ 21 h 47"/>
                              <a:gd name="T16" fmla="*/ 0 w 76"/>
                              <a:gd name="T17" fmla="*/ 21 h 47"/>
                              <a:gd name="T18" fmla="*/ 26 w 76"/>
                              <a:gd name="T19" fmla="*/ 0 h 47"/>
                              <a:gd name="T20" fmla="*/ 63 w 76"/>
                              <a:gd name="T21" fmla="*/ 18 h 47"/>
                              <a:gd name="T22" fmla="*/ 76 w 76"/>
                              <a:gd name="T23" fmla="*/ 41 h 47"/>
                              <a:gd name="T24" fmla="*/ 76 w 76"/>
                              <a:gd name="T25" fmla="*/ 41 h 47"/>
                              <a:gd name="T26" fmla="*/ 75 w 76"/>
                              <a:gd name="T27" fmla="*/ 43 h 47"/>
                              <a:gd name="T28" fmla="*/ 74 w 76"/>
                              <a:gd name="T29" fmla="*/ 46 h 47"/>
                              <a:gd name="T30" fmla="*/ 72 w 76"/>
                              <a:gd name="T31" fmla="*/ 47 h 47"/>
                              <a:gd name="T32" fmla="*/ 72 w 76"/>
                              <a:gd name="T33" fmla="*/ 47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6" h="47">
                                <a:moveTo>
                                  <a:pt x="72" y="47"/>
                                </a:moveTo>
                                <a:lnTo>
                                  <a:pt x="48" y="44"/>
                                </a:lnTo>
                                <a:lnTo>
                                  <a:pt x="22" y="37"/>
                                </a:lnTo>
                                <a:lnTo>
                                  <a:pt x="1" y="28"/>
                                </a:lnTo>
                                <a:lnTo>
                                  <a:pt x="0" y="26"/>
                                </a:lnTo>
                                <a:lnTo>
                                  <a:pt x="0" y="24"/>
                                </a:lnTo>
                                <a:lnTo>
                                  <a:pt x="0" y="21"/>
                                </a:lnTo>
                                <a:lnTo>
                                  <a:pt x="26" y="0"/>
                                </a:lnTo>
                                <a:lnTo>
                                  <a:pt x="63" y="18"/>
                                </a:lnTo>
                                <a:lnTo>
                                  <a:pt x="76" y="41"/>
                                </a:lnTo>
                                <a:lnTo>
                                  <a:pt x="75" y="43"/>
                                </a:lnTo>
                                <a:lnTo>
                                  <a:pt x="74" y="46"/>
                                </a:lnTo>
                                <a:lnTo>
                                  <a:pt x="72" y="47"/>
                                </a:lnTo>
                                <a:close/>
                              </a:path>
                            </a:pathLst>
                          </a:custGeom>
                          <a:solidFill>
                            <a:srgbClr val="FFFFFF"/>
                          </a:solidFill>
                          <a:ln>
                            <a:noFill/>
                          </a:ln>
                        </wps:spPr>
                        <wps:bodyPr rot="0" vert="horz" wrap="square" lIns="91440" tIns="45720" rIns="91440" bIns="45720" anchor="t" anchorCtr="0" upright="1">
                          <a:noAutofit/>
                        </wps:bodyPr>
                      </wps:wsp>
                      <wps:wsp>
                        <wps:cNvPr id="170" name="Freeform 171"/>
                        <wps:cNvSpPr>
                          <a:spLocks/>
                        </wps:cNvSpPr>
                        <wps:spPr bwMode="auto">
                          <a:xfrm>
                            <a:off x="1237" y="538"/>
                            <a:ext cx="95" cy="515"/>
                          </a:xfrm>
                          <a:custGeom>
                            <a:avLst/>
                            <a:gdLst>
                              <a:gd name="T0" fmla="*/ 1 w 381"/>
                              <a:gd name="T1" fmla="*/ 2024 h 2060"/>
                              <a:gd name="T2" fmla="*/ 6 w 381"/>
                              <a:gd name="T3" fmla="*/ 1870 h 2060"/>
                              <a:gd name="T4" fmla="*/ 6 w 381"/>
                              <a:gd name="T5" fmla="*/ 1835 h 2060"/>
                              <a:gd name="T6" fmla="*/ 6 w 381"/>
                              <a:gd name="T7" fmla="*/ 1803 h 2060"/>
                              <a:gd name="T8" fmla="*/ 6 w 381"/>
                              <a:gd name="T9" fmla="*/ 1784 h 2060"/>
                              <a:gd name="T10" fmla="*/ 31 w 381"/>
                              <a:gd name="T11" fmla="*/ 1672 h 2060"/>
                              <a:gd name="T12" fmla="*/ 60 w 381"/>
                              <a:gd name="T13" fmla="*/ 1625 h 2060"/>
                              <a:gd name="T14" fmla="*/ 148 w 381"/>
                              <a:gd name="T15" fmla="*/ 1584 h 2060"/>
                              <a:gd name="T16" fmla="*/ 198 w 381"/>
                              <a:gd name="T17" fmla="*/ 1587 h 2060"/>
                              <a:gd name="T18" fmla="*/ 205 w 381"/>
                              <a:gd name="T19" fmla="*/ 1520 h 2060"/>
                              <a:gd name="T20" fmla="*/ 208 w 381"/>
                              <a:gd name="T21" fmla="*/ 1481 h 2060"/>
                              <a:gd name="T22" fmla="*/ 270 w 381"/>
                              <a:gd name="T23" fmla="*/ 1396 h 2060"/>
                              <a:gd name="T24" fmla="*/ 306 w 381"/>
                              <a:gd name="T25" fmla="*/ 1357 h 2060"/>
                              <a:gd name="T26" fmla="*/ 298 w 381"/>
                              <a:gd name="T27" fmla="*/ 1331 h 2060"/>
                              <a:gd name="T28" fmla="*/ 288 w 381"/>
                              <a:gd name="T29" fmla="*/ 1321 h 2060"/>
                              <a:gd name="T30" fmla="*/ 288 w 381"/>
                              <a:gd name="T31" fmla="*/ 1218 h 2060"/>
                              <a:gd name="T32" fmla="*/ 306 w 381"/>
                              <a:gd name="T33" fmla="*/ 1178 h 2060"/>
                              <a:gd name="T34" fmla="*/ 296 w 381"/>
                              <a:gd name="T35" fmla="*/ 1147 h 2060"/>
                              <a:gd name="T36" fmla="*/ 286 w 381"/>
                              <a:gd name="T37" fmla="*/ 1134 h 2060"/>
                              <a:gd name="T38" fmla="*/ 283 w 381"/>
                              <a:gd name="T39" fmla="*/ 1051 h 2060"/>
                              <a:gd name="T40" fmla="*/ 281 w 381"/>
                              <a:gd name="T41" fmla="*/ 967 h 2060"/>
                              <a:gd name="T42" fmla="*/ 281 w 381"/>
                              <a:gd name="T43" fmla="*/ 882 h 2060"/>
                              <a:gd name="T44" fmla="*/ 282 w 381"/>
                              <a:gd name="T45" fmla="*/ 793 h 2060"/>
                              <a:gd name="T46" fmla="*/ 284 w 381"/>
                              <a:gd name="T47" fmla="*/ 704 h 2060"/>
                              <a:gd name="T48" fmla="*/ 285 w 381"/>
                              <a:gd name="T49" fmla="*/ 613 h 2060"/>
                              <a:gd name="T50" fmla="*/ 286 w 381"/>
                              <a:gd name="T51" fmla="*/ 523 h 2060"/>
                              <a:gd name="T52" fmla="*/ 286 w 381"/>
                              <a:gd name="T53" fmla="*/ 432 h 2060"/>
                              <a:gd name="T54" fmla="*/ 284 w 381"/>
                              <a:gd name="T55" fmla="*/ 342 h 2060"/>
                              <a:gd name="T56" fmla="*/ 279 w 381"/>
                              <a:gd name="T57" fmla="*/ 253 h 2060"/>
                              <a:gd name="T58" fmla="*/ 272 w 381"/>
                              <a:gd name="T59" fmla="*/ 166 h 2060"/>
                              <a:gd name="T60" fmla="*/ 262 w 381"/>
                              <a:gd name="T61" fmla="*/ 81 h 2060"/>
                              <a:gd name="T62" fmla="*/ 247 w 381"/>
                              <a:gd name="T63" fmla="*/ 0 h 2060"/>
                              <a:gd name="T64" fmla="*/ 261 w 381"/>
                              <a:gd name="T65" fmla="*/ 38 h 2060"/>
                              <a:gd name="T66" fmla="*/ 286 w 381"/>
                              <a:gd name="T67" fmla="*/ 117 h 2060"/>
                              <a:gd name="T68" fmla="*/ 308 w 381"/>
                              <a:gd name="T69" fmla="*/ 196 h 2060"/>
                              <a:gd name="T70" fmla="*/ 327 w 381"/>
                              <a:gd name="T71" fmla="*/ 277 h 2060"/>
                              <a:gd name="T72" fmla="*/ 343 w 381"/>
                              <a:gd name="T73" fmla="*/ 358 h 2060"/>
                              <a:gd name="T74" fmla="*/ 356 w 381"/>
                              <a:gd name="T75" fmla="*/ 441 h 2060"/>
                              <a:gd name="T76" fmla="*/ 367 w 381"/>
                              <a:gd name="T77" fmla="*/ 523 h 2060"/>
                              <a:gd name="T78" fmla="*/ 374 w 381"/>
                              <a:gd name="T79" fmla="*/ 606 h 2060"/>
                              <a:gd name="T80" fmla="*/ 378 w 381"/>
                              <a:gd name="T81" fmla="*/ 690 h 2060"/>
                              <a:gd name="T82" fmla="*/ 381 w 381"/>
                              <a:gd name="T83" fmla="*/ 773 h 2060"/>
                              <a:gd name="T84" fmla="*/ 378 w 381"/>
                              <a:gd name="T85" fmla="*/ 855 h 2060"/>
                              <a:gd name="T86" fmla="*/ 375 w 381"/>
                              <a:gd name="T87" fmla="*/ 939 h 2060"/>
                              <a:gd name="T88" fmla="*/ 367 w 381"/>
                              <a:gd name="T89" fmla="*/ 1022 h 2060"/>
                              <a:gd name="T90" fmla="*/ 358 w 381"/>
                              <a:gd name="T91" fmla="*/ 1105 h 2060"/>
                              <a:gd name="T92" fmla="*/ 345 w 381"/>
                              <a:gd name="T93" fmla="*/ 1187 h 2060"/>
                              <a:gd name="T94" fmla="*/ 330 w 381"/>
                              <a:gd name="T95" fmla="*/ 1270 h 2060"/>
                              <a:gd name="T96" fmla="*/ 311 w 381"/>
                              <a:gd name="T97" fmla="*/ 1351 h 2060"/>
                              <a:gd name="T98" fmla="*/ 290 w 381"/>
                              <a:gd name="T99" fmla="*/ 1431 h 2060"/>
                              <a:gd name="T100" fmla="*/ 267 w 381"/>
                              <a:gd name="T101" fmla="*/ 1510 h 2060"/>
                              <a:gd name="T102" fmla="*/ 241 w 381"/>
                              <a:gd name="T103" fmla="*/ 1589 h 2060"/>
                              <a:gd name="T104" fmla="*/ 212 w 381"/>
                              <a:gd name="T105" fmla="*/ 1666 h 2060"/>
                              <a:gd name="T106" fmla="*/ 181 w 381"/>
                              <a:gd name="T107" fmla="*/ 1741 h 2060"/>
                              <a:gd name="T108" fmla="*/ 146 w 381"/>
                              <a:gd name="T109" fmla="*/ 1815 h 2060"/>
                              <a:gd name="T110" fmla="*/ 109 w 381"/>
                              <a:gd name="T111" fmla="*/ 1887 h 2060"/>
                              <a:gd name="T112" fmla="*/ 69 w 381"/>
                              <a:gd name="T113" fmla="*/ 1958 h 2060"/>
                              <a:gd name="T114" fmla="*/ 28 w 381"/>
                              <a:gd name="T115" fmla="*/ 2028 h 2060"/>
                              <a:gd name="T116" fmla="*/ 6 w 381"/>
                              <a:gd name="T117" fmla="*/ 2060 h 2060"/>
                              <a:gd name="T118" fmla="*/ 2 w 381"/>
                              <a:gd name="T119" fmla="*/ 2059 h 2060"/>
                              <a:gd name="T120" fmla="*/ 0 w 381"/>
                              <a:gd name="T121" fmla="*/ 2059 h 20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381" h="2060">
                                <a:moveTo>
                                  <a:pt x="0" y="2059"/>
                                </a:moveTo>
                                <a:lnTo>
                                  <a:pt x="1" y="2024"/>
                                </a:lnTo>
                                <a:lnTo>
                                  <a:pt x="3" y="1946"/>
                                </a:lnTo>
                                <a:lnTo>
                                  <a:pt x="6" y="1870"/>
                                </a:lnTo>
                                <a:lnTo>
                                  <a:pt x="6" y="1835"/>
                                </a:lnTo>
                                <a:lnTo>
                                  <a:pt x="3" y="1820"/>
                                </a:lnTo>
                                <a:lnTo>
                                  <a:pt x="6" y="1803"/>
                                </a:lnTo>
                                <a:lnTo>
                                  <a:pt x="6" y="1784"/>
                                </a:lnTo>
                                <a:lnTo>
                                  <a:pt x="10" y="1724"/>
                                </a:lnTo>
                                <a:lnTo>
                                  <a:pt x="31" y="1672"/>
                                </a:lnTo>
                                <a:lnTo>
                                  <a:pt x="60" y="1625"/>
                                </a:lnTo>
                                <a:lnTo>
                                  <a:pt x="100" y="1600"/>
                                </a:lnTo>
                                <a:lnTo>
                                  <a:pt x="148" y="1584"/>
                                </a:lnTo>
                                <a:lnTo>
                                  <a:pt x="198" y="1587"/>
                                </a:lnTo>
                                <a:lnTo>
                                  <a:pt x="206" y="1556"/>
                                </a:lnTo>
                                <a:lnTo>
                                  <a:pt x="205" y="1520"/>
                                </a:lnTo>
                                <a:lnTo>
                                  <a:pt x="208" y="1481"/>
                                </a:lnTo>
                                <a:lnTo>
                                  <a:pt x="232" y="1434"/>
                                </a:lnTo>
                                <a:lnTo>
                                  <a:pt x="270" y="1396"/>
                                </a:lnTo>
                                <a:lnTo>
                                  <a:pt x="306" y="1357"/>
                                </a:lnTo>
                                <a:lnTo>
                                  <a:pt x="306" y="1342"/>
                                </a:lnTo>
                                <a:lnTo>
                                  <a:pt x="298" y="1331"/>
                                </a:lnTo>
                                <a:lnTo>
                                  <a:pt x="288" y="1321"/>
                                </a:lnTo>
                                <a:lnTo>
                                  <a:pt x="288" y="1270"/>
                                </a:lnTo>
                                <a:lnTo>
                                  <a:pt x="288" y="1218"/>
                                </a:lnTo>
                                <a:lnTo>
                                  <a:pt x="306" y="1178"/>
                                </a:lnTo>
                                <a:lnTo>
                                  <a:pt x="306" y="1160"/>
                                </a:lnTo>
                                <a:lnTo>
                                  <a:pt x="296" y="1147"/>
                                </a:lnTo>
                                <a:lnTo>
                                  <a:pt x="286" y="1134"/>
                                </a:lnTo>
                                <a:lnTo>
                                  <a:pt x="284" y="1093"/>
                                </a:lnTo>
                                <a:lnTo>
                                  <a:pt x="283" y="1051"/>
                                </a:lnTo>
                                <a:lnTo>
                                  <a:pt x="282" y="1010"/>
                                </a:lnTo>
                                <a:lnTo>
                                  <a:pt x="281" y="967"/>
                                </a:lnTo>
                                <a:lnTo>
                                  <a:pt x="281" y="924"/>
                                </a:lnTo>
                                <a:lnTo>
                                  <a:pt x="281" y="882"/>
                                </a:lnTo>
                                <a:lnTo>
                                  <a:pt x="282" y="837"/>
                                </a:lnTo>
                                <a:lnTo>
                                  <a:pt x="282" y="793"/>
                                </a:lnTo>
                                <a:lnTo>
                                  <a:pt x="283" y="749"/>
                                </a:lnTo>
                                <a:lnTo>
                                  <a:pt x="284" y="704"/>
                                </a:lnTo>
                                <a:lnTo>
                                  <a:pt x="285" y="659"/>
                                </a:lnTo>
                                <a:lnTo>
                                  <a:pt x="285" y="613"/>
                                </a:lnTo>
                                <a:lnTo>
                                  <a:pt x="286" y="568"/>
                                </a:lnTo>
                                <a:lnTo>
                                  <a:pt x="286" y="523"/>
                                </a:lnTo>
                                <a:lnTo>
                                  <a:pt x="286" y="477"/>
                                </a:lnTo>
                                <a:lnTo>
                                  <a:pt x="286" y="432"/>
                                </a:lnTo>
                                <a:lnTo>
                                  <a:pt x="285" y="387"/>
                                </a:lnTo>
                                <a:lnTo>
                                  <a:pt x="284" y="342"/>
                                </a:lnTo>
                                <a:lnTo>
                                  <a:pt x="282" y="297"/>
                                </a:lnTo>
                                <a:lnTo>
                                  <a:pt x="279" y="253"/>
                                </a:lnTo>
                                <a:lnTo>
                                  <a:pt x="276" y="209"/>
                                </a:lnTo>
                                <a:lnTo>
                                  <a:pt x="272" y="166"/>
                                </a:lnTo>
                                <a:lnTo>
                                  <a:pt x="267" y="124"/>
                                </a:lnTo>
                                <a:lnTo>
                                  <a:pt x="262" y="81"/>
                                </a:lnTo>
                                <a:lnTo>
                                  <a:pt x="254" y="40"/>
                                </a:lnTo>
                                <a:lnTo>
                                  <a:pt x="247" y="0"/>
                                </a:lnTo>
                                <a:lnTo>
                                  <a:pt x="261" y="38"/>
                                </a:lnTo>
                                <a:lnTo>
                                  <a:pt x="274" y="78"/>
                                </a:lnTo>
                                <a:lnTo>
                                  <a:pt x="286" y="117"/>
                                </a:lnTo>
                                <a:lnTo>
                                  <a:pt x="297" y="157"/>
                                </a:lnTo>
                                <a:lnTo>
                                  <a:pt x="308" y="196"/>
                                </a:lnTo>
                                <a:lnTo>
                                  <a:pt x="318" y="237"/>
                                </a:lnTo>
                                <a:lnTo>
                                  <a:pt x="327" y="277"/>
                                </a:lnTo>
                                <a:lnTo>
                                  <a:pt x="336" y="318"/>
                                </a:lnTo>
                                <a:lnTo>
                                  <a:pt x="343" y="358"/>
                                </a:lnTo>
                                <a:lnTo>
                                  <a:pt x="351" y="399"/>
                                </a:lnTo>
                                <a:lnTo>
                                  <a:pt x="356" y="441"/>
                                </a:lnTo>
                                <a:lnTo>
                                  <a:pt x="362" y="481"/>
                                </a:lnTo>
                                <a:lnTo>
                                  <a:pt x="367" y="523"/>
                                </a:lnTo>
                                <a:lnTo>
                                  <a:pt x="371" y="565"/>
                                </a:lnTo>
                                <a:lnTo>
                                  <a:pt x="374" y="606"/>
                                </a:lnTo>
                                <a:lnTo>
                                  <a:pt x="377" y="648"/>
                                </a:lnTo>
                                <a:lnTo>
                                  <a:pt x="378" y="690"/>
                                </a:lnTo>
                                <a:lnTo>
                                  <a:pt x="380" y="731"/>
                                </a:lnTo>
                                <a:lnTo>
                                  <a:pt x="381" y="773"/>
                                </a:lnTo>
                                <a:lnTo>
                                  <a:pt x="380" y="814"/>
                                </a:lnTo>
                                <a:lnTo>
                                  <a:pt x="378" y="855"/>
                                </a:lnTo>
                                <a:lnTo>
                                  <a:pt x="377" y="897"/>
                                </a:lnTo>
                                <a:lnTo>
                                  <a:pt x="375" y="939"/>
                                </a:lnTo>
                                <a:lnTo>
                                  <a:pt x="372" y="980"/>
                                </a:lnTo>
                                <a:lnTo>
                                  <a:pt x="367" y="1022"/>
                                </a:lnTo>
                                <a:lnTo>
                                  <a:pt x="363" y="1064"/>
                                </a:lnTo>
                                <a:lnTo>
                                  <a:pt x="358" y="1105"/>
                                </a:lnTo>
                                <a:lnTo>
                                  <a:pt x="352" y="1147"/>
                                </a:lnTo>
                                <a:lnTo>
                                  <a:pt x="345" y="1187"/>
                                </a:lnTo>
                                <a:lnTo>
                                  <a:pt x="338" y="1228"/>
                                </a:lnTo>
                                <a:lnTo>
                                  <a:pt x="330" y="1270"/>
                                </a:lnTo>
                                <a:lnTo>
                                  <a:pt x="321" y="1310"/>
                                </a:lnTo>
                                <a:lnTo>
                                  <a:pt x="311" y="1351"/>
                                </a:lnTo>
                                <a:lnTo>
                                  <a:pt x="301" y="1390"/>
                                </a:lnTo>
                                <a:lnTo>
                                  <a:pt x="290" y="1431"/>
                                </a:lnTo>
                                <a:lnTo>
                                  <a:pt x="279" y="1470"/>
                                </a:lnTo>
                                <a:lnTo>
                                  <a:pt x="267" y="1510"/>
                                </a:lnTo>
                                <a:lnTo>
                                  <a:pt x="254" y="1549"/>
                                </a:lnTo>
                                <a:lnTo>
                                  <a:pt x="241" y="1589"/>
                                </a:lnTo>
                                <a:lnTo>
                                  <a:pt x="227" y="1627"/>
                                </a:lnTo>
                                <a:lnTo>
                                  <a:pt x="212" y="1666"/>
                                </a:lnTo>
                                <a:lnTo>
                                  <a:pt x="196" y="1703"/>
                                </a:lnTo>
                                <a:lnTo>
                                  <a:pt x="181" y="1741"/>
                                </a:lnTo>
                                <a:lnTo>
                                  <a:pt x="164" y="1779"/>
                                </a:lnTo>
                                <a:lnTo>
                                  <a:pt x="146" y="1815"/>
                                </a:lnTo>
                                <a:lnTo>
                                  <a:pt x="128" y="1852"/>
                                </a:lnTo>
                                <a:lnTo>
                                  <a:pt x="109" y="1887"/>
                                </a:lnTo>
                                <a:lnTo>
                                  <a:pt x="90" y="1923"/>
                                </a:lnTo>
                                <a:lnTo>
                                  <a:pt x="69" y="1958"/>
                                </a:lnTo>
                                <a:lnTo>
                                  <a:pt x="50" y="1994"/>
                                </a:lnTo>
                                <a:lnTo>
                                  <a:pt x="28" y="2028"/>
                                </a:lnTo>
                                <a:lnTo>
                                  <a:pt x="6" y="2060"/>
                                </a:lnTo>
                                <a:lnTo>
                                  <a:pt x="5" y="2060"/>
                                </a:lnTo>
                                <a:lnTo>
                                  <a:pt x="2" y="2059"/>
                                </a:lnTo>
                                <a:lnTo>
                                  <a:pt x="0" y="2059"/>
                                </a:lnTo>
                                <a:close/>
                              </a:path>
                            </a:pathLst>
                          </a:custGeom>
                          <a:solidFill>
                            <a:srgbClr val="FFFFFF"/>
                          </a:solidFill>
                          <a:ln>
                            <a:noFill/>
                          </a:ln>
                        </wps:spPr>
                        <wps:bodyPr rot="0" vert="horz" wrap="square" lIns="91440" tIns="45720" rIns="91440" bIns="45720" anchor="t" anchorCtr="0" upright="1">
                          <a:noAutofit/>
                        </wps:bodyPr>
                      </wps:wsp>
                      <wps:wsp>
                        <wps:cNvPr id="171" name="Freeform 172"/>
                        <wps:cNvSpPr>
                          <a:spLocks/>
                        </wps:cNvSpPr>
                        <wps:spPr bwMode="auto">
                          <a:xfrm>
                            <a:off x="146" y="540"/>
                            <a:ext cx="90" cy="507"/>
                          </a:xfrm>
                          <a:custGeom>
                            <a:avLst/>
                            <a:gdLst>
                              <a:gd name="T0" fmla="*/ 104 w 361"/>
                              <a:gd name="T1" fmla="*/ 353 h 2029"/>
                              <a:gd name="T2" fmla="*/ 104 w 361"/>
                              <a:gd name="T3" fmla="*/ 436 h 2029"/>
                              <a:gd name="T4" fmla="*/ 103 w 361"/>
                              <a:gd name="T5" fmla="*/ 519 h 2029"/>
                              <a:gd name="T6" fmla="*/ 103 w 361"/>
                              <a:gd name="T7" fmla="*/ 603 h 2029"/>
                              <a:gd name="T8" fmla="*/ 102 w 361"/>
                              <a:gd name="T9" fmla="*/ 688 h 2029"/>
                              <a:gd name="T10" fmla="*/ 101 w 361"/>
                              <a:gd name="T11" fmla="*/ 775 h 2029"/>
                              <a:gd name="T12" fmla="*/ 101 w 361"/>
                              <a:gd name="T13" fmla="*/ 861 h 2029"/>
                              <a:gd name="T14" fmla="*/ 100 w 361"/>
                              <a:gd name="T15" fmla="*/ 951 h 2029"/>
                              <a:gd name="T16" fmla="*/ 99 w 361"/>
                              <a:gd name="T17" fmla="*/ 1043 h 2029"/>
                              <a:gd name="T18" fmla="*/ 97 w 361"/>
                              <a:gd name="T19" fmla="*/ 1138 h 2029"/>
                              <a:gd name="T20" fmla="*/ 82 w 361"/>
                              <a:gd name="T21" fmla="*/ 1153 h 2029"/>
                              <a:gd name="T22" fmla="*/ 65 w 361"/>
                              <a:gd name="T23" fmla="*/ 1177 h 2029"/>
                              <a:gd name="T24" fmla="*/ 71 w 361"/>
                              <a:gd name="T25" fmla="*/ 1186 h 2029"/>
                              <a:gd name="T26" fmla="*/ 92 w 361"/>
                              <a:gd name="T27" fmla="*/ 1187 h 2029"/>
                              <a:gd name="T28" fmla="*/ 97 w 361"/>
                              <a:gd name="T29" fmla="*/ 1244 h 2029"/>
                              <a:gd name="T30" fmla="*/ 85 w 361"/>
                              <a:gd name="T31" fmla="*/ 1355 h 2029"/>
                              <a:gd name="T32" fmla="*/ 113 w 361"/>
                              <a:gd name="T33" fmla="*/ 1388 h 2029"/>
                              <a:gd name="T34" fmla="*/ 168 w 361"/>
                              <a:gd name="T35" fmla="*/ 1450 h 2029"/>
                              <a:gd name="T36" fmla="*/ 174 w 361"/>
                              <a:gd name="T37" fmla="*/ 1490 h 2029"/>
                              <a:gd name="T38" fmla="*/ 170 w 361"/>
                              <a:gd name="T39" fmla="*/ 1566 h 2029"/>
                              <a:gd name="T40" fmla="*/ 218 w 361"/>
                              <a:gd name="T41" fmla="*/ 1564 h 2029"/>
                              <a:gd name="T42" fmla="*/ 306 w 361"/>
                              <a:gd name="T43" fmla="*/ 1596 h 2029"/>
                              <a:gd name="T44" fmla="*/ 330 w 361"/>
                              <a:gd name="T45" fmla="*/ 1632 h 2029"/>
                              <a:gd name="T46" fmla="*/ 355 w 361"/>
                              <a:gd name="T47" fmla="*/ 1713 h 2029"/>
                              <a:gd name="T48" fmla="*/ 361 w 361"/>
                              <a:gd name="T49" fmla="*/ 1802 h 2029"/>
                              <a:gd name="T50" fmla="*/ 356 w 361"/>
                              <a:gd name="T51" fmla="*/ 1894 h 2029"/>
                              <a:gd name="T52" fmla="*/ 354 w 361"/>
                              <a:gd name="T53" fmla="*/ 1985 h 2029"/>
                              <a:gd name="T54" fmla="*/ 357 w 361"/>
                              <a:gd name="T55" fmla="*/ 2029 h 2029"/>
                              <a:gd name="T56" fmla="*/ 315 w 361"/>
                              <a:gd name="T57" fmla="*/ 1962 h 2029"/>
                              <a:gd name="T58" fmla="*/ 276 w 361"/>
                              <a:gd name="T59" fmla="*/ 1892 h 2029"/>
                              <a:gd name="T60" fmla="*/ 239 w 361"/>
                              <a:gd name="T61" fmla="*/ 1821 h 2029"/>
                              <a:gd name="T62" fmla="*/ 204 w 361"/>
                              <a:gd name="T63" fmla="*/ 1747 h 2029"/>
                              <a:gd name="T64" fmla="*/ 173 w 361"/>
                              <a:gd name="T65" fmla="*/ 1673 h 2029"/>
                              <a:gd name="T66" fmla="*/ 143 w 361"/>
                              <a:gd name="T67" fmla="*/ 1596 h 2029"/>
                              <a:gd name="T68" fmla="*/ 116 w 361"/>
                              <a:gd name="T69" fmla="*/ 1518 h 2029"/>
                              <a:gd name="T70" fmla="*/ 92 w 361"/>
                              <a:gd name="T71" fmla="*/ 1439 h 2029"/>
                              <a:gd name="T72" fmla="*/ 71 w 361"/>
                              <a:gd name="T73" fmla="*/ 1358 h 2029"/>
                              <a:gd name="T74" fmla="*/ 53 w 361"/>
                              <a:gd name="T75" fmla="*/ 1277 h 2029"/>
                              <a:gd name="T76" fmla="*/ 36 w 361"/>
                              <a:gd name="T77" fmla="*/ 1195 h 2029"/>
                              <a:gd name="T78" fmla="*/ 24 w 361"/>
                              <a:gd name="T79" fmla="*/ 1111 h 2029"/>
                              <a:gd name="T80" fmla="*/ 13 w 361"/>
                              <a:gd name="T81" fmla="*/ 1028 h 2029"/>
                              <a:gd name="T82" fmla="*/ 6 w 361"/>
                              <a:gd name="T83" fmla="*/ 945 h 2029"/>
                              <a:gd name="T84" fmla="*/ 2 w 361"/>
                              <a:gd name="T85" fmla="*/ 860 h 2029"/>
                              <a:gd name="T86" fmla="*/ 0 w 361"/>
                              <a:gd name="T87" fmla="*/ 777 h 2029"/>
                              <a:gd name="T88" fmla="*/ 1 w 361"/>
                              <a:gd name="T89" fmla="*/ 693 h 2029"/>
                              <a:gd name="T90" fmla="*/ 5 w 361"/>
                              <a:gd name="T91" fmla="*/ 609 h 2029"/>
                              <a:gd name="T92" fmla="*/ 13 w 361"/>
                              <a:gd name="T93" fmla="*/ 526 h 2029"/>
                              <a:gd name="T94" fmla="*/ 23 w 361"/>
                              <a:gd name="T95" fmla="*/ 442 h 2029"/>
                              <a:gd name="T96" fmla="*/ 36 w 361"/>
                              <a:gd name="T97" fmla="*/ 360 h 2029"/>
                              <a:gd name="T98" fmla="*/ 53 w 361"/>
                              <a:gd name="T99" fmla="*/ 278 h 2029"/>
                              <a:gd name="T100" fmla="*/ 72 w 361"/>
                              <a:gd name="T101" fmla="*/ 198 h 2029"/>
                              <a:gd name="T102" fmla="*/ 94 w 361"/>
                              <a:gd name="T103" fmla="*/ 118 h 2029"/>
                              <a:gd name="T104" fmla="*/ 121 w 361"/>
                              <a:gd name="T105" fmla="*/ 40 h 2029"/>
                              <a:gd name="T106" fmla="*/ 135 w 361"/>
                              <a:gd name="T107" fmla="*/ 0 h 2029"/>
                              <a:gd name="T108" fmla="*/ 123 w 361"/>
                              <a:gd name="T109" fmla="*/ 129 h 2029"/>
                              <a:gd name="T110" fmla="*/ 111 w 361"/>
                              <a:gd name="T111" fmla="*/ 255 h 2029"/>
                              <a:gd name="T112" fmla="*/ 105 w 361"/>
                              <a:gd name="T113" fmla="*/ 312 h 2029"/>
                              <a:gd name="T114" fmla="*/ 105 w 361"/>
                              <a:gd name="T115" fmla="*/ 312 h 20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361" h="2029">
                                <a:moveTo>
                                  <a:pt x="105" y="312"/>
                                </a:moveTo>
                                <a:lnTo>
                                  <a:pt x="104" y="353"/>
                                </a:lnTo>
                                <a:lnTo>
                                  <a:pt x="104" y="394"/>
                                </a:lnTo>
                                <a:lnTo>
                                  <a:pt x="104" y="436"/>
                                </a:lnTo>
                                <a:lnTo>
                                  <a:pt x="103" y="477"/>
                                </a:lnTo>
                                <a:lnTo>
                                  <a:pt x="103" y="519"/>
                                </a:lnTo>
                                <a:lnTo>
                                  <a:pt x="103" y="561"/>
                                </a:lnTo>
                                <a:lnTo>
                                  <a:pt x="103" y="603"/>
                                </a:lnTo>
                                <a:lnTo>
                                  <a:pt x="102" y="645"/>
                                </a:lnTo>
                                <a:lnTo>
                                  <a:pt x="102" y="688"/>
                                </a:lnTo>
                                <a:lnTo>
                                  <a:pt x="102" y="731"/>
                                </a:lnTo>
                                <a:lnTo>
                                  <a:pt x="101" y="775"/>
                                </a:lnTo>
                                <a:lnTo>
                                  <a:pt x="101" y="817"/>
                                </a:lnTo>
                                <a:lnTo>
                                  <a:pt x="101" y="861"/>
                                </a:lnTo>
                                <a:lnTo>
                                  <a:pt x="100" y="906"/>
                                </a:lnTo>
                                <a:lnTo>
                                  <a:pt x="100" y="951"/>
                                </a:lnTo>
                                <a:lnTo>
                                  <a:pt x="99" y="997"/>
                                </a:lnTo>
                                <a:lnTo>
                                  <a:pt x="99" y="1043"/>
                                </a:lnTo>
                                <a:lnTo>
                                  <a:pt x="98" y="1090"/>
                                </a:lnTo>
                                <a:lnTo>
                                  <a:pt x="97" y="1138"/>
                                </a:lnTo>
                                <a:lnTo>
                                  <a:pt x="82" y="1153"/>
                                </a:lnTo>
                                <a:lnTo>
                                  <a:pt x="75" y="1161"/>
                                </a:lnTo>
                                <a:lnTo>
                                  <a:pt x="65" y="1177"/>
                                </a:lnTo>
                                <a:lnTo>
                                  <a:pt x="71" y="1186"/>
                                </a:lnTo>
                                <a:lnTo>
                                  <a:pt x="82" y="1188"/>
                                </a:lnTo>
                                <a:lnTo>
                                  <a:pt x="92" y="1187"/>
                                </a:lnTo>
                                <a:lnTo>
                                  <a:pt x="97" y="1244"/>
                                </a:lnTo>
                                <a:lnTo>
                                  <a:pt x="97" y="1301"/>
                                </a:lnTo>
                                <a:lnTo>
                                  <a:pt x="85" y="1355"/>
                                </a:lnTo>
                                <a:lnTo>
                                  <a:pt x="113" y="1388"/>
                                </a:lnTo>
                                <a:lnTo>
                                  <a:pt x="146" y="1414"/>
                                </a:lnTo>
                                <a:lnTo>
                                  <a:pt x="168" y="1450"/>
                                </a:lnTo>
                                <a:lnTo>
                                  <a:pt x="174" y="1490"/>
                                </a:lnTo>
                                <a:lnTo>
                                  <a:pt x="177" y="1529"/>
                                </a:lnTo>
                                <a:lnTo>
                                  <a:pt x="170" y="1566"/>
                                </a:lnTo>
                                <a:lnTo>
                                  <a:pt x="218" y="1564"/>
                                </a:lnTo>
                                <a:lnTo>
                                  <a:pt x="264" y="1576"/>
                                </a:lnTo>
                                <a:lnTo>
                                  <a:pt x="306" y="1596"/>
                                </a:lnTo>
                                <a:lnTo>
                                  <a:pt x="330" y="1632"/>
                                </a:lnTo>
                                <a:lnTo>
                                  <a:pt x="345" y="1672"/>
                                </a:lnTo>
                                <a:lnTo>
                                  <a:pt x="355" y="1713"/>
                                </a:lnTo>
                                <a:lnTo>
                                  <a:pt x="359" y="1756"/>
                                </a:lnTo>
                                <a:lnTo>
                                  <a:pt x="361" y="1802"/>
                                </a:lnTo>
                                <a:lnTo>
                                  <a:pt x="358" y="1848"/>
                                </a:lnTo>
                                <a:lnTo>
                                  <a:pt x="356" y="1894"/>
                                </a:lnTo>
                                <a:lnTo>
                                  <a:pt x="354" y="1940"/>
                                </a:lnTo>
                                <a:lnTo>
                                  <a:pt x="354" y="1985"/>
                                </a:lnTo>
                                <a:lnTo>
                                  <a:pt x="357" y="2029"/>
                                </a:lnTo>
                                <a:lnTo>
                                  <a:pt x="336" y="1996"/>
                                </a:lnTo>
                                <a:lnTo>
                                  <a:pt x="315" y="1962"/>
                                </a:lnTo>
                                <a:lnTo>
                                  <a:pt x="296" y="1927"/>
                                </a:lnTo>
                                <a:lnTo>
                                  <a:pt x="276" y="1892"/>
                                </a:lnTo>
                                <a:lnTo>
                                  <a:pt x="257" y="1857"/>
                                </a:lnTo>
                                <a:lnTo>
                                  <a:pt x="239" y="1821"/>
                                </a:lnTo>
                                <a:lnTo>
                                  <a:pt x="221" y="1785"/>
                                </a:lnTo>
                                <a:lnTo>
                                  <a:pt x="204" y="1747"/>
                                </a:lnTo>
                                <a:lnTo>
                                  <a:pt x="188" y="1710"/>
                                </a:lnTo>
                                <a:lnTo>
                                  <a:pt x="173" y="1673"/>
                                </a:lnTo>
                                <a:lnTo>
                                  <a:pt x="157" y="1634"/>
                                </a:lnTo>
                                <a:lnTo>
                                  <a:pt x="143" y="1596"/>
                                </a:lnTo>
                                <a:lnTo>
                                  <a:pt x="130" y="1558"/>
                                </a:lnTo>
                                <a:lnTo>
                                  <a:pt x="116" y="1518"/>
                                </a:lnTo>
                                <a:lnTo>
                                  <a:pt x="104" y="1479"/>
                                </a:lnTo>
                                <a:lnTo>
                                  <a:pt x="92" y="1439"/>
                                </a:lnTo>
                                <a:lnTo>
                                  <a:pt x="81" y="1399"/>
                                </a:lnTo>
                                <a:lnTo>
                                  <a:pt x="71" y="1358"/>
                                </a:lnTo>
                                <a:lnTo>
                                  <a:pt x="61" y="1317"/>
                                </a:lnTo>
                                <a:lnTo>
                                  <a:pt x="53" y="1277"/>
                                </a:lnTo>
                                <a:lnTo>
                                  <a:pt x="44" y="1236"/>
                                </a:lnTo>
                                <a:lnTo>
                                  <a:pt x="36" y="1195"/>
                                </a:lnTo>
                                <a:lnTo>
                                  <a:pt x="30" y="1153"/>
                                </a:lnTo>
                                <a:lnTo>
                                  <a:pt x="24" y="1111"/>
                                </a:lnTo>
                                <a:lnTo>
                                  <a:pt x="19" y="1070"/>
                                </a:lnTo>
                                <a:lnTo>
                                  <a:pt x="13" y="1028"/>
                                </a:lnTo>
                                <a:lnTo>
                                  <a:pt x="10" y="986"/>
                                </a:lnTo>
                                <a:lnTo>
                                  <a:pt x="6" y="945"/>
                                </a:lnTo>
                                <a:lnTo>
                                  <a:pt x="3" y="902"/>
                                </a:lnTo>
                                <a:lnTo>
                                  <a:pt x="2" y="860"/>
                                </a:lnTo>
                                <a:lnTo>
                                  <a:pt x="1" y="818"/>
                                </a:lnTo>
                                <a:lnTo>
                                  <a:pt x="0" y="777"/>
                                </a:lnTo>
                                <a:lnTo>
                                  <a:pt x="0" y="735"/>
                                </a:lnTo>
                                <a:lnTo>
                                  <a:pt x="1" y="693"/>
                                </a:lnTo>
                                <a:lnTo>
                                  <a:pt x="3" y="651"/>
                                </a:lnTo>
                                <a:lnTo>
                                  <a:pt x="5" y="609"/>
                                </a:lnTo>
                                <a:lnTo>
                                  <a:pt x="9" y="567"/>
                                </a:lnTo>
                                <a:lnTo>
                                  <a:pt x="13" y="526"/>
                                </a:lnTo>
                                <a:lnTo>
                                  <a:pt x="17" y="484"/>
                                </a:lnTo>
                                <a:lnTo>
                                  <a:pt x="23" y="442"/>
                                </a:lnTo>
                                <a:lnTo>
                                  <a:pt x="30" y="401"/>
                                </a:lnTo>
                                <a:lnTo>
                                  <a:pt x="36" y="360"/>
                                </a:lnTo>
                                <a:lnTo>
                                  <a:pt x="44" y="319"/>
                                </a:lnTo>
                                <a:lnTo>
                                  <a:pt x="53" y="278"/>
                                </a:lnTo>
                                <a:lnTo>
                                  <a:pt x="63" y="237"/>
                                </a:lnTo>
                                <a:lnTo>
                                  <a:pt x="72" y="198"/>
                                </a:lnTo>
                                <a:lnTo>
                                  <a:pt x="83" y="157"/>
                                </a:lnTo>
                                <a:lnTo>
                                  <a:pt x="94" y="118"/>
                                </a:lnTo>
                                <a:lnTo>
                                  <a:pt x="108" y="78"/>
                                </a:lnTo>
                                <a:lnTo>
                                  <a:pt x="121" y="40"/>
                                </a:lnTo>
                                <a:lnTo>
                                  <a:pt x="135" y="0"/>
                                </a:lnTo>
                                <a:lnTo>
                                  <a:pt x="130" y="61"/>
                                </a:lnTo>
                                <a:lnTo>
                                  <a:pt x="123" y="129"/>
                                </a:lnTo>
                                <a:lnTo>
                                  <a:pt x="116" y="197"/>
                                </a:lnTo>
                                <a:lnTo>
                                  <a:pt x="111" y="255"/>
                                </a:lnTo>
                                <a:lnTo>
                                  <a:pt x="107" y="296"/>
                                </a:lnTo>
                                <a:lnTo>
                                  <a:pt x="105" y="312"/>
                                </a:lnTo>
                                <a:close/>
                              </a:path>
                            </a:pathLst>
                          </a:custGeom>
                          <a:solidFill>
                            <a:srgbClr val="FFFFFF"/>
                          </a:solidFill>
                          <a:ln>
                            <a:noFill/>
                          </a:ln>
                        </wps:spPr>
                        <wps:bodyPr rot="0" vert="horz" wrap="square" lIns="91440" tIns="45720" rIns="91440" bIns="45720" anchor="t" anchorCtr="0" upright="1">
                          <a:noAutofit/>
                        </wps:bodyPr>
                      </wps:wsp>
                      <wps:wsp>
                        <wps:cNvPr id="172" name="Freeform 173"/>
                        <wps:cNvSpPr>
                          <a:spLocks/>
                        </wps:cNvSpPr>
                        <wps:spPr bwMode="auto">
                          <a:xfrm>
                            <a:off x="808" y="561"/>
                            <a:ext cx="64" cy="61"/>
                          </a:xfrm>
                          <a:custGeom>
                            <a:avLst/>
                            <a:gdLst>
                              <a:gd name="T0" fmla="*/ 256 w 257"/>
                              <a:gd name="T1" fmla="*/ 134 h 244"/>
                              <a:gd name="T2" fmla="*/ 257 w 257"/>
                              <a:gd name="T3" fmla="*/ 163 h 244"/>
                              <a:gd name="T4" fmla="*/ 257 w 257"/>
                              <a:gd name="T5" fmla="*/ 199 h 244"/>
                              <a:gd name="T6" fmla="*/ 257 w 257"/>
                              <a:gd name="T7" fmla="*/ 236 h 244"/>
                              <a:gd name="T8" fmla="*/ 257 w 257"/>
                              <a:gd name="T9" fmla="*/ 236 h 244"/>
                              <a:gd name="T10" fmla="*/ 204 w 257"/>
                              <a:gd name="T11" fmla="*/ 168 h 244"/>
                              <a:gd name="T12" fmla="*/ 155 w 257"/>
                              <a:gd name="T13" fmla="*/ 110 h 244"/>
                              <a:gd name="T14" fmla="*/ 133 w 257"/>
                              <a:gd name="T15" fmla="*/ 84 h 244"/>
                              <a:gd name="T16" fmla="*/ 133 w 257"/>
                              <a:gd name="T17" fmla="*/ 84 h 244"/>
                              <a:gd name="T18" fmla="*/ 108 w 257"/>
                              <a:gd name="T19" fmla="*/ 126 h 244"/>
                              <a:gd name="T20" fmla="*/ 60 w 257"/>
                              <a:gd name="T21" fmla="*/ 204 h 244"/>
                              <a:gd name="T22" fmla="*/ 35 w 257"/>
                              <a:gd name="T23" fmla="*/ 244 h 244"/>
                              <a:gd name="T24" fmla="*/ 35 w 257"/>
                              <a:gd name="T25" fmla="*/ 244 h 244"/>
                              <a:gd name="T26" fmla="*/ 23 w 257"/>
                              <a:gd name="T27" fmla="*/ 240 h 244"/>
                              <a:gd name="T28" fmla="*/ 11 w 257"/>
                              <a:gd name="T29" fmla="*/ 233 h 244"/>
                              <a:gd name="T30" fmla="*/ 0 w 257"/>
                              <a:gd name="T31" fmla="*/ 226 h 244"/>
                              <a:gd name="T32" fmla="*/ 0 w 257"/>
                              <a:gd name="T33" fmla="*/ 226 h 244"/>
                              <a:gd name="T34" fmla="*/ 29 w 257"/>
                              <a:gd name="T35" fmla="*/ 180 h 244"/>
                              <a:gd name="T36" fmla="*/ 57 w 257"/>
                              <a:gd name="T37" fmla="*/ 133 h 244"/>
                              <a:gd name="T38" fmla="*/ 83 w 257"/>
                              <a:gd name="T39" fmla="*/ 87 h 244"/>
                              <a:gd name="T40" fmla="*/ 112 w 257"/>
                              <a:gd name="T41" fmla="*/ 42 h 244"/>
                              <a:gd name="T42" fmla="*/ 145 w 257"/>
                              <a:gd name="T43" fmla="*/ 0 h 244"/>
                              <a:gd name="T44" fmla="*/ 145 w 257"/>
                              <a:gd name="T45" fmla="*/ 0 h 244"/>
                              <a:gd name="T46" fmla="*/ 186 w 257"/>
                              <a:gd name="T47" fmla="*/ 49 h 244"/>
                              <a:gd name="T48" fmla="*/ 218 w 257"/>
                              <a:gd name="T49" fmla="*/ 85 h 244"/>
                              <a:gd name="T50" fmla="*/ 256 w 257"/>
                              <a:gd name="T51" fmla="*/ 134 h 244"/>
                              <a:gd name="T52" fmla="*/ 256 w 257"/>
                              <a:gd name="T53" fmla="*/ 134 h 244"/>
                              <a:gd name="T54" fmla="*/ 256 w 257"/>
                              <a:gd name="T55" fmla="*/ 134 h 2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257" h="244">
                                <a:moveTo>
                                  <a:pt x="256" y="134"/>
                                </a:moveTo>
                                <a:lnTo>
                                  <a:pt x="257" y="163"/>
                                </a:lnTo>
                                <a:lnTo>
                                  <a:pt x="257" y="199"/>
                                </a:lnTo>
                                <a:lnTo>
                                  <a:pt x="257" y="236"/>
                                </a:lnTo>
                                <a:lnTo>
                                  <a:pt x="204" y="168"/>
                                </a:lnTo>
                                <a:lnTo>
                                  <a:pt x="155" y="110"/>
                                </a:lnTo>
                                <a:lnTo>
                                  <a:pt x="133" y="84"/>
                                </a:lnTo>
                                <a:lnTo>
                                  <a:pt x="108" y="126"/>
                                </a:lnTo>
                                <a:lnTo>
                                  <a:pt x="60" y="204"/>
                                </a:lnTo>
                                <a:lnTo>
                                  <a:pt x="35" y="244"/>
                                </a:lnTo>
                                <a:lnTo>
                                  <a:pt x="23" y="240"/>
                                </a:lnTo>
                                <a:lnTo>
                                  <a:pt x="11" y="233"/>
                                </a:lnTo>
                                <a:lnTo>
                                  <a:pt x="0" y="226"/>
                                </a:lnTo>
                                <a:lnTo>
                                  <a:pt x="29" y="180"/>
                                </a:lnTo>
                                <a:lnTo>
                                  <a:pt x="57" y="133"/>
                                </a:lnTo>
                                <a:lnTo>
                                  <a:pt x="83" y="87"/>
                                </a:lnTo>
                                <a:lnTo>
                                  <a:pt x="112" y="42"/>
                                </a:lnTo>
                                <a:lnTo>
                                  <a:pt x="145" y="0"/>
                                </a:lnTo>
                                <a:lnTo>
                                  <a:pt x="186" y="49"/>
                                </a:lnTo>
                                <a:lnTo>
                                  <a:pt x="218" y="85"/>
                                </a:lnTo>
                                <a:lnTo>
                                  <a:pt x="256" y="134"/>
                                </a:lnTo>
                                <a:close/>
                              </a:path>
                            </a:pathLst>
                          </a:custGeom>
                          <a:solidFill>
                            <a:srgbClr val="FFFFFF"/>
                          </a:solidFill>
                          <a:ln>
                            <a:noFill/>
                          </a:ln>
                        </wps:spPr>
                        <wps:bodyPr rot="0" vert="horz" wrap="square" lIns="91440" tIns="45720" rIns="91440" bIns="45720" anchor="t" anchorCtr="0" upright="1">
                          <a:noAutofit/>
                        </wps:bodyPr>
                      </wps:wsp>
                      <wps:wsp>
                        <wps:cNvPr id="173" name="Freeform 174"/>
                        <wps:cNvSpPr>
                          <a:spLocks/>
                        </wps:cNvSpPr>
                        <wps:spPr bwMode="auto">
                          <a:xfrm>
                            <a:off x="711" y="552"/>
                            <a:ext cx="61" cy="51"/>
                          </a:xfrm>
                          <a:custGeom>
                            <a:avLst/>
                            <a:gdLst>
                              <a:gd name="T0" fmla="*/ 246 w 246"/>
                              <a:gd name="T1" fmla="*/ 200 h 202"/>
                              <a:gd name="T2" fmla="*/ 184 w 246"/>
                              <a:gd name="T3" fmla="*/ 191 h 202"/>
                              <a:gd name="T4" fmla="*/ 129 w 246"/>
                              <a:gd name="T5" fmla="*/ 187 h 202"/>
                              <a:gd name="T6" fmla="*/ 81 w 246"/>
                              <a:gd name="T7" fmla="*/ 190 h 202"/>
                              <a:gd name="T8" fmla="*/ 38 w 246"/>
                              <a:gd name="T9" fmla="*/ 195 h 202"/>
                              <a:gd name="T10" fmla="*/ 0 w 246"/>
                              <a:gd name="T11" fmla="*/ 202 h 202"/>
                              <a:gd name="T12" fmla="*/ 0 w 246"/>
                              <a:gd name="T13" fmla="*/ 202 h 202"/>
                              <a:gd name="T14" fmla="*/ 29 w 246"/>
                              <a:gd name="T15" fmla="*/ 157 h 202"/>
                              <a:gd name="T16" fmla="*/ 64 w 246"/>
                              <a:gd name="T17" fmla="*/ 101 h 202"/>
                              <a:gd name="T18" fmla="*/ 97 w 246"/>
                              <a:gd name="T19" fmla="*/ 45 h 202"/>
                              <a:gd name="T20" fmla="*/ 124 w 246"/>
                              <a:gd name="T21" fmla="*/ 0 h 202"/>
                              <a:gd name="T22" fmla="*/ 124 w 246"/>
                              <a:gd name="T23" fmla="*/ 0 h 202"/>
                              <a:gd name="T24" fmla="*/ 158 w 246"/>
                              <a:gd name="T25" fmla="*/ 52 h 202"/>
                              <a:gd name="T26" fmla="*/ 190 w 246"/>
                              <a:gd name="T27" fmla="*/ 105 h 202"/>
                              <a:gd name="T28" fmla="*/ 218 w 246"/>
                              <a:gd name="T29" fmla="*/ 154 h 202"/>
                              <a:gd name="T30" fmla="*/ 246 w 246"/>
                              <a:gd name="T31" fmla="*/ 200 h 202"/>
                              <a:gd name="T32" fmla="*/ 246 w 246"/>
                              <a:gd name="T33" fmla="*/ 200 h 202"/>
                              <a:gd name="T34" fmla="*/ 246 w 246"/>
                              <a:gd name="T35" fmla="*/ 200 h 2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46" h="202">
                                <a:moveTo>
                                  <a:pt x="246" y="200"/>
                                </a:moveTo>
                                <a:lnTo>
                                  <a:pt x="184" y="191"/>
                                </a:lnTo>
                                <a:lnTo>
                                  <a:pt x="129" y="187"/>
                                </a:lnTo>
                                <a:lnTo>
                                  <a:pt x="81" y="190"/>
                                </a:lnTo>
                                <a:lnTo>
                                  <a:pt x="38" y="195"/>
                                </a:lnTo>
                                <a:lnTo>
                                  <a:pt x="0" y="202"/>
                                </a:lnTo>
                                <a:lnTo>
                                  <a:pt x="29" y="157"/>
                                </a:lnTo>
                                <a:lnTo>
                                  <a:pt x="64" y="101"/>
                                </a:lnTo>
                                <a:lnTo>
                                  <a:pt x="97" y="45"/>
                                </a:lnTo>
                                <a:lnTo>
                                  <a:pt x="124" y="0"/>
                                </a:lnTo>
                                <a:lnTo>
                                  <a:pt x="158" y="52"/>
                                </a:lnTo>
                                <a:lnTo>
                                  <a:pt x="190" y="105"/>
                                </a:lnTo>
                                <a:lnTo>
                                  <a:pt x="218" y="154"/>
                                </a:lnTo>
                                <a:lnTo>
                                  <a:pt x="246" y="200"/>
                                </a:lnTo>
                                <a:close/>
                              </a:path>
                            </a:pathLst>
                          </a:custGeom>
                          <a:solidFill>
                            <a:srgbClr val="FFFFFF"/>
                          </a:solidFill>
                          <a:ln>
                            <a:noFill/>
                          </a:ln>
                        </wps:spPr>
                        <wps:bodyPr rot="0" vert="horz" wrap="square" lIns="91440" tIns="45720" rIns="91440" bIns="45720" anchor="t" anchorCtr="0" upright="1">
                          <a:noAutofit/>
                        </wps:bodyPr>
                      </wps:wsp>
                      <wps:wsp>
                        <wps:cNvPr id="174" name="Freeform 175"/>
                        <wps:cNvSpPr>
                          <a:spLocks/>
                        </wps:cNvSpPr>
                        <wps:spPr bwMode="auto">
                          <a:xfrm>
                            <a:off x="613" y="600"/>
                            <a:ext cx="49" cy="84"/>
                          </a:xfrm>
                          <a:custGeom>
                            <a:avLst/>
                            <a:gdLst>
                              <a:gd name="T0" fmla="*/ 1 w 195"/>
                              <a:gd name="T1" fmla="*/ 334 h 334"/>
                              <a:gd name="T2" fmla="*/ 1 w 195"/>
                              <a:gd name="T3" fmla="*/ 291 h 334"/>
                              <a:gd name="T4" fmla="*/ 0 w 195"/>
                              <a:gd name="T5" fmla="*/ 213 h 334"/>
                              <a:gd name="T6" fmla="*/ 0 w 195"/>
                              <a:gd name="T7" fmla="*/ 172 h 334"/>
                              <a:gd name="T8" fmla="*/ 0 w 195"/>
                              <a:gd name="T9" fmla="*/ 172 h 334"/>
                              <a:gd name="T10" fmla="*/ 20 w 195"/>
                              <a:gd name="T11" fmla="*/ 144 h 334"/>
                              <a:gd name="T12" fmla="*/ 62 w 195"/>
                              <a:gd name="T13" fmla="*/ 86 h 334"/>
                              <a:gd name="T14" fmla="*/ 105 w 195"/>
                              <a:gd name="T15" fmla="*/ 27 h 334"/>
                              <a:gd name="T16" fmla="*/ 123 w 195"/>
                              <a:gd name="T17" fmla="*/ 0 h 334"/>
                              <a:gd name="T18" fmla="*/ 123 w 195"/>
                              <a:gd name="T19" fmla="*/ 0 h 334"/>
                              <a:gd name="T20" fmla="*/ 149 w 195"/>
                              <a:gd name="T21" fmla="*/ 28 h 334"/>
                              <a:gd name="T22" fmla="*/ 171 w 195"/>
                              <a:gd name="T23" fmla="*/ 57 h 334"/>
                              <a:gd name="T24" fmla="*/ 195 w 195"/>
                              <a:gd name="T25" fmla="*/ 89 h 334"/>
                              <a:gd name="T26" fmla="*/ 195 w 195"/>
                              <a:gd name="T27" fmla="*/ 89 h 334"/>
                              <a:gd name="T28" fmla="*/ 154 w 195"/>
                              <a:gd name="T29" fmla="*/ 123 h 334"/>
                              <a:gd name="T30" fmla="*/ 116 w 195"/>
                              <a:gd name="T31" fmla="*/ 160 h 334"/>
                              <a:gd name="T32" fmla="*/ 81 w 195"/>
                              <a:gd name="T33" fmla="*/ 197 h 334"/>
                              <a:gd name="T34" fmla="*/ 49 w 195"/>
                              <a:gd name="T35" fmla="*/ 239 h 334"/>
                              <a:gd name="T36" fmla="*/ 22 w 195"/>
                              <a:gd name="T37" fmla="*/ 284 h 334"/>
                              <a:gd name="T38" fmla="*/ 1 w 195"/>
                              <a:gd name="T39" fmla="*/ 334 h 334"/>
                              <a:gd name="T40" fmla="*/ 1 w 195"/>
                              <a:gd name="T41" fmla="*/ 334 h 3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95" h="334">
                                <a:moveTo>
                                  <a:pt x="1" y="334"/>
                                </a:moveTo>
                                <a:lnTo>
                                  <a:pt x="1" y="291"/>
                                </a:lnTo>
                                <a:lnTo>
                                  <a:pt x="0" y="213"/>
                                </a:lnTo>
                                <a:lnTo>
                                  <a:pt x="0" y="172"/>
                                </a:lnTo>
                                <a:lnTo>
                                  <a:pt x="20" y="144"/>
                                </a:lnTo>
                                <a:lnTo>
                                  <a:pt x="62" y="86"/>
                                </a:lnTo>
                                <a:lnTo>
                                  <a:pt x="105" y="27"/>
                                </a:lnTo>
                                <a:lnTo>
                                  <a:pt x="123" y="0"/>
                                </a:lnTo>
                                <a:lnTo>
                                  <a:pt x="149" y="28"/>
                                </a:lnTo>
                                <a:lnTo>
                                  <a:pt x="171" y="57"/>
                                </a:lnTo>
                                <a:lnTo>
                                  <a:pt x="195" y="89"/>
                                </a:lnTo>
                                <a:lnTo>
                                  <a:pt x="154" y="123"/>
                                </a:lnTo>
                                <a:lnTo>
                                  <a:pt x="116" y="160"/>
                                </a:lnTo>
                                <a:lnTo>
                                  <a:pt x="81" y="197"/>
                                </a:lnTo>
                                <a:lnTo>
                                  <a:pt x="49" y="239"/>
                                </a:lnTo>
                                <a:lnTo>
                                  <a:pt x="22" y="284"/>
                                </a:lnTo>
                                <a:lnTo>
                                  <a:pt x="1" y="334"/>
                                </a:lnTo>
                                <a:close/>
                              </a:path>
                            </a:pathLst>
                          </a:custGeom>
                          <a:solidFill>
                            <a:srgbClr val="FFFFFF"/>
                          </a:solidFill>
                          <a:ln>
                            <a:noFill/>
                          </a:ln>
                        </wps:spPr>
                        <wps:bodyPr rot="0" vert="horz" wrap="square" lIns="91440" tIns="45720" rIns="91440" bIns="45720" anchor="t" anchorCtr="0" upright="1">
                          <a:noAutofit/>
                        </wps:bodyPr>
                      </wps:wsp>
                      <wps:wsp>
                        <wps:cNvPr id="175" name="Freeform 176"/>
                        <wps:cNvSpPr>
                          <a:spLocks/>
                        </wps:cNvSpPr>
                        <wps:spPr bwMode="auto">
                          <a:xfrm>
                            <a:off x="824" y="597"/>
                            <a:ext cx="47" cy="98"/>
                          </a:xfrm>
                          <a:custGeom>
                            <a:avLst/>
                            <a:gdLst>
                              <a:gd name="T0" fmla="*/ 184 w 187"/>
                              <a:gd name="T1" fmla="*/ 391 h 391"/>
                              <a:gd name="T2" fmla="*/ 176 w 187"/>
                              <a:gd name="T3" fmla="*/ 341 h 391"/>
                              <a:gd name="T4" fmla="*/ 160 w 187"/>
                              <a:gd name="T5" fmla="*/ 297 h 391"/>
                              <a:gd name="T6" fmla="*/ 139 w 187"/>
                              <a:gd name="T7" fmla="*/ 256 h 391"/>
                              <a:gd name="T8" fmla="*/ 113 w 187"/>
                              <a:gd name="T9" fmla="*/ 220 h 391"/>
                              <a:gd name="T10" fmla="*/ 81 w 187"/>
                              <a:gd name="T11" fmla="*/ 185 h 391"/>
                              <a:gd name="T12" fmla="*/ 43 w 187"/>
                              <a:gd name="T13" fmla="*/ 151 h 391"/>
                              <a:gd name="T14" fmla="*/ 0 w 187"/>
                              <a:gd name="T15" fmla="*/ 116 h 391"/>
                              <a:gd name="T16" fmla="*/ 0 w 187"/>
                              <a:gd name="T17" fmla="*/ 116 h 391"/>
                              <a:gd name="T18" fmla="*/ 27 w 187"/>
                              <a:gd name="T19" fmla="*/ 75 h 391"/>
                              <a:gd name="T20" fmla="*/ 47 w 187"/>
                              <a:gd name="T21" fmla="*/ 40 h 391"/>
                              <a:gd name="T22" fmla="*/ 73 w 187"/>
                              <a:gd name="T23" fmla="*/ 0 h 391"/>
                              <a:gd name="T24" fmla="*/ 73 w 187"/>
                              <a:gd name="T25" fmla="*/ 0 h 391"/>
                              <a:gd name="T26" fmla="*/ 103 w 187"/>
                              <a:gd name="T27" fmla="*/ 35 h 391"/>
                              <a:gd name="T28" fmla="*/ 158 w 187"/>
                              <a:gd name="T29" fmla="*/ 101 h 391"/>
                              <a:gd name="T30" fmla="*/ 187 w 187"/>
                              <a:gd name="T31" fmla="*/ 136 h 391"/>
                              <a:gd name="T32" fmla="*/ 187 w 187"/>
                              <a:gd name="T33" fmla="*/ 136 h 391"/>
                              <a:gd name="T34" fmla="*/ 187 w 187"/>
                              <a:gd name="T35" fmla="*/ 162 h 391"/>
                              <a:gd name="T36" fmla="*/ 187 w 187"/>
                              <a:gd name="T37" fmla="*/ 226 h 391"/>
                              <a:gd name="T38" fmla="*/ 185 w 187"/>
                              <a:gd name="T39" fmla="*/ 301 h 391"/>
                              <a:gd name="T40" fmla="*/ 185 w 187"/>
                              <a:gd name="T41" fmla="*/ 364 h 391"/>
                              <a:gd name="T42" fmla="*/ 184 w 187"/>
                              <a:gd name="T43" fmla="*/ 391 h 391"/>
                              <a:gd name="T44" fmla="*/ 184 w 187"/>
                              <a:gd name="T45" fmla="*/ 391 h 391"/>
                              <a:gd name="T46" fmla="*/ 184 w 187"/>
                              <a:gd name="T47" fmla="*/ 391 h 3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187" h="391">
                                <a:moveTo>
                                  <a:pt x="184" y="391"/>
                                </a:moveTo>
                                <a:lnTo>
                                  <a:pt x="176" y="341"/>
                                </a:lnTo>
                                <a:lnTo>
                                  <a:pt x="160" y="297"/>
                                </a:lnTo>
                                <a:lnTo>
                                  <a:pt x="139" y="256"/>
                                </a:lnTo>
                                <a:lnTo>
                                  <a:pt x="113" y="220"/>
                                </a:lnTo>
                                <a:lnTo>
                                  <a:pt x="81" y="185"/>
                                </a:lnTo>
                                <a:lnTo>
                                  <a:pt x="43" y="151"/>
                                </a:lnTo>
                                <a:lnTo>
                                  <a:pt x="0" y="116"/>
                                </a:lnTo>
                                <a:lnTo>
                                  <a:pt x="27" y="75"/>
                                </a:lnTo>
                                <a:lnTo>
                                  <a:pt x="47" y="40"/>
                                </a:lnTo>
                                <a:lnTo>
                                  <a:pt x="73" y="0"/>
                                </a:lnTo>
                                <a:lnTo>
                                  <a:pt x="103" y="35"/>
                                </a:lnTo>
                                <a:lnTo>
                                  <a:pt x="158" y="101"/>
                                </a:lnTo>
                                <a:lnTo>
                                  <a:pt x="187" y="136"/>
                                </a:lnTo>
                                <a:lnTo>
                                  <a:pt x="187" y="162"/>
                                </a:lnTo>
                                <a:lnTo>
                                  <a:pt x="187" y="226"/>
                                </a:lnTo>
                                <a:lnTo>
                                  <a:pt x="185" y="301"/>
                                </a:lnTo>
                                <a:lnTo>
                                  <a:pt x="185" y="364"/>
                                </a:lnTo>
                                <a:lnTo>
                                  <a:pt x="184" y="391"/>
                                </a:lnTo>
                                <a:close/>
                              </a:path>
                            </a:pathLst>
                          </a:custGeom>
                          <a:solidFill>
                            <a:srgbClr val="FFFFFF"/>
                          </a:solidFill>
                          <a:ln>
                            <a:noFill/>
                          </a:ln>
                        </wps:spPr>
                        <wps:bodyPr rot="0" vert="horz" wrap="square" lIns="91440" tIns="45720" rIns="91440" bIns="45720" anchor="t" anchorCtr="0" upright="1">
                          <a:noAutofit/>
                        </wps:bodyPr>
                      </wps:wsp>
                      <wps:wsp>
                        <wps:cNvPr id="176" name="Freeform 177"/>
                        <wps:cNvSpPr>
                          <a:spLocks/>
                        </wps:cNvSpPr>
                        <wps:spPr bwMode="auto">
                          <a:xfrm>
                            <a:off x="197" y="620"/>
                            <a:ext cx="45" cy="109"/>
                          </a:xfrm>
                          <a:custGeom>
                            <a:avLst/>
                            <a:gdLst>
                              <a:gd name="T0" fmla="*/ 181 w 181"/>
                              <a:gd name="T1" fmla="*/ 431 h 433"/>
                              <a:gd name="T2" fmla="*/ 161 w 181"/>
                              <a:gd name="T3" fmla="*/ 398 h 433"/>
                              <a:gd name="T4" fmla="*/ 135 w 181"/>
                              <a:gd name="T5" fmla="*/ 367 h 433"/>
                              <a:gd name="T6" fmla="*/ 113 w 181"/>
                              <a:gd name="T7" fmla="*/ 336 h 433"/>
                              <a:gd name="T8" fmla="*/ 107 w 181"/>
                              <a:gd name="T9" fmla="*/ 305 h 433"/>
                              <a:gd name="T10" fmla="*/ 127 w 181"/>
                              <a:gd name="T11" fmla="*/ 270 h 433"/>
                              <a:gd name="T12" fmla="*/ 127 w 181"/>
                              <a:gd name="T13" fmla="*/ 270 h 433"/>
                              <a:gd name="T14" fmla="*/ 128 w 181"/>
                              <a:gd name="T15" fmla="*/ 241 h 433"/>
                              <a:gd name="T16" fmla="*/ 121 w 181"/>
                              <a:gd name="T17" fmla="*/ 218 h 433"/>
                              <a:gd name="T18" fmla="*/ 111 w 181"/>
                              <a:gd name="T19" fmla="*/ 193 h 433"/>
                              <a:gd name="T20" fmla="*/ 111 w 181"/>
                              <a:gd name="T21" fmla="*/ 193 h 433"/>
                              <a:gd name="T22" fmla="*/ 98 w 181"/>
                              <a:gd name="T23" fmla="*/ 191 h 433"/>
                              <a:gd name="T24" fmla="*/ 83 w 181"/>
                              <a:gd name="T25" fmla="*/ 191 h 433"/>
                              <a:gd name="T26" fmla="*/ 70 w 181"/>
                              <a:gd name="T27" fmla="*/ 192 h 433"/>
                              <a:gd name="T28" fmla="*/ 70 w 181"/>
                              <a:gd name="T29" fmla="*/ 192 h 433"/>
                              <a:gd name="T30" fmla="*/ 61 w 181"/>
                              <a:gd name="T31" fmla="*/ 204 h 433"/>
                              <a:gd name="T32" fmla="*/ 61 w 181"/>
                              <a:gd name="T33" fmla="*/ 218 h 433"/>
                              <a:gd name="T34" fmla="*/ 67 w 181"/>
                              <a:gd name="T35" fmla="*/ 231 h 433"/>
                              <a:gd name="T36" fmla="*/ 67 w 181"/>
                              <a:gd name="T37" fmla="*/ 231 h 433"/>
                              <a:gd name="T38" fmla="*/ 52 w 181"/>
                              <a:gd name="T39" fmla="*/ 242 h 433"/>
                              <a:gd name="T40" fmla="*/ 45 w 181"/>
                              <a:gd name="T41" fmla="*/ 259 h 433"/>
                              <a:gd name="T42" fmla="*/ 48 w 181"/>
                              <a:gd name="T43" fmla="*/ 277 h 433"/>
                              <a:gd name="T44" fmla="*/ 48 w 181"/>
                              <a:gd name="T45" fmla="*/ 277 h 433"/>
                              <a:gd name="T46" fmla="*/ 65 w 181"/>
                              <a:gd name="T47" fmla="*/ 288 h 433"/>
                              <a:gd name="T48" fmla="*/ 66 w 181"/>
                              <a:gd name="T49" fmla="*/ 310 h 433"/>
                              <a:gd name="T50" fmla="*/ 62 w 181"/>
                              <a:gd name="T51" fmla="*/ 331 h 433"/>
                              <a:gd name="T52" fmla="*/ 62 w 181"/>
                              <a:gd name="T53" fmla="*/ 331 h 433"/>
                              <a:gd name="T54" fmla="*/ 46 w 181"/>
                              <a:gd name="T55" fmla="*/ 357 h 433"/>
                              <a:gd name="T56" fmla="*/ 17 w 181"/>
                              <a:gd name="T57" fmla="*/ 407 h 433"/>
                              <a:gd name="T58" fmla="*/ 0 w 181"/>
                              <a:gd name="T59" fmla="*/ 433 h 433"/>
                              <a:gd name="T60" fmla="*/ 0 w 181"/>
                              <a:gd name="T61" fmla="*/ 433 h 433"/>
                              <a:gd name="T62" fmla="*/ 1 w 181"/>
                              <a:gd name="T63" fmla="*/ 389 h 433"/>
                              <a:gd name="T64" fmla="*/ 2 w 181"/>
                              <a:gd name="T65" fmla="*/ 307 h 433"/>
                              <a:gd name="T66" fmla="*/ 4 w 181"/>
                              <a:gd name="T67" fmla="*/ 263 h 433"/>
                              <a:gd name="T68" fmla="*/ 4 w 181"/>
                              <a:gd name="T69" fmla="*/ 263 h 433"/>
                              <a:gd name="T70" fmla="*/ 16 w 181"/>
                              <a:gd name="T71" fmla="*/ 243 h 433"/>
                              <a:gd name="T72" fmla="*/ 48 w 181"/>
                              <a:gd name="T73" fmla="*/ 194 h 433"/>
                              <a:gd name="T74" fmla="*/ 89 w 181"/>
                              <a:gd name="T75" fmla="*/ 131 h 433"/>
                              <a:gd name="T76" fmla="*/ 131 w 181"/>
                              <a:gd name="T77" fmla="*/ 68 h 433"/>
                              <a:gd name="T78" fmla="*/ 162 w 181"/>
                              <a:gd name="T79" fmla="*/ 18 h 433"/>
                              <a:gd name="T80" fmla="*/ 175 w 181"/>
                              <a:gd name="T81" fmla="*/ 0 h 433"/>
                              <a:gd name="T82" fmla="*/ 175 w 181"/>
                              <a:gd name="T83" fmla="*/ 0 h 433"/>
                              <a:gd name="T84" fmla="*/ 176 w 181"/>
                              <a:gd name="T85" fmla="*/ 2 h 433"/>
                              <a:gd name="T86" fmla="*/ 178 w 181"/>
                              <a:gd name="T87" fmla="*/ 6 h 433"/>
                              <a:gd name="T88" fmla="*/ 181 w 181"/>
                              <a:gd name="T89" fmla="*/ 10 h 433"/>
                              <a:gd name="T90" fmla="*/ 181 w 181"/>
                              <a:gd name="T91" fmla="*/ 10 h 433"/>
                              <a:gd name="T92" fmla="*/ 181 w 181"/>
                              <a:gd name="T93" fmla="*/ 24 h 433"/>
                              <a:gd name="T94" fmla="*/ 181 w 181"/>
                              <a:gd name="T95" fmla="*/ 62 h 433"/>
                              <a:gd name="T96" fmla="*/ 181 w 181"/>
                              <a:gd name="T97" fmla="*/ 118 h 433"/>
                              <a:gd name="T98" fmla="*/ 181 w 181"/>
                              <a:gd name="T99" fmla="*/ 185 h 433"/>
                              <a:gd name="T100" fmla="*/ 181 w 181"/>
                              <a:gd name="T101" fmla="*/ 255 h 433"/>
                              <a:gd name="T102" fmla="*/ 181 w 181"/>
                              <a:gd name="T103" fmla="*/ 321 h 433"/>
                              <a:gd name="T104" fmla="*/ 181 w 181"/>
                              <a:gd name="T105" fmla="*/ 377 h 433"/>
                              <a:gd name="T106" fmla="*/ 181 w 181"/>
                              <a:gd name="T107" fmla="*/ 417 h 433"/>
                              <a:gd name="T108" fmla="*/ 181 w 181"/>
                              <a:gd name="T109" fmla="*/ 431 h 433"/>
                              <a:gd name="T110" fmla="*/ 181 w 181"/>
                              <a:gd name="T111" fmla="*/ 431 h 433"/>
                              <a:gd name="T112" fmla="*/ 181 w 181"/>
                              <a:gd name="T113" fmla="*/ 431 h 4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81" h="433">
                                <a:moveTo>
                                  <a:pt x="181" y="431"/>
                                </a:moveTo>
                                <a:lnTo>
                                  <a:pt x="161" y="398"/>
                                </a:lnTo>
                                <a:lnTo>
                                  <a:pt x="135" y="367"/>
                                </a:lnTo>
                                <a:lnTo>
                                  <a:pt x="113" y="336"/>
                                </a:lnTo>
                                <a:lnTo>
                                  <a:pt x="107" y="305"/>
                                </a:lnTo>
                                <a:lnTo>
                                  <a:pt x="127" y="270"/>
                                </a:lnTo>
                                <a:lnTo>
                                  <a:pt x="128" y="241"/>
                                </a:lnTo>
                                <a:lnTo>
                                  <a:pt x="121" y="218"/>
                                </a:lnTo>
                                <a:lnTo>
                                  <a:pt x="111" y="193"/>
                                </a:lnTo>
                                <a:lnTo>
                                  <a:pt x="98" y="191"/>
                                </a:lnTo>
                                <a:lnTo>
                                  <a:pt x="83" y="191"/>
                                </a:lnTo>
                                <a:lnTo>
                                  <a:pt x="70" y="192"/>
                                </a:lnTo>
                                <a:lnTo>
                                  <a:pt x="61" y="204"/>
                                </a:lnTo>
                                <a:lnTo>
                                  <a:pt x="61" y="218"/>
                                </a:lnTo>
                                <a:lnTo>
                                  <a:pt x="67" y="231"/>
                                </a:lnTo>
                                <a:lnTo>
                                  <a:pt x="52" y="242"/>
                                </a:lnTo>
                                <a:lnTo>
                                  <a:pt x="45" y="259"/>
                                </a:lnTo>
                                <a:lnTo>
                                  <a:pt x="48" y="277"/>
                                </a:lnTo>
                                <a:lnTo>
                                  <a:pt x="65" y="288"/>
                                </a:lnTo>
                                <a:lnTo>
                                  <a:pt x="66" y="310"/>
                                </a:lnTo>
                                <a:lnTo>
                                  <a:pt x="62" y="331"/>
                                </a:lnTo>
                                <a:lnTo>
                                  <a:pt x="46" y="357"/>
                                </a:lnTo>
                                <a:lnTo>
                                  <a:pt x="17" y="407"/>
                                </a:lnTo>
                                <a:lnTo>
                                  <a:pt x="0" y="433"/>
                                </a:lnTo>
                                <a:lnTo>
                                  <a:pt x="1" y="389"/>
                                </a:lnTo>
                                <a:lnTo>
                                  <a:pt x="2" y="307"/>
                                </a:lnTo>
                                <a:lnTo>
                                  <a:pt x="4" y="263"/>
                                </a:lnTo>
                                <a:lnTo>
                                  <a:pt x="16" y="243"/>
                                </a:lnTo>
                                <a:lnTo>
                                  <a:pt x="48" y="194"/>
                                </a:lnTo>
                                <a:lnTo>
                                  <a:pt x="89" y="131"/>
                                </a:lnTo>
                                <a:lnTo>
                                  <a:pt x="131" y="68"/>
                                </a:lnTo>
                                <a:lnTo>
                                  <a:pt x="162" y="18"/>
                                </a:lnTo>
                                <a:lnTo>
                                  <a:pt x="175" y="0"/>
                                </a:lnTo>
                                <a:lnTo>
                                  <a:pt x="176" y="2"/>
                                </a:lnTo>
                                <a:lnTo>
                                  <a:pt x="178" y="6"/>
                                </a:lnTo>
                                <a:lnTo>
                                  <a:pt x="181" y="10"/>
                                </a:lnTo>
                                <a:lnTo>
                                  <a:pt x="181" y="24"/>
                                </a:lnTo>
                                <a:lnTo>
                                  <a:pt x="181" y="62"/>
                                </a:lnTo>
                                <a:lnTo>
                                  <a:pt x="181" y="118"/>
                                </a:lnTo>
                                <a:lnTo>
                                  <a:pt x="181" y="185"/>
                                </a:lnTo>
                                <a:lnTo>
                                  <a:pt x="181" y="255"/>
                                </a:lnTo>
                                <a:lnTo>
                                  <a:pt x="181" y="321"/>
                                </a:lnTo>
                                <a:lnTo>
                                  <a:pt x="181" y="377"/>
                                </a:lnTo>
                                <a:lnTo>
                                  <a:pt x="181" y="417"/>
                                </a:lnTo>
                                <a:lnTo>
                                  <a:pt x="181" y="431"/>
                                </a:lnTo>
                                <a:close/>
                              </a:path>
                            </a:pathLst>
                          </a:custGeom>
                          <a:solidFill>
                            <a:srgbClr val="FFFFFF"/>
                          </a:solidFill>
                          <a:ln>
                            <a:noFill/>
                          </a:ln>
                        </wps:spPr>
                        <wps:bodyPr rot="0" vert="horz" wrap="square" lIns="91440" tIns="45720" rIns="91440" bIns="45720" anchor="t" anchorCtr="0" upright="1">
                          <a:noAutofit/>
                        </wps:bodyPr>
                      </wps:wsp>
                      <wps:wsp>
                        <wps:cNvPr id="177" name="Freeform 178"/>
                        <wps:cNvSpPr>
                          <a:spLocks/>
                        </wps:cNvSpPr>
                        <wps:spPr bwMode="auto">
                          <a:xfrm>
                            <a:off x="1237" y="623"/>
                            <a:ext cx="48" cy="109"/>
                          </a:xfrm>
                          <a:custGeom>
                            <a:avLst/>
                            <a:gdLst>
                              <a:gd name="T0" fmla="*/ 28 w 193"/>
                              <a:gd name="T1" fmla="*/ 4 h 433"/>
                              <a:gd name="T2" fmla="*/ 51 w 193"/>
                              <a:gd name="T3" fmla="*/ 42 h 433"/>
                              <a:gd name="T4" fmla="*/ 77 w 193"/>
                              <a:gd name="T5" fmla="*/ 78 h 433"/>
                              <a:gd name="T6" fmla="*/ 105 w 193"/>
                              <a:gd name="T7" fmla="*/ 115 h 433"/>
                              <a:gd name="T8" fmla="*/ 131 w 193"/>
                              <a:gd name="T9" fmla="*/ 152 h 433"/>
                              <a:gd name="T10" fmla="*/ 155 w 193"/>
                              <a:gd name="T11" fmla="*/ 191 h 433"/>
                              <a:gd name="T12" fmla="*/ 175 w 193"/>
                              <a:gd name="T13" fmla="*/ 231 h 433"/>
                              <a:gd name="T14" fmla="*/ 187 w 193"/>
                              <a:gd name="T15" fmla="*/ 274 h 433"/>
                              <a:gd name="T16" fmla="*/ 193 w 193"/>
                              <a:gd name="T17" fmla="*/ 321 h 433"/>
                              <a:gd name="T18" fmla="*/ 193 w 193"/>
                              <a:gd name="T19" fmla="*/ 321 h 433"/>
                              <a:gd name="T20" fmla="*/ 192 w 193"/>
                              <a:gd name="T21" fmla="*/ 349 h 433"/>
                              <a:gd name="T22" fmla="*/ 190 w 193"/>
                              <a:gd name="T23" fmla="*/ 399 h 433"/>
                              <a:gd name="T24" fmla="*/ 190 w 193"/>
                              <a:gd name="T25" fmla="*/ 425 h 433"/>
                              <a:gd name="T26" fmla="*/ 190 w 193"/>
                              <a:gd name="T27" fmla="*/ 425 h 433"/>
                              <a:gd name="T28" fmla="*/ 155 w 193"/>
                              <a:gd name="T29" fmla="*/ 378 h 433"/>
                              <a:gd name="T30" fmla="*/ 121 w 193"/>
                              <a:gd name="T31" fmla="*/ 329 h 433"/>
                              <a:gd name="T32" fmla="*/ 113 w 193"/>
                              <a:gd name="T33" fmla="*/ 265 h 433"/>
                              <a:gd name="T34" fmla="*/ 113 w 193"/>
                              <a:gd name="T35" fmla="*/ 265 h 433"/>
                              <a:gd name="T36" fmla="*/ 124 w 193"/>
                              <a:gd name="T37" fmla="*/ 260 h 433"/>
                              <a:gd name="T38" fmla="*/ 134 w 193"/>
                              <a:gd name="T39" fmla="*/ 251 h 433"/>
                              <a:gd name="T40" fmla="*/ 139 w 193"/>
                              <a:gd name="T41" fmla="*/ 238 h 433"/>
                              <a:gd name="T42" fmla="*/ 139 w 193"/>
                              <a:gd name="T43" fmla="*/ 238 h 433"/>
                              <a:gd name="T44" fmla="*/ 130 w 193"/>
                              <a:gd name="T45" fmla="*/ 217 h 433"/>
                              <a:gd name="T46" fmla="*/ 121 w 193"/>
                              <a:gd name="T47" fmla="*/ 195 h 433"/>
                              <a:gd name="T48" fmla="*/ 104 w 193"/>
                              <a:gd name="T49" fmla="*/ 175 h 433"/>
                              <a:gd name="T50" fmla="*/ 104 w 193"/>
                              <a:gd name="T51" fmla="*/ 175 h 433"/>
                              <a:gd name="T52" fmla="*/ 88 w 193"/>
                              <a:gd name="T53" fmla="*/ 175 h 433"/>
                              <a:gd name="T54" fmla="*/ 76 w 193"/>
                              <a:gd name="T55" fmla="*/ 182 h 433"/>
                              <a:gd name="T56" fmla="*/ 65 w 193"/>
                              <a:gd name="T57" fmla="*/ 192 h 433"/>
                              <a:gd name="T58" fmla="*/ 65 w 193"/>
                              <a:gd name="T59" fmla="*/ 192 h 433"/>
                              <a:gd name="T60" fmla="*/ 61 w 193"/>
                              <a:gd name="T61" fmla="*/ 210 h 433"/>
                              <a:gd name="T62" fmla="*/ 46 w 193"/>
                              <a:gd name="T63" fmla="*/ 225 h 433"/>
                              <a:gd name="T64" fmla="*/ 45 w 193"/>
                              <a:gd name="T65" fmla="*/ 243 h 433"/>
                              <a:gd name="T66" fmla="*/ 45 w 193"/>
                              <a:gd name="T67" fmla="*/ 243 h 433"/>
                              <a:gd name="T68" fmla="*/ 68 w 193"/>
                              <a:gd name="T69" fmla="*/ 264 h 433"/>
                              <a:gd name="T70" fmla="*/ 73 w 193"/>
                              <a:gd name="T71" fmla="*/ 294 h 433"/>
                              <a:gd name="T72" fmla="*/ 69 w 193"/>
                              <a:gd name="T73" fmla="*/ 323 h 433"/>
                              <a:gd name="T74" fmla="*/ 69 w 193"/>
                              <a:gd name="T75" fmla="*/ 323 h 433"/>
                              <a:gd name="T76" fmla="*/ 52 w 193"/>
                              <a:gd name="T77" fmla="*/ 352 h 433"/>
                              <a:gd name="T78" fmla="*/ 19 w 193"/>
                              <a:gd name="T79" fmla="*/ 405 h 433"/>
                              <a:gd name="T80" fmla="*/ 0 w 193"/>
                              <a:gd name="T81" fmla="*/ 433 h 433"/>
                              <a:gd name="T82" fmla="*/ 0 w 193"/>
                              <a:gd name="T83" fmla="*/ 433 h 433"/>
                              <a:gd name="T84" fmla="*/ 0 w 193"/>
                              <a:gd name="T85" fmla="*/ 418 h 433"/>
                              <a:gd name="T86" fmla="*/ 0 w 193"/>
                              <a:gd name="T87" fmla="*/ 378 h 433"/>
                              <a:gd name="T88" fmla="*/ 0 w 193"/>
                              <a:gd name="T89" fmla="*/ 320 h 433"/>
                              <a:gd name="T90" fmla="*/ 0 w 193"/>
                              <a:gd name="T91" fmla="*/ 252 h 433"/>
                              <a:gd name="T92" fmla="*/ 0 w 193"/>
                              <a:gd name="T93" fmla="*/ 180 h 433"/>
                              <a:gd name="T94" fmla="*/ 0 w 193"/>
                              <a:gd name="T95" fmla="*/ 112 h 433"/>
                              <a:gd name="T96" fmla="*/ 0 w 193"/>
                              <a:gd name="T97" fmla="*/ 55 h 433"/>
                              <a:gd name="T98" fmla="*/ 0 w 193"/>
                              <a:gd name="T99" fmla="*/ 14 h 433"/>
                              <a:gd name="T100" fmla="*/ 0 w 193"/>
                              <a:gd name="T101" fmla="*/ 0 h 433"/>
                              <a:gd name="T102" fmla="*/ 0 w 193"/>
                              <a:gd name="T103" fmla="*/ 0 h 433"/>
                              <a:gd name="T104" fmla="*/ 8 w 193"/>
                              <a:gd name="T105" fmla="*/ 1 h 433"/>
                              <a:gd name="T106" fmla="*/ 21 w 193"/>
                              <a:gd name="T107" fmla="*/ 3 h 433"/>
                              <a:gd name="T108" fmla="*/ 28 w 193"/>
                              <a:gd name="T109" fmla="*/ 4 h 433"/>
                              <a:gd name="T110" fmla="*/ 28 w 193"/>
                              <a:gd name="T111" fmla="*/ 4 h 433"/>
                              <a:gd name="T112" fmla="*/ 28 w 193"/>
                              <a:gd name="T113" fmla="*/ 4 h 4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93" h="433">
                                <a:moveTo>
                                  <a:pt x="28" y="4"/>
                                </a:moveTo>
                                <a:lnTo>
                                  <a:pt x="51" y="42"/>
                                </a:lnTo>
                                <a:lnTo>
                                  <a:pt x="77" y="78"/>
                                </a:lnTo>
                                <a:lnTo>
                                  <a:pt x="105" y="115"/>
                                </a:lnTo>
                                <a:lnTo>
                                  <a:pt x="131" y="152"/>
                                </a:lnTo>
                                <a:lnTo>
                                  <a:pt x="155" y="191"/>
                                </a:lnTo>
                                <a:lnTo>
                                  <a:pt x="175" y="231"/>
                                </a:lnTo>
                                <a:lnTo>
                                  <a:pt x="187" y="274"/>
                                </a:lnTo>
                                <a:lnTo>
                                  <a:pt x="193" y="321"/>
                                </a:lnTo>
                                <a:lnTo>
                                  <a:pt x="192" y="349"/>
                                </a:lnTo>
                                <a:lnTo>
                                  <a:pt x="190" y="399"/>
                                </a:lnTo>
                                <a:lnTo>
                                  <a:pt x="190" y="425"/>
                                </a:lnTo>
                                <a:lnTo>
                                  <a:pt x="155" y="378"/>
                                </a:lnTo>
                                <a:lnTo>
                                  <a:pt x="121" y="329"/>
                                </a:lnTo>
                                <a:lnTo>
                                  <a:pt x="113" y="265"/>
                                </a:lnTo>
                                <a:lnTo>
                                  <a:pt x="124" y="260"/>
                                </a:lnTo>
                                <a:lnTo>
                                  <a:pt x="134" y="251"/>
                                </a:lnTo>
                                <a:lnTo>
                                  <a:pt x="139" y="238"/>
                                </a:lnTo>
                                <a:lnTo>
                                  <a:pt x="130" y="217"/>
                                </a:lnTo>
                                <a:lnTo>
                                  <a:pt x="121" y="195"/>
                                </a:lnTo>
                                <a:lnTo>
                                  <a:pt x="104" y="175"/>
                                </a:lnTo>
                                <a:lnTo>
                                  <a:pt x="88" y="175"/>
                                </a:lnTo>
                                <a:lnTo>
                                  <a:pt x="76" y="182"/>
                                </a:lnTo>
                                <a:lnTo>
                                  <a:pt x="65" y="192"/>
                                </a:lnTo>
                                <a:lnTo>
                                  <a:pt x="61" y="210"/>
                                </a:lnTo>
                                <a:lnTo>
                                  <a:pt x="46" y="225"/>
                                </a:lnTo>
                                <a:lnTo>
                                  <a:pt x="45" y="243"/>
                                </a:lnTo>
                                <a:lnTo>
                                  <a:pt x="68" y="264"/>
                                </a:lnTo>
                                <a:lnTo>
                                  <a:pt x="73" y="294"/>
                                </a:lnTo>
                                <a:lnTo>
                                  <a:pt x="69" y="323"/>
                                </a:lnTo>
                                <a:lnTo>
                                  <a:pt x="52" y="352"/>
                                </a:lnTo>
                                <a:lnTo>
                                  <a:pt x="19" y="405"/>
                                </a:lnTo>
                                <a:lnTo>
                                  <a:pt x="0" y="433"/>
                                </a:lnTo>
                                <a:lnTo>
                                  <a:pt x="0" y="418"/>
                                </a:lnTo>
                                <a:lnTo>
                                  <a:pt x="0" y="378"/>
                                </a:lnTo>
                                <a:lnTo>
                                  <a:pt x="0" y="320"/>
                                </a:lnTo>
                                <a:lnTo>
                                  <a:pt x="0" y="252"/>
                                </a:lnTo>
                                <a:lnTo>
                                  <a:pt x="0" y="180"/>
                                </a:lnTo>
                                <a:lnTo>
                                  <a:pt x="0" y="112"/>
                                </a:lnTo>
                                <a:lnTo>
                                  <a:pt x="0" y="55"/>
                                </a:lnTo>
                                <a:lnTo>
                                  <a:pt x="0" y="14"/>
                                </a:lnTo>
                                <a:lnTo>
                                  <a:pt x="0" y="0"/>
                                </a:lnTo>
                                <a:lnTo>
                                  <a:pt x="8" y="1"/>
                                </a:lnTo>
                                <a:lnTo>
                                  <a:pt x="21" y="3"/>
                                </a:lnTo>
                                <a:lnTo>
                                  <a:pt x="28" y="4"/>
                                </a:lnTo>
                                <a:close/>
                              </a:path>
                            </a:pathLst>
                          </a:custGeom>
                          <a:solidFill>
                            <a:srgbClr val="FFFFFF"/>
                          </a:solidFill>
                          <a:ln>
                            <a:noFill/>
                          </a:ln>
                        </wps:spPr>
                        <wps:bodyPr rot="0" vert="horz" wrap="square" lIns="91440" tIns="45720" rIns="91440" bIns="45720" anchor="t" anchorCtr="0" upright="1">
                          <a:noAutofit/>
                        </wps:bodyPr>
                      </wps:wsp>
                      <wps:wsp>
                        <wps:cNvPr id="178" name="Freeform 179"/>
                        <wps:cNvSpPr>
                          <a:spLocks/>
                        </wps:cNvSpPr>
                        <wps:spPr bwMode="auto">
                          <a:xfrm>
                            <a:off x="735" y="705"/>
                            <a:ext cx="12" cy="11"/>
                          </a:xfrm>
                          <a:custGeom>
                            <a:avLst/>
                            <a:gdLst>
                              <a:gd name="T0" fmla="*/ 48 w 48"/>
                              <a:gd name="T1" fmla="*/ 25 h 45"/>
                              <a:gd name="T2" fmla="*/ 41 w 48"/>
                              <a:gd name="T3" fmla="*/ 15 h 45"/>
                              <a:gd name="T4" fmla="*/ 31 w 48"/>
                              <a:gd name="T5" fmla="*/ 11 h 45"/>
                              <a:gd name="T6" fmla="*/ 22 w 48"/>
                              <a:gd name="T7" fmla="*/ 8 h 45"/>
                              <a:gd name="T8" fmla="*/ 22 w 48"/>
                              <a:gd name="T9" fmla="*/ 8 h 45"/>
                              <a:gd name="T10" fmla="*/ 16 w 48"/>
                              <a:gd name="T11" fmla="*/ 15 h 45"/>
                              <a:gd name="T12" fmla="*/ 13 w 48"/>
                              <a:gd name="T13" fmla="*/ 22 h 45"/>
                              <a:gd name="T14" fmla="*/ 13 w 48"/>
                              <a:gd name="T15" fmla="*/ 30 h 45"/>
                              <a:gd name="T16" fmla="*/ 13 w 48"/>
                              <a:gd name="T17" fmla="*/ 30 h 45"/>
                              <a:gd name="T18" fmla="*/ 18 w 48"/>
                              <a:gd name="T19" fmla="*/ 30 h 45"/>
                              <a:gd name="T20" fmla="*/ 29 w 48"/>
                              <a:gd name="T21" fmla="*/ 30 h 45"/>
                              <a:gd name="T22" fmla="*/ 35 w 48"/>
                              <a:gd name="T23" fmla="*/ 30 h 45"/>
                              <a:gd name="T24" fmla="*/ 35 w 48"/>
                              <a:gd name="T25" fmla="*/ 30 h 45"/>
                              <a:gd name="T26" fmla="*/ 36 w 48"/>
                              <a:gd name="T27" fmla="*/ 37 h 45"/>
                              <a:gd name="T28" fmla="*/ 32 w 48"/>
                              <a:gd name="T29" fmla="*/ 42 h 45"/>
                              <a:gd name="T30" fmla="*/ 26 w 48"/>
                              <a:gd name="T31" fmla="*/ 44 h 45"/>
                              <a:gd name="T32" fmla="*/ 26 w 48"/>
                              <a:gd name="T33" fmla="*/ 44 h 45"/>
                              <a:gd name="T34" fmla="*/ 15 w 48"/>
                              <a:gd name="T35" fmla="*/ 45 h 45"/>
                              <a:gd name="T36" fmla="*/ 4 w 48"/>
                              <a:gd name="T37" fmla="*/ 40 h 45"/>
                              <a:gd name="T38" fmla="*/ 0 w 48"/>
                              <a:gd name="T39" fmla="*/ 29 h 45"/>
                              <a:gd name="T40" fmla="*/ 0 w 48"/>
                              <a:gd name="T41" fmla="*/ 29 h 45"/>
                              <a:gd name="T42" fmla="*/ 3 w 48"/>
                              <a:gd name="T43" fmla="*/ 16 h 45"/>
                              <a:gd name="T44" fmla="*/ 13 w 48"/>
                              <a:gd name="T45" fmla="*/ 7 h 45"/>
                              <a:gd name="T46" fmla="*/ 25 w 48"/>
                              <a:gd name="T47" fmla="*/ 0 h 45"/>
                              <a:gd name="T48" fmla="*/ 25 w 48"/>
                              <a:gd name="T49" fmla="*/ 0 h 45"/>
                              <a:gd name="T50" fmla="*/ 35 w 48"/>
                              <a:gd name="T51" fmla="*/ 0 h 45"/>
                              <a:gd name="T52" fmla="*/ 41 w 48"/>
                              <a:gd name="T53" fmla="*/ 7 h 45"/>
                              <a:gd name="T54" fmla="*/ 48 w 48"/>
                              <a:gd name="T55" fmla="*/ 15 h 45"/>
                              <a:gd name="T56" fmla="*/ 48 w 48"/>
                              <a:gd name="T57" fmla="*/ 15 h 45"/>
                              <a:gd name="T58" fmla="*/ 48 w 48"/>
                              <a:gd name="T59" fmla="*/ 17 h 45"/>
                              <a:gd name="T60" fmla="*/ 48 w 48"/>
                              <a:gd name="T61" fmla="*/ 22 h 45"/>
                              <a:gd name="T62" fmla="*/ 48 w 48"/>
                              <a:gd name="T63" fmla="*/ 25 h 45"/>
                              <a:gd name="T64" fmla="*/ 48 w 48"/>
                              <a:gd name="T65" fmla="*/ 25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8" h="45">
                                <a:moveTo>
                                  <a:pt x="48" y="25"/>
                                </a:moveTo>
                                <a:lnTo>
                                  <a:pt x="41" y="15"/>
                                </a:lnTo>
                                <a:lnTo>
                                  <a:pt x="31" y="11"/>
                                </a:lnTo>
                                <a:lnTo>
                                  <a:pt x="22" y="8"/>
                                </a:lnTo>
                                <a:lnTo>
                                  <a:pt x="16" y="15"/>
                                </a:lnTo>
                                <a:lnTo>
                                  <a:pt x="13" y="22"/>
                                </a:lnTo>
                                <a:lnTo>
                                  <a:pt x="13" y="30"/>
                                </a:lnTo>
                                <a:lnTo>
                                  <a:pt x="18" y="30"/>
                                </a:lnTo>
                                <a:lnTo>
                                  <a:pt x="29" y="30"/>
                                </a:lnTo>
                                <a:lnTo>
                                  <a:pt x="35" y="30"/>
                                </a:lnTo>
                                <a:lnTo>
                                  <a:pt x="36" y="37"/>
                                </a:lnTo>
                                <a:lnTo>
                                  <a:pt x="32" y="42"/>
                                </a:lnTo>
                                <a:lnTo>
                                  <a:pt x="26" y="44"/>
                                </a:lnTo>
                                <a:lnTo>
                                  <a:pt x="15" y="45"/>
                                </a:lnTo>
                                <a:lnTo>
                                  <a:pt x="4" y="40"/>
                                </a:lnTo>
                                <a:lnTo>
                                  <a:pt x="0" y="29"/>
                                </a:lnTo>
                                <a:lnTo>
                                  <a:pt x="3" y="16"/>
                                </a:lnTo>
                                <a:lnTo>
                                  <a:pt x="13" y="7"/>
                                </a:lnTo>
                                <a:lnTo>
                                  <a:pt x="25" y="0"/>
                                </a:lnTo>
                                <a:lnTo>
                                  <a:pt x="35" y="0"/>
                                </a:lnTo>
                                <a:lnTo>
                                  <a:pt x="41" y="7"/>
                                </a:lnTo>
                                <a:lnTo>
                                  <a:pt x="48" y="15"/>
                                </a:lnTo>
                                <a:lnTo>
                                  <a:pt x="48" y="17"/>
                                </a:lnTo>
                                <a:lnTo>
                                  <a:pt x="48" y="22"/>
                                </a:lnTo>
                                <a:lnTo>
                                  <a:pt x="48" y="25"/>
                                </a:lnTo>
                                <a:close/>
                              </a:path>
                            </a:pathLst>
                          </a:custGeom>
                          <a:solidFill>
                            <a:srgbClr val="FFFFFF"/>
                          </a:solidFill>
                          <a:ln>
                            <a:noFill/>
                          </a:ln>
                        </wps:spPr>
                        <wps:bodyPr rot="0" vert="horz" wrap="square" lIns="91440" tIns="45720" rIns="91440" bIns="45720" anchor="t" anchorCtr="0" upright="1">
                          <a:noAutofit/>
                        </wps:bodyPr>
                      </wps:wsp>
                      <wps:wsp>
                        <wps:cNvPr id="179" name="Freeform 180"/>
                        <wps:cNvSpPr>
                          <a:spLocks/>
                        </wps:cNvSpPr>
                        <wps:spPr bwMode="auto">
                          <a:xfrm>
                            <a:off x="724" y="705"/>
                            <a:ext cx="5" cy="9"/>
                          </a:xfrm>
                          <a:custGeom>
                            <a:avLst/>
                            <a:gdLst>
                              <a:gd name="T0" fmla="*/ 11 w 22"/>
                              <a:gd name="T1" fmla="*/ 37 h 37"/>
                              <a:gd name="T2" fmla="*/ 2 w 22"/>
                              <a:gd name="T3" fmla="*/ 30 h 37"/>
                              <a:gd name="T4" fmla="*/ 0 w 22"/>
                              <a:gd name="T5" fmla="*/ 20 h 37"/>
                              <a:gd name="T6" fmla="*/ 2 w 22"/>
                              <a:gd name="T7" fmla="*/ 10 h 37"/>
                              <a:gd name="T8" fmla="*/ 2 w 22"/>
                              <a:gd name="T9" fmla="*/ 10 h 37"/>
                              <a:gd name="T10" fmla="*/ 8 w 22"/>
                              <a:gd name="T11" fmla="*/ 5 h 37"/>
                              <a:gd name="T12" fmla="*/ 13 w 22"/>
                              <a:gd name="T13" fmla="*/ 2 h 37"/>
                              <a:gd name="T14" fmla="*/ 21 w 22"/>
                              <a:gd name="T15" fmla="*/ 0 h 37"/>
                              <a:gd name="T16" fmla="*/ 21 w 22"/>
                              <a:gd name="T17" fmla="*/ 0 h 37"/>
                              <a:gd name="T18" fmla="*/ 20 w 22"/>
                              <a:gd name="T19" fmla="*/ 14 h 37"/>
                              <a:gd name="T20" fmla="*/ 22 w 22"/>
                              <a:gd name="T21" fmla="*/ 29 h 37"/>
                              <a:gd name="T22" fmla="*/ 11 w 22"/>
                              <a:gd name="T23" fmla="*/ 37 h 37"/>
                              <a:gd name="T24" fmla="*/ 11 w 22"/>
                              <a:gd name="T25" fmla="*/ 37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2" h="37">
                                <a:moveTo>
                                  <a:pt x="11" y="37"/>
                                </a:moveTo>
                                <a:lnTo>
                                  <a:pt x="2" y="30"/>
                                </a:lnTo>
                                <a:lnTo>
                                  <a:pt x="0" y="20"/>
                                </a:lnTo>
                                <a:lnTo>
                                  <a:pt x="2" y="10"/>
                                </a:lnTo>
                                <a:lnTo>
                                  <a:pt x="8" y="5"/>
                                </a:lnTo>
                                <a:lnTo>
                                  <a:pt x="13" y="2"/>
                                </a:lnTo>
                                <a:lnTo>
                                  <a:pt x="21" y="0"/>
                                </a:lnTo>
                                <a:lnTo>
                                  <a:pt x="20" y="14"/>
                                </a:lnTo>
                                <a:lnTo>
                                  <a:pt x="22" y="29"/>
                                </a:lnTo>
                                <a:lnTo>
                                  <a:pt x="11" y="37"/>
                                </a:lnTo>
                                <a:close/>
                              </a:path>
                            </a:pathLst>
                          </a:custGeom>
                          <a:solidFill>
                            <a:srgbClr val="FFFFFF"/>
                          </a:solidFill>
                          <a:ln>
                            <a:noFill/>
                          </a:ln>
                        </wps:spPr>
                        <wps:bodyPr rot="0" vert="horz" wrap="square" lIns="91440" tIns="45720" rIns="91440" bIns="45720" anchor="t" anchorCtr="0" upright="1">
                          <a:noAutofit/>
                        </wps:bodyPr>
                      </wps:wsp>
                      <wps:wsp>
                        <wps:cNvPr id="180" name="Freeform 181"/>
                        <wps:cNvSpPr>
                          <a:spLocks/>
                        </wps:cNvSpPr>
                        <wps:spPr bwMode="auto">
                          <a:xfrm>
                            <a:off x="752" y="707"/>
                            <a:ext cx="8" cy="11"/>
                          </a:xfrm>
                          <a:custGeom>
                            <a:avLst/>
                            <a:gdLst>
                              <a:gd name="T0" fmla="*/ 17 w 32"/>
                              <a:gd name="T1" fmla="*/ 42 h 42"/>
                              <a:gd name="T2" fmla="*/ 13 w 32"/>
                              <a:gd name="T3" fmla="*/ 42 h 42"/>
                              <a:gd name="T4" fmla="*/ 4 w 32"/>
                              <a:gd name="T5" fmla="*/ 41 h 42"/>
                              <a:gd name="T6" fmla="*/ 0 w 32"/>
                              <a:gd name="T7" fmla="*/ 40 h 42"/>
                              <a:gd name="T8" fmla="*/ 0 w 32"/>
                              <a:gd name="T9" fmla="*/ 40 h 42"/>
                              <a:gd name="T10" fmla="*/ 3 w 32"/>
                              <a:gd name="T11" fmla="*/ 27 h 42"/>
                              <a:gd name="T12" fmla="*/ 8 w 32"/>
                              <a:gd name="T13" fmla="*/ 14 h 42"/>
                              <a:gd name="T14" fmla="*/ 12 w 32"/>
                              <a:gd name="T15" fmla="*/ 0 h 42"/>
                              <a:gd name="T16" fmla="*/ 12 w 32"/>
                              <a:gd name="T17" fmla="*/ 0 h 42"/>
                              <a:gd name="T18" fmla="*/ 21 w 32"/>
                              <a:gd name="T19" fmla="*/ 5 h 42"/>
                              <a:gd name="T20" fmla="*/ 28 w 32"/>
                              <a:gd name="T21" fmla="*/ 11 h 42"/>
                              <a:gd name="T22" fmla="*/ 32 w 32"/>
                              <a:gd name="T23" fmla="*/ 20 h 42"/>
                              <a:gd name="T24" fmla="*/ 32 w 32"/>
                              <a:gd name="T25" fmla="*/ 20 h 42"/>
                              <a:gd name="T26" fmla="*/ 29 w 32"/>
                              <a:gd name="T27" fmla="*/ 29 h 42"/>
                              <a:gd name="T28" fmla="*/ 24 w 32"/>
                              <a:gd name="T29" fmla="*/ 36 h 42"/>
                              <a:gd name="T30" fmla="*/ 17 w 32"/>
                              <a:gd name="T31" fmla="*/ 42 h 42"/>
                              <a:gd name="T32" fmla="*/ 17 w 32"/>
                              <a:gd name="T33" fmla="*/ 42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2" h="42">
                                <a:moveTo>
                                  <a:pt x="17" y="42"/>
                                </a:moveTo>
                                <a:lnTo>
                                  <a:pt x="13" y="42"/>
                                </a:lnTo>
                                <a:lnTo>
                                  <a:pt x="4" y="41"/>
                                </a:lnTo>
                                <a:lnTo>
                                  <a:pt x="0" y="40"/>
                                </a:lnTo>
                                <a:lnTo>
                                  <a:pt x="3" y="27"/>
                                </a:lnTo>
                                <a:lnTo>
                                  <a:pt x="8" y="14"/>
                                </a:lnTo>
                                <a:lnTo>
                                  <a:pt x="12" y="0"/>
                                </a:lnTo>
                                <a:lnTo>
                                  <a:pt x="21" y="5"/>
                                </a:lnTo>
                                <a:lnTo>
                                  <a:pt x="28" y="11"/>
                                </a:lnTo>
                                <a:lnTo>
                                  <a:pt x="32" y="20"/>
                                </a:lnTo>
                                <a:lnTo>
                                  <a:pt x="29" y="29"/>
                                </a:lnTo>
                                <a:lnTo>
                                  <a:pt x="24" y="36"/>
                                </a:lnTo>
                                <a:lnTo>
                                  <a:pt x="17" y="42"/>
                                </a:lnTo>
                                <a:close/>
                              </a:path>
                            </a:pathLst>
                          </a:custGeom>
                          <a:solidFill>
                            <a:srgbClr val="FFFFFF"/>
                          </a:solidFill>
                          <a:ln>
                            <a:noFill/>
                          </a:ln>
                        </wps:spPr>
                        <wps:bodyPr rot="0" vert="horz" wrap="square" lIns="91440" tIns="45720" rIns="91440" bIns="45720" anchor="t" anchorCtr="0" upright="1">
                          <a:noAutofit/>
                        </wps:bodyPr>
                      </wps:wsp>
                      <wps:wsp>
                        <wps:cNvPr id="181" name="Freeform 182"/>
                        <wps:cNvSpPr>
                          <a:spLocks/>
                        </wps:cNvSpPr>
                        <wps:spPr bwMode="auto">
                          <a:xfrm>
                            <a:off x="714" y="710"/>
                            <a:ext cx="7" cy="11"/>
                          </a:xfrm>
                          <a:custGeom>
                            <a:avLst/>
                            <a:gdLst>
                              <a:gd name="T0" fmla="*/ 8 w 27"/>
                              <a:gd name="T1" fmla="*/ 40 h 42"/>
                              <a:gd name="T2" fmla="*/ 3 w 27"/>
                              <a:gd name="T3" fmla="*/ 30 h 42"/>
                              <a:gd name="T4" fmla="*/ 0 w 27"/>
                              <a:gd name="T5" fmla="*/ 18 h 42"/>
                              <a:gd name="T6" fmla="*/ 3 w 27"/>
                              <a:gd name="T7" fmla="*/ 7 h 42"/>
                              <a:gd name="T8" fmla="*/ 3 w 27"/>
                              <a:gd name="T9" fmla="*/ 7 h 42"/>
                              <a:gd name="T10" fmla="*/ 5 w 27"/>
                              <a:gd name="T11" fmla="*/ 5 h 42"/>
                              <a:gd name="T12" fmla="*/ 10 w 27"/>
                              <a:gd name="T13" fmla="*/ 1 h 42"/>
                              <a:gd name="T14" fmla="*/ 12 w 27"/>
                              <a:gd name="T15" fmla="*/ 0 h 42"/>
                              <a:gd name="T16" fmla="*/ 12 w 27"/>
                              <a:gd name="T17" fmla="*/ 0 h 42"/>
                              <a:gd name="T18" fmla="*/ 16 w 27"/>
                              <a:gd name="T19" fmla="*/ 10 h 42"/>
                              <a:gd name="T20" fmla="*/ 24 w 27"/>
                              <a:gd name="T21" fmla="*/ 28 h 42"/>
                              <a:gd name="T22" fmla="*/ 27 w 27"/>
                              <a:gd name="T23" fmla="*/ 38 h 42"/>
                              <a:gd name="T24" fmla="*/ 27 w 27"/>
                              <a:gd name="T25" fmla="*/ 38 h 42"/>
                              <a:gd name="T26" fmla="*/ 22 w 27"/>
                              <a:gd name="T27" fmla="*/ 42 h 42"/>
                              <a:gd name="T28" fmla="*/ 15 w 27"/>
                              <a:gd name="T29" fmla="*/ 42 h 42"/>
                              <a:gd name="T30" fmla="*/ 8 w 27"/>
                              <a:gd name="T31" fmla="*/ 40 h 42"/>
                              <a:gd name="T32" fmla="*/ 8 w 27"/>
                              <a:gd name="T33" fmla="*/ 40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7" h="42">
                                <a:moveTo>
                                  <a:pt x="8" y="40"/>
                                </a:moveTo>
                                <a:lnTo>
                                  <a:pt x="3" y="30"/>
                                </a:lnTo>
                                <a:lnTo>
                                  <a:pt x="0" y="18"/>
                                </a:lnTo>
                                <a:lnTo>
                                  <a:pt x="3" y="7"/>
                                </a:lnTo>
                                <a:lnTo>
                                  <a:pt x="5" y="5"/>
                                </a:lnTo>
                                <a:lnTo>
                                  <a:pt x="10" y="1"/>
                                </a:lnTo>
                                <a:lnTo>
                                  <a:pt x="12" y="0"/>
                                </a:lnTo>
                                <a:lnTo>
                                  <a:pt x="16" y="10"/>
                                </a:lnTo>
                                <a:lnTo>
                                  <a:pt x="24" y="28"/>
                                </a:lnTo>
                                <a:lnTo>
                                  <a:pt x="27" y="38"/>
                                </a:lnTo>
                                <a:lnTo>
                                  <a:pt x="22" y="42"/>
                                </a:lnTo>
                                <a:lnTo>
                                  <a:pt x="15" y="42"/>
                                </a:lnTo>
                                <a:lnTo>
                                  <a:pt x="8" y="40"/>
                                </a:lnTo>
                                <a:close/>
                              </a:path>
                            </a:pathLst>
                          </a:custGeom>
                          <a:solidFill>
                            <a:srgbClr val="FFFFFF"/>
                          </a:solidFill>
                          <a:ln>
                            <a:noFill/>
                          </a:ln>
                        </wps:spPr>
                        <wps:bodyPr rot="0" vert="horz" wrap="square" lIns="91440" tIns="45720" rIns="91440" bIns="45720" anchor="t" anchorCtr="0" upright="1">
                          <a:noAutofit/>
                        </wps:bodyPr>
                      </wps:wsp>
                      <wps:wsp>
                        <wps:cNvPr id="182" name="Freeform 183"/>
                        <wps:cNvSpPr>
                          <a:spLocks/>
                        </wps:cNvSpPr>
                        <wps:spPr bwMode="auto">
                          <a:xfrm>
                            <a:off x="763" y="712"/>
                            <a:ext cx="6" cy="10"/>
                          </a:xfrm>
                          <a:custGeom>
                            <a:avLst/>
                            <a:gdLst>
                              <a:gd name="T0" fmla="*/ 8 w 23"/>
                              <a:gd name="T1" fmla="*/ 39 h 39"/>
                              <a:gd name="T2" fmla="*/ 6 w 23"/>
                              <a:gd name="T3" fmla="*/ 37 h 39"/>
                              <a:gd name="T4" fmla="*/ 2 w 23"/>
                              <a:gd name="T5" fmla="*/ 36 h 39"/>
                              <a:gd name="T6" fmla="*/ 0 w 23"/>
                              <a:gd name="T7" fmla="*/ 35 h 39"/>
                              <a:gd name="T8" fmla="*/ 0 w 23"/>
                              <a:gd name="T9" fmla="*/ 35 h 39"/>
                              <a:gd name="T10" fmla="*/ 6 w 23"/>
                              <a:gd name="T11" fmla="*/ 26 h 39"/>
                              <a:gd name="T12" fmla="*/ 11 w 23"/>
                              <a:gd name="T13" fmla="*/ 14 h 39"/>
                              <a:gd name="T14" fmla="*/ 8 w 23"/>
                              <a:gd name="T15" fmla="*/ 0 h 39"/>
                              <a:gd name="T16" fmla="*/ 8 w 23"/>
                              <a:gd name="T17" fmla="*/ 0 h 39"/>
                              <a:gd name="T18" fmla="*/ 16 w 23"/>
                              <a:gd name="T19" fmla="*/ 0 h 39"/>
                              <a:gd name="T20" fmla="*/ 20 w 23"/>
                              <a:gd name="T21" fmla="*/ 5 h 39"/>
                              <a:gd name="T22" fmla="*/ 23 w 23"/>
                              <a:gd name="T23" fmla="*/ 10 h 39"/>
                              <a:gd name="T24" fmla="*/ 23 w 23"/>
                              <a:gd name="T25" fmla="*/ 10 h 39"/>
                              <a:gd name="T26" fmla="*/ 23 w 23"/>
                              <a:gd name="T27" fmla="*/ 21 h 39"/>
                              <a:gd name="T28" fmla="*/ 17 w 23"/>
                              <a:gd name="T29" fmla="*/ 31 h 39"/>
                              <a:gd name="T30" fmla="*/ 8 w 23"/>
                              <a:gd name="T31" fmla="*/ 39 h 39"/>
                              <a:gd name="T32" fmla="*/ 8 w 23"/>
                              <a:gd name="T33" fmla="*/ 39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39">
                                <a:moveTo>
                                  <a:pt x="8" y="39"/>
                                </a:moveTo>
                                <a:lnTo>
                                  <a:pt x="6" y="37"/>
                                </a:lnTo>
                                <a:lnTo>
                                  <a:pt x="2" y="36"/>
                                </a:lnTo>
                                <a:lnTo>
                                  <a:pt x="0" y="35"/>
                                </a:lnTo>
                                <a:lnTo>
                                  <a:pt x="6" y="26"/>
                                </a:lnTo>
                                <a:lnTo>
                                  <a:pt x="11" y="14"/>
                                </a:lnTo>
                                <a:lnTo>
                                  <a:pt x="8" y="0"/>
                                </a:lnTo>
                                <a:lnTo>
                                  <a:pt x="16" y="0"/>
                                </a:lnTo>
                                <a:lnTo>
                                  <a:pt x="20" y="5"/>
                                </a:lnTo>
                                <a:lnTo>
                                  <a:pt x="23" y="10"/>
                                </a:lnTo>
                                <a:lnTo>
                                  <a:pt x="23" y="21"/>
                                </a:lnTo>
                                <a:lnTo>
                                  <a:pt x="17" y="31"/>
                                </a:lnTo>
                                <a:lnTo>
                                  <a:pt x="8" y="39"/>
                                </a:lnTo>
                                <a:close/>
                              </a:path>
                            </a:pathLst>
                          </a:custGeom>
                          <a:solidFill>
                            <a:srgbClr val="FFFFFF"/>
                          </a:solidFill>
                          <a:ln>
                            <a:noFill/>
                          </a:ln>
                        </wps:spPr>
                        <wps:bodyPr rot="0" vert="horz" wrap="square" lIns="91440" tIns="45720" rIns="91440" bIns="45720" anchor="t" anchorCtr="0" upright="1">
                          <a:noAutofit/>
                        </wps:bodyPr>
                      </wps:wsp>
                      <wps:wsp>
                        <wps:cNvPr id="183" name="Freeform 184"/>
                        <wps:cNvSpPr>
                          <a:spLocks/>
                        </wps:cNvSpPr>
                        <wps:spPr bwMode="auto">
                          <a:xfrm>
                            <a:off x="699" y="716"/>
                            <a:ext cx="7" cy="9"/>
                          </a:xfrm>
                          <a:custGeom>
                            <a:avLst/>
                            <a:gdLst>
                              <a:gd name="T0" fmla="*/ 0 w 29"/>
                              <a:gd name="T1" fmla="*/ 19 h 36"/>
                              <a:gd name="T2" fmla="*/ 4 w 29"/>
                              <a:gd name="T3" fmla="*/ 9 h 36"/>
                              <a:gd name="T4" fmla="*/ 11 w 29"/>
                              <a:gd name="T5" fmla="*/ 4 h 36"/>
                              <a:gd name="T6" fmla="*/ 21 w 29"/>
                              <a:gd name="T7" fmla="*/ 0 h 36"/>
                              <a:gd name="T8" fmla="*/ 21 w 29"/>
                              <a:gd name="T9" fmla="*/ 0 h 36"/>
                              <a:gd name="T10" fmla="*/ 29 w 29"/>
                              <a:gd name="T11" fmla="*/ 11 h 36"/>
                              <a:gd name="T12" fmla="*/ 26 w 29"/>
                              <a:gd name="T13" fmla="*/ 23 h 36"/>
                              <a:gd name="T14" fmla="*/ 19 w 29"/>
                              <a:gd name="T15" fmla="*/ 35 h 36"/>
                              <a:gd name="T16" fmla="*/ 19 w 29"/>
                              <a:gd name="T17" fmla="*/ 35 h 36"/>
                              <a:gd name="T18" fmla="*/ 9 w 29"/>
                              <a:gd name="T19" fmla="*/ 36 h 36"/>
                              <a:gd name="T20" fmla="*/ 0 w 29"/>
                              <a:gd name="T21" fmla="*/ 30 h 36"/>
                              <a:gd name="T22" fmla="*/ 0 w 29"/>
                              <a:gd name="T23" fmla="*/ 19 h 36"/>
                              <a:gd name="T24" fmla="*/ 0 w 29"/>
                              <a:gd name="T25" fmla="*/ 19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 h="36">
                                <a:moveTo>
                                  <a:pt x="0" y="19"/>
                                </a:moveTo>
                                <a:lnTo>
                                  <a:pt x="4" y="9"/>
                                </a:lnTo>
                                <a:lnTo>
                                  <a:pt x="11" y="4"/>
                                </a:lnTo>
                                <a:lnTo>
                                  <a:pt x="21" y="0"/>
                                </a:lnTo>
                                <a:lnTo>
                                  <a:pt x="29" y="11"/>
                                </a:lnTo>
                                <a:lnTo>
                                  <a:pt x="26" y="23"/>
                                </a:lnTo>
                                <a:lnTo>
                                  <a:pt x="19" y="35"/>
                                </a:lnTo>
                                <a:lnTo>
                                  <a:pt x="9" y="36"/>
                                </a:lnTo>
                                <a:lnTo>
                                  <a:pt x="0" y="30"/>
                                </a:lnTo>
                                <a:lnTo>
                                  <a:pt x="0" y="19"/>
                                </a:lnTo>
                                <a:close/>
                              </a:path>
                            </a:pathLst>
                          </a:custGeom>
                          <a:solidFill>
                            <a:srgbClr val="FFFFFF"/>
                          </a:solidFill>
                          <a:ln>
                            <a:noFill/>
                          </a:ln>
                        </wps:spPr>
                        <wps:bodyPr rot="0" vert="horz" wrap="square" lIns="91440" tIns="45720" rIns="91440" bIns="45720" anchor="t" anchorCtr="0" upright="1">
                          <a:noAutofit/>
                        </wps:bodyPr>
                      </wps:wsp>
                      <wps:wsp>
                        <wps:cNvPr id="184" name="Freeform 185"/>
                        <wps:cNvSpPr>
                          <a:spLocks/>
                        </wps:cNvSpPr>
                        <wps:spPr bwMode="auto">
                          <a:xfrm>
                            <a:off x="775" y="718"/>
                            <a:ext cx="5" cy="8"/>
                          </a:xfrm>
                          <a:custGeom>
                            <a:avLst/>
                            <a:gdLst>
                              <a:gd name="T0" fmla="*/ 10 w 22"/>
                              <a:gd name="T1" fmla="*/ 35 h 35"/>
                              <a:gd name="T2" fmla="*/ 1 w 22"/>
                              <a:gd name="T3" fmla="*/ 26 h 35"/>
                              <a:gd name="T4" fmla="*/ 0 w 22"/>
                              <a:gd name="T5" fmla="*/ 13 h 35"/>
                              <a:gd name="T6" fmla="*/ 4 w 22"/>
                              <a:gd name="T7" fmla="*/ 1 h 35"/>
                              <a:gd name="T8" fmla="*/ 4 w 22"/>
                              <a:gd name="T9" fmla="*/ 1 h 35"/>
                              <a:gd name="T10" fmla="*/ 13 w 22"/>
                              <a:gd name="T11" fmla="*/ 0 h 35"/>
                              <a:gd name="T12" fmla="*/ 20 w 22"/>
                              <a:gd name="T13" fmla="*/ 5 h 35"/>
                              <a:gd name="T14" fmla="*/ 22 w 22"/>
                              <a:gd name="T15" fmla="*/ 14 h 35"/>
                              <a:gd name="T16" fmla="*/ 22 w 22"/>
                              <a:gd name="T17" fmla="*/ 14 h 35"/>
                              <a:gd name="T18" fmla="*/ 21 w 22"/>
                              <a:gd name="T19" fmla="*/ 23 h 35"/>
                              <a:gd name="T20" fmla="*/ 15 w 22"/>
                              <a:gd name="T21" fmla="*/ 30 h 35"/>
                              <a:gd name="T22" fmla="*/ 10 w 22"/>
                              <a:gd name="T23" fmla="*/ 35 h 35"/>
                              <a:gd name="T24" fmla="*/ 10 w 22"/>
                              <a:gd name="T25" fmla="*/ 35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2" h="35">
                                <a:moveTo>
                                  <a:pt x="10" y="35"/>
                                </a:moveTo>
                                <a:lnTo>
                                  <a:pt x="1" y="26"/>
                                </a:lnTo>
                                <a:lnTo>
                                  <a:pt x="0" y="13"/>
                                </a:lnTo>
                                <a:lnTo>
                                  <a:pt x="4" y="1"/>
                                </a:lnTo>
                                <a:lnTo>
                                  <a:pt x="13" y="0"/>
                                </a:lnTo>
                                <a:lnTo>
                                  <a:pt x="20" y="5"/>
                                </a:lnTo>
                                <a:lnTo>
                                  <a:pt x="22" y="14"/>
                                </a:lnTo>
                                <a:lnTo>
                                  <a:pt x="21" y="23"/>
                                </a:lnTo>
                                <a:lnTo>
                                  <a:pt x="15" y="30"/>
                                </a:lnTo>
                                <a:lnTo>
                                  <a:pt x="10" y="35"/>
                                </a:lnTo>
                                <a:close/>
                              </a:path>
                            </a:pathLst>
                          </a:custGeom>
                          <a:solidFill>
                            <a:srgbClr val="FFFFFF"/>
                          </a:solidFill>
                          <a:ln>
                            <a:noFill/>
                          </a:ln>
                        </wps:spPr>
                        <wps:bodyPr rot="0" vert="horz" wrap="square" lIns="91440" tIns="45720" rIns="91440" bIns="45720" anchor="t" anchorCtr="0" upright="1">
                          <a:noAutofit/>
                        </wps:bodyPr>
                      </wps:wsp>
                      <wps:wsp>
                        <wps:cNvPr id="185" name="Freeform 186"/>
                        <wps:cNvSpPr>
                          <a:spLocks/>
                        </wps:cNvSpPr>
                        <wps:spPr bwMode="auto">
                          <a:xfrm>
                            <a:off x="728" y="722"/>
                            <a:ext cx="21" cy="11"/>
                          </a:xfrm>
                          <a:custGeom>
                            <a:avLst/>
                            <a:gdLst>
                              <a:gd name="T0" fmla="*/ 68 w 83"/>
                              <a:gd name="T1" fmla="*/ 45 h 45"/>
                              <a:gd name="T2" fmla="*/ 58 w 83"/>
                              <a:gd name="T3" fmla="*/ 42 h 45"/>
                              <a:gd name="T4" fmla="*/ 53 w 83"/>
                              <a:gd name="T5" fmla="*/ 37 h 45"/>
                              <a:gd name="T6" fmla="*/ 54 w 83"/>
                              <a:gd name="T7" fmla="*/ 29 h 45"/>
                              <a:gd name="T8" fmla="*/ 54 w 83"/>
                              <a:gd name="T9" fmla="*/ 29 h 45"/>
                              <a:gd name="T10" fmla="*/ 58 w 83"/>
                              <a:gd name="T11" fmla="*/ 22 h 45"/>
                              <a:gd name="T12" fmla="*/ 65 w 83"/>
                              <a:gd name="T13" fmla="*/ 25 h 45"/>
                              <a:gd name="T14" fmla="*/ 71 w 83"/>
                              <a:gd name="T15" fmla="*/ 23 h 45"/>
                              <a:gd name="T16" fmla="*/ 71 w 83"/>
                              <a:gd name="T17" fmla="*/ 23 h 45"/>
                              <a:gd name="T18" fmla="*/ 71 w 83"/>
                              <a:gd name="T19" fmla="*/ 19 h 45"/>
                              <a:gd name="T20" fmla="*/ 68 w 83"/>
                              <a:gd name="T21" fmla="*/ 15 h 45"/>
                              <a:gd name="T22" fmla="*/ 64 w 83"/>
                              <a:gd name="T23" fmla="*/ 11 h 45"/>
                              <a:gd name="T24" fmla="*/ 64 w 83"/>
                              <a:gd name="T25" fmla="*/ 11 h 45"/>
                              <a:gd name="T26" fmla="*/ 44 w 83"/>
                              <a:gd name="T27" fmla="*/ 15 h 45"/>
                              <a:gd name="T28" fmla="*/ 29 w 83"/>
                              <a:gd name="T29" fmla="*/ 13 h 45"/>
                              <a:gd name="T30" fmla="*/ 10 w 83"/>
                              <a:gd name="T31" fmla="*/ 17 h 45"/>
                              <a:gd name="T32" fmla="*/ 10 w 83"/>
                              <a:gd name="T33" fmla="*/ 17 h 45"/>
                              <a:gd name="T34" fmla="*/ 10 w 83"/>
                              <a:gd name="T35" fmla="*/ 19 h 45"/>
                              <a:gd name="T36" fmla="*/ 10 w 83"/>
                              <a:gd name="T37" fmla="*/ 25 h 45"/>
                              <a:gd name="T38" fmla="*/ 10 w 83"/>
                              <a:gd name="T39" fmla="*/ 28 h 45"/>
                              <a:gd name="T40" fmla="*/ 10 w 83"/>
                              <a:gd name="T41" fmla="*/ 28 h 45"/>
                              <a:gd name="T42" fmla="*/ 14 w 83"/>
                              <a:gd name="T43" fmla="*/ 28 h 45"/>
                              <a:gd name="T44" fmla="*/ 23 w 83"/>
                              <a:gd name="T45" fmla="*/ 28 h 45"/>
                              <a:gd name="T46" fmla="*/ 28 w 83"/>
                              <a:gd name="T47" fmla="*/ 28 h 45"/>
                              <a:gd name="T48" fmla="*/ 28 w 83"/>
                              <a:gd name="T49" fmla="*/ 28 h 45"/>
                              <a:gd name="T50" fmla="*/ 31 w 83"/>
                              <a:gd name="T51" fmla="*/ 33 h 45"/>
                              <a:gd name="T52" fmla="*/ 28 w 83"/>
                              <a:gd name="T53" fmla="*/ 40 h 45"/>
                              <a:gd name="T54" fmla="*/ 24 w 83"/>
                              <a:gd name="T55" fmla="*/ 45 h 45"/>
                              <a:gd name="T56" fmla="*/ 24 w 83"/>
                              <a:gd name="T57" fmla="*/ 45 h 45"/>
                              <a:gd name="T58" fmla="*/ 7 w 83"/>
                              <a:gd name="T59" fmla="*/ 43 h 45"/>
                              <a:gd name="T60" fmla="*/ 0 w 83"/>
                              <a:gd name="T61" fmla="*/ 32 h 45"/>
                              <a:gd name="T62" fmla="*/ 3 w 83"/>
                              <a:gd name="T63" fmla="*/ 17 h 45"/>
                              <a:gd name="T64" fmla="*/ 3 w 83"/>
                              <a:gd name="T65" fmla="*/ 17 h 45"/>
                              <a:gd name="T66" fmla="*/ 9 w 83"/>
                              <a:gd name="T67" fmla="*/ 9 h 45"/>
                              <a:gd name="T68" fmla="*/ 16 w 83"/>
                              <a:gd name="T69" fmla="*/ 4 h 45"/>
                              <a:gd name="T70" fmla="*/ 26 w 83"/>
                              <a:gd name="T71" fmla="*/ 0 h 45"/>
                              <a:gd name="T72" fmla="*/ 26 w 83"/>
                              <a:gd name="T73" fmla="*/ 0 h 45"/>
                              <a:gd name="T74" fmla="*/ 45 w 83"/>
                              <a:gd name="T75" fmla="*/ 6 h 45"/>
                              <a:gd name="T76" fmla="*/ 67 w 83"/>
                              <a:gd name="T77" fmla="*/ 6 h 45"/>
                              <a:gd name="T78" fmla="*/ 82 w 83"/>
                              <a:gd name="T79" fmla="*/ 20 h 45"/>
                              <a:gd name="T80" fmla="*/ 82 w 83"/>
                              <a:gd name="T81" fmla="*/ 20 h 45"/>
                              <a:gd name="T82" fmla="*/ 83 w 83"/>
                              <a:gd name="T83" fmla="*/ 29 h 45"/>
                              <a:gd name="T84" fmla="*/ 78 w 83"/>
                              <a:gd name="T85" fmla="*/ 40 h 45"/>
                              <a:gd name="T86" fmla="*/ 68 w 83"/>
                              <a:gd name="T87" fmla="*/ 45 h 45"/>
                              <a:gd name="T88" fmla="*/ 68 w 83"/>
                              <a:gd name="T89" fmla="*/ 45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83" h="45">
                                <a:moveTo>
                                  <a:pt x="68" y="45"/>
                                </a:moveTo>
                                <a:lnTo>
                                  <a:pt x="58" y="42"/>
                                </a:lnTo>
                                <a:lnTo>
                                  <a:pt x="53" y="37"/>
                                </a:lnTo>
                                <a:lnTo>
                                  <a:pt x="54" y="29"/>
                                </a:lnTo>
                                <a:lnTo>
                                  <a:pt x="58" y="22"/>
                                </a:lnTo>
                                <a:lnTo>
                                  <a:pt x="65" y="25"/>
                                </a:lnTo>
                                <a:lnTo>
                                  <a:pt x="71" y="23"/>
                                </a:lnTo>
                                <a:lnTo>
                                  <a:pt x="71" y="19"/>
                                </a:lnTo>
                                <a:lnTo>
                                  <a:pt x="68" y="15"/>
                                </a:lnTo>
                                <a:lnTo>
                                  <a:pt x="64" y="11"/>
                                </a:lnTo>
                                <a:lnTo>
                                  <a:pt x="44" y="15"/>
                                </a:lnTo>
                                <a:lnTo>
                                  <a:pt x="29" y="13"/>
                                </a:lnTo>
                                <a:lnTo>
                                  <a:pt x="10" y="17"/>
                                </a:lnTo>
                                <a:lnTo>
                                  <a:pt x="10" y="19"/>
                                </a:lnTo>
                                <a:lnTo>
                                  <a:pt x="10" y="25"/>
                                </a:lnTo>
                                <a:lnTo>
                                  <a:pt x="10" y="28"/>
                                </a:lnTo>
                                <a:lnTo>
                                  <a:pt x="14" y="28"/>
                                </a:lnTo>
                                <a:lnTo>
                                  <a:pt x="23" y="28"/>
                                </a:lnTo>
                                <a:lnTo>
                                  <a:pt x="28" y="28"/>
                                </a:lnTo>
                                <a:lnTo>
                                  <a:pt x="31" y="33"/>
                                </a:lnTo>
                                <a:lnTo>
                                  <a:pt x="28" y="40"/>
                                </a:lnTo>
                                <a:lnTo>
                                  <a:pt x="24" y="45"/>
                                </a:lnTo>
                                <a:lnTo>
                                  <a:pt x="7" y="43"/>
                                </a:lnTo>
                                <a:lnTo>
                                  <a:pt x="0" y="32"/>
                                </a:lnTo>
                                <a:lnTo>
                                  <a:pt x="3" y="17"/>
                                </a:lnTo>
                                <a:lnTo>
                                  <a:pt x="9" y="9"/>
                                </a:lnTo>
                                <a:lnTo>
                                  <a:pt x="16" y="4"/>
                                </a:lnTo>
                                <a:lnTo>
                                  <a:pt x="26" y="0"/>
                                </a:lnTo>
                                <a:lnTo>
                                  <a:pt x="45" y="6"/>
                                </a:lnTo>
                                <a:lnTo>
                                  <a:pt x="67" y="6"/>
                                </a:lnTo>
                                <a:lnTo>
                                  <a:pt x="82" y="20"/>
                                </a:lnTo>
                                <a:lnTo>
                                  <a:pt x="83" y="29"/>
                                </a:lnTo>
                                <a:lnTo>
                                  <a:pt x="78" y="40"/>
                                </a:lnTo>
                                <a:lnTo>
                                  <a:pt x="68" y="45"/>
                                </a:lnTo>
                                <a:close/>
                              </a:path>
                            </a:pathLst>
                          </a:custGeom>
                          <a:solidFill>
                            <a:srgbClr val="FFFFFF"/>
                          </a:solidFill>
                          <a:ln>
                            <a:noFill/>
                          </a:ln>
                        </wps:spPr>
                        <wps:bodyPr rot="0" vert="horz" wrap="square" lIns="91440" tIns="45720" rIns="91440" bIns="45720" anchor="t" anchorCtr="0" upright="1">
                          <a:noAutofit/>
                        </wps:bodyPr>
                      </wps:wsp>
                      <wps:wsp>
                        <wps:cNvPr id="186" name="Freeform 187"/>
                        <wps:cNvSpPr>
                          <a:spLocks/>
                        </wps:cNvSpPr>
                        <wps:spPr bwMode="auto">
                          <a:xfrm>
                            <a:off x="690" y="722"/>
                            <a:ext cx="2" cy="4"/>
                          </a:xfrm>
                          <a:custGeom>
                            <a:avLst/>
                            <a:gdLst>
                              <a:gd name="T0" fmla="*/ 9 w 9"/>
                              <a:gd name="T1" fmla="*/ 17 h 17"/>
                              <a:gd name="T2" fmla="*/ 7 w 9"/>
                              <a:gd name="T3" fmla="*/ 17 h 17"/>
                              <a:gd name="T4" fmla="*/ 3 w 9"/>
                              <a:gd name="T5" fmla="*/ 17 h 17"/>
                              <a:gd name="T6" fmla="*/ 2 w 9"/>
                              <a:gd name="T7" fmla="*/ 17 h 17"/>
                              <a:gd name="T8" fmla="*/ 2 w 9"/>
                              <a:gd name="T9" fmla="*/ 17 h 17"/>
                              <a:gd name="T10" fmla="*/ 0 w 9"/>
                              <a:gd name="T11" fmla="*/ 12 h 17"/>
                              <a:gd name="T12" fmla="*/ 2 w 9"/>
                              <a:gd name="T13" fmla="*/ 5 h 17"/>
                              <a:gd name="T14" fmla="*/ 9 w 9"/>
                              <a:gd name="T15" fmla="*/ 0 h 17"/>
                              <a:gd name="T16" fmla="*/ 9 w 9"/>
                              <a:gd name="T17" fmla="*/ 0 h 17"/>
                              <a:gd name="T18" fmla="*/ 9 w 9"/>
                              <a:gd name="T19" fmla="*/ 4 h 17"/>
                              <a:gd name="T20" fmla="*/ 9 w 9"/>
                              <a:gd name="T21" fmla="*/ 13 h 17"/>
                              <a:gd name="T22" fmla="*/ 9 w 9"/>
                              <a:gd name="T23" fmla="*/ 17 h 17"/>
                              <a:gd name="T24" fmla="*/ 9 w 9"/>
                              <a:gd name="T25" fmla="*/ 17 h 17"/>
                              <a:gd name="T26" fmla="*/ 9 w 9"/>
                              <a:gd name="T27" fmla="*/ 17 h 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9" h="17">
                                <a:moveTo>
                                  <a:pt x="9" y="17"/>
                                </a:moveTo>
                                <a:lnTo>
                                  <a:pt x="7" y="17"/>
                                </a:lnTo>
                                <a:lnTo>
                                  <a:pt x="3" y="17"/>
                                </a:lnTo>
                                <a:lnTo>
                                  <a:pt x="2" y="17"/>
                                </a:lnTo>
                                <a:lnTo>
                                  <a:pt x="0" y="12"/>
                                </a:lnTo>
                                <a:lnTo>
                                  <a:pt x="2" y="5"/>
                                </a:lnTo>
                                <a:lnTo>
                                  <a:pt x="9" y="0"/>
                                </a:lnTo>
                                <a:lnTo>
                                  <a:pt x="9" y="4"/>
                                </a:lnTo>
                                <a:lnTo>
                                  <a:pt x="9" y="13"/>
                                </a:lnTo>
                                <a:lnTo>
                                  <a:pt x="9" y="17"/>
                                </a:lnTo>
                                <a:close/>
                              </a:path>
                            </a:pathLst>
                          </a:custGeom>
                          <a:solidFill>
                            <a:srgbClr val="FFFFFF"/>
                          </a:solidFill>
                          <a:ln>
                            <a:noFill/>
                          </a:ln>
                        </wps:spPr>
                        <wps:bodyPr rot="0" vert="horz" wrap="square" lIns="91440" tIns="45720" rIns="91440" bIns="45720" anchor="t" anchorCtr="0" upright="1">
                          <a:noAutofit/>
                        </wps:bodyPr>
                      </wps:wsp>
                      <wps:wsp>
                        <wps:cNvPr id="187" name="Freeform 188"/>
                        <wps:cNvSpPr>
                          <a:spLocks/>
                        </wps:cNvSpPr>
                        <wps:spPr bwMode="auto">
                          <a:xfrm>
                            <a:off x="709" y="727"/>
                            <a:ext cx="8" cy="8"/>
                          </a:xfrm>
                          <a:custGeom>
                            <a:avLst/>
                            <a:gdLst>
                              <a:gd name="T0" fmla="*/ 11 w 33"/>
                              <a:gd name="T1" fmla="*/ 16 h 34"/>
                              <a:gd name="T2" fmla="*/ 18 w 33"/>
                              <a:gd name="T3" fmla="*/ 21 h 34"/>
                              <a:gd name="T4" fmla="*/ 23 w 33"/>
                              <a:gd name="T5" fmla="*/ 16 h 34"/>
                              <a:gd name="T6" fmla="*/ 29 w 33"/>
                              <a:gd name="T7" fmla="*/ 12 h 34"/>
                              <a:gd name="T8" fmla="*/ 29 w 33"/>
                              <a:gd name="T9" fmla="*/ 12 h 34"/>
                              <a:gd name="T10" fmla="*/ 33 w 33"/>
                              <a:gd name="T11" fmla="*/ 18 h 34"/>
                              <a:gd name="T12" fmla="*/ 33 w 33"/>
                              <a:gd name="T13" fmla="*/ 26 h 34"/>
                              <a:gd name="T14" fmla="*/ 29 w 33"/>
                              <a:gd name="T15" fmla="*/ 32 h 34"/>
                              <a:gd name="T16" fmla="*/ 29 w 33"/>
                              <a:gd name="T17" fmla="*/ 32 h 34"/>
                              <a:gd name="T18" fmla="*/ 15 w 33"/>
                              <a:gd name="T19" fmla="*/ 34 h 34"/>
                              <a:gd name="T20" fmla="*/ 4 w 33"/>
                              <a:gd name="T21" fmla="*/ 31 h 34"/>
                              <a:gd name="T22" fmla="*/ 0 w 33"/>
                              <a:gd name="T23" fmla="*/ 19 h 34"/>
                              <a:gd name="T24" fmla="*/ 0 w 33"/>
                              <a:gd name="T25" fmla="*/ 19 h 34"/>
                              <a:gd name="T26" fmla="*/ 1 w 33"/>
                              <a:gd name="T27" fmla="*/ 10 h 34"/>
                              <a:gd name="T28" fmla="*/ 4 w 33"/>
                              <a:gd name="T29" fmla="*/ 1 h 34"/>
                              <a:gd name="T30" fmla="*/ 13 w 33"/>
                              <a:gd name="T31" fmla="*/ 0 h 34"/>
                              <a:gd name="T32" fmla="*/ 13 w 33"/>
                              <a:gd name="T33" fmla="*/ 0 h 34"/>
                              <a:gd name="T34" fmla="*/ 12 w 33"/>
                              <a:gd name="T35" fmla="*/ 4 h 34"/>
                              <a:gd name="T36" fmla="*/ 11 w 33"/>
                              <a:gd name="T37" fmla="*/ 10 h 34"/>
                              <a:gd name="T38" fmla="*/ 11 w 33"/>
                              <a:gd name="T39" fmla="*/ 16 h 34"/>
                              <a:gd name="T40" fmla="*/ 11 w 33"/>
                              <a:gd name="T41" fmla="*/ 16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3" h="34">
                                <a:moveTo>
                                  <a:pt x="11" y="16"/>
                                </a:moveTo>
                                <a:lnTo>
                                  <a:pt x="18" y="21"/>
                                </a:lnTo>
                                <a:lnTo>
                                  <a:pt x="23" y="16"/>
                                </a:lnTo>
                                <a:lnTo>
                                  <a:pt x="29" y="12"/>
                                </a:lnTo>
                                <a:lnTo>
                                  <a:pt x="33" y="18"/>
                                </a:lnTo>
                                <a:lnTo>
                                  <a:pt x="33" y="26"/>
                                </a:lnTo>
                                <a:lnTo>
                                  <a:pt x="29" y="32"/>
                                </a:lnTo>
                                <a:lnTo>
                                  <a:pt x="15" y="34"/>
                                </a:lnTo>
                                <a:lnTo>
                                  <a:pt x="4" y="31"/>
                                </a:lnTo>
                                <a:lnTo>
                                  <a:pt x="0" y="19"/>
                                </a:lnTo>
                                <a:lnTo>
                                  <a:pt x="1" y="10"/>
                                </a:lnTo>
                                <a:lnTo>
                                  <a:pt x="4" y="1"/>
                                </a:lnTo>
                                <a:lnTo>
                                  <a:pt x="13" y="0"/>
                                </a:lnTo>
                                <a:lnTo>
                                  <a:pt x="12" y="4"/>
                                </a:lnTo>
                                <a:lnTo>
                                  <a:pt x="11" y="10"/>
                                </a:lnTo>
                                <a:lnTo>
                                  <a:pt x="11" y="16"/>
                                </a:lnTo>
                                <a:close/>
                              </a:path>
                            </a:pathLst>
                          </a:custGeom>
                          <a:solidFill>
                            <a:srgbClr val="FFFFFF"/>
                          </a:solidFill>
                          <a:ln>
                            <a:noFill/>
                          </a:ln>
                        </wps:spPr>
                        <wps:bodyPr rot="0" vert="horz" wrap="square" lIns="91440" tIns="45720" rIns="91440" bIns="45720" anchor="t" anchorCtr="0" upright="1">
                          <a:noAutofit/>
                        </wps:bodyPr>
                      </wps:wsp>
                      <wps:wsp>
                        <wps:cNvPr id="188" name="Freeform 189"/>
                        <wps:cNvSpPr>
                          <a:spLocks/>
                        </wps:cNvSpPr>
                        <wps:spPr bwMode="auto">
                          <a:xfrm>
                            <a:off x="763" y="727"/>
                            <a:ext cx="7" cy="8"/>
                          </a:xfrm>
                          <a:custGeom>
                            <a:avLst/>
                            <a:gdLst>
                              <a:gd name="T0" fmla="*/ 29 w 30"/>
                              <a:gd name="T1" fmla="*/ 26 h 32"/>
                              <a:gd name="T2" fmla="*/ 21 w 30"/>
                              <a:gd name="T3" fmla="*/ 32 h 32"/>
                              <a:gd name="T4" fmla="*/ 11 w 30"/>
                              <a:gd name="T5" fmla="*/ 32 h 32"/>
                              <a:gd name="T6" fmla="*/ 5 w 30"/>
                              <a:gd name="T7" fmla="*/ 30 h 32"/>
                              <a:gd name="T8" fmla="*/ 5 w 30"/>
                              <a:gd name="T9" fmla="*/ 30 h 32"/>
                              <a:gd name="T10" fmla="*/ 1 w 30"/>
                              <a:gd name="T11" fmla="*/ 22 h 32"/>
                              <a:gd name="T12" fmla="*/ 0 w 30"/>
                              <a:gd name="T13" fmla="*/ 17 h 32"/>
                              <a:gd name="T14" fmla="*/ 5 w 30"/>
                              <a:gd name="T15" fmla="*/ 11 h 32"/>
                              <a:gd name="T16" fmla="*/ 5 w 30"/>
                              <a:gd name="T17" fmla="*/ 11 h 32"/>
                              <a:gd name="T18" fmla="*/ 9 w 30"/>
                              <a:gd name="T19" fmla="*/ 14 h 32"/>
                              <a:gd name="T20" fmla="*/ 14 w 30"/>
                              <a:gd name="T21" fmla="*/ 18 h 32"/>
                              <a:gd name="T22" fmla="*/ 19 w 30"/>
                              <a:gd name="T23" fmla="*/ 18 h 32"/>
                              <a:gd name="T24" fmla="*/ 19 w 30"/>
                              <a:gd name="T25" fmla="*/ 18 h 32"/>
                              <a:gd name="T26" fmla="*/ 20 w 30"/>
                              <a:gd name="T27" fmla="*/ 14 h 32"/>
                              <a:gd name="T28" fmla="*/ 22 w 30"/>
                              <a:gd name="T29" fmla="*/ 5 h 32"/>
                              <a:gd name="T30" fmla="*/ 23 w 30"/>
                              <a:gd name="T31" fmla="*/ 0 h 32"/>
                              <a:gd name="T32" fmla="*/ 23 w 30"/>
                              <a:gd name="T33" fmla="*/ 0 h 32"/>
                              <a:gd name="T34" fmla="*/ 29 w 30"/>
                              <a:gd name="T35" fmla="*/ 6 h 32"/>
                              <a:gd name="T36" fmla="*/ 30 w 30"/>
                              <a:gd name="T37" fmla="*/ 16 h 32"/>
                              <a:gd name="T38" fmla="*/ 29 w 30"/>
                              <a:gd name="T39" fmla="*/ 26 h 32"/>
                              <a:gd name="T40" fmla="*/ 29 w 30"/>
                              <a:gd name="T41" fmla="*/ 26 h 32"/>
                              <a:gd name="T42" fmla="*/ 29 w 30"/>
                              <a:gd name="T43" fmla="*/ 26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30" h="32">
                                <a:moveTo>
                                  <a:pt x="29" y="26"/>
                                </a:moveTo>
                                <a:lnTo>
                                  <a:pt x="21" y="32"/>
                                </a:lnTo>
                                <a:lnTo>
                                  <a:pt x="11" y="32"/>
                                </a:lnTo>
                                <a:lnTo>
                                  <a:pt x="5" y="30"/>
                                </a:lnTo>
                                <a:lnTo>
                                  <a:pt x="1" y="22"/>
                                </a:lnTo>
                                <a:lnTo>
                                  <a:pt x="0" y="17"/>
                                </a:lnTo>
                                <a:lnTo>
                                  <a:pt x="5" y="11"/>
                                </a:lnTo>
                                <a:lnTo>
                                  <a:pt x="9" y="14"/>
                                </a:lnTo>
                                <a:lnTo>
                                  <a:pt x="14" y="18"/>
                                </a:lnTo>
                                <a:lnTo>
                                  <a:pt x="19" y="18"/>
                                </a:lnTo>
                                <a:lnTo>
                                  <a:pt x="20" y="14"/>
                                </a:lnTo>
                                <a:lnTo>
                                  <a:pt x="22" y="5"/>
                                </a:lnTo>
                                <a:lnTo>
                                  <a:pt x="23" y="0"/>
                                </a:lnTo>
                                <a:lnTo>
                                  <a:pt x="29" y="6"/>
                                </a:lnTo>
                                <a:lnTo>
                                  <a:pt x="30" y="16"/>
                                </a:lnTo>
                                <a:lnTo>
                                  <a:pt x="29" y="26"/>
                                </a:lnTo>
                                <a:close/>
                              </a:path>
                            </a:pathLst>
                          </a:custGeom>
                          <a:solidFill>
                            <a:srgbClr val="FFFFFF"/>
                          </a:solidFill>
                          <a:ln>
                            <a:noFill/>
                          </a:ln>
                        </wps:spPr>
                        <wps:bodyPr rot="0" vert="horz" wrap="square" lIns="91440" tIns="45720" rIns="91440" bIns="45720" anchor="t" anchorCtr="0" upright="1">
                          <a:noAutofit/>
                        </wps:bodyPr>
                      </wps:wsp>
                      <wps:wsp>
                        <wps:cNvPr id="189" name="Freeform 190"/>
                        <wps:cNvSpPr>
                          <a:spLocks/>
                        </wps:cNvSpPr>
                        <wps:spPr bwMode="auto">
                          <a:xfrm>
                            <a:off x="793" y="730"/>
                            <a:ext cx="3" cy="8"/>
                          </a:xfrm>
                          <a:custGeom>
                            <a:avLst/>
                            <a:gdLst>
                              <a:gd name="T0" fmla="*/ 5 w 14"/>
                              <a:gd name="T1" fmla="*/ 33 h 33"/>
                              <a:gd name="T2" fmla="*/ 4 w 14"/>
                              <a:gd name="T3" fmla="*/ 24 h 33"/>
                              <a:gd name="T4" fmla="*/ 1 w 14"/>
                              <a:gd name="T5" fmla="*/ 9 h 33"/>
                              <a:gd name="T6" fmla="*/ 0 w 14"/>
                              <a:gd name="T7" fmla="*/ 0 h 33"/>
                              <a:gd name="T8" fmla="*/ 0 w 14"/>
                              <a:gd name="T9" fmla="*/ 0 h 33"/>
                              <a:gd name="T10" fmla="*/ 7 w 14"/>
                              <a:gd name="T11" fmla="*/ 4 h 33"/>
                              <a:gd name="T12" fmla="*/ 12 w 14"/>
                              <a:gd name="T13" fmla="*/ 9 h 33"/>
                              <a:gd name="T14" fmla="*/ 14 w 14"/>
                              <a:gd name="T15" fmla="*/ 17 h 33"/>
                              <a:gd name="T16" fmla="*/ 14 w 14"/>
                              <a:gd name="T17" fmla="*/ 17 h 33"/>
                              <a:gd name="T18" fmla="*/ 14 w 14"/>
                              <a:gd name="T19" fmla="*/ 23 h 33"/>
                              <a:gd name="T20" fmla="*/ 11 w 14"/>
                              <a:gd name="T21" fmla="*/ 32 h 33"/>
                              <a:gd name="T22" fmla="*/ 5 w 14"/>
                              <a:gd name="T23" fmla="*/ 33 h 33"/>
                              <a:gd name="T24" fmla="*/ 5 w 14"/>
                              <a:gd name="T25" fmla="*/ 33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4" h="33">
                                <a:moveTo>
                                  <a:pt x="5" y="33"/>
                                </a:moveTo>
                                <a:lnTo>
                                  <a:pt x="4" y="24"/>
                                </a:lnTo>
                                <a:lnTo>
                                  <a:pt x="1" y="9"/>
                                </a:lnTo>
                                <a:lnTo>
                                  <a:pt x="0" y="0"/>
                                </a:lnTo>
                                <a:lnTo>
                                  <a:pt x="7" y="4"/>
                                </a:lnTo>
                                <a:lnTo>
                                  <a:pt x="12" y="9"/>
                                </a:lnTo>
                                <a:lnTo>
                                  <a:pt x="14" y="17"/>
                                </a:lnTo>
                                <a:lnTo>
                                  <a:pt x="14" y="23"/>
                                </a:lnTo>
                                <a:lnTo>
                                  <a:pt x="11" y="32"/>
                                </a:lnTo>
                                <a:lnTo>
                                  <a:pt x="5" y="33"/>
                                </a:lnTo>
                                <a:close/>
                              </a:path>
                            </a:pathLst>
                          </a:custGeom>
                          <a:solidFill>
                            <a:srgbClr val="FFFFFF"/>
                          </a:solidFill>
                          <a:ln>
                            <a:noFill/>
                          </a:ln>
                        </wps:spPr>
                        <wps:bodyPr rot="0" vert="horz" wrap="square" lIns="91440" tIns="45720" rIns="91440" bIns="45720" anchor="t" anchorCtr="0" upright="1">
                          <a:noAutofit/>
                        </wps:bodyPr>
                      </wps:wsp>
                      <wps:wsp>
                        <wps:cNvPr id="190" name="Freeform 191"/>
                        <wps:cNvSpPr>
                          <a:spLocks/>
                        </wps:cNvSpPr>
                        <wps:spPr bwMode="auto">
                          <a:xfrm>
                            <a:off x="693" y="731"/>
                            <a:ext cx="10" cy="10"/>
                          </a:xfrm>
                          <a:custGeom>
                            <a:avLst/>
                            <a:gdLst>
                              <a:gd name="T0" fmla="*/ 40 w 40"/>
                              <a:gd name="T1" fmla="*/ 21 h 41"/>
                              <a:gd name="T2" fmla="*/ 39 w 40"/>
                              <a:gd name="T3" fmla="*/ 32 h 41"/>
                              <a:gd name="T4" fmla="*/ 33 w 40"/>
                              <a:gd name="T5" fmla="*/ 39 h 41"/>
                              <a:gd name="T6" fmla="*/ 23 w 40"/>
                              <a:gd name="T7" fmla="*/ 41 h 41"/>
                              <a:gd name="T8" fmla="*/ 23 w 40"/>
                              <a:gd name="T9" fmla="*/ 41 h 41"/>
                              <a:gd name="T10" fmla="*/ 13 w 40"/>
                              <a:gd name="T11" fmla="*/ 40 h 41"/>
                              <a:gd name="T12" fmla="*/ 7 w 40"/>
                              <a:gd name="T13" fmla="*/ 34 h 41"/>
                              <a:gd name="T14" fmla="*/ 0 w 40"/>
                              <a:gd name="T15" fmla="*/ 25 h 41"/>
                              <a:gd name="T16" fmla="*/ 0 w 40"/>
                              <a:gd name="T17" fmla="*/ 25 h 41"/>
                              <a:gd name="T18" fmla="*/ 3 w 40"/>
                              <a:gd name="T19" fmla="*/ 18 h 41"/>
                              <a:gd name="T20" fmla="*/ 9 w 40"/>
                              <a:gd name="T21" fmla="*/ 6 h 41"/>
                              <a:gd name="T22" fmla="*/ 11 w 40"/>
                              <a:gd name="T23" fmla="*/ 0 h 41"/>
                              <a:gd name="T24" fmla="*/ 11 w 40"/>
                              <a:gd name="T25" fmla="*/ 0 h 41"/>
                              <a:gd name="T26" fmla="*/ 15 w 40"/>
                              <a:gd name="T27" fmla="*/ 6 h 41"/>
                              <a:gd name="T28" fmla="*/ 11 w 40"/>
                              <a:gd name="T29" fmla="*/ 14 h 41"/>
                              <a:gd name="T30" fmla="*/ 11 w 40"/>
                              <a:gd name="T31" fmla="*/ 23 h 41"/>
                              <a:gd name="T32" fmla="*/ 11 w 40"/>
                              <a:gd name="T33" fmla="*/ 23 h 41"/>
                              <a:gd name="T34" fmla="*/ 21 w 40"/>
                              <a:gd name="T35" fmla="*/ 23 h 41"/>
                              <a:gd name="T36" fmla="*/ 32 w 40"/>
                              <a:gd name="T37" fmla="*/ 18 h 41"/>
                              <a:gd name="T38" fmla="*/ 40 w 40"/>
                              <a:gd name="T39" fmla="*/ 21 h 41"/>
                              <a:gd name="T40" fmla="*/ 40 w 40"/>
                              <a:gd name="T41" fmla="*/ 21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40" h="41">
                                <a:moveTo>
                                  <a:pt x="40" y="21"/>
                                </a:moveTo>
                                <a:lnTo>
                                  <a:pt x="39" y="32"/>
                                </a:lnTo>
                                <a:lnTo>
                                  <a:pt x="33" y="39"/>
                                </a:lnTo>
                                <a:lnTo>
                                  <a:pt x="23" y="41"/>
                                </a:lnTo>
                                <a:lnTo>
                                  <a:pt x="13" y="40"/>
                                </a:lnTo>
                                <a:lnTo>
                                  <a:pt x="7" y="34"/>
                                </a:lnTo>
                                <a:lnTo>
                                  <a:pt x="0" y="25"/>
                                </a:lnTo>
                                <a:lnTo>
                                  <a:pt x="3" y="18"/>
                                </a:lnTo>
                                <a:lnTo>
                                  <a:pt x="9" y="6"/>
                                </a:lnTo>
                                <a:lnTo>
                                  <a:pt x="11" y="0"/>
                                </a:lnTo>
                                <a:lnTo>
                                  <a:pt x="15" y="6"/>
                                </a:lnTo>
                                <a:lnTo>
                                  <a:pt x="11" y="14"/>
                                </a:lnTo>
                                <a:lnTo>
                                  <a:pt x="11" y="23"/>
                                </a:lnTo>
                                <a:lnTo>
                                  <a:pt x="21" y="23"/>
                                </a:lnTo>
                                <a:lnTo>
                                  <a:pt x="32" y="18"/>
                                </a:lnTo>
                                <a:lnTo>
                                  <a:pt x="40" y="21"/>
                                </a:lnTo>
                                <a:close/>
                              </a:path>
                            </a:pathLst>
                          </a:custGeom>
                          <a:solidFill>
                            <a:srgbClr val="FFFFFF"/>
                          </a:solidFill>
                          <a:ln>
                            <a:noFill/>
                          </a:ln>
                        </wps:spPr>
                        <wps:bodyPr rot="0" vert="horz" wrap="square" lIns="91440" tIns="45720" rIns="91440" bIns="45720" anchor="t" anchorCtr="0" upright="1">
                          <a:noAutofit/>
                        </wps:bodyPr>
                      </wps:wsp>
                      <wps:wsp>
                        <wps:cNvPr id="191" name="Freeform 192"/>
                        <wps:cNvSpPr>
                          <a:spLocks/>
                        </wps:cNvSpPr>
                        <wps:spPr bwMode="auto">
                          <a:xfrm>
                            <a:off x="777" y="731"/>
                            <a:ext cx="10" cy="9"/>
                          </a:xfrm>
                          <a:custGeom>
                            <a:avLst/>
                            <a:gdLst>
                              <a:gd name="T0" fmla="*/ 38 w 38"/>
                              <a:gd name="T1" fmla="*/ 17 h 37"/>
                              <a:gd name="T2" fmla="*/ 35 w 38"/>
                              <a:gd name="T3" fmla="*/ 26 h 37"/>
                              <a:gd name="T4" fmla="*/ 28 w 38"/>
                              <a:gd name="T5" fmla="*/ 34 h 37"/>
                              <a:gd name="T6" fmla="*/ 20 w 38"/>
                              <a:gd name="T7" fmla="*/ 37 h 37"/>
                              <a:gd name="T8" fmla="*/ 20 w 38"/>
                              <a:gd name="T9" fmla="*/ 37 h 37"/>
                              <a:gd name="T10" fmla="*/ 11 w 38"/>
                              <a:gd name="T11" fmla="*/ 37 h 37"/>
                              <a:gd name="T12" fmla="*/ 5 w 38"/>
                              <a:gd name="T13" fmla="*/ 33 h 37"/>
                              <a:gd name="T14" fmla="*/ 0 w 38"/>
                              <a:gd name="T15" fmla="*/ 25 h 37"/>
                              <a:gd name="T16" fmla="*/ 0 w 38"/>
                              <a:gd name="T17" fmla="*/ 25 h 37"/>
                              <a:gd name="T18" fmla="*/ 1 w 38"/>
                              <a:gd name="T19" fmla="*/ 19 h 37"/>
                              <a:gd name="T20" fmla="*/ 5 w 38"/>
                              <a:gd name="T21" fmla="*/ 15 h 37"/>
                              <a:gd name="T22" fmla="*/ 10 w 38"/>
                              <a:gd name="T23" fmla="*/ 13 h 37"/>
                              <a:gd name="T24" fmla="*/ 10 w 38"/>
                              <a:gd name="T25" fmla="*/ 13 h 37"/>
                              <a:gd name="T26" fmla="*/ 16 w 38"/>
                              <a:gd name="T27" fmla="*/ 15 h 37"/>
                              <a:gd name="T28" fmla="*/ 22 w 38"/>
                              <a:gd name="T29" fmla="*/ 20 h 37"/>
                              <a:gd name="T30" fmla="*/ 28 w 38"/>
                              <a:gd name="T31" fmla="*/ 17 h 37"/>
                              <a:gd name="T32" fmla="*/ 28 w 38"/>
                              <a:gd name="T33" fmla="*/ 17 h 37"/>
                              <a:gd name="T34" fmla="*/ 26 w 38"/>
                              <a:gd name="T35" fmla="*/ 14 h 37"/>
                              <a:gd name="T36" fmla="*/ 23 w 38"/>
                              <a:gd name="T37" fmla="*/ 5 h 37"/>
                              <a:gd name="T38" fmla="*/ 21 w 38"/>
                              <a:gd name="T39" fmla="*/ 0 h 37"/>
                              <a:gd name="T40" fmla="*/ 21 w 38"/>
                              <a:gd name="T41" fmla="*/ 0 h 37"/>
                              <a:gd name="T42" fmla="*/ 32 w 38"/>
                              <a:gd name="T43" fmla="*/ 1 h 37"/>
                              <a:gd name="T44" fmla="*/ 36 w 38"/>
                              <a:gd name="T45" fmla="*/ 10 h 37"/>
                              <a:gd name="T46" fmla="*/ 38 w 38"/>
                              <a:gd name="T47" fmla="*/ 17 h 37"/>
                              <a:gd name="T48" fmla="*/ 38 w 38"/>
                              <a:gd name="T49" fmla="*/ 17 h 37"/>
                              <a:gd name="T50" fmla="*/ 38 w 38"/>
                              <a:gd name="T51" fmla="*/ 17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8" h="37">
                                <a:moveTo>
                                  <a:pt x="38" y="17"/>
                                </a:moveTo>
                                <a:lnTo>
                                  <a:pt x="35" y="26"/>
                                </a:lnTo>
                                <a:lnTo>
                                  <a:pt x="28" y="34"/>
                                </a:lnTo>
                                <a:lnTo>
                                  <a:pt x="20" y="37"/>
                                </a:lnTo>
                                <a:lnTo>
                                  <a:pt x="11" y="37"/>
                                </a:lnTo>
                                <a:lnTo>
                                  <a:pt x="5" y="33"/>
                                </a:lnTo>
                                <a:lnTo>
                                  <a:pt x="0" y="25"/>
                                </a:lnTo>
                                <a:lnTo>
                                  <a:pt x="1" y="19"/>
                                </a:lnTo>
                                <a:lnTo>
                                  <a:pt x="5" y="15"/>
                                </a:lnTo>
                                <a:lnTo>
                                  <a:pt x="10" y="13"/>
                                </a:lnTo>
                                <a:lnTo>
                                  <a:pt x="16" y="15"/>
                                </a:lnTo>
                                <a:lnTo>
                                  <a:pt x="22" y="20"/>
                                </a:lnTo>
                                <a:lnTo>
                                  <a:pt x="28" y="17"/>
                                </a:lnTo>
                                <a:lnTo>
                                  <a:pt x="26" y="14"/>
                                </a:lnTo>
                                <a:lnTo>
                                  <a:pt x="23" y="5"/>
                                </a:lnTo>
                                <a:lnTo>
                                  <a:pt x="21" y="0"/>
                                </a:lnTo>
                                <a:lnTo>
                                  <a:pt x="32" y="1"/>
                                </a:lnTo>
                                <a:lnTo>
                                  <a:pt x="36" y="10"/>
                                </a:lnTo>
                                <a:lnTo>
                                  <a:pt x="38" y="17"/>
                                </a:lnTo>
                                <a:close/>
                              </a:path>
                            </a:pathLst>
                          </a:custGeom>
                          <a:solidFill>
                            <a:srgbClr val="FFFFFF"/>
                          </a:solidFill>
                          <a:ln>
                            <a:noFill/>
                          </a:ln>
                        </wps:spPr>
                        <wps:bodyPr rot="0" vert="horz" wrap="square" lIns="91440" tIns="45720" rIns="91440" bIns="45720" anchor="t" anchorCtr="0" upright="1">
                          <a:noAutofit/>
                        </wps:bodyPr>
                      </wps:wsp>
                      <wps:wsp>
                        <wps:cNvPr id="192" name="Freeform 193"/>
                        <wps:cNvSpPr>
                          <a:spLocks/>
                        </wps:cNvSpPr>
                        <wps:spPr bwMode="auto">
                          <a:xfrm>
                            <a:off x="683" y="737"/>
                            <a:ext cx="7" cy="10"/>
                          </a:xfrm>
                          <a:custGeom>
                            <a:avLst/>
                            <a:gdLst>
                              <a:gd name="T0" fmla="*/ 14 w 30"/>
                              <a:gd name="T1" fmla="*/ 39 h 41"/>
                              <a:gd name="T2" fmla="*/ 4 w 30"/>
                              <a:gd name="T3" fmla="*/ 28 h 41"/>
                              <a:gd name="T4" fmla="*/ 0 w 30"/>
                              <a:gd name="T5" fmla="*/ 14 h 41"/>
                              <a:gd name="T6" fmla="*/ 6 w 30"/>
                              <a:gd name="T7" fmla="*/ 1 h 41"/>
                              <a:gd name="T8" fmla="*/ 6 w 30"/>
                              <a:gd name="T9" fmla="*/ 1 h 41"/>
                              <a:gd name="T10" fmla="*/ 18 w 30"/>
                              <a:gd name="T11" fmla="*/ 0 h 41"/>
                              <a:gd name="T12" fmla="*/ 20 w 30"/>
                              <a:gd name="T13" fmla="*/ 16 h 41"/>
                              <a:gd name="T14" fmla="*/ 30 w 30"/>
                              <a:gd name="T15" fmla="*/ 29 h 41"/>
                              <a:gd name="T16" fmla="*/ 30 w 30"/>
                              <a:gd name="T17" fmla="*/ 29 h 41"/>
                              <a:gd name="T18" fmla="*/ 27 w 30"/>
                              <a:gd name="T19" fmla="*/ 36 h 41"/>
                              <a:gd name="T20" fmla="*/ 21 w 30"/>
                              <a:gd name="T21" fmla="*/ 41 h 41"/>
                              <a:gd name="T22" fmla="*/ 14 w 30"/>
                              <a:gd name="T23" fmla="*/ 39 h 41"/>
                              <a:gd name="T24" fmla="*/ 14 w 30"/>
                              <a:gd name="T25" fmla="*/ 39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0" h="41">
                                <a:moveTo>
                                  <a:pt x="14" y="39"/>
                                </a:moveTo>
                                <a:lnTo>
                                  <a:pt x="4" y="28"/>
                                </a:lnTo>
                                <a:lnTo>
                                  <a:pt x="0" y="14"/>
                                </a:lnTo>
                                <a:lnTo>
                                  <a:pt x="6" y="1"/>
                                </a:lnTo>
                                <a:lnTo>
                                  <a:pt x="18" y="0"/>
                                </a:lnTo>
                                <a:lnTo>
                                  <a:pt x="20" y="16"/>
                                </a:lnTo>
                                <a:lnTo>
                                  <a:pt x="30" y="29"/>
                                </a:lnTo>
                                <a:lnTo>
                                  <a:pt x="27" y="36"/>
                                </a:lnTo>
                                <a:lnTo>
                                  <a:pt x="21" y="41"/>
                                </a:lnTo>
                                <a:lnTo>
                                  <a:pt x="14" y="39"/>
                                </a:lnTo>
                                <a:close/>
                              </a:path>
                            </a:pathLst>
                          </a:custGeom>
                          <a:solidFill>
                            <a:srgbClr val="FFFFFF"/>
                          </a:solidFill>
                          <a:ln>
                            <a:noFill/>
                          </a:ln>
                        </wps:spPr>
                        <wps:bodyPr rot="0" vert="horz" wrap="square" lIns="91440" tIns="45720" rIns="91440" bIns="45720" anchor="t" anchorCtr="0" upright="1">
                          <a:noAutofit/>
                        </wps:bodyPr>
                      </wps:wsp>
                      <wps:wsp>
                        <wps:cNvPr id="193" name="Freeform 194"/>
                        <wps:cNvSpPr>
                          <a:spLocks/>
                        </wps:cNvSpPr>
                        <wps:spPr bwMode="auto">
                          <a:xfrm>
                            <a:off x="798" y="743"/>
                            <a:ext cx="5" cy="11"/>
                          </a:xfrm>
                          <a:custGeom>
                            <a:avLst/>
                            <a:gdLst>
                              <a:gd name="T0" fmla="*/ 2 w 21"/>
                              <a:gd name="T1" fmla="*/ 44 h 44"/>
                              <a:gd name="T2" fmla="*/ 0 w 21"/>
                              <a:gd name="T3" fmla="*/ 30 h 44"/>
                              <a:gd name="T4" fmla="*/ 7 w 21"/>
                              <a:gd name="T5" fmla="*/ 13 h 44"/>
                              <a:gd name="T6" fmla="*/ 8 w 21"/>
                              <a:gd name="T7" fmla="*/ 0 h 44"/>
                              <a:gd name="T8" fmla="*/ 8 w 21"/>
                              <a:gd name="T9" fmla="*/ 0 h 44"/>
                              <a:gd name="T10" fmla="*/ 13 w 21"/>
                              <a:gd name="T11" fmla="*/ 3 h 44"/>
                              <a:gd name="T12" fmla="*/ 19 w 21"/>
                              <a:gd name="T13" fmla="*/ 10 h 44"/>
                              <a:gd name="T14" fmla="*/ 21 w 21"/>
                              <a:gd name="T15" fmla="*/ 18 h 44"/>
                              <a:gd name="T16" fmla="*/ 21 w 21"/>
                              <a:gd name="T17" fmla="*/ 18 h 44"/>
                              <a:gd name="T18" fmla="*/ 19 w 21"/>
                              <a:gd name="T19" fmla="*/ 29 h 44"/>
                              <a:gd name="T20" fmla="*/ 13 w 21"/>
                              <a:gd name="T21" fmla="*/ 38 h 44"/>
                              <a:gd name="T22" fmla="*/ 2 w 21"/>
                              <a:gd name="T23" fmla="*/ 44 h 44"/>
                              <a:gd name="T24" fmla="*/ 2 w 21"/>
                              <a:gd name="T25" fmla="*/ 44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44">
                                <a:moveTo>
                                  <a:pt x="2" y="44"/>
                                </a:moveTo>
                                <a:lnTo>
                                  <a:pt x="0" y="30"/>
                                </a:lnTo>
                                <a:lnTo>
                                  <a:pt x="7" y="13"/>
                                </a:lnTo>
                                <a:lnTo>
                                  <a:pt x="8" y="0"/>
                                </a:lnTo>
                                <a:lnTo>
                                  <a:pt x="13" y="3"/>
                                </a:lnTo>
                                <a:lnTo>
                                  <a:pt x="19" y="10"/>
                                </a:lnTo>
                                <a:lnTo>
                                  <a:pt x="21" y="18"/>
                                </a:lnTo>
                                <a:lnTo>
                                  <a:pt x="19" y="29"/>
                                </a:lnTo>
                                <a:lnTo>
                                  <a:pt x="13" y="38"/>
                                </a:lnTo>
                                <a:lnTo>
                                  <a:pt x="2" y="44"/>
                                </a:lnTo>
                                <a:close/>
                              </a:path>
                            </a:pathLst>
                          </a:custGeom>
                          <a:solidFill>
                            <a:srgbClr val="FFFFFF"/>
                          </a:solidFill>
                          <a:ln>
                            <a:noFill/>
                          </a:ln>
                        </wps:spPr>
                        <wps:bodyPr rot="0" vert="horz" wrap="square" lIns="91440" tIns="45720" rIns="91440" bIns="45720" anchor="t" anchorCtr="0" upright="1">
                          <a:noAutofit/>
                        </wps:bodyPr>
                      </wps:wsp>
                      <wps:wsp>
                        <wps:cNvPr id="194" name="Freeform 195"/>
                        <wps:cNvSpPr>
                          <a:spLocks/>
                        </wps:cNvSpPr>
                        <wps:spPr bwMode="auto">
                          <a:xfrm>
                            <a:off x="697" y="750"/>
                            <a:ext cx="3" cy="4"/>
                          </a:xfrm>
                          <a:custGeom>
                            <a:avLst/>
                            <a:gdLst>
                              <a:gd name="T0" fmla="*/ 0 w 12"/>
                              <a:gd name="T1" fmla="*/ 14 h 14"/>
                              <a:gd name="T2" fmla="*/ 0 w 12"/>
                              <a:gd name="T3" fmla="*/ 10 h 14"/>
                              <a:gd name="T4" fmla="*/ 0 w 12"/>
                              <a:gd name="T5" fmla="*/ 4 h 14"/>
                              <a:gd name="T6" fmla="*/ 0 w 12"/>
                              <a:gd name="T7" fmla="*/ 0 h 14"/>
                              <a:gd name="T8" fmla="*/ 0 w 12"/>
                              <a:gd name="T9" fmla="*/ 0 h 14"/>
                              <a:gd name="T10" fmla="*/ 6 w 12"/>
                              <a:gd name="T11" fmla="*/ 2 h 14"/>
                              <a:gd name="T12" fmla="*/ 9 w 12"/>
                              <a:gd name="T13" fmla="*/ 8 h 14"/>
                              <a:gd name="T14" fmla="*/ 12 w 12"/>
                              <a:gd name="T15" fmla="*/ 14 h 14"/>
                              <a:gd name="T16" fmla="*/ 12 w 12"/>
                              <a:gd name="T17" fmla="*/ 14 h 14"/>
                              <a:gd name="T18" fmla="*/ 9 w 12"/>
                              <a:gd name="T19" fmla="*/ 14 h 14"/>
                              <a:gd name="T20" fmla="*/ 3 w 12"/>
                              <a:gd name="T21" fmla="*/ 14 h 14"/>
                              <a:gd name="T22" fmla="*/ 0 w 12"/>
                              <a:gd name="T23" fmla="*/ 14 h 14"/>
                              <a:gd name="T24" fmla="*/ 0 w 12"/>
                              <a:gd name="T25" fmla="*/ 14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2" h="14">
                                <a:moveTo>
                                  <a:pt x="0" y="14"/>
                                </a:moveTo>
                                <a:lnTo>
                                  <a:pt x="0" y="10"/>
                                </a:lnTo>
                                <a:lnTo>
                                  <a:pt x="0" y="4"/>
                                </a:lnTo>
                                <a:lnTo>
                                  <a:pt x="0" y="0"/>
                                </a:lnTo>
                                <a:lnTo>
                                  <a:pt x="6" y="2"/>
                                </a:lnTo>
                                <a:lnTo>
                                  <a:pt x="9" y="8"/>
                                </a:lnTo>
                                <a:lnTo>
                                  <a:pt x="12" y="14"/>
                                </a:lnTo>
                                <a:lnTo>
                                  <a:pt x="9" y="14"/>
                                </a:lnTo>
                                <a:lnTo>
                                  <a:pt x="3" y="14"/>
                                </a:lnTo>
                                <a:lnTo>
                                  <a:pt x="0" y="14"/>
                                </a:lnTo>
                                <a:close/>
                              </a:path>
                            </a:pathLst>
                          </a:custGeom>
                          <a:solidFill>
                            <a:srgbClr val="FFFFFF"/>
                          </a:solidFill>
                          <a:ln>
                            <a:noFill/>
                          </a:ln>
                        </wps:spPr>
                        <wps:bodyPr rot="0" vert="horz" wrap="square" lIns="91440" tIns="45720" rIns="91440" bIns="45720" anchor="t" anchorCtr="0" upright="1">
                          <a:noAutofit/>
                        </wps:bodyPr>
                      </wps:wsp>
                      <wps:wsp>
                        <wps:cNvPr id="195" name="Freeform 196"/>
                        <wps:cNvSpPr>
                          <a:spLocks/>
                        </wps:cNvSpPr>
                        <wps:spPr bwMode="auto">
                          <a:xfrm>
                            <a:off x="689" y="755"/>
                            <a:ext cx="9" cy="11"/>
                          </a:xfrm>
                          <a:custGeom>
                            <a:avLst/>
                            <a:gdLst>
                              <a:gd name="T0" fmla="*/ 12 w 36"/>
                              <a:gd name="T1" fmla="*/ 40 h 43"/>
                              <a:gd name="T2" fmla="*/ 5 w 36"/>
                              <a:gd name="T3" fmla="*/ 32 h 43"/>
                              <a:gd name="T4" fmla="*/ 1 w 36"/>
                              <a:gd name="T5" fmla="*/ 22 h 43"/>
                              <a:gd name="T6" fmla="*/ 0 w 36"/>
                              <a:gd name="T7" fmla="*/ 10 h 43"/>
                              <a:gd name="T8" fmla="*/ 0 w 36"/>
                              <a:gd name="T9" fmla="*/ 10 h 43"/>
                              <a:gd name="T10" fmla="*/ 2 w 36"/>
                              <a:gd name="T11" fmla="*/ 8 h 43"/>
                              <a:gd name="T12" fmla="*/ 7 w 36"/>
                              <a:gd name="T13" fmla="*/ 4 h 43"/>
                              <a:gd name="T14" fmla="*/ 9 w 36"/>
                              <a:gd name="T15" fmla="*/ 0 h 43"/>
                              <a:gd name="T16" fmla="*/ 9 w 36"/>
                              <a:gd name="T17" fmla="*/ 0 h 43"/>
                              <a:gd name="T18" fmla="*/ 15 w 36"/>
                              <a:gd name="T19" fmla="*/ 16 h 43"/>
                              <a:gd name="T20" fmla="*/ 23 w 36"/>
                              <a:gd name="T21" fmla="*/ 28 h 43"/>
                              <a:gd name="T22" fmla="*/ 36 w 36"/>
                              <a:gd name="T23" fmla="*/ 38 h 43"/>
                              <a:gd name="T24" fmla="*/ 36 w 36"/>
                              <a:gd name="T25" fmla="*/ 38 h 43"/>
                              <a:gd name="T26" fmla="*/ 29 w 36"/>
                              <a:gd name="T27" fmla="*/ 43 h 43"/>
                              <a:gd name="T28" fmla="*/ 19 w 36"/>
                              <a:gd name="T29" fmla="*/ 43 h 43"/>
                              <a:gd name="T30" fmla="*/ 12 w 36"/>
                              <a:gd name="T31" fmla="*/ 40 h 43"/>
                              <a:gd name="T32" fmla="*/ 12 w 36"/>
                              <a:gd name="T33" fmla="*/ 40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6" h="43">
                                <a:moveTo>
                                  <a:pt x="12" y="40"/>
                                </a:moveTo>
                                <a:lnTo>
                                  <a:pt x="5" y="32"/>
                                </a:lnTo>
                                <a:lnTo>
                                  <a:pt x="1" y="22"/>
                                </a:lnTo>
                                <a:lnTo>
                                  <a:pt x="0" y="10"/>
                                </a:lnTo>
                                <a:lnTo>
                                  <a:pt x="2" y="8"/>
                                </a:lnTo>
                                <a:lnTo>
                                  <a:pt x="7" y="4"/>
                                </a:lnTo>
                                <a:lnTo>
                                  <a:pt x="9" y="0"/>
                                </a:lnTo>
                                <a:lnTo>
                                  <a:pt x="15" y="16"/>
                                </a:lnTo>
                                <a:lnTo>
                                  <a:pt x="23" y="28"/>
                                </a:lnTo>
                                <a:lnTo>
                                  <a:pt x="36" y="38"/>
                                </a:lnTo>
                                <a:lnTo>
                                  <a:pt x="29" y="43"/>
                                </a:lnTo>
                                <a:lnTo>
                                  <a:pt x="19" y="43"/>
                                </a:lnTo>
                                <a:lnTo>
                                  <a:pt x="12" y="40"/>
                                </a:lnTo>
                                <a:close/>
                              </a:path>
                            </a:pathLst>
                          </a:custGeom>
                          <a:solidFill>
                            <a:srgbClr val="FFFFFF"/>
                          </a:solidFill>
                          <a:ln>
                            <a:noFill/>
                          </a:ln>
                        </wps:spPr>
                        <wps:bodyPr rot="0" vert="horz" wrap="square" lIns="91440" tIns="45720" rIns="91440" bIns="45720" anchor="t" anchorCtr="0" upright="1">
                          <a:noAutofit/>
                        </wps:bodyPr>
                      </wps:wsp>
                      <wps:wsp>
                        <wps:cNvPr id="196" name="Freeform 197"/>
                        <wps:cNvSpPr>
                          <a:spLocks/>
                        </wps:cNvSpPr>
                        <wps:spPr bwMode="auto">
                          <a:xfrm>
                            <a:off x="791" y="759"/>
                            <a:ext cx="4" cy="9"/>
                          </a:xfrm>
                          <a:custGeom>
                            <a:avLst/>
                            <a:gdLst>
                              <a:gd name="T0" fmla="*/ 11 w 17"/>
                              <a:gd name="T1" fmla="*/ 0 h 34"/>
                              <a:gd name="T2" fmla="*/ 17 w 17"/>
                              <a:gd name="T3" fmla="*/ 12 h 34"/>
                              <a:gd name="T4" fmla="*/ 12 w 17"/>
                              <a:gd name="T5" fmla="*/ 23 h 34"/>
                              <a:gd name="T6" fmla="*/ 6 w 17"/>
                              <a:gd name="T7" fmla="*/ 34 h 34"/>
                              <a:gd name="T8" fmla="*/ 6 w 17"/>
                              <a:gd name="T9" fmla="*/ 34 h 34"/>
                              <a:gd name="T10" fmla="*/ 0 w 17"/>
                              <a:gd name="T11" fmla="*/ 24 h 34"/>
                              <a:gd name="T12" fmla="*/ 7 w 17"/>
                              <a:gd name="T13" fmla="*/ 13 h 34"/>
                              <a:gd name="T14" fmla="*/ 11 w 17"/>
                              <a:gd name="T15" fmla="*/ 0 h 34"/>
                              <a:gd name="T16" fmla="*/ 11 w 17"/>
                              <a:gd name="T17" fmla="*/ 0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7" h="34">
                                <a:moveTo>
                                  <a:pt x="11" y="0"/>
                                </a:moveTo>
                                <a:lnTo>
                                  <a:pt x="17" y="12"/>
                                </a:lnTo>
                                <a:lnTo>
                                  <a:pt x="12" y="23"/>
                                </a:lnTo>
                                <a:lnTo>
                                  <a:pt x="6" y="34"/>
                                </a:lnTo>
                                <a:lnTo>
                                  <a:pt x="0" y="24"/>
                                </a:lnTo>
                                <a:lnTo>
                                  <a:pt x="7" y="13"/>
                                </a:lnTo>
                                <a:lnTo>
                                  <a:pt x="11" y="0"/>
                                </a:lnTo>
                                <a:close/>
                              </a:path>
                            </a:pathLst>
                          </a:custGeom>
                          <a:solidFill>
                            <a:srgbClr val="FFFFFF"/>
                          </a:solidFill>
                          <a:ln>
                            <a:noFill/>
                          </a:ln>
                        </wps:spPr>
                        <wps:bodyPr rot="0" vert="horz" wrap="square" lIns="91440" tIns="45720" rIns="91440" bIns="45720" anchor="t" anchorCtr="0" upright="1">
                          <a:noAutofit/>
                        </wps:bodyPr>
                      </wps:wsp>
                      <wps:wsp>
                        <wps:cNvPr id="197" name="Freeform 198"/>
                        <wps:cNvSpPr>
                          <a:spLocks/>
                        </wps:cNvSpPr>
                        <wps:spPr bwMode="auto">
                          <a:xfrm>
                            <a:off x="757" y="762"/>
                            <a:ext cx="4" cy="3"/>
                          </a:xfrm>
                          <a:custGeom>
                            <a:avLst/>
                            <a:gdLst>
                              <a:gd name="T0" fmla="*/ 0 w 20"/>
                              <a:gd name="T1" fmla="*/ 10 h 10"/>
                              <a:gd name="T2" fmla="*/ 5 w 20"/>
                              <a:gd name="T3" fmla="*/ 8 h 10"/>
                              <a:gd name="T4" fmla="*/ 14 w 20"/>
                              <a:gd name="T5" fmla="*/ 2 h 10"/>
                              <a:gd name="T6" fmla="*/ 20 w 20"/>
                              <a:gd name="T7" fmla="*/ 0 h 10"/>
                              <a:gd name="T8" fmla="*/ 20 w 20"/>
                              <a:gd name="T9" fmla="*/ 0 h 10"/>
                              <a:gd name="T10" fmla="*/ 18 w 20"/>
                              <a:gd name="T11" fmla="*/ 8 h 10"/>
                              <a:gd name="T12" fmla="*/ 8 w 20"/>
                              <a:gd name="T13" fmla="*/ 10 h 10"/>
                              <a:gd name="T14" fmla="*/ 0 w 20"/>
                              <a:gd name="T15" fmla="*/ 10 h 10"/>
                              <a:gd name="T16" fmla="*/ 0 w 20"/>
                              <a:gd name="T17" fmla="*/ 1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0" h="10">
                                <a:moveTo>
                                  <a:pt x="0" y="10"/>
                                </a:moveTo>
                                <a:lnTo>
                                  <a:pt x="5" y="8"/>
                                </a:lnTo>
                                <a:lnTo>
                                  <a:pt x="14" y="2"/>
                                </a:lnTo>
                                <a:lnTo>
                                  <a:pt x="20" y="0"/>
                                </a:lnTo>
                                <a:lnTo>
                                  <a:pt x="18" y="8"/>
                                </a:lnTo>
                                <a:lnTo>
                                  <a:pt x="8" y="10"/>
                                </a:lnTo>
                                <a:lnTo>
                                  <a:pt x="0" y="10"/>
                                </a:lnTo>
                                <a:close/>
                              </a:path>
                            </a:pathLst>
                          </a:custGeom>
                          <a:solidFill>
                            <a:srgbClr val="FFFFFF"/>
                          </a:solidFill>
                          <a:ln>
                            <a:noFill/>
                          </a:ln>
                        </wps:spPr>
                        <wps:bodyPr rot="0" vert="horz" wrap="square" lIns="91440" tIns="45720" rIns="91440" bIns="45720" anchor="t" anchorCtr="0" upright="1">
                          <a:noAutofit/>
                        </wps:bodyPr>
                      </wps:wsp>
                      <wps:wsp>
                        <wps:cNvPr id="198" name="Freeform 199"/>
                        <wps:cNvSpPr>
                          <a:spLocks/>
                        </wps:cNvSpPr>
                        <wps:spPr bwMode="auto">
                          <a:xfrm>
                            <a:off x="735" y="795"/>
                            <a:ext cx="10" cy="3"/>
                          </a:xfrm>
                          <a:custGeom>
                            <a:avLst/>
                            <a:gdLst>
                              <a:gd name="T0" fmla="*/ 41 w 41"/>
                              <a:gd name="T1" fmla="*/ 2 h 13"/>
                              <a:gd name="T2" fmla="*/ 29 w 41"/>
                              <a:gd name="T3" fmla="*/ 13 h 13"/>
                              <a:gd name="T4" fmla="*/ 10 w 41"/>
                              <a:gd name="T5" fmla="*/ 10 h 13"/>
                              <a:gd name="T6" fmla="*/ 0 w 41"/>
                              <a:gd name="T7" fmla="*/ 0 h 13"/>
                              <a:gd name="T8" fmla="*/ 0 w 41"/>
                              <a:gd name="T9" fmla="*/ 0 h 13"/>
                              <a:gd name="T10" fmla="*/ 10 w 41"/>
                              <a:gd name="T11" fmla="*/ 1 h 13"/>
                              <a:gd name="T12" fmla="*/ 31 w 41"/>
                              <a:gd name="T13" fmla="*/ 2 h 13"/>
                              <a:gd name="T14" fmla="*/ 41 w 41"/>
                              <a:gd name="T15" fmla="*/ 2 h 13"/>
                              <a:gd name="T16" fmla="*/ 41 w 41"/>
                              <a:gd name="T17" fmla="*/ 2 h 13"/>
                              <a:gd name="T18" fmla="*/ 41 w 41"/>
                              <a:gd name="T19" fmla="*/ 2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41" h="13">
                                <a:moveTo>
                                  <a:pt x="41" y="2"/>
                                </a:moveTo>
                                <a:lnTo>
                                  <a:pt x="29" y="13"/>
                                </a:lnTo>
                                <a:lnTo>
                                  <a:pt x="10" y="10"/>
                                </a:lnTo>
                                <a:lnTo>
                                  <a:pt x="0" y="0"/>
                                </a:lnTo>
                                <a:lnTo>
                                  <a:pt x="10" y="1"/>
                                </a:lnTo>
                                <a:lnTo>
                                  <a:pt x="31" y="2"/>
                                </a:lnTo>
                                <a:lnTo>
                                  <a:pt x="41" y="2"/>
                                </a:lnTo>
                                <a:close/>
                              </a:path>
                            </a:pathLst>
                          </a:custGeom>
                          <a:solidFill>
                            <a:srgbClr val="FFFFFF"/>
                          </a:solidFill>
                          <a:ln>
                            <a:noFill/>
                          </a:ln>
                        </wps:spPr>
                        <wps:bodyPr rot="0" vert="horz" wrap="square" lIns="91440" tIns="45720" rIns="91440" bIns="45720" anchor="t" anchorCtr="0" upright="1">
                          <a:noAutofit/>
                        </wps:bodyPr>
                      </wps:wsp>
                      <wps:wsp>
                        <wps:cNvPr id="199" name="Freeform 200"/>
                        <wps:cNvSpPr>
                          <a:spLocks/>
                        </wps:cNvSpPr>
                        <wps:spPr bwMode="auto">
                          <a:xfrm>
                            <a:off x="776" y="776"/>
                            <a:ext cx="1" cy="3"/>
                          </a:xfrm>
                          <a:custGeom>
                            <a:avLst/>
                            <a:gdLst>
                              <a:gd name="T0" fmla="*/ 8 w 8"/>
                              <a:gd name="T1" fmla="*/ 14 h 14"/>
                              <a:gd name="T2" fmla="*/ 0 w 8"/>
                              <a:gd name="T3" fmla="*/ 0 h 14"/>
                              <a:gd name="T4" fmla="*/ 8 w 8"/>
                              <a:gd name="T5" fmla="*/ 2 h 14"/>
                              <a:gd name="T6" fmla="*/ 8 w 8"/>
                              <a:gd name="T7" fmla="*/ 14 h 14"/>
                              <a:gd name="T8" fmla="*/ 8 w 8"/>
                              <a:gd name="T9" fmla="*/ 14 h 14"/>
                            </a:gdLst>
                            <a:ahLst/>
                            <a:cxnLst>
                              <a:cxn ang="0">
                                <a:pos x="T0" y="T1"/>
                              </a:cxn>
                              <a:cxn ang="0">
                                <a:pos x="T2" y="T3"/>
                              </a:cxn>
                              <a:cxn ang="0">
                                <a:pos x="T4" y="T5"/>
                              </a:cxn>
                              <a:cxn ang="0">
                                <a:pos x="T6" y="T7"/>
                              </a:cxn>
                              <a:cxn ang="0">
                                <a:pos x="T8" y="T9"/>
                              </a:cxn>
                            </a:cxnLst>
                            <a:rect l="0" t="0" r="r" b="b"/>
                            <a:pathLst>
                              <a:path w="8" h="14">
                                <a:moveTo>
                                  <a:pt x="8" y="14"/>
                                </a:moveTo>
                                <a:lnTo>
                                  <a:pt x="0" y="0"/>
                                </a:lnTo>
                                <a:lnTo>
                                  <a:pt x="8" y="2"/>
                                </a:lnTo>
                                <a:lnTo>
                                  <a:pt x="8" y="14"/>
                                </a:lnTo>
                                <a:close/>
                              </a:path>
                            </a:pathLst>
                          </a:custGeom>
                          <a:solidFill>
                            <a:srgbClr val="FFFFFF"/>
                          </a:solidFill>
                          <a:ln>
                            <a:noFill/>
                          </a:ln>
                        </wps:spPr>
                        <wps:bodyPr rot="0" vert="horz" wrap="square" lIns="91440" tIns="45720" rIns="91440" bIns="45720" anchor="t" anchorCtr="0" upright="1">
                          <a:noAutofit/>
                        </wps:bodyPr>
                      </wps:wsp>
                      <wps:wsp>
                        <wps:cNvPr id="200" name="Freeform 201"/>
                        <wps:cNvSpPr>
                          <a:spLocks/>
                        </wps:cNvSpPr>
                        <wps:spPr bwMode="auto">
                          <a:xfrm>
                            <a:off x="710" y="781"/>
                            <a:ext cx="6" cy="8"/>
                          </a:xfrm>
                          <a:custGeom>
                            <a:avLst/>
                            <a:gdLst>
                              <a:gd name="T0" fmla="*/ 27 w 27"/>
                              <a:gd name="T1" fmla="*/ 32 h 32"/>
                              <a:gd name="T2" fmla="*/ 17 w 27"/>
                              <a:gd name="T3" fmla="*/ 24 h 32"/>
                              <a:gd name="T4" fmla="*/ 9 w 27"/>
                              <a:gd name="T5" fmla="*/ 12 h 32"/>
                              <a:gd name="T6" fmla="*/ 0 w 27"/>
                              <a:gd name="T7" fmla="*/ 0 h 32"/>
                              <a:gd name="T8" fmla="*/ 0 w 27"/>
                              <a:gd name="T9" fmla="*/ 0 h 32"/>
                              <a:gd name="T10" fmla="*/ 12 w 27"/>
                              <a:gd name="T11" fmla="*/ 8 h 32"/>
                              <a:gd name="T12" fmla="*/ 22 w 27"/>
                              <a:gd name="T13" fmla="*/ 19 h 32"/>
                              <a:gd name="T14" fmla="*/ 27 w 27"/>
                              <a:gd name="T15" fmla="*/ 32 h 32"/>
                              <a:gd name="T16" fmla="*/ 27 w 27"/>
                              <a:gd name="T17" fmla="*/ 32 h 32"/>
                              <a:gd name="T18" fmla="*/ 27 w 27"/>
                              <a:gd name="T19" fmla="*/ 32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7" h="32">
                                <a:moveTo>
                                  <a:pt x="27" y="32"/>
                                </a:moveTo>
                                <a:lnTo>
                                  <a:pt x="17" y="24"/>
                                </a:lnTo>
                                <a:lnTo>
                                  <a:pt x="9" y="12"/>
                                </a:lnTo>
                                <a:lnTo>
                                  <a:pt x="0" y="0"/>
                                </a:lnTo>
                                <a:lnTo>
                                  <a:pt x="12" y="8"/>
                                </a:lnTo>
                                <a:lnTo>
                                  <a:pt x="22" y="19"/>
                                </a:lnTo>
                                <a:lnTo>
                                  <a:pt x="27" y="32"/>
                                </a:lnTo>
                                <a:close/>
                              </a:path>
                            </a:pathLst>
                          </a:custGeom>
                          <a:solidFill>
                            <a:srgbClr val="FFFFFF"/>
                          </a:solidFill>
                          <a:ln>
                            <a:noFill/>
                          </a:ln>
                        </wps:spPr>
                        <wps:bodyPr rot="0" vert="horz" wrap="square" lIns="91440" tIns="45720" rIns="91440" bIns="45720" anchor="t" anchorCtr="0" upright="1">
                          <a:noAutofit/>
                        </wps:bodyPr>
                      </wps:wsp>
                      <wps:wsp>
                        <wps:cNvPr id="201" name="Freeform 202"/>
                        <wps:cNvSpPr>
                          <a:spLocks/>
                        </wps:cNvSpPr>
                        <wps:spPr bwMode="auto">
                          <a:xfrm>
                            <a:off x="771" y="781"/>
                            <a:ext cx="4" cy="4"/>
                          </a:xfrm>
                          <a:custGeom>
                            <a:avLst/>
                            <a:gdLst>
                              <a:gd name="T0" fmla="*/ 16 w 16"/>
                              <a:gd name="T1" fmla="*/ 17 h 17"/>
                              <a:gd name="T2" fmla="*/ 11 w 16"/>
                              <a:gd name="T3" fmla="*/ 12 h 17"/>
                              <a:gd name="T4" fmla="*/ 5 w 16"/>
                              <a:gd name="T5" fmla="*/ 5 h 17"/>
                              <a:gd name="T6" fmla="*/ 0 w 16"/>
                              <a:gd name="T7" fmla="*/ 0 h 17"/>
                              <a:gd name="T8" fmla="*/ 0 w 16"/>
                              <a:gd name="T9" fmla="*/ 0 h 17"/>
                              <a:gd name="T10" fmla="*/ 7 w 16"/>
                              <a:gd name="T11" fmla="*/ 6 h 17"/>
                              <a:gd name="T12" fmla="*/ 14 w 16"/>
                              <a:gd name="T13" fmla="*/ 10 h 17"/>
                              <a:gd name="T14" fmla="*/ 16 w 16"/>
                              <a:gd name="T15" fmla="*/ 17 h 17"/>
                              <a:gd name="T16" fmla="*/ 16 w 16"/>
                              <a:gd name="T17" fmla="*/ 17 h 17"/>
                              <a:gd name="T18" fmla="*/ 16 w 16"/>
                              <a:gd name="T19" fmla="*/ 17 h 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6" h="17">
                                <a:moveTo>
                                  <a:pt x="16" y="17"/>
                                </a:moveTo>
                                <a:lnTo>
                                  <a:pt x="11" y="12"/>
                                </a:lnTo>
                                <a:lnTo>
                                  <a:pt x="5" y="5"/>
                                </a:lnTo>
                                <a:lnTo>
                                  <a:pt x="0" y="0"/>
                                </a:lnTo>
                                <a:lnTo>
                                  <a:pt x="7" y="6"/>
                                </a:lnTo>
                                <a:lnTo>
                                  <a:pt x="14" y="10"/>
                                </a:lnTo>
                                <a:lnTo>
                                  <a:pt x="16" y="17"/>
                                </a:lnTo>
                                <a:close/>
                              </a:path>
                            </a:pathLst>
                          </a:custGeom>
                          <a:solidFill>
                            <a:srgbClr val="FFFFFF"/>
                          </a:solidFill>
                          <a:ln>
                            <a:noFill/>
                          </a:ln>
                        </wps:spPr>
                        <wps:bodyPr rot="0" vert="horz" wrap="square" lIns="91440" tIns="45720" rIns="91440" bIns="45720" anchor="t" anchorCtr="0" upright="1">
                          <a:noAutofit/>
                        </wps:bodyPr>
                      </wps:wsp>
                      <wps:wsp>
                        <wps:cNvPr id="202" name="Freeform 203"/>
                        <wps:cNvSpPr>
                          <a:spLocks/>
                        </wps:cNvSpPr>
                        <wps:spPr bwMode="auto">
                          <a:xfrm>
                            <a:off x="749" y="784"/>
                            <a:ext cx="5" cy="10"/>
                          </a:xfrm>
                          <a:custGeom>
                            <a:avLst/>
                            <a:gdLst>
                              <a:gd name="T0" fmla="*/ 20 w 20"/>
                              <a:gd name="T1" fmla="*/ 42 h 42"/>
                              <a:gd name="T2" fmla="*/ 12 w 20"/>
                              <a:gd name="T3" fmla="*/ 28 h 42"/>
                              <a:gd name="T4" fmla="*/ 2 w 20"/>
                              <a:gd name="T5" fmla="*/ 14 h 42"/>
                              <a:gd name="T6" fmla="*/ 0 w 20"/>
                              <a:gd name="T7" fmla="*/ 0 h 42"/>
                              <a:gd name="T8" fmla="*/ 0 w 20"/>
                              <a:gd name="T9" fmla="*/ 0 h 42"/>
                              <a:gd name="T10" fmla="*/ 12 w 20"/>
                              <a:gd name="T11" fmla="*/ 12 h 42"/>
                              <a:gd name="T12" fmla="*/ 20 w 20"/>
                              <a:gd name="T13" fmla="*/ 25 h 42"/>
                              <a:gd name="T14" fmla="*/ 20 w 20"/>
                              <a:gd name="T15" fmla="*/ 42 h 42"/>
                              <a:gd name="T16" fmla="*/ 20 w 20"/>
                              <a:gd name="T17" fmla="*/ 42 h 42"/>
                              <a:gd name="T18" fmla="*/ 20 w 20"/>
                              <a:gd name="T19" fmla="*/ 42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0" h="42">
                                <a:moveTo>
                                  <a:pt x="20" y="42"/>
                                </a:moveTo>
                                <a:lnTo>
                                  <a:pt x="12" y="28"/>
                                </a:lnTo>
                                <a:lnTo>
                                  <a:pt x="2" y="14"/>
                                </a:lnTo>
                                <a:lnTo>
                                  <a:pt x="0" y="0"/>
                                </a:lnTo>
                                <a:lnTo>
                                  <a:pt x="12" y="12"/>
                                </a:lnTo>
                                <a:lnTo>
                                  <a:pt x="20" y="25"/>
                                </a:lnTo>
                                <a:lnTo>
                                  <a:pt x="20" y="42"/>
                                </a:lnTo>
                                <a:close/>
                              </a:path>
                            </a:pathLst>
                          </a:custGeom>
                          <a:solidFill>
                            <a:srgbClr val="FFFFFF"/>
                          </a:solidFill>
                          <a:ln>
                            <a:noFill/>
                          </a:ln>
                        </wps:spPr>
                        <wps:bodyPr rot="0" vert="horz" wrap="square" lIns="91440" tIns="45720" rIns="91440" bIns="45720" anchor="t" anchorCtr="0" upright="1">
                          <a:noAutofit/>
                        </wps:bodyPr>
                      </wps:wsp>
                      <wps:wsp>
                        <wps:cNvPr id="203" name="Freeform 204"/>
                        <wps:cNvSpPr>
                          <a:spLocks/>
                        </wps:cNvSpPr>
                        <wps:spPr bwMode="auto">
                          <a:xfrm>
                            <a:off x="727" y="784"/>
                            <a:ext cx="6" cy="8"/>
                          </a:xfrm>
                          <a:custGeom>
                            <a:avLst/>
                            <a:gdLst>
                              <a:gd name="T0" fmla="*/ 25 w 25"/>
                              <a:gd name="T1" fmla="*/ 0 h 29"/>
                              <a:gd name="T2" fmla="*/ 15 w 25"/>
                              <a:gd name="T3" fmla="*/ 12 h 29"/>
                              <a:gd name="T4" fmla="*/ 11 w 25"/>
                              <a:gd name="T5" fmla="*/ 25 h 29"/>
                              <a:gd name="T6" fmla="*/ 0 w 25"/>
                              <a:gd name="T7" fmla="*/ 29 h 29"/>
                              <a:gd name="T8" fmla="*/ 0 w 25"/>
                              <a:gd name="T9" fmla="*/ 29 h 29"/>
                              <a:gd name="T10" fmla="*/ 6 w 25"/>
                              <a:gd name="T11" fmla="*/ 17 h 29"/>
                              <a:gd name="T12" fmla="*/ 13 w 25"/>
                              <a:gd name="T13" fmla="*/ 6 h 29"/>
                              <a:gd name="T14" fmla="*/ 25 w 25"/>
                              <a:gd name="T15" fmla="*/ 0 h 29"/>
                              <a:gd name="T16" fmla="*/ 25 w 25"/>
                              <a:gd name="T17" fmla="*/ 0 h 29"/>
                              <a:gd name="T18" fmla="*/ 25 w 25"/>
                              <a:gd name="T19" fmla="*/ 0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5" h="29">
                                <a:moveTo>
                                  <a:pt x="25" y="0"/>
                                </a:moveTo>
                                <a:lnTo>
                                  <a:pt x="15" y="12"/>
                                </a:lnTo>
                                <a:lnTo>
                                  <a:pt x="11" y="25"/>
                                </a:lnTo>
                                <a:lnTo>
                                  <a:pt x="0" y="29"/>
                                </a:lnTo>
                                <a:lnTo>
                                  <a:pt x="6" y="17"/>
                                </a:lnTo>
                                <a:lnTo>
                                  <a:pt x="13" y="6"/>
                                </a:lnTo>
                                <a:lnTo>
                                  <a:pt x="25" y="0"/>
                                </a:lnTo>
                                <a:close/>
                              </a:path>
                            </a:pathLst>
                          </a:custGeom>
                          <a:solidFill>
                            <a:srgbClr val="FFFFFF"/>
                          </a:solidFill>
                          <a:ln>
                            <a:noFill/>
                          </a:ln>
                        </wps:spPr>
                        <wps:bodyPr rot="0" vert="horz" wrap="square" lIns="91440" tIns="45720" rIns="91440" bIns="45720" anchor="t" anchorCtr="0" upright="1">
                          <a:noAutofit/>
                        </wps:bodyPr>
                      </wps:wsp>
                      <wps:wsp>
                        <wps:cNvPr id="204" name="Freeform 205"/>
                        <wps:cNvSpPr>
                          <a:spLocks/>
                        </wps:cNvSpPr>
                        <wps:spPr bwMode="auto">
                          <a:xfrm>
                            <a:off x="736" y="784"/>
                            <a:ext cx="2" cy="6"/>
                          </a:xfrm>
                          <a:custGeom>
                            <a:avLst/>
                            <a:gdLst>
                              <a:gd name="T0" fmla="*/ 3 w 6"/>
                              <a:gd name="T1" fmla="*/ 22 h 22"/>
                              <a:gd name="T2" fmla="*/ 0 w 6"/>
                              <a:gd name="T3" fmla="*/ 18 h 22"/>
                              <a:gd name="T4" fmla="*/ 0 w 6"/>
                              <a:gd name="T5" fmla="*/ 8 h 22"/>
                              <a:gd name="T6" fmla="*/ 6 w 6"/>
                              <a:gd name="T7" fmla="*/ 0 h 22"/>
                              <a:gd name="T8" fmla="*/ 6 w 6"/>
                              <a:gd name="T9" fmla="*/ 0 h 22"/>
                              <a:gd name="T10" fmla="*/ 6 w 6"/>
                              <a:gd name="T11" fmla="*/ 5 h 22"/>
                              <a:gd name="T12" fmla="*/ 6 w 6"/>
                              <a:gd name="T13" fmla="*/ 16 h 22"/>
                              <a:gd name="T14" fmla="*/ 6 w 6"/>
                              <a:gd name="T15" fmla="*/ 22 h 22"/>
                              <a:gd name="T16" fmla="*/ 6 w 6"/>
                              <a:gd name="T17" fmla="*/ 22 h 22"/>
                              <a:gd name="T18" fmla="*/ 5 w 6"/>
                              <a:gd name="T19" fmla="*/ 22 h 22"/>
                              <a:gd name="T20" fmla="*/ 4 w 6"/>
                              <a:gd name="T21" fmla="*/ 22 h 22"/>
                              <a:gd name="T22" fmla="*/ 3 w 6"/>
                              <a:gd name="T23" fmla="*/ 22 h 22"/>
                              <a:gd name="T24" fmla="*/ 3 w 6"/>
                              <a:gd name="T25" fmla="*/ 22 h 22"/>
                              <a:gd name="T26" fmla="*/ 3 w 6"/>
                              <a:gd name="T27" fmla="*/ 22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6" h="22">
                                <a:moveTo>
                                  <a:pt x="3" y="22"/>
                                </a:moveTo>
                                <a:lnTo>
                                  <a:pt x="0" y="18"/>
                                </a:lnTo>
                                <a:lnTo>
                                  <a:pt x="0" y="8"/>
                                </a:lnTo>
                                <a:lnTo>
                                  <a:pt x="6" y="0"/>
                                </a:lnTo>
                                <a:lnTo>
                                  <a:pt x="6" y="5"/>
                                </a:lnTo>
                                <a:lnTo>
                                  <a:pt x="6" y="16"/>
                                </a:lnTo>
                                <a:lnTo>
                                  <a:pt x="6" y="22"/>
                                </a:lnTo>
                                <a:lnTo>
                                  <a:pt x="5" y="22"/>
                                </a:lnTo>
                                <a:lnTo>
                                  <a:pt x="4" y="22"/>
                                </a:lnTo>
                                <a:lnTo>
                                  <a:pt x="3" y="22"/>
                                </a:lnTo>
                                <a:close/>
                              </a:path>
                            </a:pathLst>
                          </a:custGeom>
                          <a:solidFill>
                            <a:srgbClr val="FFFFFF"/>
                          </a:solidFill>
                          <a:ln>
                            <a:noFill/>
                          </a:ln>
                        </wps:spPr>
                        <wps:bodyPr rot="0" vert="horz" wrap="square" lIns="91440" tIns="45720" rIns="91440" bIns="45720" anchor="t" anchorCtr="0" upright="1">
                          <a:noAutofit/>
                        </wps:bodyPr>
                      </wps:wsp>
                      <wps:wsp>
                        <wps:cNvPr id="205" name="Freeform 206"/>
                        <wps:cNvSpPr>
                          <a:spLocks/>
                        </wps:cNvSpPr>
                        <wps:spPr bwMode="auto">
                          <a:xfrm>
                            <a:off x="742" y="785"/>
                            <a:ext cx="4" cy="5"/>
                          </a:xfrm>
                          <a:custGeom>
                            <a:avLst/>
                            <a:gdLst>
                              <a:gd name="T0" fmla="*/ 15 w 15"/>
                              <a:gd name="T1" fmla="*/ 20 h 22"/>
                              <a:gd name="T2" fmla="*/ 12 w 15"/>
                              <a:gd name="T3" fmla="*/ 22 h 22"/>
                              <a:gd name="T4" fmla="*/ 8 w 15"/>
                              <a:gd name="T5" fmla="*/ 22 h 22"/>
                              <a:gd name="T6" fmla="*/ 3 w 15"/>
                              <a:gd name="T7" fmla="*/ 22 h 22"/>
                              <a:gd name="T8" fmla="*/ 3 w 15"/>
                              <a:gd name="T9" fmla="*/ 22 h 22"/>
                              <a:gd name="T10" fmla="*/ 2 w 15"/>
                              <a:gd name="T11" fmla="*/ 16 h 22"/>
                              <a:gd name="T12" fmla="*/ 1 w 15"/>
                              <a:gd name="T13" fmla="*/ 6 h 22"/>
                              <a:gd name="T14" fmla="*/ 0 w 15"/>
                              <a:gd name="T15" fmla="*/ 0 h 22"/>
                              <a:gd name="T16" fmla="*/ 0 w 15"/>
                              <a:gd name="T17" fmla="*/ 0 h 22"/>
                              <a:gd name="T18" fmla="*/ 4 w 15"/>
                              <a:gd name="T19" fmla="*/ 5 h 22"/>
                              <a:gd name="T20" fmla="*/ 11 w 15"/>
                              <a:gd name="T21" fmla="*/ 15 h 22"/>
                              <a:gd name="T22" fmla="*/ 15 w 15"/>
                              <a:gd name="T23" fmla="*/ 20 h 22"/>
                              <a:gd name="T24" fmla="*/ 15 w 15"/>
                              <a:gd name="T25" fmla="*/ 20 h 22"/>
                              <a:gd name="T26" fmla="*/ 15 w 15"/>
                              <a:gd name="T27" fmla="*/ 20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5" h="22">
                                <a:moveTo>
                                  <a:pt x="15" y="20"/>
                                </a:moveTo>
                                <a:lnTo>
                                  <a:pt x="12" y="22"/>
                                </a:lnTo>
                                <a:lnTo>
                                  <a:pt x="8" y="22"/>
                                </a:lnTo>
                                <a:lnTo>
                                  <a:pt x="3" y="22"/>
                                </a:lnTo>
                                <a:lnTo>
                                  <a:pt x="2" y="16"/>
                                </a:lnTo>
                                <a:lnTo>
                                  <a:pt x="1" y="6"/>
                                </a:lnTo>
                                <a:lnTo>
                                  <a:pt x="0" y="0"/>
                                </a:lnTo>
                                <a:lnTo>
                                  <a:pt x="4" y="5"/>
                                </a:lnTo>
                                <a:lnTo>
                                  <a:pt x="11" y="15"/>
                                </a:lnTo>
                                <a:lnTo>
                                  <a:pt x="15" y="20"/>
                                </a:lnTo>
                                <a:close/>
                              </a:path>
                            </a:pathLst>
                          </a:custGeom>
                          <a:solidFill>
                            <a:srgbClr val="FFFFFF"/>
                          </a:solidFill>
                          <a:ln>
                            <a:noFill/>
                          </a:ln>
                        </wps:spPr>
                        <wps:bodyPr rot="0" vert="horz" wrap="square" lIns="91440" tIns="45720" rIns="91440" bIns="45720" anchor="t" anchorCtr="0" upright="1">
                          <a:noAutofit/>
                        </wps:bodyPr>
                      </wps:wsp>
                      <wps:wsp>
                        <wps:cNvPr id="206" name="Freeform 207"/>
                        <wps:cNvSpPr>
                          <a:spLocks/>
                        </wps:cNvSpPr>
                        <wps:spPr bwMode="auto">
                          <a:xfrm>
                            <a:off x="715" y="786"/>
                            <a:ext cx="10" cy="20"/>
                          </a:xfrm>
                          <a:custGeom>
                            <a:avLst/>
                            <a:gdLst>
                              <a:gd name="T0" fmla="*/ 0 w 40"/>
                              <a:gd name="T1" fmla="*/ 80 h 80"/>
                              <a:gd name="T2" fmla="*/ 3 w 40"/>
                              <a:gd name="T3" fmla="*/ 59 h 80"/>
                              <a:gd name="T4" fmla="*/ 13 w 40"/>
                              <a:gd name="T5" fmla="*/ 36 h 80"/>
                              <a:gd name="T6" fmla="*/ 22 w 40"/>
                              <a:gd name="T7" fmla="*/ 15 h 80"/>
                              <a:gd name="T8" fmla="*/ 22 w 40"/>
                              <a:gd name="T9" fmla="*/ 15 h 80"/>
                              <a:gd name="T10" fmla="*/ 26 w 40"/>
                              <a:gd name="T11" fmla="*/ 11 h 80"/>
                              <a:gd name="T12" fmla="*/ 34 w 40"/>
                              <a:gd name="T13" fmla="*/ 4 h 80"/>
                              <a:gd name="T14" fmla="*/ 40 w 40"/>
                              <a:gd name="T15" fmla="*/ 0 h 80"/>
                              <a:gd name="T16" fmla="*/ 40 w 40"/>
                              <a:gd name="T17" fmla="*/ 0 h 80"/>
                              <a:gd name="T18" fmla="*/ 34 w 40"/>
                              <a:gd name="T19" fmla="*/ 28 h 80"/>
                              <a:gd name="T20" fmla="*/ 13 w 40"/>
                              <a:gd name="T21" fmla="*/ 52 h 80"/>
                              <a:gd name="T22" fmla="*/ 0 w 40"/>
                              <a:gd name="T23" fmla="*/ 80 h 80"/>
                              <a:gd name="T24" fmla="*/ 0 w 40"/>
                              <a:gd name="T25" fmla="*/ 80 h 80"/>
                              <a:gd name="T26" fmla="*/ 0 w 40"/>
                              <a:gd name="T27" fmla="*/ 8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0" h="80">
                                <a:moveTo>
                                  <a:pt x="0" y="80"/>
                                </a:moveTo>
                                <a:lnTo>
                                  <a:pt x="3" y="59"/>
                                </a:lnTo>
                                <a:lnTo>
                                  <a:pt x="13" y="36"/>
                                </a:lnTo>
                                <a:lnTo>
                                  <a:pt x="22" y="15"/>
                                </a:lnTo>
                                <a:lnTo>
                                  <a:pt x="26" y="11"/>
                                </a:lnTo>
                                <a:lnTo>
                                  <a:pt x="34" y="4"/>
                                </a:lnTo>
                                <a:lnTo>
                                  <a:pt x="40" y="0"/>
                                </a:lnTo>
                                <a:lnTo>
                                  <a:pt x="34" y="28"/>
                                </a:lnTo>
                                <a:lnTo>
                                  <a:pt x="13" y="52"/>
                                </a:lnTo>
                                <a:lnTo>
                                  <a:pt x="0" y="80"/>
                                </a:lnTo>
                                <a:close/>
                              </a:path>
                            </a:pathLst>
                          </a:custGeom>
                          <a:solidFill>
                            <a:srgbClr val="FFFFFF"/>
                          </a:solidFill>
                          <a:ln>
                            <a:noFill/>
                          </a:ln>
                        </wps:spPr>
                        <wps:bodyPr rot="0" vert="horz" wrap="square" lIns="91440" tIns="45720" rIns="91440" bIns="45720" anchor="t" anchorCtr="0" upright="1">
                          <a:noAutofit/>
                        </wps:bodyPr>
                      </wps:wsp>
                      <wps:wsp>
                        <wps:cNvPr id="207" name="Freeform 208"/>
                        <wps:cNvSpPr>
                          <a:spLocks/>
                        </wps:cNvSpPr>
                        <wps:spPr bwMode="auto">
                          <a:xfrm>
                            <a:off x="759" y="787"/>
                            <a:ext cx="2" cy="8"/>
                          </a:xfrm>
                          <a:custGeom>
                            <a:avLst/>
                            <a:gdLst>
                              <a:gd name="T0" fmla="*/ 10 w 10"/>
                              <a:gd name="T1" fmla="*/ 31 h 31"/>
                              <a:gd name="T2" fmla="*/ 0 w 10"/>
                              <a:gd name="T3" fmla="*/ 0 h 31"/>
                              <a:gd name="T4" fmla="*/ 10 w 10"/>
                              <a:gd name="T5" fmla="*/ 14 h 31"/>
                              <a:gd name="T6" fmla="*/ 10 w 10"/>
                              <a:gd name="T7" fmla="*/ 31 h 31"/>
                              <a:gd name="T8" fmla="*/ 10 w 10"/>
                              <a:gd name="T9" fmla="*/ 31 h 31"/>
                            </a:gdLst>
                            <a:ahLst/>
                            <a:cxnLst>
                              <a:cxn ang="0">
                                <a:pos x="T0" y="T1"/>
                              </a:cxn>
                              <a:cxn ang="0">
                                <a:pos x="T2" y="T3"/>
                              </a:cxn>
                              <a:cxn ang="0">
                                <a:pos x="T4" y="T5"/>
                              </a:cxn>
                              <a:cxn ang="0">
                                <a:pos x="T6" y="T7"/>
                              </a:cxn>
                              <a:cxn ang="0">
                                <a:pos x="T8" y="T9"/>
                              </a:cxn>
                            </a:cxnLst>
                            <a:rect l="0" t="0" r="r" b="b"/>
                            <a:pathLst>
                              <a:path w="10" h="31">
                                <a:moveTo>
                                  <a:pt x="10" y="31"/>
                                </a:moveTo>
                                <a:lnTo>
                                  <a:pt x="0" y="0"/>
                                </a:lnTo>
                                <a:lnTo>
                                  <a:pt x="10" y="14"/>
                                </a:lnTo>
                                <a:lnTo>
                                  <a:pt x="10" y="31"/>
                                </a:lnTo>
                                <a:close/>
                              </a:path>
                            </a:pathLst>
                          </a:custGeom>
                          <a:solidFill>
                            <a:srgbClr val="FFFFFF"/>
                          </a:solidFill>
                          <a:ln>
                            <a:noFill/>
                          </a:ln>
                        </wps:spPr>
                        <wps:bodyPr rot="0" vert="horz" wrap="square" lIns="91440" tIns="45720" rIns="91440" bIns="45720" anchor="t" anchorCtr="0" upright="1">
                          <a:noAutofit/>
                        </wps:bodyPr>
                      </wps:wsp>
                      <wps:wsp>
                        <wps:cNvPr id="208" name="Freeform 209"/>
                        <wps:cNvSpPr>
                          <a:spLocks/>
                        </wps:cNvSpPr>
                        <wps:spPr bwMode="auto">
                          <a:xfrm>
                            <a:off x="769" y="788"/>
                            <a:ext cx="6" cy="5"/>
                          </a:xfrm>
                          <a:custGeom>
                            <a:avLst/>
                            <a:gdLst>
                              <a:gd name="T0" fmla="*/ 25 w 25"/>
                              <a:gd name="T1" fmla="*/ 22 h 22"/>
                              <a:gd name="T2" fmla="*/ 18 w 25"/>
                              <a:gd name="T3" fmla="*/ 16 h 22"/>
                              <a:gd name="T4" fmla="*/ 6 w 25"/>
                              <a:gd name="T5" fmla="*/ 6 h 22"/>
                              <a:gd name="T6" fmla="*/ 0 w 25"/>
                              <a:gd name="T7" fmla="*/ 0 h 22"/>
                              <a:gd name="T8" fmla="*/ 0 w 25"/>
                              <a:gd name="T9" fmla="*/ 0 h 22"/>
                              <a:gd name="T10" fmla="*/ 11 w 25"/>
                              <a:gd name="T11" fmla="*/ 5 h 22"/>
                              <a:gd name="T12" fmla="*/ 17 w 25"/>
                              <a:gd name="T13" fmla="*/ 14 h 22"/>
                              <a:gd name="T14" fmla="*/ 25 w 25"/>
                              <a:gd name="T15" fmla="*/ 22 h 22"/>
                              <a:gd name="T16" fmla="*/ 25 w 25"/>
                              <a:gd name="T17" fmla="*/ 22 h 22"/>
                              <a:gd name="T18" fmla="*/ 25 w 25"/>
                              <a:gd name="T19" fmla="*/ 22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5" h="22">
                                <a:moveTo>
                                  <a:pt x="25" y="22"/>
                                </a:moveTo>
                                <a:lnTo>
                                  <a:pt x="18" y="16"/>
                                </a:lnTo>
                                <a:lnTo>
                                  <a:pt x="6" y="6"/>
                                </a:lnTo>
                                <a:lnTo>
                                  <a:pt x="0" y="0"/>
                                </a:lnTo>
                                <a:lnTo>
                                  <a:pt x="11" y="5"/>
                                </a:lnTo>
                                <a:lnTo>
                                  <a:pt x="17" y="14"/>
                                </a:lnTo>
                                <a:lnTo>
                                  <a:pt x="25" y="22"/>
                                </a:lnTo>
                                <a:close/>
                              </a:path>
                            </a:pathLst>
                          </a:custGeom>
                          <a:solidFill>
                            <a:srgbClr val="FFFFFF"/>
                          </a:solidFill>
                          <a:ln>
                            <a:noFill/>
                          </a:ln>
                        </wps:spPr>
                        <wps:bodyPr rot="0" vert="horz" wrap="square" lIns="91440" tIns="45720" rIns="91440" bIns="45720" anchor="t" anchorCtr="0" upright="1">
                          <a:noAutofit/>
                        </wps:bodyPr>
                      </wps:wsp>
                    </wpg:grpSp>
                    <wpg:grpSp>
                      <wpg:cNvPr id="209" name="Group 210"/>
                      <wpg:cNvGrpSpPr>
                        <a:grpSpLocks/>
                      </wpg:cNvGrpSpPr>
                      <wpg:grpSpPr bwMode="auto">
                        <a:xfrm>
                          <a:off x="20" y="132"/>
                          <a:ext cx="1277" cy="1118"/>
                          <a:chOff x="20" y="132"/>
                          <a:chExt cx="1277" cy="1118"/>
                        </a:xfrm>
                      </wpg:grpSpPr>
                      <wps:wsp>
                        <wps:cNvPr id="210" name="Freeform 211"/>
                        <wps:cNvSpPr>
                          <a:spLocks/>
                        </wps:cNvSpPr>
                        <wps:spPr bwMode="auto">
                          <a:xfrm>
                            <a:off x="769" y="795"/>
                            <a:ext cx="3" cy="7"/>
                          </a:xfrm>
                          <a:custGeom>
                            <a:avLst/>
                            <a:gdLst>
                              <a:gd name="T0" fmla="*/ 13 w 13"/>
                              <a:gd name="T1" fmla="*/ 30 h 30"/>
                              <a:gd name="T2" fmla="*/ 4 w 13"/>
                              <a:gd name="T3" fmla="*/ 24 h 30"/>
                              <a:gd name="T4" fmla="*/ 1 w 13"/>
                              <a:gd name="T5" fmla="*/ 13 h 30"/>
                              <a:gd name="T6" fmla="*/ 0 w 13"/>
                              <a:gd name="T7" fmla="*/ 0 h 30"/>
                              <a:gd name="T8" fmla="*/ 0 w 13"/>
                              <a:gd name="T9" fmla="*/ 0 h 30"/>
                              <a:gd name="T10" fmla="*/ 3 w 13"/>
                              <a:gd name="T11" fmla="*/ 8 h 30"/>
                              <a:gd name="T12" fmla="*/ 9 w 13"/>
                              <a:gd name="T13" fmla="*/ 22 h 30"/>
                              <a:gd name="T14" fmla="*/ 13 w 13"/>
                              <a:gd name="T15" fmla="*/ 30 h 30"/>
                              <a:gd name="T16" fmla="*/ 13 w 13"/>
                              <a:gd name="T17" fmla="*/ 30 h 30"/>
                              <a:gd name="T18" fmla="*/ 13 w 13"/>
                              <a:gd name="T19" fmla="*/ 30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3" h="30">
                                <a:moveTo>
                                  <a:pt x="13" y="30"/>
                                </a:moveTo>
                                <a:lnTo>
                                  <a:pt x="4" y="24"/>
                                </a:lnTo>
                                <a:lnTo>
                                  <a:pt x="1" y="13"/>
                                </a:lnTo>
                                <a:lnTo>
                                  <a:pt x="0" y="0"/>
                                </a:lnTo>
                                <a:lnTo>
                                  <a:pt x="3" y="8"/>
                                </a:lnTo>
                                <a:lnTo>
                                  <a:pt x="9" y="22"/>
                                </a:lnTo>
                                <a:lnTo>
                                  <a:pt x="13" y="30"/>
                                </a:lnTo>
                                <a:close/>
                              </a:path>
                            </a:pathLst>
                          </a:custGeom>
                          <a:solidFill>
                            <a:srgbClr val="FFFFFF"/>
                          </a:solidFill>
                          <a:ln>
                            <a:noFill/>
                          </a:ln>
                        </wps:spPr>
                        <wps:bodyPr rot="0" vert="horz" wrap="square" lIns="91440" tIns="45720" rIns="91440" bIns="45720" anchor="t" anchorCtr="0" upright="1">
                          <a:noAutofit/>
                        </wps:bodyPr>
                      </wps:wsp>
                      <wps:wsp>
                        <wps:cNvPr id="211" name="Freeform 212"/>
                        <wps:cNvSpPr>
                          <a:spLocks/>
                        </wps:cNvSpPr>
                        <wps:spPr bwMode="auto">
                          <a:xfrm>
                            <a:off x="283" y="797"/>
                            <a:ext cx="226" cy="83"/>
                          </a:xfrm>
                          <a:custGeom>
                            <a:avLst/>
                            <a:gdLst>
                              <a:gd name="T0" fmla="*/ 867 w 904"/>
                              <a:gd name="T1" fmla="*/ 304 h 329"/>
                              <a:gd name="T2" fmla="*/ 806 w 904"/>
                              <a:gd name="T3" fmla="*/ 317 h 329"/>
                              <a:gd name="T4" fmla="*/ 796 w 904"/>
                              <a:gd name="T5" fmla="*/ 273 h 329"/>
                              <a:gd name="T6" fmla="*/ 761 w 904"/>
                              <a:gd name="T7" fmla="*/ 188 h 329"/>
                              <a:gd name="T8" fmla="*/ 706 w 904"/>
                              <a:gd name="T9" fmla="*/ 113 h 329"/>
                              <a:gd name="T10" fmla="*/ 635 w 904"/>
                              <a:gd name="T11" fmla="*/ 55 h 329"/>
                              <a:gd name="T12" fmla="*/ 594 w 904"/>
                              <a:gd name="T13" fmla="*/ 34 h 329"/>
                              <a:gd name="T14" fmla="*/ 507 w 904"/>
                              <a:gd name="T15" fmla="*/ 12 h 329"/>
                              <a:gd name="T16" fmla="*/ 414 w 904"/>
                              <a:gd name="T17" fmla="*/ 8 h 329"/>
                              <a:gd name="T18" fmla="*/ 325 w 904"/>
                              <a:gd name="T19" fmla="*/ 25 h 329"/>
                              <a:gd name="T20" fmla="*/ 245 w 904"/>
                              <a:gd name="T21" fmla="*/ 66 h 329"/>
                              <a:gd name="T22" fmla="*/ 211 w 904"/>
                              <a:gd name="T23" fmla="*/ 94 h 329"/>
                              <a:gd name="T24" fmla="*/ 142 w 904"/>
                              <a:gd name="T25" fmla="*/ 178 h 329"/>
                              <a:gd name="T26" fmla="*/ 100 w 904"/>
                              <a:gd name="T27" fmla="*/ 275 h 329"/>
                              <a:gd name="T28" fmla="*/ 90 w 904"/>
                              <a:gd name="T29" fmla="*/ 329 h 329"/>
                              <a:gd name="T30" fmla="*/ 37 w 904"/>
                              <a:gd name="T31" fmla="*/ 303 h 329"/>
                              <a:gd name="T32" fmla="*/ 4 w 904"/>
                              <a:gd name="T33" fmla="*/ 307 h 329"/>
                              <a:gd name="T34" fmla="*/ 1 w 904"/>
                              <a:gd name="T35" fmla="*/ 302 h 329"/>
                              <a:gd name="T36" fmla="*/ 0 w 904"/>
                              <a:gd name="T37" fmla="*/ 300 h 329"/>
                              <a:gd name="T38" fmla="*/ 44 w 904"/>
                              <a:gd name="T39" fmla="*/ 222 h 329"/>
                              <a:gd name="T40" fmla="*/ 101 w 904"/>
                              <a:gd name="T41" fmla="*/ 151 h 329"/>
                              <a:gd name="T42" fmla="*/ 169 w 904"/>
                              <a:gd name="T43" fmla="*/ 93 h 329"/>
                              <a:gd name="T44" fmla="*/ 245 w 904"/>
                              <a:gd name="T45" fmla="*/ 46 h 329"/>
                              <a:gd name="T46" fmla="*/ 328 w 904"/>
                              <a:gd name="T47" fmla="*/ 15 h 329"/>
                              <a:gd name="T48" fmla="*/ 418 w 904"/>
                              <a:gd name="T49" fmla="*/ 0 h 329"/>
                              <a:gd name="T50" fmla="*/ 464 w 904"/>
                              <a:gd name="T51" fmla="*/ 0 h 329"/>
                              <a:gd name="T52" fmla="*/ 555 w 904"/>
                              <a:gd name="T53" fmla="*/ 12 h 329"/>
                              <a:gd name="T54" fmla="*/ 640 w 904"/>
                              <a:gd name="T55" fmla="*/ 40 h 329"/>
                              <a:gd name="T56" fmla="*/ 718 w 904"/>
                              <a:gd name="T57" fmla="*/ 81 h 329"/>
                              <a:gd name="T58" fmla="*/ 788 w 904"/>
                              <a:gd name="T59" fmla="*/ 137 h 329"/>
                              <a:gd name="T60" fmla="*/ 850 w 904"/>
                              <a:gd name="T61" fmla="*/ 207 h 329"/>
                              <a:gd name="T62" fmla="*/ 871 w 904"/>
                              <a:gd name="T63" fmla="*/ 241 h 329"/>
                              <a:gd name="T64" fmla="*/ 904 w 904"/>
                              <a:gd name="T65" fmla="*/ 314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904" h="329">
                                <a:moveTo>
                                  <a:pt x="904" y="314"/>
                                </a:moveTo>
                                <a:lnTo>
                                  <a:pt x="867" y="304"/>
                                </a:lnTo>
                                <a:lnTo>
                                  <a:pt x="838" y="302"/>
                                </a:lnTo>
                                <a:lnTo>
                                  <a:pt x="806" y="317"/>
                                </a:lnTo>
                                <a:lnTo>
                                  <a:pt x="796" y="273"/>
                                </a:lnTo>
                                <a:lnTo>
                                  <a:pt x="782" y="229"/>
                                </a:lnTo>
                                <a:lnTo>
                                  <a:pt x="761" y="188"/>
                                </a:lnTo>
                                <a:lnTo>
                                  <a:pt x="735" y="149"/>
                                </a:lnTo>
                                <a:lnTo>
                                  <a:pt x="706" y="113"/>
                                </a:lnTo>
                                <a:lnTo>
                                  <a:pt x="673" y="81"/>
                                </a:lnTo>
                                <a:lnTo>
                                  <a:pt x="635" y="55"/>
                                </a:lnTo>
                                <a:lnTo>
                                  <a:pt x="594" y="34"/>
                                </a:lnTo>
                                <a:lnTo>
                                  <a:pt x="551" y="21"/>
                                </a:lnTo>
                                <a:lnTo>
                                  <a:pt x="507" y="12"/>
                                </a:lnTo>
                                <a:lnTo>
                                  <a:pt x="460" y="8"/>
                                </a:lnTo>
                                <a:lnTo>
                                  <a:pt x="414" y="8"/>
                                </a:lnTo>
                                <a:lnTo>
                                  <a:pt x="369" y="14"/>
                                </a:lnTo>
                                <a:lnTo>
                                  <a:pt x="325" y="25"/>
                                </a:lnTo>
                                <a:lnTo>
                                  <a:pt x="283" y="43"/>
                                </a:lnTo>
                                <a:lnTo>
                                  <a:pt x="245" y="66"/>
                                </a:lnTo>
                                <a:lnTo>
                                  <a:pt x="211" y="94"/>
                                </a:lnTo>
                                <a:lnTo>
                                  <a:pt x="172" y="135"/>
                                </a:lnTo>
                                <a:lnTo>
                                  <a:pt x="142" y="178"/>
                                </a:lnTo>
                                <a:lnTo>
                                  <a:pt x="117" y="225"/>
                                </a:lnTo>
                                <a:lnTo>
                                  <a:pt x="100" y="275"/>
                                </a:lnTo>
                                <a:lnTo>
                                  <a:pt x="90" y="329"/>
                                </a:lnTo>
                                <a:lnTo>
                                  <a:pt x="66" y="314"/>
                                </a:lnTo>
                                <a:lnTo>
                                  <a:pt x="37" y="303"/>
                                </a:lnTo>
                                <a:lnTo>
                                  <a:pt x="4" y="307"/>
                                </a:lnTo>
                                <a:lnTo>
                                  <a:pt x="3" y="305"/>
                                </a:lnTo>
                                <a:lnTo>
                                  <a:pt x="1" y="302"/>
                                </a:lnTo>
                                <a:lnTo>
                                  <a:pt x="0" y="300"/>
                                </a:lnTo>
                                <a:lnTo>
                                  <a:pt x="20" y="260"/>
                                </a:lnTo>
                                <a:lnTo>
                                  <a:pt x="44" y="222"/>
                                </a:lnTo>
                                <a:lnTo>
                                  <a:pt x="70" y="185"/>
                                </a:lnTo>
                                <a:lnTo>
                                  <a:pt x="101" y="151"/>
                                </a:lnTo>
                                <a:lnTo>
                                  <a:pt x="133" y="121"/>
                                </a:lnTo>
                                <a:lnTo>
                                  <a:pt x="169" y="93"/>
                                </a:lnTo>
                                <a:lnTo>
                                  <a:pt x="206" y="68"/>
                                </a:lnTo>
                                <a:lnTo>
                                  <a:pt x="245" y="46"/>
                                </a:lnTo>
                                <a:lnTo>
                                  <a:pt x="287" y="29"/>
                                </a:lnTo>
                                <a:lnTo>
                                  <a:pt x="328" y="15"/>
                                </a:lnTo>
                                <a:lnTo>
                                  <a:pt x="372" y="6"/>
                                </a:lnTo>
                                <a:lnTo>
                                  <a:pt x="418" y="0"/>
                                </a:lnTo>
                                <a:lnTo>
                                  <a:pt x="464" y="0"/>
                                </a:lnTo>
                                <a:lnTo>
                                  <a:pt x="510" y="5"/>
                                </a:lnTo>
                                <a:lnTo>
                                  <a:pt x="555" y="12"/>
                                </a:lnTo>
                                <a:lnTo>
                                  <a:pt x="598" y="24"/>
                                </a:lnTo>
                                <a:lnTo>
                                  <a:pt x="640" y="40"/>
                                </a:lnTo>
                                <a:lnTo>
                                  <a:pt x="680" y="58"/>
                                </a:lnTo>
                                <a:lnTo>
                                  <a:pt x="718" y="81"/>
                                </a:lnTo>
                                <a:lnTo>
                                  <a:pt x="754" y="108"/>
                                </a:lnTo>
                                <a:lnTo>
                                  <a:pt x="788" y="137"/>
                                </a:lnTo>
                                <a:lnTo>
                                  <a:pt x="820" y="171"/>
                                </a:lnTo>
                                <a:lnTo>
                                  <a:pt x="850" y="207"/>
                                </a:lnTo>
                                <a:lnTo>
                                  <a:pt x="871" y="241"/>
                                </a:lnTo>
                                <a:lnTo>
                                  <a:pt x="890" y="275"/>
                                </a:lnTo>
                                <a:lnTo>
                                  <a:pt x="904" y="314"/>
                                </a:lnTo>
                                <a:close/>
                              </a:path>
                            </a:pathLst>
                          </a:custGeom>
                          <a:solidFill>
                            <a:srgbClr val="FFFFFF"/>
                          </a:solidFill>
                          <a:ln>
                            <a:noFill/>
                          </a:ln>
                        </wps:spPr>
                        <wps:bodyPr rot="0" vert="horz" wrap="square" lIns="91440" tIns="45720" rIns="91440" bIns="45720" anchor="t" anchorCtr="0" upright="1">
                          <a:noAutofit/>
                        </wps:bodyPr>
                      </wps:wsp>
                      <wps:wsp>
                        <wps:cNvPr id="212" name="Freeform 213"/>
                        <wps:cNvSpPr>
                          <a:spLocks/>
                        </wps:cNvSpPr>
                        <wps:spPr bwMode="auto">
                          <a:xfrm>
                            <a:off x="719" y="798"/>
                            <a:ext cx="50" cy="23"/>
                          </a:xfrm>
                          <a:custGeom>
                            <a:avLst/>
                            <a:gdLst>
                              <a:gd name="T0" fmla="*/ 188 w 201"/>
                              <a:gd name="T1" fmla="*/ 31 h 91"/>
                              <a:gd name="T2" fmla="*/ 164 w 201"/>
                              <a:gd name="T3" fmla="*/ 22 h 91"/>
                              <a:gd name="T4" fmla="*/ 173 w 201"/>
                              <a:gd name="T5" fmla="*/ 35 h 91"/>
                              <a:gd name="T6" fmla="*/ 182 w 201"/>
                              <a:gd name="T7" fmla="*/ 71 h 91"/>
                              <a:gd name="T8" fmla="*/ 176 w 201"/>
                              <a:gd name="T9" fmla="*/ 53 h 91"/>
                              <a:gd name="T10" fmla="*/ 152 w 201"/>
                              <a:gd name="T11" fmla="*/ 28 h 91"/>
                              <a:gd name="T12" fmla="*/ 149 w 201"/>
                              <a:gd name="T13" fmla="*/ 28 h 91"/>
                              <a:gd name="T14" fmla="*/ 142 w 201"/>
                              <a:gd name="T15" fmla="*/ 28 h 91"/>
                              <a:gd name="T16" fmla="*/ 150 w 201"/>
                              <a:gd name="T17" fmla="*/ 44 h 91"/>
                              <a:gd name="T18" fmla="*/ 152 w 201"/>
                              <a:gd name="T19" fmla="*/ 86 h 91"/>
                              <a:gd name="T20" fmla="*/ 146 w 201"/>
                              <a:gd name="T21" fmla="*/ 69 h 91"/>
                              <a:gd name="T22" fmla="*/ 122 w 201"/>
                              <a:gd name="T23" fmla="*/ 44 h 91"/>
                              <a:gd name="T24" fmla="*/ 122 w 201"/>
                              <a:gd name="T25" fmla="*/ 58 h 91"/>
                              <a:gd name="T26" fmla="*/ 113 w 201"/>
                              <a:gd name="T27" fmla="*/ 90 h 91"/>
                              <a:gd name="T28" fmla="*/ 102 w 201"/>
                              <a:gd name="T29" fmla="*/ 80 h 91"/>
                              <a:gd name="T30" fmla="*/ 95 w 201"/>
                              <a:gd name="T31" fmla="*/ 49 h 91"/>
                              <a:gd name="T32" fmla="*/ 81 w 201"/>
                              <a:gd name="T33" fmla="*/ 68 h 91"/>
                              <a:gd name="T34" fmla="*/ 51 w 201"/>
                              <a:gd name="T35" fmla="*/ 71 h 91"/>
                              <a:gd name="T36" fmla="*/ 51 w 201"/>
                              <a:gd name="T37" fmla="*/ 61 h 91"/>
                              <a:gd name="T38" fmla="*/ 49 w 201"/>
                              <a:gd name="T39" fmla="*/ 42 h 91"/>
                              <a:gd name="T40" fmla="*/ 39 w 201"/>
                              <a:gd name="T41" fmla="*/ 50 h 91"/>
                              <a:gd name="T42" fmla="*/ 34 w 201"/>
                              <a:gd name="T43" fmla="*/ 78 h 91"/>
                              <a:gd name="T44" fmla="*/ 25 w 201"/>
                              <a:gd name="T45" fmla="*/ 56 h 91"/>
                              <a:gd name="T46" fmla="*/ 31 w 201"/>
                              <a:gd name="T47" fmla="*/ 12 h 91"/>
                              <a:gd name="T48" fmla="*/ 17 w 201"/>
                              <a:gd name="T49" fmla="*/ 22 h 91"/>
                              <a:gd name="T50" fmla="*/ 5 w 201"/>
                              <a:gd name="T51" fmla="*/ 51 h 91"/>
                              <a:gd name="T52" fmla="*/ 0 w 201"/>
                              <a:gd name="T53" fmla="*/ 32 h 91"/>
                              <a:gd name="T54" fmla="*/ 39 w 201"/>
                              <a:gd name="T55" fmla="*/ 3 h 91"/>
                              <a:gd name="T56" fmla="*/ 42 w 201"/>
                              <a:gd name="T57" fmla="*/ 4 h 91"/>
                              <a:gd name="T58" fmla="*/ 53 w 201"/>
                              <a:gd name="T59" fmla="*/ 6 h 91"/>
                              <a:gd name="T60" fmla="*/ 52 w 201"/>
                              <a:gd name="T61" fmla="*/ 11 h 91"/>
                              <a:gd name="T62" fmla="*/ 49 w 201"/>
                              <a:gd name="T63" fmla="*/ 22 h 91"/>
                              <a:gd name="T64" fmla="*/ 76 w 201"/>
                              <a:gd name="T65" fmla="*/ 27 h 91"/>
                              <a:gd name="T66" fmla="*/ 132 w 201"/>
                              <a:gd name="T67" fmla="*/ 28 h 91"/>
                              <a:gd name="T68" fmla="*/ 132 w 201"/>
                              <a:gd name="T69" fmla="*/ 20 h 91"/>
                              <a:gd name="T70" fmla="*/ 132 w 201"/>
                              <a:gd name="T71" fmla="*/ 0 h 91"/>
                              <a:gd name="T72" fmla="*/ 160 w 201"/>
                              <a:gd name="T73" fmla="*/ 5 h 91"/>
                              <a:gd name="T74" fmla="*/ 201 w 201"/>
                              <a:gd name="T75" fmla="*/ 37 h 91"/>
                              <a:gd name="T76" fmla="*/ 201 w 201"/>
                              <a:gd name="T77" fmla="*/ 38 h 91"/>
                              <a:gd name="T78" fmla="*/ 198 w 201"/>
                              <a:gd name="T79" fmla="*/ 42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201" h="91">
                                <a:moveTo>
                                  <a:pt x="198" y="42"/>
                                </a:moveTo>
                                <a:lnTo>
                                  <a:pt x="188" y="31"/>
                                </a:lnTo>
                                <a:lnTo>
                                  <a:pt x="177" y="20"/>
                                </a:lnTo>
                                <a:lnTo>
                                  <a:pt x="164" y="22"/>
                                </a:lnTo>
                                <a:lnTo>
                                  <a:pt x="173" y="35"/>
                                </a:lnTo>
                                <a:lnTo>
                                  <a:pt x="181" y="52"/>
                                </a:lnTo>
                                <a:lnTo>
                                  <a:pt x="182" y="71"/>
                                </a:lnTo>
                                <a:lnTo>
                                  <a:pt x="176" y="53"/>
                                </a:lnTo>
                                <a:lnTo>
                                  <a:pt x="168" y="39"/>
                                </a:lnTo>
                                <a:lnTo>
                                  <a:pt x="152" y="28"/>
                                </a:lnTo>
                                <a:lnTo>
                                  <a:pt x="149" y="28"/>
                                </a:lnTo>
                                <a:lnTo>
                                  <a:pt x="144" y="28"/>
                                </a:lnTo>
                                <a:lnTo>
                                  <a:pt x="142" y="28"/>
                                </a:lnTo>
                                <a:lnTo>
                                  <a:pt x="150" y="44"/>
                                </a:lnTo>
                                <a:lnTo>
                                  <a:pt x="158" y="64"/>
                                </a:lnTo>
                                <a:lnTo>
                                  <a:pt x="152" y="86"/>
                                </a:lnTo>
                                <a:lnTo>
                                  <a:pt x="146" y="69"/>
                                </a:lnTo>
                                <a:lnTo>
                                  <a:pt x="137" y="53"/>
                                </a:lnTo>
                                <a:lnTo>
                                  <a:pt x="122" y="44"/>
                                </a:lnTo>
                                <a:lnTo>
                                  <a:pt x="122" y="58"/>
                                </a:lnTo>
                                <a:lnTo>
                                  <a:pt x="119" y="76"/>
                                </a:lnTo>
                                <a:lnTo>
                                  <a:pt x="113" y="90"/>
                                </a:lnTo>
                                <a:lnTo>
                                  <a:pt x="102" y="80"/>
                                </a:lnTo>
                                <a:lnTo>
                                  <a:pt x="99" y="65"/>
                                </a:lnTo>
                                <a:lnTo>
                                  <a:pt x="95" y="49"/>
                                </a:lnTo>
                                <a:lnTo>
                                  <a:pt x="81" y="68"/>
                                </a:lnTo>
                                <a:lnTo>
                                  <a:pt x="71" y="91"/>
                                </a:lnTo>
                                <a:lnTo>
                                  <a:pt x="51" y="71"/>
                                </a:lnTo>
                                <a:lnTo>
                                  <a:pt x="51" y="61"/>
                                </a:lnTo>
                                <a:lnTo>
                                  <a:pt x="51" y="51"/>
                                </a:lnTo>
                                <a:lnTo>
                                  <a:pt x="49" y="42"/>
                                </a:lnTo>
                                <a:lnTo>
                                  <a:pt x="39" y="50"/>
                                </a:lnTo>
                                <a:lnTo>
                                  <a:pt x="37" y="65"/>
                                </a:lnTo>
                                <a:lnTo>
                                  <a:pt x="34" y="78"/>
                                </a:lnTo>
                                <a:lnTo>
                                  <a:pt x="25" y="56"/>
                                </a:lnTo>
                                <a:lnTo>
                                  <a:pt x="30" y="32"/>
                                </a:lnTo>
                                <a:lnTo>
                                  <a:pt x="31" y="12"/>
                                </a:lnTo>
                                <a:lnTo>
                                  <a:pt x="17" y="22"/>
                                </a:lnTo>
                                <a:lnTo>
                                  <a:pt x="9" y="37"/>
                                </a:lnTo>
                                <a:lnTo>
                                  <a:pt x="5" y="51"/>
                                </a:lnTo>
                                <a:lnTo>
                                  <a:pt x="0" y="32"/>
                                </a:lnTo>
                                <a:lnTo>
                                  <a:pt x="16" y="13"/>
                                </a:lnTo>
                                <a:lnTo>
                                  <a:pt x="39" y="3"/>
                                </a:lnTo>
                                <a:lnTo>
                                  <a:pt x="42" y="4"/>
                                </a:lnTo>
                                <a:lnTo>
                                  <a:pt x="50" y="5"/>
                                </a:lnTo>
                                <a:lnTo>
                                  <a:pt x="53" y="6"/>
                                </a:lnTo>
                                <a:lnTo>
                                  <a:pt x="52" y="11"/>
                                </a:lnTo>
                                <a:lnTo>
                                  <a:pt x="49" y="17"/>
                                </a:lnTo>
                                <a:lnTo>
                                  <a:pt x="49" y="22"/>
                                </a:lnTo>
                                <a:lnTo>
                                  <a:pt x="76" y="27"/>
                                </a:lnTo>
                                <a:lnTo>
                                  <a:pt x="105" y="27"/>
                                </a:lnTo>
                                <a:lnTo>
                                  <a:pt x="132" y="28"/>
                                </a:lnTo>
                                <a:lnTo>
                                  <a:pt x="132" y="20"/>
                                </a:lnTo>
                                <a:lnTo>
                                  <a:pt x="132" y="7"/>
                                </a:lnTo>
                                <a:lnTo>
                                  <a:pt x="132" y="0"/>
                                </a:lnTo>
                                <a:lnTo>
                                  <a:pt x="160" y="5"/>
                                </a:lnTo>
                                <a:lnTo>
                                  <a:pt x="185" y="17"/>
                                </a:lnTo>
                                <a:lnTo>
                                  <a:pt x="201" y="37"/>
                                </a:lnTo>
                                <a:lnTo>
                                  <a:pt x="201" y="38"/>
                                </a:lnTo>
                                <a:lnTo>
                                  <a:pt x="199" y="41"/>
                                </a:lnTo>
                                <a:lnTo>
                                  <a:pt x="198" y="42"/>
                                </a:lnTo>
                                <a:close/>
                              </a:path>
                            </a:pathLst>
                          </a:custGeom>
                          <a:solidFill>
                            <a:srgbClr val="FFFFFF"/>
                          </a:solidFill>
                          <a:ln>
                            <a:noFill/>
                          </a:ln>
                        </wps:spPr>
                        <wps:bodyPr rot="0" vert="horz" wrap="square" lIns="91440" tIns="45720" rIns="91440" bIns="45720" anchor="t" anchorCtr="0" upright="1">
                          <a:noAutofit/>
                        </wps:bodyPr>
                      </wps:wsp>
                      <wps:wsp>
                        <wps:cNvPr id="213" name="Freeform 214"/>
                        <wps:cNvSpPr>
                          <a:spLocks/>
                        </wps:cNvSpPr>
                        <wps:spPr bwMode="auto">
                          <a:xfrm>
                            <a:off x="694" y="812"/>
                            <a:ext cx="32" cy="96"/>
                          </a:xfrm>
                          <a:custGeom>
                            <a:avLst/>
                            <a:gdLst>
                              <a:gd name="T0" fmla="*/ 15 w 128"/>
                              <a:gd name="T1" fmla="*/ 5 h 383"/>
                              <a:gd name="T2" fmla="*/ 30 w 128"/>
                              <a:gd name="T3" fmla="*/ 52 h 383"/>
                              <a:gd name="T4" fmla="*/ 46 w 128"/>
                              <a:gd name="T5" fmla="*/ 99 h 383"/>
                              <a:gd name="T6" fmla="*/ 61 w 128"/>
                              <a:gd name="T7" fmla="*/ 146 h 383"/>
                              <a:gd name="T8" fmla="*/ 76 w 128"/>
                              <a:gd name="T9" fmla="*/ 193 h 383"/>
                              <a:gd name="T10" fmla="*/ 91 w 128"/>
                              <a:gd name="T11" fmla="*/ 240 h 383"/>
                              <a:gd name="T12" fmla="*/ 104 w 128"/>
                              <a:gd name="T13" fmla="*/ 288 h 383"/>
                              <a:gd name="T14" fmla="*/ 116 w 128"/>
                              <a:gd name="T15" fmla="*/ 335 h 383"/>
                              <a:gd name="T16" fmla="*/ 128 w 128"/>
                              <a:gd name="T17" fmla="*/ 383 h 383"/>
                              <a:gd name="T18" fmla="*/ 128 w 128"/>
                              <a:gd name="T19" fmla="*/ 383 h 383"/>
                              <a:gd name="T20" fmla="*/ 126 w 128"/>
                              <a:gd name="T21" fmla="*/ 383 h 383"/>
                              <a:gd name="T22" fmla="*/ 120 w 128"/>
                              <a:gd name="T23" fmla="*/ 383 h 383"/>
                              <a:gd name="T24" fmla="*/ 118 w 128"/>
                              <a:gd name="T25" fmla="*/ 383 h 383"/>
                              <a:gd name="T26" fmla="*/ 118 w 128"/>
                              <a:gd name="T27" fmla="*/ 383 h 383"/>
                              <a:gd name="T28" fmla="*/ 113 w 128"/>
                              <a:gd name="T29" fmla="*/ 367 h 383"/>
                              <a:gd name="T30" fmla="*/ 99 w 128"/>
                              <a:gd name="T31" fmla="*/ 323 h 383"/>
                              <a:gd name="T32" fmla="*/ 81 w 128"/>
                              <a:gd name="T33" fmla="*/ 261 h 383"/>
                              <a:gd name="T34" fmla="*/ 59 w 128"/>
                              <a:gd name="T35" fmla="*/ 191 h 383"/>
                              <a:gd name="T36" fmla="*/ 38 w 128"/>
                              <a:gd name="T37" fmla="*/ 121 h 383"/>
                              <a:gd name="T38" fmla="*/ 19 w 128"/>
                              <a:gd name="T39" fmla="*/ 61 h 383"/>
                              <a:gd name="T40" fmla="*/ 5 w 128"/>
                              <a:gd name="T41" fmla="*/ 17 h 383"/>
                              <a:gd name="T42" fmla="*/ 0 w 128"/>
                              <a:gd name="T43" fmla="*/ 0 h 383"/>
                              <a:gd name="T44" fmla="*/ 0 w 128"/>
                              <a:gd name="T45" fmla="*/ 0 h 383"/>
                              <a:gd name="T46" fmla="*/ 4 w 128"/>
                              <a:gd name="T47" fmla="*/ 1 h 383"/>
                              <a:gd name="T48" fmla="*/ 11 w 128"/>
                              <a:gd name="T49" fmla="*/ 4 h 383"/>
                              <a:gd name="T50" fmla="*/ 15 w 128"/>
                              <a:gd name="T51" fmla="*/ 5 h 383"/>
                              <a:gd name="T52" fmla="*/ 15 w 128"/>
                              <a:gd name="T53" fmla="*/ 5 h 383"/>
                              <a:gd name="T54" fmla="*/ 15 w 128"/>
                              <a:gd name="T55" fmla="*/ 5 h 3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128" h="383">
                                <a:moveTo>
                                  <a:pt x="15" y="5"/>
                                </a:moveTo>
                                <a:lnTo>
                                  <a:pt x="30" y="52"/>
                                </a:lnTo>
                                <a:lnTo>
                                  <a:pt x="46" y="99"/>
                                </a:lnTo>
                                <a:lnTo>
                                  <a:pt x="61" y="146"/>
                                </a:lnTo>
                                <a:lnTo>
                                  <a:pt x="76" y="193"/>
                                </a:lnTo>
                                <a:lnTo>
                                  <a:pt x="91" y="240"/>
                                </a:lnTo>
                                <a:lnTo>
                                  <a:pt x="104" y="288"/>
                                </a:lnTo>
                                <a:lnTo>
                                  <a:pt x="116" y="335"/>
                                </a:lnTo>
                                <a:lnTo>
                                  <a:pt x="128" y="383"/>
                                </a:lnTo>
                                <a:lnTo>
                                  <a:pt x="126" y="383"/>
                                </a:lnTo>
                                <a:lnTo>
                                  <a:pt x="120" y="383"/>
                                </a:lnTo>
                                <a:lnTo>
                                  <a:pt x="118" y="383"/>
                                </a:lnTo>
                                <a:lnTo>
                                  <a:pt x="113" y="367"/>
                                </a:lnTo>
                                <a:lnTo>
                                  <a:pt x="99" y="323"/>
                                </a:lnTo>
                                <a:lnTo>
                                  <a:pt x="81" y="261"/>
                                </a:lnTo>
                                <a:lnTo>
                                  <a:pt x="59" y="191"/>
                                </a:lnTo>
                                <a:lnTo>
                                  <a:pt x="38" y="121"/>
                                </a:lnTo>
                                <a:lnTo>
                                  <a:pt x="19" y="61"/>
                                </a:lnTo>
                                <a:lnTo>
                                  <a:pt x="5" y="17"/>
                                </a:lnTo>
                                <a:lnTo>
                                  <a:pt x="0" y="0"/>
                                </a:lnTo>
                                <a:lnTo>
                                  <a:pt x="4" y="1"/>
                                </a:lnTo>
                                <a:lnTo>
                                  <a:pt x="11" y="4"/>
                                </a:lnTo>
                                <a:lnTo>
                                  <a:pt x="15" y="5"/>
                                </a:lnTo>
                                <a:close/>
                              </a:path>
                            </a:pathLst>
                          </a:custGeom>
                          <a:solidFill>
                            <a:srgbClr val="FFFFFF"/>
                          </a:solidFill>
                          <a:ln>
                            <a:noFill/>
                          </a:ln>
                        </wps:spPr>
                        <wps:bodyPr rot="0" vert="horz" wrap="square" lIns="91440" tIns="45720" rIns="91440" bIns="45720" anchor="t" anchorCtr="0" upright="1">
                          <a:noAutofit/>
                        </wps:bodyPr>
                      </wps:wsp>
                      <wps:wsp>
                        <wps:cNvPr id="214" name="Freeform 215"/>
                        <wps:cNvSpPr>
                          <a:spLocks/>
                        </wps:cNvSpPr>
                        <wps:spPr bwMode="auto">
                          <a:xfrm>
                            <a:off x="358" y="806"/>
                            <a:ext cx="33" cy="74"/>
                          </a:xfrm>
                          <a:custGeom>
                            <a:avLst/>
                            <a:gdLst>
                              <a:gd name="T0" fmla="*/ 13 w 133"/>
                              <a:gd name="T1" fmla="*/ 274 h 298"/>
                              <a:gd name="T2" fmla="*/ 10 w 133"/>
                              <a:gd name="T3" fmla="*/ 276 h 298"/>
                              <a:gd name="T4" fmla="*/ 3 w 133"/>
                              <a:gd name="T5" fmla="*/ 280 h 298"/>
                              <a:gd name="T6" fmla="*/ 0 w 133"/>
                              <a:gd name="T7" fmla="*/ 282 h 298"/>
                              <a:gd name="T8" fmla="*/ 0 w 133"/>
                              <a:gd name="T9" fmla="*/ 282 h 298"/>
                              <a:gd name="T10" fmla="*/ 0 w 133"/>
                              <a:gd name="T11" fmla="*/ 234 h 298"/>
                              <a:gd name="T12" fmla="*/ 4 w 133"/>
                              <a:gd name="T13" fmla="*/ 185 h 298"/>
                              <a:gd name="T14" fmla="*/ 14 w 133"/>
                              <a:gd name="T15" fmla="*/ 139 h 298"/>
                              <a:gd name="T16" fmla="*/ 29 w 133"/>
                              <a:gd name="T17" fmla="*/ 97 h 298"/>
                              <a:gd name="T18" fmla="*/ 53 w 133"/>
                              <a:gd name="T19" fmla="*/ 57 h 298"/>
                              <a:gd name="T20" fmla="*/ 83 w 133"/>
                              <a:gd name="T21" fmla="*/ 25 h 298"/>
                              <a:gd name="T22" fmla="*/ 123 w 133"/>
                              <a:gd name="T23" fmla="*/ 0 h 298"/>
                              <a:gd name="T24" fmla="*/ 123 w 133"/>
                              <a:gd name="T25" fmla="*/ 0 h 298"/>
                              <a:gd name="T26" fmla="*/ 125 w 133"/>
                              <a:gd name="T27" fmla="*/ 7 h 298"/>
                              <a:gd name="T28" fmla="*/ 131 w 133"/>
                              <a:gd name="T29" fmla="*/ 20 h 298"/>
                              <a:gd name="T30" fmla="*/ 133 w 133"/>
                              <a:gd name="T31" fmla="*/ 27 h 298"/>
                              <a:gd name="T32" fmla="*/ 133 w 133"/>
                              <a:gd name="T33" fmla="*/ 27 h 298"/>
                              <a:gd name="T34" fmla="*/ 133 w 133"/>
                              <a:gd name="T35" fmla="*/ 55 h 298"/>
                              <a:gd name="T36" fmla="*/ 132 w 133"/>
                              <a:gd name="T37" fmla="*/ 123 h 298"/>
                              <a:gd name="T38" fmla="*/ 130 w 133"/>
                              <a:gd name="T39" fmla="*/ 203 h 298"/>
                              <a:gd name="T40" fmla="*/ 128 w 133"/>
                              <a:gd name="T41" fmla="*/ 270 h 298"/>
                              <a:gd name="T42" fmla="*/ 127 w 133"/>
                              <a:gd name="T43" fmla="*/ 298 h 298"/>
                              <a:gd name="T44" fmla="*/ 127 w 133"/>
                              <a:gd name="T45" fmla="*/ 298 h 298"/>
                              <a:gd name="T46" fmla="*/ 93 w 133"/>
                              <a:gd name="T47" fmla="*/ 273 h 298"/>
                              <a:gd name="T48" fmla="*/ 55 w 133"/>
                              <a:gd name="T49" fmla="*/ 263 h 298"/>
                              <a:gd name="T50" fmla="*/ 13 w 133"/>
                              <a:gd name="T51" fmla="*/ 274 h 298"/>
                              <a:gd name="T52" fmla="*/ 13 w 133"/>
                              <a:gd name="T53" fmla="*/ 274 h 2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33" h="298">
                                <a:moveTo>
                                  <a:pt x="13" y="274"/>
                                </a:moveTo>
                                <a:lnTo>
                                  <a:pt x="10" y="276"/>
                                </a:lnTo>
                                <a:lnTo>
                                  <a:pt x="3" y="280"/>
                                </a:lnTo>
                                <a:lnTo>
                                  <a:pt x="0" y="282"/>
                                </a:lnTo>
                                <a:lnTo>
                                  <a:pt x="0" y="234"/>
                                </a:lnTo>
                                <a:lnTo>
                                  <a:pt x="4" y="185"/>
                                </a:lnTo>
                                <a:lnTo>
                                  <a:pt x="14" y="139"/>
                                </a:lnTo>
                                <a:lnTo>
                                  <a:pt x="29" y="97"/>
                                </a:lnTo>
                                <a:lnTo>
                                  <a:pt x="53" y="57"/>
                                </a:lnTo>
                                <a:lnTo>
                                  <a:pt x="83" y="25"/>
                                </a:lnTo>
                                <a:lnTo>
                                  <a:pt x="123" y="0"/>
                                </a:lnTo>
                                <a:lnTo>
                                  <a:pt x="125" y="7"/>
                                </a:lnTo>
                                <a:lnTo>
                                  <a:pt x="131" y="20"/>
                                </a:lnTo>
                                <a:lnTo>
                                  <a:pt x="133" y="27"/>
                                </a:lnTo>
                                <a:lnTo>
                                  <a:pt x="133" y="55"/>
                                </a:lnTo>
                                <a:lnTo>
                                  <a:pt x="132" y="123"/>
                                </a:lnTo>
                                <a:lnTo>
                                  <a:pt x="130" y="203"/>
                                </a:lnTo>
                                <a:lnTo>
                                  <a:pt x="128" y="270"/>
                                </a:lnTo>
                                <a:lnTo>
                                  <a:pt x="127" y="298"/>
                                </a:lnTo>
                                <a:lnTo>
                                  <a:pt x="93" y="273"/>
                                </a:lnTo>
                                <a:lnTo>
                                  <a:pt x="55" y="263"/>
                                </a:lnTo>
                                <a:lnTo>
                                  <a:pt x="13" y="274"/>
                                </a:lnTo>
                                <a:close/>
                              </a:path>
                            </a:pathLst>
                          </a:custGeom>
                          <a:solidFill>
                            <a:srgbClr val="FFFFFF"/>
                          </a:solidFill>
                          <a:ln>
                            <a:noFill/>
                          </a:ln>
                        </wps:spPr>
                        <wps:bodyPr rot="0" vert="horz" wrap="square" lIns="91440" tIns="45720" rIns="91440" bIns="45720" anchor="t" anchorCtr="0" upright="1">
                          <a:noAutofit/>
                        </wps:bodyPr>
                      </wps:wsp>
                      <wps:wsp>
                        <wps:cNvPr id="215" name="Freeform 216"/>
                        <wps:cNvSpPr>
                          <a:spLocks/>
                        </wps:cNvSpPr>
                        <wps:spPr bwMode="auto">
                          <a:xfrm>
                            <a:off x="398" y="806"/>
                            <a:ext cx="38" cy="74"/>
                          </a:xfrm>
                          <a:custGeom>
                            <a:avLst/>
                            <a:gdLst>
                              <a:gd name="T0" fmla="*/ 9 w 152"/>
                              <a:gd name="T1" fmla="*/ 289 h 296"/>
                              <a:gd name="T2" fmla="*/ 2 w 152"/>
                              <a:gd name="T3" fmla="*/ 233 h 296"/>
                              <a:gd name="T4" fmla="*/ 0 w 152"/>
                              <a:gd name="T5" fmla="*/ 176 h 296"/>
                              <a:gd name="T6" fmla="*/ 0 w 152"/>
                              <a:gd name="T7" fmla="*/ 117 h 296"/>
                              <a:gd name="T8" fmla="*/ 2 w 152"/>
                              <a:gd name="T9" fmla="*/ 58 h 296"/>
                              <a:gd name="T10" fmla="*/ 9 w 152"/>
                              <a:gd name="T11" fmla="*/ 0 h 296"/>
                              <a:gd name="T12" fmla="*/ 9 w 152"/>
                              <a:gd name="T13" fmla="*/ 0 h 296"/>
                              <a:gd name="T14" fmla="*/ 50 w 152"/>
                              <a:gd name="T15" fmla="*/ 25 h 296"/>
                              <a:gd name="T16" fmla="*/ 83 w 152"/>
                              <a:gd name="T17" fmla="*/ 55 h 296"/>
                              <a:gd name="T18" fmla="*/ 109 w 152"/>
                              <a:gd name="T19" fmla="*/ 90 h 296"/>
                              <a:gd name="T20" fmla="*/ 129 w 152"/>
                              <a:gd name="T21" fmla="*/ 128 h 296"/>
                              <a:gd name="T22" fmla="*/ 142 w 152"/>
                              <a:gd name="T23" fmla="*/ 169 h 296"/>
                              <a:gd name="T24" fmla="*/ 150 w 152"/>
                              <a:gd name="T25" fmla="*/ 211 h 296"/>
                              <a:gd name="T26" fmla="*/ 152 w 152"/>
                              <a:gd name="T27" fmla="*/ 253 h 296"/>
                              <a:gd name="T28" fmla="*/ 150 w 152"/>
                              <a:gd name="T29" fmla="*/ 296 h 296"/>
                              <a:gd name="T30" fmla="*/ 150 w 152"/>
                              <a:gd name="T31" fmla="*/ 296 h 296"/>
                              <a:gd name="T32" fmla="*/ 106 w 152"/>
                              <a:gd name="T33" fmla="*/ 278 h 296"/>
                              <a:gd name="T34" fmla="*/ 50 w 152"/>
                              <a:gd name="T35" fmla="*/ 268 h 296"/>
                              <a:gd name="T36" fmla="*/ 9 w 152"/>
                              <a:gd name="T37" fmla="*/ 289 h 296"/>
                              <a:gd name="T38" fmla="*/ 9 w 152"/>
                              <a:gd name="T39" fmla="*/ 289 h 2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52" h="296">
                                <a:moveTo>
                                  <a:pt x="9" y="289"/>
                                </a:moveTo>
                                <a:lnTo>
                                  <a:pt x="2" y="233"/>
                                </a:lnTo>
                                <a:lnTo>
                                  <a:pt x="0" y="176"/>
                                </a:lnTo>
                                <a:lnTo>
                                  <a:pt x="0" y="117"/>
                                </a:lnTo>
                                <a:lnTo>
                                  <a:pt x="2" y="58"/>
                                </a:lnTo>
                                <a:lnTo>
                                  <a:pt x="9" y="0"/>
                                </a:lnTo>
                                <a:lnTo>
                                  <a:pt x="50" y="25"/>
                                </a:lnTo>
                                <a:lnTo>
                                  <a:pt x="83" y="55"/>
                                </a:lnTo>
                                <a:lnTo>
                                  <a:pt x="109" y="90"/>
                                </a:lnTo>
                                <a:lnTo>
                                  <a:pt x="129" y="128"/>
                                </a:lnTo>
                                <a:lnTo>
                                  <a:pt x="142" y="169"/>
                                </a:lnTo>
                                <a:lnTo>
                                  <a:pt x="150" y="211"/>
                                </a:lnTo>
                                <a:lnTo>
                                  <a:pt x="152" y="253"/>
                                </a:lnTo>
                                <a:lnTo>
                                  <a:pt x="150" y="296"/>
                                </a:lnTo>
                                <a:lnTo>
                                  <a:pt x="106" y="278"/>
                                </a:lnTo>
                                <a:lnTo>
                                  <a:pt x="50" y="268"/>
                                </a:lnTo>
                                <a:lnTo>
                                  <a:pt x="9" y="289"/>
                                </a:lnTo>
                                <a:close/>
                              </a:path>
                            </a:pathLst>
                          </a:custGeom>
                          <a:solidFill>
                            <a:srgbClr val="FFFFFF"/>
                          </a:solidFill>
                          <a:ln>
                            <a:noFill/>
                          </a:ln>
                        </wps:spPr>
                        <wps:bodyPr rot="0" vert="horz" wrap="square" lIns="91440" tIns="45720" rIns="91440" bIns="45720" anchor="t" anchorCtr="0" upright="1">
                          <a:noAutofit/>
                        </wps:bodyPr>
                      </wps:wsp>
                      <wps:wsp>
                        <wps:cNvPr id="216" name="Freeform 217"/>
                        <wps:cNvSpPr>
                          <a:spLocks/>
                        </wps:cNvSpPr>
                        <wps:spPr bwMode="auto">
                          <a:xfrm>
                            <a:off x="423" y="807"/>
                            <a:ext cx="51" cy="72"/>
                          </a:xfrm>
                          <a:custGeom>
                            <a:avLst/>
                            <a:gdLst>
                              <a:gd name="T0" fmla="*/ 81 w 205"/>
                              <a:gd name="T1" fmla="*/ 272 h 285"/>
                              <a:gd name="T2" fmla="*/ 80 w 205"/>
                              <a:gd name="T3" fmla="*/ 273 h 285"/>
                              <a:gd name="T4" fmla="*/ 78 w 205"/>
                              <a:gd name="T5" fmla="*/ 274 h 285"/>
                              <a:gd name="T6" fmla="*/ 78 w 205"/>
                              <a:gd name="T7" fmla="*/ 274 h 285"/>
                              <a:gd name="T8" fmla="*/ 78 w 205"/>
                              <a:gd name="T9" fmla="*/ 274 h 285"/>
                              <a:gd name="T10" fmla="*/ 78 w 205"/>
                              <a:gd name="T11" fmla="*/ 227 h 285"/>
                              <a:gd name="T12" fmla="*/ 72 w 205"/>
                              <a:gd name="T13" fmla="*/ 178 h 285"/>
                              <a:gd name="T14" fmla="*/ 61 w 205"/>
                              <a:gd name="T15" fmla="*/ 131 h 285"/>
                              <a:gd name="T16" fmla="*/ 44 w 205"/>
                              <a:gd name="T17" fmla="*/ 84 h 285"/>
                              <a:gd name="T18" fmla="*/ 24 w 205"/>
                              <a:gd name="T19" fmla="*/ 40 h 285"/>
                              <a:gd name="T20" fmla="*/ 0 w 205"/>
                              <a:gd name="T21" fmla="*/ 0 h 285"/>
                              <a:gd name="T22" fmla="*/ 0 w 205"/>
                              <a:gd name="T23" fmla="*/ 0 h 285"/>
                              <a:gd name="T24" fmla="*/ 41 w 205"/>
                              <a:gd name="T25" fmla="*/ 22 h 285"/>
                              <a:gd name="T26" fmla="*/ 78 w 205"/>
                              <a:gd name="T27" fmla="*/ 48 h 285"/>
                              <a:gd name="T28" fmla="*/ 111 w 205"/>
                              <a:gd name="T29" fmla="*/ 78 h 285"/>
                              <a:gd name="T30" fmla="*/ 141 w 205"/>
                              <a:gd name="T31" fmla="*/ 112 h 285"/>
                              <a:gd name="T32" fmla="*/ 166 w 205"/>
                              <a:gd name="T33" fmla="*/ 150 h 285"/>
                              <a:gd name="T34" fmla="*/ 185 w 205"/>
                              <a:gd name="T35" fmla="*/ 192 h 285"/>
                              <a:gd name="T36" fmla="*/ 198 w 205"/>
                              <a:gd name="T37" fmla="*/ 237 h 285"/>
                              <a:gd name="T38" fmla="*/ 205 w 205"/>
                              <a:gd name="T39" fmla="*/ 285 h 285"/>
                              <a:gd name="T40" fmla="*/ 205 w 205"/>
                              <a:gd name="T41" fmla="*/ 285 h 285"/>
                              <a:gd name="T42" fmla="*/ 166 w 205"/>
                              <a:gd name="T43" fmla="*/ 263 h 285"/>
                              <a:gd name="T44" fmla="*/ 122 w 205"/>
                              <a:gd name="T45" fmla="*/ 260 h 285"/>
                              <a:gd name="T46" fmla="*/ 81 w 205"/>
                              <a:gd name="T47" fmla="*/ 272 h 285"/>
                              <a:gd name="T48" fmla="*/ 81 w 205"/>
                              <a:gd name="T49" fmla="*/ 272 h 2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5" h="285">
                                <a:moveTo>
                                  <a:pt x="81" y="272"/>
                                </a:moveTo>
                                <a:lnTo>
                                  <a:pt x="80" y="273"/>
                                </a:lnTo>
                                <a:lnTo>
                                  <a:pt x="78" y="274"/>
                                </a:lnTo>
                                <a:lnTo>
                                  <a:pt x="78" y="227"/>
                                </a:lnTo>
                                <a:lnTo>
                                  <a:pt x="72" y="178"/>
                                </a:lnTo>
                                <a:lnTo>
                                  <a:pt x="61" y="131"/>
                                </a:lnTo>
                                <a:lnTo>
                                  <a:pt x="44" y="84"/>
                                </a:lnTo>
                                <a:lnTo>
                                  <a:pt x="24" y="40"/>
                                </a:lnTo>
                                <a:lnTo>
                                  <a:pt x="0" y="0"/>
                                </a:lnTo>
                                <a:lnTo>
                                  <a:pt x="41" y="22"/>
                                </a:lnTo>
                                <a:lnTo>
                                  <a:pt x="78" y="48"/>
                                </a:lnTo>
                                <a:lnTo>
                                  <a:pt x="111" y="78"/>
                                </a:lnTo>
                                <a:lnTo>
                                  <a:pt x="141" y="112"/>
                                </a:lnTo>
                                <a:lnTo>
                                  <a:pt x="166" y="150"/>
                                </a:lnTo>
                                <a:lnTo>
                                  <a:pt x="185" y="192"/>
                                </a:lnTo>
                                <a:lnTo>
                                  <a:pt x="198" y="237"/>
                                </a:lnTo>
                                <a:lnTo>
                                  <a:pt x="205" y="285"/>
                                </a:lnTo>
                                <a:lnTo>
                                  <a:pt x="166" y="263"/>
                                </a:lnTo>
                                <a:lnTo>
                                  <a:pt x="122" y="260"/>
                                </a:lnTo>
                                <a:lnTo>
                                  <a:pt x="81" y="272"/>
                                </a:lnTo>
                                <a:close/>
                              </a:path>
                            </a:pathLst>
                          </a:custGeom>
                          <a:solidFill>
                            <a:srgbClr val="FFFFFF"/>
                          </a:solidFill>
                          <a:ln>
                            <a:noFill/>
                          </a:ln>
                        </wps:spPr>
                        <wps:bodyPr rot="0" vert="horz" wrap="square" lIns="91440" tIns="45720" rIns="91440" bIns="45720" anchor="t" anchorCtr="0" upright="1">
                          <a:noAutofit/>
                        </wps:bodyPr>
                      </wps:wsp>
                      <wps:wsp>
                        <wps:cNvPr id="217" name="Freeform 218"/>
                        <wps:cNvSpPr>
                          <a:spLocks/>
                        </wps:cNvSpPr>
                        <wps:spPr bwMode="auto">
                          <a:xfrm>
                            <a:off x="313" y="806"/>
                            <a:ext cx="53" cy="72"/>
                          </a:xfrm>
                          <a:custGeom>
                            <a:avLst/>
                            <a:gdLst>
                              <a:gd name="T0" fmla="*/ 147 w 212"/>
                              <a:gd name="T1" fmla="*/ 288 h 288"/>
                              <a:gd name="T2" fmla="*/ 106 w 212"/>
                              <a:gd name="T3" fmla="*/ 266 h 288"/>
                              <a:gd name="T4" fmla="*/ 59 w 212"/>
                              <a:gd name="T5" fmla="*/ 256 h 288"/>
                              <a:gd name="T6" fmla="*/ 13 w 212"/>
                              <a:gd name="T7" fmla="*/ 267 h 288"/>
                              <a:gd name="T8" fmla="*/ 13 w 212"/>
                              <a:gd name="T9" fmla="*/ 267 h 288"/>
                              <a:gd name="T10" fmla="*/ 9 w 212"/>
                              <a:gd name="T11" fmla="*/ 268 h 288"/>
                              <a:gd name="T12" fmla="*/ 7 w 212"/>
                              <a:gd name="T13" fmla="*/ 270 h 288"/>
                              <a:gd name="T14" fmla="*/ 6 w 212"/>
                              <a:gd name="T15" fmla="*/ 273 h 288"/>
                              <a:gd name="T16" fmla="*/ 6 w 212"/>
                              <a:gd name="T17" fmla="*/ 273 h 288"/>
                              <a:gd name="T18" fmla="*/ 5 w 212"/>
                              <a:gd name="T19" fmla="*/ 273 h 288"/>
                              <a:gd name="T20" fmla="*/ 2 w 212"/>
                              <a:gd name="T21" fmla="*/ 273 h 288"/>
                              <a:gd name="T22" fmla="*/ 0 w 212"/>
                              <a:gd name="T23" fmla="*/ 273 h 288"/>
                              <a:gd name="T24" fmla="*/ 0 w 212"/>
                              <a:gd name="T25" fmla="*/ 273 h 288"/>
                              <a:gd name="T26" fmla="*/ 15 w 212"/>
                              <a:gd name="T27" fmla="*/ 225 h 288"/>
                              <a:gd name="T28" fmla="*/ 36 w 212"/>
                              <a:gd name="T29" fmla="*/ 180 h 288"/>
                              <a:gd name="T30" fmla="*/ 63 w 212"/>
                              <a:gd name="T31" fmla="*/ 139 h 288"/>
                              <a:gd name="T32" fmla="*/ 96 w 212"/>
                              <a:gd name="T33" fmla="*/ 99 h 288"/>
                              <a:gd name="T34" fmla="*/ 132 w 212"/>
                              <a:gd name="T35" fmla="*/ 62 h 288"/>
                              <a:gd name="T36" fmla="*/ 171 w 212"/>
                              <a:gd name="T37" fmla="*/ 30 h 288"/>
                              <a:gd name="T38" fmla="*/ 212 w 212"/>
                              <a:gd name="T39" fmla="*/ 0 h 288"/>
                              <a:gd name="T40" fmla="*/ 212 w 212"/>
                              <a:gd name="T41" fmla="*/ 0 h 288"/>
                              <a:gd name="T42" fmla="*/ 194 w 212"/>
                              <a:gd name="T43" fmla="*/ 42 h 288"/>
                              <a:gd name="T44" fmla="*/ 172 w 212"/>
                              <a:gd name="T45" fmla="*/ 86 h 288"/>
                              <a:gd name="T46" fmla="*/ 152 w 212"/>
                              <a:gd name="T47" fmla="*/ 131 h 288"/>
                              <a:gd name="T48" fmla="*/ 152 w 212"/>
                              <a:gd name="T49" fmla="*/ 131 h 288"/>
                              <a:gd name="T50" fmla="*/ 147 w 212"/>
                              <a:gd name="T51" fmla="*/ 183 h 288"/>
                              <a:gd name="T52" fmla="*/ 146 w 212"/>
                              <a:gd name="T53" fmla="*/ 235 h 288"/>
                              <a:gd name="T54" fmla="*/ 147 w 212"/>
                              <a:gd name="T55" fmla="*/ 288 h 288"/>
                              <a:gd name="T56" fmla="*/ 147 w 212"/>
                              <a:gd name="T57" fmla="*/ 288 h 2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12" h="288">
                                <a:moveTo>
                                  <a:pt x="147" y="288"/>
                                </a:moveTo>
                                <a:lnTo>
                                  <a:pt x="106" y="266"/>
                                </a:lnTo>
                                <a:lnTo>
                                  <a:pt x="59" y="256"/>
                                </a:lnTo>
                                <a:lnTo>
                                  <a:pt x="13" y="267"/>
                                </a:lnTo>
                                <a:lnTo>
                                  <a:pt x="9" y="268"/>
                                </a:lnTo>
                                <a:lnTo>
                                  <a:pt x="7" y="270"/>
                                </a:lnTo>
                                <a:lnTo>
                                  <a:pt x="6" y="273"/>
                                </a:lnTo>
                                <a:lnTo>
                                  <a:pt x="5" y="273"/>
                                </a:lnTo>
                                <a:lnTo>
                                  <a:pt x="2" y="273"/>
                                </a:lnTo>
                                <a:lnTo>
                                  <a:pt x="0" y="273"/>
                                </a:lnTo>
                                <a:lnTo>
                                  <a:pt x="15" y="225"/>
                                </a:lnTo>
                                <a:lnTo>
                                  <a:pt x="36" y="180"/>
                                </a:lnTo>
                                <a:lnTo>
                                  <a:pt x="63" y="139"/>
                                </a:lnTo>
                                <a:lnTo>
                                  <a:pt x="96" y="99"/>
                                </a:lnTo>
                                <a:lnTo>
                                  <a:pt x="132" y="62"/>
                                </a:lnTo>
                                <a:lnTo>
                                  <a:pt x="171" y="30"/>
                                </a:lnTo>
                                <a:lnTo>
                                  <a:pt x="212" y="0"/>
                                </a:lnTo>
                                <a:lnTo>
                                  <a:pt x="194" y="42"/>
                                </a:lnTo>
                                <a:lnTo>
                                  <a:pt x="172" y="86"/>
                                </a:lnTo>
                                <a:lnTo>
                                  <a:pt x="152" y="131"/>
                                </a:lnTo>
                                <a:lnTo>
                                  <a:pt x="147" y="183"/>
                                </a:lnTo>
                                <a:lnTo>
                                  <a:pt x="146" y="235"/>
                                </a:lnTo>
                                <a:lnTo>
                                  <a:pt x="147" y="288"/>
                                </a:lnTo>
                                <a:close/>
                              </a:path>
                            </a:pathLst>
                          </a:custGeom>
                          <a:solidFill>
                            <a:srgbClr val="FFFFFF"/>
                          </a:solidFill>
                          <a:ln>
                            <a:noFill/>
                          </a:ln>
                        </wps:spPr>
                        <wps:bodyPr rot="0" vert="horz" wrap="square" lIns="91440" tIns="45720" rIns="91440" bIns="45720" anchor="t" anchorCtr="0" upright="1">
                          <a:noAutofit/>
                        </wps:bodyPr>
                      </wps:wsp>
                      <wps:wsp>
                        <wps:cNvPr id="218" name="Freeform 219"/>
                        <wps:cNvSpPr>
                          <a:spLocks/>
                        </wps:cNvSpPr>
                        <wps:spPr bwMode="auto">
                          <a:xfrm>
                            <a:off x="752" y="819"/>
                            <a:ext cx="103" cy="180"/>
                          </a:xfrm>
                          <a:custGeom>
                            <a:avLst/>
                            <a:gdLst>
                              <a:gd name="T0" fmla="*/ 46 w 410"/>
                              <a:gd name="T1" fmla="*/ 219 h 720"/>
                              <a:gd name="T2" fmla="*/ 79 w 410"/>
                              <a:gd name="T3" fmla="*/ 320 h 720"/>
                              <a:gd name="T4" fmla="*/ 117 w 410"/>
                              <a:gd name="T5" fmla="*/ 431 h 720"/>
                              <a:gd name="T6" fmla="*/ 171 w 410"/>
                              <a:gd name="T7" fmla="*/ 499 h 720"/>
                              <a:gd name="T8" fmla="*/ 254 w 410"/>
                              <a:gd name="T9" fmla="*/ 526 h 720"/>
                              <a:gd name="T10" fmla="*/ 323 w 410"/>
                              <a:gd name="T11" fmla="*/ 560 h 720"/>
                              <a:gd name="T12" fmla="*/ 339 w 410"/>
                              <a:gd name="T13" fmla="*/ 648 h 720"/>
                              <a:gd name="T14" fmla="*/ 343 w 410"/>
                              <a:gd name="T15" fmla="*/ 648 h 720"/>
                              <a:gd name="T16" fmla="*/ 349 w 410"/>
                              <a:gd name="T17" fmla="*/ 613 h 720"/>
                              <a:gd name="T18" fmla="*/ 340 w 410"/>
                              <a:gd name="T19" fmla="*/ 543 h 720"/>
                              <a:gd name="T20" fmla="*/ 288 w 410"/>
                              <a:gd name="T21" fmla="*/ 507 h 720"/>
                              <a:gd name="T22" fmla="*/ 325 w 410"/>
                              <a:gd name="T23" fmla="*/ 499 h 720"/>
                              <a:gd name="T24" fmla="*/ 325 w 410"/>
                              <a:gd name="T25" fmla="*/ 479 h 720"/>
                              <a:gd name="T26" fmla="*/ 272 w 410"/>
                              <a:gd name="T27" fmla="*/ 481 h 720"/>
                              <a:gd name="T28" fmla="*/ 262 w 410"/>
                              <a:gd name="T29" fmla="*/ 497 h 720"/>
                              <a:gd name="T30" fmla="*/ 258 w 410"/>
                              <a:gd name="T31" fmla="*/ 429 h 720"/>
                              <a:gd name="T32" fmla="*/ 288 w 410"/>
                              <a:gd name="T33" fmla="*/ 401 h 720"/>
                              <a:gd name="T34" fmla="*/ 306 w 410"/>
                              <a:gd name="T35" fmla="*/ 401 h 720"/>
                              <a:gd name="T36" fmla="*/ 284 w 410"/>
                              <a:gd name="T37" fmla="*/ 375 h 720"/>
                              <a:gd name="T38" fmla="*/ 249 w 410"/>
                              <a:gd name="T39" fmla="*/ 390 h 720"/>
                              <a:gd name="T40" fmla="*/ 234 w 410"/>
                              <a:gd name="T41" fmla="*/ 433 h 720"/>
                              <a:gd name="T42" fmla="*/ 238 w 410"/>
                              <a:gd name="T43" fmla="*/ 484 h 720"/>
                              <a:gd name="T44" fmla="*/ 182 w 410"/>
                              <a:gd name="T45" fmla="*/ 350 h 720"/>
                              <a:gd name="T46" fmla="*/ 155 w 410"/>
                              <a:gd name="T47" fmla="*/ 194 h 720"/>
                              <a:gd name="T48" fmla="*/ 115 w 410"/>
                              <a:gd name="T49" fmla="*/ 152 h 720"/>
                              <a:gd name="T50" fmla="*/ 83 w 410"/>
                              <a:gd name="T51" fmla="*/ 158 h 720"/>
                              <a:gd name="T52" fmla="*/ 115 w 410"/>
                              <a:gd name="T53" fmla="*/ 175 h 720"/>
                              <a:gd name="T54" fmla="*/ 154 w 410"/>
                              <a:gd name="T55" fmla="*/ 330 h 720"/>
                              <a:gd name="T56" fmla="*/ 141 w 410"/>
                              <a:gd name="T57" fmla="*/ 337 h 720"/>
                              <a:gd name="T58" fmla="*/ 85 w 410"/>
                              <a:gd name="T59" fmla="*/ 191 h 720"/>
                              <a:gd name="T60" fmla="*/ 57 w 410"/>
                              <a:gd name="T61" fmla="*/ 90 h 720"/>
                              <a:gd name="T62" fmla="*/ 51 w 410"/>
                              <a:gd name="T63" fmla="*/ 126 h 720"/>
                              <a:gd name="T64" fmla="*/ 70 w 410"/>
                              <a:gd name="T65" fmla="*/ 205 h 720"/>
                              <a:gd name="T66" fmla="*/ 60 w 410"/>
                              <a:gd name="T67" fmla="*/ 192 h 720"/>
                              <a:gd name="T68" fmla="*/ 41 w 410"/>
                              <a:gd name="T69" fmla="*/ 72 h 720"/>
                              <a:gd name="T70" fmla="*/ 113 w 410"/>
                              <a:gd name="T71" fmla="*/ 16 h 720"/>
                              <a:gd name="T72" fmla="*/ 170 w 410"/>
                              <a:gd name="T73" fmla="*/ 74 h 720"/>
                              <a:gd name="T74" fmla="*/ 245 w 410"/>
                              <a:gd name="T75" fmla="*/ 194 h 720"/>
                              <a:gd name="T76" fmla="*/ 317 w 410"/>
                              <a:gd name="T77" fmla="*/ 315 h 720"/>
                              <a:gd name="T78" fmla="*/ 379 w 410"/>
                              <a:gd name="T79" fmla="*/ 440 h 720"/>
                              <a:gd name="T80" fmla="*/ 410 w 410"/>
                              <a:gd name="T81" fmla="*/ 531 h 720"/>
                              <a:gd name="T82" fmla="*/ 338 w 410"/>
                              <a:gd name="T83" fmla="*/ 682 h 720"/>
                              <a:gd name="T84" fmla="*/ 300 w 410"/>
                              <a:gd name="T85" fmla="*/ 674 h 720"/>
                              <a:gd name="T86" fmla="*/ 258 w 410"/>
                              <a:gd name="T87" fmla="*/ 591 h 720"/>
                              <a:gd name="T88" fmla="*/ 136 w 410"/>
                              <a:gd name="T89" fmla="*/ 512 h 720"/>
                              <a:gd name="T90" fmla="*/ 101 w 410"/>
                              <a:gd name="T91" fmla="*/ 422 h 720"/>
                              <a:gd name="T92" fmla="*/ 60 w 410"/>
                              <a:gd name="T93" fmla="*/ 287 h 720"/>
                              <a:gd name="T94" fmla="*/ 23 w 410"/>
                              <a:gd name="T95" fmla="*/ 151 h 720"/>
                              <a:gd name="T96" fmla="*/ 0 w 410"/>
                              <a:gd name="T97" fmla="*/ 60 h 720"/>
                              <a:gd name="T98" fmla="*/ 75 w 410"/>
                              <a:gd name="T99" fmla="*/ 6 h 720"/>
                              <a:gd name="T100" fmla="*/ 80 w 410"/>
                              <a:gd name="T101" fmla="*/ 2 h 720"/>
                              <a:gd name="T102" fmla="*/ 73 w 410"/>
                              <a:gd name="T103" fmla="*/ 26 h 720"/>
                              <a:gd name="T104" fmla="*/ 12 w 410"/>
                              <a:gd name="T105" fmla="*/ 77 h 720"/>
                              <a:gd name="T106" fmla="*/ 22 w 410"/>
                              <a:gd name="T107" fmla="*/ 11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410" h="720">
                                <a:moveTo>
                                  <a:pt x="22" y="110"/>
                                </a:moveTo>
                                <a:lnTo>
                                  <a:pt x="36" y="163"/>
                                </a:lnTo>
                                <a:lnTo>
                                  <a:pt x="46" y="219"/>
                                </a:lnTo>
                                <a:lnTo>
                                  <a:pt x="66" y="270"/>
                                </a:lnTo>
                                <a:lnTo>
                                  <a:pt x="79" y="320"/>
                                </a:lnTo>
                                <a:lnTo>
                                  <a:pt x="102" y="374"/>
                                </a:lnTo>
                                <a:lnTo>
                                  <a:pt x="117" y="431"/>
                                </a:lnTo>
                                <a:lnTo>
                                  <a:pt x="130" y="460"/>
                                </a:lnTo>
                                <a:lnTo>
                                  <a:pt x="148" y="482"/>
                                </a:lnTo>
                                <a:lnTo>
                                  <a:pt x="171" y="499"/>
                                </a:lnTo>
                                <a:lnTo>
                                  <a:pt x="197" y="510"/>
                                </a:lnTo>
                                <a:lnTo>
                                  <a:pt x="225" y="519"/>
                                </a:lnTo>
                                <a:lnTo>
                                  <a:pt x="254" y="526"/>
                                </a:lnTo>
                                <a:lnTo>
                                  <a:pt x="280" y="534"/>
                                </a:lnTo>
                                <a:lnTo>
                                  <a:pt x="303" y="545"/>
                                </a:lnTo>
                                <a:lnTo>
                                  <a:pt x="323" y="560"/>
                                </a:lnTo>
                                <a:lnTo>
                                  <a:pt x="336" y="581"/>
                                </a:lnTo>
                                <a:lnTo>
                                  <a:pt x="342" y="610"/>
                                </a:lnTo>
                                <a:lnTo>
                                  <a:pt x="339" y="648"/>
                                </a:lnTo>
                                <a:lnTo>
                                  <a:pt x="340" y="648"/>
                                </a:lnTo>
                                <a:lnTo>
                                  <a:pt x="343" y="648"/>
                                </a:lnTo>
                                <a:lnTo>
                                  <a:pt x="344" y="648"/>
                                </a:lnTo>
                                <a:lnTo>
                                  <a:pt x="349" y="613"/>
                                </a:lnTo>
                                <a:lnTo>
                                  <a:pt x="350" y="576"/>
                                </a:lnTo>
                                <a:lnTo>
                                  <a:pt x="340" y="543"/>
                                </a:lnTo>
                                <a:lnTo>
                                  <a:pt x="326" y="527"/>
                                </a:lnTo>
                                <a:lnTo>
                                  <a:pt x="309" y="515"/>
                                </a:lnTo>
                                <a:lnTo>
                                  <a:pt x="288" y="507"/>
                                </a:lnTo>
                                <a:lnTo>
                                  <a:pt x="303" y="496"/>
                                </a:lnTo>
                                <a:lnTo>
                                  <a:pt x="325" y="499"/>
                                </a:lnTo>
                                <a:lnTo>
                                  <a:pt x="344" y="497"/>
                                </a:lnTo>
                                <a:lnTo>
                                  <a:pt x="325" y="479"/>
                                </a:lnTo>
                                <a:lnTo>
                                  <a:pt x="299" y="475"/>
                                </a:lnTo>
                                <a:lnTo>
                                  <a:pt x="272" y="481"/>
                                </a:lnTo>
                                <a:lnTo>
                                  <a:pt x="270" y="486"/>
                                </a:lnTo>
                                <a:lnTo>
                                  <a:pt x="266" y="492"/>
                                </a:lnTo>
                                <a:lnTo>
                                  <a:pt x="262" y="497"/>
                                </a:lnTo>
                                <a:lnTo>
                                  <a:pt x="256" y="462"/>
                                </a:lnTo>
                                <a:lnTo>
                                  <a:pt x="258" y="429"/>
                                </a:lnTo>
                                <a:lnTo>
                                  <a:pt x="272" y="399"/>
                                </a:lnTo>
                                <a:lnTo>
                                  <a:pt x="288" y="401"/>
                                </a:lnTo>
                                <a:lnTo>
                                  <a:pt x="298" y="410"/>
                                </a:lnTo>
                                <a:lnTo>
                                  <a:pt x="306" y="401"/>
                                </a:lnTo>
                                <a:lnTo>
                                  <a:pt x="304" y="390"/>
                                </a:lnTo>
                                <a:lnTo>
                                  <a:pt x="294" y="383"/>
                                </a:lnTo>
                                <a:lnTo>
                                  <a:pt x="284" y="375"/>
                                </a:lnTo>
                                <a:lnTo>
                                  <a:pt x="263" y="375"/>
                                </a:lnTo>
                                <a:lnTo>
                                  <a:pt x="249" y="390"/>
                                </a:lnTo>
                                <a:lnTo>
                                  <a:pt x="238" y="409"/>
                                </a:lnTo>
                                <a:lnTo>
                                  <a:pt x="234" y="433"/>
                                </a:lnTo>
                                <a:lnTo>
                                  <a:pt x="233" y="459"/>
                                </a:lnTo>
                                <a:lnTo>
                                  <a:pt x="238" y="484"/>
                                </a:lnTo>
                                <a:lnTo>
                                  <a:pt x="211" y="445"/>
                                </a:lnTo>
                                <a:lnTo>
                                  <a:pt x="193" y="400"/>
                                </a:lnTo>
                                <a:lnTo>
                                  <a:pt x="182" y="350"/>
                                </a:lnTo>
                                <a:lnTo>
                                  <a:pt x="175" y="297"/>
                                </a:lnTo>
                                <a:lnTo>
                                  <a:pt x="167" y="244"/>
                                </a:lnTo>
                                <a:lnTo>
                                  <a:pt x="155" y="194"/>
                                </a:lnTo>
                                <a:lnTo>
                                  <a:pt x="136" y="173"/>
                                </a:lnTo>
                                <a:lnTo>
                                  <a:pt x="115" y="152"/>
                                </a:lnTo>
                                <a:lnTo>
                                  <a:pt x="89" y="146"/>
                                </a:lnTo>
                                <a:lnTo>
                                  <a:pt x="83" y="158"/>
                                </a:lnTo>
                                <a:lnTo>
                                  <a:pt x="101" y="164"/>
                                </a:lnTo>
                                <a:lnTo>
                                  <a:pt x="115" y="175"/>
                                </a:lnTo>
                                <a:lnTo>
                                  <a:pt x="139" y="221"/>
                                </a:lnTo>
                                <a:lnTo>
                                  <a:pt x="148" y="275"/>
                                </a:lnTo>
                                <a:lnTo>
                                  <a:pt x="154" y="330"/>
                                </a:lnTo>
                                <a:lnTo>
                                  <a:pt x="167" y="383"/>
                                </a:lnTo>
                                <a:lnTo>
                                  <a:pt x="141" y="337"/>
                                </a:lnTo>
                                <a:lnTo>
                                  <a:pt x="121" y="289"/>
                                </a:lnTo>
                                <a:lnTo>
                                  <a:pt x="102" y="240"/>
                                </a:lnTo>
                                <a:lnTo>
                                  <a:pt x="85" y="191"/>
                                </a:lnTo>
                                <a:lnTo>
                                  <a:pt x="70" y="140"/>
                                </a:lnTo>
                                <a:lnTo>
                                  <a:pt x="57" y="90"/>
                                </a:lnTo>
                                <a:lnTo>
                                  <a:pt x="47" y="100"/>
                                </a:lnTo>
                                <a:lnTo>
                                  <a:pt x="49" y="113"/>
                                </a:lnTo>
                                <a:lnTo>
                                  <a:pt x="51" y="126"/>
                                </a:lnTo>
                                <a:lnTo>
                                  <a:pt x="61" y="165"/>
                                </a:lnTo>
                                <a:lnTo>
                                  <a:pt x="70" y="205"/>
                                </a:lnTo>
                                <a:lnTo>
                                  <a:pt x="79" y="243"/>
                                </a:lnTo>
                                <a:lnTo>
                                  <a:pt x="60" y="192"/>
                                </a:lnTo>
                                <a:lnTo>
                                  <a:pt x="49" y="133"/>
                                </a:lnTo>
                                <a:lnTo>
                                  <a:pt x="41" y="72"/>
                                </a:lnTo>
                                <a:lnTo>
                                  <a:pt x="68" y="60"/>
                                </a:lnTo>
                                <a:lnTo>
                                  <a:pt x="90" y="33"/>
                                </a:lnTo>
                                <a:lnTo>
                                  <a:pt x="113" y="16"/>
                                </a:lnTo>
                                <a:lnTo>
                                  <a:pt x="145" y="34"/>
                                </a:lnTo>
                                <a:lnTo>
                                  <a:pt x="170" y="74"/>
                                </a:lnTo>
                                <a:lnTo>
                                  <a:pt x="194" y="115"/>
                                </a:lnTo>
                                <a:lnTo>
                                  <a:pt x="219" y="155"/>
                                </a:lnTo>
                                <a:lnTo>
                                  <a:pt x="245" y="194"/>
                                </a:lnTo>
                                <a:lnTo>
                                  <a:pt x="270" y="233"/>
                                </a:lnTo>
                                <a:lnTo>
                                  <a:pt x="294" y="274"/>
                                </a:lnTo>
                                <a:lnTo>
                                  <a:pt x="317" y="315"/>
                                </a:lnTo>
                                <a:lnTo>
                                  <a:pt x="339" y="355"/>
                                </a:lnTo>
                                <a:lnTo>
                                  <a:pt x="359" y="397"/>
                                </a:lnTo>
                                <a:lnTo>
                                  <a:pt x="379" y="440"/>
                                </a:lnTo>
                                <a:lnTo>
                                  <a:pt x="395" y="485"/>
                                </a:lnTo>
                                <a:lnTo>
                                  <a:pt x="410" y="531"/>
                                </a:lnTo>
                                <a:lnTo>
                                  <a:pt x="393" y="584"/>
                                </a:lnTo>
                                <a:lnTo>
                                  <a:pt x="369" y="636"/>
                                </a:lnTo>
                                <a:lnTo>
                                  <a:pt x="338" y="682"/>
                                </a:lnTo>
                                <a:lnTo>
                                  <a:pt x="300" y="720"/>
                                </a:lnTo>
                                <a:lnTo>
                                  <a:pt x="300" y="674"/>
                                </a:lnTo>
                                <a:lnTo>
                                  <a:pt x="288" y="629"/>
                                </a:lnTo>
                                <a:lnTo>
                                  <a:pt x="258" y="591"/>
                                </a:lnTo>
                                <a:lnTo>
                                  <a:pt x="217" y="566"/>
                                </a:lnTo>
                                <a:lnTo>
                                  <a:pt x="173" y="542"/>
                                </a:lnTo>
                                <a:lnTo>
                                  <a:pt x="136" y="512"/>
                                </a:lnTo>
                                <a:lnTo>
                                  <a:pt x="115" y="467"/>
                                </a:lnTo>
                                <a:lnTo>
                                  <a:pt x="101" y="422"/>
                                </a:lnTo>
                                <a:lnTo>
                                  <a:pt x="86" y="377"/>
                                </a:lnTo>
                                <a:lnTo>
                                  <a:pt x="73" y="332"/>
                                </a:lnTo>
                                <a:lnTo>
                                  <a:pt x="60" y="287"/>
                                </a:lnTo>
                                <a:lnTo>
                                  <a:pt x="48" y="242"/>
                                </a:lnTo>
                                <a:lnTo>
                                  <a:pt x="35" y="197"/>
                                </a:lnTo>
                                <a:lnTo>
                                  <a:pt x="23" y="151"/>
                                </a:lnTo>
                                <a:lnTo>
                                  <a:pt x="12" y="106"/>
                                </a:lnTo>
                                <a:lnTo>
                                  <a:pt x="0" y="60"/>
                                </a:lnTo>
                                <a:lnTo>
                                  <a:pt x="25" y="46"/>
                                </a:lnTo>
                                <a:lnTo>
                                  <a:pt x="53" y="31"/>
                                </a:lnTo>
                                <a:lnTo>
                                  <a:pt x="75" y="6"/>
                                </a:lnTo>
                                <a:lnTo>
                                  <a:pt x="77" y="5"/>
                                </a:lnTo>
                                <a:lnTo>
                                  <a:pt x="80" y="2"/>
                                </a:lnTo>
                                <a:lnTo>
                                  <a:pt x="81" y="0"/>
                                </a:lnTo>
                                <a:lnTo>
                                  <a:pt x="73" y="26"/>
                                </a:lnTo>
                                <a:lnTo>
                                  <a:pt x="50" y="42"/>
                                </a:lnTo>
                                <a:lnTo>
                                  <a:pt x="26" y="56"/>
                                </a:lnTo>
                                <a:lnTo>
                                  <a:pt x="12" y="77"/>
                                </a:lnTo>
                                <a:lnTo>
                                  <a:pt x="22" y="110"/>
                                </a:lnTo>
                                <a:close/>
                              </a:path>
                            </a:pathLst>
                          </a:custGeom>
                          <a:solidFill>
                            <a:srgbClr val="FFFFFF"/>
                          </a:solidFill>
                          <a:ln>
                            <a:noFill/>
                          </a:ln>
                        </wps:spPr>
                        <wps:bodyPr rot="0" vert="horz" wrap="square" lIns="91440" tIns="45720" rIns="91440" bIns="45720" anchor="t" anchorCtr="0" upright="1">
                          <a:noAutofit/>
                        </wps:bodyPr>
                      </wps:wsp>
                      <wps:wsp>
                        <wps:cNvPr id="219" name="Freeform 220"/>
                        <wps:cNvSpPr>
                          <a:spLocks/>
                        </wps:cNvSpPr>
                        <wps:spPr bwMode="auto">
                          <a:xfrm>
                            <a:off x="977" y="795"/>
                            <a:ext cx="226" cy="83"/>
                          </a:xfrm>
                          <a:custGeom>
                            <a:avLst/>
                            <a:gdLst>
                              <a:gd name="T0" fmla="*/ 870 w 903"/>
                              <a:gd name="T1" fmla="*/ 302 h 329"/>
                              <a:gd name="T2" fmla="*/ 808 w 903"/>
                              <a:gd name="T3" fmla="*/ 320 h 329"/>
                              <a:gd name="T4" fmla="*/ 807 w 903"/>
                              <a:gd name="T5" fmla="*/ 320 h 329"/>
                              <a:gd name="T6" fmla="*/ 802 w 903"/>
                              <a:gd name="T7" fmla="*/ 320 h 329"/>
                              <a:gd name="T8" fmla="*/ 795 w 903"/>
                              <a:gd name="T9" fmla="*/ 277 h 329"/>
                              <a:gd name="T10" fmla="*/ 764 w 903"/>
                              <a:gd name="T11" fmla="*/ 193 h 329"/>
                              <a:gd name="T12" fmla="*/ 714 w 903"/>
                              <a:gd name="T13" fmla="*/ 121 h 329"/>
                              <a:gd name="T14" fmla="*/ 646 w 903"/>
                              <a:gd name="T15" fmla="*/ 63 h 329"/>
                              <a:gd name="T16" fmla="*/ 563 w 903"/>
                              <a:gd name="T17" fmla="*/ 22 h 329"/>
                              <a:gd name="T18" fmla="*/ 521 w 903"/>
                              <a:gd name="T19" fmla="*/ 11 h 329"/>
                              <a:gd name="T20" fmla="*/ 432 w 903"/>
                              <a:gd name="T21" fmla="*/ 5 h 329"/>
                              <a:gd name="T22" fmla="*/ 342 w 903"/>
                              <a:gd name="T23" fmla="*/ 20 h 329"/>
                              <a:gd name="T24" fmla="*/ 258 w 903"/>
                              <a:gd name="T25" fmla="*/ 56 h 329"/>
                              <a:gd name="T26" fmla="*/ 222 w 903"/>
                              <a:gd name="T27" fmla="*/ 83 h 329"/>
                              <a:gd name="T28" fmla="*/ 156 w 903"/>
                              <a:gd name="T29" fmla="*/ 151 h 329"/>
                              <a:gd name="T30" fmla="*/ 112 w 903"/>
                              <a:gd name="T31" fmla="*/ 235 h 329"/>
                              <a:gd name="T32" fmla="*/ 91 w 903"/>
                              <a:gd name="T33" fmla="*/ 329 h 329"/>
                              <a:gd name="T34" fmla="*/ 65 w 903"/>
                              <a:gd name="T35" fmla="*/ 311 h 329"/>
                              <a:gd name="T36" fmla="*/ 0 w 903"/>
                              <a:gd name="T37" fmla="*/ 310 h 329"/>
                              <a:gd name="T38" fmla="*/ 20 w 903"/>
                              <a:gd name="T39" fmla="*/ 267 h 329"/>
                              <a:gd name="T40" fmla="*/ 69 w 903"/>
                              <a:gd name="T41" fmla="*/ 189 h 329"/>
                              <a:gd name="T42" fmla="*/ 130 w 903"/>
                              <a:gd name="T43" fmla="*/ 122 h 329"/>
                              <a:gd name="T44" fmla="*/ 201 w 903"/>
                              <a:gd name="T45" fmla="*/ 68 h 329"/>
                              <a:gd name="T46" fmla="*/ 280 w 903"/>
                              <a:gd name="T47" fmla="*/ 29 h 329"/>
                              <a:gd name="T48" fmla="*/ 367 w 903"/>
                              <a:gd name="T49" fmla="*/ 6 h 329"/>
                              <a:gd name="T50" fmla="*/ 412 w 903"/>
                              <a:gd name="T51" fmla="*/ 0 h 329"/>
                              <a:gd name="T52" fmla="*/ 504 w 903"/>
                              <a:gd name="T53" fmla="*/ 4 h 329"/>
                              <a:gd name="T54" fmla="*/ 592 w 903"/>
                              <a:gd name="T55" fmla="*/ 23 h 329"/>
                              <a:gd name="T56" fmla="*/ 676 w 903"/>
                              <a:gd name="T57" fmla="*/ 56 h 329"/>
                              <a:gd name="T58" fmla="*/ 752 w 903"/>
                              <a:gd name="T59" fmla="*/ 104 h 329"/>
                              <a:gd name="T60" fmla="*/ 817 w 903"/>
                              <a:gd name="T61" fmla="*/ 163 h 329"/>
                              <a:gd name="T62" fmla="*/ 870 w 903"/>
                              <a:gd name="T63" fmla="*/ 233 h 329"/>
                              <a:gd name="T64" fmla="*/ 890 w 903"/>
                              <a:gd name="T65" fmla="*/ 274 h 329"/>
                              <a:gd name="T66" fmla="*/ 900 w 903"/>
                              <a:gd name="T67" fmla="*/ 299 h 329"/>
                              <a:gd name="T68" fmla="*/ 903 w 903"/>
                              <a:gd name="T69" fmla="*/ 308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903" h="329">
                                <a:moveTo>
                                  <a:pt x="903" y="308"/>
                                </a:moveTo>
                                <a:lnTo>
                                  <a:pt x="870" y="302"/>
                                </a:lnTo>
                                <a:lnTo>
                                  <a:pt x="838" y="305"/>
                                </a:lnTo>
                                <a:lnTo>
                                  <a:pt x="808" y="320"/>
                                </a:lnTo>
                                <a:lnTo>
                                  <a:pt x="807" y="320"/>
                                </a:lnTo>
                                <a:lnTo>
                                  <a:pt x="804" y="320"/>
                                </a:lnTo>
                                <a:lnTo>
                                  <a:pt x="802" y="320"/>
                                </a:lnTo>
                                <a:lnTo>
                                  <a:pt x="795" y="277"/>
                                </a:lnTo>
                                <a:lnTo>
                                  <a:pt x="782" y="234"/>
                                </a:lnTo>
                                <a:lnTo>
                                  <a:pt x="764" y="193"/>
                                </a:lnTo>
                                <a:lnTo>
                                  <a:pt x="741" y="156"/>
                                </a:lnTo>
                                <a:lnTo>
                                  <a:pt x="714" y="121"/>
                                </a:lnTo>
                                <a:lnTo>
                                  <a:pt x="681" y="89"/>
                                </a:lnTo>
                                <a:lnTo>
                                  <a:pt x="646" y="63"/>
                                </a:lnTo>
                                <a:lnTo>
                                  <a:pt x="606" y="40"/>
                                </a:lnTo>
                                <a:lnTo>
                                  <a:pt x="563" y="22"/>
                                </a:lnTo>
                                <a:lnTo>
                                  <a:pt x="521" y="11"/>
                                </a:lnTo>
                                <a:lnTo>
                                  <a:pt x="477" y="6"/>
                                </a:lnTo>
                                <a:lnTo>
                                  <a:pt x="432" y="5"/>
                                </a:lnTo>
                                <a:lnTo>
                                  <a:pt x="387" y="10"/>
                                </a:lnTo>
                                <a:lnTo>
                                  <a:pt x="342" y="20"/>
                                </a:lnTo>
                                <a:lnTo>
                                  <a:pt x="299" y="36"/>
                                </a:lnTo>
                                <a:lnTo>
                                  <a:pt x="258" y="56"/>
                                </a:lnTo>
                                <a:lnTo>
                                  <a:pt x="222" y="83"/>
                                </a:lnTo>
                                <a:lnTo>
                                  <a:pt x="187" y="115"/>
                                </a:lnTo>
                                <a:lnTo>
                                  <a:pt x="156" y="151"/>
                                </a:lnTo>
                                <a:lnTo>
                                  <a:pt x="131" y="191"/>
                                </a:lnTo>
                                <a:lnTo>
                                  <a:pt x="112" y="235"/>
                                </a:lnTo>
                                <a:lnTo>
                                  <a:pt x="98" y="281"/>
                                </a:lnTo>
                                <a:lnTo>
                                  <a:pt x="91" y="329"/>
                                </a:lnTo>
                                <a:lnTo>
                                  <a:pt x="65" y="311"/>
                                </a:lnTo>
                                <a:lnTo>
                                  <a:pt x="33" y="306"/>
                                </a:lnTo>
                                <a:lnTo>
                                  <a:pt x="0" y="310"/>
                                </a:lnTo>
                                <a:lnTo>
                                  <a:pt x="20" y="267"/>
                                </a:lnTo>
                                <a:lnTo>
                                  <a:pt x="44" y="226"/>
                                </a:lnTo>
                                <a:lnTo>
                                  <a:pt x="69" y="189"/>
                                </a:lnTo>
                                <a:lnTo>
                                  <a:pt x="99" y="154"/>
                                </a:lnTo>
                                <a:lnTo>
                                  <a:pt x="130" y="122"/>
                                </a:lnTo>
                                <a:lnTo>
                                  <a:pt x="164" y="94"/>
                                </a:lnTo>
                                <a:lnTo>
                                  <a:pt x="201" y="68"/>
                                </a:lnTo>
                                <a:lnTo>
                                  <a:pt x="240" y="48"/>
                                </a:lnTo>
                                <a:lnTo>
                                  <a:pt x="280" y="29"/>
                                </a:lnTo>
                                <a:lnTo>
                                  <a:pt x="322" y="16"/>
                                </a:lnTo>
                                <a:lnTo>
                                  <a:pt x="367" y="6"/>
                                </a:lnTo>
                                <a:lnTo>
                                  <a:pt x="412" y="0"/>
                                </a:lnTo>
                                <a:lnTo>
                                  <a:pt x="459" y="0"/>
                                </a:lnTo>
                                <a:lnTo>
                                  <a:pt x="504" y="4"/>
                                </a:lnTo>
                                <a:lnTo>
                                  <a:pt x="549" y="11"/>
                                </a:lnTo>
                                <a:lnTo>
                                  <a:pt x="592" y="23"/>
                                </a:lnTo>
                                <a:lnTo>
                                  <a:pt x="635" y="38"/>
                                </a:lnTo>
                                <a:lnTo>
                                  <a:pt x="676" y="56"/>
                                </a:lnTo>
                                <a:lnTo>
                                  <a:pt x="715" y="78"/>
                                </a:lnTo>
                                <a:lnTo>
                                  <a:pt x="752" y="104"/>
                                </a:lnTo>
                                <a:lnTo>
                                  <a:pt x="786" y="131"/>
                                </a:lnTo>
                                <a:lnTo>
                                  <a:pt x="817" y="163"/>
                                </a:lnTo>
                                <a:lnTo>
                                  <a:pt x="846" y="197"/>
                                </a:lnTo>
                                <a:lnTo>
                                  <a:pt x="870" y="233"/>
                                </a:lnTo>
                                <a:lnTo>
                                  <a:pt x="890" y="274"/>
                                </a:lnTo>
                                <a:lnTo>
                                  <a:pt x="893" y="282"/>
                                </a:lnTo>
                                <a:lnTo>
                                  <a:pt x="900" y="299"/>
                                </a:lnTo>
                                <a:lnTo>
                                  <a:pt x="903" y="308"/>
                                </a:lnTo>
                                <a:close/>
                              </a:path>
                            </a:pathLst>
                          </a:custGeom>
                          <a:solidFill>
                            <a:srgbClr val="FFFFFF"/>
                          </a:solidFill>
                          <a:ln>
                            <a:noFill/>
                          </a:ln>
                        </wps:spPr>
                        <wps:bodyPr rot="0" vert="horz" wrap="square" lIns="91440" tIns="45720" rIns="91440" bIns="45720" anchor="t" anchorCtr="0" upright="1">
                          <a:noAutofit/>
                        </wps:bodyPr>
                      </wps:wsp>
                      <wps:wsp>
                        <wps:cNvPr id="220" name="Freeform 221"/>
                        <wps:cNvSpPr>
                          <a:spLocks/>
                        </wps:cNvSpPr>
                        <wps:spPr bwMode="auto">
                          <a:xfrm>
                            <a:off x="1053" y="804"/>
                            <a:ext cx="33" cy="75"/>
                          </a:xfrm>
                          <a:custGeom>
                            <a:avLst/>
                            <a:gdLst>
                              <a:gd name="T0" fmla="*/ 38 w 128"/>
                              <a:gd name="T1" fmla="*/ 272 h 300"/>
                              <a:gd name="T2" fmla="*/ 24 w 128"/>
                              <a:gd name="T3" fmla="*/ 278 h 300"/>
                              <a:gd name="T4" fmla="*/ 12 w 128"/>
                              <a:gd name="T5" fmla="*/ 287 h 300"/>
                              <a:gd name="T6" fmla="*/ 2 w 128"/>
                              <a:gd name="T7" fmla="*/ 298 h 300"/>
                              <a:gd name="T8" fmla="*/ 2 w 128"/>
                              <a:gd name="T9" fmla="*/ 298 h 300"/>
                              <a:gd name="T10" fmla="*/ 0 w 128"/>
                              <a:gd name="T11" fmla="*/ 254 h 300"/>
                              <a:gd name="T12" fmla="*/ 0 w 128"/>
                              <a:gd name="T13" fmla="*/ 208 h 300"/>
                              <a:gd name="T14" fmla="*/ 4 w 128"/>
                              <a:gd name="T15" fmla="*/ 162 h 300"/>
                              <a:gd name="T16" fmla="*/ 13 w 128"/>
                              <a:gd name="T17" fmla="*/ 118 h 300"/>
                              <a:gd name="T18" fmla="*/ 28 w 128"/>
                              <a:gd name="T19" fmla="*/ 78 h 300"/>
                              <a:gd name="T20" fmla="*/ 53 w 128"/>
                              <a:gd name="T21" fmla="*/ 44 h 300"/>
                              <a:gd name="T22" fmla="*/ 86 w 128"/>
                              <a:gd name="T23" fmla="*/ 17 h 300"/>
                              <a:gd name="T24" fmla="*/ 86 w 128"/>
                              <a:gd name="T25" fmla="*/ 17 h 300"/>
                              <a:gd name="T26" fmla="*/ 95 w 128"/>
                              <a:gd name="T27" fmla="*/ 13 h 300"/>
                              <a:gd name="T28" fmla="*/ 113 w 128"/>
                              <a:gd name="T29" fmla="*/ 5 h 300"/>
                              <a:gd name="T30" fmla="*/ 123 w 128"/>
                              <a:gd name="T31" fmla="*/ 0 h 300"/>
                              <a:gd name="T32" fmla="*/ 123 w 128"/>
                              <a:gd name="T33" fmla="*/ 0 h 300"/>
                              <a:gd name="T34" fmla="*/ 125 w 128"/>
                              <a:gd name="T35" fmla="*/ 48 h 300"/>
                              <a:gd name="T36" fmla="*/ 127 w 128"/>
                              <a:gd name="T37" fmla="*/ 96 h 300"/>
                              <a:gd name="T38" fmla="*/ 127 w 128"/>
                              <a:gd name="T39" fmla="*/ 145 h 300"/>
                              <a:gd name="T40" fmla="*/ 127 w 128"/>
                              <a:gd name="T41" fmla="*/ 196 h 300"/>
                              <a:gd name="T42" fmla="*/ 127 w 128"/>
                              <a:gd name="T43" fmla="*/ 247 h 300"/>
                              <a:gd name="T44" fmla="*/ 128 w 128"/>
                              <a:gd name="T45" fmla="*/ 300 h 300"/>
                              <a:gd name="T46" fmla="*/ 128 w 128"/>
                              <a:gd name="T47" fmla="*/ 300 h 300"/>
                              <a:gd name="T48" fmla="*/ 103 w 128"/>
                              <a:gd name="T49" fmla="*/ 279 h 300"/>
                              <a:gd name="T50" fmla="*/ 71 w 128"/>
                              <a:gd name="T51" fmla="*/ 269 h 300"/>
                              <a:gd name="T52" fmla="*/ 38 w 128"/>
                              <a:gd name="T53" fmla="*/ 272 h 300"/>
                              <a:gd name="T54" fmla="*/ 38 w 128"/>
                              <a:gd name="T55" fmla="*/ 272 h 3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128" h="300">
                                <a:moveTo>
                                  <a:pt x="38" y="272"/>
                                </a:moveTo>
                                <a:lnTo>
                                  <a:pt x="24" y="278"/>
                                </a:lnTo>
                                <a:lnTo>
                                  <a:pt x="12" y="287"/>
                                </a:lnTo>
                                <a:lnTo>
                                  <a:pt x="2" y="298"/>
                                </a:lnTo>
                                <a:lnTo>
                                  <a:pt x="0" y="254"/>
                                </a:lnTo>
                                <a:lnTo>
                                  <a:pt x="0" y="208"/>
                                </a:lnTo>
                                <a:lnTo>
                                  <a:pt x="4" y="162"/>
                                </a:lnTo>
                                <a:lnTo>
                                  <a:pt x="13" y="118"/>
                                </a:lnTo>
                                <a:lnTo>
                                  <a:pt x="28" y="78"/>
                                </a:lnTo>
                                <a:lnTo>
                                  <a:pt x="53" y="44"/>
                                </a:lnTo>
                                <a:lnTo>
                                  <a:pt x="86" y="17"/>
                                </a:lnTo>
                                <a:lnTo>
                                  <a:pt x="95" y="13"/>
                                </a:lnTo>
                                <a:lnTo>
                                  <a:pt x="113" y="5"/>
                                </a:lnTo>
                                <a:lnTo>
                                  <a:pt x="123" y="0"/>
                                </a:lnTo>
                                <a:lnTo>
                                  <a:pt x="125" y="48"/>
                                </a:lnTo>
                                <a:lnTo>
                                  <a:pt x="127" y="96"/>
                                </a:lnTo>
                                <a:lnTo>
                                  <a:pt x="127" y="145"/>
                                </a:lnTo>
                                <a:lnTo>
                                  <a:pt x="127" y="196"/>
                                </a:lnTo>
                                <a:lnTo>
                                  <a:pt x="127" y="247"/>
                                </a:lnTo>
                                <a:lnTo>
                                  <a:pt x="128" y="300"/>
                                </a:lnTo>
                                <a:lnTo>
                                  <a:pt x="103" y="279"/>
                                </a:lnTo>
                                <a:lnTo>
                                  <a:pt x="71" y="269"/>
                                </a:lnTo>
                                <a:lnTo>
                                  <a:pt x="38" y="272"/>
                                </a:lnTo>
                                <a:close/>
                              </a:path>
                            </a:pathLst>
                          </a:custGeom>
                          <a:solidFill>
                            <a:srgbClr val="FFFFFF"/>
                          </a:solidFill>
                          <a:ln>
                            <a:noFill/>
                          </a:ln>
                        </wps:spPr>
                        <wps:bodyPr rot="0" vert="horz" wrap="square" lIns="91440" tIns="45720" rIns="91440" bIns="45720" anchor="t" anchorCtr="0" upright="1">
                          <a:noAutofit/>
                        </wps:bodyPr>
                      </wps:wsp>
                      <wps:wsp>
                        <wps:cNvPr id="221" name="Freeform 222"/>
                        <wps:cNvSpPr>
                          <a:spLocks/>
                        </wps:cNvSpPr>
                        <wps:spPr bwMode="auto">
                          <a:xfrm>
                            <a:off x="1091" y="802"/>
                            <a:ext cx="39" cy="74"/>
                          </a:xfrm>
                          <a:custGeom>
                            <a:avLst/>
                            <a:gdLst>
                              <a:gd name="T0" fmla="*/ 154 w 154"/>
                              <a:gd name="T1" fmla="*/ 293 h 295"/>
                              <a:gd name="T2" fmla="*/ 104 w 154"/>
                              <a:gd name="T3" fmla="*/ 289 h 295"/>
                              <a:gd name="T4" fmla="*/ 52 w 154"/>
                              <a:gd name="T5" fmla="*/ 288 h 295"/>
                              <a:gd name="T6" fmla="*/ 1 w 154"/>
                              <a:gd name="T7" fmla="*/ 295 h 295"/>
                              <a:gd name="T8" fmla="*/ 1 w 154"/>
                              <a:gd name="T9" fmla="*/ 295 h 295"/>
                              <a:gd name="T10" fmla="*/ 0 w 154"/>
                              <a:gd name="T11" fmla="*/ 247 h 295"/>
                              <a:gd name="T12" fmla="*/ 0 w 154"/>
                              <a:gd name="T13" fmla="*/ 197 h 295"/>
                              <a:gd name="T14" fmla="*/ 1 w 154"/>
                              <a:gd name="T15" fmla="*/ 148 h 295"/>
                              <a:gd name="T16" fmla="*/ 4 w 154"/>
                              <a:gd name="T17" fmla="*/ 97 h 295"/>
                              <a:gd name="T18" fmla="*/ 6 w 154"/>
                              <a:gd name="T19" fmla="*/ 48 h 295"/>
                              <a:gd name="T20" fmla="*/ 8 w 154"/>
                              <a:gd name="T21" fmla="*/ 0 h 295"/>
                              <a:gd name="T22" fmla="*/ 8 w 154"/>
                              <a:gd name="T23" fmla="*/ 0 h 295"/>
                              <a:gd name="T24" fmla="*/ 62 w 154"/>
                              <a:gd name="T25" fmla="*/ 18 h 295"/>
                              <a:gd name="T26" fmla="*/ 102 w 154"/>
                              <a:gd name="T27" fmla="*/ 56 h 295"/>
                              <a:gd name="T28" fmla="*/ 128 w 154"/>
                              <a:gd name="T29" fmla="*/ 103 h 295"/>
                              <a:gd name="T30" fmla="*/ 146 w 154"/>
                              <a:gd name="T31" fmla="*/ 152 h 295"/>
                              <a:gd name="T32" fmla="*/ 146 w 154"/>
                              <a:gd name="T33" fmla="*/ 152 h 295"/>
                              <a:gd name="T34" fmla="*/ 153 w 154"/>
                              <a:gd name="T35" fmla="*/ 198 h 295"/>
                              <a:gd name="T36" fmla="*/ 154 w 154"/>
                              <a:gd name="T37" fmla="*/ 245 h 295"/>
                              <a:gd name="T38" fmla="*/ 154 w 154"/>
                              <a:gd name="T39" fmla="*/ 293 h 295"/>
                              <a:gd name="T40" fmla="*/ 154 w 154"/>
                              <a:gd name="T41" fmla="*/ 293 h 2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54" h="295">
                                <a:moveTo>
                                  <a:pt x="154" y="293"/>
                                </a:moveTo>
                                <a:lnTo>
                                  <a:pt x="104" y="289"/>
                                </a:lnTo>
                                <a:lnTo>
                                  <a:pt x="52" y="288"/>
                                </a:lnTo>
                                <a:lnTo>
                                  <a:pt x="1" y="295"/>
                                </a:lnTo>
                                <a:lnTo>
                                  <a:pt x="0" y="247"/>
                                </a:lnTo>
                                <a:lnTo>
                                  <a:pt x="0" y="197"/>
                                </a:lnTo>
                                <a:lnTo>
                                  <a:pt x="1" y="148"/>
                                </a:lnTo>
                                <a:lnTo>
                                  <a:pt x="4" y="97"/>
                                </a:lnTo>
                                <a:lnTo>
                                  <a:pt x="6" y="48"/>
                                </a:lnTo>
                                <a:lnTo>
                                  <a:pt x="8" y="0"/>
                                </a:lnTo>
                                <a:lnTo>
                                  <a:pt x="62" y="18"/>
                                </a:lnTo>
                                <a:lnTo>
                                  <a:pt x="102" y="56"/>
                                </a:lnTo>
                                <a:lnTo>
                                  <a:pt x="128" y="103"/>
                                </a:lnTo>
                                <a:lnTo>
                                  <a:pt x="146" y="152"/>
                                </a:lnTo>
                                <a:lnTo>
                                  <a:pt x="153" y="198"/>
                                </a:lnTo>
                                <a:lnTo>
                                  <a:pt x="154" y="245"/>
                                </a:lnTo>
                                <a:lnTo>
                                  <a:pt x="154" y="293"/>
                                </a:lnTo>
                                <a:close/>
                              </a:path>
                            </a:pathLst>
                          </a:custGeom>
                          <a:solidFill>
                            <a:srgbClr val="FFFFFF"/>
                          </a:solidFill>
                          <a:ln>
                            <a:noFill/>
                          </a:ln>
                        </wps:spPr>
                        <wps:bodyPr rot="0" vert="horz" wrap="square" lIns="91440" tIns="45720" rIns="91440" bIns="45720" anchor="t" anchorCtr="0" upright="1">
                          <a:noAutofit/>
                        </wps:bodyPr>
                      </wps:wsp>
                      <wps:wsp>
                        <wps:cNvPr id="222" name="Freeform 223"/>
                        <wps:cNvSpPr>
                          <a:spLocks/>
                        </wps:cNvSpPr>
                        <wps:spPr bwMode="auto">
                          <a:xfrm>
                            <a:off x="1008" y="808"/>
                            <a:ext cx="53" cy="71"/>
                          </a:xfrm>
                          <a:custGeom>
                            <a:avLst/>
                            <a:gdLst>
                              <a:gd name="T0" fmla="*/ 70 w 213"/>
                              <a:gd name="T1" fmla="*/ 251 h 284"/>
                              <a:gd name="T2" fmla="*/ 45 w 213"/>
                              <a:gd name="T3" fmla="*/ 254 h 284"/>
                              <a:gd name="T4" fmla="*/ 22 w 213"/>
                              <a:gd name="T5" fmla="*/ 262 h 284"/>
                              <a:gd name="T6" fmla="*/ 0 w 213"/>
                              <a:gd name="T7" fmla="*/ 273 h 284"/>
                              <a:gd name="T8" fmla="*/ 0 w 213"/>
                              <a:gd name="T9" fmla="*/ 273 h 284"/>
                              <a:gd name="T10" fmla="*/ 9 w 213"/>
                              <a:gd name="T11" fmla="*/ 231 h 284"/>
                              <a:gd name="T12" fmla="*/ 22 w 213"/>
                              <a:gd name="T13" fmla="*/ 190 h 284"/>
                              <a:gd name="T14" fmla="*/ 41 w 213"/>
                              <a:gd name="T15" fmla="*/ 148 h 284"/>
                              <a:gd name="T16" fmla="*/ 65 w 213"/>
                              <a:gd name="T17" fmla="*/ 108 h 284"/>
                              <a:gd name="T18" fmla="*/ 94 w 213"/>
                              <a:gd name="T19" fmla="*/ 72 h 284"/>
                              <a:gd name="T20" fmla="*/ 129 w 213"/>
                              <a:gd name="T21" fmla="*/ 41 h 284"/>
                              <a:gd name="T22" fmla="*/ 168 w 213"/>
                              <a:gd name="T23" fmla="*/ 17 h 284"/>
                              <a:gd name="T24" fmla="*/ 213 w 213"/>
                              <a:gd name="T25" fmla="*/ 0 h 284"/>
                              <a:gd name="T26" fmla="*/ 213 w 213"/>
                              <a:gd name="T27" fmla="*/ 0 h 284"/>
                              <a:gd name="T28" fmla="*/ 190 w 213"/>
                              <a:gd name="T29" fmla="*/ 40 h 284"/>
                              <a:gd name="T30" fmla="*/ 173 w 213"/>
                              <a:gd name="T31" fmla="*/ 85 h 284"/>
                              <a:gd name="T32" fmla="*/ 161 w 213"/>
                              <a:gd name="T33" fmla="*/ 134 h 284"/>
                              <a:gd name="T34" fmla="*/ 153 w 213"/>
                              <a:gd name="T35" fmla="*/ 184 h 284"/>
                              <a:gd name="T36" fmla="*/ 150 w 213"/>
                              <a:gd name="T37" fmla="*/ 235 h 284"/>
                              <a:gd name="T38" fmla="*/ 150 w 213"/>
                              <a:gd name="T39" fmla="*/ 284 h 284"/>
                              <a:gd name="T40" fmla="*/ 150 w 213"/>
                              <a:gd name="T41" fmla="*/ 284 h 284"/>
                              <a:gd name="T42" fmla="*/ 129 w 213"/>
                              <a:gd name="T43" fmla="*/ 263 h 284"/>
                              <a:gd name="T44" fmla="*/ 100 w 213"/>
                              <a:gd name="T45" fmla="*/ 253 h 284"/>
                              <a:gd name="T46" fmla="*/ 70 w 213"/>
                              <a:gd name="T47" fmla="*/ 251 h 284"/>
                              <a:gd name="T48" fmla="*/ 70 w 213"/>
                              <a:gd name="T49" fmla="*/ 251 h 2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13" h="284">
                                <a:moveTo>
                                  <a:pt x="70" y="251"/>
                                </a:moveTo>
                                <a:lnTo>
                                  <a:pt x="45" y="254"/>
                                </a:lnTo>
                                <a:lnTo>
                                  <a:pt x="22" y="262"/>
                                </a:lnTo>
                                <a:lnTo>
                                  <a:pt x="0" y="273"/>
                                </a:lnTo>
                                <a:lnTo>
                                  <a:pt x="9" y="231"/>
                                </a:lnTo>
                                <a:lnTo>
                                  <a:pt x="22" y="190"/>
                                </a:lnTo>
                                <a:lnTo>
                                  <a:pt x="41" y="148"/>
                                </a:lnTo>
                                <a:lnTo>
                                  <a:pt x="65" y="108"/>
                                </a:lnTo>
                                <a:lnTo>
                                  <a:pt x="94" y="72"/>
                                </a:lnTo>
                                <a:lnTo>
                                  <a:pt x="129" y="41"/>
                                </a:lnTo>
                                <a:lnTo>
                                  <a:pt x="168" y="17"/>
                                </a:lnTo>
                                <a:lnTo>
                                  <a:pt x="213" y="0"/>
                                </a:lnTo>
                                <a:lnTo>
                                  <a:pt x="190" y="40"/>
                                </a:lnTo>
                                <a:lnTo>
                                  <a:pt x="173" y="85"/>
                                </a:lnTo>
                                <a:lnTo>
                                  <a:pt x="161" y="134"/>
                                </a:lnTo>
                                <a:lnTo>
                                  <a:pt x="153" y="184"/>
                                </a:lnTo>
                                <a:lnTo>
                                  <a:pt x="150" y="235"/>
                                </a:lnTo>
                                <a:lnTo>
                                  <a:pt x="150" y="284"/>
                                </a:lnTo>
                                <a:lnTo>
                                  <a:pt x="129" y="263"/>
                                </a:lnTo>
                                <a:lnTo>
                                  <a:pt x="100" y="253"/>
                                </a:lnTo>
                                <a:lnTo>
                                  <a:pt x="70" y="251"/>
                                </a:lnTo>
                                <a:close/>
                              </a:path>
                            </a:pathLst>
                          </a:custGeom>
                          <a:solidFill>
                            <a:srgbClr val="FFFFFF"/>
                          </a:solidFill>
                          <a:ln>
                            <a:noFill/>
                          </a:ln>
                        </wps:spPr>
                        <wps:bodyPr rot="0" vert="horz" wrap="square" lIns="91440" tIns="45720" rIns="91440" bIns="45720" anchor="t" anchorCtr="0" upright="1">
                          <a:noAutofit/>
                        </wps:bodyPr>
                      </wps:wsp>
                      <wps:wsp>
                        <wps:cNvPr id="223" name="Freeform 224"/>
                        <wps:cNvSpPr>
                          <a:spLocks/>
                        </wps:cNvSpPr>
                        <wps:spPr bwMode="auto">
                          <a:xfrm>
                            <a:off x="1123" y="810"/>
                            <a:ext cx="45" cy="69"/>
                          </a:xfrm>
                          <a:custGeom>
                            <a:avLst/>
                            <a:gdLst>
                              <a:gd name="T0" fmla="*/ 180 w 180"/>
                              <a:gd name="T1" fmla="*/ 275 h 275"/>
                              <a:gd name="T2" fmla="*/ 148 w 180"/>
                              <a:gd name="T3" fmla="*/ 254 h 275"/>
                              <a:gd name="T4" fmla="*/ 113 w 180"/>
                              <a:gd name="T5" fmla="*/ 244 h 275"/>
                              <a:gd name="T6" fmla="*/ 75 w 180"/>
                              <a:gd name="T7" fmla="*/ 247 h 275"/>
                              <a:gd name="T8" fmla="*/ 75 w 180"/>
                              <a:gd name="T9" fmla="*/ 247 h 275"/>
                              <a:gd name="T10" fmla="*/ 67 w 180"/>
                              <a:gd name="T11" fmla="*/ 253 h 275"/>
                              <a:gd name="T12" fmla="*/ 58 w 180"/>
                              <a:gd name="T13" fmla="*/ 256 h 275"/>
                              <a:gd name="T14" fmla="*/ 50 w 180"/>
                              <a:gd name="T15" fmla="*/ 258 h 275"/>
                              <a:gd name="T16" fmla="*/ 50 w 180"/>
                              <a:gd name="T17" fmla="*/ 258 h 275"/>
                              <a:gd name="T18" fmla="*/ 53 w 180"/>
                              <a:gd name="T19" fmla="*/ 201 h 275"/>
                              <a:gd name="T20" fmla="*/ 48 w 180"/>
                              <a:gd name="T21" fmla="*/ 147 h 275"/>
                              <a:gd name="T22" fmla="*/ 37 w 180"/>
                              <a:gd name="T23" fmla="*/ 95 h 275"/>
                              <a:gd name="T24" fmla="*/ 21 w 180"/>
                              <a:gd name="T25" fmla="*/ 46 h 275"/>
                              <a:gd name="T26" fmla="*/ 0 w 180"/>
                              <a:gd name="T27" fmla="*/ 0 h 275"/>
                              <a:gd name="T28" fmla="*/ 0 w 180"/>
                              <a:gd name="T29" fmla="*/ 0 h 275"/>
                              <a:gd name="T30" fmla="*/ 44 w 180"/>
                              <a:gd name="T31" fmla="*/ 18 h 275"/>
                              <a:gd name="T32" fmla="*/ 82 w 180"/>
                              <a:gd name="T33" fmla="*/ 47 h 275"/>
                              <a:gd name="T34" fmla="*/ 115 w 180"/>
                              <a:gd name="T35" fmla="*/ 83 h 275"/>
                              <a:gd name="T36" fmla="*/ 143 w 180"/>
                              <a:gd name="T37" fmla="*/ 125 h 275"/>
                              <a:gd name="T38" fmla="*/ 163 w 180"/>
                              <a:gd name="T39" fmla="*/ 171 h 275"/>
                              <a:gd name="T40" fmla="*/ 175 w 180"/>
                              <a:gd name="T41" fmla="*/ 219 h 275"/>
                              <a:gd name="T42" fmla="*/ 175 w 180"/>
                              <a:gd name="T43" fmla="*/ 219 h 275"/>
                              <a:gd name="T44" fmla="*/ 176 w 180"/>
                              <a:gd name="T45" fmla="*/ 233 h 275"/>
                              <a:gd name="T46" fmla="*/ 179 w 180"/>
                              <a:gd name="T47" fmla="*/ 261 h 275"/>
                              <a:gd name="T48" fmla="*/ 180 w 180"/>
                              <a:gd name="T49" fmla="*/ 275 h 275"/>
                              <a:gd name="T50" fmla="*/ 180 w 180"/>
                              <a:gd name="T51" fmla="*/ 275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80" h="275">
                                <a:moveTo>
                                  <a:pt x="180" y="275"/>
                                </a:moveTo>
                                <a:lnTo>
                                  <a:pt x="148" y="254"/>
                                </a:lnTo>
                                <a:lnTo>
                                  <a:pt x="113" y="244"/>
                                </a:lnTo>
                                <a:lnTo>
                                  <a:pt x="75" y="247"/>
                                </a:lnTo>
                                <a:lnTo>
                                  <a:pt x="67" y="253"/>
                                </a:lnTo>
                                <a:lnTo>
                                  <a:pt x="58" y="256"/>
                                </a:lnTo>
                                <a:lnTo>
                                  <a:pt x="50" y="258"/>
                                </a:lnTo>
                                <a:lnTo>
                                  <a:pt x="53" y="201"/>
                                </a:lnTo>
                                <a:lnTo>
                                  <a:pt x="48" y="147"/>
                                </a:lnTo>
                                <a:lnTo>
                                  <a:pt x="37" y="95"/>
                                </a:lnTo>
                                <a:lnTo>
                                  <a:pt x="21" y="46"/>
                                </a:lnTo>
                                <a:lnTo>
                                  <a:pt x="0" y="0"/>
                                </a:lnTo>
                                <a:lnTo>
                                  <a:pt x="44" y="18"/>
                                </a:lnTo>
                                <a:lnTo>
                                  <a:pt x="82" y="47"/>
                                </a:lnTo>
                                <a:lnTo>
                                  <a:pt x="115" y="83"/>
                                </a:lnTo>
                                <a:lnTo>
                                  <a:pt x="143" y="125"/>
                                </a:lnTo>
                                <a:lnTo>
                                  <a:pt x="163" y="171"/>
                                </a:lnTo>
                                <a:lnTo>
                                  <a:pt x="175" y="219"/>
                                </a:lnTo>
                                <a:lnTo>
                                  <a:pt x="176" y="233"/>
                                </a:lnTo>
                                <a:lnTo>
                                  <a:pt x="179" y="261"/>
                                </a:lnTo>
                                <a:lnTo>
                                  <a:pt x="180" y="275"/>
                                </a:lnTo>
                                <a:close/>
                              </a:path>
                            </a:pathLst>
                          </a:custGeom>
                          <a:solidFill>
                            <a:srgbClr val="FFFFFF"/>
                          </a:solidFill>
                          <a:ln>
                            <a:noFill/>
                          </a:ln>
                        </wps:spPr>
                        <wps:bodyPr rot="0" vert="horz" wrap="square" lIns="91440" tIns="45720" rIns="91440" bIns="45720" anchor="t" anchorCtr="0" upright="1">
                          <a:noAutofit/>
                        </wps:bodyPr>
                      </wps:wsp>
                      <wps:wsp>
                        <wps:cNvPr id="224" name="Freeform 225"/>
                        <wps:cNvSpPr>
                          <a:spLocks/>
                        </wps:cNvSpPr>
                        <wps:spPr bwMode="auto">
                          <a:xfrm>
                            <a:off x="660" y="826"/>
                            <a:ext cx="39" cy="32"/>
                          </a:xfrm>
                          <a:custGeom>
                            <a:avLst/>
                            <a:gdLst>
                              <a:gd name="T0" fmla="*/ 155 w 155"/>
                              <a:gd name="T1" fmla="*/ 85 h 131"/>
                              <a:gd name="T2" fmla="*/ 130 w 155"/>
                              <a:gd name="T3" fmla="*/ 101 h 131"/>
                              <a:gd name="T4" fmla="*/ 100 w 155"/>
                              <a:gd name="T5" fmla="*/ 94 h 131"/>
                              <a:gd name="T6" fmla="*/ 75 w 155"/>
                              <a:gd name="T7" fmla="*/ 93 h 131"/>
                              <a:gd name="T8" fmla="*/ 62 w 155"/>
                              <a:gd name="T9" fmla="*/ 123 h 131"/>
                              <a:gd name="T10" fmla="*/ 62 w 155"/>
                              <a:gd name="T11" fmla="*/ 123 h 131"/>
                              <a:gd name="T12" fmla="*/ 51 w 155"/>
                              <a:gd name="T13" fmla="*/ 126 h 131"/>
                              <a:gd name="T14" fmla="*/ 40 w 155"/>
                              <a:gd name="T15" fmla="*/ 128 h 131"/>
                              <a:gd name="T16" fmla="*/ 30 w 155"/>
                              <a:gd name="T17" fmla="*/ 131 h 131"/>
                              <a:gd name="T18" fmla="*/ 30 w 155"/>
                              <a:gd name="T19" fmla="*/ 131 h 131"/>
                              <a:gd name="T20" fmla="*/ 14 w 155"/>
                              <a:gd name="T21" fmla="*/ 99 h 131"/>
                              <a:gd name="T22" fmla="*/ 6 w 155"/>
                              <a:gd name="T23" fmla="*/ 66 h 131"/>
                              <a:gd name="T24" fmla="*/ 0 w 155"/>
                              <a:gd name="T25" fmla="*/ 33 h 131"/>
                              <a:gd name="T26" fmla="*/ 0 w 155"/>
                              <a:gd name="T27" fmla="*/ 33 h 131"/>
                              <a:gd name="T28" fmla="*/ 8 w 155"/>
                              <a:gd name="T29" fmla="*/ 30 h 131"/>
                              <a:gd name="T30" fmla="*/ 22 w 155"/>
                              <a:gd name="T31" fmla="*/ 24 h 131"/>
                              <a:gd name="T32" fmla="*/ 30 w 155"/>
                              <a:gd name="T33" fmla="*/ 21 h 131"/>
                              <a:gd name="T34" fmla="*/ 30 w 155"/>
                              <a:gd name="T35" fmla="*/ 21 h 131"/>
                              <a:gd name="T36" fmla="*/ 34 w 155"/>
                              <a:gd name="T37" fmla="*/ 36 h 131"/>
                              <a:gd name="T38" fmla="*/ 42 w 155"/>
                              <a:gd name="T39" fmla="*/ 51 h 131"/>
                              <a:gd name="T40" fmla="*/ 56 w 155"/>
                              <a:gd name="T41" fmla="*/ 63 h 131"/>
                              <a:gd name="T42" fmla="*/ 56 w 155"/>
                              <a:gd name="T43" fmla="*/ 63 h 131"/>
                              <a:gd name="T44" fmla="*/ 74 w 155"/>
                              <a:gd name="T45" fmla="*/ 58 h 131"/>
                              <a:gd name="T46" fmla="*/ 90 w 155"/>
                              <a:gd name="T47" fmla="*/ 48 h 131"/>
                              <a:gd name="T48" fmla="*/ 100 w 155"/>
                              <a:gd name="T49" fmla="*/ 35 h 131"/>
                              <a:gd name="T50" fmla="*/ 100 w 155"/>
                              <a:gd name="T51" fmla="*/ 35 h 131"/>
                              <a:gd name="T52" fmla="*/ 100 w 155"/>
                              <a:gd name="T53" fmla="*/ 23 h 131"/>
                              <a:gd name="T54" fmla="*/ 95 w 155"/>
                              <a:gd name="T55" fmla="*/ 13 h 131"/>
                              <a:gd name="T56" fmla="*/ 91 w 155"/>
                              <a:gd name="T57" fmla="*/ 3 h 131"/>
                              <a:gd name="T58" fmla="*/ 91 w 155"/>
                              <a:gd name="T59" fmla="*/ 3 h 131"/>
                              <a:gd name="T60" fmla="*/ 130 w 155"/>
                              <a:gd name="T61" fmla="*/ 0 h 131"/>
                              <a:gd name="T62" fmla="*/ 144 w 155"/>
                              <a:gd name="T63" fmla="*/ 41 h 131"/>
                              <a:gd name="T64" fmla="*/ 155 w 155"/>
                              <a:gd name="T65" fmla="*/ 85 h 131"/>
                              <a:gd name="T66" fmla="*/ 155 w 155"/>
                              <a:gd name="T67" fmla="*/ 85 h 131"/>
                              <a:gd name="T68" fmla="*/ 155 w 155"/>
                              <a:gd name="T69" fmla="*/ 85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5" h="131">
                                <a:moveTo>
                                  <a:pt x="155" y="85"/>
                                </a:moveTo>
                                <a:lnTo>
                                  <a:pt x="130" y="101"/>
                                </a:lnTo>
                                <a:lnTo>
                                  <a:pt x="100" y="94"/>
                                </a:lnTo>
                                <a:lnTo>
                                  <a:pt x="75" y="93"/>
                                </a:lnTo>
                                <a:lnTo>
                                  <a:pt x="62" y="123"/>
                                </a:lnTo>
                                <a:lnTo>
                                  <a:pt x="51" y="126"/>
                                </a:lnTo>
                                <a:lnTo>
                                  <a:pt x="40" y="128"/>
                                </a:lnTo>
                                <a:lnTo>
                                  <a:pt x="30" y="131"/>
                                </a:lnTo>
                                <a:lnTo>
                                  <a:pt x="14" y="99"/>
                                </a:lnTo>
                                <a:lnTo>
                                  <a:pt x="6" y="66"/>
                                </a:lnTo>
                                <a:lnTo>
                                  <a:pt x="0" y="33"/>
                                </a:lnTo>
                                <a:lnTo>
                                  <a:pt x="8" y="30"/>
                                </a:lnTo>
                                <a:lnTo>
                                  <a:pt x="22" y="24"/>
                                </a:lnTo>
                                <a:lnTo>
                                  <a:pt x="30" y="21"/>
                                </a:lnTo>
                                <a:lnTo>
                                  <a:pt x="34" y="36"/>
                                </a:lnTo>
                                <a:lnTo>
                                  <a:pt x="42" y="51"/>
                                </a:lnTo>
                                <a:lnTo>
                                  <a:pt x="56" y="63"/>
                                </a:lnTo>
                                <a:lnTo>
                                  <a:pt x="74" y="58"/>
                                </a:lnTo>
                                <a:lnTo>
                                  <a:pt x="90" y="48"/>
                                </a:lnTo>
                                <a:lnTo>
                                  <a:pt x="100" y="35"/>
                                </a:lnTo>
                                <a:lnTo>
                                  <a:pt x="100" y="23"/>
                                </a:lnTo>
                                <a:lnTo>
                                  <a:pt x="95" y="13"/>
                                </a:lnTo>
                                <a:lnTo>
                                  <a:pt x="91" y="3"/>
                                </a:lnTo>
                                <a:lnTo>
                                  <a:pt x="130" y="0"/>
                                </a:lnTo>
                                <a:lnTo>
                                  <a:pt x="144" y="41"/>
                                </a:lnTo>
                                <a:lnTo>
                                  <a:pt x="155" y="85"/>
                                </a:lnTo>
                                <a:close/>
                              </a:path>
                            </a:pathLst>
                          </a:custGeom>
                          <a:solidFill>
                            <a:srgbClr val="FFFFFF"/>
                          </a:solidFill>
                          <a:ln>
                            <a:noFill/>
                          </a:ln>
                        </wps:spPr>
                        <wps:bodyPr rot="0" vert="horz" wrap="square" lIns="91440" tIns="45720" rIns="91440" bIns="45720" anchor="t" anchorCtr="0" upright="1">
                          <a:noAutofit/>
                        </wps:bodyPr>
                      </wps:wsp>
                      <wps:wsp>
                        <wps:cNvPr id="225" name="Freeform 226"/>
                        <wps:cNvSpPr>
                          <a:spLocks/>
                        </wps:cNvSpPr>
                        <wps:spPr bwMode="auto">
                          <a:xfrm>
                            <a:off x="855" y="833"/>
                            <a:ext cx="16" cy="152"/>
                          </a:xfrm>
                          <a:custGeom>
                            <a:avLst/>
                            <a:gdLst>
                              <a:gd name="T0" fmla="*/ 0 w 67"/>
                              <a:gd name="T1" fmla="*/ 609 h 609"/>
                              <a:gd name="T2" fmla="*/ 5 w 67"/>
                              <a:gd name="T3" fmla="*/ 568 h 609"/>
                              <a:gd name="T4" fmla="*/ 18 w 67"/>
                              <a:gd name="T5" fmla="*/ 527 h 609"/>
                              <a:gd name="T6" fmla="*/ 31 w 67"/>
                              <a:gd name="T7" fmla="*/ 487 h 609"/>
                              <a:gd name="T8" fmla="*/ 31 w 67"/>
                              <a:gd name="T9" fmla="*/ 446 h 609"/>
                              <a:gd name="T10" fmla="*/ 11 w 67"/>
                              <a:gd name="T11" fmla="*/ 404 h 609"/>
                              <a:gd name="T12" fmla="*/ 11 w 67"/>
                              <a:gd name="T13" fmla="*/ 404 h 609"/>
                              <a:gd name="T14" fmla="*/ 11 w 67"/>
                              <a:gd name="T15" fmla="*/ 388 h 609"/>
                              <a:gd name="T16" fmla="*/ 11 w 67"/>
                              <a:gd name="T17" fmla="*/ 345 h 609"/>
                              <a:gd name="T18" fmla="*/ 11 w 67"/>
                              <a:gd name="T19" fmla="*/ 283 h 609"/>
                              <a:gd name="T20" fmla="*/ 11 w 67"/>
                              <a:gd name="T21" fmla="*/ 212 h 609"/>
                              <a:gd name="T22" fmla="*/ 11 w 67"/>
                              <a:gd name="T23" fmla="*/ 142 h 609"/>
                              <a:gd name="T24" fmla="*/ 11 w 67"/>
                              <a:gd name="T25" fmla="*/ 81 h 609"/>
                              <a:gd name="T26" fmla="*/ 12 w 67"/>
                              <a:gd name="T27" fmla="*/ 37 h 609"/>
                              <a:gd name="T28" fmla="*/ 12 w 67"/>
                              <a:gd name="T29" fmla="*/ 21 h 609"/>
                              <a:gd name="T30" fmla="*/ 12 w 67"/>
                              <a:gd name="T31" fmla="*/ 21 h 609"/>
                              <a:gd name="T32" fmla="*/ 25 w 67"/>
                              <a:gd name="T33" fmla="*/ 15 h 609"/>
                              <a:gd name="T34" fmla="*/ 51 w 67"/>
                              <a:gd name="T35" fmla="*/ 5 h 609"/>
                              <a:gd name="T36" fmla="*/ 66 w 67"/>
                              <a:gd name="T37" fmla="*/ 0 h 609"/>
                              <a:gd name="T38" fmla="*/ 66 w 67"/>
                              <a:gd name="T39" fmla="*/ 0 h 609"/>
                              <a:gd name="T40" fmla="*/ 66 w 67"/>
                              <a:gd name="T41" fmla="*/ 10 h 609"/>
                              <a:gd name="T42" fmla="*/ 66 w 67"/>
                              <a:gd name="T43" fmla="*/ 38 h 609"/>
                              <a:gd name="T44" fmla="*/ 66 w 67"/>
                              <a:gd name="T45" fmla="*/ 81 h 609"/>
                              <a:gd name="T46" fmla="*/ 66 w 67"/>
                              <a:gd name="T47" fmla="*/ 135 h 609"/>
                              <a:gd name="T48" fmla="*/ 66 w 67"/>
                              <a:gd name="T49" fmla="*/ 198 h 609"/>
                              <a:gd name="T50" fmla="*/ 67 w 67"/>
                              <a:gd name="T51" fmla="*/ 265 h 609"/>
                              <a:gd name="T52" fmla="*/ 67 w 67"/>
                              <a:gd name="T53" fmla="*/ 334 h 609"/>
                              <a:gd name="T54" fmla="*/ 67 w 67"/>
                              <a:gd name="T55" fmla="*/ 402 h 609"/>
                              <a:gd name="T56" fmla="*/ 67 w 67"/>
                              <a:gd name="T57" fmla="*/ 465 h 609"/>
                              <a:gd name="T58" fmla="*/ 67 w 67"/>
                              <a:gd name="T59" fmla="*/ 518 h 609"/>
                              <a:gd name="T60" fmla="*/ 67 w 67"/>
                              <a:gd name="T61" fmla="*/ 561 h 609"/>
                              <a:gd name="T62" fmla="*/ 67 w 67"/>
                              <a:gd name="T63" fmla="*/ 590 h 609"/>
                              <a:gd name="T64" fmla="*/ 67 w 67"/>
                              <a:gd name="T65" fmla="*/ 600 h 609"/>
                              <a:gd name="T66" fmla="*/ 67 w 67"/>
                              <a:gd name="T67" fmla="*/ 600 h 609"/>
                              <a:gd name="T68" fmla="*/ 47 w 67"/>
                              <a:gd name="T69" fmla="*/ 607 h 609"/>
                              <a:gd name="T70" fmla="*/ 24 w 67"/>
                              <a:gd name="T71" fmla="*/ 605 h 609"/>
                              <a:gd name="T72" fmla="*/ 0 w 67"/>
                              <a:gd name="T73" fmla="*/ 609 h 609"/>
                              <a:gd name="T74" fmla="*/ 0 w 67"/>
                              <a:gd name="T75" fmla="*/ 609 h 6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67" h="609">
                                <a:moveTo>
                                  <a:pt x="0" y="609"/>
                                </a:moveTo>
                                <a:lnTo>
                                  <a:pt x="5" y="568"/>
                                </a:lnTo>
                                <a:lnTo>
                                  <a:pt x="18" y="527"/>
                                </a:lnTo>
                                <a:lnTo>
                                  <a:pt x="31" y="487"/>
                                </a:lnTo>
                                <a:lnTo>
                                  <a:pt x="31" y="446"/>
                                </a:lnTo>
                                <a:lnTo>
                                  <a:pt x="11" y="404"/>
                                </a:lnTo>
                                <a:lnTo>
                                  <a:pt x="11" y="388"/>
                                </a:lnTo>
                                <a:lnTo>
                                  <a:pt x="11" y="345"/>
                                </a:lnTo>
                                <a:lnTo>
                                  <a:pt x="11" y="283"/>
                                </a:lnTo>
                                <a:lnTo>
                                  <a:pt x="11" y="212"/>
                                </a:lnTo>
                                <a:lnTo>
                                  <a:pt x="11" y="142"/>
                                </a:lnTo>
                                <a:lnTo>
                                  <a:pt x="11" y="81"/>
                                </a:lnTo>
                                <a:lnTo>
                                  <a:pt x="12" y="37"/>
                                </a:lnTo>
                                <a:lnTo>
                                  <a:pt x="12" y="21"/>
                                </a:lnTo>
                                <a:lnTo>
                                  <a:pt x="25" y="15"/>
                                </a:lnTo>
                                <a:lnTo>
                                  <a:pt x="51" y="5"/>
                                </a:lnTo>
                                <a:lnTo>
                                  <a:pt x="66" y="0"/>
                                </a:lnTo>
                                <a:lnTo>
                                  <a:pt x="66" y="10"/>
                                </a:lnTo>
                                <a:lnTo>
                                  <a:pt x="66" y="38"/>
                                </a:lnTo>
                                <a:lnTo>
                                  <a:pt x="66" y="81"/>
                                </a:lnTo>
                                <a:lnTo>
                                  <a:pt x="66" y="135"/>
                                </a:lnTo>
                                <a:lnTo>
                                  <a:pt x="66" y="198"/>
                                </a:lnTo>
                                <a:lnTo>
                                  <a:pt x="67" y="265"/>
                                </a:lnTo>
                                <a:lnTo>
                                  <a:pt x="67" y="334"/>
                                </a:lnTo>
                                <a:lnTo>
                                  <a:pt x="67" y="402"/>
                                </a:lnTo>
                                <a:lnTo>
                                  <a:pt x="67" y="465"/>
                                </a:lnTo>
                                <a:lnTo>
                                  <a:pt x="67" y="518"/>
                                </a:lnTo>
                                <a:lnTo>
                                  <a:pt x="67" y="561"/>
                                </a:lnTo>
                                <a:lnTo>
                                  <a:pt x="67" y="590"/>
                                </a:lnTo>
                                <a:lnTo>
                                  <a:pt x="67" y="600"/>
                                </a:lnTo>
                                <a:lnTo>
                                  <a:pt x="47" y="607"/>
                                </a:lnTo>
                                <a:lnTo>
                                  <a:pt x="24" y="605"/>
                                </a:lnTo>
                                <a:lnTo>
                                  <a:pt x="0" y="609"/>
                                </a:lnTo>
                                <a:close/>
                              </a:path>
                            </a:pathLst>
                          </a:custGeom>
                          <a:solidFill>
                            <a:srgbClr val="FFFFFF"/>
                          </a:solidFill>
                          <a:ln>
                            <a:noFill/>
                          </a:ln>
                        </wps:spPr>
                        <wps:bodyPr rot="0" vert="horz" wrap="square" lIns="91440" tIns="45720" rIns="91440" bIns="45720" anchor="t" anchorCtr="0" upright="1">
                          <a:noAutofit/>
                        </wps:bodyPr>
                      </wps:wsp>
                      <wps:wsp>
                        <wps:cNvPr id="226" name="Freeform 227"/>
                        <wps:cNvSpPr>
                          <a:spLocks/>
                        </wps:cNvSpPr>
                        <wps:spPr bwMode="auto">
                          <a:xfrm>
                            <a:off x="610" y="835"/>
                            <a:ext cx="12" cy="124"/>
                          </a:xfrm>
                          <a:custGeom>
                            <a:avLst/>
                            <a:gdLst>
                              <a:gd name="T0" fmla="*/ 45 w 48"/>
                              <a:gd name="T1" fmla="*/ 10 h 497"/>
                              <a:gd name="T2" fmla="*/ 43 w 48"/>
                              <a:gd name="T3" fmla="*/ 57 h 497"/>
                              <a:gd name="T4" fmla="*/ 43 w 48"/>
                              <a:gd name="T5" fmla="*/ 103 h 497"/>
                              <a:gd name="T6" fmla="*/ 45 w 48"/>
                              <a:gd name="T7" fmla="*/ 148 h 497"/>
                              <a:gd name="T8" fmla="*/ 46 w 48"/>
                              <a:gd name="T9" fmla="*/ 192 h 497"/>
                              <a:gd name="T10" fmla="*/ 48 w 48"/>
                              <a:gd name="T11" fmla="*/ 237 h 497"/>
                              <a:gd name="T12" fmla="*/ 48 w 48"/>
                              <a:gd name="T13" fmla="*/ 280 h 497"/>
                              <a:gd name="T14" fmla="*/ 47 w 48"/>
                              <a:gd name="T15" fmla="*/ 324 h 497"/>
                              <a:gd name="T16" fmla="*/ 43 w 48"/>
                              <a:gd name="T17" fmla="*/ 368 h 497"/>
                              <a:gd name="T18" fmla="*/ 35 w 48"/>
                              <a:gd name="T19" fmla="*/ 411 h 497"/>
                              <a:gd name="T20" fmla="*/ 23 w 48"/>
                              <a:gd name="T21" fmla="*/ 454 h 497"/>
                              <a:gd name="T22" fmla="*/ 7 w 48"/>
                              <a:gd name="T23" fmla="*/ 497 h 497"/>
                              <a:gd name="T24" fmla="*/ 7 w 48"/>
                              <a:gd name="T25" fmla="*/ 497 h 497"/>
                              <a:gd name="T26" fmla="*/ 4 w 48"/>
                              <a:gd name="T27" fmla="*/ 453 h 497"/>
                              <a:gd name="T28" fmla="*/ 3 w 48"/>
                              <a:gd name="T29" fmla="*/ 409 h 497"/>
                              <a:gd name="T30" fmla="*/ 2 w 48"/>
                              <a:gd name="T31" fmla="*/ 364 h 497"/>
                              <a:gd name="T32" fmla="*/ 1 w 48"/>
                              <a:gd name="T33" fmla="*/ 320 h 497"/>
                              <a:gd name="T34" fmla="*/ 0 w 48"/>
                              <a:gd name="T35" fmla="*/ 275 h 497"/>
                              <a:gd name="T36" fmla="*/ 0 w 48"/>
                              <a:gd name="T37" fmla="*/ 230 h 497"/>
                              <a:gd name="T38" fmla="*/ 1 w 48"/>
                              <a:gd name="T39" fmla="*/ 184 h 497"/>
                              <a:gd name="T40" fmla="*/ 2 w 48"/>
                              <a:gd name="T41" fmla="*/ 139 h 497"/>
                              <a:gd name="T42" fmla="*/ 3 w 48"/>
                              <a:gd name="T43" fmla="*/ 93 h 497"/>
                              <a:gd name="T44" fmla="*/ 4 w 48"/>
                              <a:gd name="T45" fmla="*/ 46 h 497"/>
                              <a:gd name="T46" fmla="*/ 7 w 48"/>
                              <a:gd name="T47" fmla="*/ 0 h 497"/>
                              <a:gd name="T48" fmla="*/ 7 w 48"/>
                              <a:gd name="T49" fmla="*/ 0 h 497"/>
                              <a:gd name="T50" fmla="*/ 16 w 48"/>
                              <a:gd name="T51" fmla="*/ 4 h 497"/>
                              <a:gd name="T52" fmla="*/ 35 w 48"/>
                              <a:gd name="T53" fmla="*/ 8 h 497"/>
                              <a:gd name="T54" fmla="*/ 45 w 48"/>
                              <a:gd name="T55" fmla="*/ 10 h 497"/>
                              <a:gd name="T56" fmla="*/ 45 w 48"/>
                              <a:gd name="T57" fmla="*/ 10 h 497"/>
                              <a:gd name="T58" fmla="*/ 45 w 48"/>
                              <a:gd name="T59" fmla="*/ 10 h 4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48" h="497">
                                <a:moveTo>
                                  <a:pt x="45" y="10"/>
                                </a:moveTo>
                                <a:lnTo>
                                  <a:pt x="43" y="57"/>
                                </a:lnTo>
                                <a:lnTo>
                                  <a:pt x="43" y="103"/>
                                </a:lnTo>
                                <a:lnTo>
                                  <a:pt x="45" y="148"/>
                                </a:lnTo>
                                <a:lnTo>
                                  <a:pt x="46" y="192"/>
                                </a:lnTo>
                                <a:lnTo>
                                  <a:pt x="48" y="237"/>
                                </a:lnTo>
                                <a:lnTo>
                                  <a:pt x="48" y="280"/>
                                </a:lnTo>
                                <a:lnTo>
                                  <a:pt x="47" y="324"/>
                                </a:lnTo>
                                <a:lnTo>
                                  <a:pt x="43" y="368"/>
                                </a:lnTo>
                                <a:lnTo>
                                  <a:pt x="35" y="411"/>
                                </a:lnTo>
                                <a:lnTo>
                                  <a:pt x="23" y="454"/>
                                </a:lnTo>
                                <a:lnTo>
                                  <a:pt x="7" y="497"/>
                                </a:lnTo>
                                <a:lnTo>
                                  <a:pt x="4" y="453"/>
                                </a:lnTo>
                                <a:lnTo>
                                  <a:pt x="3" y="409"/>
                                </a:lnTo>
                                <a:lnTo>
                                  <a:pt x="2" y="364"/>
                                </a:lnTo>
                                <a:lnTo>
                                  <a:pt x="1" y="320"/>
                                </a:lnTo>
                                <a:lnTo>
                                  <a:pt x="0" y="275"/>
                                </a:lnTo>
                                <a:lnTo>
                                  <a:pt x="0" y="230"/>
                                </a:lnTo>
                                <a:lnTo>
                                  <a:pt x="1" y="184"/>
                                </a:lnTo>
                                <a:lnTo>
                                  <a:pt x="2" y="139"/>
                                </a:lnTo>
                                <a:lnTo>
                                  <a:pt x="3" y="93"/>
                                </a:lnTo>
                                <a:lnTo>
                                  <a:pt x="4" y="46"/>
                                </a:lnTo>
                                <a:lnTo>
                                  <a:pt x="7" y="0"/>
                                </a:lnTo>
                                <a:lnTo>
                                  <a:pt x="16" y="4"/>
                                </a:lnTo>
                                <a:lnTo>
                                  <a:pt x="35" y="8"/>
                                </a:lnTo>
                                <a:lnTo>
                                  <a:pt x="45" y="10"/>
                                </a:lnTo>
                                <a:close/>
                              </a:path>
                            </a:pathLst>
                          </a:custGeom>
                          <a:solidFill>
                            <a:srgbClr val="FFFFFF"/>
                          </a:solidFill>
                          <a:ln>
                            <a:noFill/>
                          </a:ln>
                        </wps:spPr>
                        <wps:bodyPr rot="0" vert="horz" wrap="square" lIns="91440" tIns="45720" rIns="91440" bIns="45720" anchor="t" anchorCtr="0" upright="1">
                          <a:noAutofit/>
                        </wps:bodyPr>
                      </wps:wsp>
                      <wps:wsp>
                        <wps:cNvPr id="227" name="Freeform 228"/>
                        <wps:cNvSpPr>
                          <a:spLocks/>
                        </wps:cNvSpPr>
                        <wps:spPr bwMode="auto">
                          <a:xfrm>
                            <a:off x="670" y="853"/>
                            <a:ext cx="38" cy="32"/>
                          </a:xfrm>
                          <a:custGeom>
                            <a:avLst/>
                            <a:gdLst>
                              <a:gd name="T0" fmla="*/ 150 w 150"/>
                              <a:gd name="T1" fmla="*/ 87 h 126"/>
                              <a:gd name="T2" fmla="*/ 140 w 150"/>
                              <a:gd name="T3" fmla="*/ 92 h 126"/>
                              <a:gd name="T4" fmla="*/ 129 w 150"/>
                              <a:gd name="T5" fmla="*/ 96 h 126"/>
                              <a:gd name="T6" fmla="*/ 118 w 150"/>
                              <a:gd name="T7" fmla="*/ 99 h 126"/>
                              <a:gd name="T8" fmla="*/ 118 w 150"/>
                              <a:gd name="T9" fmla="*/ 99 h 126"/>
                              <a:gd name="T10" fmla="*/ 111 w 150"/>
                              <a:gd name="T11" fmla="*/ 83 h 126"/>
                              <a:gd name="T12" fmla="*/ 100 w 150"/>
                              <a:gd name="T13" fmla="*/ 70 h 126"/>
                              <a:gd name="T14" fmla="*/ 88 w 150"/>
                              <a:gd name="T15" fmla="*/ 62 h 126"/>
                              <a:gd name="T16" fmla="*/ 88 w 150"/>
                              <a:gd name="T17" fmla="*/ 62 h 126"/>
                              <a:gd name="T18" fmla="*/ 67 w 150"/>
                              <a:gd name="T19" fmla="*/ 66 h 126"/>
                              <a:gd name="T20" fmla="*/ 55 w 150"/>
                              <a:gd name="T21" fmla="*/ 78 h 126"/>
                              <a:gd name="T22" fmla="*/ 49 w 150"/>
                              <a:gd name="T23" fmla="*/ 96 h 126"/>
                              <a:gd name="T24" fmla="*/ 49 w 150"/>
                              <a:gd name="T25" fmla="*/ 96 h 126"/>
                              <a:gd name="T26" fmla="*/ 52 w 150"/>
                              <a:gd name="T27" fmla="*/ 111 h 126"/>
                              <a:gd name="T28" fmla="*/ 43 w 150"/>
                              <a:gd name="T29" fmla="*/ 119 h 126"/>
                              <a:gd name="T30" fmla="*/ 30 w 150"/>
                              <a:gd name="T31" fmla="*/ 126 h 126"/>
                              <a:gd name="T32" fmla="*/ 30 w 150"/>
                              <a:gd name="T33" fmla="*/ 126 h 126"/>
                              <a:gd name="T34" fmla="*/ 14 w 150"/>
                              <a:gd name="T35" fmla="*/ 106 h 126"/>
                              <a:gd name="T36" fmla="*/ 5 w 150"/>
                              <a:gd name="T37" fmla="*/ 81 h 126"/>
                              <a:gd name="T38" fmla="*/ 0 w 150"/>
                              <a:gd name="T39" fmla="*/ 55 h 126"/>
                              <a:gd name="T40" fmla="*/ 0 w 150"/>
                              <a:gd name="T41" fmla="*/ 55 h 126"/>
                              <a:gd name="T42" fmla="*/ 24 w 150"/>
                              <a:gd name="T43" fmla="*/ 43 h 126"/>
                              <a:gd name="T44" fmla="*/ 52 w 150"/>
                              <a:gd name="T45" fmla="*/ 47 h 126"/>
                              <a:gd name="T46" fmla="*/ 74 w 150"/>
                              <a:gd name="T47" fmla="*/ 46 h 126"/>
                              <a:gd name="T48" fmla="*/ 84 w 150"/>
                              <a:gd name="T49" fmla="*/ 16 h 126"/>
                              <a:gd name="T50" fmla="*/ 84 w 150"/>
                              <a:gd name="T51" fmla="*/ 16 h 126"/>
                              <a:gd name="T52" fmla="*/ 118 w 150"/>
                              <a:gd name="T53" fmla="*/ 0 h 126"/>
                              <a:gd name="T54" fmla="*/ 133 w 150"/>
                              <a:gd name="T55" fmla="*/ 20 h 126"/>
                              <a:gd name="T56" fmla="*/ 141 w 150"/>
                              <a:gd name="T57" fmla="*/ 57 h 126"/>
                              <a:gd name="T58" fmla="*/ 150 w 150"/>
                              <a:gd name="T59" fmla="*/ 87 h 126"/>
                              <a:gd name="T60" fmla="*/ 150 w 150"/>
                              <a:gd name="T61" fmla="*/ 87 h 126"/>
                              <a:gd name="T62" fmla="*/ 150 w 150"/>
                              <a:gd name="T63" fmla="*/ 87 h 1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50" h="126">
                                <a:moveTo>
                                  <a:pt x="150" y="87"/>
                                </a:moveTo>
                                <a:lnTo>
                                  <a:pt x="140" y="92"/>
                                </a:lnTo>
                                <a:lnTo>
                                  <a:pt x="129" y="96"/>
                                </a:lnTo>
                                <a:lnTo>
                                  <a:pt x="118" y="99"/>
                                </a:lnTo>
                                <a:lnTo>
                                  <a:pt x="111" y="83"/>
                                </a:lnTo>
                                <a:lnTo>
                                  <a:pt x="100" y="70"/>
                                </a:lnTo>
                                <a:lnTo>
                                  <a:pt x="88" y="62"/>
                                </a:lnTo>
                                <a:lnTo>
                                  <a:pt x="67" y="66"/>
                                </a:lnTo>
                                <a:lnTo>
                                  <a:pt x="55" y="78"/>
                                </a:lnTo>
                                <a:lnTo>
                                  <a:pt x="49" y="96"/>
                                </a:lnTo>
                                <a:lnTo>
                                  <a:pt x="52" y="111"/>
                                </a:lnTo>
                                <a:lnTo>
                                  <a:pt x="43" y="119"/>
                                </a:lnTo>
                                <a:lnTo>
                                  <a:pt x="30" y="126"/>
                                </a:lnTo>
                                <a:lnTo>
                                  <a:pt x="14" y="106"/>
                                </a:lnTo>
                                <a:lnTo>
                                  <a:pt x="5" y="81"/>
                                </a:lnTo>
                                <a:lnTo>
                                  <a:pt x="0" y="55"/>
                                </a:lnTo>
                                <a:lnTo>
                                  <a:pt x="24" y="43"/>
                                </a:lnTo>
                                <a:lnTo>
                                  <a:pt x="52" y="47"/>
                                </a:lnTo>
                                <a:lnTo>
                                  <a:pt x="74" y="46"/>
                                </a:lnTo>
                                <a:lnTo>
                                  <a:pt x="84" y="16"/>
                                </a:lnTo>
                                <a:lnTo>
                                  <a:pt x="118" y="0"/>
                                </a:lnTo>
                                <a:lnTo>
                                  <a:pt x="133" y="20"/>
                                </a:lnTo>
                                <a:lnTo>
                                  <a:pt x="141" y="57"/>
                                </a:lnTo>
                                <a:lnTo>
                                  <a:pt x="150" y="87"/>
                                </a:lnTo>
                                <a:close/>
                              </a:path>
                            </a:pathLst>
                          </a:custGeom>
                          <a:solidFill>
                            <a:srgbClr val="FFFFFF"/>
                          </a:solidFill>
                          <a:ln>
                            <a:noFill/>
                          </a:ln>
                        </wps:spPr>
                        <wps:bodyPr rot="0" vert="horz" wrap="square" lIns="91440" tIns="45720" rIns="91440" bIns="45720" anchor="t" anchorCtr="0" upright="1">
                          <a:noAutofit/>
                        </wps:bodyPr>
                      </wps:wsp>
                      <wps:wsp>
                        <wps:cNvPr id="228" name="Freeform 229"/>
                        <wps:cNvSpPr>
                          <a:spLocks/>
                        </wps:cNvSpPr>
                        <wps:spPr bwMode="auto">
                          <a:xfrm>
                            <a:off x="619" y="863"/>
                            <a:ext cx="77" cy="145"/>
                          </a:xfrm>
                          <a:custGeom>
                            <a:avLst/>
                            <a:gdLst>
                              <a:gd name="T0" fmla="*/ 134 w 310"/>
                              <a:gd name="T1" fmla="*/ 531 h 579"/>
                              <a:gd name="T2" fmla="*/ 138 w 310"/>
                              <a:gd name="T3" fmla="*/ 531 h 579"/>
                              <a:gd name="T4" fmla="*/ 133 w 310"/>
                              <a:gd name="T5" fmla="*/ 485 h 579"/>
                              <a:gd name="T6" fmla="*/ 131 w 310"/>
                              <a:gd name="T7" fmla="*/ 391 h 579"/>
                              <a:gd name="T8" fmla="*/ 135 w 310"/>
                              <a:gd name="T9" fmla="*/ 296 h 579"/>
                              <a:gd name="T10" fmla="*/ 146 w 310"/>
                              <a:gd name="T11" fmla="*/ 204 h 579"/>
                              <a:gd name="T12" fmla="*/ 164 w 310"/>
                              <a:gd name="T13" fmla="*/ 114 h 579"/>
                              <a:gd name="T14" fmla="*/ 187 w 310"/>
                              <a:gd name="T15" fmla="*/ 29 h 579"/>
                              <a:gd name="T16" fmla="*/ 206 w 310"/>
                              <a:gd name="T17" fmla="*/ 76 h 579"/>
                              <a:gd name="T18" fmla="*/ 182 w 310"/>
                              <a:gd name="T19" fmla="*/ 182 h 579"/>
                              <a:gd name="T20" fmla="*/ 174 w 310"/>
                              <a:gd name="T21" fmla="*/ 231 h 579"/>
                              <a:gd name="T22" fmla="*/ 161 w 310"/>
                              <a:gd name="T23" fmla="*/ 328 h 579"/>
                              <a:gd name="T24" fmla="*/ 155 w 310"/>
                              <a:gd name="T25" fmla="*/ 429 h 579"/>
                              <a:gd name="T26" fmla="*/ 163 w 310"/>
                              <a:gd name="T27" fmla="*/ 529 h 579"/>
                              <a:gd name="T28" fmla="*/ 173 w 310"/>
                              <a:gd name="T29" fmla="*/ 543 h 579"/>
                              <a:gd name="T30" fmla="*/ 211 w 310"/>
                              <a:gd name="T31" fmla="*/ 550 h 579"/>
                              <a:gd name="T32" fmla="*/ 250 w 310"/>
                              <a:gd name="T33" fmla="*/ 527 h 579"/>
                              <a:gd name="T34" fmla="*/ 310 w 310"/>
                              <a:gd name="T35" fmla="*/ 455 h 579"/>
                              <a:gd name="T36" fmla="*/ 282 w 310"/>
                              <a:gd name="T37" fmla="*/ 506 h 579"/>
                              <a:gd name="T38" fmla="*/ 192 w 310"/>
                              <a:gd name="T39" fmla="*/ 579 h 579"/>
                              <a:gd name="T40" fmla="*/ 142 w 310"/>
                              <a:gd name="T41" fmla="*/ 576 h 579"/>
                              <a:gd name="T42" fmla="*/ 65 w 310"/>
                              <a:gd name="T43" fmla="*/ 527 h 579"/>
                              <a:gd name="T44" fmla="*/ 8 w 310"/>
                              <a:gd name="T45" fmla="*/ 458 h 579"/>
                              <a:gd name="T46" fmla="*/ 0 w 310"/>
                              <a:gd name="T47" fmla="*/ 405 h 579"/>
                              <a:gd name="T48" fmla="*/ 20 w 310"/>
                              <a:gd name="T49" fmla="*/ 306 h 579"/>
                              <a:gd name="T50" fmla="*/ 54 w 310"/>
                              <a:gd name="T51" fmla="*/ 212 h 579"/>
                              <a:gd name="T52" fmla="*/ 81 w 310"/>
                              <a:gd name="T53" fmla="*/ 157 h 579"/>
                              <a:gd name="T54" fmla="*/ 142 w 310"/>
                              <a:gd name="T55" fmla="*/ 53 h 579"/>
                              <a:gd name="T56" fmla="*/ 173 w 310"/>
                              <a:gd name="T57" fmla="*/ 0 h 579"/>
                              <a:gd name="T58" fmla="*/ 151 w 310"/>
                              <a:gd name="T59" fmla="*/ 84 h 579"/>
                              <a:gd name="T60" fmla="*/ 131 w 310"/>
                              <a:gd name="T61" fmla="*/ 170 h 579"/>
                              <a:gd name="T62" fmla="*/ 118 w 310"/>
                              <a:gd name="T63" fmla="*/ 259 h 579"/>
                              <a:gd name="T64" fmla="*/ 111 w 310"/>
                              <a:gd name="T65" fmla="*/ 349 h 579"/>
                              <a:gd name="T66" fmla="*/ 116 w 310"/>
                              <a:gd name="T67" fmla="*/ 440 h 579"/>
                              <a:gd name="T68" fmla="*/ 133 w 310"/>
                              <a:gd name="T69" fmla="*/ 531 h 579"/>
                              <a:gd name="T70" fmla="*/ 133 w 310"/>
                              <a:gd name="T71" fmla="*/ 531 h 5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10" h="579">
                                <a:moveTo>
                                  <a:pt x="133" y="531"/>
                                </a:moveTo>
                                <a:lnTo>
                                  <a:pt x="134" y="531"/>
                                </a:lnTo>
                                <a:lnTo>
                                  <a:pt x="137" y="531"/>
                                </a:lnTo>
                                <a:lnTo>
                                  <a:pt x="138" y="531"/>
                                </a:lnTo>
                                <a:lnTo>
                                  <a:pt x="133" y="485"/>
                                </a:lnTo>
                                <a:lnTo>
                                  <a:pt x="131" y="438"/>
                                </a:lnTo>
                                <a:lnTo>
                                  <a:pt x="131" y="391"/>
                                </a:lnTo>
                                <a:lnTo>
                                  <a:pt x="132" y="344"/>
                                </a:lnTo>
                                <a:lnTo>
                                  <a:pt x="135" y="296"/>
                                </a:lnTo>
                                <a:lnTo>
                                  <a:pt x="140" y="250"/>
                                </a:lnTo>
                                <a:lnTo>
                                  <a:pt x="146" y="204"/>
                                </a:lnTo>
                                <a:lnTo>
                                  <a:pt x="154" y="158"/>
                                </a:lnTo>
                                <a:lnTo>
                                  <a:pt x="164" y="114"/>
                                </a:lnTo>
                                <a:lnTo>
                                  <a:pt x="175" y="71"/>
                                </a:lnTo>
                                <a:lnTo>
                                  <a:pt x="187" y="29"/>
                                </a:lnTo>
                                <a:lnTo>
                                  <a:pt x="206" y="76"/>
                                </a:lnTo>
                                <a:lnTo>
                                  <a:pt x="195" y="130"/>
                                </a:lnTo>
                                <a:lnTo>
                                  <a:pt x="182" y="182"/>
                                </a:lnTo>
                                <a:lnTo>
                                  <a:pt x="174" y="231"/>
                                </a:lnTo>
                                <a:lnTo>
                                  <a:pt x="166" y="279"/>
                                </a:lnTo>
                                <a:lnTo>
                                  <a:pt x="161" y="328"/>
                                </a:lnTo>
                                <a:lnTo>
                                  <a:pt x="156" y="379"/>
                                </a:lnTo>
                                <a:lnTo>
                                  <a:pt x="155" y="429"/>
                                </a:lnTo>
                                <a:lnTo>
                                  <a:pt x="157" y="480"/>
                                </a:lnTo>
                                <a:lnTo>
                                  <a:pt x="163" y="529"/>
                                </a:lnTo>
                                <a:lnTo>
                                  <a:pt x="173" y="543"/>
                                </a:lnTo>
                                <a:lnTo>
                                  <a:pt x="192" y="549"/>
                                </a:lnTo>
                                <a:lnTo>
                                  <a:pt x="211" y="550"/>
                                </a:lnTo>
                                <a:lnTo>
                                  <a:pt x="250" y="527"/>
                                </a:lnTo>
                                <a:lnTo>
                                  <a:pt x="283" y="492"/>
                                </a:lnTo>
                                <a:lnTo>
                                  <a:pt x="310" y="455"/>
                                </a:lnTo>
                                <a:lnTo>
                                  <a:pt x="282" y="506"/>
                                </a:lnTo>
                                <a:lnTo>
                                  <a:pt x="244" y="554"/>
                                </a:lnTo>
                                <a:lnTo>
                                  <a:pt x="192" y="579"/>
                                </a:lnTo>
                                <a:lnTo>
                                  <a:pt x="142" y="576"/>
                                </a:lnTo>
                                <a:lnTo>
                                  <a:pt x="100" y="556"/>
                                </a:lnTo>
                                <a:lnTo>
                                  <a:pt x="65" y="527"/>
                                </a:lnTo>
                                <a:lnTo>
                                  <a:pt x="34" y="492"/>
                                </a:lnTo>
                                <a:lnTo>
                                  <a:pt x="8" y="458"/>
                                </a:lnTo>
                                <a:lnTo>
                                  <a:pt x="0" y="405"/>
                                </a:lnTo>
                                <a:lnTo>
                                  <a:pt x="6" y="355"/>
                                </a:lnTo>
                                <a:lnTo>
                                  <a:pt x="20" y="306"/>
                                </a:lnTo>
                                <a:lnTo>
                                  <a:pt x="38" y="259"/>
                                </a:lnTo>
                                <a:lnTo>
                                  <a:pt x="54" y="212"/>
                                </a:lnTo>
                                <a:lnTo>
                                  <a:pt x="81" y="157"/>
                                </a:lnTo>
                                <a:lnTo>
                                  <a:pt x="110" y="105"/>
                                </a:lnTo>
                                <a:lnTo>
                                  <a:pt x="142" y="53"/>
                                </a:lnTo>
                                <a:lnTo>
                                  <a:pt x="173" y="0"/>
                                </a:lnTo>
                                <a:lnTo>
                                  <a:pt x="161" y="41"/>
                                </a:lnTo>
                                <a:lnTo>
                                  <a:pt x="151" y="84"/>
                                </a:lnTo>
                                <a:lnTo>
                                  <a:pt x="141" y="126"/>
                                </a:lnTo>
                                <a:lnTo>
                                  <a:pt x="131" y="170"/>
                                </a:lnTo>
                                <a:lnTo>
                                  <a:pt x="123" y="214"/>
                                </a:lnTo>
                                <a:lnTo>
                                  <a:pt x="118" y="259"/>
                                </a:lnTo>
                                <a:lnTo>
                                  <a:pt x="114" y="304"/>
                                </a:lnTo>
                                <a:lnTo>
                                  <a:pt x="111" y="349"/>
                                </a:lnTo>
                                <a:lnTo>
                                  <a:pt x="112" y="395"/>
                                </a:lnTo>
                                <a:lnTo>
                                  <a:pt x="116" y="440"/>
                                </a:lnTo>
                                <a:lnTo>
                                  <a:pt x="122" y="486"/>
                                </a:lnTo>
                                <a:lnTo>
                                  <a:pt x="133" y="531"/>
                                </a:lnTo>
                                <a:close/>
                              </a:path>
                            </a:pathLst>
                          </a:custGeom>
                          <a:solidFill>
                            <a:srgbClr val="FFFFFF"/>
                          </a:solidFill>
                          <a:ln>
                            <a:noFill/>
                          </a:ln>
                        </wps:spPr>
                        <wps:bodyPr rot="0" vert="horz" wrap="square" lIns="91440" tIns="45720" rIns="91440" bIns="45720" anchor="t" anchorCtr="0" upright="1">
                          <a:noAutofit/>
                        </wps:bodyPr>
                      </wps:wsp>
                      <wps:wsp>
                        <wps:cNvPr id="229" name="Freeform 230"/>
                        <wps:cNvSpPr>
                          <a:spLocks/>
                        </wps:cNvSpPr>
                        <wps:spPr bwMode="auto">
                          <a:xfrm>
                            <a:off x="663" y="887"/>
                            <a:ext cx="32" cy="79"/>
                          </a:xfrm>
                          <a:custGeom>
                            <a:avLst/>
                            <a:gdLst>
                              <a:gd name="T0" fmla="*/ 128 w 128"/>
                              <a:gd name="T1" fmla="*/ 8 h 316"/>
                              <a:gd name="T2" fmla="*/ 105 w 128"/>
                              <a:gd name="T3" fmla="*/ 50 h 316"/>
                              <a:gd name="T4" fmla="*/ 82 w 128"/>
                              <a:gd name="T5" fmla="*/ 93 h 316"/>
                              <a:gd name="T6" fmla="*/ 61 w 128"/>
                              <a:gd name="T7" fmla="*/ 137 h 316"/>
                              <a:gd name="T8" fmla="*/ 42 w 128"/>
                              <a:gd name="T9" fmla="*/ 182 h 316"/>
                              <a:gd name="T10" fmla="*/ 26 w 128"/>
                              <a:gd name="T11" fmla="*/ 227 h 316"/>
                              <a:gd name="T12" fmla="*/ 11 w 128"/>
                              <a:gd name="T13" fmla="*/ 272 h 316"/>
                              <a:gd name="T14" fmla="*/ 0 w 128"/>
                              <a:gd name="T15" fmla="*/ 316 h 316"/>
                              <a:gd name="T16" fmla="*/ 0 w 128"/>
                              <a:gd name="T17" fmla="*/ 316 h 316"/>
                              <a:gd name="T18" fmla="*/ 8 w 128"/>
                              <a:gd name="T19" fmla="*/ 268 h 316"/>
                              <a:gd name="T20" fmla="*/ 20 w 128"/>
                              <a:gd name="T21" fmla="*/ 220 h 316"/>
                              <a:gd name="T22" fmla="*/ 35 w 128"/>
                              <a:gd name="T23" fmla="*/ 174 h 316"/>
                              <a:gd name="T24" fmla="*/ 55 w 128"/>
                              <a:gd name="T25" fmla="*/ 129 h 316"/>
                              <a:gd name="T26" fmla="*/ 76 w 128"/>
                              <a:gd name="T27" fmla="*/ 87 h 316"/>
                              <a:gd name="T28" fmla="*/ 99 w 128"/>
                              <a:gd name="T29" fmla="*/ 45 h 316"/>
                              <a:gd name="T30" fmla="*/ 123 w 128"/>
                              <a:gd name="T31" fmla="*/ 3 h 316"/>
                              <a:gd name="T32" fmla="*/ 123 w 128"/>
                              <a:gd name="T33" fmla="*/ 3 h 316"/>
                              <a:gd name="T34" fmla="*/ 125 w 128"/>
                              <a:gd name="T35" fmla="*/ 0 h 316"/>
                              <a:gd name="T36" fmla="*/ 127 w 128"/>
                              <a:gd name="T37" fmla="*/ 4 h 316"/>
                              <a:gd name="T38" fmla="*/ 128 w 128"/>
                              <a:gd name="T39" fmla="*/ 8 h 316"/>
                              <a:gd name="T40" fmla="*/ 128 w 128"/>
                              <a:gd name="T41" fmla="*/ 8 h 316"/>
                              <a:gd name="T42" fmla="*/ 128 w 128"/>
                              <a:gd name="T43" fmla="*/ 8 h 3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28" h="316">
                                <a:moveTo>
                                  <a:pt x="128" y="8"/>
                                </a:moveTo>
                                <a:lnTo>
                                  <a:pt x="105" y="50"/>
                                </a:lnTo>
                                <a:lnTo>
                                  <a:pt x="82" y="93"/>
                                </a:lnTo>
                                <a:lnTo>
                                  <a:pt x="61" y="137"/>
                                </a:lnTo>
                                <a:lnTo>
                                  <a:pt x="42" y="182"/>
                                </a:lnTo>
                                <a:lnTo>
                                  <a:pt x="26" y="227"/>
                                </a:lnTo>
                                <a:lnTo>
                                  <a:pt x="11" y="272"/>
                                </a:lnTo>
                                <a:lnTo>
                                  <a:pt x="0" y="316"/>
                                </a:lnTo>
                                <a:lnTo>
                                  <a:pt x="8" y="268"/>
                                </a:lnTo>
                                <a:lnTo>
                                  <a:pt x="20" y="220"/>
                                </a:lnTo>
                                <a:lnTo>
                                  <a:pt x="35" y="174"/>
                                </a:lnTo>
                                <a:lnTo>
                                  <a:pt x="55" y="129"/>
                                </a:lnTo>
                                <a:lnTo>
                                  <a:pt x="76" y="87"/>
                                </a:lnTo>
                                <a:lnTo>
                                  <a:pt x="99" y="45"/>
                                </a:lnTo>
                                <a:lnTo>
                                  <a:pt x="123" y="3"/>
                                </a:lnTo>
                                <a:lnTo>
                                  <a:pt x="125" y="0"/>
                                </a:lnTo>
                                <a:lnTo>
                                  <a:pt x="127" y="4"/>
                                </a:lnTo>
                                <a:lnTo>
                                  <a:pt x="128" y="8"/>
                                </a:lnTo>
                                <a:close/>
                              </a:path>
                            </a:pathLst>
                          </a:custGeom>
                          <a:solidFill>
                            <a:srgbClr val="FFFFFF"/>
                          </a:solidFill>
                          <a:ln>
                            <a:noFill/>
                          </a:ln>
                        </wps:spPr>
                        <wps:bodyPr rot="0" vert="horz" wrap="square" lIns="91440" tIns="45720" rIns="91440" bIns="45720" anchor="t" anchorCtr="0" upright="1">
                          <a:noAutofit/>
                        </wps:bodyPr>
                      </wps:wsp>
                      <wps:wsp>
                        <wps:cNvPr id="230" name="Freeform 231"/>
                        <wps:cNvSpPr>
                          <a:spLocks/>
                        </wps:cNvSpPr>
                        <wps:spPr bwMode="auto">
                          <a:xfrm>
                            <a:off x="686" y="884"/>
                            <a:ext cx="25" cy="50"/>
                          </a:xfrm>
                          <a:custGeom>
                            <a:avLst/>
                            <a:gdLst>
                              <a:gd name="T0" fmla="*/ 42 w 98"/>
                              <a:gd name="T1" fmla="*/ 201 h 201"/>
                              <a:gd name="T2" fmla="*/ 27 w 98"/>
                              <a:gd name="T3" fmla="*/ 197 h 201"/>
                              <a:gd name="T4" fmla="*/ 12 w 98"/>
                              <a:gd name="T5" fmla="*/ 196 h 201"/>
                              <a:gd name="T6" fmla="*/ 0 w 98"/>
                              <a:gd name="T7" fmla="*/ 201 h 201"/>
                              <a:gd name="T8" fmla="*/ 0 w 98"/>
                              <a:gd name="T9" fmla="*/ 201 h 201"/>
                              <a:gd name="T10" fmla="*/ 18 w 98"/>
                              <a:gd name="T11" fmla="*/ 150 h 201"/>
                              <a:gd name="T12" fmla="*/ 40 w 98"/>
                              <a:gd name="T13" fmla="*/ 99 h 201"/>
                              <a:gd name="T14" fmla="*/ 67 w 98"/>
                              <a:gd name="T15" fmla="*/ 49 h 201"/>
                              <a:gd name="T16" fmla="*/ 98 w 98"/>
                              <a:gd name="T17" fmla="*/ 0 h 201"/>
                              <a:gd name="T18" fmla="*/ 98 w 98"/>
                              <a:gd name="T19" fmla="*/ 0 h 201"/>
                              <a:gd name="T20" fmla="*/ 91 w 98"/>
                              <a:gd name="T21" fmla="*/ 54 h 201"/>
                              <a:gd name="T22" fmla="*/ 81 w 98"/>
                              <a:gd name="T23" fmla="*/ 106 h 201"/>
                              <a:gd name="T24" fmla="*/ 65 w 98"/>
                              <a:gd name="T25" fmla="*/ 155 h 201"/>
                              <a:gd name="T26" fmla="*/ 42 w 98"/>
                              <a:gd name="T27" fmla="*/ 201 h 201"/>
                              <a:gd name="T28" fmla="*/ 42 w 98"/>
                              <a:gd name="T29" fmla="*/ 201 h 201"/>
                              <a:gd name="T30" fmla="*/ 42 w 98"/>
                              <a:gd name="T31" fmla="*/ 201 h 2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98" h="201">
                                <a:moveTo>
                                  <a:pt x="42" y="201"/>
                                </a:moveTo>
                                <a:lnTo>
                                  <a:pt x="27" y="197"/>
                                </a:lnTo>
                                <a:lnTo>
                                  <a:pt x="12" y="196"/>
                                </a:lnTo>
                                <a:lnTo>
                                  <a:pt x="0" y="201"/>
                                </a:lnTo>
                                <a:lnTo>
                                  <a:pt x="18" y="150"/>
                                </a:lnTo>
                                <a:lnTo>
                                  <a:pt x="40" y="99"/>
                                </a:lnTo>
                                <a:lnTo>
                                  <a:pt x="67" y="49"/>
                                </a:lnTo>
                                <a:lnTo>
                                  <a:pt x="98" y="0"/>
                                </a:lnTo>
                                <a:lnTo>
                                  <a:pt x="91" y="54"/>
                                </a:lnTo>
                                <a:lnTo>
                                  <a:pt x="81" y="106"/>
                                </a:lnTo>
                                <a:lnTo>
                                  <a:pt x="65" y="155"/>
                                </a:lnTo>
                                <a:lnTo>
                                  <a:pt x="42" y="201"/>
                                </a:lnTo>
                                <a:close/>
                              </a:path>
                            </a:pathLst>
                          </a:custGeom>
                          <a:solidFill>
                            <a:srgbClr val="FFFFFF"/>
                          </a:solidFill>
                          <a:ln>
                            <a:noFill/>
                          </a:ln>
                        </wps:spPr>
                        <wps:bodyPr rot="0" vert="horz" wrap="square" lIns="91440" tIns="45720" rIns="91440" bIns="45720" anchor="t" anchorCtr="0" upright="1">
                          <a:noAutofit/>
                        </wps:bodyPr>
                      </wps:wsp>
                      <wps:wsp>
                        <wps:cNvPr id="231" name="Freeform 232"/>
                        <wps:cNvSpPr>
                          <a:spLocks/>
                        </wps:cNvSpPr>
                        <wps:spPr bwMode="auto">
                          <a:xfrm>
                            <a:off x="774" y="890"/>
                            <a:ext cx="18" cy="38"/>
                          </a:xfrm>
                          <a:custGeom>
                            <a:avLst/>
                            <a:gdLst>
                              <a:gd name="T0" fmla="*/ 70 w 70"/>
                              <a:gd name="T1" fmla="*/ 151 h 151"/>
                              <a:gd name="T2" fmla="*/ 40 w 70"/>
                              <a:gd name="T3" fmla="*/ 103 h 151"/>
                              <a:gd name="T4" fmla="*/ 16 w 70"/>
                              <a:gd name="T5" fmla="*/ 55 h 151"/>
                              <a:gd name="T6" fmla="*/ 0 w 70"/>
                              <a:gd name="T7" fmla="*/ 0 h 151"/>
                              <a:gd name="T8" fmla="*/ 0 w 70"/>
                              <a:gd name="T9" fmla="*/ 0 h 151"/>
                              <a:gd name="T10" fmla="*/ 19 w 70"/>
                              <a:gd name="T11" fmla="*/ 51 h 151"/>
                              <a:gd name="T12" fmla="*/ 45 w 70"/>
                              <a:gd name="T13" fmla="*/ 102 h 151"/>
                              <a:gd name="T14" fmla="*/ 70 w 70"/>
                              <a:gd name="T15" fmla="*/ 151 h 151"/>
                              <a:gd name="T16" fmla="*/ 70 w 70"/>
                              <a:gd name="T17" fmla="*/ 151 h 151"/>
                              <a:gd name="T18" fmla="*/ 70 w 70"/>
                              <a:gd name="T19" fmla="*/ 151 h 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0" h="151">
                                <a:moveTo>
                                  <a:pt x="70" y="151"/>
                                </a:moveTo>
                                <a:lnTo>
                                  <a:pt x="40" y="103"/>
                                </a:lnTo>
                                <a:lnTo>
                                  <a:pt x="16" y="55"/>
                                </a:lnTo>
                                <a:lnTo>
                                  <a:pt x="0" y="0"/>
                                </a:lnTo>
                                <a:lnTo>
                                  <a:pt x="19" y="51"/>
                                </a:lnTo>
                                <a:lnTo>
                                  <a:pt x="45" y="102"/>
                                </a:lnTo>
                                <a:lnTo>
                                  <a:pt x="70" y="151"/>
                                </a:lnTo>
                                <a:close/>
                              </a:path>
                            </a:pathLst>
                          </a:custGeom>
                          <a:solidFill>
                            <a:srgbClr val="FFFFFF"/>
                          </a:solidFill>
                          <a:ln>
                            <a:noFill/>
                          </a:ln>
                        </wps:spPr>
                        <wps:bodyPr rot="0" vert="horz" wrap="square" lIns="91440" tIns="45720" rIns="91440" bIns="45720" anchor="t" anchorCtr="0" upright="1">
                          <a:noAutofit/>
                        </wps:bodyPr>
                      </wps:wsp>
                      <wps:wsp>
                        <wps:cNvPr id="232" name="Freeform 233"/>
                        <wps:cNvSpPr>
                          <a:spLocks/>
                        </wps:cNvSpPr>
                        <wps:spPr bwMode="auto">
                          <a:xfrm>
                            <a:off x="666" y="891"/>
                            <a:ext cx="18" cy="42"/>
                          </a:xfrm>
                          <a:custGeom>
                            <a:avLst/>
                            <a:gdLst>
                              <a:gd name="T0" fmla="*/ 0 w 74"/>
                              <a:gd name="T1" fmla="*/ 168 h 168"/>
                              <a:gd name="T2" fmla="*/ 9 w 74"/>
                              <a:gd name="T3" fmla="*/ 126 h 168"/>
                              <a:gd name="T4" fmla="*/ 25 w 74"/>
                              <a:gd name="T5" fmla="*/ 51 h 168"/>
                              <a:gd name="T6" fmla="*/ 34 w 74"/>
                              <a:gd name="T7" fmla="*/ 10 h 168"/>
                              <a:gd name="T8" fmla="*/ 34 w 74"/>
                              <a:gd name="T9" fmla="*/ 10 h 168"/>
                              <a:gd name="T10" fmla="*/ 49 w 74"/>
                              <a:gd name="T11" fmla="*/ 12 h 168"/>
                              <a:gd name="T12" fmla="*/ 61 w 74"/>
                              <a:gd name="T13" fmla="*/ 6 h 168"/>
                              <a:gd name="T14" fmla="*/ 74 w 74"/>
                              <a:gd name="T15" fmla="*/ 0 h 168"/>
                              <a:gd name="T16" fmla="*/ 74 w 74"/>
                              <a:gd name="T17" fmla="*/ 0 h 168"/>
                              <a:gd name="T18" fmla="*/ 54 w 74"/>
                              <a:gd name="T19" fmla="*/ 43 h 168"/>
                              <a:gd name="T20" fmla="*/ 19 w 74"/>
                              <a:gd name="T21" fmla="*/ 124 h 168"/>
                              <a:gd name="T22" fmla="*/ 0 w 74"/>
                              <a:gd name="T23" fmla="*/ 168 h 168"/>
                              <a:gd name="T24" fmla="*/ 0 w 74"/>
                              <a:gd name="T25" fmla="*/ 168 h 168"/>
                              <a:gd name="T26" fmla="*/ 0 w 74"/>
                              <a:gd name="T27" fmla="*/ 168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4" h="168">
                                <a:moveTo>
                                  <a:pt x="0" y="168"/>
                                </a:moveTo>
                                <a:lnTo>
                                  <a:pt x="9" y="126"/>
                                </a:lnTo>
                                <a:lnTo>
                                  <a:pt x="25" y="51"/>
                                </a:lnTo>
                                <a:lnTo>
                                  <a:pt x="34" y="10"/>
                                </a:lnTo>
                                <a:lnTo>
                                  <a:pt x="49" y="12"/>
                                </a:lnTo>
                                <a:lnTo>
                                  <a:pt x="61" y="6"/>
                                </a:lnTo>
                                <a:lnTo>
                                  <a:pt x="74" y="0"/>
                                </a:lnTo>
                                <a:lnTo>
                                  <a:pt x="54" y="43"/>
                                </a:lnTo>
                                <a:lnTo>
                                  <a:pt x="19" y="124"/>
                                </a:lnTo>
                                <a:lnTo>
                                  <a:pt x="0" y="168"/>
                                </a:lnTo>
                                <a:close/>
                              </a:path>
                            </a:pathLst>
                          </a:custGeom>
                          <a:solidFill>
                            <a:srgbClr val="FFFFFF"/>
                          </a:solidFill>
                          <a:ln>
                            <a:noFill/>
                          </a:ln>
                        </wps:spPr>
                        <wps:bodyPr rot="0" vert="horz" wrap="square" lIns="91440" tIns="45720" rIns="91440" bIns="45720" anchor="t" anchorCtr="0" upright="1">
                          <a:noAutofit/>
                        </wps:bodyPr>
                      </wps:wsp>
                      <wps:wsp>
                        <wps:cNvPr id="233" name="Freeform 234"/>
                        <wps:cNvSpPr>
                          <a:spLocks/>
                        </wps:cNvSpPr>
                        <wps:spPr bwMode="auto">
                          <a:xfrm>
                            <a:off x="708" y="895"/>
                            <a:ext cx="11" cy="28"/>
                          </a:xfrm>
                          <a:custGeom>
                            <a:avLst/>
                            <a:gdLst>
                              <a:gd name="T0" fmla="*/ 0 w 42"/>
                              <a:gd name="T1" fmla="*/ 112 h 112"/>
                              <a:gd name="T2" fmla="*/ 27 w 42"/>
                              <a:gd name="T3" fmla="*/ 0 h 112"/>
                              <a:gd name="T4" fmla="*/ 42 w 42"/>
                              <a:gd name="T5" fmla="*/ 56 h 112"/>
                              <a:gd name="T6" fmla="*/ 0 w 42"/>
                              <a:gd name="T7" fmla="*/ 112 h 112"/>
                              <a:gd name="T8" fmla="*/ 0 w 42"/>
                              <a:gd name="T9" fmla="*/ 112 h 112"/>
                            </a:gdLst>
                            <a:ahLst/>
                            <a:cxnLst>
                              <a:cxn ang="0">
                                <a:pos x="T0" y="T1"/>
                              </a:cxn>
                              <a:cxn ang="0">
                                <a:pos x="T2" y="T3"/>
                              </a:cxn>
                              <a:cxn ang="0">
                                <a:pos x="T4" y="T5"/>
                              </a:cxn>
                              <a:cxn ang="0">
                                <a:pos x="T6" y="T7"/>
                              </a:cxn>
                              <a:cxn ang="0">
                                <a:pos x="T8" y="T9"/>
                              </a:cxn>
                            </a:cxnLst>
                            <a:rect l="0" t="0" r="r" b="b"/>
                            <a:pathLst>
                              <a:path w="42" h="112">
                                <a:moveTo>
                                  <a:pt x="0" y="112"/>
                                </a:moveTo>
                                <a:lnTo>
                                  <a:pt x="27" y="0"/>
                                </a:lnTo>
                                <a:lnTo>
                                  <a:pt x="42" y="56"/>
                                </a:lnTo>
                                <a:lnTo>
                                  <a:pt x="0" y="112"/>
                                </a:lnTo>
                                <a:close/>
                              </a:path>
                            </a:pathLst>
                          </a:custGeom>
                          <a:solidFill>
                            <a:srgbClr val="FFFFFF"/>
                          </a:solidFill>
                          <a:ln>
                            <a:noFill/>
                          </a:ln>
                        </wps:spPr>
                        <wps:bodyPr rot="0" vert="horz" wrap="square" lIns="91440" tIns="45720" rIns="91440" bIns="45720" anchor="t" anchorCtr="0" upright="1">
                          <a:noAutofit/>
                        </wps:bodyPr>
                      </wps:wsp>
                      <wps:wsp>
                        <wps:cNvPr id="234" name="Freeform 235"/>
                        <wps:cNvSpPr>
                          <a:spLocks/>
                        </wps:cNvSpPr>
                        <wps:spPr bwMode="auto">
                          <a:xfrm>
                            <a:off x="346" y="904"/>
                            <a:ext cx="81" cy="83"/>
                          </a:xfrm>
                          <a:custGeom>
                            <a:avLst/>
                            <a:gdLst>
                              <a:gd name="T0" fmla="*/ 298 w 325"/>
                              <a:gd name="T1" fmla="*/ 35 h 331"/>
                              <a:gd name="T2" fmla="*/ 259 w 325"/>
                              <a:gd name="T3" fmla="*/ 27 h 331"/>
                              <a:gd name="T4" fmla="*/ 286 w 325"/>
                              <a:gd name="T5" fmla="*/ 57 h 331"/>
                              <a:gd name="T6" fmla="*/ 257 w 325"/>
                              <a:gd name="T7" fmla="*/ 55 h 331"/>
                              <a:gd name="T8" fmla="*/ 269 w 325"/>
                              <a:gd name="T9" fmla="*/ 79 h 331"/>
                              <a:gd name="T10" fmla="*/ 242 w 325"/>
                              <a:gd name="T11" fmla="*/ 83 h 331"/>
                              <a:gd name="T12" fmla="*/ 257 w 325"/>
                              <a:gd name="T13" fmla="*/ 101 h 331"/>
                              <a:gd name="T14" fmla="*/ 239 w 325"/>
                              <a:gd name="T15" fmla="*/ 103 h 331"/>
                              <a:gd name="T16" fmla="*/ 244 w 325"/>
                              <a:gd name="T17" fmla="*/ 119 h 331"/>
                              <a:gd name="T18" fmla="*/ 215 w 325"/>
                              <a:gd name="T19" fmla="*/ 105 h 331"/>
                              <a:gd name="T20" fmla="*/ 239 w 325"/>
                              <a:gd name="T21" fmla="*/ 149 h 331"/>
                              <a:gd name="T22" fmla="*/ 200 w 325"/>
                              <a:gd name="T23" fmla="*/ 112 h 331"/>
                              <a:gd name="T24" fmla="*/ 222 w 325"/>
                              <a:gd name="T25" fmla="*/ 179 h 331"/>
                              <a:gd name="T26" fmla="*/ 177 w 325"/>
                              <a:gd name="T27" fmla="*/ 135 h 331"/>
                              <a:gd name="T28" fmla="*/ 200 w 325"/>
                              <a:gd name="T29" fmla="*/ 181 h 331"/>
                              <a:gd name="T30" fmla="*/ 169 w 325"/>
                              <a:gd name="T31" fmla="*/ 179 h 331"/>
                              <a:gd name="T32" fmla="*/ 153 w 325"/>
                              <a:gd name="T33" fmla="*/ 181 h 331"/>
                              <a:gd name="T34" fmla="*/ 169 w 325"/>
                              <a:gd name="T35" fmla="*/ 225 h 331"/>
                              <a:gd name="T36" fmla="*/ 149 w 325"/>
                              <a:gd name="T37" fmla="*/ 203 h 331"/>
                              <a:gd name="T38" fmla="*/ 159 w 325"/>
                              <a:gd name="T39" fmla="*/ 232 h 331"/>
                              <a:gd name="T40" fmla="*/ 143 w 325"/>
                              <a:gd name="T41" fmla="*/ 239 h 331"/>
                              <a:gd name="T42" fmla="*/ 197 w 325"/>
                              <a:gd name="T43" fmla="*/ 247 h 331"/>
                              <a:gd name="T44" fmla="*/ 284 w 325"/>
                              <a:gd name="T45" fmla="*/ 101 h 331"/>
                              <a:gd name="T46" fmla="*/ 310 w 325"/>
                              <a:gd name="T47" fmla="*/ 157 h 331"/>
                              <a:gd name="T48" fmla="*/ 274 w 325"/>
                              <a:gd name="T49" fmla="*/ 181 h 331"/>
                              <a:gd name="T50" fmla="*/ 274 w 325"/>
                              <a:gd name="T51" fmla="*/ 193 h 331"/>
                              <a:gd name="T52" fmla="*/ 316 w 325"/>
                              <a:gd name="T53" fmla="*/ 193 h 331"/>
                              <a:gd name="T54" fmla="*/ 306 w 325"/>
                              <a:gd name="T55" fmla="*/ 261 h 331"/>
                              <a:gd name="T56" fmla="*/ 284 w 325"/>
                              <a:gd name="T57" fmla="*/ 209 h 331"/>
                              <a:gd name="T58" fmla="*/ 274 w 325"/>
                              <a:gd name="T59" fmla="*/ 288 h 331"/>
                              <a:gd name="T60" fmla="*/ 276 w 325"/>
                              <a:gd name="T61" fmla="*/ 295 h 331"/>
                              <a:gd name="T62" fmla="*/ 298 w 325"/>
                              <a:gd name="T63" fmla="*/ 283 h 331"/>
                              <a:gd name="T64" fmla="*/ 298 w 325"/>
                              <a:gd name="T65" fmla="*/ 324 h 331"/>
                              <a:gd name="T66" fmla="*/ 200 w 325"/>
                              <a:gd name="T67" fmla="*/ 322 h 331"/>
                              <a:gd name="T68" fmla="*/ 139 w 325"/>
                              <a:gd name="T69" fmla="*/ 244 h 331"/>
                              <a:gd name="T70" fmla="*/ 107 w 325"/>
                              <a:gd name="T71" fmla="*/ 175 h 331"/>
                              <a:gd name="T72" fmla="*/ 82 w 325"/>
                              <a:gd name="T73" fmla="*/ 269 h 331"/>
                              <a:gd name="T74" fmla="*/ 85 w 325"/>
                              <a:gd name="T75" fmla="*/ 167 h 331"/>
                              <a:gd name="T76" fmla="*/ 85 w 325"/>
                              <a:gd name="T77" fmla="*/ 195 h 331"/>
                              <a:gd name="T78" fmla="*/ 65 w 325"/>
                              <a:gd name="T79" fmla="*/ 283 h 331"/>
                              <a:gd name="T80" fmla="*/ 75 w 325"/>
                              <a:gd name="T81" fmla="*/ 207 h 331"/>
                              <a:gd name="T82" fmla="*/ 53 w 325"/>
                              <a:gd name="T83" fmla="*/ 163 h 331"/>
                              <a:gd name="T84" fmla="*/ 49 w 325"/>
                              <a:gd name="T85" fmla="*/ 209 h 331"/>
                              <a:gd name="T86" fmla="*/ 29 w 325"/>
                              <a:gd name="T87" fmla="*/ 244 h 331"/>
                              <a:gd name="T88" fmla="*/ 17 w 325"/>
                              <a:gd name="T89" fmla="*/ 227 h 331"/>
                              <a:gd name="T90" fmla="*/ 3 w 325"/>
                              <a:gd name="T91" fmla="*/ 252 h 331"/>
                              <a:gd name="T92" fmla="*/ 27 w 325"/>
                              <a:gd name="T93" fmla="*/ 197 h 331"/>
                              <a:gd name="T94" fmla="*/ 29 w 325"/>
                              <a:gd name="T95" fmla="*/ 111 h 331"/>
                              <a:gd name="T96" fmla="*/ 63 w 325"/>
                              <a:gd name="T97" fmla="*/ 34 h 331"/>
                              <a:gd name="T98" fmla="*/ 181 w 325"/>
                              <a:gd name="T99" fmla="*/ 10 h 331"/>
                              <a:gd name="T100" fmla="*/ 271 w 325"/>
                              <a:gd name="T101" fmla="*/ 5 h 3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325" h="331">
                                <a:moveTo>
                                  <a:pt x="271" y="5"/>
                                </a:moveTo>
                                <a:lnTo>
                                  <a:pt x="286" y="10"/>
                                </a:lnTo>
                                <a:lnTo>
                                  <a:pt x="294" y="20"/>
                                </a:lnTo>
                                <a:lnTo>
                                  <a:pt x="298" y="35"/>
                                </a:lnTo>
                                <a:lnTo>
                                  <a:pt x="286" y="29"/>
                                </a:lnTo>
                                <a:lnTo>
                                  <a:pt x="273" y="23"/>
                                </a:lnTo>
                                <a:lnTo>
                                  <a:pt x="259" y="27"/>
                                </a:lnTo>
                                <a:lnTo>
                                  <a:pt x="272" y="35"/>
                                </a:lnTo>
                                <a:lnTo>
                                  <a:pt x="283" y="42"/>
                                </a:lnTo>
                                <a:lnTo>
                                  <a:pt x="286" y="57"/>
                                </a:lnTo>
                                <a:lnTo>
                                  <a:pt x="277" y="54"/>
                                </a:lnTo>
                                <a:lnTo>
                                  <a:pt x="266" y="50"/>
                                </a:lnTo>
                                <a:lnTo>
                                  <a:pt x="257" y="55"/>
                                </a:lnTo>
                                <a:lnTo>
                                  <a:pt x="261" y="63"/>
                                </a:lnTo>
                                <a:lnTo>
                                  <a:pt x="266" y="69"/>
                                </a:lnTo>
                                <a:lnTo>
                                  <a:pt x="269" y="79"/>
                                </a:lnTo>
                                <a:lnTo>
                                  <a:pt x="262" y="80"/>
                                </a:lnTo>
                                <a:lnTo>
                                  <a:pt x="249" y="82"/>
                                </a:lnTo>
                                <a:lnTo>
                                  <a:pt x="242" y="83"/>
                                </a:lnTo>
                                <a:lnTo>
                                  <a:pt x="246" y="88"/>
                                </a:lnTo>
                                <a:lnTo>
                                  <a:pt x="253" y="96"/>
                                </a:lnTo>
                                <a:lnTo>
                                  <a:pt x="257" y="101"/>
                                </a:lnTo>
                                <a:lnTo>
                                  <a:pt x="252" y="101"/>
                                </a:lnTo>
                                <a:lnTo>
                                  <a:pt x="243" y="102"/>
                                </a:lnTo>
                                <a:lnTo>
                                  <a:pt x="239" y="103"/>
                                </a:lnTo>
                                <a:lnTo>
                                  <a:pt x="241" y="107"/>
                                </a:lnTo>
                                <a:lnTo>
                                  <a:pt x="243" y="115"/>
                                </a:lnTo>
                                <a:lnTo>
                                  <a:pt x="244" y="119"/>
                                </a:lnTo>
                                <a:lnTo>
                                  <a:pt x="235" y="113"/>
                                </a:lnTo>
                                <a:lnTo>
                                  <a:pt x="227" y="102"/>
                                </a:lnTo>
                                <a:lnTo>
                                  <a:pt x="215" y="105"/>
                                </a:lnTo>
                                <a:lnTo>
                                  <a:pt x="224" y="119"/>
                                </a:lnTo>
                                <a:lnTo>
                                  <a:pt x="233" y="135"/>
                                </a:lnTo>
                                <a:lnTo>
                                  <a:pt x="239" y="149"/>
                                </a:lnTo>
                                <a:lnTo>
                                  <a:pt x="229" y="139"/>
                                </a:lnTo>
                                <a:lnTo>
                                  <a:pt x="210" y="122"/>
                                </a:lnTo>
                                <a:lnTo>
                                  <a:pt x="200" y="112"/>
                                </a:lnTo>
                                <a:lnTo>
                                  <a:pt x="203" y="135"/>
                                </a:lnTo>
                                <a:lnTo>
                                  <a:pt x="216" y="154"/>
                                </a:lnTo>
                                <a:lnTo>
                                  <a:pt x="222" y="179"/>
                                </a:lnTo>
                                <a:lnTo>
                                  <a:pt x="208" y="163"/>
                                </a:lnTo>
                                <a:lnTo>
                                  <a:pt x="193" y="148"/>
                                </a:lnTo>
                                <a:lnTo>
                                  <a:pt x="177" y="135"/>
                                </a:lnTo>
                                <a:lnTo>
                                  <a:pt x="177" y="153"/>
                                </a:lnTo>
                                <a:lnTo>
                                  <a:pt x="187" y="169"/>
                                </a:lnTo>
                                <a:lnTo>
                                  <a:pt x="200" y="181"/>
                                </a:lnTo>
                                <a:lnTo>
                                  <a:pt x="191" y="179"/>
                                </a:lnTo>
                                <a:lnTo>
                                  <a:pt x="177" y="171"/>
                                </a:lnTo>
                                <a:lnTo>
                                  <a:pt x="169" y="179"/>
                                </a:lnTo>
                                <a:lnTo>
                                  <a:pt x="163" y="176"/>
                                </a:lnTo>
                                <a:lnTo>
                                  <a:pt x="158" y="178"/>
                                </a:lnTo>
                                <a:lnTo>
                                  <a:pt x="153" y="181"/>
                                </a:lnTo>
                                <a:lnTo>
                                  <a:pt x="161" y="195"/>
                                </a:lnTo>
                                <a:lnTo>
                                  <a:pt x="167" y="209"/>
                                </a:lnTo>
                                <a:lnTo>
                                  <a:pt x="169" y="225"/>
                                </a:lnTo>
                                <a:lnTo>
                                  <a:pt x="163" y="215"/>
                                </a:lnTo>
                                <a:lnTo>
                                  <a:pt x="159" y="206"/>
                                </a:lnTo>
                                <a:lnTo>
                                  <a:pt x="149" y="203"/>
                                </a:lnTo>
                                <a:lnTo>
                                  <a:pt x="148" y="213"/>
                                </a:lnTo>
                                <a:lnTo>
                                  <a:pt x="150" y="224"/>
                                </a:lnTo>
                                <a:lnTo>
                                  <a:pt x="159" y="232"/>
                                </a:lnTo>
                                <a:lnTo>
                                  <a:pt x="154" y="233"/>
                                </a:lnTo>
                                <a:lnTo>
                                  <a:pt x="148" y="237"/>
                                </a:lnTo>
                                <a:lnTo>
                                  <a:pt x="143" y="239"/>
                                </a:lnTo>
                                <a:lnTo>
                                  <a:pt x="159" y="251"/>
                                </a:lnTo>
                                <a:lnTo>
                                  <a:pt x="177" y="248"/>
                                </a:lnTo>
                                <a:lnTo>
                                  <a:pt x="197" y="247"/>
                                </a:lnTo>
                                <a:lnTo>
                                  <a:pt x="233" y="204"/>
                                </a:lnTo>
                                <a:lnTo>
                                  <a:pt x="260" y="153"/>
                                </a:lnTo>
                                <a:lnTo>
                                  <a:pt x="284" y="101"/>
                                </a:lnTo>
                                <a:lnTo>
                                  <a:pt x="297" y="114"/>
                                </a:lnTo>
                                <a:lnTo>
                                  <a:pt x="308" y="134"/>
                                </a:lnTo>
                                <a:lnTo>
                                  <a:pt x="310" y="157"/>
                                </a:lnTo>
                                <a:lnTo>
                                  <a:pt x="296" y="162"/>
                                </a:lnTo>
                                <a:lnTo>
                                  <a:pt x="283" y="170"/>
                                </a:lnTo>
                                <a:lnTo>
                                  <a:pt x="274" y="181"/>
                                </a:lnTo>
                                <a:lnTo>
                                  <a:pt x="274" y="184"/>
                                </a:lnTo>
                                <a:lnTo>
                                  <a:pt x="274" y="190"/>
                                </a:lnTo>
                                <a:lnTo>
                                  <a:pt x="274" y="193"/>
                                </a:lnTo>
                                <a:lnTo>
                                  <a:pt x="288" y="196"/>
                                </a:lnTo>
                                <a:lnTo>
                                  <a:pt x="302" y="195"/>
                                </a:lnTo>
                                <a:lnTo>
                                  <a:pt x="316" y="193"/>
                                </a:lnTo>
                                <a:lnTo>
                                  <a:pt x="325" y="217"/>
                                </a:lnTo>
                                <a:lnTo>
                                  <a:pt x="310" y="237"/>
                                </a:lnTo>
                                <a:lnTo>
                                  <a:pt x="306" y="261"/>
                                </a:lnTo>
                                <a:lnTo>
                                  <a:pt x="304" y="242"/>
                                </a:lnTo>
                                <a:lnTo>
                                  <a:pt x="297" y="224"/>
                                </a:lnTo>
                                <a:lnTo>
                                  <a:pt x="284" y="209"/>
                                </a:lnTo>
                                <a:lnTo>
                                  <a:pt x="284" y="235"/>
                                </a:lnTo>
                                <a:lnTo>
                                  <a:pt x="283" y="262"/>
                                </a:lnTo>
                                <a:lnTo>
                                  <a:pt x="274" y="288"/>
                                </a:lnTo>
                                <a:lnTo>
                                  <a:pt x="274" y="290"/>
                                </a:lnTo>
                                <a:lnTo>
                                  <a:pt x="274" y="293"/>
                                </a:lnTo>
                                <a:lnTo>
                                  <a:pt x="276" y="295"/>
                                </a:lnTo>
                                <a:lnTo>
                                  <a:pt x="282" y="292"/>
                                </a:lnTo>
                                <a:lnTo>
                                  <a:pt x="293" y="286"/>
                                </a:lnTo>
                                <a:lnTo>
                                  <a:pt x="298" y="283"/>
                                </a:lnTo>
                                <a:lnTo>
                                  <a:pt x="302" y="300"/>
                                </a:lnTo>
                                <a:lnTo>
                                  <a:pt x="309" y="313"/>
                                </a:lnTo>
                                <a:lnTo>
                                  <a:pt x="298" y="324"/>
                                </a:lnTo>
                                <a:lnTo>
                                  <a:pt x="263" y="323"/>
                                </a:lnTo>
                                <a:lnTo>
                                  <a:pt x="230" y="331"/>
                                </a:lnTo>
                                <a:lnTo>
                                  <a:pt x="200" y="322"/>
                                </a:lnTo>
                                <a:lnTo>
                                  <a:pt x="176" y="296"/>
                                </a:lnTo>
                                <a:lnTo>
                                  <a:pt x="162" y="265"/>
                                </a:lnTo>
                                <a:lnTo>
                                  <a:pt x="139" y="244"/>
                                </a:lnTo>
                                <a:lnTo>
                                  <a:pt x="133" y="217"/>
                                </a:lnTo>
                                <a:lnTo>
                                  <a:pt x="126" y="192"/>
                                </a:lnTo>
                                <a:lnTo>
                                  <a:pt x="107" y="175"/>
                                </a:lnTo>
                                <a:lnTo>
                                  <a:pt x="111" y="209"/>
                                </a:lnTo>
                                <a:lnTo>
                                  <a:pt x="99" y="239"/>
                                </a:lnTo>
                                <a:lnTo>
                                  <a:pt x="82" y="269"/>
                                </a:lnTo>
                                <a:lnTo>
                                  <a:pt x="92" y="233"/>
                                </a:lnTo>
                                <a:lnTo>
                                  <a:pt x="103" y="197"/>
                                </a:lnTo>
                                <a:lnTo>
                                  <a:pt x="85" y="167"/>
                                </a:lnTo>
                                <a:lnTo>
                                  <a:pt x="82" y="174"/>
                                </a:lnTo>
                                <a:lnTo>
                                  <a:pt x="86" y="184"/>
                                </a:lnTo>
                                <a:lnTo>
                                  <a:pt x="85" y="195"/>
                                </a:lnTo>
                                <a:lnTo>
                                  <a:pt x="73" y="227"/>
                                </a:lnTo>
                                <a:lnTo>
                                  <a:pt x="60" y="255"/>
                                </a:lnTo>
                                <a:lnTo>
                                  <a:pt x="65" y="283"/>
                                </a:lnTo>
                                <a:lnTo>
                                  <a:pt x="51" y="255"/>
                                </a:lnTo>
                                <a:lnTo>
                                  <a:pt x="60" y="231"/>
                                </a:lnTo>
                                <a:lnTo>
                                  <a:pt x="75" y="207"/>
                                </a:lnTo>
                                <a:lnTo>
                                  <a:pt x="81" y="183"/>
                                </a:lnTo>
                                <a:lnTo>
                                  <a:pt x="60" y="157"/>
                                </a:lnTo>
                                <a:lnTo>
                                  <a:pt x="53" y="163"/>
                                </a:lnTo>
                                <a:lnTo>
                                  <a:pt x="55" y="174"/>
                                </a:lnTo>
                                <a:lnTo>
                                  <a:pt x="60" y="186"/>
                                </a:lnTo>
                                <a:lnTo>
                                  <a:pt x="49" y="209"/>
                                </a:lnTo>
                                <a:lnTo>
                                  <a:pt x="39" y="233"/>
                                </a:lnTo>
                                <a:lnTo>
                                  <a:pt x="36" y="261"/>
                                </a:lnTo>
                                <a:lnTo>
                                  <a:pt x="29" y="244"/>
                                </a:lnTo>
                                <a:lnTo>
                                  <a:pt x="34" y="227"/>
                                </a:lnTo>
                                <a:lnTo>
                                  <a:pt x="33" y="209"/>
                                </a:lnTo>
                                <a:lnTo>
                                  <a:pt x="17" y="227"/>
                                </a:lnTo>
                                <a:lnTo>
                                  <a:pt x="8" y="248"/>
                                </a:lnTo>
                                <a:lnTo>
                                  <a:pt x="11" y="266"/>
                                </a:lnTo>
                                <a:lnTo>
                                  <a:pt x="3" y="252"/>
                                </a:lnTo>
                                <a:lnTo>
                                  <a:pt x="0" y="236"/>
                                </a:lnTo>
                                <a:lnTo>
                                  <a:pt x="4" y="219"/>
                                </a:lnTo>
                                <a:lnTo>
                                  <a:pt x="27" y="197"/>
                                </a:lnTo>
                                <a:lnTo>
                                  <a:pt x="41" y="167"/>
                                </a:lnTo>
                                <a:lnTo>
                                  <a:pt x="38" y="133"/>
                                </a:lnTo>
                                <a:lnTo>
                                  <a:pt x="29" y="111"/>
                                </a:lnTo>
                                <a:lnTo>
                                  <a:pt x="32" y="86"/>
                                </a:lnTo>
                                <a:lnTo>
                                  <a:pt x="38" y="63"/>
                                </a:lnTo>
                                <a:lnTo>
                                  <a:pt x="63" y="34"/>
                                </a:lnTo>
                                <a:lnTo>
                                  <a:pt x="97" y="12"/>
                                </a:lnTo>
                                <a:lnTo>
                                  <a:pt x="139" y="0"/>
                                </a:lnTo>
                                <a:lnTo>
                                  <a:pt x="181" y="10"/>
                                </a:lnTo>
                                <a:lnTo>
                                  <a:pt x="221" y="17"/>
                                </a:lnTo>
                                <a:lnTo>
                                  <a:pt x="261" y="5"/>
                                </a:lnTo>
                                <a:lnTo>
                                  <a:pt x="271" y="5"/>
                                </a:lnTo>
                                <a:close/>
                              </a:path>
                            </a:pathLst>
                          </a:custGeom>
                          <a:solidFill>
                            <a:srgbClr val="FFFFFF"/>
                          </a:solidFill>
                          <a:ln>
                            <a:noFill/>
                          </a:ln>
                        </wps:spPr>
                        <wps:bodyPr rot="0" vert="horz" wrap="square" lIns="91440" tIns="45720" rIns="91440" bIns="45720" anchor="t" anchorCtr="0" upright="1">
                          <a:noAutofit/>
                        </wps:bodyPr>
                      </wps:wsp>
                      <wps:wsp>
                        <wps:cNvPr id="235" name="Freeform 236"/>
                        <wps:cNvSpPr>
                          <a:spLocks/>
                        </wps:cNvSpPr>
                        <wps:spPr bwMode="auto">
                          <a:xfrm>
                            <a:off x="670" y="909"/>
                            <a:ext cx="76" cy="68"/>
                          </a:xfrm>
                          <a:custGeom>
                            <a:avLst/>
                            <a:gdLst>
                              <a:gd name="T0" fmla="*/ 256 w 302"/>
                              <a:gd name="T1" fmla="*/ 23 h 273"/>
                              <a:gd name="T2" fmla="*/ 231 w 302"/>
                              <a:gd name="T3" fmla="*/ 38 h 273"/>
                              <a:gd name="T4" fmla="*/ 231 w 302"/>
                              <a:gd name="T5" fmla="*/ 39 h 273"/>
                              <a:gd name="T6" fmla="*/ 231 w 302"/>
                              <a:gd name="T7" fmla="*/ 44 h 273"/>
                              <a:gd name="T8" fmla="*/ 255 w 302"/>
                              <a:gd name="T9" fmla="*/ 48 h 273"/>
                              <a:gd name="T10" fmla="*/ 290 w 302"/>
                              <a:gd name="T11" fmla="*/ 62 h 273"/>
                              <a:gd name="T12" fmla="*/ 279 w 302"/>
                              <a:gd name="T13" fmla="*/ 67 h 273"/>
                              <a:gd name="T14" fmla="*/ 251 w 302"/>
                              <a:gd name="T15" fmla="*/ 84 h 273"/>
                              <a:gd name="T16" fmla="*/ 272 w 302"/>
                              <a:gd name="T17" fmla="*/ 87 h 273"/>
                              <a:gd name="T18" fmla="*/ 285 w 302"/>
                              <a:gd name="T19" fmla="*/ 106 h 273"/>
                              <a:gd name="T20" fmla="*/ 278 w 302"/>
                              <a:gd name="T21" fmla="*/ 106 h 273"/>
                              <a:gd name="T22" fmla="*/ 268 w 302"/>
                              <a:gd name="T23" fmla="*/ 112 h 273"/>
                              <a:gd name="T24" fmla="*/ 268 w 302"/>
                              <a:gd name="T25" fmla="*/ 113 h 273"/>
                              <a:gd name="T26" fmla="*/ 268 w 302"/>
                              <a:gd name="T27" fmla="*/ 118 h 273"/>
                              <a:gd name="T28" fmla="*/ 277 w 302"/>
                              <a:gd name="T29" fmla="*/ 118 h 273"/>
                              <a:gd name="T30" fmla="*/ 302 w 302"/>
                              <a:gd name="T31" fmla="*/ 118 h 273"/>
                              <a:gd name="T32" fmla="*/ 290 w 302"/>
                              <a:gd name="T33" fmla="*/ 144 h 273"/>
                              <a:gd name="T34" fmla="*/ 237 w 302"/>
                              <a:gd name="T35" fmla="*/ 174 h 273"/>
                              <a:gd name="T36" fmla="*/ 192 w 302"/>
                              <a:gd name="T37" fmla="*/ 191 h 273"/>
                              <a:gd name="T38" fmla="*/ 103 w 302"/>
                              <a:gd name="T39" fmla="*/ 232 h 273"/>
                              <a:gd name="T40" fmla="*/ 68 w 302"/>
                              <a:gd name="T41" fmla="*/ 249 h 273"/>
                              <a:gd name="T42" fmla="*/ 0 w 302"/>
                              <a:gd name="T43" fmla="*/ 273 h 273"/>
                              <a:gd name="T44" fmla="*/ 20 w 302"/>
                              <a:gd name="T45" fmla="*/ 226 h 273"/>
                              <a:gd name="T46" fmla="*/ 93 w 302"/>
                              <a:gd name="T47" fmla="*/ 142 h 273"/>
                              <a:gd name="T48" fmla="*/ 137 w 302"/>
                              <a:gd name="T49" fmla="*/ 109 h 273"/>
                              <a:gd name="T50" fmla="*/ 199 w 302"/>
                              <a:gd name="T51" fmla="*/ 18 h 273"/>
                              <a:gd name="T52" fmla="*/ 205 w 302"/>
                              <a:gd name="T53" fmla="*/ 34 h 273"/>
                              <a:gd name="T54" fmla="*/ 223 w 302"/>
                              <a:gd name="T55" fmla="*/ 66 h 273"/>
                              <a:gd name="T56" fmla="*/ 223 w 302"/>
                              <a:gd name="T57" fmla="*/ 91 h 273"/>
                              <a:gd name="T58" fmla="*/ 241 w 302"/>
                              <a:gd name="T59" fmla="*/ 134 h 273"/>
                              <a:gd name="T60" fmla="*/ 244 w 302"/>
                              <a:gd name="T61" fmla="*/ 142 h 273"/>
                              <a:gd name="T62" fmla="*/ 255 w 302"/>
                              <a:gd name="T63" fmla="*/ 162 h 273"/>
                              <a:gd name="T64" fmla="*/ 261 w 302"/>
                              <a:gd name="T65" fmla="*/ 124 h 273"/>
                              <a:gd name="T66" fmla="*/ 231 w 302"/>
                              <a:gd name="T67" fmla="*/ 46 h 273"/>
                              <a:gd name="T68" fmla="*/ 230 w 302"/>
                              <a:gd name="T69" fmla="*/ 46 h 273"/>
                              <a:gd name="T70" fmla="*/ 226 w 302"/>
                              <a:gd name="T71" fmla="*/ 46 h 273"/>
                              <a:gd name="T72" fmla="*/ 222 w 302"/>
                              <a:gd name="T73" fmla="*/ 27 h 273"/>
                              <a:gd name="T74" fmla="*/ 243 w 302"/>
                              <a:gd name="T75" fmla="*/ 0 h 273"/>
                              <a:gd name="T76" fmla="*/ 253 w 302"/>
                              <a:gd name="T77" fmla="*/ 1 h 273"/>
                              <a:gd name="T78" fmla="*/ 270 w 302"/>
                              <a:gd name="T79" fmla="*/ 15 h 273"/>
                              <a:gd name="T80" fmla="*/ 270 w 302"/>
                              <a:gd name="T81" fmla="*/ 18 h 273"/>
                              <a:gd name="T82" fmla="*/ 270 w 302"/>
                              <a:gd name="T83" fmla="*/ 26 h 2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302" h="273">
                                <a:moveTo>
                                  <a:pt x="270" y="26"/>
                                </a:moveTo>
                                <a:lnTo>
                                  <a:pt x="256" y="23"/>
                                </a:lnTo>
                                <a:lnTo>
                                  <a:pt x="244" y="30"/>
                                </a:lnTo>
                                <a:lnTo>
                                  <a:pt x="231" y="38"/>
                                </a:lnTo>
                                <a:lnTo>
                                  <a:pt x="231" y="39"/>
                                </a:lnTo>
                                <a:lnTo>
                                  <a:pt x="231" y="42"/>
                                </a:lnTo>
                                <a:lnTo>
                                  <a:pt x="231" y="44"/>
                                </a:lnTo>
                                <a:lnTo>
                                  <a:pt x="255" y="48"/>
                                </a:lnTo>
                                <a:lnTo>
                                  <a:pt x="277" y="45"/>
                                </a:lnTo>
                                <a:lnTo>
                                  <a:pt x="290" y="62"/>
                                </a:lnTo>
                                <a:lnTo>
                                  <a:pt x="279" y="67"/>
                                </a:lnTo>
                                <a:lnTo>
                                  <a:pt x="261" y="77"/>
                                </a:lnTo>
                                <a:lnTo>
                                  <a:pt x="251" y="84"/>
                                </a:lnTo>
                                <a:lnTo>
                                  <a:pt x="272" y="87"/>
                                </a:lnTo>
                                <a:lnTo>
                                  <a:pt x="294" y="85"/>
                                </a:lnTo>
                                <a:lnTo>
                                  <a:pt x="285" y="106"/>
                                </a:lnTo>
                                <a:lnTo>
                                  <a:pt x="278" y="106"/>
                                </a:lnTo>
                                <a:lnTo>
                                  <a:pt x="273" y="109"/>
                                </a:lnTo>
                                <a:lnTo>
                                  <a:pt x="268" y="112"/>
                                </a:lnTo>
                                <a:lnTo>
                                  <a:pt x="268" y="113"/>
                                </a:lnTo>
                                <a:lnTo>
                                  <a:pt x="268" y="117"/>
                                </a:lnTo>
                                <a:lnTo>
                                  <a:pt x="268" y="118"/>
                                </a:lnTo>
                                <a:lnTo>
                                  <a:pt x="277" y="118"/>
                                </a:lnTo>
                                <a:lnTo>
                                  <a:pt x="294" y="118"/>
                                </a:lnTo>
                                <a:lnTo>
                                  <a:pt x="302" y="118"/>
                                </a:lnTo>
                                <a:lnTo>
                                  <a:pt x="290" y="144"/>
                                </a:lnTo>
                                <a:lnTo>
                                  <a:pt x="265" y="159"/>
                                </a:lnTo>
                                <a:lnTo>
                                  <a:pt x="237" y="174"/>
                                </a:lnTo>
                                <a:lnTo>
                                  <a:pt x="192" y="191"/>
                                </a:lnTo>
                                <a:lnTo>
                                  <a:pt x="150" y="218"/>
                                </a:lnTo>
                                <a:lnTo>
                                  <a:pt x="103" y="232"/>
                                </a:lnTo>
                                <a:lnTo>
                                  <a:pt x="68" y="249"/>
                                </a:lnTo>
                                <a:lnTo>
                                  <a:pt x="34" y="265"/>
                                </a:lnTo>
                                <a:lnTo>
                                  <a:pt x="0" y="273"/>
                                </a:lnTo>
                                <a:lnTo>
                                  <a:pt x="20" y="226"/>
                                </a:lnTo>
                                <a:lnTo>
                                  <a:pt x="54" y="180"/>
                                </a:lnTo>
                                <a:lnTo>
                                  <a:pt x="93" y="142"/>
                                </a:lnTo>
                                <a:lnTo>
                                  <a:pt x="137" y="109"/>
                                </a:lnTo>
                                <a:lnTo>
                                  <a:pt x="166" y="62"/>
                                </a:lnTo>
                                <a:lnTo>
                                  <a:pt x="199" y="18"/>
                                </a:lnTo>
                                <a:lnTo>
                                  <a:pt x="205" y="34"/>
                                </a:lnTo>
                                <a:lnTo>
                                  <a:pt x="211" y="52"/>
                                </a:lnTo>
                                <a:lnTo>
                                  <a:pt x="223" y="66"/>
                                </a:lnTo>
                                <a:lnTo>
                                  <a:pt x="223" y="91"/>
                                </a:lnTo>
                                <a:lnTo>
                                  <a:pt x="232" y="113"/>
                                </a:lnTo>
                                <a:lnTo>
                                  <a:pt x="241" y="134"/>
                                </a:lnTo>
                                <a:lnTo>
                                  <a:pt x="244" y="142"/>
                                </a:lnTo>
                                <a:lnTo>
                                  <a:pt x="252" y="154"/>
                                </a:lnTo>
                                <a:lnTo>
                                  <a:pt x="255" y="162"/>
                                </a:lnTo>
                                <a:lnTo>
                                  <a:pt x="261" y="124"/>
                                </a:lnTo>
                                <a:lnTo>
                                  <a:pt x="243" y="88"/>
                                </a:lnTo>
                                <a:lnTo>
                                  <a:pt x="231" y="46"/>
                                </a:lnTo>
                                <a:lnTo>
                                  <a:pt x="230" y="46"/>
                                </a:lnTo>
                                <a:lnTo>
                                  <a:pt x="228" y="46"/>
                                </a:lnTo>
                                <a:lnTo>
                                  <a:pt x="226" y="46"/>
                                </a:lnTo>
                                <a:lnTo>
                                  <a:pt x="222" y="27"/>
                                </a:lnTo>
                                <a:lnTo>
                                  <a:pt x="225" y="10"/>
                                </a:lnTo>
                                <a:lnTo>
                                  <a:pt x="243" y="0"/>
                                </a:lnTo>
                                <a:lnTo>
                                  <a:pt x="253" y="1"/>
                                </a:lnTo>
                                <a:lnTo>
                                  <a:pt x="265" y="5"/>
                                </a:lnTo>
                                <a:lnTo>
                                  <a:pt x="270" y="15"/>
                                </a:lnTo>
                                <a:lnTo>
                                  <a:pt x="270" y="18"/>
                                </a:lnTo>
                                <a:lnTo>
                                  <a:pt x="270" y="22"/>
                                </a:lnTo>
                                <a:lnTo>
                                  <a:pt x="270" y="26"/>
                                </a:lnTo>
                                <a:close/>
                              </a:path>
                            </a:pathLst>
                          </a:custGeom>
                          <a:solidFill>
                            <a:srgbClr val="FFFFFF"/>
                          </a:solidFill>
                          <a:ln>
                            <a:noFill/>
                          </a:ln>
                        </wps:spPr>
                        <wps:bodyPr rot="0" vert="horz" wrap="square" lIns="91440" tIns="45720" rIns="91440" bIns="45720" anchor="t" anchorCtr="0" upright="1">
                          <a:noAutofit/>
                        </wps:bodyPr>
                      </wps:wsp>
                      <wps:wsp>
                        <wps:cNvPr id="236" name="Freeform 237"/>
                        <wps:cNvSpPr>
                          <a:spLocks/>
                        </wps:cNvSpPr>
                        <wps:spPr bwMode="auto">
                          <a:xfrm>
                            <a:off x="767" y="909"/>
                            <a:ext cx="27" cy="63"/>
                          </a:xfrm>
                          <a:custGeom>
                            <a:avLst/>
                            <a:gdLst>
                              <a:gd name="T0" fmla="*/ 34 w 108"/>
                              <a:gd name="T1" fmla="*/ 209 h 253"/>
                              <a:gd name="T2" fmla="*/ 58 w 108"/>
                              <a:gd name="T3" fmla="*/ 211 h 253"/>
                              <a:gd name="T4" fmla="*/ 84 w 108"/>
                              <a:gd name="T5" fmla="*/ 201 h 253"/>
                              <a:gd name="T6" fmla="*/ 108 w 108"/>
                              <a:gd name="T7" fmla="*/ 199 h 253"/>
                              <a:gd name="T8" fmla="*/ 108 w 108"/>
                              <a:gd name="T9" fmla="*/ 199 h 253"/>
                              <a:gd name="T10" fmla="*/ 82 w 108"/>
                              <a:gd name="T11" fmla="*/ 219 h 253"/>
                              <a:gd name="T12" fmla="*/ 51 w 108"/>
                              <a:gd name="T13" fmla="*/ 234 h 253"/>
                              <a:gd name="T14" fmla="*/ 26 w 108"/>
                              <a:gd name="T15" fmla="*/ 253 h 253"/>
                              <a:gd name="T16" fmla="*/ 26 w 108"/>
                              <a:gd name="T17" fmla="*/ 253 h 253"/>
                              <a:gd name="T18" fmla="*/ 29 w 108"/>
                              <a:gd name="T19" fmla="*/ 204 h 253"/>
                              <a:gd name="T20" fmla="*/ 34 w 108"/>
                              <a:gd name="T21" fmla="*/ 155 h 253"/>
                              <a:gd name="T22" fmla="*/ 22 w 108"/>
                              <a:gd name="T23" fmla="*/ 107 h 253"/>
                              <a:gd name="T24" fmla="*/ 22 w 108"/>
                              <a:gd name="T25" fmla="*/ 107 h 253"/>
                              <a:gd name="T26" fmla="*/ 16 w 108"/>
                              <a:gd name="T27" fmla="*/ 80 h 253"/>
                              <a:gd name="T28" fmla="*/ 5 w 108"/>
                              <a:gd name="T29" fmla="*/ 28 h 253"/>
                              <a:gd name="T30" fmla="*/ 0 w 108"/>
                              <a:gd name="T31" fmla="*/ 0 h 253"/>
                              <a:gd name="T32" fmla="*/ 0 w 108"/>
                              <a:gd name="T33" fmla="*/ 0 h 253"/>
                              <a:gd name="T34" fmla="*/ 20 w 108"/>
                              <a:gd name="T35" fmla="*/ 57 h 253"/>
                              <a:gd name="T36" fmla="*/ 41 w 108"/>
                              <a:gd name="T37" fmla="*/ 115 h 253"/>
                              <a:gd name="T38" fmla="*/ 71 w 108"/>
                              <a:gd name="T39" fmla="*/ 168 h 253"/>
                              <a:gd name="T40" fmla="*/ 71 w 108"/>
                              <a:gd name="T41" fmla="*/ 168 h 253"/>
                              <a:gd name="T42" fmla="*/ 65 w 108"/>
                              <a:gd name="T43" fmla="*/ 185 h 253"/>
                              <a:gd name="T44" fmla="*/ 47 w 108"/>
                              <a:gd name="T45" fmla="*/ 196 h 253"/>
                              <a:gd name="T46" fmla="*/ 34 w 108"/>
                              <a:gd name="T47" fmla="*/ 209 h 253"/>
                              <a:gd name="T48" fmla="*/ 34 w 108"/>
                              <a:gd name="T49" fmla="*/ 209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08" h="253">
                                <a:moveTo>
                                  <a:pt x="34" y="209"/>
                                </a:moveTo>
                                <a:lnTo>
                                  <a:pt x="58" y="211"/>
                                </a:lnTo>
                                <a:lnTo>
                                  <a:pt x="84" y="201"/>
                                </a:lnTo>
                                <a:lnTo>
                                  <a:pt x="108" y="199"/>
                                </a:lnTo>
                                <a:lnTo>
                                  <a:pt x="82" y="219"/>
                                </a:lnTo>
                                <a:lnTo>
                                  <a:pt x="51" y="234"/>
                                </a:lnTo>
                                <a:lnTo>
                                  <a:pt x="26" y="253"/>
                                </a:lnTo>
                                <a:lnTo>
                                  <a:pt x="29" y="204"/>
                                </a:lnTo>
                                <a:lnTo>
                                  <a:pt x="34" y="155"/>
                                </a:lnTo>
                                <a:lnTo>
                                  <a:pt x="22" y="107"/>
                                </a:lnTo>
                                <a:lnTo>
                                  <a:pt x="16" y="80"/>
                                </a:lnTo>
                                <a:lnTo>
                                  <a:pt x="5" y="28"/>
                                </a:lnTo>
                                <a:lnTo>
                                  <a:pt x="0" y="0"/>
                                </a:lnTo>
                                <a:lnTo>
                                  <a:pt x="20" y="57"/>
                                </a:lnTo>
                                <a:lnTo>
                                  <a:pt x="41" y="115"/>
                                </a:lnTo>
                                <a:lnTo>
                                  <a:pt x="71" y="168"/>
                                </a:lnTo>
                                <a:lnTo>
                                  <a:pt x="65" y="185"/>
                                </a:lnTo>
                                <a:lnTo>
                                  <a:pt x="47" y="196"/>
                                </a:lnTo>
                                <a:lnTo>
                                  <a:pt x="34" y="209"/>
                                </a:lnTo>
                                <a:close/>
                              </a:path>
                            </a:pathLst>
                          </a:custGeom>
                          <a:solidFill>
                            <a:srgbClr val="FFFFFF"/>
                          </a:solidFill>
                          <a:ln>
                            <a:noFill/>
                          </a:ln>
                        </wps:spPr>
                        <wps:bodyPr rot="0" vert="horz" wrap="square" lIns="91440" tIns="45720" rIns="91440" bIns="45720" anchor="t" anchorCtr="0" upright="1">
                          <a:noAutofit/>
                        </wps:bodyPr>
                      </wps:wsp>
                      <wps:wsp>
                        <wps:cNvPr id="237" name="Freeform 238"/>
                        <wps:cNvSpPr>
                          <a:spLocks/>
                        </wps:cNvSpPr>
                        <wps:spPr bwMode="auto">
                          <a:xfrm>
                            <a:off x="1072" y="920"/>
                            <a:ext cx="2" cy="3"/>
                          </a:xfrm>
                          <a:custGeom>
                            <a:avLst/>
                            <a:gdLst>
                              <a:gd name="T0" fmla="*/ 2 w 4"/>
                              <a:gd name="T1" fmla="*/ 15 h 15"/>
                              <a:gd name="T2" fmla="*/ 1 w 4"/>
                              <a:gd name="T3" fmla="*/ 11 h 15"/>
                              <a:gd name="T4" fmla="*/ 0 w 4"/>
                              <a:gd name="T5" fmla="*/ 5 h 15"/>
                              <a:gd name="T6" fmla="*/ 0 w 4"/>
                              <a:gd name="T7" fmla="*/ 0 h 15"/>
                              <a:gd name="T8" fmla="*/ 0 w 4"/>
                              <a:gd name="T9" fmla="*/ 0 h 15"/>
                              <a:gd name="T10" fmla="*/ 1 w 4"/>
                              <a:gd name="T11" fmla="*/ 4 h 15"/>
                              <a:gd name="T12" fmla="*/ 2 w 4"/>
                              <a:gd name="T13" fmla="*/ 8 h 15"/>
                              <a:gd name="T14" fmla="*/ 4 w 4"/>
                              <a:gd name="T15" fmla="*/ 12 h 15"/>
                              <a:gd name="T16" fmla="*/ 4 w 4"/>
                              <a:gd name="T17" fmla="*/ 12 h 15"/>
                              <a:gd name="T18" fmla="*/ 3 w 4"/>
                              <a:gd name="T19" fmla="*/ 13 h 15"/>
                              <a:gd name="T20" fmla="*/ 2 w 4"/>
                              <a:gd name="T21" fmla="*/ 15 h 15"/>
                              <a:gd name="T22" fmla="*/ 2 w 4"/>
                              <a:gd name="T23" fmla="*/ 15 h 15"/>
                              <a:gd name="T24" fmla="*/ 2 w 4"/>
                              <a:gd name="T25" fmla="*/ 15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 h="15">
                                <a:moveTo>
                                  <a:pt x="2" y="15"/>
                                </a:moveTo>
                                <a:lnTo>
                                  <a:pt x="1" y="11"/>
                                </a:lnTo>
                                <a:lnTo>
                                  <a:pt x="0" y="5"/>
                                </a:lnTo>
                                <a:lnTo>
                                  <a:pt x="0" y="0"/>
                                </a:lnTo>
                                <a:lnTo>
                                  <a:pt x="1" y="4"/>
                                </a:lnTo>
                                <a:lnTo>
                                  <a:pt x="2" y="8"/>
                                </a:lnTo>
                                <a:lnTo>
                                  <a:pt x="4" y="12"/>
                                </a:lnTo>
                                <a:lnTo>
                                  <a:pt x="3" y="13"/>
                                </a:lnTo>
                                <a:lnTo>
                                  <a:pt x="2" y="15"/>
                                </a:lnTo>
                                <a:close/>
                              </a:path>
                            </a:pathLst>
                          </a:custGeom>
                          <a:solidFill>
                            <a:srgbClr val="FFFFFF"/>
                          </a:solidFill>
                          <a:ln>
                            <a:noFill/>
                          </a:ln>
                        </wps:spPr>
                        <wps:bodyPr rot="0" vert="horz" wrap="square" lIns="91440" tIns="45720" rIns="91440" bIns="45720" anchor="t" anchorCtr="0" upright="1">
                          <a:noAutofit/>
                        </wps:bodyPr>
                      </wps:wsp>
                      <wps:wsp>
                        <wps:cNvPr id="238" name="Freeform 239"/>
                        <wps:cNvSpPr>
                          <a:spLocks/>
                        </wps:cNvSpPr>
                        <wps:spPr bwMode="auto">
                          <a:xfrm>
                            <a:off x="1126" y="923"/>
                            <a:ext cx="5" cy="10"/>
                          </a:xfrm>
                          <a:custGeom>
                            <a:avLst/>
                            <a:gdLst>
                              <a:gd name="T0" fmla="*/ 22 w 22"/>
                              <a:gd name="T1" fmla="*/ 31 h 39"/>
                              <a:gd name="T2" fmla="*/ 22 w 22"/>
                              <a:gd name="T3" fmla="*/ 34 h 39"/>
                              <a:gd name="T4" fmla="*/ 22 w 22"/>
                              <a:gd name="T5" fmla="*/ 37 h 39"/>
                              <a:gd name="T6" fmla="*/ 22 w 22"/>
                              <a:gd name="T7" fmla="*/ 39 h 39"/>
                              <a:gd name="T8" fmla="*/ 22 w 22"/>
                              <a:gd name="T9" fmla="*/ 39 h 39"/>
                              <a:gd name="T10" fmla="*/ 16 w 22"/>
                              <a:gd name="T11" fmla="*/ 26 h 39"/>
                              <a:gd name="T12" fmla="*/ 9 w 22"/>
                              <a:gd name="T13" fmla="*/ 12 h 39"/>
                              <a:gd name="T14" fmla="*/ 0 w 22"/>
                              <a:gd name="T15" fmla="*/ 0 h 39"/>
                              <a:gd name="T16" fmla="*/ 0 w 22"/>
                              <a:gd name="T17" fmla="*/ 0 h 39"/>
                              <a:gd name="T18" fmla="*/ 13 w 22"/>
                              <a:gd name="T19" fmla="*/ 5 h 39"/>
                              <a:gd name="T20" fmla="*/ 21 w 22"/>
                              <a:gd name="T21" fmla="*/ 16 h 39"/>
                              <a:gd name="T22" fmla="*/ 22 w 22"/>
                              <a:gd name="T23" fmla="*/ 31 h 39"/>
                              <a:gd name="T24" fmla="*/ 22 w 22"/>
                              <a:gd name="T25" fmla="*/ 31 h 39"/>
                              <a:gd name="T26" fmla="*/ 22 w 22"/>
                              <a:gd name="T27" fmla="*/ 31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2" h="39">
                                <a:moveTo>
                                  <a:pt x="22" y="31"/>
                                </a:moveTo>
                                <a:lnTo>
                                  <a:pt x="22" y="34"/>
                                </a:lnTo>
                                <a:lnTo>
                                  <a:pt x="22" y="37"/>
                                </a:lnTo>
                                <a:lnTo>
                                  <a:pt x="22" y="39"/>
                                </a:lnTo>
                                <a:lnTo>
                                  <a:pt x="16" y="26"/>
                                </a:lnTo>
                                <a:lnTo>
                                  <a:pt x="9" y="12"/>
                                </a:lnTo>
                                <a:lnTo>
                                  <a:pt x="0" y="0"/>
                                </a:lnTo>
                                <a:lnTo>
                                  <a:pt x="13" y="5"/>
                                </a:lnTo>
                                <a:lnTo>
                                  <a:pt x="21" y="16"/>
                                </a:lnTo>
                                <a:lnTo>
                                  <a:pt x="22" y="31"/>
                                </a:lnTo>
                                <a:close/>
                              </a:path>
                            </a:pathLst>
                          </a:custGeom>
                          <a:solidFill>
                            <a:srgbClr val="FFFFFF"/>
                          </a:solidFill>
                          <a:ln>
                            <a:noFill/>
                          </a:ln>
                        </wps:spPr>
                        <wps:bodyPr rot="0" vert="horz" wrap="square" lIns="91440" tIns="45720" rIns="91440" bIns="45720" anchor="t" anchorCtr="0" upright="1">
                          <a:noAutofit/>
                        </wps:bodyPr>
                      </wps:wsp>
                      <wps:wsp>
                        <wps:cNvPr id="239" name="Freeform 240"/>
                        <wps:cNvSpPr>
                          <a:spLocks/>
                        </wps:cNvSpPr>
                        <wps:spPr bwMode="auto">
                          <a:xfrm>
                            <a:off x="1074" y="924"/>
                            <a:ext cx="2" cy="5"/>
                          </a:xfrm>
                          <a:custGeom>
                            <a:avLst/>
                            <a:gdLst>
                              <a:gd name="T0" fmla="*/ 8 w 8"/>
                              <a:gd name="T1" fmla="*/ 22 h 22"/>
                              <a:gd name="T2" fmla="*/ 0 w 8"/>
                              <a:gd name="T3" fmla="*/ 0 h 22"/>
                              <a:gd name="T4" fmla="*/ 8 w 8"/>
                              <a:gd name="T5" fmla="*/ 12 h 22"/>
                              <a:gd name="T6" fmla="*/ 8 w 8"/>
                              <a:gd name="T7" fmla="*/ 22 h 22"/>
                              <a:gd name="T8" fmla="*/ 8 w 8"/>
                              <a:gd name="T9" fmla="*/ 22 h 22"/>
                            </a:gdLst>
                            <a:ahLst/>
                            <a:cxnLst>
                              <a:cxn ang="0">
                                <a:pos x="T0" y="T1"/>
                              </a:cxn>
                              <a:cxn ang="0">
                                <a:pos x="T2" y="T3"/>
                              </a:cxn>
                              <a:cxn ang="0">
                                <a:pos x="T4" y="T5"/>
                              </a:cxn>
                              <a:cxn ang="0">
                                <a:pos x="T6" y="T7"/>
                              </a:cxn>
                              <a:cxn ang="0">
                                <a:pos x="T8" y="T9"/>
                              </a:cxn>
                            </a:cxnLst>
                            <a:rect l="0" t="0" r="r" b="b"/>
                            <a:pathLst>
                              <a:path w="8" h="22">
                                <a:moveTo>
                                  <a:pt x="8" y="22"/>
                                </a:moveTo>
                                <a:lnTo>
                                  <a:pt x="0" y="0"/>
                                </a:lnTo>
                                <a:lnTo>
                                  <a:pt x="8" y="12"/>
                                </a:lnTo>
                                <a:lnTo>
                                  <a:pt x="8" y="22"/>
                                </a:lnTo>
                                <a:close/>
                              </a:path>
                            </a:pathLst>
                          </a:custGeom>
                          <a:solidFill>
                            <a:srgbClr val="FFFFFF"/>
                          </a:solidFill>
                          <a:ln>
                            <a:noFill/>
                          </a:ln>
                        </wps:spPr>
                        <wps:bodyPr rot="0" vert="horz" wrap="square" lIns="91440" tIns="45720" rIns="91440" bIns="45720" anchor="t" anchorCtr="0" upright="1">
                          <a:noAutofit/>
                        </wps:bodyPr>
                      </wps:wsp>
                      <wps:wsp>
                        <wps:cNvPr id="240" name="Freeform 241"/>
                        <wps:cNvSpPr>
                          <a:spLocks/>
                        </wps:cNvSpPr>
                        <wps:spPr bwMode="auto">
                          <a:xfrm>
                            <a:off x="973" y="928"/>
                            <a:ext cx="18" cy="18"/>
                          </a:xfrm>
                          <a:custGeom>
                            <a:avLst/>
                            <a:gdLst>
                              <a:gd name="T0" fmla="*/ 71 w 71"/>
                              <a:gd name="T1" fmla="*/ 56 h 74"/>
                              <a:gd name="T2" fmla="*/ 71 w 71"/>
                              <a:gd name="T3" fmla="*/ 60 h 74"/>
                              <a:gd name="T4" fmla="*/ 71 w 71"/>
                              <a:gd name="T5" fmla="*/ 69 h 74"/>
                              <a:gd name="T6" fmla="*/ 71 w 71"/>
                              <a:gd name="T7" fmla="*/ 74 h 74"/>
                              <a:gd name="T8" fmla="*/ 71 w 71"/>
                              <a:gd name="T9" fmla="*/ 74 h 74"/>
                              <a:gd name="T10" fmla="*/ 43 w 71"/>
                              <a:gd name="T11" fmla="*/ 49 h 74"/>
                              <a:gd name="T12" fmla="*/ 17 w 71"/>
                              <a:gd name="T13" fmla="*/ 26 h 74"/>
                              <a:gd name="T14" fmla="*/ 0 w 71"/>
                              <a:gd name="T15" fmla="*/ 0 h 74"/>
                              <a:gd name="T16" fmla="*/ 0 w 71"/>
                              <a:gd name="T17" fmla="*/ 0 h 74"/>
                              <a:gd name="T18" fmla="*/ 18 w 71"/>
                              <a:gd name="T19" fmla="*/ 23 h 74"/>
                              <a:gd name="T20" fmla="*/ 44 w 71"/>
                              <a:gd name="T21" fmla="*/ 42 h 74"/>
                              <a:gd name="T22" fmla="*/ 71 w 71"/>
                              <a:gd name="T23" fmla="*/ 56 h 74"/>
                              <a:gd name="T24" fmla="*/ 71 w 71"/>
                              <a:gd name="T25" fmla="*/ 56 h 74"/>
                              <a:gd name="T26" fmla="*/ 71 w 71"/>
                              <a:gd name="T27" fmla="*/ 56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1" h="74">
                                <a:moveTo>
                                  <a:pt x="71" y="56"/>
                                </a:moveTo>
                                <a:lnTo>
                                  <a:pt x="71" y="60"/>
                                </a:lnTo>
                                <a:lnTo>
                                  <a:pt x="71" y="69"/>
                                </a:lnTo>
                                <a:lnTo>
                                  <a:pt x="71" y="74"/>
                                </a:lnTo>
                                <a:lnTo>
                                  <a:pt x="43" y="49"/>
                                </a:lnTo>
                                <a:lnTo>
                                  <a:pt x="17" y="26"/>
                                </a:lnTo>
                                <a:lnTo>
                                  <a:pt x="0" y="0"/>
                                </a:lnTo>
                                <a:lnTo>
                                  <a:pt x="18" y="23"/>
                                </a:lnTo>
                                <a:lnTo>
                                  <a:pt x="44" y="42"/>
                                </a:lnTo>
                                <a:lnTo>
                                  <a:pt x="71" y="56"/>
                                </a:lnTo>
                                <a:close/>
                              </a:path>
                            </a:pathLst>
                          </a:custGeom>
                          <a:solidFill>
                            <a:srgbClr val="FFFFFF"/>
                          </a:solidFill>
                          <a:ln>
                            <a:noFill/>
                          </a:ln>
                        </wps:spPr>
                        <wps:bodyPr rot="0" vert="horz" wrap="square" lIns="91440" tIns="45720" rIns="91440" bIns="45720" anchor="t" anchorCtr="0" upright="1">
                          <a:noAutofit/>
                        </wps:bodyPr>
                      </wps:wsp>
                      <wps:wsp>
                        <wps:cNvPr id="241" name="Freeform 242"/>
                        <wps:cNvSpPr>
                          <a:spLocks/>
                        </wps:cNvSpPr>
                        <wps:spPr bwMode="auto">
                          <a:xfrm>
                            <a:off x="995" y="931"/>
                            <a:ext cx="21" cy="22"/>
                          </a:xfrm>
                          <a:custGeom>
                            <a:avLst/>
                            <a:gdLst>
                              <a:gd name="T0" fmla="*/ 67 w 86"/>
                              <a:gd name="T1" fmla="*/ 72 h 87"/>
                              <a:gd name="T2" fmla="*/ 50 w 86"/>
                              <a:gd name="T3" fmla="*/ 84 h 87"/>
                              <a:gd name="T4" fmla="*/ 27 w 86"/>
                              <a:gd name="T5" fmla="*/ 87 h 87"/>
                              <a:gd name="T6" fmla="*/ 4 w 86"/>
                              <a:gd name="T7" fmla="*/ 84 h 87"/>
                              <a:gd name="T8" fmla="*/ 4 w 86"/>
                              <a:gd name="T9" fmla="*/ 84 h 87"/>
                              <a:gd name="T10" fmla="*/ 0 w 86"/>
                              <a:gd name="T11" fmla="*/ 60 h 87"/>
                              <a:gd name="T12" fmla="*/ 9 w 86"/>
                              <a:gd name="T13" fmla="*/ 39 h 87"/>
                              <a:gd name="T14" fmla="*/ 21 w 86"/>
                              <a:gd name="T15" fmla="*/ 20 h 87"/>
                              <a:gd name="T16" fmla="*/ 21 w 86"/>
                              <a:gd name="T17" fmla="*/ 20 h 87"/>
                              <a:gd name="T18" fmla="*/ 37 w 86"/>
                              <a:gd name="T19" fmla="*/ 24 h 87"/>
                              <a:gd name="T20" fmla="*/ 53 w 86"/>
                              <a:gd name="T21" fmla="*/ 28 h 87"/>
                              <a:gd name="T22" fmla="*/ 67 w 86"/>
                              <a:gd name="T23" fmla="*/ 20 h 87"/>
                              <a:gd name="T24" fmla="*/ 67 w 86"/>
                              <a:gd name="T25" fmla="*/ 20 h 87"/>
                              <a:gd name="T26" fmla="*/ 71 w 86"/>
                              <a:gd name="T27" fmla="*/ 16 h 87"/>
                              <a:gd name="T28" fmla="*/ 77 w 86"/>
                              <a:gd name="T29" fmla="*/ 6 h 87"/>
                              <a:gd name="T30" fmla="*/ 81 w 86"/>
                              <a:gd name="T31" fmla="*/ 0 h 87"/>
                              <a:gd name="T32" fmla="*/ 81 w 86"/>
                              <a:gd name="T33" fmla="*/ 0 h 87"/>
                              <a:gd name="T34" fmla="*/ 86 w 86"/>
                              <a:gd name="T35" fmla="*/ 22 h 87"/>
                              <a:gd name="T36" fmla="*/ 80 w 86"/>
                              <a:gd name="T37" fmla="*/ 49 h 87"/>
                              <a:gd name="T38" fmla="*/ 67 w 86"/>
                              <a:gd name="T39" fmla="*/ 72 h 87"/>
                              <a:gd name="T40" fmla="*/ 67 w 86"/>
                              <a:gd name="T41" fmla="*/ 72 h 87"/>
                              <a:gd name="T42" fmla="*/ 67 w 86"/>
                              <a:gd name="T43" fmla="*/ 72 h 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86" h="87">
                                <a:moveTo>
                                  <a:pt x="67" y="72"/>
                                </a:moveTo>
                                <a:lnTo>
                                  <a:pt x="50" y="84"/>
                                </a:lnTo>
                                <a:lnTo>
                                  <a:pt x="27" y="87"/>
                                </a:lnTo>
                                <a:lnTo>
                                  <a:pt x="4" y="84"/>
                                </a:lnTo>
                                <a:lnTo>
                                  <a:pt x="0" y="60"/>
                                </a:lnTo>
                                <a:lnTo>
                                  <a:pt x="9" y="39"/>
                                </a:lnTo>
                                <a:lnTo>
                                  <a:pt x="21" y="20"/>
                                </a:lnTo>
                                <a:lnTo>
                                  <a:pt x="37" y="24"/>
                                </a:lnTo>
                                <a:lnTo>
                                  <a:pt x="53" y="28"/>
                                </a:lnTo>
                                <a:lnTo>
                                  <a:pt x="67" y="20"/>
                                </a:lnTo>
                                <a:lnTo>
                                  <a:pt x="71" y="16"/>
                                </a:lnTo>
                                <a:lnTo>
                                  <a:pt x="77" y="6"/>
                                </a:lnTo>
                                <a:lnTo>
                                  <a:pt x="81" y="0"/>
                                </a:lnTo>
                                <a:lnTo>
                                  <a:pt x="86" y="22"/>
                                </a:lnTo>
                                <a:lnTo>
                                  <a:pt x="80" y="49"/>
                                </a:lnTo>
                                <a:lnTo>
                                  <a:pt x="67" y="72"/>
                                </a:lnTo>
                                <a:close/>
                              </a:path>
                            </a:pathLst>
                          </a:custGeom>
                          <a:solidFill>
                            <a:srgbClr val="FFFFFF"/>
                          </a:solidFill>
                          <a:ln>
                            <a:noFill/>
                          </a:ln>
                        </wps:spPr>
                        <wps:bodyPr rot="0" vert="horz" wrap="square" lIns="91440" tIns="45720" rIns="91440" bIns="45720" anchor="t" anchorCtr="0" upright="1">
                          <a:noAutofit/>
                        </wps:bodyPr>
                      </wps:wsp>
                      <wps:wsp>
                        <wps:cNvPr id="242" name="Freeform 243"/>
                        <wps:cNvSpPr>
                          <a:spLocks/>
                        </wps:cNvSpPr>
                        <wps:spPr bwMode="auto">
                          <a:xfrm>
                            <a:off x="671" y="937"/>
                            <a:ext cx="20" cy="21"/>
                          </a:xfrm>
                          <a:custGeom>
                            <a:avLst/>
                            <a:gdLst>
                              <a:gd name="T0" fmla="*/ 79 w 79"/>
                              <a:gd name="T1" fmla="*/ 0 h 84"/>
                              <a:gd name="T2" fmla="*/ 52 w 79"/>
                              <a:gd name="T3" fmla="*/ 24 h 84"/>
                              <a:gd name="T4" fmla="*/ 23 w 79"/>
                              <a:gd name="T5" fmla="*/ 53 h 84"/>
                              <a:gd name="T6" fmla="*/ 0 w 79"/>
                              <a:gd name="T7" fmla="*/ 84 h 84"/>
                              <a:gd name="T8" fmla="*/ 0 w 79"/>
                              <a:gd name="T9" fmla="*/ 84 h 84"/>
                              <a:gd name="T10" fmla="*/ 11 w 79"/>
                              <a:gd name="T11" fmla="*/ 47 h 84"/>
                              <a:gd name="T12" fmla="*/ 39 w 79"/>
                              <a:gd name="T13" fmla="*/ 14 h 84"/>
                              <a:gd name="T14" fmla="*/ 79 w 79"/>
                              <a:gd name="T15" fmla="*/ 0 h 84"/>
                              <a:gd name="T16" fmla="*/ 79 w 79"/>
                              <a:gd name="T17" fmla="*/ 0 h 84"/>
                              <a:gd name="T18" fmla="*/ 79 w 79"/>
                              <a:gd name="T19" fmla="*/ 0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9" h="84">
                                <a:moveTo>
                                  <a:pt x="79" y="0"/>
                                </a:moveTo>
                                <a:lnTo>
                                  <a:pt x="52" y="24"/>
                                </a:lnTo>
                                <a:lnTo>
                                  <a:pt x="23" y="53"/>
                                </a:lnTo>
                                <a:lnTo>
                                  <a:pt x="0" y="84"/>
                                </a:lnTo>
                                <a:lnTo>
                                  <a:pt x="11" y="47"/>
                                </a:lnTo>
                                <a:lnTo>
                                  <a:pt x="39" y="14"/>
                                </a:lnTo>
                                <a:lnTo>
                                  <a:pt x="79" y="0"/>
                                </a:lnTo>
                                <a:close/>
                              </a:path>
                            </a:pathLst>
                          </a:custGeom>
                          <a:solidFill>
                            <a:srgbClr val="FFFFFF"/>
                          </a:solidFill>
                          <a:ln>
                            <a:noFill/>
                          </a:ln>
                        </wps:spPr>
                        <wps:bodyPr rot="0" vert="horz" wrap="square" lIns="91440" tIns="45720" rIns="91440" bIns="45720" anchor="t" anchorCtr="0" upright="1">
                          <a:noAutofit/>
                        </wps:bodyPr>
                      </wps:wsp>
                      <wps:wsp>
                        <wps:cNvPr id="243" name="Freeform 244"/>
                        <wps:cNvSpPr>
                          <a:spLocks/>
                        </wps:cNvSpPr>
                        <wps:spPr bwMode="auto">
                          <a:xfrm>
                            <a:off x="1097" y="940"/>
                            <a:ext cx="24" cy="16"/>
                          </a:xfrm>
                          <a:custGeom>
                            <a:avLst/>
                            <a:gdLst>
                              <a:gd name="T0" fmla="*/ 0 w 98"/>
                              <a:gd name="T1" fmla="*/ 66 h 66"/>
                              <a:gd name="T2" fmla="*/ 26 w 98"/>
                              <a:gd name="T3" fmla="*/ 60 h 66"/>
                              <a:gd name="T4" fmla="*/ 44 w 98"/>
                              <a:gd name="T5" fmla="*/ 40 h 66"/>
                              <a:gd name="T6" fmla="*/ 59 w 98"/>
                              <a:gd name="T7" fmla="*/ 17 h 66"/>
                              <a:gd name="T8" fmla="*/ 71 w 98"/>
                              <a:gd name="T9" fmla="*/ 0 h 66"/>
                              <a:gd name="T10" fmla="*/ 84 w 98"/>
                              <a:gd name="T11" fmla="*/ 2 h 66"/>
                              <a:gd name="T12" fmla="*/ 98 w 98"/>
                              <a:gd name="T13" fmla="*/ 31 h 66"/>
                              <a:gd name="T14" fmla="*/ 98 w 98"/>
                              <a:gd name="T15" fmla="*/ 31 h 66"/>
                              <a:gd name="T16" fmla="*/ 66 w 98"/>
                              <a:gd name="T17" fmla="*/ 45 h 66"/>
                              <a:gd name="T18" fmla="*/ 35 w 98"/>
                              <a:gd name="T19" fmla="*/ 56 h 66"/>
                              <a:gd name="T20" fmla="*/ 0 w 98"/>
                              <a:gd name="T21" fmla="*/ 66 h 66"/>
                              <a:gd name="T22" fmla="*/ 0 w 98"/>
                              <a:gd name="T23" fmla="*/ 66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8" h="66">
                                <a:moveTo>
                                  <a:pt x="0" y="66"/>
                                </a:moveTo>
                                <a:lnTo>
                                  <a:pt x="26" y="60"/>
                                </a:lnTo>
                                <a:lnTo>
                                  <a:pt x="44" y="40"/>
                                </a:lnTo>
                                <a:lnTo>
                                  <a:pt x="59" y="17"/>
                                </a:lnTo>
                                <a:lnTo>
                                  <a:pt x="71" y="0"/>
                                </a:lnTo>
                                <a:lnTo>
                                  <a:pt x="84" y="2"/>
                                </a:lnTo>
                                <a:lnTo>
                                  <a:pt x="98" y="31"/>
                                </a:lnTo>
                                <a:lnTo>
                                  <a:pt x="66" y="45"/>
                                </a:lnTo>
                                <a:lnTo>
                                  <a:pt x="35" y="56"/>
                                </a:lnTo>
                                <a:lnTo>
                                  <a:pt x="0" y="66"/>
                                </a:lnTo>
                                <a:close/>
                              </a:path>
                            </a:pathLst>
                          </a:custGeom>
                          <a:solidFill>
                            <a:srgbClr val="FFFFFF"/>
                          </a:solidFill>
                          <a:ln>
                            <a:noFill/>
                          </a:ln>
                        </wps:spPr>
                        <wps:bodyPr rot="0" vert="horz" wrap="square" lIns="91440" tIns="45720" rIns="91440" bIns="45720" anchor="t" anchorCtr="0" upright="1">
                          <a:noAutofit/>
                        </wps:bodyPr>
                      </wps:wsp>
                      <wps:wsp>
                        <wps:cNvPr id="244" name="Freeform 245"/>
                        <wps:cNvSpPr>
                          <a:spLocks/>
                        </wps:cNvSpPr>
                        <wps:spPr bwMode="auto">
                          <a:xfrm>
                            <a:off x="1072" y="947"/>
                            <a:ext cx="2" cy="8"/>
                          </a:xfrm>
                          <a:custGeom>
                            <a:avLst/>
                            <a:gdLst>
                              <a:gd name="T0" fmla="*/ 8 w 8"/>
                              <a:gd name="T1" fmla="*/ 34 h 34"/>
                              <a:gd name="T2" fmla="*/ 1 w 8"/>
                              <a:gd name="T3" fmla="*/ 25 h 34"/>
                              <a:gd name="T4" fmla="*/ 0 w 8"/>
                              <a:gd name="T5" fmla="*/ 11 h 34"/>
                              <a:gd name="T6" fmla="*/ 4 w 8"/>
                              <a:gd name="T7" fmla="*/ 0 h 34"/>
                              <a:gd name="T8" fmla="*/ 4 w 8"/>
                              <a:gd name="T9" fmla="*/ 0 h 34"/>
                              <a:gd name="T10" fmla="*/ 8 w 8"/>
                              <a:gd name="T11" fmla="*/ 10 h 34"/>
                              <a:gd name="T12" fmla="*/ 8 w 8"/>
                              <a:gd name="T13" fmla="*/ 22 h 34"/>
                              <a:gd name="T14" fmla="*/ 8 w 8"/>
                              <a:gd name="T15" fmla="*/ 34 h 34"/>
                              <a:gd name="T16" fmla="*/ 8 w 8"/>
                              <a:gd name="T17" fmla="*/ 34 h 34"/>
                              <a:gd name="T18" fmla="*/ 8 w 8"/>
                              <a:gd name="T19" fmla="*/ 34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 h="34">
                                <a:moveTo>
                                  <a:pt x="8" y="34"/>
                                </a:moveTo>
                                <a:lnTo>
                                  <a:pt x="1" y="25"/>
                                </a:lnTo>
                                <a:lnTo>
                                  <a:pt x="0" y="11"/>
                                </a:lnTo>
                                <a:lnTo>
                                  <a:pt x="4" y="0"/>
                                </a:lnTo>
                                <a:lnTo>
                                  <a:pt x="8" y="10"/>
                                </a:lnTo>
                                <a:lnTo>
                                  <a:pt x="8" y="22"/>
                                </a:lnTo>
                                <a:lnTo>
                                  <a:pt x="8" y="34"/>
                                </a:lnTo>
                                <a:close/>
                              </a:path>
                            </a:pathLst>
                          </a:custGeom>
                          <a:solidFill>
                            <a:srgbClr val="FFFFFF"/>
                          </a:solidFill>
                          <a:ln>
                            <a:noFill/>
                          </a:ln>
                        </wps:spPr>
                        <wps:bodyPr rot="0" vert="horz" wrap="square" lIns="91440" tIns="45720" rIns="91440" bIns="45720" anchor="t" anchorCtr="0" upright="1">
                          <a:noAutofit/>
                        </wps:bodyPr>
                      </wps:wsp>
                      <wps:wsp>
                        <wps:cNvPr id="245" name="Freeform 246"/>
                        <wps:cNvSpPr>
                          <a:spLocks/>
                        </wps:cNvSpPr>
                        <wps:spPr bwMode="auto">
                          <a:xfrm>
                            <a:off x="1098" y="951"/>
                            <a:ext cx="46" cy="61"/>
                          </a:xfrm>
                          <a:custGeom>
                            <a:avLst/>
                            <a:gdLst>
                              <a:gd name="T0" fmla="*/ 172 w 184"/>
                              <a:gd name="T1" fmla="*/ 105 h 242"/>
                              <a:gd name="T2" fmla="*/ 164 w 184"/>
                              <a:gd name="T3" fmla="*/ 117 h 242"/>
                              <a:gd name="T4" fmla="*/ 164 w 184"/>
                              <a:gd name="T5" fmla="*/ 133 h 242"/>
                              <a:gd name="T6" fmla="*/ 164 w 184"/>
                              <a:gd name="T7" fmla="*/ 149 h 242"/>
                              <a:gd name="T8" fmla="*/ 164 w 184"/>
                              <a:gd name="T9" fmla="*/ 149 h 242"/>
                              <a:gd name="T10" fmla="*/ 150 w 184"/>
                              <a:gd name="T11" fmla="*/ 183 h 242"/>
                              <a:gd name="T12" fmla="*/ 132 w 184"/>
                              <a:gd name="T13" fmla="*/ 214 h 242"/>
                              <a:gd name="T14" fmla="*/ 110 w 184"/>
                              <a:gd name="T15" fmla="*/ 242 h 242"/>
                              <a:gd name="T16" fmla="*/ 110 w 184"/>
                              <a:gd name="T17" fmla="*/ 242 h 242"/>
                              <a:gd name="T18" fmla="*/ 69 w 184"/>
                              <a:gd name="T19" fmla="*/ 212 h 242"/>
                              <a:gd name="T20" fmla="*/ 30 w 184"/>
                              <a:gd name="T21" fmla="*/ 181 h 242"/>
                              <a:gd name="T22" fmla="*/ 0 w 184"/>
                              <a:gd name="T23" fmla="*/ 146 h 242"/>
                              <a:gd name="T24" fmla="*/ 0 w 184"/>
                              <a:gd name="T25" fmla="*/ 146 h 242"/>
                              <a:gd name="T26" fmla="*/ 9 w 184"/>
                              <a:gd name="T27" fmla="*/ 116 h 242"/>
                              <a:gd name="T28" fmla="*/ 29 w 184"/>
                              <a:gd name="T29" fmla="*/ 89 h 242"/>
                              <a:gd name="T30" fmla="*/ 24 w 184"/>
                              <a:gd name="T31" fmla="*/ 66 h 242"/>
                              <a:gd name="T32" fmla="*/ 24 w 184"/>
                              <a:gd name="T33" fmla="*/ 66 h 242"/>
                              <a:gd name="T34" fmla="*/ 42 w 184"/>
                              <a:gd name="T35" fmla="*/ 56 h 242"/>
                              <a:gd name="T36" fmla="*/ 74 w 184"/>
                              <a:gd name="T37" fmla="*/ 37 h 242"/>
                              <a:gd name="T38" fmla="*/ 90 w 184"/>
                              <a:gd name="T39" fmla="*/ 27 h 242"/>
                              <a:gd name="T40" fmla="*/ 90 w 184"/>
                              <a:gd name="T41" fmla="*/ 27 h 242"/>
                              <a:gd name="T42" fmla="*/ 74 w 184"/>
                              <a:gd name="T43" fmla="*/ 20 h 242"/>
                              <a:gd name="T44" fmla="*/ 56 w 184"/>
                              <a:gd name="T45" fmla="*/ 29 h 242"/>
                              <a:gd name="T46" fmla="*/ 36 w 184"/>
                              <a:gd name="T47" fmla="*/ 33 h 242"/>
                              <a:gd name="T48" fmla="*/ 36 w 184"/>
                              <a:gd name="T49" fmla="*/ 33 h 242"/>
                              <a:gd name="T50" fmla="*/ 36 w 184"/>
                              <a:gd name="T51" fmla="*/ 32 h 242"/>
                              <a:gd name="T52" fmla="*/ 36 w 184"/>
                              <a:gd name="T53" fmla="*/ 30 h 242"/>
                              <a:gd name="T54" fmla="*/ 36 w 184"/>
                              <a:gd name="T55" fmla="*/ 29 h 242"/>
                              <a:gd name="T56" fmla="*/ 36 w 184"/>
                              <a:gd name="T57" fmla="*/ 29 h 242"/>
                              <a:gd name="T58" fmla="*/ 56 w 184"/>
                              <a:gd name="T59" fmla="*/ 21 h 242"/>
                              <a:gd name="T60" fmla="*/ 92 w 184"/>
                              <a:gd name="T61" fmla="*/ 8 h 242"/>
                              <a:gd name="T62" fmla="*/ 112 w 184"/>
                              <a:gd name="T63" fmla="*/ 0 h 242"/>
                              <a:gd name="T64" fmla="*/ 112 w 184"/>
                              <a:gd name="T65" fmla="*/ 0 h 242"/>
                              <a:gd name="T66" fmla="*/ 143 w 184"/>
                              <a:gd name="T67" fmla="*/ 39 h 242"/>
                              <a:gd name="T68" fmla="*/ 173 w 184"/>
                              <a:gd name="T69" fmla="*/ 75 h 242"/>
                              <a:gd name="T70" fmla="*/ 184 w 184"/>
                              <a:gd name="T71" fmla="*/ 120 h 242"/>
                              <a:gd name="T72" fmla="*/ 184 w 184"/>
                              <a:gd name="T73" fmla="*/ 120 h 242"/>
                              <a:gd name="T74" fmla="*/ 180 w 184"/>
                              <a:gd name="T75" fmla="*/ 116 h 242"/>
                              <a:gd name="T76" fmla="*/ 175 w 184"/>
                              <a:gd name="T77" fmla="*/ 109 h 242"/>
                              <a:gd name="T78" fmla="*/ 172 w 184"/>
                              <a:gd name="T79" fmla="*/ 105 h 242"/>
                              <a:gd name="T80" fmla="*/ 172 w 184"/>
                              <a:gd name="T81" fmla="*/ 105 h 2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184" h="242">
                                <a:moveTo>
                                  <a:pt x="172" y="105"/>
                                </a:moveTo>
                                <a:lnTo>
                                  <a:pt x="164" y="117"/>
                                </a:lnTo>
                                <a:lnTo>
                                  <a:pt x="164" y="133"/>
                                </a:lnTo>
                                <a:lnTo>
                                  <a:pt x="164" y="149"/>
                                </a:lnTo>
                                <a:lnTo>
                                  <a:pt x="150" y="183"/>
                                </a:lnTo>
                                <a:lnTo>
                                  <a:pt x="132" y="214"/>
                                </a:lnTo>
                                <a:lnTo>
                                  <a:pt x="110" y="242"/>
                                </a:lnTo>
                                <a:lnTo>
                                  <a:pt x="69" y="212"/>
                                </a:lnTo>
                                <a:lnTo>
                                  <a:pt x="30" y="181"/>
                                </a:lnTo>
                                <a:lnTo>
                                  <a:pt x="0" y="146"/>
                                </a:lnTo>
                                <a:lnTo>
                                  <a:pt x="9" y="116"/>
                                </a:lnTo>
                                <a:lnTo>
                                  <a:pt x="29" y="89"/>
                                </a:lnTo>
                                <a:lnTo>
                                  <a:pt x="24" y="66"/>
                                </a:lnTo>
                                <a:lnTo>
                                  <a:pt x="42" y="56"/>
                                </a:lnTo>
                                <a:lnTo>
                                  <a:pt x="74" y="37"/>
                                </a:lnTo>
                                <a:lnTo>
                                  <a:pt x="90" y="27"/>
                                </a:lnTo>
                                <a:lnTo>
                                  <a:pt x="74" y="20"/>
                                </a:lnTo>
                                <a:lnTo>
                                  <a:pt x="56" y="29"/>
                                </a:lnTo>
                                <a:lnTo>
                                  <a:pt x="36" y="33"/>
                                </a:lnTo>
                                <a:lnTo>
                                  <a:pt x="36" y="32"/>
                                </a:lnTo>
                                <a:lnTo>
                                  <a:pt x="36" y="30"/>
                                </a:lnTo>
                                <a:lnTo>
                                  <a:pt x="36" y="29"/>
                                </a:lnTo>
                                <a:lnTo>
                                  <a:pt x="56" y="21"/>
                                </a:lnTo>
                                <a:lnTo>
                                  <a:pt x="92" y="8"/>
                                </a:lnTo>
                                <a:lnTo>
                                  <a:pt x="112" y="0"/>
                                </a:lnTo>
                                <a:lnTo>
                                  <a:pt x="143" y="39"/>
                                </a:lnTo>
                                <a:lnTo>
                                  <a:pt x="173" y="75"/>
                                </a:lnTo>
                                <a:lnTo>
                                  <a:pt x="184" y="120"/>
                                </a:lnTo>
                                <a:lnTo>
                                  <a:pt x="180" y="116"/>
                                </a:lnTo>
                                <a:lnTo>
                                  <a:pt x="175" y="109"/>
                                </a:lnTo>
                                <a:lnTo>
                                  <a:pt x="172" y="105"/>
                                </a:lnTo>
                                <a:close/>
                              </a:path>
                            </a:pathLst>
                          </a:custGeom>
                          <a:solidFill>
                            <a:srgbClr val="FFFFFF"/>
                          </a:solidFill>
                          <a:ln>
                            <a:noFill/>
                          </a:ln>
                        </wps:spPr>
                        <wps:bodyPr rot="0" vert="horz" wrap="square" lIns="91440" tIns="45720" rIns="91440" bIns="45720" anchor="t" anchorCtr="0" upright="1">
                          <a:noAutofit/>
                        </wps:bodyPr>
                      </wps:wsp>
                      <wps:wsp>
                        <wps:cNvPr id="246" name="Freeform 247"/>
                        <wps:cNvSpPr>
                          <a:spLocks/>
                        </wps:cNvSpPr>
                        <wps:spPr bwMode="auto">
                          <a:xfrm>
                            <a:off x="967" y="915"/>
                            <a:ext cx="73" cy="40"/>
                          </a:xfrm>
                          <a:custGeom>
                            <a:avLst/>
                            <a:gdLst>
                              <a:gd name="T0" fmla="*/ 277 w 293"/>
                              <a:gd name="T1" fmla="*/ 130 h 160"/>
                              <a:gd name="T2" fmla="*/ 283 w 293"/>
                              <a:gd name="T3" fmla="*/ 72 h 160"/>
                              <a:gd name="T4" fmla="*/ 274 w 293"/>
                              <a:gd name="T5" fmla="*/ 56 h 160"/>
                              <a:gd name="T6" fmla="*/ 247 w 293"/>
                              <a:gd name="T7" fmla="*/ 34 h 160"/>
                              <a:gd name="T8" fmla="*/ 229 w 293"/>
                              <a:gd name="T9" fmla="*/ 37 h 160"/>
                              <a:gd name="T10" fmla="*/ 209 w 293"/>
                              <a:gd name="T11" fmla="*/ 58 h 160"/>
                              <a:gd name="T12" fmla="*/ 201 w 293"/>
                              <a:gd name="T13" fmla="*/ 45 h 160"/>
                              <a:gd name="T14" fmla="*/ 193 w 293"/>
                              <a:gd name="T15" fmla="*/ 14 h 160"/>
                              <a:gd name="T16" fmla="*/ 164 w 293"/>
                              <a:gd name="T17" fmla="*/ 11 h 160"/>
                              <a:gd name="T18" fmla="*/ 116 w 293"/>
                              <a:gd name="T19" fmla="*/ 26 h 160"/>
                              <a:gd name="T20" fmla="*/ 116 w 293"/>
                              <a:gd name="T21" fmla="*/ 39 h 160"/>
                              <a:gd name="T22" fmla="*/ 133 w 293"/>
                              <a:gd name="T23" fmla="*/ 62 h 160"/>
                              <a:gd name="T24" fmla="*/ 140 w 293"/>
                              <a:gd name="T25" fmla="*/ 63 h 160"/>
                              <a:gd name="T26" fmla="*/ 151 w 293"/>
                              <a:gd name="T27" fmla="*/ 58 h 160"/>
                              <a:gd name="T28" fmla="*/ 145 w 293"/>
                              <a:gd name="T29" fmla="*/ 54 h 160"/>
                              <a:gd name="T30" fmla="*/ 131 w 293"/>
                              <a:gd name="T31" fmla="*/ 43 h 160"/>
                              <a:gd name="T32" fmla="*/ 142 w 293"/>
                              <a:gd name="T33" fmla="*/ 38 h 160"/>
                              <a:gd name="T34" fmla="*/ 167 w 293"/>
                              <a:gd name="T35" fmla="*/ 28 h 160"/>
                              <a:gd name="T36" fmla="*/ 167 w 293"/>
                              <a:gd name="T37" fmla="*/ 37 h 160"/>
                              <a:gd name="T38" fmla="*/ 167 w 293"/>
                              <a:gd name="T39" fmla="*/ 62 h 160"/>
                              <a:gd name="T40" fmla="*/ 147 w 293"/>
                              <a:gd name="T41" fmla="*/ 68 h 160"/>
                              <a:gd name="T42" fmla="*/ 108 w 293"/>
                              <a:gd name="T43" fmla="*/ 88 h 160"/>
                              <a:gd name="T44" fmla="*/ 73 w 293"/>
                              <a:gd name="T45" fmla="*/ 70 h 160"/>
                              <a:gd name="T46" fmla="*/ 6 w 293"/>
                              <a:gd name="T47" fmla="*/ 48 h 160"/>
                              <a:gd name="T48" fmla="*/ 2 w 293"/>
                              <a:gd name="T49" fmla="*/ 33 h 160"/>
                              <a:gd name="T50" fmla="*/ 6 w 293"/>
                              <a:gd name="T51" fmla="*/ 0 h 160"/>
                              <a:gd name="T52" fmla="*/ 34 w 293"/>
                              <a:gd name="T53" fmla="*/ 0 h 160"/>
                              <a:gd name="T54" fmla="*/ 184 w 293"/>
                              <a:gd name="T55" fmla="*/ 0 h 160"/>
                              <a:gd name="T56" fmla="*/ 281 w 293"/>
                              <a:gd name="T57" fmla="*/ 0 h 160"/>
                              <a:gd name="T58" fmla="*/ 284 w 293"/>
                              <a:gd name="T59" fmla="*/ 5 h 160"/>
                              <a:gd name="T60" fmla="*/ 293 w 293"/>
                              <a:gd name="T61" fmla="*/ 24 h 160"/>
                              <a:gd name="T62" fmla="*/ 288 w 293"/>
                              <a:gd name="T63" fmla="*/ 68 h 160"/>
                              <a:gd name="T64" fmla="*/ 293 w 293"/>
                              <a:gd name="T65" fmla="*/ 16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93" h="160">
                                <a:moveTo>
                                  <a:pt x="293" y="160"/>
                                </a:moveTo>
                                <a:lnTo>
                                  <a:pt x="277" y="130"/>
                                </a:lnTo>
                                <a:lnTo>
                                  <a:pt x="260" y="99"/>
                                </a:lnTo>
                                <a:lnTo>
                                  <a:pt x="283" y="72"/>
                                </a:lnTo>
                                <a:lnTo>
                                  <a:pt x="274" y="56"/>
                                </a:lnTo>
                                <a:lnTo>
                                  <a:pt x="262" y="41"/>
                                </a:lnTo>
                                <a:lnTo>
                                  <a:pt x="247" y="34"/>
                                </a:lnTo>
                                <a:lnTo>
                                  <a:pt x="229" y="37"/>
                                </a:lnTo>
                                <a:lnTo>
                                  <a:pt x="217" y="49"/>
                                </a:lnTo>
                                <a:lnTo>
                                  <a:pt x="209" y="58"/>
                                </a:lnTo>
                                <a:lnTo>
                                  <a:pt x="201" y="45"/>
                                </a:lnTo>
                                <a:lnTo>
                                  <a:pt x="200" y="27"/>
                                </a:lnTo>
                                <a:lnTo>
                                  <a:pt x="193" y="14"/>
                                </a:lnTo>
                                <a:lnTo>
                                  <a:pt x="164" y="11"/>
                                </a:lnTo>
                                <a:lnTo>
                                  <a:pt x="139" y="13"/>
                                </a:lnTo>
                                <a:lnTo>
                                  <a:pt x="116" y="26"/>
                                </a:lnTo>
                                <a:lnTo>
                                  <a:pt x="116" y="39"/>
                                </a:lnTo>
                                <a:lnTo>
                                  <a:pt x="119" y="56"/>
                                </a:lnTo>
                                <a:lnTo>
                                  <a:pt x="133" y="62"/>
                                </a:lnTo>
                                <a:lnTo>
                                  <a:pt x="140" y="63"/>
                                </a:lnTo>
                                <a:lnTo>
                                  <a:pt x="147" y="62"/>
                                </a:lnTo>
                                <a:lnTo>
                                  <a:pt x="151" y="58"/>
                                </a:lnTo>
                                <a:lnTo>
                                  <a:pt x="145" y="54"/>
                                </a:lnTo>
                                <a:lnTo>
                                  <a:pt x="136" y="47"/>
                                </a:lnTo>
                                <a:lnTo>
                                  <a:pt x="131" y="43"/>
                                </a:lnTo>
                                <a:lnTo>
                                  <a:pt x="142" y="38"/>
                                </a:lnTo>
                                <a:lnTo>
                                  <a:pt x="158" y="40"/>
                                </a:lnTo>
                                <a:lnTo>
                                  <a:pt x="167" y="28"/>
                                </a:lnTo>
                                <a:lnTo>
                                  <a:pt x="167" y="37"/>
                                </a:lnTo>
                                <a:lnTo>
                                  <a:pt x="167" y="54"/>
                                </a:lnTo>
                                <a:lnTo>
                                  <a:pt x="167" y="62"/>
                                </a:lnTo>
                                <a:lnTo>
                                  <a:pt x="147" y="68"/>
                                </a:lnTo>
                                <a:lnTo>
                                  <a:pt x="125" y="69"/>
                                </a:lnTo>
                                <a:lnTo>
                                  <a:pt x="108" y="88"/>
                                </a:lnTo>
                                <a:lnTo>
                                  <a:pt x="73" y="70"/>
                                </a:lnTo>
                                <a:lnTo>
                                  <a:pt x="43" y="39"/>
                                </a:lnTo>
                                <a:lnTo>
                                  <a:pt x="6" y="48"/>
                                </a:lnTo>
                                <a:lnTo>
                                  <a:pt x="2" y="33"/>
                                </a:lnTo>
                                <a:lnTo>
                                  <a:pt x="0" y="16"/>
                                </a:lnTo>
                                <a:lnTo>
                                  <a:pt x="6" y="0"/>
                                </a:lnTo>
                                <a:lnTo>
                                  <a:pt x="34" y="0"/>
                                </a:lnTo>
                                <a:lnTo>
                                  <a:pt x="103" y="0"/>
                                </a:lnTo>
                                <a:lnTo>
                                  <a:pt x="184" y="0"/>
                                </a:lnTo>
                                <a:lnTo>
                                  <a:pt x="252" y="0"/>
                                </a:lnTo>
                                <a:lnTo>
                                  <a:pt x="281" y="0"/>
                                </a:lnTo>
                                <a:lnTo>
                                  <a:pt x="284" y="5"/>
                                </a:lnTo>
                                <a:lnTo>
                                  <a:pt x="289" y="17"/>
                                </a:lnTo>
                                <a:lnTo>
                                  <a:pt x="293" y="24"/>
                                </a:lnTo>
                                <a:lnTo>
                                  <a:pt x="288" y="68"/>
                                </a:lnTo>
                                <a:lnTo>
                                  <a:pt x="289" y="114"/>
                                </a:lnTo>
                                <a:lnTo>
                                  <a:pt x="293" y="160"/>
                                </a:lnTo>
                                <a:close/>
                              </a:path>
                            </a:pathLst>
                          </a:custGeom>
                          <a:solidFill>
                            <a:srgbClr val="FFFFFF"/>
                          </a:solidFill>
                          <a:ln>
                            <a:noFill/>
                          </a:ln>
                        </wps:spPr>
                        <wps:bodyPr rot="0" vert="horz" wrap="square" lIns="91440" tIns="45720" rIns="91440" bIns="45720" anchor="t" anchorCtr="0" upright="1">
                          <a:noAutofit/>
                        </wps:bodyPr>
                      </wps:wsp>
                      <wps:wsp>
                        <wps:cNvPr id="247" name="Freeform 248"/>
                        <wps:cNvSpPr>
                          <a:spLocks/>
                        </wps:cNvSpPr>
                        <wps:spPr bwMode="auto">
                          <a:xfrm>
                            <a:off x="967" y="930"/>
                            <a:ext cx="35" cy="69"/>
                          </a:xfrm>
                          <a:custGeom>
                            <a:avLst/>
                            <a:gdLst>
                              <a:gd name="T0" fmla="*/ 72 w 141"/>
                              <a:gd name="T1" fmla="*/ 88 h 277"/>
                              <a:gd name="T2" fmla="*/ 43 w 141"/>
                              <a:gd name="T3" fmla="*/ 102 h 277"/>
                              <a:gd name="T4" fmla="*/ 14 w 141"/>
                              <a:gd name="T5" fmla="*/ 116 h 277"/>
                              <a:gd name="T6" fmla="*/ 10 w 141"/>
                              <a:gd name="T7" fmla="*/ 151 h 277"/>
                              <a:gd name="T8" fmla="*/ 10 w 141"/>
                              <a:gd name="T9" fmla="*/ 151 h 277"/>
                              <a:gd name="T10" fmla="*/ 21 w 141"/>
                              <a:gd name="T11" fmla="*/ 157 h 277"/>
                              <a:gd name="T12" fmla="*/ 32 w 141"/>
                              <a:gd name="T13" fmla="*/ 151 h 277"/>
                              <a:gd name="T14" fmla="*/ 46 w 141"/>
                              <a:gd name="T15" fmla="*/ 148 h 277"/>
                              <a:gd name="T16" fmla="*/ 46 w 141"/>
                              <a:gd name="T17" fmla="*/ 148 h 277"/>
                              <a:gd name="T18" fmla="*/ 65 w 141"/>
                              <a:gd name="T19" fmla="*/ 126 h 277"/>
                              <a:gd name="T20" fmla="*/ 93 w 141"/>
                              <a:gd name="T21" fmla="*/ 116 h 277"/>
                              <a:gd name="T22" fmla="*/ 121 w 141"/>
                              <a:gd name="T23" fmla="*/ 106 h 277"/>
                              <a:gd name="T24" fmla="*/ 121 w 141"/>
                              <a:gd name="T25" fmla="*/ 106 h 277"/>
                              <a:gd name="T26" fmla="*/ 129 w 141"/>
                              <a:gd name="T27" fmla="*/ 111 h 277"/>
                              <a:gd name="T28" fmla="*/ 136 w 141"/>
                              <a:gd name="T29" fmla="*/ 115 h 277"/>
                              <a:gd name="T30" fmla="*/ 141 w 141"/>
                              <a:gd name="T31" fmla="*/ 118 h 277"/>
                              <a:gd name="T32" fmla="*/ 141 w 141"/>
                              <a:gd name="T33" fmla="*/ 118 h 277"/>
                              <a:gd name="T34" fmla="*/ 123 w 141"/>
                              <a:gd name="T35" fmla="*/ 132 h 277"/>
                              <a:gd name="T36" fmla="*/ 101 w 141"/>
                              <a:gd name="T37" fmla="*/ 148 h 277"/>
                              <a:gd name="T38" fmla="*/ 87 w 141"/>
                              <a:gd name="T39" fmla="*/ 170 h 277"/>
                              <a:gd name="T40" fmla="*/ 87 w 141"/>
                              <a:gd name="T41" fmla="*/ 170 h 277"/>
                              <a:gd name="T42" fmla="*/ 90 w 141"/>
                              <a:gd name="T43" fmla="*/ 190 h 277"/>
                              <a:gd name="T44" fmla="*/ 96 w 141"/>
                              <a:gd name="T45" fmla="*/ 204 h 277"/>
                              <a:gd name="T46" fmla="*/ 85 w 141"/>
                              <a:gd name="T47" fmla="*/ 219 h 277"/>
                              <a:gd name="T48" fmla="*/ 85 w 141"/>
                              <a:gd name="T49" fmla="*/ 219 h 277"/>
                              <a:gd name="T50" fmla="*/ 69 w 141"/>
                              <a:gd name="T51" fmla="*/ 221 h 277"/>
                              <a:gd name="T52" fmla="*/ 52 w 141"/>
                              <a:gd name="T53" fmla="*/ 226 h 277"/>
                              <a:gd name="T54" fmla="*/ 42 w 141"/>
                              <a:gd name="T55" fmla="*/ 239 h 277"/>
                              <a:gd name="T56" fmla="*/ 42 w 141"/>
                              <a:gd name="T57" fmla="*/ 239 h 277"/>
                              <a:gd name="T58" fmla="*/ 42 w 141"/>
                              <a:gd name="T59" fmla="*/ 244 h 277"/>
                              <a:gd name="T60" fmla="*/ 44 w 141"/>
                              <a:gd name="T61" fmla="*/ 248 h 277"/>
                              <a:gd name="T62" fmla="*/ 48 w 141"/>
                              <a:gd name="T63" fmla="*/ 251 h 277"/>
                              <a:gd name="T64" fmla="*/ 48 w 141"/>
                              <a:gd name="T65" fmla="*/ 251 h 277"/>
                              <a:gd name="T66" fmla="*/ 58 w 141"/>
                              <a:gd name="T67" fmla="*/ 247 h 277"/>
                              <a:gd name="T68" fmla="*/ 66 w 141"/>
                              <a:gd name="T69" fmla="*/ 239 h 277"/>
                              <a:gd name="T70" fmla="*/ 77 w 141"/>
                              <a:gd name="T71" fmla="*/ 243 h 277"/>
                              <a:gd name="T72" fmla="*/ 77 w 141"/>
                              <a:gd name="T73" fmla="*/ 243 h 277"/>
                              <a:gd name="T74" fmla="*/ 81 w 141"/>
                              <a:gd name="T75" fmla="*/ 252 h 277"/>
                              <a:gd name="T76" fmla="*/ 86 w 141"/>
                              <a:gd name="T77" fmla="*/ 269 h 277"/>
                              <a:gd name="T78" fmla="*/ 90 w 141"/>
                              <a:gd name="T79" fmla="*/ 277 h 277"/>
                              <a:gd name="T80" fmla="*/ 90 w 141"/>
                              <a:gd name="T81" fmla="*/ 277 h 277"/>
                              <a:gd name="T82" fmla="*/ 53 w 141"/>
                              <a:gd name="T83" fmla="*/ 260 h 277"/>
                              <a:gd name="T84" fmla="*/ 24 w 141"/>
                              <a:gd name="T85" fmla="*/ 236 h 277"/>
                              <a:gd name="T86" fmla="*/ 0 w 141"/>
                              <a:gd name="T87" fmla="*/ 202 h 277"/>
                              <a:gd name="T88" fmla="*/ 0 w 141"/>
                              <a:gd name="T89" fmla="*/ 202 h 277"/>
                              <a:gd name="T90" fmla="*/ 0 w 141"/>
                              <a:gd name="T91" fmla="*/ 149 h 277"/>
                              <a:gd name="T92" fmla="*/ 0 w 141"/>
                              <a:gd name="T93" fmla="*/ 53 h 277"/>
                              <a:gd name="T94" fmla="*/ 0 w 141"/>
                              <a:gd name="T95" fmla="*/ 0 h 277"/>
                              <a:gd name="T96" fmla="*/ 0 w 141"/>
                              <a:gd name="T97" fmla="*/ 0 h 277"/>
                              <a:gd name="T98" fmla="*/ 31 w 141"/>
                              <a:gd name="T99" fmla="*/ 28 h 277"/>
                              <a:gd name="T100" fmla="*/ 63 w 141"/>
                              <a:gd name="T101" fmla="*/ 54 h 277"/>
                              <a:gd name="T102" fmla="*/ 72 w 141"/>
                              <a:gd name="T103" fmla="*/ 88 h 277"/>
                              <a:gd name="T104" fmla="*/ 72 w 141"/>
                              <a:gd name="T105" fmla="*/ 88 h 277"/>
                              <a:gd name="T106" fmla="*/ 72 w 141"/>
                              <a:gd name="T107" fmla="*/ 88 h 2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41" h="277">
                                <a:moveTo>
                                  <a:pt x="72" y="88"/>
                                </a:moveTo>
                                <a:lnTo>
                                  <a:pt x="43" y="102"/>
                                </a:lnTo>
                                <a:lnTo>
                                  <a:pt x="14" y="116"/>
                                </a:lnTo>
                                <a:lnTo>
                                  <a:pt x="10" y="151"/>
                                </a:lnTo>
                                <a:lnTo>
                                  <a:pt x="21" y="157"/>
                                </a:lnTo>
                                <a:lnTo>
                                  <a:pt x="32" y="151"/>
                                </a:lnTo>
                                <a:lnTo>
                                  <a:pt x="46" y="148"/>
                                </a:lnTo>
                                <a:lnTo>
                                  <a:pt x="65" y="126"/>
                                </a:lnTo>
                                <a:lnTo>
                                  <a:pt x="93" y="116"/>
                                </a:lnTo>
                                <a:lnTo>
                                  <a:pt x="121" y="106"/>
                                </a:lnTo>
                                <a:lnTo>
                                  <a:pt x="129" y="111"/>
                                </a:lnTo>
                                <a:lnTo>
                                  <a:pt x="136" y="115"/>
                                </a:lnTo>
                                <a:lnTo>
                                  <a:pt x="141" y="118"/>
                                </a:lnTo>
                                <a:lnTo>
                                  <a:pt x="123" y="132"/>
                                </a:lnTo>
                                <a:lnTo>
                                  <a:pt x="101" y="148"/>
                                </a:lnTo>
                                <a:lnTo>
                                  <a:pt x="87" y="170"/>
                                </a:lnTo>
                                <a:lnTo>
                                  <a:pt x="90" y="190"/>
                                </a:lnTo>
                                <a:lnTo>
                                  <a:pt x="96" y="204"/>
                                </a:lnTo>
                                <a:lnTo>
                                  <a:pt x="85" y="219"/>
                                </a:lnTo>
                                <a:lnTo>
                                  <a:pt x="69" y="221"/>
                                </a:lnTo>
                                <a:lnTo>
                                  <a:pt x="52" y="226"/>
                                </a:lnTo>
                                <a:lnTo>
                                  <a:pt x="42" y="239"/>
                                </a:lnTo>
                                <a:lnTo>
                                  <a:pt x="42" y="244"/>
                                </a:lnTo>
                                <a:lnTo>
                                  <a:pt x="44" y="248"/>
                                </a:lnTo>
                                <a:lnTo>
                                  <a:pt x="48" y="251"/>
                                </a:lnTo>
                                <a:lnTo>
                                  <a:pt x="58" y="247"/>
                                </a:lnTo>
                                <a:lnTo>
                                  <a:pt x="66" y="239"/>
                                </a:lnTo>
                                <a:lnTo>
                                  <a:pt x="77" y="243"/>
                                </a:lnTo>
                                <a:lnTo>
                                  <a:pt x="81" y="252"/>
                                </a:lnTo>
                                <a:lnTo>
                                  <a:pt x="86" y="269"/>
                                </a:lnTo>
                                <a:lnTo>
                                  <a:pt x="90" y="277"/>
                                </a:lnTo>
                                <a:lnTo>
                                  <a:pt x="53" y="260"/>
                                </a:lnTo>
                                <a:lnTo>
                                  <a:pt x="24" y="236"/>
                                </a:lnTo>
                                <a:lnTo>
                                  <a:pt x="0" y="202"/>
                                </a:lnTo>
                                <a:lnTo>
                                  <a:pt x="0" y="149"/>
                                </a:lnTo>
                                <a:lnTo>
                                  <a:pt x="0" y="53"/>
                                </a:lnTo>
                                <a:lnTo>
                                  <a:pt x="0" y="0"/>
                                </a:lnTo>
                                <a:lnTo>
                                  <a:pt x="31" y="28"/>
                                </a:lnTo>
                                <a:lnTo>
                                  <a:pt x="63" y="54"/>
                                </a:lnTo>
                                <a:lnTo>
                                  <a:pt x="72" y="88"/>
                                </a:lnTo>
                                <a:close/>
                              </a:path>
                            </a:pathLst>
                          </a:custGeom>
                          <a:solidFill>
                            <a:srgbClr val="FFFFFF"/>
                          </a:solidFill>
                          <a:ln>
                            <a:noFill/>
                          </a:ln>
                        </wps:spPr>
                        <wps:bodyPr rot="0" vert="horz" wrap="square" lIns="91440" tIns="45720" rIns="91440" bIns="45720" anchor="t" anchorCtr="0" upright="1">
                          <a:noAutofit/>
                        </wps:bodyPr>
                      </wps:wsp>
                      <wps:wsp>
                        <wps:cNvPr id="248" name="Freeform 249"/>
                        <wps:cNvSpPr>
                          <a:spLocks/>
                        </wps:cNvSpPr>
                        <wps:spPr bwMode="auto">
                          <a:xfrm>
                            <a:off x="1017" y="958"/>
                            <a:ext cx="22" cy="38"/>
                          </a:xfrm>
                          <a:custGeom>
                            <a:avLst/>
                            <a:gdLst>
                              <a:gd name="T0" fmla="*/ 16 w 90"/>
                              <a:gd name="T1" fmla="*/ 149 h 149"/>
                              <a:gd name="T2" fmla="*/ 10 w 90"/>
                              <a:gd name="T3" fmla="*/ 149 h 149"/>
                              <a:gd name="T4" fmla="*/ 5 w 90"/>
                              <a:gd name="T5" fmla="*/ 149 h 149"/>
                              <a:gd name="T6" fmla="*/ 0 w 90"/>
                              <a:gd name="T7" fmla="*/ 147 h 149"/>
                              <a:gd name="T8" fmla="*/ 0 w 90"/>
                              <a:gd name="T9" fmla="*/ 147 h 149"/>
                              <a:gd name="T10" fmla="*/ 19 w 90"/>
                              <a:gd name="T11" fmla="*/ 117 h 149"/>
                              <a:gd name="T12" fmla="*/ 44 w 90"/>
                              <a:gd name="T13" fmla="*/ 93 h 149"/>
                              <a:gd name="T14" fmla="*/ 36 w 90"/>
                              <a:gd name="T15" fmla="*/ 64 h 149"/>
                              <a:gd name="T16" fmla="*/ 36 w 90"/>
                              <a:gd name="T17" fmla="*/ 64 h 149"/>
                              <a:gd name="T18" fmla="*/ 48 w 90"/>
                              <a:gd name="T19" fmla="*/ 42 h 149"/>
                              <a:gd name="T20" fmla="*/ 72 w 90"/>
                              <a:gd name="T21" fmla="*/ 26 h 149"/>
                              <a:gd name="T22" fmla="*/ 90 w 90"/>
                              <a:gd name="T23" fmla="*/ 0 h 149"/>
                              <a:gd name="T24" fmla="*/ 90 w 90"/>
                              <a:gd name="T25" fmla="*/ 0 h 149"/>
                              <a:gd name="T26" fmla="*/ 83 w 90"/>
                              <a:gd name="T27" fmla="*/ 57 h 149"/>
                              <a:gd name="T28" fmla="*/ 59 w 90"/>
                              <a:gd name="T29" fmla="*/ 110 h 149"/>
                              <a:gd name="T30" fmla="*/ 16 w 90"/>
                              <a:gd name="T31" fmla="*/ 149 h 149"/>
                              <a:gd name="T32" fmla="*/ 16 w 90"/>
                              <a:gd name="T33" fmla="*/ 149 h 149"/>
                              <a:gd name="T34" fmla="*/ 16 w 90"/>
                              <a:gd name="T35" fmla="*/ 149 h 1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90" h="149">
                                <a:moveTo>
                                  <a:pt x="16" y="149"/>
                                </a:moveTo>
                                <a:lnTo>
                                  <a:pt x="10" y="149"/>
                                </a:lnTo>
                                <a:lnTo>
                                  <a:pt x="5" y="149"/>
                                </a:lnTo>
                                <a:lnTo>
                                  <a:pt x="0" y="147"/>
                                </a:lnTo>
                                <a:lnTo>
                                  <a:pt x="19" y="117"/>
                                </a:lnTo>
                                <a:lnTo>
                                  <a:pt x="44" y="93"/>
                                </a:lnTo>
                                <a:lnTo>
                                  <a:pt x="36" y="64"/>
                                </a:lnTo>
                                <a:lnTo>
                                  <a:pt x="48" y="42"/>
                                </a:lnTo>
                                <a:lnTo>
                                  <a:pt x="72" y="26"/>
                                </a:lnTo>
                                <a:lnTo>
                                  <a:pt x="90" y="0"/>
                                </a:lnTo>
                                <a:lnTo>
                                  <a:pt x="83" y="57"/>
                                </a:lnTo>
                                <a:lnTo>
                                  <a:pt x="59" y="110"/>
                                </a:lnTo>
                                <a:lnTo>
                                  <a:pt x="16" y="149"/>
                                </a:lnTo>
                                <a:close/>
                              </a:path>
                            </a:pathLst>
                          </a:custGeom>
                          <a:solidFill>
                            <a:srgbClr val="FFFFFF"/>
                          </a:solidFill>
                          <a:ln>
                            <a:noFill/>
                          </a:ln>
                        </wps:spPr>
                        <wps:bodyPr rot="0" vert="horz" wrap="square" lIns="91440" tIns="45720" rIns="91440" bIns="45720" anchor="t" anchorCtr="0" upright="1">
                          <a:noAutofit/>
                        </wps:bodyPr>
                      </wps:wsp>
                      <wps:wsp>
                        <wps:cNvPr id="249" name="Freeform 250"/>
                        <wps:cNvSpPr>
                          <a:spLocks noEditPoints="1"/>
                        </wps:cNvSpPr>
                        <wps:spPr bwMode="auto">
                          <a:xfrm>
                            <a:off x="20" y="136"/>
                            <a:ext cx="341" cy="1114"/>
                          </a:xfrm>
                          <a:custGeom>
                            <a:avLst/>
                            <a:gdLst>
                              <a:gd name="T0" fmla="*/ 366 w 1366"/>
                              <a:gd name="T1" fmla="*/ 3021 h 4456"/>
                              <a:gd name="T2" fmla="*/ 1055 w 1366"/>
                              <a:gd name="T3" fmla="*/ 646 h 4456"/>
                              <a:gd name="T4" fmla="*/ 786 w 1366"/>
                              <a:gd name="T5" fmla="*/ 616 h 4456"/>
                              <a:gd name="T6" fmla="*/ 1032 w 1366"/>
                              <a:gd name="T7" fmla="*/ 582 h 4456"/>
                              <a:gd name="T8" fmla="*/ 888 w 1366"/>
                              <a:gd name="T9" fmla="*/ 429 h 4456"/>
                              <a:gd name="T10" fmla="*/ 752 w 1366"/>
                              <a:gd name="T11" fmla="*/ 812 h 4456"/>
                              <a:gd name="T12" fmla="*/ 708 w 1366"/>
                              <a:gd name="T13" fmla="*/ 649 h 4456"/>
                              <a:gd name="T14" fmla="*/ 869 w 1366"/>
                              <a:gd name="T15" fmla="*/ 891 h 4456"/>
                              <a:gd name="T16" fmla="*/ 141 w 1366"/>
                              <a:gd name="T17" fmla="*/ 2781 h 4456"/>
                              <a:gd name="T18" fmla="*/ 263 w 1366"/>
                              <a:gd name="T19" fmla="*/ 2717 h 4456"/>
                              <a:gd name="T20" fmla="*/ 1168 w 1366"/>
                              <a:gd name="T21" fmla="*/ 92 h 4456"/>
                              <a:gd name="T22" fmla="*/ 573 w 1366"/>
                              <a:gd name="T23" fmla="*/ 685 h 4456"/>
                              <a:gd name="T24" fmla="*/ 173 w 1366"/>
                              <a:gd name="T25" fmla="*/ 1427 h 4456"/>
                              <a:gd name="T26" fmla="*/ 3 w 1366"/>
                              <a:gd name="T27" fmla="*/ 2262 h 4456"/>
                              <a:gd name="T28" fmla="*/ 366 w 1366"/>
                              <a:gd name="T29" fmla="*/ 2492 h 4456"/>
                              <a:gd name="T30" fmla="*/ 20 w 1366"/>
                              <a:gd name="T31" fmla="*/ 2633 h 4456"/>
                              <a:gd name="T32" fmla="*/ 138 w 1366"/>
                              <a:gd name="T33" fmla="*/ 3273 h 4456"/>
                              <a:gd name="T34" fmla="*/ 452 w 1366"/>
                              <a:gd name="T35" fmla="*/ 3934 h 4456"/>
                              <a:gd name="T36" fmla="*/ 884 w 1366"/>
                              <a:gd name="T37" fmla="*/ 4255 h 4456"/>
                              <a:gd name="T38" fmla="*/ 608 w 1366"/>
                              <a:gd name="T39" fmla="*/ 3380 h 4456"/>
                              <a:gd name="T40" fmla="*/ 614 w 1366"/>
                              <a:gd name="T41" fmla="*/ 3599 h 4456"/>
                              <a:gd name="T42" fmla="*/ 592 w 1366"/>
                              <a:gd name="T43" fmla="*/ 3776 h 4456"/>
                              <a:gd name="T44" fmla="*/ 786 w 1366"/>
                              <a:gd name="T45" fmla="*/ 3775 h 4456"/>
                              <a:gd name="T46" fmla="*/ 840 w 1366"/>
                              <a:gd name="T47" fmla="*/ 4241 h 4456"/>
                              <a:gd name="T48" fmla="*/ 490 w 1366"/>
                              <a:gd name="T49" fmla="*/ 3931 h 4456"/>
                              <a:gd name="T50" fmla="*/ 514 w 1366"/>
                              <a:gd name="T51" fmla="*/ 3785 h 4456"/>
                              <a:gd name="T52" fmla="*/ 360 w 1366"/>
                              <a:gd name="T53" fmla="*/ 3560 h 4456"/>
                              <a:gd name="T54" fmla="*/ 435 w 1366"/>
                              <a:gd name="T55" fmla="*/ 3494 h 4456"/>
                              <a:gd name="T56" fmla="*/ 331 w 1366"/>
                              <a:gd name="T57" fmla="*/ 3346 h 4456"/>
                              <a:gd name="T58" fmla="*/ 421 w 1366"/>
                              <a:gd name="T59" fmla="*/ 3289 h 4456"/>
                              <a:gd name="T60" fmla="*/ 417 w 1366"/>
                              <a:gd name="T61" fmla="*/ 3115 h 4456"/>
                              <a:gd name="T62" fmla="*/ 485 w 1366"/>
                              <a:gd name="T63" fmla="*/ 3218 h 4456"/>
                              <a:gd name="T64" fmla="*/ 162 w 1366"/>
                              <a:gd name="T65" fmla="*/ 3205 h 4456"/>
                              <a:gd name="T66" fmla="*/ 426 w 1366"/>
                              <a:gd name="T67" fmla="*/ 2749 h 4456"/>
                              <a:gd name="T68" fmla="*/ 468 w 1366"/>
                              <a:gd name="T69" fmla="*/ 1842 h 4456"/>
                              <a:gd name="T70" fmla="*/ 200 w 1366"/>
                              <a:gd name="T71" fmla="*/ 1535 h 4456"/>
                              <a:gd name="T72" fmla="*/ 395 w 1366"/>
                              <a:gd name="T73" fmla="*/ 1560 h 4456"/>
                              <a:gd name="T74" fmla="*/ 504 w 1366"/>
                              <a:gd name="T75" fmla="*/ 1688 h 4456"/>
                              <a:gd name="T76" fmla="*/ 370 w 1366"/>
                              <a:gd name="T77" fmla="*/ 1418 h 4456"/>
                              <a:gd name="T78" fmla="*/ 381 w 1366"/>
                              <a:gd name="T79" fmla="*/ 1222 h 4456"/>
                              <a:gd name="T80" fmla="*/ 759 w 1366"/>
                              <a:gd name="T81" fmla="*/ 1127 h 4456"/>
                              <a:gd name="T82" fmla="*/ 1286 w 1366"/>
                              <a:gd name="T83" fmla="*/ 506 h 4456"/>
                              <a:gd name="T84" fmla="*/ 1194 w 1366"/>
                              <a:gd name="T85" fmla="*/ 505 h 4456"/>
                              <a:gd name="T86" fmla="*/ 1034 w 1366"/>
                              <a:gd name="T87" fmla="*/ 319 h 4456"/>
                              <a:gd name="T88" fmla="*/ 1145 w 1366"/>
                              <a:gd name="T89" fmla="*/ 216 h 4456"/>
                              <a:gd name="T90" fmla="*/ 1315 w 1366"/>
                              <a:gd name="T91" fmla="*/ 244 h 4456"/>
                              <a:gd name="T92" fmla="*/ 110 w 1366"/>
                              <a:gd name="T93" fmla="*/ 2542 h 4456"/>
                              <a:gd name="T94" fmla="*/ 524 w 1366"/>
                              <a:gd name="T95" fmla="*/ 1038 h 4456"/>
                              <a:gd name="T96" fmla="*/ 607 w 1366"/>
                              <a:gd name="T97" fmla="*/ 1279 h 4456"/>
                              <a:gd name="T98" fmla="*/ 481 w 1366"/>
                              <a:gd name="T99" fmla="*/ 1137 h 4456"/>
                              <a:gd name="T100" fmla="*/ 695 w 1366"/>
                              <a:gd name="T101" fmla="*/ 1111 h 4456"/>
                              <a:gd name="T102" fmla="*/ 532 w 1366"/>
                              <a:gd name="T103" fmla="*/ 831 h 4456"/>
                              <a:gd name="T104" fmla="*/ 177 w 1366"/>
                              <a:gd name="T105" fmla="*/ 2993 h 4456"/>
                              <a:gd name="T106" fmla="*/ 209 w 1366"/>
                              <a:gd name="T107" fmla="*/ 1709 h 4456"/>
                              <a:gd name="T108" fmla="*/ 410 w 1366"/>
                              <a:gd name="T109" fmla="*/ 1837 h 4456"/>
                              <a:gd name="T110" fmla="*/ 267 w 1366"/>
                              <a:gd name="T111" fmla="*/ 1632 h 4456"/>
                              <a:gd name="T112" fmla="*/ 99 w 1366"/>
                              <a:gd name="T113" fmla="*/ 1943 h 4456"/>
                              <a:gd name="T114" fmla="*/ 146 w 1366"/>
                              <a:gd name="T115" fmla="*/ 1935 h 4456"/>
                              <a:gd name="T116" fmla="*/ 71 w 1366"/>
                              <a:gd name="T117" fmla="*/ 2182 h 4456"/>
                              <a:gd name="T118" fmla="*/ 381 w 1366"/>
                              <a:gd name="T119" fmla="*/ 2136 h 4456"/>
                              <a:gd name="T120" fmla="*/ 218 w 1366"/>
                              <a:gd name="T121" fmla="*/ 2273 h 4456"/>
                              <a:gd name="T122" fmla="*/ 128 w 1366"/>
                              <a:gd name="T123" fmla="*/ 2337 h 44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366" h="4456">
                                <a:moveTo>
                                  <a:pt x="206" y="2900"/>
                                </a:moveTo>
                                <a:lnTo>
                                  <a:pt x="234" y="2913"/>
                                </a:lnTo>
                                <a:lnTo>
                                  <a:pt x="265" y="2936"/>
                                </a:lnTo>
                                <a:lnTo>
                                  <a:pt x="297" y="2960"/>
                                </a:lnTo>
                                <a:lnTo>
                                  <a:pt x="329" y="2974"/>
                                </a:lnTo>
                                <a:lnTo>
                                  <a:pt x="356" y="2971"/>
                                </a:lnTo>
                                <a:lnTo>
                                  <a:pt x="381" y="2941"/>
                                </a:lnTo>
                                <a:lnTo>
                                  <a:pt x="380" y="2925"/>
                                </a:lnTo>
                                <a:lnTo>
                                  <a:pt x="378" y="2893"/>
                                </a:lnTo>
                                <a:lnTo>
                                  <a:pt x="377" y="2877"/>
                                </a:lnTo>
                                <a:lnTo>
                                  <a:pt x="392" y="2885"/>
                                </a:lnTo>
                                <a:lnTo>
                                  <a:pt x="417" y="2903"/>
                                </a:lnTo>
                                <a:lnTo>
                                  <a:pt x="430" y="2912"/>
                                </a:lnTo>
                                <a:lnTo>
                                  <a:pt x="430" y="2938"/>
                                </a:lnTo>
                                <a:lnTo>
                                  <a:pt x="428" y="2987"/>
                                </a:lnTo>
                                <a:lnTo>
                                  <a:pt x="428" y="3014"/>
                                </a:lnTo>
                                <a:lnTo>
                                  <a:pt x="366" y="3021"/>
                                </a:lnTo>
                                <a:lnTo>
                                  <a:pt x="307" y="3037"/>
                                </a:lnTo>
                                <a:lnTo>
                                  <a:pt x="250" y="3056"/>
                                </a:lnTo>
                                <a:lnTo>
                                  <a:pt x="194" y="3082"/>
                                </a:lnTo>
                                <a:lnTo>
                                  <a:pt x="174" y="3055"/>
                                </a:lnTo>
                                <a:lnTo>
                                  <a:pt x="151" y="3030"/>
                                </a:lnTo>
                                <a:lnTo>
                                  <a:pt x="120" y="3009"/>
                                </a:lnTo>
                                <a:lnTo>
                                  <a:pt x="132" y="2964"/>
                                </a:lnTo>
                                <a:lnTo>
                                  <a:pt x="172" y="2935"/>
                                </a:lnTo>
                                <a:lnTo>
                                  <a:pt x="206" y="2900"/>
                                </a:lnTo>
                                <a:close/>
                                <a:moveTo>
                                  <a:pt x="1153" y="514"/>
                                </a:moveTo>
                                <a:lnTo>
                                  <a:pt x="1136" y="547"/>
                                </a:lnTo>
                                <a:lnTo>
                                  <a:pt x="1131" y="585"/>
                                </a:lnTo>
                                <a:lnTo>
                                  <a:pt x="1122" y="622"/>
                                </a:lnTo>
                                <a:lnTo>
                                  <a:pt x="1095" y="623"/>
                                </a:lnTo>
                                <a:lnTo>
                                  <a:pt x="1075" y="633"/>
                                </a:lnTo>
                                <a:lnTo>
                                  <a:pt x="1055" y="646"/>
                                </a:lnTo>
                                <a:lnTo>
                                  <a:pt x="1038" y="662"/>
                                </a:lnTo>
                                <a:lnTo>
                                  <a:pt x="1031" y="683"/>
                                </a:lnTo>
                                <a:lnTo>
                                  <a:pt x="1027" y="706"/>
                                </a:lnTo>
                                <a:lnTo>
                                  <a:pt x="1024" y="702"/>
                                </a:lnTo>
                                <a:lnTo>
                                  <a:pt x="1018" y="692"/>
                                </a:lnTo>
                                <a:lnTo>
                                  <a:pt x="1015" y="687"/>
                                </a:lnTo>
                                <a:lnTo>
                                  <a:pt x="1012" y="705"/>
                                </a:lnTo>
                                <a:lnTo>
                                  <a:pt x="1009" y="727"/>
                                </a:lnTo>
                                <a:lnTo>
                                  <a:pt x="1003" y="748"/>
                                </a:lnTo>
                                <a:lnTo>
                                  <a:pt x="983" y="752"/>
                                </a:lnTo>
                                <a:lnTo>
                                  <a:pt x="948" y="760"/>
                                </a:lnTo>
                                <a:lnTo>
                                  <a:pt x="929" y="764"/>
                                </a:lnTo>
                                <a:lnTo>
                                  <a:pt x="914" y="724"/>
                                </a:lnTo>
                                <a:lnTo>
                                  <a:pt x="877" y="685"/>
                                </a:lnTo>
                                <a:lnTo>
                                  <a:pt x="831" y="649"/>
                                </a:lnTo>
                                <a:lnTo>
                                  <a:pt x="786" y="616"/>
                                </a:lnTo>
                                <a:lnTo>
                                  <a:pt x="778" y="619"/>
                                </a:lnTo>
                                <a:lnTo>
                                  <a:pt x="761" y="623"/>
                                </a:lnTo>
                                <a:lnTo>
                                  <a:pt x="752" y="625"/>
                                </a:lnTo>
                                <a:lnTo>
                                  <a:pt x="752" y="593"/>
                                </a:lnTo>
                                <a:lnTo>
                                  <a:pt x="751" y="566"/>
                                </a:lnTo>
                                <a:lnTo>
                                  <a:pt x="773" y="546"/>
                                </a:lnTo>
                                <a:lnTo>
                                  <a:pt x="800" y="542"/>
                                </a:lnTo>
                                <a:lnTo>
                                  <a:pt x="817" y="546"/>
                                </a:lnTo>
                                <a:lnTo>
                                  <a:pt x="825" y="578"/>
                                </a:lnTo>
                                <a:lnTo>
                                  <a:pt x="860" y="608"/>
                                </a:lnTo>
                                <a:lnTo>
                                  <a:pt x="925" y="662"/>
                                </a:lnTo>
                                <a:lnTo>
                                  <a:pt x="961" y="692"/>
                                </a:lnTo>
                                <a:lnTo>
                                  <a:pt x="1000" y="682"/>
                                </a:lnTo>
                                <a:lnTo>
                                  <a:pt x="1009" y="643"/>
                                </a:lnTo>
                                <a:lnTo>
                                  <a:pt x="1017" y="604"/>
                                </a:lnTo>
                                <a:lnTo>
                                  <a:pt x="1032" y="582"/>
                                </a:lnTo>
                                <a:lnTo>
                                  <a:pt x="1056" y="568"/>
                                </a:lnTo>
                                <a:lnTo>
                                  <a:pt x="1080" y="554"/>
                                </a:lnTo>
                                <a:lnTo>
                                  <a:pt x="1068" y="525"/>
                                </a:lnTo>
                                <a:lnTo>
                                  <a:pt x="1055" y="497"/>
                                </a:lnTo>
                                <a:lnTo>
                                  <a:pt x="1017" y="519"/>
                                </a:lnTo>
                                <a:lnTo>
                                  <a:pt x="1006" y="536"/>
                                </a:lnTo>
                                <a:lnTo>
                                  <a:pt x="1011" y="554"/>
                                </a:lnTo>
                                <a:lnTo>
                                  <a:pt x="1003" y="573"/>
                                </a:lnTo>
                                <a:lnTo>
                                  <a:pt x="976" y="574"/>
                                </a:lnTo>
                                <a:lnTo>
                                  <a:pt x="955" y="579"/>
                                </a:lnTo>
                                <a:lnTo>
                                  <a:pt x="930" y="559"/>
                                </a:lnTo>
                                <a:lnTo>
                                  <a:pt x="907" y="536"/>
                                </a:lnTo>
                                <a:lnTo>
                                  <a:pt x="881" y="515"/>
                                </a:lnTo>
                                <a:lnTo>
                                  <a:pt x="850" y="507"/>
                                </a:lnTo>
                                <a:lnTo>
                                  <a:pt x="872" y="469"/>
                                </a:lnTo>
                                <a:lnTo>
                                  <a:pt x="888" y="429"/>
                                </a:lnTo>
                                <a:lnTo>
                                  <a:pt x="902" y="385"/>
                                </a:lnTo>
                                <a:lnTo>
                                  <a:pt x="940" y="379"/>
                                </a:lnTo>
                                <a:lnTo>
                                  <a:pt x="973" y="361"/>
                                </a:lnTo>
                                <a:lnTo>
                                  <a:pt x="995" y="327"/>
                                </a:lnTo>
                                <a:lnTo>
                                  <a:pt x="1000" y="363"/>
                                </a:lnTo>
                                <a:lnTo>
                                  <a:pt x="999" y="401"/>
                                </a:lnTo>
                                <a:lnTo>
                                  <a:pt x="996" y="439"/>
                                </a:lnTo>
                                <a:lnTo>
                                  <a:pt x="1020" y="439"/>
                                </a:lnTo>
                                <a:lnTo>
                                  <a:pt x="1044" y="434"/>
                                </a:lnTo>
                                <a:lnTo>
                                  <a:pt x="1066" y="427"/>
                                </a:lnTo>
                                <a:lnTo>
                                  <a:pt x="1090" y="450"/>
                                </a:lnTo>
                                <a:lnTo>
                                  <a:pt x="1126" y="486"/>
                                </a:lnTo>
                                <a:lnTo>
                                  <a:pt x="1153" y="514"/>
                                </a:lnTo>
                                <a:close/>
                                <a:moveTo>
                                  <a:pt x="842" y="896"/>
                                </a:moveTo>
                                <a:lnTo>
                                  <a:pt x="802" y="851"/>
                                </a:lnTo>
                                <a:lnTo>
                                  <a:pt x="752" y="812"/>
                                </a:lnTo>
                                <a:lnTo>
                                  <a:pt x="706" y="782"/>
                                </a:lnTo>
                                <a:lnTo>
                                  <a:pt x="696" y="770"/>
                                </a:lnTo>
                                <a:lnTo>
                                  <a:pt x="669" y="748"/>
                                </a:lnTo>
                                <a:lnTo>
                                  <a:pt x="630" y="737"/>
                                </a:lnTo>
                                <a:lnTo>
                                  <a:pt x="626" y="718"/>
                                </a:lnTo>
                                <a:lnTo>
                                  <a:pt x="631" y="700"/>
                                </a:lnTo>
                                <a:lnTo>
                                  <a:pt x="637" y="681"/>
                                </a:lnTo>
                                <a:lnTo>
                                  <a:pt x="640" y="655"/>
                                </a:lnTo>
                                <a:lnTo>
                                  <a:pt x="638" y="627"/>
                                </a:lnTo>
                                <a:lnTo>
                                  <a:pt x="656" y="608"/>
                                </a:lnTo>
                                <a:lnTo>
                                  <a:pt x="679" y="607"/>
                                </a:lnTo>
                                <a:lnTo>
                                  <a:pt x="698" y="594"/>
                                </a:lnTo>
                                <a:lnTo>
                                  <a:pt x="720" y="585"/>
                                </a:lnTo>
                                <a:lnTo>
                                  <a:pt x="723" y="608"/>
                                </a:lnTo>
                                <a:lnTo>
                                  <a:pt x="717" y="628"/>
                                </a:lnTo>
                                <a:lnTo>
                                  <a:pt x="708" y="649"/>
                                </a:lnTo>
                                <a:lnTo>
                                  <a:pt x="700" y="658"/>
                                </a:lnTo>
                                <a:lnTo>
                                  <a:pt x="683" y="673"/>
                                </a:lnTo>
                                <a:lnTo>
                                  <a:pt x="674" y="682"/>
                                </a:lnTo>
                                <a:lnTo>
                                  <a:pt x="711" y="713"/>
                                </a:lnTo>
                                <a:lnTo>
                                  <a:pt x="751" y="745"/>
                                </a:lnTo>
                                <a:lnTo>
                                  <a:pt x="793" y="776"/>
                                </a:lnTo>
                                <a:lnTo>
                                  <a:pt x="836" y="807"/>
                                </a:lnTo>
                                <a:lnTo>
                                  <a:pt x="877" y="836"/>
                                </a:lnTo>
                                <a:lnTo>
                                  <a:pt x="885" y="828"/>
                                </a:lnTo>
                                <a:lnTo>
                                  <a:pt x="895" y="817"/>
                                </a:lnTo>
                                <a:lnTo>
                                  <a:pt x="904" y="808"/>
                                </a:lnTo>
                                <a:lnTo>
                                  <a:pt x="915" y="824"/>
                                </a:lnTo>
                                <a:lnTo>
                                  <a:pt x="916" y="839"/>
                                </a:lnTo>
                                <a:lnTo>
                                  <a:pt x="914" y="858"/>
                                </a:lnTo>
                                <a:lnTo>
                                  <a:pt x="895" y="878"/>
                                </a:lnTo>
                                <a:lnTo>
                                  <a:pt x="869" y="891"/>
                                </a:lnTo>
                                <a:lnTo>
                                  <a:pt x="842" y="896"/>
                                </a:lnTo>
                                <a:close/>
                                <a:moveTo>
                                  <a:pt x="421" y="2860"/>
                                </a:moveTo>
                                <a:lnTo>
                                  <a:pt x="364" y="2834"/>
                                </a:lnTo>
                                <a:lnTo>
                                  <a:pt x="303" y="2804"/>
                                </a:lnTo>
                                <a:lnTo>
                                  <a:pt x="244" y="2786"/>
                                </a:lnTo>
                                <a:lnTo>
                                  <a:pt x="213" y="2808"/>
                                </a:lnTo>
                                <a:lnTo>
                                  <a:pt x="184" y="2828"/>
                                </a:lnTo>
                                <a:lnTo>
                                  <a:pt x="157" y="2849"/>
                                </a:lnTo>
                                <a:lnTo>
                                  <a:pt x="144" y="2862"/>
                                </a:lnTo>
                                <a:lnTo>
                                  <a:pt x="146" y="2881"/>
                                </a:lnTo>
                                <a:lnTo>
                                  <a:pt x="148" y="2899"/>
                                </a:lnTo>
                                <a:lnTo>
                                  <a:pt x="126" y="2890"/>
                                </a:lnTo>
                                <a:lnTo>
                                  <a:pt x="111" y="2872"/>
                                </a:lnTo>
                                <a:lnTo>
                                  <a:pt x="90" y="2863"/>
                                </a:lnTo>
                                <a:lnTo>
                                  <a:pt x="100" y="2815"/>
                                </a:lnTo>
                                <a:lnTo>
                                  <a:pt x="141" y="2781"/>
                                </a:lnTo>
                                <a:lnTo>
                                  <a:pt x="182" y="2749"/>
                                </a:lnTo>
                                <a:lnTo>
                                  <a:pt x="174" y="2736"/>
                                </a:lnTo>
                                <a:lnTo>
                                  <a:pt x="157" y="2725"/>
                                </a:lnTo>
                                <a:lnTo>
                                  <a:pt x="140" y="2719"/>
                                </a:lnTo>
                                <a:lnTo>
                                  <a:pt x="124" y="2732"/>
                                </a:lnTo>
                                <a:lnTo>
                                  <a:pt x="112" y="2751"/>
                                </a:lnTo>
                                <a:lnTo>
                                  <a:pt x="101" y="2768"/>
                                </a:lnTo>
                                <a:lnTo>
                                  <a:pt x="88" y="2753"/>
                                </a:lnTo>
                                <a:lnTo>
                                  <a:pt x="75" y="2742"/>
                                </a:lnTo>
                                <a:lnTo>
                                  <a:pt x="66" y="2722"/>
                                </a:lnTo>
                                <a:lnTo>
                                  <a:pt x="77" y="2689"/>
                                </a:lnTo>
                                <a:lnTo>
                                  <a:pt x="100" y="2665"/>
                                </a:lnTo>
                                <a:lnTo>
                                  <a:pt x="126" y="2644"/>
                                </a:lnTo>
                                <a:lnTo>
                                  <a:pt x="168" y="2672"/>
                                </a:lnTo>
                                <a:lnTo>
                                  <a:pt x="215" y="2696"/>
                                </a:lnTo>
                                <a:lnTo>
                                  <a:pt x="263" y="2717"/>
                                </a:lnTo>
                                <a:lnTo>
                                  <a:pt x="311" y="2736"/>
                                </a:lnTo>
                                <a:lnTo>
                                  <a:pt x="360" y="2756"/>
                                </a:lnTo>
                                <a:lnTo>
                                  <a:pt x="408" y="2776"/>
                                </a:lnTo>
                                <a:lnTo>
                                  <a:pt x="415" y="2792"/>
                                </a:lnTo>
                                <a:lnTo>
                                  <a:pt x="421" y="2808"/>
                                </a:lnTo>
                                <a:lnTo>
                                  <a:pt x="425" y="2827"/>
                                </a:lnTo>
                                <a:lnTo>
                                  <a:pt x="424" y="2839"/>
                                </a:lnTo>
                                <a:lnTo>
                                  <a:pt x="422" y="2854"/>
                                </a:lnTo>
                                <a:lnTo>
                                  <a:pt x="421" y="2860"/>
                                </a:lnTo>
                                <a:close/>
                                <a:moveTo>
                                  <a:pt x="1300" y="137"/>
                                </a:moveTo>
                                <a:lnTo>
                                  <a:pt x="1286" y="93"/>
                                </a:lnTo>
                                <a:lnTo>
                                  <a:pt x="1287" y="42"/>
                                </a:lnTo>
                                <a:lnTo>
                                  <a:pt x="1300" y="0"/>
                                </a:lnTo>
                                <a:lnTo>
                                  <a:pt x="1267" y="22"/>
                                </a:lnTo>
                                <a:lnTo>
                                  <a:pt x="1233" y="45"/>
                                </a:lnTo>
                                <a:lnTo>
                                  <a:pt x="1200" y="68"/>
                                </a:lnTo>
                                <a:lnTo>
                                  <a:pt x="1168" y="92"/>
                                </a:lnTo>
                                <a:lnTo>
                                  <a:pt x="1135" y="116"/>
                                </a:lnTo>
                                <a:lnTo>
                                  <a:pt x="1103" y="140"/>
                                </a:lnTo>
                                <a:lnTo>
                                  <a:pt x="1072" y="166"/>
                                </a:lnTo>
                                <a:lnTo>
                                  <a:pt x="1040" y="191"/>
                                </a:lnTo>
                                <a:lnTo>
                                  <a:pt x="1010" y="217"/>
                                </a:lnTo>
                                <a:lnTo>
                                  <a:pt x="980" y="244"/>
                                </a:lnTo>
                                <a:lnTo>
                                  <a:pt x="950" y="270"/>
                                </a:lnTo>
                                <a:lnTo>
                                  <a:pt x="921" y="297"/>
                                </a:lnTo>
                                <a:lnTo>
                                  <a:pt x="891" y="325"/>
                                </a:lnTo>
                                <a:lnTo>
                                  <a:pt x="862" y="353"/>
                                </a:lnTo>
                                <a:lnTo>
                                  <a:pt x="834" y="382"/>
                                </a:lnTo>
                                <a:lnTo>
                                  <a:pt x="806" y="410"/>
                                </a:lnTo>
                                <a:lnTo>
                                  <a:pt x="779" y="439"/>
                                </a:lnTo>
                                <a:lnTo>
                                  <a:pt x="751" y="468"/>
                                </a:lnTo>
                                <a:lnTo>
                                  <a:pt x="724" y="499"/>
                                </a:lnTo>
                                <a:lnTo>
                                  <a:pt x="698" y="529"/>
                                </a:lnTo>
                                <a:lnTo>
                                  <a:pt x="672" y="559"/>
                                </a:lnTo>
                                <a:lnTo>
                                  <a:pt x="647" y="590"/>
                                </a:lnTo>
                                <a:lnTo>
                                  <a:pt x="621" y="622"/>
                                </a:lnTo>
                                <a:lnTo>
                                  <a:pt x="597" y="654"/>
                                </a:lnTo>
                                <a:lnTo>
                                  <a:pt x="573" y="685"/>
                                </a:lnTo>
                                <a:lnTo>
                                  <a:pt x="549" y="718"/>
                                </a:lnTo>
                                <a:lnTo>
                                  <a:pt x="526" y="751"/>
                                </a:lnTo>
                                <a:lnTo>
                                  <a:pt x="503" y="784"/>
                                </a:lnTo>
                                <a:lnTo>
                                  <a:pt x="481" y="817"/>
                                </a:lnTo>
                                <a:lnTo>
                                  <a:pt x="459" y="851"/>
                                </a:lnTo>
                                <a:lnTo>
                                  <a:pt x="437" y="885"/>
                                </a:lnTo>
                                <a:lnTo>
                                  <a:pt x="416" y="919"/>
                                </a:lnTo>
                                <a:lnTo>
                                  <a:pt x="395" y="953"/>
                                </a:lnTo>
                                <a:lnTo>
                                  <a:pt x="375" y="988"/>
                                </a:lnTo>
                                <a:lnTo>
                                  <a:pt x="355" y="1023"/>
                                </a:lnTo>
                                <a:lnTo>
                                  <a:pt x="337" y="1059"/>
                                </a:lnTo>
                                <a:lnTo>
                                  <a:pt x="318" y="1095"/>
                                </a:lnTo>
                                <a:lnTo>
                                  <a:pt x="300" y="1131"/>
                                </a:lnTo>
                                <a:lnTo>
                                  <a:pt x="282" y="1167"/>
                                </a:lnTo>
                                <a:lnTo>
                                  <a:pt x="265" y="1203"/>
                                </a:lnTo>
                                <a:lnTo>
                                  <a:pt x="249" y="1240"/>
                                </a:lnTo>
                                <a:lnTo>
                                  <a:pt x="232" y="1277"/>
                                </a:lnTo>
                                <a:lnTo>
                                  <a:pt x="217" y="1314"/>
                                </a:lnTo>
                                <a:lnTo>
                                  <a:pt x="201" y="1351"/>
                                </a:lnTo>
                                <a:lnTo>
                                  <a:pt x="187" y="1390"/>
                                </a:lnTo>
                                <a:lnTo>
                                  <a:pt x="173" y="1427"/>
                                </a:lnTo>
                                <a:lnTo>
                                  <a:pt x="160" y="1465"/>
                                </a:lnTo>
                                <a:lnTo>
                                  <a:pt x="146" y="1504"/>
                                </a:lnTo>
                                <a:lnTo>
                                  <a:pt x="133" y="1542"/>
                                </a:lnTo>
                                <a:lnTo>
                                  <a:pt x="122" y="1580"/>
                                </a:lnTo>
                                <a:lnTo>
                                  <a:pt x="110" y="1620"/>
                                </a:lnTo>
                                <a:lnTo>
                                  <a:pt x="99" y="1658"/>
                                </a:lnTo>
                                <a:lnTo>
                                  <a:pt x="89" y="1698"/>
                                </a:lnTo>
                                <a:lnTo>
                                  <a:pt x="79" y="1737"/>
                                </a:lnTo>
                                <a:lnTo>
                                  <a:pt x="71" y="1777"/>
                                </a:lnTo>
                                <a:lnTo>
                                  <a:pt x="62" y="1816"/>
                                </a:lnTo>
                                <a:lnTo>
                                  <a:pt x="53" y="1857"/>
                                </a:lnTo>
                                <a:lnTo>
                                  <a:pt x="45" y="1896"/>
                                </a:lnTo>
                                <a:lnTo>
                                  <a:pt x="39" y="1937"/>
                                </a:lnTo>
                                <a:lnTo>
                                  <a:pt x="32" y="1976"/>
                                </a:lnTo>
                                <a:lnTo>
                                  <a:pt x="27" y="2017"/>
                                </a:lnTo>
                                <a:lnTo>
                                  <a:pt x="21" y="2057"/>
                                </a:lnTo>
                                <a:lnTo>
                                  <a:pt x="17" y="2098"/>
                                </a:lnTo>
                                <a:lnTo>
                                  <a:pt x="12" y="2140"/>
                                </a:lnTo>
                                <a:lnTo>
                                  <a:pt x="9" y="2180"/>
                                </a:lnTo>
                                <a:lnTo>
                                  <a:pt x="6" y="2221"/>
                                </a:lnTo>
                                <a:lnTo>
                                  <a:pt x="3" y="2262"/>
                                </a:lnTo>
                                <a:lnTo>
                                  <a:pt x="2" y="2303"/>
                                </a:lnTo>
                                <a:lnTo>
                                  <a:pt x="1" y="2345"/>
                                </a:lnTo>
                                <a:lnTo>
                                  <a:pt x="0" y="2386"/>
                                </a:lnTo>
                                <a:lnTo>
                                  <a:pt x="0" y="2426"/>
                                </a:lnTo>
                                <a:lnTo>
                                  <a:pt x="1" y="2468"/>
                                </a:lnTo>
                                <a:lnTo>
                                  <a:pt x="2" y="2509"/>
                                </a:lnTo>
                                <a:lnTo>
                                  <a:pt x="5" y="2551"/>
                                </a:lnTo>
                                <a:lnTo>
                                  <a:pt x="7" y="2593"/>
                                </a:lnTo>
                                <a:lnTo>
                                  <a:pt x="43" y="2551"/>
                                </a:lnTo>
                                <a:lnTo>
                                  <a:pt x="57" y="2496"/>
                                </a:lnTo>
                                <a:lnTo>
                                  <a:pt x="76" y="2441"/>
                                </a:lnTo>
                                <a:lnTo>
                                  <a:pt x="124" y="2441"/>
                                </a:lnTo>
                                <a:lnTo>
                                  <a:pt x="175" y="2442"/>
                                </a:lnTo>
                                <a:lnTo>
                                  <a:pt x="226" y="2441"/>
                                </a:lnTo>
                                <a:lnTo>
                                  <a:pt x="273" y="2435"/>
                                </a:lnTo>
                                <a:lnTo>
                                  <a:pt x="317" y="2418"/>
                                </a:lnTo>
                                <a:lnTo>
                                  <a:pt x="333" y="2445"/>
                                </a:lnTo>
                                <a:lnTo>
                                  <a:pt x="366" y="2492"/>
                                </a:lnTo>
                                <a:lnTo>
                                  <a:pt x="383" y="2517"/>
                                </a:lnTo>
                                <a:lnTo>
                                  <a:pt x="365" y="2549"/>
                                </a:lnTo>
                                <a:lnTo>
                                  <a:pt x="351" y="2586"/>
                                </a:lnTo>
                                <a:lnTo>
                                  <a:pt x="330" y="2612"/>
                                </a:lnTo>
                                <a:lnTo>
                                  <a:pt x="293" y="2610"/>
                                </a:lnTo>
                                <a:lnTo>
                                  <a:pt x="233" y="2617"/>
                                </a:lnTo>
                                <a:lnTo>
                                  <a:pt x="173" y="2622"/>
                                </a:lnTo>
                                <a:lnTo>
                                  <a:pt x="120" y="2644"/>
                                </a:lnTo>
                                <a:lnTo>
                                  <a:pt x="109" y="2625"/>
                                </a:lnTo>
                                <a:lnTo>
                                  <a:pt x="100" y="2605"/>
                                </a:lnTo>
                                <a:lnTo>
                                  <a:pt x="88" y="2588"/>
                                </a:lnTo>
                                <a:lnTo>
                                  <a:pt x="75" y="2611"/>
                                </a:lnTo>
                                <a:lnTo>
                                  <a:pt x="64" y="2635"/>
                                </a:lnTo>
                                <a:lnTo>
                                  <a:pt x="42" y="2654"/>
                                </a:lnTo>
                                <a:lnTo>
                                  <a:pt x="30" y="2645"/>
                                </a:lnTo>
                                <a:lnTo>
                                  <a:pt x="20" y="2633"/>
                                </a:lnTo>
                                <a:lnTo>
                                  <a:pt x="12" y="2617"/>
                                </a:lnTo>
                                <a:lnTo>
                                  <a:pt x="11" y="2621"/>
                                </a:lnTo>
                                <a:lnTo>
                                  <a:pt x="9" y="2628"/>
                                </a:lnTo>
                                <a:lnTo>
                                  <a:pt x="7" y="2632"/>
                                </a:lnTo>
                                <a:lnTo>
                                  <a:pt x="11" y="2676"/>
                                </a:lnTo>
                                <a:lnTo>
                                  <a:pt x="16" y="2720"/>
                                </a:lnTo>
                                <a:lnTo>
                                  <a:pt x="20" y="2764"/>
                                </a:lnTo>
                                <a:lnTo>
                                  <a:pt x="27" y="2808"/>
                                </a:lnTo>
                                <a:lnTo>
                                  <a:pt x="33" y="2851"/>
                                </a:lnTo>
                                <a:lnTo>
                                  <a:pt x="40" y="2894"/>
                                </a:lnTo>
                                <a:lnTo>
                                  <a:pt x="49" y="2937"/>
                                </a:lnTo>
                                <a:lnTo>
                                  <a:pt x="57" y="2980"/>
                                </a:lnTo>
                                <a:lnTo>
                                  <a:pt x="67" y="3022"/>
                                </a:lnTo>
                                <a:lnTo>
                                  <a:pt x="77" y="3064"/>
                                </a:lnTo>
                                <a:lnTo>
                                  <a:pt x="88" y="3107"/>
                                </a:lnTo>
                                <a:lnTo>
                                  <a:pt x="99" y="3149"/>
                                </a:lnTo>
                                <a:lnTo>
                                  <a:pt x="111" y="3190"/>
                                </a:lnTo>
                                <a:lnTo>
                                  <a:pt x="124" y="3232"/>
                                </a:lnTo>
                                <a:lnTo>
                                  <a:pt x="138" y="3273"/>
                                </a:lnTo>
                                <a:lnTo>
                                  <a:pt x="152" y="3314"/>
                                </a:lnTo>
                                <a:lnTo>
                                  <a:pt x="167" y="3355"/>
                                </a:lnTo>
                                <a:lnTo>
                                  <a:pt x="182" y="3395"/>
                                </a:lnTo>
                                <a:lnTo>
                                  <a:pt x="198" y="3435"/>
                                </a:lnTo>
                                <a:lnTo>
                                  <a:pt x="215" y="3475"/>
                                </a:lnTo>
                                <a:lnTo>
                                  <a:pt x="231" y="3515"/>
                                </a:lnTo>
                                <a:lnTo>
                                  <a:pt x="249" y="3554"/>
                                </a:lnTo>
                                <a:lnTo>
                                  <a:pt x="266" y="3594"/>
                                </a:lnTo>
                                <a:lnTo>
                                  <a:pt x="285" y="3632"/>
                                </a:lnTo>
                                <a:lnTo>
                                  <a:pt x="304" y="3672"/>
                                </a:lnTo>
                                <a:lnTo>
                                  <a:pt x="323" y="3710"/>
                                </a:lnTo>
                                <a:lnTo>
                                  <a:pt x="343" y="3748"/>
                                </a:lnTo>
                                <a:lnTo>
                                  <a:pt x="364" y="3786"/>
                                </a:lnTo>
                                <a:lnTo>
                                  <a:pt x="367" y="3793"/>
                                </a:lnTo>
                                <a:lnTo>
                                  <a:pt x="374" y="3808"/>
                                </a:lnTo>
                                <a:lnTo>
                                  <a:pt x="378" y="3815"/>
                                </a:lnTo>
                                <a:lnTo>
                                  <a:pt x="403" y="3855"/>
                                </a:lnTo>
                                <a:lnTo>
                                  <a:pt x="427" y="3894"/>
                                </a:lnTo>
                                <a:lnTo>
                                  <a:pt x="452" y="3934"/>
                                </a:lnTo>
                                <a:lnTo>
                                  <a:pt x="477" y="3972"/>
                                </a:lnTo>
                                <a:lnTo>
                                  <a:pt x="504" y="4010"/>
                                </a:lnTo>
                                <a:lnTo>
                                  <a:pt x="530" y="4047"/>
                                </a:lnTo>
                                <a:lnTo>
                                  <a:pt x="557" y="4084"/>
                                </a:lnTo>
                                <a:lnTo>
                                  <a:pt x="584" y="4120"/>
                                </a:lnTo>
                                <a:lnTo>
                                  <a:pt x="612" y="4155"/>
                                </a:lnTo>
                                <a:lnTo>
                                  <a:pt x="639" y="4190"/>
                                </a:lnTo>
                                <a:lnTo>
                                  <a:pt x="668" y="4226"/>
                                </a:lnTo>
                                <a:lnTo>
                                  <a:pt x="697" y="4260"/>
                                </a:lnTo>
                                <a:lnTo>
                                  <a:pt x="727" y="4294"/>
                                </a:lnTo>
                                <a:lnTo>
                                  <a:pt x="757" y="4328"/>
                                </a:lnTo>
                                <a:lnTo>
                                  <a:pt x="789" y="4359"/>
                                </a:lnTo>
                                <a:lnTo>
                                  <a:pt x="819" y="4392"/>
                                </a:lnTo>
                                <a:lnTo>
                                  <a:pt x="851" y="4424"/>
                                </a:lnTo>
                                <a:lnTo>
                                  <a:pt x="884" y="4456"/>
                                </a:lnTo>
                                <a:lnTo>
                                  <a:pt x="884" y="4445"/>
                                </a:lnTo>
                                <a:lnTo>
                                  <a:pt x="884" y="4416"/>
                                </a:lnTo>
                                <a:lnTo>
                                  <a:pt x="884" y="4374"/>
                                </a:lnTo>
                                <a:lnTo>
                                  <a:pt x="884" y="4319"/>
                                </a:lnTo>
                                <a:lnTo>
                                  <a:pt x="884" y="4255"/>
                                </a:lnTo>
                                <a:lnTo>
                                  <a:pt x="884" y="4186"/>
                                </a:lnTo>
                                <a:lnTo>
                                  <a:pt x="884" y="4116"/>
                                </a:lnTo>
                                <a:lnTo>
                                  <a:pt x="884" y="4048"/>
                                </a:lnTo>
                                <a:lnTo>
                                  <a:pt x="884" y="3984"/>
                                </a:lnTo>
                                <a:lnTo>
                                  <a:pt x="884" y="3929"/>
                                </a:lnTo>
                                <a:lnTo>
                                  <a:pt x="884" y="3886"/>
                                </a:lnTo>
                                <a:lnTo>
                                  <a:pt x="884" y="3857"/>
                                </a:lnTo>
                                <a:lnTo>
                                  <a:pt x="884" y="3847"/>
                                </a:lnTo>
                                <a:lnTo>
                                  <a:pt x="857" y="3810"/>
                                </a:lnTo>
                                <a:lnTo>
                                  <a:pt x="829" y="3773"/>
                                </a:lnTo>
                                <a:lnTo>
                                  <a:pt x="803" y="3735"/>
                                </a:lnTo>
                                <a:lnTo>
                                  <a:pt x="779" y="3697"/>
                                </a:lnTo>
                                <a:lnTo>
                                  <a:pt x="755" y="3660"/>
                                </a:lnTo>
                                <a:lnTo>
                                  <a:pt x="731" y="3621"/>
                                </a:lnTo>
                                <a:lnTo>
                                  <a:pt x="709" y="3582"/>
                                </a:lnTo>
                                <a:lnTo>
                                  <a:pt x="689" y="3542"/>
                                </a:lnTo>
                                <a:lnTo>
                                  <a:pt x="668" y="3503"/>
                                </a:lnTo>
                                <a:lnTo>
                                  <a:pt x="648" y="3462"/>
                                </a:lnTo>
                                <a:lnTo>
                                  <a:pt x="628" y="3422"/>
                                </a:lnTo>
                                <a:lnTo>
                                  <a:pt x="608" y="3380"/>
                                </a:lnTo>
                                <a:lnTo>
                                  <a:pt x="590" y="3338"/>
                                </a:lnTo>
                                <a:lnTo>
                                  <a:pt x="588" y="3338"/>
                                </a:lnTo>
                                <a:lnTo>
                                  <a:pt x="586" y="3338"/>
                                </a:lnTo>
                                <a:lnTo>
                                  <a:pt x="585" y="3338"/>
                                </a:lnTo>
                                <a:lnTo>
                                  <a:pt x="573" y="3391"/>
                                </a:lnTo>
                                <a:lnTo>
                                  <a:pt x="546" y="3439"/>
                                </a:lnTo>
                                <a:lnTo>
                                  <a:pt x="538" y="3494"/>
                                </a:lnTo>
                                <a:lnTo>
                                  <a:pt x="570" y="3529"/>
                                </a:lnTo>
                                <a:lnTo>
                                  <a:pt x="573" y="3573"/>
                                </a:lnTo>
                                <a:lnTo>
                                  <a:pt x="569" y="3621"/>
                                </a:lnTo>
                                <a:lnTo>
                                  <a:pt x="575" y="3668"/>
                                </a:lnTo>
                                <a:lnTo>
                                  <a:pt x="575" y="3686"/>
                                </a:lnTo>
                                <a:lnTo>
                                  <a:pt x="581" y="3702"/>
                                </a:lnTo>
                                <a:lnTo>
                                  <a:pt x="587" y="3710"/>
                                </a:lnTo>
                                <a:lnTo>
                                  <a:pt x="597" y="3653"/>
                                </a:lnTo>
                                <a:lnTo>
                                  <a:pt x="614" y="3599"/>
                                </a:lnTo>
                                <a:lnTo>
                                  <a:pt x="637" y="3552"/>
                                </a:lnTo>
                                <a:lnTo>
                                  <a:pt x="669" y="3571"/>
                                </a:lnTo>
                                <a:lnTo>
                                  <a:pt x="682" y="3606"/>
                                </a:lnTo>
                                <a:lnTo>
                                  <a:pt x="715" y="3626"/>
                                </a:lnTo>
                                <a:lnTo>
                                  <a:pt x="717" y="3652"/>
                                </a:lnTo>
                                <a:lnTo>
                                  <a:pt x="725" y="3672"/>
                                </a:lnTo>
                                <a:lnTo>
                                  <a:pt x="745" y="3688"/>
                                </a:lnTo>
                                <a:lnTo>
                                  <a:pt x="750" y="3702"/>
                                </a:lnTo>
                                <a:lnTo>
                                  <a:pt x="756" y="3719"/>
                                </a:lnTo>
                                <a:lnTo>
                                  <a:pt x="747" y="3733"/>
                                </a:lnTo>
                                <a:lnTo>
                                  <a:pt x="709" y="3738"/>
                                </a:lnTo>
                                <a:lnTo>
                                  <a:pt x="671" y="3744"/>
                                </a:lnTo>
                                <a:lnTo>
                                  <a:pt x="634" y="3735"/>
                                </a:lnTo>
                                <a:lnTo>
                                  <a:pt x="614" y="3742"/>
                                </a:lnTo>
                                <a:lnTo>
                                  <a:pt x="599" y="3756"/>
                                </a:lnTo>
                                <a:lnTo>
                                  <a:pt x="592" y="3776"/>
                                </a:lnTo>
                                <a:lnTo>
                                  <a:pt x="597" y="3823"/>
                                </a:lnTo>
                                <a:lnTo>
                                  <a:pt x="626" y="3865"/>
                                </a:lnTo>
                                <a:lnTo>
                                  <a:pt x="667" y="3901"/>
                                </a:lnTo>
                                <a:lnTo>
                                  <a:pt x="709" y="3934"/>
                                </a:lnTo>
                                <a:lnTo>
                                  <a:pt x="744" y="3962"/>
                                </a:lnTo>
                                <a:lnTo>
                                  <a:pt x="736" y="3923"/>
                                </a:lnTo>
                                <a:lnTo>
                                  <a:pt x="717" y="3881"/>
                                </a:lnTo>
                                <a:lnTo>
                                  <a:pt x="707" y="3842"/>
                                </a:lnTo>
                                <a:lnTo>
                                  <a:pt x="702" y="3819"/>
                                </a:lnTo>
                                <a:lnTo>
                                  <a:pt x="693" y="3797"/>
                                </a:lnTo>
                                <a:lnTo>
                                  <a:pt x="693" y="3776"/>
                                </a:lnTo>
                                <a:lnTo>
                                  <a:pt x="722" y="3780"/>
                                </a:lnTo>
                                <a:lnTo>
                                  <a:pt x="747" y="3792"/>
                                </a:lnTo>
                                <a:lnTo>
                                  <a:pt x="764" y="3806"/>
                                </a:lnTo>
                                <a:lnTo>
                                  <a:pt x="772" y="3795"/>
                                </a:lnTo>
                                <a:lnTo>
                                  <a:pt x="786" y="3775"/>
                                </a:lnTo>
                                <a:lnTo>
                                  <a:pt x="794" y="3764"/>
                                </a:lnTo>
                                <a:lnTo>
                                  <a:pt x="803" y="3762"/>
                                </a:lnTo>
                                <a:lnTo>
                                  <a:pt x="813" y="3761"/>
                                </a:lnTo>
                                <a:lnTo>
                                  <a:pt x="820" y="3769"/>
                                </a:lnTo>
                                <a:lnTo>
                                  <a:pt x="820" y="3821"/>
                                </a:lnTo>
                                <a:lnTo>
                                  <a:pt x="827" y="3870"/>
                                </a:lnTo>
                                <a:lnTo>
                                  <a:pt x="833" y="3918"/>
                                </a:lnTo>
                                <a:lnTo>
                                  <a:pt x="828" y="3967"/>
                                </a:lnTo>
                                <a:lnTo>
                                  <a:pt x="835" y="3983"/>
                                </a:lnTo>
                                <a:lnTo>
                                  <a:pt x="831" y="3999"/>
                                </a:lnTo>
                                <a:lnTo>
                                  <a:pt x="824" y="4013"/>
                                </a:lnTo>
                                <a:lnTo>
                                  <a:pt x="820" y="4058"/>
                                </a:lnTo>
                                <a:lnTo>
                                  <a:pt x="844" y="4092"/>
                                </a:lnTo>
                                <a:lnTo>
                                  <a:pt x="868" y="4127"/>
                                </a:lnTo>
                                <a:lnTo>
                                  <a:pt x="863" y="4188"/>
                                </a:lnTo>
                                <a:lnTo>
                                  <a:pt x="840" y="4241"/>
                                </a:lnTo>
                                <a:lnTo>
                                  <a:pt x="798" y="4283"/>
                                </a:lnTo>
                                <a:lnTo>
                                  <a:pt x="780" y="4288"/>
                                </a:lnTo>
                                <a:lnTo>
                                  <a:pt x="760" y="4287"/>
                                </a:lnTo>
                                <a:lnTo>
                                  <a:pt x="747" y="4273"/>
                                </a:lnTo>
                                <a:lnTo>
                                  <a:pt x="752" y="4265"/>
                                </a:lnTo>
                                <a:lnTo>
                                  <a:pt x="763" y="4252"/>
                                </a:lnTo>
                                <a:lnTo>
                                  <a:pt x="769" y="4244"/>
                                </a:lnTo>
                                <a:lnTo>
                                  <a:pt x="772" y="4178"/>
                                </a:lnTo>
                                <a:lnTo>
                                  <a:pt x="758" y="4118"/>
                                </a:lnTo>
                                <a:lnTo>
                                  <a:pt x="730" y="4067"/>
                                </a:lnTo>
                                <a:lnTo>
                                  <a:pt x="676" y="4056"/>
                                </a:lnTo>
                                <a:lnTo>
                                  <a:pt x="626" y="4038"/>
                                </a:lnTo>
                                <a:lnTo>
                                  <a:pt x="577" y="4015"/>
                                </a:lnTo>
                                <a:lnTo>
                                  <a:pt x="533" y="3985"/>
                                </a:lnTo>
                                <a:lnTo>
                                  <a:pt x="496" y="3947"/>
                                </a:lnTo>
                                <a:lnTo>
                                  <a:pt x="490" y="3931"/>
                                </a:lnTo>
                                <a:lnTo>
                                  <a:pt x="481" y="3915"/>
                                </a:lnTo>
                                <a:lnTo>
                                  <a:pt x="486" y="3901"/>
                                </a:lnTo>
                                <a:lnTo>
                                  <a:pt x="537" y="3932"/>
                                </a:lnTo>
                                <a:lnTo>
                                  <a:pt x="592" y="3955"/>
                                </a:lnTo>
                                <a:lnTo>
                                  <a:pt x="649" y="3969"/>
                                </a:lnTo>
                                <a:lnTo>
                                  <a:pt x="606" y="3936"/>
                                </a:lnTo>
                                <a:lnTo>
                                  <a:pt x="560" y="3908"/>
                                </a:lnTo>
                                <a:lnTo>
                                  <a:pt x="517" y="3876"/>
                                </a:lnTo>
                                <a:lnTo>
                                  <a:pt x="490" y="3832"/>
                                </a:lnTo>
                                <a:lnTo>
                                  <a:pt x="505" y="3823"/>
                                </a:lnTo>
                                <a:lnTo>
                                  <a:pt x="516" y="3837"/>
                                </a:lnTo>
                                <a:lnTo>
                                  <a:pt x="528" y="3849"/>
                                </a:lnTo>
                                <a:lnTo>
                                  <a:pt x="530" y="3837"/>
                                </a:lnTo>
                                <a:lnTo>
                                  <a:pt x="526" y="3826"/>
                                </a:lnTo>
                                <a:lnTo>
                                  <a:pt x="526" y="3813"/>
                                </a:lnTo>
                                <a:lnTo>
                                  <a:pt x="514" y="3785"/>
                                </a:lnTo>
                                <a:lnTo>
                                  <a:pt x="514" y="3756"/>
                                </a:lnTo>
                                <a:lnTo>
                                  <a:pt x="516" y="3725"/>
                                </a:lnTo>
                                <a:lnTo>
                                  <a:pt x="507" y="3706"/>
                                </a:lnTo>
                                <a:lnTo>
                                  <a:pt x="491" y="3693"/>
                                </a:lnTo>
                                <a:lnTo>
                                  <a:pt x="470" y="3691"/>
                                </a:lnTo>
                                <a:lnTo>
                                  <a:pt x="416" y="3695"/>
                                </a:lnTo>
                                <a:lnTo>
                                  <a:pt x="365" y="3683"/>
                                </a:lnTo>
                                <a:lnTo>
                                  <a:pt x="317" y="3667"/>
                                </a:lnTo>
                                <a:lnTo>
                                  <a:pt x="327" y="3655"/>
                                </a:lnTo>
                                <a:lnTo>
                                  <a:pt x="342" y="3647"/>
                                </a:lnTo>
                                <a:lnTo>
                                  <a:pt x="356" y="3638"/>
                                </a:lnTo>
                                <a:lnTo>
                                  <a:pt x="343" y="3617"/>
                                </a:lnTo>
                                <a:lnTo>
                                  <a:pt x="325" y="3597"/>
                                </a:lnTo>
                                <a:lnTo>
                                  <a:pt x="319" y="3572"/>
                                </a:lnTo>
                                <a:lnTo>
                                  <a:pt x="338" y="3560"/>
                                </a:lnTo>
                                <a:lnTo>
                                  <a:pt x="360" y="3560"/>
                                </a:lnTo>
                                <a:lnTo>
                                  <a:pt x="383" y="3560"/>
                                </a:lnTo>
                                <a:lnTo>
                                  <a:pt x="383" y="3541"/>
                                </a:lnTo>
                                <a:lnTo>
                                  <a:pt x="381" y="3521"/>
                                </a:lnTo>
                                <a:lnTo>
                                  <a:pt x="386" y="3502"/>
                                </a:lnTo>
                                <a:lnTo>
                                  <a:pt x="418" y="3531"/>
                                </a:lnTo>
                                <a:lnTo>
                                  <a:pt x="454" y="3558"/>
                                </a:lnTo>
                                <a:lnTo>
                                  <a:pt x="484" y="3588"/>
                                </a:lnTo>
                                <a:lnTo>
                                  <a:pt x="493" y="3608"/>
                                </a:lnTo>
                                <a:lnTo>
                                  <a:pt x="502" y="3628"/>
                                </a:lnTo>
                                <a:lnTo>
                                  <a:pt x="511" y="3640"/>
                                </a:lnTo>
                                <a:lnTo>
                                  <a:pt x="511" y="3628"/>
                                </a:lnTo>
                                <a:lnTo>
                                  <a:pt x="511" y="3606"/>
                                </a:lnTo>
                                <a:lnTo>
                                  <a:pt x="511" y="3594"/>
                                </a:lnTo>
                                <a:lnTo>
                                  <a:pt x="499" y="3550"/>
                                </a:lnTo>
                                <a:lnTo>
                                  <a:pt x="465" y="3524"/>
                                </a:lnTo>
                                <a:lnTo>
                                  <a:pt x="435" y="3494"/>
                                </a:lnTo>
                                <a:lnTo>
                                  <a:pt x="393" y="3482"/>
                                </a:lnTo>
                                <a:lnTo>
                                  <a:pt x="350" y="3493"/>
                                </a:lnTo>
                                <a:lnTo>
                                  <a:pt x="308" y="3506"/>
                                </a:lnTo>
                                <a:lnTo>
                                  <a:pt x="267" y="3498"/>
                                </a:lnTo>
                                <a:lnTo>
                                  <a:pt x="289" y="3470"/>
                                </a:lnTo>
                                <a:lnTo>
                                  <a:pt x="281" y="3450"/>
                                </a:lnTo>
                                <a:lnTo>
                                  <a:pt x="256" y="3433"/>
                                </a:lnTo>
                                <a:lnTo>
                                  <a:pt x="231" y="3414"/>
                                </a:lnTo>
                                <a:lnTo>
                                  <a:pt x="221" y="3389"/>
                                </a:lnTo>
                                <a:lnTo>
                                  <a:pt x="243" y="3378"/>
                                </a:lnTo>
                                <a:lnTo>
                                  <a:pt x="270" y="3373"/>
                                </a:lnTo>
                                <a:lnTo>
                                  <a:pt x="295" y="3377"/>
                                </a:lnTo>
                                <a:lnTo>
                                  <a:pt x="301" y="3360"/>
                                </a:lnTo>
                                <a:lnTo>
                                  <a:pt x="305" y="3347"/>
                                </a:lnTo>
                                <a:lnTo>
                                  <a:pt x="322" y="3338"/>
                                </a:lnTo>
                                <a:lnTo>
                                  <a:pt x="331" y="3346"/>
                                </a:lnTo>
                                <a:lnTo>
                                  <a:pt x="343" y="3355"/>
                                </a:lnTo>
                                <a:lnTo>
                                  <a:pt x="347" y="3365"/>
                                </a:lnTo>
                                <a:lnTo>
                                  <a:pt x="366" y="3388"/>
                                </a:lnTo>
                                <a:lnTo>
                                  <a:pt x="388" y="3390"/>
                                </a:lnTo>
                                <a:lnTo>
                                  <a:pt x="421" y="3375"/>
                                </a:lnTo>
                                <a:lnTo>
                                  <a:pt x="435" y="3411"/>
                                </a:lnTo>
                                <a:lnTo>
                                  <a:pt x="455" y="3444"/>
                                </a:lnTo>
                                <a:lnTo>
                                  <a:pt x="484" y="3470"/>
                                </a:lnTo>
                                <a:lnTo>
                                  <a:pt x="479" y="3446"/>
                                </a:lnTo>
                                <a:lnTo>
                                  <a:pt x="470" y="3403"/>
                                </a:lnTo>
                                <a:lnTo>
                                  <a:pt x="464" y="3380"/>
                                </a:lnTo>
                                <a:lnTo>
                                  <a:pt x="446" y="3349"/>
                                </a:lnTo>
                                <a:lnTo>
                                  <a:pt x="418" y="3326"/>
                                </a:lnTo>
                                <a:lnTo>
                                  <a:pt x="398" y="3297"/>
                                </a:lnTo>
                                <a:lnTo>
                                  <a:pt x="408" y="3290"/>
                                </a:lnTo>
                                <a:lnTo>
                                  <a:pt x="421" y="3289"/>
                                </a:lnTo>
                                <a:lnTo>
                                  <a:pt x="435" y="3289"/>
                                </a:lnTo>
                                <a:lnTo>
                                  <a:pt x="470" y="3301"/>
                                </a:lnTo>
                                <a:lnTo>
                                  <a:pt x="496" y="3278"/>
                                </a:lnTo>
                                <a:lnTo>
                                  <a:pt x="526" y="3258"/>
                                </a:lnTo>
                                <a:lnTo>
                                  <a:pt x="538" y="3280"/>
                                </a:lnTo>
                                <a:lnTo>
                                  <a:pt x="547" y="3305"/>
                                </a:lnTo>
                                <a:lnTo>
                                  <a:pt x="555" y="3323"/>
                                </a:lnTo>
                                <a:lnTo>
                                  <a:pt x="564" y="3321"/>
                                </a:lnTo>
                                <a:lnTo>
                                  <a:pt x="573" y="3319"/>
                                </a:lnTo>
                                <a:lnTo>
                                  <a:pt x="577" y="3311"/>
                                </a:lnTo>
                                <a:lnTo>
                                  <a:pt x="565" y="3279"/>
                                </a:lnTo>
                                <a:lnTo>
                                  <a:pt x="540" y="3208"/>
                                </a:lnTo>
                                <a:lnTo>
                                  <a:pt x="515" y="3137"/>
                                </a:lnTo>
                                <a:lnTo>
                                  <a:pt x="504" y="3104"/>
                                </a:lnTo>
                                <a:lnTo>
                                  <a:pt x="470" y="3104"/>
                                </a:lnTo>
                                <a:lnTo>
                                  <a:pt x="417" y="3115"/>
                                </a:lnTo>
                                <a:lnTo>
                                  <a:pt x="355" y="3131"/>
                                </a:lnTo>
                                <a:lnTo>
                                  <a:pt x="290" y="3150"/>
                                </a:lnTo>
                                <a:lnTo>
                                  <a:pt x="231" y="3168"/>
                                </a:lnTo>
                                <a:lnTo>
                                  <a:pt x="256" y="3207"/>
                                </a:lnTo>
                                <a:lnTo>
                                  <a:pt x="288" y="3222"/>
                                </a:lnTo>
                                <a:lnTo>
                                  <a:pt x="327" y="3221"/>
                                </a:lnTo>
                                <a:lnTo>
                                  <a:pt x="366" y="3209"/>
                                </a:lnTo>
                                <a:lnTo>
                                  <a:pt x="404" y="3192"/>
                                </a:lnTo>
                                <a:lnTo>
                                  <a:pt x="436" y="3178"/>
                                </a:lnTo>
                                <a:lnTo>
                                  <a:pt x="441" y="3167"/>
                                </a:lnTo>
                                <a:lnTo>
                                  <a:pt x="450" y="3148"/>
                                </a:lnTo>
                                <a:lnTo>
                                  <a:pt x="454" y="3137"/>
                                </a:lnTo>
                                <a:lnTo>
                                  <a:pt x="473" y="3143"/>
                                </a:lnTo>
                                <a:lnTo>
                                  <a:pt x="486" y="3150"/>
                                </a:lnTo>
                                <a:lnTo>
                                  <a:pt x="502" y="3163"/>
                                </a:lnTo>
                                <a:lnTo>
                                  <a:pt x="496" y="3191"/>
                                </a:lnTo>
                                <a:lnTo>
                                  <a:pt x="485" y="3218"/>
                                </a:lnTo>
                                <a:lnTo>
                                  <a:pt x="464" y="3235"/>
                                </a:lnTo>
                                <a:lnTo>
                                  <a:pt x="417" y="3252"/>
                                </a:lnTo>
                                <a:lnTo>
                                  <a:pt x="370" y="3266"/>
                                </a:lnTo>
                                <a:lnTo>
                                  <a:pt x="325" y="3279"/>
                                </a:lnTo>
                                <a:lnTo>
                                  <a:pt x="279" y="3293"/>
                                </a:lnTo>
                                <a:lnTo>
                                  <a:pt x="234" y="3312"/>
                                </a:lnTo>
                                <a:lnTo>
                                  <a:pt x="192" y="3335"/>
                                </a:lnTo>
                                <a:lnTo>
                                  <a:pt x="179" y="3315"/>
                                </a:lnTo>
                                <a:lnTo>
                                  <a:pt x="171" y="3294"/>
                                </a:lnTo>
                                <a:lnTo>
                                  <a:pt x="162" y="3271"/>
                                </a:lnTo>
                                <a:lnTo>
                                  <a:pt x="187" y="3260"/>
                                </a:lnTo>
                                <a:lnTo>
                                  <a:pt x="215" y="3253"/>
                                </a:lnTo>
                                <a:lnTo>
                                  <a:pt x="238" y="3243"/>
                                </a:lnTo>
                                <a:lnTo>
                                  <a:pt x="215" y="3230"/>
                                </a:lnTo>
                                <a:lnTo>
                                  <a:pt x="185" y="3218"/>
                                </a:lnTo>
                                <a:lnTo>
                                  <a:pt x="162" y="3205"/>
                                </a:lnTo>
                                <a:lnTo>
                                  <a:pt x="165" y="3180"/>
                                </a:lnTo>
                                <a:lnTo>
                                  <a:pt x="170" y="3138"/>
                                </a:lnTo>
                                <a:lnTo>
                                  <a:pt x="172" y="3115"/>
                                </a:lnTo>
                                <a:lnTo>
                                  <a:pt x="226" y="3105"/>
                                </a:lnTo>
                                <a:lnTo>
                                  <a:pt x="278" y="3092"/>
                                </a:lnTo>
                                <a:lnTo>
                                  <a:pt x="332" y="3077"/>
                                </a:lnTo>
                                <a:lnTo>
                                  <a:pt x="386" y="3062"/>
                                </a:lnTo>
                                <a:lnTo>
                                  <a:pt x="440" y="3048"/>
                                </a:lnTo>
                                <a:lnTo>
                                  <a:pt x="453" y="3053"/>
                                </a:lnTo>
                                <a:lnTo>
                                  <a:pt x="480" y="3064"/>
                                </a:lnTo>
                                <a:lnTo>
                                  <a:pt x="494" y="3070"/>
                                </a:lnTo>
                                <a:lnTo>
                                  <a:pt x="481" y="3012"/>
                                </a:lnTo>
                                <a:lnTo>
                                  <a:pt x="466" y="2953"/>
                                </a:lnTo>
                                <a:lnTo>
                                  <a:pt x="452" y="2894"/>
                                </a:lnTo>
                                <a:lnTo>
                                  <a:pt x="441" y="2836"/>
                                </a:lnTo>
                                <a:lnTo>
                                  <a:pt x="432" y="2793"/>
                                </a:lnTo>
                                <a:lnTo>
                                  <a:pt x="426" y="2749"/>
                                </a:lnTo>
                                <a:lnTo>
                                  <a:pt x="420" y="2706"/>
                                </a:lnTo>
                                <a:lnTo>
                                  <a:pt x="415" y="2662"/>
                                </a:lnTo>
                                <a:lnTo>
                                  <a:pt x="410" y="2617"/>
                                </a:lnTo>
                                <a:lnTo>
                                  <a:pt x="408" y="2572"/>
                                </a:lnTo>
                                <a:lnTo>
                                  <a:pt x="405" y="2527"/>
                                </a:lnTo>
                                <a:lnTo>
                                  <a:pt x="404" y="2482"/>
                                </a:lnTo>
                                <a:lnTo>
                                  <a:pt x="403" y="2437"/>
                                </a:lnTo>
                                <a:lnTo>
                                  <a:pt x="403" y="2392"/>
                                </a:lnTo>
                                <a:lnTo>
                                  <a:pt x="403" y="2347"/>
                                </a:lnTo>
                                <a:lnTo>
                                  <a:pt x="404" y="2302"/>
                                </a:lnTo>
                                <a:lnTo>
                                  <a:pt x="406" y="2258"/>
                                </a:lnTo>
                                <a:lnTo>
                                  <a:pt x="407" y="2212"/>
                                </a:lnTo>
                                <a:lnTo>
                                  <a:pt x="410" y="2166"/>
                                </a:lnTo>
                                <a:lnTo>
                                  <a:pt x="416" y="2120"/>
                                </a:lnTo>
                                <a:lnTo>
                                  <a:pt x="422" y="2073"/>
                                </a:lnTo>
                                <a:lnTo>
                                  <a:pt x="430" y="2027"/>
                                </a:lnTo>
                                <a:lnTo>
                                  <a:pt x="439" y="1981"/>
                                </a:lnTo>
                                <a:lnTo>
                                  <a:pt x="448" y="1935"/>
                                </a:lnTo>
                                <a:lnTo>
                                  <a:pt x="458" y="1889"/>
                                </a:lnTo>
                                <a:lnTo>
                                  <a:pt x="468" y="1842"/>
                                </a:lnTo>
                                <a:lnTo>
                                  <a:pt x="477" y="1798"/>
                                </a:lnTo>
                                <a:lnTo>
                                  <a:pt x="487" y="1754"/>
                                </a:lnTo>
                                <a:lnTo>
                                  <a:pt x="496" y="1710"/>
                                </a:lnTo>
                                <a:lnTo>
                                  <a:pt x="481" y="1697"/>
                                </a:lnTo>
                                <a:lnTo>
                                  <a:pt x="470" y="1679"/>
                                </a:lnTo>
                                <a:lnTo>
                                  <a:pt x="452" y="1676"/>
                                </a:lnTo>
                                <a:lnTo>
                                  <a:pt x="398" y="1641"/>
                                </a:lnTo>
                                <a:lnTo>
                                  <a:pt x="337" y="1610"/>
                                </a:lnTo>
                                <a:lnTo>
                                  <a:pt x="278" y="1585"/>
                                </a:lnTo>
                                <a:lnTo>
                                  <a:pt x="263" y="1583"/>
                                </a:lnTo>
                                <a:lnTo>
                                  <a:pt x="251" y="1586"/>
                                </a:lnTo>
                                <a:lnTo>
                                  <a:pt x="238" y="1600"/>
                                </a:lnTo>
                                <a:lnTo>
                                  <a:pt x="211" y="1599"/>
                                </a:lnTo>
                                <a:lnTo>
                                  <a:pt x="200" y="1577"/>
                                </a:lnTo>
                                <a:lnTo>
                                  <a:pt x="189" y="1550"/>
                                </a:lnTo>
                                <a:lnTo>
                                  <a:pt x="200" y="1535"/>
                                </a:lnTo>
                                <a:lnTo>
                                  <a:pt x="211" y="1523"/>
                                </a:lnTo>
                                <a:lnTo>
                                  <a:pt x="223" y="1510"/>
                                </a:lnTo>
                                <a:lnTo>
                                  <a:pt x="218" y="1493"/>
                                </a:lnTo>
                                <a:lnTo>
                                  <a:pt x="213" y="1475"/>
                                </a:lnTo>
                                <a:lnTo>
                                  <a:pt x="222" y="1456"/>
                                </a:lnTo>
                                <a:lnTo>
                                  <a:pt x="246" y="1445"/>
                                </a:lnTo>
                                <a:lnTo>
                                  <a:pt x="273" y="1443"/>
                                </a:lnTo>
                                <a:lnTo>
                                  <a:pt x="303" y="1447"/>
                                </a:lnTo>
                                <a:lnTo>
                                  <a:pt x="330" y="1466"/>
                                </a:lnTo>
                                <a:lnTo>
                                  <a:pt x="352" y="1494"/>
                                </a:lnTo>
                                <a:lnTo>
                                  <a:pt x="386" y="1490"/>
                                </a:lnTo>
                                <a:lnTo>
                                  <a:pt x="403" y="1496"/>
                                </a:lnTo>
                                <a:lnTo>
                                  <a:pt x="413" y="1510"/>
                                </a:lnTo>
                                <a:lnTo>
                                  <a:pt x="415" y="1527"/>
                                </a:lnTo>
                                <a:lnTo>
                                  <a:pt x="408" y="1547"/>
                                </a:lnTo>
                                <a:lnTo>
                                  <a:pt x="395" y="1560"/>
                                </a:lnTo>
                                <a:lnTo>
                                  <a:pt x="380" y="1564"/>
                                </a:lnTo>
                                <a:lnTo>
                                  <a:pt x="399" y="1569"/>
                                </a:lnTo>
                                <a:lnTo>
                                  <a:pt x="419" y="1587"/>
                                </a:lnTo>
                                <a:lnTo>
                                  <a:pt x="437" y="1604"/>
                                </a:lnTo>
                                <a:lnTo>
                                  <a:pt x="453" y="1612"/>
                                </a:lnTo>
                                <a:lnTo>
                                  <a:pt x="465" y="1600"/>
                                </a:lnTo>
                                <a:lnTo>
                                  <a:pt x="474" y="1556"/>
                                </a:lnTo>
                                <a:lnTo>
                                  <a:pt x="487" y="1557"/>
                                </a:lnTo>
                                <a:lnTo>
                                  <a:pt x="493" y="1568"/>
                                </a:lnTo>
                                <a:lnTo>
                                  <a:pt x="499" y="1579"/>
                                </a:lnTo>
                                <a:lnTo>
                                  <a:pt x="507" y="1599"/>
                                </a:lnTo>
                                <a:lnTo>
                                  <a:pt x="509" y="1618"/>
                                </a:lnTo>
                                <a:lnTo>
                                  <a:pt x="494" y="1630"/>
                                </a:lnTo>
                                <a:lnTo>
                                  <a:pt x="484" y="1651"/>
                                </a:lnTo>
                                <a:lnTo>
                                  <a:pt x="493" y="1670"/>
                                </a:lnTo>
                                <a:lnTo>
                                  <a:pt x="504" y="1688"/>
                                </a:lnTo>
                                <a:lnTo>
                                  <a:pt x="525" y="1636"/>
                                </a:lnTo>
                                <a:lnTo>
                                  <a:pt x="543" y="1584"/>
                                </a:lnTo>
                                <a:lnTo>
                                  <a:pt x="561" y="1530"/>
                                </a:lnTo>
                                <a:lnTo>
                                  <a:pt x="577" y="1478"/>
                                </a:lnTo>
                                <a:lnTo>
                                  <a:pt x="571" y="1488"/>
                                </a:lnTo>
                                <a:lnTo>
                                  <a:pt x="562" y="1494"/>
                                </a:lnTo>
                                <a:lnTo>
                                  <a:pt x="551" y="1502"/>
                                </a:lnTo>
                                <a:lnTo>
                                  <a:pt x="546" y="1487"/>
                                </a:lnTo>
                                <a:lnTo>
                                  <a:pt x="535" y="1460"/>
                                </a:lnTo>
                                <a:lnTo>
                                  <a:pt x="529" y="1444"/>
                                </a:lnTo>
                                <a:lnTo>
                                  <a:pt x="519" y="1458"/>
                                </a:lnTo>
                                <a:lnTo>
                                  <a:pt x="503" y="1472"/>
                                </a:lnTo>
                                <a:lnTo>
                                  <a:pt x="484" y="1478"/>
                                </a:lnTo>
                                <a:lnTo>
                                  <a:pt x="446" y="1456"/>
                                </a:lnTo>
                                <a:lnTo>
                                  <a:pt x="411" y="1436"/>
                                </a:lnTo>
                                <a:lnTo>
                                  <a:pt x="370" y="1418"/>
                                </a:lnTo>
                                <a:lnTo>
                                  <a:pt x="347" y="1414"/>
                                </a:lnTo>
                                <a:lnTo>
                                  <a:pt x="323" y="1404"/>
                                </a:lnTo>
                                <a:lnTo>
                                  <a:pt x="303" y="1399"/>
                                </a:lnTo>
                                <a:lnTo>
                                  <a:pt x="305" y="1358"/>
                                </a:lnTo>
                                <a:lnTo>
                                  <a:pt x="295" y="1323"/>
                                </a:lnTo>
                                <a:lnTo>
                                  <a:pt x="277" y="1289"/>
                                </a:lnTo>
                                <a:lnTo>
                                  <a:pt x="299" y="1250"/>
                                </a:lnTo>
                                <a:lnTo>
                                  <a:pt x="330" y="1216"/>
                                </a:lnTo>
                                <a:lnTo>
                                  <a:pt x="361" y="1179"/>
                                </a:lnTo>
                                <a:lnTo>
                                  <a:pt x="370" y="1177"/>
                                </a:lnTo>
                                <a:lnTo>
                                  <a:pt x="377" y="1180"/>
                                </a:lnTo>
                                <a:lnTo>
                                  <a:pt x="386" y="1187"/>
                                </a:lnTo>
                                <a:lnTo>
                                  <a:pt x="386" y="1194"/>
                                </a:lnTo>
                                <a:lnTo>
                                  <a:pt x="386" y="1201"/>
                                </a:lnTo>
                                <a:lnTo>
                                  <a:pt x="381" y="1205"/>
                                </a:lnTo>
                                <a:lnTo>
                                  <a:pt x="381" y="1222"/>
                                </a:lnTo>
                                <a:lnTo>
                                  <a:pt x="387" y="1238"/>
                                </a:lnTo>
                                <a:lnTo>
                                  <a:pt x="400" y="1249"/>
                                </a:lnTo>
                                <a:lnTo>
                                  <a:pt x="450" y="1273"/>
                                </a:lnTo>
                                <a:lnTo>
                                  <a:pt x="496" y="1302"/>
                                </a:lnTo>
                                <a:lnTo>
                                  <a:pt x="544" y="1322"/>
                                </a:lnTo>
                                <a:lnTo>
                                  <a:pt x="595" y="1320"/>
                                </a:lnTo>
                                <a:lnTo>
                                  <a:pt x="598" y="1347"/>
                                </a:lnTo>
                                <a:lnTo>
                                  <a:pt x="604" y="1395"/>
                                </a:lnTo>
                                <a:lnTo>
                                  <a:pt x="606" y="1421"/>
                                </a:lnTo>
                                <a:lnTo>
                                  <a:pt x="625" y="1381"/>
                                </a:lnTo>
                                <a:lnTo>
                                  <a:pt x="646" y="1338"/>
                                </a:lnTo>
                                <a:lnTo>
                                  <a:pt x="667" y="1294"/>
                                </a:lnTo>
                                <a:lnTo>
                                  <a:pt x="690" y="1251"/>
                                </a:lnTo>
                                <a:lnTo>
                                  <a:pt x="712" y="1207"/>
                                </a:lnTo>
                                <a:lnTo>
                                  <a:pt x="736" y="1167"/>
                                </a:lnTo>
                                <a:lnTo>
                                  <a:pt x="759" y="1127"/>
                                </a:lnTo>
                                <a:lnTo>
                                  <a:pt x="759" y="1126"/>
                                </a:lnTo>
                                <a:lnTo>
                                  <a:pt x="760" y="1125"/>
                                </a:lnTo>
                                <a:lnTo>
                                  <a:pt x="783" y="1087"/>
                                </a:lnTo>
                                <a:lnTo>
                                  <a:pt x="807" y="1050"/>
                                </a:lnTo>
                                <a:lnTo>
                                  <a:pt x="833" y="1011"/>
                                </a:lnTo>
                                <a:lnTo>
                                  <a:pt x="859" y="974"/>
                                </a:lnTo>
                                <a:lnTo>
                                  <a:pt x="885" y="938"/>
                                </a:lnTo>
                                <a:lnTo>
                                  <a:pt x="914" y="900"/>
                                </a:lnTo>
                                <a:lnTo>
                                  <a:pt x="941" y="865"/>
                                </a:lnTo>
                                <a:lnTo>
                                  <a:pt x="970" y="829"/>
                                </a:lnTo>
                                <a:lnTo>
                                  <a:pt x="1000" y="794"/>
                                </a:lnTo>
                                <a:lnTo>
                                  <a:pt x="1031" y="760"/>
                                </a:lnTo>
                                <a:lnTo>
                                  <a:pt x="1060" y="726"/>
                                </a:lnTo>
                                <a:lnTo>
                                  <a:pt x="1092" y="692"/>
                                </a:lnTo>
                                <a:lnTo>
                                  <a:pt x="1123" y="659"/>
                                </a:lnTo>
                                <a:lnTo>
                                  <a:pt x="1155" y="627"/>
                                </a:lnTo>
                                <a:lnTo>
                                  <a:pt x="1188" y="596"/>
                                </a:lnTo>
                                <a:lnTo>
                                  <a:pt x="1220" y="565"/>
                                </a:lnTo>
                                <a:lnTo>
                                  <a:pt x="1253" y="535"/>
                                </a:lnTo>
                                <a:lnTo>
                                  <a:pt x="1286" y="506"/>
                                </a:lnTo>
                                <a:lnTo>
                                  <a:pt x="1288" y="503"/>
                                </a:lnTo>
                                <a:lnTo>
                                  <a:pt x="1290" y="501"/>
                                </a:lnTo>
                                <a:lnTo>
                                  <a:pt x="1292" y="500"/>
                                </a:lnTo>
                                <a:lnTo>
                                  <a:pt x="1290" y="500"/>
                                </a:lnTo>
                                <a:lnTo>
                                  <a:pt x="1286" y="502"/>
                                </a:lnTo>
                                <a:lnTo>
                                  <a:pt x="1283" y="503"/>
                                </a:lnTo>
                                <a:lnTo>
                                  <a:pt x="1263" y="507"/>
                                </a:lnTo>
                                <a:lnTo>
                                  <a:pt x="1246" y="523"/>
                                </a:lnTo>
                                <a:lnTo>
                                  <a:pt x="1224" y="526"/>
                                </a:lnTo>
                                <a:lnTo>
                                  <a:pt x="1223" y="520"/>
                                </a:lnTo>
                                <a:lnTo>
                                  <a:pt x="1221" y="507"/>
                                </a:lnTo>
                                <a:lnTo>
                                  <a:pt x="1219" y="500"/>
                                </a:lnTo>
                                <a:lnTo>
                                  <a:pt x="1213" y="501"/>
                                </a:lnTo>
                                <a:lnTo>
                                  <a:pt x="1201" y="503"/>
                                </a:lnTo>
                                <a:lnTo>
                                  <a:pt x="1194" y="505"/>
                                </a:lnTo>
                                <a:lnTo>
                                  <a:pt x="1187" y="483"/>
                                </a:lnTo>
                                <a:lnTo>
                                  <a:pt x="1195" y="461"/>
                                </a:lnTo>
                                <a:lnTo>
                                  <a:pt x="1204" y="439"/>
                                </a:lnTo>
                                <a:lnTo>
                                  <a:pt x="1236" y="390"/>
                                </a:lnTo>
                                <a:lnTo>
                                  <a:pt x="1277" y="352"/>
                                </a:lnTo>
                                <a:lnTo>
                                  <a:pt x="1305" y="299"/>
                                </a:lnTo>
                                <a:lnTo>
                                  <a:pt x="1290" y="301"/>
                                </a:lnTo>
                                <a:lnTo>
                                  <a:pt x="1261" y="302"/>
                                </a:lnTo>
                                <a:lnTo>
                                  <a:pt x="1246" y="303"/>
                                </a:lnTo>
                                <a:lnTo>
                                  <a:pt x="1219" y="309"/>
                                </a:lnTo>
                                <a:lnTo>
                                  <a:pt x="1189" y="317"/>
                                </a:lnTo>
                                <a:lnTo>
                                  <a:pt x="1162" y="329"/>
                                </a:lnTo>
                                <a:lnTo>
                                  <a:pt x="1122" y="348"/>
                                </a:lnTo>
                                <a:lnTo>
                                  <a:pt x="1075" y="347"/>
                                </a:lnTo>
                                <a:lnTo>
                                  <a:pt x="1032" y="331"/>
                                </a:lnTo>
                                <a:lnTo>
                                  <a:pt x="1034" y="319"/>
                                </a:lnTo>
                                <a:lnTo>
                                  <a:pt x="1043" y="309"/>
                                </a:lnTo>
                                <a:lnTo>
                                  <a:pt x="1049" y="299"/>
                                </a:lnTo>
                                <a:lnTo>
                                  <a:pt x="1044" y="294"/>
                                </a:lnTo>
                                <a:lnTo>
                                  <a:pt x="1037" y="287"/>
                                </a:lnTo>
                                <a:lnTo>
                                  <a:pt x="1029" y="283"/>
                                </a:lnTo>
                                <a:lnTo>
                                  <a:pt x="1022" y="269"/>
                                </a:lnTo>
                                <a:lnTo>
                                  <a:pt x="1012" y="253"/>
                                </a:lnTo>
                                <a:lnTo>
                                  <a:pt x="1020" y="239"/>
                                </a:lnTo>
                                <a:lnTo>
                                  <a:pt x="1038" y="235"/>
                                </a:lnTo>
                                <a:lnTo>
                                  <a:pt x="1056" y="231"/>
                                </a:lnTo>
                                <a:lnTo>
                                  <a:pt x="1077" y="234"/>
                                </a:lnTo>
                                <a:lnTo>
                                  <a:pt x="1073" y="213"/>
                                </a:lnTo>
                                <a:lnTo>
                                  <a:pt x="1066" y="194"/>
                                </a:lnTo>
                                <a:lnTo>
                                  <a:pt x="1073" y="178"/>
                                </a:lnTo>
                                <a:lnTo>
                                  <a:pt x="1112" y="190"/>
                                </a:lnTo>
                                <a:lnTo>
                                  <a:pt x="1145" y="216"/>
                                </a:lnTo>
                                <a:lnTo>
                                  <a:pt x="1168" y="248"/>
                                </a:lnTo>
                                <a:lnTo>
                                  <a:pt x="1198" y="248"/>
                                </a:lnTo>
                                <a:lnTo>
                                  <a:pt x="1222" y="253"/>
                                </a:lnTo>
                                <a:lnTo>
                                  <a:pt x="1250" y="256"/>
                                </a:lnTo>
                                <a:lnTo>
                                  <a:pt x="1246" y="245"/>
                                </a:lnTo>
                                <a:lnTo>
                                  <a:pt x="1238" y="224"/>
                                </a:lnTo>
                                <a:lnTo>
                                  <a:pt x="1234" y="212"/>
                                </a:lnTo>
                                <a:lnTo>
                                  <a:pt x="1239" y="192"/>
                                </a:lnTo>
                                <a:lnTo>
                                  <a:pt x="1246" y="171"/>
                                </a:lnTo>
                                <a:lnTo>
                                  <a:pt x="1266" y="161"/>
                                </a:lnTo>
                                <a:lnTo>
                                  <a:pt x="1271" y="170"/>
                                </a:lnTo>
                                <a:lnTo>
                                  <a:pt x="1271" y="182"/>
                                </a:lnTo>
                                <a:lnTo>
                                  <a:pt x="1270" y="193"/>
                                </a:lnTo>
                                <a:lnTo>
                                  <a:pt x="1280" y="214"/>
                                </a:lnTo>
                                <a:lnTo>
                                  <a:pt x="1296" y="231"/>
                                </a:lnTo>
                                <a:lnTo>
                                  <a:pt x="1315" y="244"/>
                                </a:lnTo>
                                <a:lnTo>
                                  <a:pt x="1332" y="244"/>
                                </a:lnTo>
                                <a:lnTo>
                                  <a:pt x="1351" y="245"/>
                                </a:lnTo>
                                <a:lnTo>
                                  <a:pt x="1366" y="237"/>
                                </a:lnTo>
                                <a:lnTo>
                                  <a:pt x="1332" y="212"/>
                                </a:lnTo>
                                <a:lnTo>
                                  <a:pt x="1309" y="178"/>
                                </a:lnTo>
                                <a:lnTo>
                                  <a:pt x="1300" y="137"/>
                                </a:lnTo>
                                <a:lnTo>
                                  <a:pt x="1305" y="125"/>
                                </a:lnTo>
                                <a:lnTo>
                                  <a:pt x="1311" y="143"/>
                                </a:lnTo>
                                <a:lnTo>
                                  <a:pt x="1300" y="137"/>
                                </a:lnTo>
                                <a:close/>
                                <a:moveTo>
                                  <a:pt x="296" y="2547"/>
                                </a:moveTo>
                                <a:lnTo>
                                  <a:pt x="253" y="2549"/>
                                </a:lnTo>
                                <a:lnTo>
                                  <a:pt x="174" y="2553"/>
                                </a:lnTo>
                                <a:lnTo>
                                  <a:pt x="131" y="2555"/>
                                </a:lnTo>
                                <a:lnTo>
                                  <a:pt x="126" y="2552"/>
                                </a:lnTo>
                                <a:lnTo>
                                  <a:pt x="116" y="2545"/>
                                </a:lnTo>
                                <a:lnTo>
                                  <a:pt x="110" y="2542"/>
                                </a:lnTo>
                                <a:lnTo>
                                  <a:pt x="112" y="2525"/>
                                </a:lnTo>
                                <a:lnTo>
                                  <a:pt x="120" y="2505"/>
                                </a:lnTo>
                                <a:lnTo>
                                  <a:pt x="134" y="2496"/>
                                </a:lnTo>
                                <a:lnTo>
                                  <a:pt x="176" y="2494"/>
                                </a:lnTo>
                                <a:lnTo>
                                  <a:pt x="254" y="2491"/>
                                </a:lnTo>
                                <a:lnTo>
                                  <a:pt x="296" y="2488"/>
                                </a:lnTo>
                                <a:lnTo>
                                  <a:pt x="314" y="2505"/>
                                </a:lnTo>
                                <a:lnTo>
                                  <a:pt x="307" y="2530"/>
                                </a:lnTo>
                                <a:lnTo>
                                  <a:pt x="296" y="2547"/>
                                </a:lnTo>
                                <a:close/>
                                <a:moveTo>
                                  <a:pt x="393" y="1175"/>
                                </a:moveTo>
                                <a:lnTo>
                                  <a:pt x="402" y="1126"/>
                                </a:lnTo>
                                <a:lnTo>
                                  <a:pt x="396" y="1077"/>
                                </a:lnTo>
                                <a:lnTo>
                                  <a:pt x="420" y="1040"/>
                                </a:lnTo>
                                <a:lnTo>
                                  <a:pt x="452" y="1040"/>
                                </a:lnTo>
                                <a:lnTo>
                                  <a:pt x="485" y="1036"/>
                                </a:lnTo>
                                <a:lnTo>
                                  <a:pt x="524" y="1038"/>
                                </a:lnTo>
                                <a:lnTo>
                                  <a:pt x="538" y="1059"/>
                                </a:lnTo>
                                <a:lnTo>
                                  <a:pt x="531" y="1098"/>
                                </a:lnTo>
                                <a:lnTo>
                                  <a:pt x="527" y="1142"/>
                                </a:lnTo>
                                <a:lnTo>
                                  <a:pt x="539" y="1171"/>
                                </a:lnTo>
                                <a:lnTo>
                                  <a:pt x="569" y="1193"/>
                                </a:lnTo>
                                <a:lnTo>
                                  <a:pt x="610" y="1209"/>
                                </a:lnTo>
                                <a:lnTo>
                                  <a:pt x="629" y="1191"/>
                                </a:lnTo>
                                <a:lnTo>
                                  <a:pt x="647" y="1168"/>
                                </a:lnTo>
                                <a:lnTo>
                                  <a:pt x="663" y="1157"/>
                                </a:lnTo>
                                <a:lnTo>
                                  <a:pt x="672" y="1177"/>
                                </a:lnTo>
                                <a:lnTo>
                                  <a:pt x="679" y="1197"/>
                                </a:lnTo>
                                <a:lnTo>
                                  <a:pt x="681" y="1217"/>
                                </a:lnTo>
                                <a:lnTo>
                                  <a:pt x="662" y="1234"/>
                                </a:lnTo>
                                <a:lnTo>
                                  <a:pt x="627" y="1263"/>
                                </a:lnTo>
                                <a:lnTo>
                                  <a:pt x="607" y="1279"/>
                                </a:lnTo>
                                <a:lnTo>
                                  <a:pt x="563" y="1243"/>
                                </a:lnTo>
                                <a:lnTo>
                                  <a:pt x="508" y="1211"/>
                                </a:lnTo>
                                <a:lnTo>
                                  <a:pt x="449" y="1187"/>
                                </a:lnTo>
                                <a:lnTo>
                                  <a:pt x="393" y="1175"/>
                                </a:lnTo>
                                <a:close/>
                                <a:moveTo>
                                  <a:pt x="481" y="1137"/>
                                </a:moveTo>
                                <a:lnTo>
                                  <a:pt x="491" y="1118"/>
                                </a:lnTo>
                                <a:lnTo>
                                  <a:pt x="494" y="1091"/>
                                </a:lnTo>
                                <a:lnTo>
                                  <a:pt x="494" y="1079"/>
                                </a:lnTo>
                                <a:lnTo>
                                  <a:pt x="482" y="1079"/>
                                </a:lnTo>
                                <a:lnTo>
                                  <a:pt x="458" y="1081"/>
                                </a:lnTo>
                                <a:lnTo>
                                  <a:pt x="446" y="1081"/>
                                </a:lnTo>
                                <a:lnTo>
                                  <a:pt x="440" y="1099"/>
                                </a:lnTo>
                                <a:lnTo>
                                  <a:pt x="440" y="1113"/>
                                </a:lnTo>
                                <a:lnTo>
                                  <a:pt x="441" y="1119"/>
                                </a:lnTo>
                                <a:lnTo>
                                  <a:pt x="452" y="1133"/>
                                </a:lnTo>
                                <a:lnTo>
                                  <a:pt x="468" y="1139"/>
                                </a:lnTo>
                                <a:lnTo>
                                  <a:pt x="481" y="1137"/>
                                </a:lnTo>
                                <a:close/>
                                <a:moveTo>
                                  <a:pt x="813" y="986"/>
                                </a:moveTo>
                                <a:lnTo>
                                  <a:pt x="783" y="996"/>
                                </a:lnTo>
                                <a:lnTo>
                                  <a:pt x="747" y="987"/>
                                </a:lnTo>
                                <a:lnTo>
                                  <a:pt x="707" y="966"/>
                                </a:lnTo>
                                <a:lnTo>
                                  <a:pt x="664" y="938"/>
                                </a:lnTo>
                                <a:lnTo>
                                  <a:pt x="624" y="909"/>
                                </a:lnTo>
                                <a:lnTo>
                                  <a:pt x="585" y="886"/>
                                </a:lnTo>
                                <a:lnTo>
                                  <a:pt x="570" y="899"/>
                                </a:lnTo>
                                <a:lnTo>
                                  <a:pt x="559" y="923"/>
                                </a:lnTo>
                                <a:lnTo>
                                  <a:pt x="563" y="942"/>
                                </a:lnTo>
                                <a:lnTo>
                                  <a:pt x="612" y="973"/>
                                </a:lnTo>
                                <a:lnTo>
                                  <a:pt x="658" y="1010"/>
                                </a:lnTo>
                                <a:lnTo>
                                  <a:pt x="703" y="1036"/>
                                </a:lnTo>
                                <a:lnTo>
                                  <a:pt x="746" y="1035"/>
                                </a:lnTo>
                                <a:lnTo>
                                  <a:pt x="751" y="1075"/>
                                </a:lnTo>
                                <a:lnTo>
                                  <a:pt x="730" y="1099"/>
                                </a:lnTo>
                                <a:lnTo>
                                  <a:pt x="695" y="1111"/>
                                </a:lnTo>
                                <a:lnTo>
                                  <a:pt x="687" y="1104"/>
                                </a:lnTo>
                                <a:lnTo>
                                  <a:pt x="679" y="1095"/>
                                </a:lnTo>
                                <a:lnTo>
                                  <a:pt x="673" y="1084"/>
                                </a:lnTo>
                                <a:lnTo>
                                  <a:pt x="637" y="1061"/>
                                </a:lnTo>
                                <a:lnTo>
                                  <a:pt x="570" y="1018"/>
                                </a:lnTo>
                                <a:lnTo>
                                  <a:pt x="533" y="994"/>
                                </a:lnTo>
                                <a:lnTo>
                                  <a:pt x="519" y="995"/>
                                </a:lnTo>
                                <a:lnTo>
                                  <a:pt x="493" y="998"/>
                                </a:lnTo>
                                <a:lnTo>
                                  <a:pt x="480" y="999"/>
                                </a:lnTo>
                                <a:lnTo>
                                  <a:pt x="472" y="970"/>
                                </a:lnTo>
                                <a:lnTo>
                                  <a:pt x="466" y="939"/>
                                </a:lnTo>
                                <a:lnTo>
                                  <a:pt x="484" y="916"/>
                                </a:lnTo>
                                <a:lnTo>
                                  <a:pt x="520" y="906"/>
                                </a:lnTo>
                                <a:lnTo>
                                  <a:pt x="526" y="870"/>
                                </a:lnTo>
                                <a:lnTo>
                                  <a:pt x="532" y="831"/>
                                </a:lnTo>
                                <a:lnTo>
                                  <a:pt x="557" y="824"/>
                                </a:lnTo>
                                <a:lnTo>
                                  <a:pt x="575" y="810"/>
                                </a:lnTo>
                                <a:lnTo>
                                  <a:pt x="599" y="801"/>
                                </a:lnTo>
                                <a:lnTo>
                                  <a:pt x="607" y="812"/>
                                </a:lnTo>
                                <a:lnTo>
                                  <a:pt x="623" y="831"/>
                                </a:lnTo>
                                <a:lnTo>
                                  <a:pt x="630" y="842"/>
                                </a:lnTo>
                                <a:lnTo>
                                  <a:pt x="674" y="878"/>
                                </a:lnTo>
                                <a:lnTo>
                                  <a:pt x="723" y="911"/>
                                </a:lnTo>
                                <a:lnTo>
                                  <a:pt x="770" y="937"/>
                                </a:lnTo>
                                <a:lnTo>
                                  <a:pt x="785" y="931"/>
                                </a:lnTo>
                                <a:lnTo>
                                  <a:pt x="797" y="920"/>
                                </a:lnTo>
                                <a:lnTo>
                                  <a:pt x="814" y="916"/>
                                </a:lnTo>
                                <a:lnTo>
                                  <a:pt x="818" y="941"/>
                                </a:lnTo>
                                <a:lnTo>
                                  <a:pt x="825" y="962"/>
                                </a:lnTo>
                                <a:lnTo>
                                  <a:pt x="813" y="986"/>
                                </a:lnTo>
                                <a:close/>
                                <a:moveTo>
                                  <a:pt x="177" y="2993"/>
                                </a:moveTo>
                                <a:lnTo>
                                  <a:pt x="184" y="3009"/>
                                </a:lnTo>
                                <a:lnTo>
                                  <a:pt x="204" y="3017"/>
                                </a:lnTo>
                                <a:lnTo>
                                  <a:pt x="229" y="3018"/>
                                </a:lnTo>
                                <a:lnTo>
                                  <a:pt x="252" y="3010"/>
                                </a:lnTo>
                                <a:lnTo>
                                  <a:pt x="265" y="2996"/>
                                </a:lnTo>
                                <a:lnTo>
                                  <a:pt x="259" y="2975"/>
                                </a:lnTo>
                                <a:lnTo>
                                  <a:pt x="226" y="2947"/>
                                </a:lnTo>
                                <a:lnTo>
                                  <a:pt x="215" y="2967"/>
                                </a:lnTo>
                                <a:lnTo>
                                  <a:pt x="199" y="2980"/>
                                </a:lnTo>
                                <a:lnTo>
                                  <a:pt x="177" y="2993"/>
                                </a:lnTo>
                                <a:close/>
                                <a:moveTo>
                                  <a:pt x="215" y="1756"/>
                                </a:moveTo>
                                <a:lnTo>
                                  <a:pt x="231" y="1757"/>
                                </a:lnTo>
                                <a:lnTo>
                                  <a:pt x="263" y="1759"/>
                                </a:lnTo>
                                <a:lnTo>
                                  <a:pt x="279" y="1760"/>
                                </a:lnTo>
                                <a:lnTo>
                                  <a:pt x="261" y="1708"/>
                                </a:lnTo>
                                <a:lnTo>
                                  <a:pt x="240" y="1687"/>
                                </a:lnTo>
                                <a:lnTo>
                                  <a:pt x="221" y="1690"/>
                                </a:lnTo>
                                <a:lnTo>
                                  <a:pt x="209" y="1709"/>
                                </a:lnTo>
                                <a:lnTo>
                                  <a:pt x="206" y="1733"/>
                                </a:lnTo>
                                <a:lnTo>
                                  <a:pt x="215" y="1756"/>
                                </a:lnTo>
                                <a:close/>
                                <a:moveTo>
                                  <a:pt x="267" y="1632"/>
                                </a:moveTo>
                                <a:lnTo>
                                  <a:pt x="288" y="1666"/>
                                </a:lnTo>
                                <a:lnTo>
                                  <a:pt x="308" y="1709"/>
                                </a:lnTo>
                                <a:lnTo>
                                  <a:pt x="331" y="1746"/>
                                </a:lnTo>
                                <a:lnTo>
                                  <a:pt x="360" y="1767"/>
                                </a:lnTo>
                                <a:lnTo>
                                  <a:pt x="399" y="1758"/>
                                </a:lnTo>
                                <a:lnTo>
                                  <a:pt x="413" y="1738"/>
                                </a:lnTo>
                                <a:lnTo>
                                  <a:pt x="420" y="1710"/>
                                </a:lnTo>
                                <a:lnTo>
                                  <a:pt x="438" y="1700"/>
                                </a:lnTo>
                                <a:lnTo>
                                  <a:pt x="443" y="1716"/>
                                </a:lnTo>
                                <a:lnTo>
                                  <a:pt x="453" y="1747"/>
                                </a:lnTo>
                                <a:lnTo>
                                  <a:pt x="459" y="1764"/>
                                </a:lnTo>
                                <a:lnTo>
                                  <a:pt x="447" y="1782"/>
                                </a:lnTo>
                                <a:lnTo>
                                  <a:pt x="424" y="1817"/>
                                </a:lnTo>
                                <a:lnTo>
                                  <a:pt x="410" y="1837"/>
                                </a:lnTo>
                                <a:lnTo>
                                  <a:pt x="376" y="1825"/>
                                </a:lnTo>
                                <a:lnTo>
                                  <a:pt x="341" y="1814"/>
                                </a:lnTo>
                                <a:lnTo>
                                  <a:pt x="305" y="1807"/>
                                </a:lnTo>
                                <a:lnTo>
                                  <a:pt x="301" y="1805"/>
                                </a:lnTo>
                                <a:lnTo>
                                  <a:pt x="295" y="1805"/>
                                </a:lnTo>
                                <a:lnTo>
                                  <a:pt x="293" y="1805"/>
                                </a:lnTo>
                                <a:lnTo>
                                  <a:pt x="254" y="1793"/>
                                </a:lnTo>
                                <a:lnTo>
                                  <a:pt x="216" y="1790"/>
                                </a:lnTo>
                                <a:lnTo>
                                  <a:pt x="174" y="1790"/>
                                </a:lnTo>
                                <a:lnTo>
                                  <a:pt x="172" y="1751"/>
                                </a:lnTo>
                                <a:lnTo>
                                  <a:pt x="164" y="1716"/>
                                </a:lnTo>
                                <a:lnTo>
                                  <a:pt x="150" y="1683"/>
                                </a:lnTo>
                                <a:lnTo>
                                  <a:pt x="183" y="1657"/>
                                </a:lnTo>
                                <a:lnTo>
                                  <a:pt x="226" y="1642"/>
                                </a:lnTo>
                                <a:lnTo>
                                  <a:pt x="267" y="1632"/>
                                </a:lnTo>
                                <a:close/>
                                <a:moveTo>
                                  <a:pt x="400" y="1995"/>
                                </a:moveTo>
                                <a:lnTo>
                                  <a:pt x="387" y="2012"/>
                                </a:lnTo>
                                <a:lnTo>
                                  <a:pt x="362" y="2045"/>
                                </a:lnTo>
                                <a:lnTo>
                                  <a:pt x="349" y="2063"/>
                                </a:lnTo>
                                <a:lnTo>
                                  <a:pt x="303" y="2045"/>
                                </a:lnTo>
                                <a:lnTo>
                                  <a:pt x="252" y="2033"/>
                                </a:lnTo>
                                <a:lnTo>
                                  <a:pt x="201" y="2026"/>
                                </a:lnTo>
                                <a:lnTo>
                                  <a:pt x="151" y="2018"/>
                                </a:lnTo>
                                <a:lnTo>
                                  <a:pt x="102" y="2009"/>
                                </a:lnTo>
                                <a:lnTo>
                                  <a:pt x="88" y="2010"/>
                                </a:lnTo>
                                <a:lnTo>
                                  <a:pt x="74" y="2009"/>
                                </a:lnTo>
                                <a:lnTo>
                                  <a:pt x="61" y="2007"/>
                                </a:lnTo>
                                <a:lnTo>
                                  <a:pt x="55" y="1980"/>
                                </a:lnTo>
                                <a:lnTo>
                                  <a:pt x="54" y="1957"/>
                                </a:lnTo>
                                <a:lnTo>
                                  <a:pt x="57" y="1932"/>
                                </a:lnTo>
                                <a:lnTo>
                                  <a:pt x="79" y="1941"/>
                                </a:lnTo>
                                <a:lnTo>
                                  <a:pt x="99" y="1943"/>
                                </a:lnTo>
                                <a:lnTo>
                                  <a:pt x="119" y="1946"/>
                                </a:lnTo>
                                <a:lnTo>
                                  <a:pt x="112" y="1923"/>
                                </a:lnTo>
                                <a:lnTo>
                                  <a:pt x="105" y="1893"/>
                                </a:lnTo>
                                <a:lnTo>
                                  <a:pt x="113" y="1865"/>
                                </a:lnTo>
                                <a:lnTo>
                                  <a:pt x="122" y="1857"/>
                                </a:lnTo>
                                <a:lnTo>
                                  <a:pt x="139" y="1839"/>
                                </a:lnTo>
                                <a:lnTo>
                                  <a:pt x="148" y="1829"/>
                                </a:lnTo>
                                <a:lnTo>
                                  <a:pt x="200" y="1850"/>
                                </a:lnTo>
                                <a:lnTo>
                                  <a:pt x="255" y="1862"/>
                                </a:lnTo>
                                <a:lnTo>
                                  <a:pt x="310" y="1871"/>
                                </a:lnTo>
                                <a:lnTo>
                                  <a:pt x="369" y="1881"/>
                                </a:lnTo>
                                <a:lnTo>
                                  <a:pt x="380" y="1921"/>
                                </a:lnTo>
                                <a:lnTo>
                                  <a:pt x="400" y="1958"/>
                                </a:lnTo>
                                <a:lnTo>
                                  <a:pt x="400" y="1995"/>
                                </a:lnTo>
                                <a:close/>
                                <a:moveTo>
                                  <a:pt x="160" y="1915"/>
                                </a:moveTo>
                                <a:lnTo>
                                  <a:pt x="146" y="1935"/>
                                </a:lnTo>
                                <a:lnTo>
                                  <a:pt x="164" y="1951"/>
                                </a:lnTo>
                                <a:lnTo>
                                  <a:pt x="203" y="1964"/>
                                </a:lnTo>
                                <a:lnTo>
                                  <a:pt x="252" y="1975"/>
                                </a:lnTo>
                                <a:lnTo>
                                  <a:pt x="299" y="1984"/>
                                </a:lnTo>
                                <a:lnTo>
                                  <a:pt x="336" y="1991"/>
                                </a:lnTo>
                                <a:lnTo>
                                  <a:pt x="339" y="1980"/>
                                </a:lnTo>
                                <a:lnTo>
                                  <a:pt x="338" y="1957"/>
                                </a:lnTo>
                                <a:lnTo>
                                  <a:pt x="337" y="1939"/>
                                </a:lnTo>
                                <a:lnTo>
                                  <a:pt x="272" y="1923"/>
                                </a:lnTo>
                                <a:lnTo>
                                  <a:pt x="203" y="1909"/>
                                </a:lnTo>
                                <a:lnTo>
                                  <a:pt x="160" y="1915"/>
                                </a:lnTo>
                                <a:close/>
                                <a:moveTo>
                                  <a:pt x="310" y="2207"/>
                                </a:moveTo>
                                <a:lnTo>
                                  <a:pt x="253" y="2196"/>
                                </a:lnTo>
                                <a:lnTo>
                                  <a:pt x="196" y="2188"/>
                                </a:lnTo>
                                <a:lnTo>
                                  <a:pt x="138" y="2182"/>
                                </a:lnTo>
                                <a:lnTo>
                                  <a:pt x="79" y="2177"/>
                                </a:lnTo>
                                <a:lnTo>
                                  <a:pt x="71" y="2182"/>
                                </a:lnTo>
                                <a:lnTo>
                                  <a:pt x="62" y="2188"/>
                                </a:lnTo>
                                <a:lnTo>
                                  <a:pt x="50" y="2190"/>
                                </a:lnTo>
                                <a:lnTo>
                                  <a:pt x="45" y="2158"/>
                                </a:lnTo>
                                <a:lnTo>
                                  <a:pt x="45" y="2132"/>
                                </a:lnTo>
                                <a:lnTo>
                                  <a:pt x="42" y="2101"/>
                                </a:lnTo>
                                <a:lnTo>
                                  <a:pt x="98" y="2111"/>
                                </a:lnTo>
                                <a:lnTo>
                                  <a:pt x="152" y="2121"/>
                                </a:lnTo>
                                <a:lnTo>
                                  <a:pt x="204" y="2130"/>
                                </a:lnTo>
                                <a:lnTo>
                                  <a:pt x="257" y="2135"/>
                                </a:lnTo>
                                <a:lnTo>
                                  <a:pt x="315" y="2137"/>
                                </a:lnTo>
                                <a:lnTo>
                                  <a:pt x="321" y="2125"/>
                                </a:lnTo>
                                <a:lnTo>
                                  <a:pt x="334" y="2105"/>
                                </a:lnTo>
                                <a:lnTo>
                                  <a:pt x="341" y="2094"/>
                                </a:lnTo>
                                <a:lnTo>
                                  <a:pt x="360" y="2102"/>
                                </a:lnTo>
                                <a:lnTo>
                                  <a:pt x="371" y="2117"/>
                                </a:lnTo>
                                <a:lnTo>
                                  <a:pt x="381" y="2136"/>
                                </a:lnTo>
                                <a:lnTo>
                                  <a:pt x="364" y="2170"/>
                                </a:lnTo>
                                <a:lnTo>
                                  <a:pt x="343" y="2203"/>
                                </a:lnTo>
                                <a:lnTo>
                                  <a:pt x="310" y="2207"/>
                                </a:lnTo>
                                <a:close/>
                                <a:moveTo>
                                  <a:pt x="334" y="2384"/>
                                </a:moveTo>
                                <a:lnTo>
                                  <a:pt x="279" y="2378"/>
                                </a:lnTo>
                                <a:lnTo>
                                  <a:pt x="219" y="2373"/>
                                </a:lnTo>
                                <a:lnTo>
                                  <a:pt x="157" y="2377"/>
                                </a:lnTo>
                                <a:lnTo>
                                  <a:pt x="102" y="2392"/>
                                </a:lnTo>
                                <a:lnTo>
                                  <a:pt x="88" y="2354"/>
                                </a:lnTo>
                                <a:lnTo>
                                  <a:pt x="63" y="2317"/>
                                </a:lnTo>
                                <a:lnTo>
                                  <a:pt x="46" y="2280"/>
                                </a:lnTo>
                                <a:lnTo>
                                  <a:pt x="75" y="2270"/>
                                </a:lnTo>
                                <a:lnTo>
                                  <a:pt x="101" y="2247"/>
                                </a:lnTo>
                                <a:lnTo>
                                  <a:pt x="126" y="2225"/>
                                </a:lnTo>
                                <a:lnTo>
                                  <a:pt x="151" y="2219"/>
                                </a:lnTo>
                                <a:lnTo>
                                  <a:pt x="179" y="2241"/>
                                </a:lnTo>
                                <a:lnTo>
                                  <a:pt x="218" y="2273"/>
                                </a:lnTo>
                                <a:lnTo>
                                  <a:pt x="254" y="2310"/>
                                </a:lnTo>
                                <a:lnTo>
                                  <a:pt x="298" y="2322"/>
                                </a:lnTo>
                                <a:lnTo>
                                  <a:pt x="308" y="2299"/>
                                </a:lnTo>
                                <a:lnTo>
                                  <a:pt x="312" y="2270"/>
                                </a:lnTo>
                                <a:lnTo>
                                  <a:pt x="322" y="2246"/>
                                </a:lnTo>
                                <a:lnTo>
                                  <a:pt x="337" y="2260"/>
                                </a:lnTo>
                                <a:lnTo>
                                  <a:pt x="362" y="2287"/>
                                </a:lnTo>
                                <a:lnTo>
                                  <a:pt x="376" y="2302"/>
                                </a:lnTo>
                                <a:lnTo>
                                  <a:pt x="362" y="2330"/>
                                </a:lnTo>
                                <a:lnTo>
                                  <a:pt x="348" y="2358"/>
                                </a:lnTo>
                                <a:lnTo>
                                  <a:pt x="334" y="2384"/>
                                </a:lnTo>
                                <a:close/>
                                <a:moveTo>
                                  <a:pt x="154" y="2266"/>
                                </a:moveTo>
                                <a:lnTo>
                                  <a:pt x="129" y="2272"/>
                                </a:lnTo>
                                <a:lnTo>
                                  <a:pt x="109" y="2293"/>
                                </a:lnTo>
                                <a:lnTo>
                                  <a:pt x="104" y="2317"/>
                                </a:lnTo>
                                <a:lnTo>
                                  <a:pt x="128" y="2337"/>
                                </a:lnTo>
                                <a:lnTo>
                                  <a:pt x="166" y="2335"/>
                                </a:lnTo>
                                <a:lnTo>
                                  <a:pt x="197" y="2322"/>
                                </a:lnTo>
                                <a:lnTo>
                                  <a:pt x="184" y="2307"/>
                                </a:lnTo>
                                <a:lnTo>
                                  <a:pt x="167" y="2284"/>
                                </a:lnTo>
                                <a:lnTo>
                                  <a:pt x="154" y="2266"/>
                                </a:lnTo>
                                <a:close/>
                              </a:path>
                            </a:pathLst>
                          </a:custGeom>
                          <a:solidFill>
                            <a:srgbClr val="FFFFFF"/>
                          </a:solidFill>
                          <a:ln>
                            <a:noFill/>
                          </a:ln>
                        </wps:spPr>
                        <wps:bodyPr rot="0" vert="horz" wrap="square" lIns="91440" tIns="45720" rIns="91440" bIns="45720" anchor="t" anchorCtr="0" upright="1">
                          <a:noAutofit/>
                        </wps:bodyPr>
                      </wps:wsp>
                      <wps:wsp>
                        <wps:cNvPr id="250" name="Freeform 251"/>
                        <wps:cNvSpPr>
                          <a:spLocks/>
                        </wps:cNvSpPr>
                        <wps:spPr bwMode="auto">
                          <a:xfrm>
                            <a:off x="246" y="245"/>
                            <a:ext cx="15" cy="18"/>
                          </a:xfrm>
                          <a:custGeom>
                            <a:avLst/>
                            <a:gdLst>
                              <a:gd name="T0" fmla="*/ 15 w 57"/>
                              <a:gd name="T1" fmla="*/ 8 h 74"/>
                              <a:gd name="T2" fmla="*/ 10 w 57"/>
                              <a:gd name="T3" fmla="*/ 18 h 74"/>
                              <a:gd name="T4" fmla="*/ 4 w 57"/>
                              <a:gd name="T5" fmla="*/ 36 h 74"/>
                              <a:gd name="T6" fmla="*/ 0 w 57"/>
                              <a:gd name="T7" fmla="*/ 46 h 74"/>
                              <a:gd name="T8" fmla="*/ 0 w 57"/>
                              <a:gd name="T9" fmla="*/ 46 h 74"/>
                              <a:gd name="T10" fmla="*/ 38 w 57"/>
                              <a:gd name="T11" fmla="*/ 74 h 74"/>
                              <a:gd name="T12" fmla="*/ 45 w 57"/>
                              <a:gd name="T13" fmla="*/ 74 h 74"/>
                              <a:gd name="T14" fmla="*/ 54 w 57"/>
                              <a:gd name="T15" fmla="*/ 68 h 74"/>
                              <a:gd name="T16" fmla="*/ 54 w 57"/>
                              <a:gd name="T17" fmla="*/ 68 h 74"/>
                              <a:gd name="T18" fmla="*/ 57 w 57"/>
                              <a:gd name="T19" fmla="*/ 47 h 74"/>
                              <a:gd name="T20" fmla="*/ 54 w 57"/>
                              <a:gd name="T21" fmla="*/ 21 h 74"/>
                              <a:gd name="T22" fmla="*/ 50 w 57"/>
                              <a:gd name="T23" fmla="*/ 1 h 74"/>
                              <a:gd name="T24" fmla="*/ 50 w 57"/>
                              <a:gd name="T25" fmla="*/ 1 h 74"/>
                              <a:gd name="T26" fmla="*/ 38 w 57"/>
                              <a:gd name="T27" fmla="*/ 0 h 74"/>
                              <a:gd name="T28" fmla="*/ 27 w 57"/>
                              <a:gd name="T29" fmla="*/ 2 h 74"/>
                              <a:gd name="T30" fmla="*/ 15 w 57"/>
                              <a:gd name="T31" fmla="*/ 8 h 74"/>
                              <a:gd name="T32" fmla="*/ 15 w 57"/>
                              <a:gd name="T33" fmla="*/ 8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57" h="74">
                                <a:moveTo>
                                  <a:pt x="15" y="8"/>
                                </a:moveTo>
                                <a:lnTo>
                                  <a:pt x="10" y="18"/>
                                </a:lnTo>
                                <a:lnTo>
                                  <a:pt x="4" y="36"/>
                                </a:lnTo>
                                <a:lnTo>
                                  <a:pt x="0" y="46"/>
                                </a:lnTo>
                                <a:lnTo>
                                  <a:pt x="38" y="74"/>
                                </a:lnTo>
                                <a:lnTo>
                                  <a:pt x="45" y="74"/>
                                </a:lnTo>
                                <a:lnTo>
                                  <a:pt x="54" y="68"/>
                                </a:lnTo>
                                <a:lnTo>
                                  <a:pt x="57" y="47"/>
                                </a:lnTo>
                                <a:lnTo>
                                  <a:pt x="54" y="21"/>
                                </a:lnTo>
                                <a:lnTo>
                                  <a:pt x="50" y="1"/>
                                </a:lnTo>
                                <a:lnTo>
                                  <a:pt x="38" y="0"/>
                                </a:lnTo>
                                <a:lnTo>
                                  <a:pt x="27" y="2"/>
                                </a:lnTo>
                                <a:lnTo>
                                  <a:pt x="15" y="8"/>
                                </a:lnTo>
                                <a:close/>
                              </a:path>
                            </a:pathLst>
                          </a:custGeom>
                          <a:solidFill>
                            <a:srgbClr val="FFFFFF"/>
                          </a:solidFill>
                          <a:ln>
                            <a:noFill/>
                          </a:ln>
                        </wps:spPr>
                        <wps:bodyPr rot="0" vert="horz" wrap="square" lIns="91440" tIns="45720" rIns="91440" bIns="45720" anchor="t" anchorCtr="0" upright="1">
                          <a:noAutofit/>
                        </wps:bodyPr>
                      </wps:wsp>
                      <wps:wsp>
                        <wps:cNvPr id="251" name="Freeform 252"/>
                        <wps:cNvSpPr>
                          <a:spLocks/>
                        </wps:cNvSpPr>
                        <wps:spPr bwMode="auto">
                          <a:xfrm>
                            <a:off x="1092" y="964"/>
                            <a:ext cx="8" cy="4"/>
                          </a:xfrm>
                          <a:custGeom>
                            <a:avLst/>
                            <a:gdLst>
                              <a:gd name="T0" fmla="*/ 8 w 30"/>
                              <a:gd name="T1" fmla="*/ 15 h 15"/>
                              <a:gd name="T2" fmla="*/ 5 w 30"/>
                              <a:gd name="T3" fmla="*/ 14 h 15"/>
                              <a:gd name="T4" fmla="*/ 2 w 30"/>
                              <a:gd name="T5" fmla="*/ 11 h 15"/>
                              <a:gd name="T6" fmla="*/ 0 w 30"/>
                              <a:gd name="T7" fmla="*/ 10 h 15"/>
                              <a:gd name="T8" fmla="*/ 0 w 30"/>
                              <a:gd name="T9" fmla="*/ 10 h 15"/>
                              <a:gd name="T10" fmla="*/ 6 w 30"/>
                              <a:gd name="T11" fmla="*/ 4 h 15"/>
                              <a:gd name="T12" fmla="*/ 19 w 30"/>
                              <a:gd name="T13" fmla="*/ 1 h 15"/>
                              <a:gd name="T14" fmla="*/ 30 w 30"/>
                              <a:gd name="T15" fmla="*/ 0 h 15"/>
                              <a:gd name="T16" fmla="*/ 30 w 30"/>
                              <a:gd name="T17" fmla="*/ 0 h 15"/>
                              <a:gd name="T18" fmla="*/ 23 w 30"/>
                              <a:gd name="T19" fmla="*/ 11 h 15"/>
                              <a:gd name="T20" fmla="*/ 13 w 30"/>
                              <a:gd name="T21" fmla="*/ 15 h 15"/>
                              <a:gd name="T22" fmla="*/ 8 w 30"/>
                              <a:gd name="T23" fmla="*/ 15 h 15"/>
                              <a:gd name="T24" fmla="*/ 8 w 30"/>
                              <a:gd name="T25" fmla="*/ 15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0" h="15">
                                <a:moveTo>
                                  <a:pt x="8" y="15"/>
                                </a:moveTo>
                                <a:lnTo>
                                  <a:pt x="5" y="14"/>
                                </a:lnTo>
                                <a:lnTo>
                                  <a:pt x="2" y="11"/>
                                </a:lnTo>
                                <a:lnTo>
                                  <a:pt x="0" y="10"/>
                                </a:lnTo>
                                <a:lnTo>
                                  <a:pt x="6" y="4"/>
                                </a:lnTo>
                                <a:lnTo>
                                  <a:pt x="19" y="1"/>
                                </a:lnTo>
                                <a:lnTo>
                                  <a:pt x="30" y="0"/>
                                </a:lnTo>
                                <a:lnTo>
                                  <a:pt x="23" y="11"/>
                                </a:lnTo>
                                <a:lnTo>
                                  <a:pt x="13" y="15"/>
                                </a:lnTo>
                                <a:lnTo>
                                  <a:pt x="8" y="15"/>
                                </a:lnTo>
                                <a:close/>
                              </a:path>
                            </a:pathLst>
                          </a:custGeom>
                          <a:solidFill>
                            <a:srgbClr val="FFFFFF"/>
                          </a:solidFill>
                          <a:ln>
                            <a:noFill/>
                          </a:ln>
                        </wps:spPr>
                        <wps:bodyPr rot="0" vert="horz" wrap="square" lIns="91440" tIns="45720" rIns="91440" bIns="45720" anchor="t" anchorCtr="0" upright="1">
                          <a:noAutofit/>
                        </wps:bodyPr>
                      </wps:wsp>
                      <wps:wsp>
                        <wps:cNvPr id="252" name="Freeform 253"/>
                        <wps:cNvSpPr>
                          <a:spLocks/>
                        </wps:cNvSpPr>
                        <wps:spPr bwMode="auto">
                          <a:xfrm>
                            <a:off x="1023" y="928"/>
                            <a:ext cx="6" cy="3"/>
                          </a:xfrm>
                          <a:custGeom>
                            <a:avLst/>
                            <a:gdLst>
                              <a:gd name="T0" fmla="*/ 24 w 24"/>
                              <a:gd name="T1" fmla="*/ 9 h 9"/>
                              <a:gd name="T2" fmla="*/ 17 w 24"/>
                              <a:gd name="T3" fmla="*/ 8 h 9"/>
                              <a:gd name="T4" fmla="*/ 6 w 24"/>
                              <a:gd name="T5" fmla="*/ 6 h 9"/>
                              <a:gd name="T6" fmla="*/ 0 w 24"/>
                              <a:gd name="T7" fmla="*/ 5 h 9"/>
                              <a:gd name="T8" fmla="*/ 0 w 24"/>
                              <a:gd name="T9" fmla="*/ 5 h 9"/>
                              <a:gd name="T10" fmla="*/ 10 w 24"/>
                              <a:gd name="T11" fmla="*/ 1 h 9"/>
                              <a:gd name="T12" fmla="*/ 21 w 24"/>
                              <a:gd name="T13" fmla="*/ 0 h 9"/>
                              <a:gd name="T14" fmla="*/ 24 w 24"/>
                              <a:gd name="T15" fmla="*/ 9 h 9"/>
                              <a:gd name="T16" fmla="*/ 24 w 24"/>
                              <a:gd name="T17" fmla="*/ 9 h 9"/>
                              <a:gd name="T18" fmla="*/ 24 w 24"/>
                              <a:gd name="T19" fmla="*/ 9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4" h="9">
                                <a:moveTo>
                                  <a:pt x="24" y="9"/>
                                </a:moveTo>
                                <a:lnTo>
                                  <a:pt x="17" y="8"/>
                                </a:lnTo>
                                <a:lnTo>
                                  <a:pt x="6" y="6"/>
                                </a:lnTo>
                                <a:lnTo>
                                  <a:pt x="0" y="5"/>
                                </a:lnTo>
                                <a:lnTo>
                                  <a:pt x="10" y="1"/>
                                </a:lnTo>
                                <a:lnTo>
                                  <a:pt x="21" y="0"/>
                                </a:lnTo>
                                <a:lnTo>
                                  <a:pt x="24" y="9"/>
                                </a:lnTo>
                                <a:close/>
                              </a:path>
                            </a:pathLst>
                          </a:custGeom>
                          <a:solidFill>
                            <a:srgbClr val="FFFFFF"/>
                          </a:solidFill>
                          <a:ln>
                            <a:noFill/>
                          </a:ln>
                        </wps:spPr>
                        <wps:bodyPr rot="0" vert="horz" wrap="square" lIns="91440" tIns="45720" rIns="91440" bIns="45720" anchor="t" anchorCtr="0" upright="1">
                          <a:noAutofit/>
                        </wps:bodyPr>
                      </wps:wsp>
                      <wps:wsp>
                        <wps:cNvPr id="253" name="Freeform 254"/>
                        <wps:cNvSpPr>
                          <a:spLocks/>
                        </wps:cNvSpPr>
                        <wps:spPr bwMode="auto">
                          <a:xfrm>
                            <a:off x="1022" y="932"/>
                            <a:ext cx="2" cy="8"/>
                          </a:xfrm>
                          <a:custGeom>
                            <a:avLst/>
                            <a:gdLst>
                              <a:gd name="T0" fmla="*/ 10 w 10"/>
                              <a:gd name="T1" fmla="*/ 29 h 29"/>
                              <a:gd name="T2" fmla="*/ 0 w 10"/>
                              <a:gd name="T3" fmla="*/ 0 h 29"/>
                              <a:gd name="T4" fmla="*/ 10 w 10"/>
                              <a:gd name="T5" fmla="*/ 0 h 29"/>
                              <a:gd name="T6" fmla="*/ 10 w 10"/>
                              <a:gd name="T7" fmla="*/ 29 h 29"/>
                              <a:gd name="T8" fmla="*/ 10 w 10"/>
                              <a:gd name="T9" fmla="*/ 29 h 29"/>
                            </a:gdLst>
                            <a:ahLst/>
                            <a:cxnLst>
                              <a:cxn ang="0">
                                <a:pos x="T0" y="T1"/>
                              </a:cxn>
                              <a:cxn ang="0">
                                <a:pos x="T2" y="T3"/>
                              </a:cxn>
                              <a:cxn ang="0">
                                <a:pos x="T4" y="T5"/>
                              </a:cxn>
                              <a:cxn ang="0">
                                <a:pos x="T6" y="T7"/>
                              </a:cxn>
                              <a:cxn ang="0">
                                <a:pos x="T8" y="T9"/>
                              </a:cxn>
                            </a:cxnLst>
                            <a:rect l="0" t="0" r="r" b="b"/>
                            <a:pathLst>
                              <a:path w="10" h="29">
                                <a:moveTo>
                                  <a:pt x="10" y="29"/>
                                </a:moveTo>
                                <a:lnTo>
                                  <a:pt x="0" y="0"/>
                                </a:lnTo>
                                <a:lnTo>
                                  <a:pt x="10" y="0"/>
                                </a:lnTo>
                                <a:lnTo>
                                  <a:pt x="10" y="29"/>
                                </a:lnTo>
                                <a:close/>
                              </a:path>
                            </a:pathLst>
                          </a:custGeom>
                          <a:solidFill>
                            <a:srgbClr val="FFFFFF"/>
                          </a:solidFill>
                          <a:ln>
                            <a:noFill/>
                          </a:ln>
                        </wps:spPr>
                        <wps:bodyPr rot="0" vert="horz" wrap="square" lIns="91440" tIns="45720" rIns="91440" bIns="45720" anchor="t" anchorCtr="0" upright="1">
                          <a:noAutofit/>
                        </wps:bodyPr>
                      </wps:wsp>
                      <wps:wsp>
                        <wps:cNvPr id="254" name="Freeform 255"/>
                        <wps:cNvSpPr>
                          <a:spLocks/>
                        </wps:cNvSpPr>
                        <wps:spPr bwMode="auto">
                          <a:xfrm>
                            <a:off x="1018" y="940"/>
                            <a:ext cx="11" cy="20"/>
                          </a:xfrm>
                          <a:custGeom>
                            <a:avLst/>
                            <a:gdLst>
                              <a:gd name="T0" fmla="*/ 32 w 46"/>
                              <a:gd name="T1" fmla="*/ 80 h 81"/>
                              <a:gd name="T2" fmla="*/ 23 w 46"/>
                              <a:gd name="T3" fmla="*/ 71 h 81"/>
                              <a:gd name="T4" fmla="*/ 7 w 46"/>
                              <a:gd name="T5" fmla="*/ 53 h 81"/>
                              <a:gd name="T6" fmla="*/ 0 w 46"/>
                              <a:gd name="T7" fmla="*/ 44 h 81"/>
                              <a:gd name="T8" fmla="*/ 0 w 46"/>
                              <a:gd name="T9" fmla="*/ 44 h 81"/>
                              <a:gd name="T10" fmla="*/ 3 w 46"/>
                              <a:gd name="T11" fmla="*/ 32 h 81"/>
                              <a:gd name="T12" fmla="*/ 10 w 46"/>
                              <a:gd name="T13" fmla="*/ 12 h 81"/>
                              <a:gd name="T14" fmla="*/ 14 w 46"/>
                              <a:gd name="T15" fmla="*/ 0 h 81"/>
                              <a:gd name="T16" fmla="*/ 14 w 46"/>
                              <a:gd name="T17" fmla="*/ 0 h 81"/>
                              <a:gd name="T18" fmla="*/ 31 w 46"/>
                              <a:gd name="T19" fmla="*/ 28 h 81"/>
                              <a:gd name="T20" fmla="*/ 46 w 46"/>
                              <a:gd name="T21" fmla="*/ 54 h 81"/>
                              <a:gd name="T22" fmla="*/ 32 w 46"/>
                              <a:gd name="T23" fmla="*/ 81 h 81"/>
                              <a:gd name="T24" fmla="*/ 32 w 46"/>
                              <a:gd name="T25" fmla="*/ 81 h 81"/>
                              <a:gd name="T26" fmla="*/ 32 w 46"/>
                              <a:gd name="T27" fmla="*/ 80 h 81"/>
                              <a:gd name="T28" fmla="*/ 32 w 46"/>
                              <a:gd name="T29" fmla="*/ 80 h 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46" h="81">
                                <a:moveTo>
                                  <a:pt x="32" y="80"/>
                                </a:moveTo>
                                <a:lnTo>
                                  <a:pt x="23" y="71"/>
                                </a:lnTo>
                                <a:lnTo>
                                  <a:pt x="7" y="53"/>
                                </a:lnTo>
                                <a:lnTo>
                                  <a:pt x="0" y="44"/>
                                </a:lnTo>
                                <a:lnTo>
                                  <a:pt x="3" y="32"/>
                                </a:lnTo>
                                <a:lnTo>
                                  <a:pt x="10" y="12"/>
                                </a:lnTo>
                                <a:lnTo>
                                  <a:pt x="14" y="0"/>
                                </a:lnTo>
                                <a:lnTo>
                                  <a:pt x="31" y="28"/>
                                </a:lnTo>
                                <a:lnTo>
                                  <a:pt x="46" y="54"/>
                                </a:lnTo>
                                <a:lnTo>
                                  <a:pt x="32" y="81"/>
                                </a:lnTo>
                                <a:lnTo>
                                  <a:pt x="32" y="80"/>
                                </a:lnTo>
                                <a:close/>
                              </a:path>
                            </a:pathLst>
                          </a:custGeom>
                          <a:solidFill>
                            <a:srgbClr val="FFFFFF"/>
                          </a:solidFill>
                          <a:ln>
                            <a:noFill/>
                          </a:ln>
                        </wps:spPr>
                        <wps:bodyPr rot="0" vert="horz" wrap="square" lIns="91440" tIns="45720" rIns="91440" bIns="45720" anchor="t" anchorCtr="0" upright="1">
                          <a:noAutofit/>
                        </wps:bodyPr>
                      </wps:wsp>
                      <wps:wsp>
                        <wps:cNvPr id="255" name="Freeform 256"/>
                        <wps:cNvSpPr>
                          <a:spLocks/>
                        </wps:cNvSpPr>
                        <wps:spPr bwMode="auto">
                          <a:xfrm>
                            <a:off x="1030" y="952"/>
                            <a:ext cx="4" cy="12"/>
                          </a:xfrm>
                          <a:custGeom>
                            <a:avLst/>
                            <a:gdLst>
                              <a:gd name="T0" fmla="*/ 12 w 15"/>
                              <a:gd name="T1" fmla="*/ 38 h 48"/>
                              <a:gd name="T2" fmla="*/ 9 w 15"/>
                              <a:gd name="T3" fmla="*/ 41 h 48"/>
                              <a:gd name="T4" fmla="*/ 2 w 15"/>
                              <a:gd name="T5" fmla="*/ 46 h 48"/>
                              <a:gd name="T6" fmla="*/ 0 w 15"/>
                              <a:gd name="T7" fmla="*/ 48 h 48"/>
                              <a:gd name="T8" fmla="*/ 0 w 15"/>
                              <a:gd name="T9" fmla="*/ 48 h 48"/>
                              <a:gd name="T10" fmla="*/ 7 w 15"/>
                              <a:gd name="T11" fmla="*/ 36 h 48"/>
                              <a:gd name="T12" fmla="*/ 11 w 15"/>
                              <a:gd name="T13" fmla="*/ 18 h 48"/>
                              <a:gd name="T14" fmla="*/ 10 w 15"/>
                              <a:gd name="T15" fmla="*/ 0 h 48"/>
                              <a:gd name="T16" fmla="*/ 10 w 15"/>
                              <a:gd name="T17" fmla="*/ 0 h 48"/>
                              <a:gd name="T18" fmla="*/ 15 w 15"/>
                              <a:gd name="T19" fmla="*/ 11 h 48"/>
                              <a:gd name="T20" fmla="*/ 15 w 15"/>
                              <a:gd name="T21" fmla="*/ 25 h 48"/>
                              <a:gd name="T22" fmla="*/ 12 w 15"/>
                              <a:gd name="T23" fmla="*/ 38 h 48"/>
                              <a:gd name="T24" fmla="*/ 12 w 15"/>
                              <a:gd name="T25" fmla="*/ 38 h 48"/>
                              <a:gd name="T26" fmla="*/ 12 w 15"/>
                              <a:gd name="T27" fmla="*/ 38 h 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5" h="48">
                                <a:moveTo>
                                  <a:pt x="12" y="38"/>
                                </a:moveTo>
                                <a:lnTo>
                                  <a:pt x="9" y="41"/>
                                </a:lnTo>
                                <a:lnTo>
                                  <a:pt x="2" y="46"/>
                                </a:lnTo>
                                <a:lnTo>
                                  <a:pt x="0" y="48"/>
                                </a:lnTo>
                                <a:lnTo>
                                  <a:pt x="7" y="36"/>
                                </a:lnTo>
                                <a:lnTo>
                                  <a:pt x="11" y="18"/>
                                </a:lnTo>
                                <a:lnTo>
                                  <a:pt x="10" y="0"/>
                                </a:lnTo>
                                <a:lnTo>
                                  <a:pt x="15" y="11"/>
                                </a:lnTo>
                                <a:lnTo>
                                  <a:pt x="15" y="25"/>
                                </a:lnTo>
                                <a:lnTo>
                                  <a:pt x="12" y="38"/>
                                </a:lnTo>
                                <a:close/>
                              </a:path>
                            </a:pathLst>
                          </a:custGeom>
                          <a:solidFill>
                            <a:srgbClr val="FFFFFF"/>
                          </a:solidFill>
                          <a:ln>
                            <a:noFill/>
                          </a:ln>
                        </wps:spPr>
                        <wps:bodyPr rot="0" vert="horz" wrap="square" lIns="91440" tIns="45720" rIns="91440" bIns="45720" anchor="t" anchorCtr="0" upright="1">
                          <a:noAutofit/>
                        </wps:bodyPr>
                      </wps:wsp>
                      <wps:wsp>
                        <wps:cNvPr id="256" name="Freeform 257"/>
                        <wps:cNvSpPr>
                          <a:spLocks/>
                        </wps:cNvSpPr>
                        <wps:spPr bwMode="auto">
                          <a:xfrm>
                            <a:off x="983" y="952"/>
                            <a:ext cx="9" cy="6"/>
                          </a:xfrm>
                          <a:custGeom>
                            <a:avLst/>
                            <a:gdLst>
                              <a:gd name="T0" fmla="*/ 37 w 37"/>
                              <a:gd name="T1" fmla="*/ 0 h 22"/>
                              <a:gd name="T2" fmla="*/ 31 w 37"/>
                              <a:gd name="T3" fmla="*/ 12 h 22"/>
                              <a:gd name="T4" fmla="*/ 15 w 37"/>
                              <a:gd name="T5" fmla="*/ 16 h 22"/>
                              <a:gd name="T6" fmla="*/ 0 w 37"/>
                              <a:gd name="T7" fmla="*/ 22 h 22"/>
                              <a:gd name="T8" fmla="*/ 0 w 37"/>
                              <a:gd name="T9" fmla="*/ 22 h 22"/>
                              <a:gd name="T10" fmla="*/ 10 w 37"/>
                              <a:gd name="T11" fmla="*/ 11 h 22"/>
                              <a:gd name="T12" fmla="*/ 22 w 37"/>
                              <a:gd name="T13" fmla="*/ 2 h 22"/>
                              <a:gd name="T14" fmla="*/ 37 w 37"/>
                              <a:gd name="T15" fmla="*/ 0 h 22"/>
                              <a:gd name="T16" fmla="*/ 37 w 37"/>
                              <a:gd name="T17" fmla="*/ 0 h 22"/>
                              <a:gd name="T18" fmla="*/ 37 w 37"/>
                              <a:gd name="T19" fmla="*/ 0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7" h="22">
                                <a:moveTo>
                                  <a:pt x="37" y="0"/>
                                </a:moveTo>
                                <a:lnTo>
                                  <a:pt x="31" y="12"/>
                                </a:lnTo>
                                <a:lnTo>
                                  <a:pt x="15" y="16"/>
                                </a:lnTo>
                                <a:lnTo>
                                  <a:pt x="0" y="22"/>
                                </a:lnTo>
                                <a:lnTo>
                                  <a:pt x="10" y="11"/>
                                </a:lnTo>
                                <a:lnTo>
                                  <a:pt x="22" y="2"/>
                                </a:lnTo>
                                <a:lnTo>
                                  <a:pt x="37" y="0"/>
                                </a:lnTo>
                                <a:close/>
                              </a:path>
                            </a:pathLst>
                          </a:custGeom>
                          <a:solidFill>
                            <a:srgbClr val="FFFFFF"/>
                          </a:solidFill>
                          <a:ln>
                            <a:noFill/>
                          </a:ln>
                        </wps:spPr>
                        <wps:bodyPr rot="0" vert="horz" wrap="square" lIns="91440" tIns="45720" rIns="91440" bIns="45720" anchor="t" anchorCtr="0" upright="1">
                          <a:noAutofit/>
                        </wps:bodyPr>
                      </wps:wsp>
                      <wps:wsp>
                        <wps:cNvPr id="257" name="Freeform 258"/>
                        <wps:cNvSpPr>
                          <a:spLocks/>
                        </wps:cNvSpPr>
                        <wps:spPr bwMode="auto">
                          <a:xfrm>
                            <a:off x="1006" y="954"/>
                            <a:ext cx="17" cy="37"/>
                          </a:xfrm>
                          <a:custGeom>
                            <a:avLst/>
                            <a:gdLst>
                              <a:gd name="T0" fmla="*/ 69 w 69"/>
                              <a:gd name="T1" fmla="*/ 43 h 145"/>
                              <a:gd name="T2" fmla="*/ 57 w 69"/>
                              <a:gd name="T3" fmla="*/ 63 h 145"/>
                              <a:gd name="T4" fmla="*/ 57 w 69"/>
                              <a:gd name="T5" fmla="*/ 84 h 145"/>
                              <a:gd name="T6" fmla="*/ 69 w 69"/>
                              <a:gd name="T7" fmla="*/ 104 h 145"/>
                              <a:gd name="T8" fmla="*/ 69 w 69"/>
                              <a:gd name="T9" fmla="*/ 104 h 145"/>
                              <a:gd name="T10" fmla="*/ 59 w 69"/>
                              <a:gd name="T11" fmla="*/ 115 h 145"/>
                              <a:gd name="T12" fmla="*/ 41 w 69"/>
                              <a:gd name="T13" fmla="*/ 134 h 145"/>
                              <a:gd name="T14" fmla="*/ 31 w 69"/>
                              <a:gd name="T15" fmla="*/ 145 h 145"/>
                              <a:gd name="T16" fmla="*/ 31 w 69"/>
                              <a:gd name="T17" fmla="*/ 145 h 145"/>
                              <a:gd name="T18" fmla="*/ 41 w 69"/>
                              <a:gd name="T19" fmla="*/ 129 h 145"/>
                              <a:gd name="T20" fmla="*/ 51 w 69"/>
                              <a:gd name="T21" fmla="*/ 105 h 145"/>
                              <a:gd name="T22" fmla="*/ 29 w 69"/>
                              <a:gd name="T23" fmla="*/ 87 h 145"/>
                              <a:gd name="T24" fmla="*/ 29 w 69"/>
                              <a:gd name="T25" fmla="*/ 87 h 145"/>
                              <a:gd name="T26" fmla="*/ 35 w 69"/>
                              <a:gd name="T27" fmla="*/ 70 h 145"/>
                              <a:gd name="T28" fmla="*/ 43 w 69"/>
                              <a:gd name="T29" fmla="*/ 53 h 145"/>
                              <a:gd name="T30" fmla="*/ 43 w 69"/>
                              <a:gd name="T31" fmla="*/ 34 h 145"/>
                              <a:gd name="T32" fmla="*/ 43 w 69"/>
                              <a:gd name="T33" fmla="*/ 34 h 145"/>
                              <a:gd name="T34" fmla="*/ 30 w 69"/>
                              <a:gd name="T35" fmla="*/ 25 h 145"/>
                              <a:gd name="T36" fmla="*/ 16 w 69"/>
                              <a:gd name="T37" fmla="*/ 16 h 145"/>
                              <a:gd name="T38" fmla="*/ 0 w 69"/>
                              <a:gd name="T39" fmla="*/ 14 h 145"/>
                              <a:gd name="T40" fmla="*/ 0 w 69"/>
                              <a:gd name="T41" fmla="*/ 14 h 145"/>
                              <a:gd name="T42" fmla="*/ 5 w 69"/>
                              <a:gd name="T43" fmla="*/ 8 h 145"/>
                              <a:gd name="T44" fmla="*/ 15 w 69"/>
                              <a:gd name="T45" fmla="*/ 5 h 145"/>
                              <a:gd name="T46" fmla="*/ 25 w 69"/>
                              <a:gd name="T47" fmla="*/ 0 h 145"/>
                              <a:gd name="T48" fmla="*/ 25 w 69"/>
                              <a:gd name="T49" fmla="*/ 0 h 145"/>
                              <a:gd name="T50" fmla="*/ 42 w 69"/>
                              <a:gd name="T51" fmla="*/ 11 h 145"/>
                              <a:gd name="T52" fmla="*/ 57 w 69"/>
                              <a:gd name="T53" fmla="*/ 25 h 145"/>
                              <a:gd name="T54" fmla="*/ 69 w 69"/>
                              <a:gd name="T55" fmla="*/ 43 h 145"/>
                              <a:gd name="T56" fmla="*/ 69 w 69"/>
                              <a:gd name="T57" fmla="*/ 43 h 145"/>
                              <a:gd name="T58" fmla="*/ 69 w 69"/>
                              <a:gd name="T59" fmla="*/ 43 h 1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69" h="145">
                                <a:moveTo>
                                  <a:pt x="69" y="43"/>
                                </a:moveTo>
                                <a:lnTo>
                                  <a:pt x="57" y="63"/>
                                </a:lnTo>
                                <a:lnTo>
                                  <a:pt x="57" y="84"/>
                                </a:lnTo>
                                <a:lnTo>
                                  <a:pt x="69" y="104"/>
                                </a:lnTo>
                                <a:lnTo>
                                  <a:pt x="59" y="115"/>
                                </a:lnTo>
                                <a:lnTo>
                                  <a:pt x="41" y="134"/>
                                </a:lnTo>
                                <a:lnTo>
                                  <a:pt x="31" y="145"/>
                                </a:lnTo>
                                <a:lnTo>
                                  <a:pt x="41" y="129"/>
                                </a:lnTo>
                                <a:lnTo>
                                  <a:pt x="51" y="105"/>
                                </a:lnTo>
                                <a:lnTo>
                                  <a:pt x="29" y="87"/>
                                </a:lnTo>
                                <a:lnTo>
                                  <a:pt x="35" y="70"/>
                                </a:lnTo>
                                <a:lnTo>
                                  <a:pt x="43" y="53"/>
                                </a:lnTo>
                                <a:lnTo>
                                  <a:pt x="43" y="34"/>
                                </a:lnTo>
                                <a:lnTo>
                                  <a:pt x="30" y="25"/>
                                </a:lnTo>
                                <a:lnTo>
                                  <a:pt x="16" y="16"/>
                                </a:lnTo>
                                <a:lnTo>
                                  <a:pt x="0" y="14"/>
                                </a:lnTo>
                                <a:lnTo>
                                  <a:pt x="5" y="8"/>
                                </a:lnTo>
                                <a:lnTo>
                                  <a:pt x="15" y="5"/>
                                </a:lnTo>
                                <a:lnTo>
                                  <a:pt x="25" y="0"/>
                                </a:lnTo>
                                <a:lnTo>
                                  <a:pt x="42" y="11"/>
                                </a:lnTo>
                                <a:lnTo>
                                  <a:pt x="57" y="25"/>
                                </a:lnTo>
                                <a:lnTo>
                                  <a:pt x="69" y="43"/>
                                </a:lnTo>
                                <a:close/>
                              </a:path>
                            </a:pathLst>
                          </a:custGeom>
                          <a:solidFill>
                            <a:srgbClr val="FFFFFF"/>
                          </a:solidFill>
                          <a:ln>
                            <a:noFill/>
                          </a:ln>
                        </wps:spPr>
                        <wps:bodyPr rot="0" vert="horz" wrap="square" lIns="91440" tIns="45720" rIns="91440" bIns="45720" anchor="t" anchorCtr="0" upright="1">
                          <a:noAutofit/>
                        </wps:bodyPr>
                      </wps:wsp>
                      <wps:wsp>
                        <wps:cNvPr id="258" name="Freeform 259"/>
                        <wps:cNvSpPr>
                          <a:spLocks/>
                        </wps:cNvSpPr>
                        <wps:spPr bwMode="auto">
                          <a:xfrm>
                            <a:off x="974" y="959"/>
                            <a:ext cx="4" cy="5"/>
                          </a:xfrm>
                          <a:custGeom>
                            <a:avLst/>
                            <a:gdLst>
                              <a:gd name="T0" fmla="*/ 17 w 17"/>
                              <a:gd name="T1" fmla="*/ 0 h 20"/>
                              <a:gd name="T2" fmla="*/ 13 w 17"/>
                              <a:gd name="T3" fmla="*/ 8 h 20"/>
                              <a:gd name="T4" fmla="*/ 7 w 17"/>
                              <a:gd name="T5" fmla="*/ 13 h 20"/>
                              <a:gd name="T6" fmla="*/ 1 w 17"/>
                              <a:gd name="T7" fmla="*/ 20 h 20"/>
                              <a:gd name="T8" fmla="*/ 1 w 17"/>
                              <a:gd name="T9" fmla="*/ 20 h 20"/>
                              <a:gd name="T10" fmla="*/ 0 w 17"/>
                              <a:gd name="T11" fmla="*/ 10 h 20"/>
                              <a:gd name="T12" fmla="*/ 6 w 17"/>
                              <a:gd name="T13" fmla="*/ 2 h 20"/>
                              <a:gd name="T14" fmla="*/ 17 w 17"/>
                              <a:gd name="T15" fmla="*/ 0 h 20"/>
                              <a:gd name="T16" fmla="*/ 17 w 17"/>
                              <a:gd name="T17" fmla="*/ 0 h 20"/>
                              <a:gd name="T18" fmla="*/ 17 w 17"/>
                              <a:gd name="T19" fmla="*/ 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7" h="20">
                                <a:moveTo>
                                  <a:pt x="17" y="0"/>
                                </a:moveTo>
                                <a:lnTo>
                                  <a:pt x="13" y="8"/>
                                </a:lnTo>
                                <a:lnTo>
                                  <a:pt x="7" y="13"/>
                                </a:lnTo>
                                <a:lnTo>
                                  <a:pt x="1" y="20"/>
                                </a:lnTo>
                                <a:lnTo>
                                  <a:pt x="0" y="10"/>
                                </a:lnTo>
                                <a:lnTo>
                                  <a:pt x="6" y="2"/>
                                </a:lnTo>
                                <a:lnTo>
                                  <a:pt x="17" y="0"/>
                                </a:lnTo>
                                <a:close/>
                              </a:path>
                            </a:pathLst>
                          </a:custGeom>
                          <a:solidFill>
                            <a:srgbClr val="FFFFFF"/>
                          </a:solidFill>
                          <a:ln>
                            <a:noFill/>
                          </a:ln>
                        </wps:spPr>
                        <wps:bodyPr rot="0" vert="horz" wrap="square" lIns="91440" tIns="45720" rIns="91440" bIns="45720" anchor="t" anchorCtr="0" upright="1">
                          <a:noAutofit/>
                        </wps:bodyPr>
                      </wps:wsp>
                      <wps:wsp>
                        <wps:cNvPr id="259" name="Freeform 260"/>
                        <wps:cNvSpPr>
                          <a:spLocks/>
                        </wps:cNvSpPr>
                        <wps:spPr bwMode="auto">
                          <a:xfrm>
                            <a:off x="991" y="963"/>
                            <a:ext cx="20" cy="25"/>
                          </a:xfrm>
                          <a:custGeom>
                            <a:avLst/>
                            <a:gdLst>
                              <a:gd name="T0" fmla="*/ 78 w 78"/>
                              <a:gd name="T1" fmla="*/ 0 h 97"/>
                              <a:gd name="T2" fmla="*/ 61 w 78"/>
                              <a:gd name="T3" fmla="*/ 5 h 97"/>
                              <a:gd name="T4" fmla="*/ 45 w 78"/>
                              <a:gd name="T5" fmla="*/ 15 h 97"/>
                              <a:gd name="T6" fmla="*/ 37 w 78"/>
                              <a:gd name="T7" fmla="*/ 32 h 97"/>
                              <a:gd name="T8" fmla="*/ 37 w 78"/>
                              <a:gd name="T9" fmla="*/ 32 h 97"/>
                              <a:gd name="T10" fmla="*/ 40 w 78"/>
                              <a:gd name="T11" fmla="*/ 60 h 97"/>
                              <a:gd name="T12" fmla="*/ 23 w 78"/>
                              <a:gd name="T13" fmla="*/ 79 h 97"/>
                              <a:gd name="T14" fmla="*/ 5 w 78"/>
                              <a:gd name="T15" fmla="*/ 97 h 97"/>
                              <a:gd name="T16" fmla="*/ 5 w 78"/>
                              <a:gd name="T17" fmla="*/ 97 h 97"/>
                              <a:gd name="T18" fmla="*/ 4 w 78"/>
                              <a:gd name="T19" fmla="*/ 97 h 97"/>
                              <a:gd name="T20" fmla="*/ 1 w 78"/>
                              <a:gd name="T21" fmla="*/ 97 h 97"/>
                              <a:gd name="T22" fmla="*/ 0 w 78"/>
                              <a:gd name="T23" fmla="*/ 97 h 97"/>
                              <a:gd name="T24" fmla="*/ 0 w 78"/>
                              <a:gd name="T25" fmla="*/ 97 h 97"/>
                              <a:gd name="T26" fmla="*/ 9 w 78"/>
                              <a:gd name="T27" fmla="*/ 87 h 97"/>
                              <a:gd name="T28" fmla="*/ 19 w 78"/>
                              <a:gd name="T29" fmla="*/ 75 h 97"/>
                              <a:gd name="T30" fmla="*/ 21 w 78"/>
                              <a:gd name="T31" fmla="*/ 60 h 97"/>
                              <a:gd name="T32" fmla="*/ 21 w 78"/>
                              <a:gd name="T33" fmla="*/ 60 h 97"/>
                              <a:gd name="T34" fmla="*/ 11 w 78"/>
                              <a:gd name="T35" fmla="*/ 48 h 97"/>
                              <a:gd name="T36" fmla="*/ 13 w 78"/>
                              <a:gd name="T37" fmla="*/ 29 h 97"/>
                              <a:gd name="T38" fmla="*/ 21 w 78"/>
                              <a:gd name="T39" fmla="*/ 14 h 97"/>
                              <a:gd name="T40" fmla="*/ 21 w 78"/>
                              <a:gd name="T41" fmla="*/ 14 h 97"/>
                              <a:gd name="T42" fmla="*/ 39 w 78"/>
                              <a:gd name="T43" fmla="*/ 6 h 97"/>
                              <a:gd name="T44" fmla="*/ 59 w 78"/>
                              <a:gd name="T45" fmla="*/ 3 h 97"/>
                              <a:gd name="T46" fmla="*/ 78 w 78"/>
                              <a:gd name="T47" fmla="*/ 0 h 97"/>
                              <a:gd name="T48" fmla="*/ 78 w 78"/>
                              <a:gd name="T49" fmla="*/ 0 h 97"/>
                              <a:gd name="T50" fmla="*/ 78 w 78"/>
                              <a:gd name="T51" fmla="*/ 0 h 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8" h="97">
                                <a:moveTo>
                                  <a:pt x="78" y="0"/>
                                </a:moveTo>
                                <a:lnTo>
                                  <a:pt x="61" y="5"/>
                                </a:lnTo>
                                <a:lnTo>
                                  <a:pt x="45" y="15"/>
                                </a:lnTo>
                                <a:lnTo>
                                  <a:pt x="37" y="32"/>
                                </a:lnTo>
                                <a:lnTo>
                                  <a:pt x="40" y="60"/>
                                </a:lnTo>
                                <a:lnTo>
                                  <a:pt x="23" y="79"/>
                                </a:lnTo>
                                <a:lnTo>
                                  <a:pt x="5" y="97"/>
                                </a:lnTo>
                                <a:lnTo>
                                  <a:pt x="4" y="97"/>
                                </a:lnTo>
                                <a:lnTo>
                                  <a:pt x="1" y="97"/>
                                </a:lnTo>
                                <a:lnTo>
                                  <a:pt x="0" y="97"/>
                                </a:lnTo>
                                <a:lnTo>
                                  <a:pt x="9" y="87"/>
                                </a:lnTo>
                                <a:lnTo>
                                  <a:pt x="19" y="75"/>
                                </a:lnTo>
                                <a:lnTo>
                                  <a:pt x="21" y="60"/>
                                </a:lnTo>
                                <a:lnTo>
                                  <a:pt x="11" y="48"/>
                                </a:lnTo>
                                <a:lnTo>
                                  <a:pt x="13" y="29"/>
                                </a:lnTo>
                                <a:lnTo>
                                  <a:pt x="21" y="14"/>
                                </a:lnTo>
                                <a:lnTo>
                                  <a:pt x="39" y="6"/>
                                </a:lnTo>
                                <a:lnTo>
                                  <a:pt x="59" y="3"/>
                                </a:lnTo>
                                <a:lnTo>
                                  <a:pt x="78" y="0"/>
                                </a:lnTo>
                                <a:close/>
                              </a:path>
                            </a:pathLst>
                          </a:custGeom>
                          <a:solidFill>
                            <a:srgbClr val="FFFFFF"/>
                          </a:solidFill>
                          <a:ln>
                            <a:noFill/>
                          </a:ln>
                        </wps:spPr>
                        <wps:bodyPr rot="0" vert="horz" wrap="square" lIns="91440" tIns="45720" rIns="91440" bIns="45720" anchor="t" anchorCtr="0" upright="1">
                          <a:noAutofit/>
                        </wps:bodyPr>
                      </wps:wsp>
                      <wps:wsp>
                        <wps:cNvPr id="260" name="Freeform 261"/>
                        <wps:cNvSpPr>
                          <a:spLocks/>
                        </wps:cNvSpPr>
                        <wps:spPr bwMode="auto">
                          <a:xfrm>
                            <a:off x="997" y="969"/>
                            <a:ext cx="16" cy="23"/>
                          </a:xfrm>
                          <a:custGeom>
                            <a:avLst/>
                            <a:gdLst>
                              <a:gd name="T0" fmla="*/ 57 w 66"/>
                              <a:gd name="T1" fmla="*/ 0 h 92"/>
                              <a:gd name="T2" fmla="*/ 51 w 66"/>
                              <a:gd name="T3" fmla="*/ 13 h 92"/>
                              <a:gd name="T4" fmla="*/ 51 w 66"/>
                              <a:gd name="T5" fmla="*/ 30 h 92"/>
                              <a:gd name="T6" fmla="*/ 57 w 66"/>
                              <a:gd name="T7" fmla="*/ 46 h 92"/>
                              <a:gd name="T8" fmla="*/ 57 w 66"/>
                              <a:gd name="T9" fmla="*/ 46 h 92"/>
                              <a:gd name="T10" fmla="*/ 66 w 66"/>
                              <a:gd name="T11" fmla="*/ 58 h 92"/>
                              <a:gd name="T12" fmla="*/ 58 w 66"/>
                              <a:gd name="T13" fmla="*/ 68 h 92"/>
                              <a:gd name="T14" fmla="*/ 53 w 66"/>
                              <a:gd name="T15" fmla="*/ 78 h 92"/>
                              <a:gd name="T16" fmla="*/ 53 w 66"/>
                              <a:gd name="T17" fmla="*/ 78 h 92"/>
                              <a:gd name="T18" fmla="*/ 32 w 66"/>
                              <a:gd name="T19" fmla="*/ 82 h 92"/>
                              <a:gd name="T20" fmla="*/ 17 w 66"/>
                              <a:gd name="T21" fmla="*/ 92 h 92"/>
                              <a:gd name="T22" fmla="*/ 0 w 66"/>
                              <a:gd name="T23" fmla="*/ 90 h 92"/>
                              <a:gd name="T24" fmla="*/ 0 w 66"/>
                              <a:gd name="T25" fmla="*/ 90 h 92"/>
                              <a:gd name="T26" fmla="*/ 21 w 66"/>
                              <a:gd name="T27" fmla="*/ 70 h 92"/>
                              <a:gd name="T28" fmla="*/ 43 w 66"/>
                              <a:gd name="T29" fmla="*/ 48 h 92"/>
                              <a:gd name="T30" fmla="*/ 40 w 66"/>
                              <a:gd name="T31" fmla="*/ 19 h 92"/>
                              <a:gd name="T32" fmla="*/ 40 w 66"/>
                              <a:gd name="T33" fmla="*/ 19 h 92"/>
                              <a:gd name="T34" fmla="*/ 44 w 66"/>
                              <a:gd name="T35" fmla="*/ 12 h 92"/>
                              <a:gd name="T36" fmla="*/ 49 w 66"/>
                              <a:gd name="T37" fmla="*/ 3 h 92"/>
                              <a:gd name="T38" fmla="*/ 57 w 66"/>
                              <a:gd name="T39" fmla="*/ 0 h 92"/>
                              <a:gd name="T40" fmla="*/ 57 w 66"/>
                              <a:gd name="T41" fmla="*/ 0 h 92"/>
                              <a:gd name="T42" fmla="*/ 57 w 66"/>
                              <a:gd name="T43" fmla="*/ 0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66" h="92">
                                <a:moveTo>
                                  <a:pt x="57" y="0"/>
                                </a:moveTo>
                                <a:lnTo>
                                  <a:pt x="51" y="13"/>
                                </a:lnTo>
                                <a:lnTo>
                                  <a:pt x="51" y="30"/>
                                </a:lnTo>
                                <a:lnTo>
                                  <a:pt x="57" y="46"/>
                                </a:lnTo>
                                <a:lnTo>
                                  <a:pt x="66" y="58"/>
                                </a:lnTo>
                                <a:lnTo>
                                  <a:pt x="58" y="68"/>
                                </a:lnTo>
                                <a:lnTo>
                                  <a:pt x="53" y="78"/>
                                </a:lnTo>
                                <a:lnTo>
                                  <a:pt x="32" y="82"/>
                                </a:lnTo>
                                <a:lnTo>
                                  <a:pt x="17" y="92"/>
                                </a:lnTo>
                                <a:lnTo>
                                  <a:pt x="0" y="90"/>
                                </a:lnTo>
                                <a:lnTo>
                                  <a:pt x="21" y="70"/>
                                </a:lnTo>
                                <a:lnTo>
                                  <a:pt x="43" y="48"/>
                                </a:lnTo>
                                <a:lnTo>
                                  <a:pt x="40" y="19"/>
                                </a:lnTo>
                                <a:lnTo>
                                  <a:pt x="44" y="12"/>
                                </a:lnTo>
                                <a:lnTo>
                                  <a:pt x="49" y="3"/>
                                </a:lnTo>
                                <a:lnTo>
                                  <a:pt x="57" y="0"/>
                                </a:lnTo>
                                <a:close/>
                              </a:path>
                            </a:pathLst>
                          </a:custGeom>
                          <a:solidFill>
                            <a:srgbClr val="FFFFFF"/>
                          </a:solidFill>
                          <a:ln>
                            <a:noFill/>
                          </a:ln>
                        </wps:spPr>
                        <wps:bodyPr rot="0" vert="horz" wrap="square" lIns="91440" tIns="45720" rIns="91440" bIns="45720" anchor="t" anchorCtr="0" upright="1">
                          <a:noAutofit/>
                        </wps:bodyPr>
                      </wps:wsp>
                      <wps:wsp>
                        <wps:cNvPr id="261" name="Freeform 262"/>
                        <wps:cNvSpPr>
                          <a:spLocks/>
                        </wps:cNvSpPr>
                        <wps:spPr bwMode="auto">
                          <a:xfrm>
                            <a:off x="700" y="970"/>
                            <a:ext cx="24" cy="19"/>
                          </a:xfrm>
                          <a:custGeom>
                            <a:avLst/>
                            <a:gdLst>
                              <a:gd name="T0" fmla="*/ 0 w 93"/>
                              <a:gd name="T1" fmla="*/ 74 h 75"/>
                              <a:gd name="T2" fmla="*/ 9 w 93"/>
                              <a:gd name="T3" fmla="*/ 43 h 75"/>
                              <a:gd name="T4" fmla="*/ 25 w 93"/>
                              <a:gd name="T5" fmla="*/ 16 h 75"/>
                              <a:gd name="T6" fmla="*/ 53 w 93"/>
                              <a:gd name="T7" fmla="*/ 0 h 75"/>
                              <a:gd name="T8" fmla="*/ 53 w 93"/>
                              <a:gd name="T9" fmla="*/ 0 h 75"/>
                              <a:gd name="T10" fmla="*/ 50 w 93"/>
                              <a:gd name="T11" fmla="*/ 27 h 75"/>
                              <a:gd name="T12" fmla="*/ 72 w 93"/>
                              <a:gd name="T13" fmla="*/ 46 h 75"/>
                              <a:gd name="T14" fmla="*/ 93 w 93"/>
                              <a:gd name="T15" fmla="*/ 64 h 75"/>
                              <a:gd name="T16" fmla="*/ 93 w 93"/>
                              <a:gd name="T17" fmla="*/ 64 h 75"/>
                              <a:gd name="T18" fmla="*/ 64 w 93"/>
                              <a:gd name="T19" fmla="*/ 72 h 75"/>
                              <a:gd name="T20" fmla="*/ 32 w 93"/>
                              <a:gd name="T21" fmla="*/ 75 h 75"/>
                              <a:gd name="T22" fmla="*/ 0 w 93"/>
                              <a:gd name="T23" fmla="*/ 74 h 75"/>
                              <a:gd name="T24" fmla="*/ 0 w 93"/>
                              <a:gd name="T25" fmla="*/ 74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3" h="75">
                                <a:moveTo>
                                  <a:pt x="0" y="74"/>
                                </a:moveTo>
                                <a:lnTo>
                                  <a:pt x="9" y="43"/>
                                </a:lnTo>
                                <a:lnTo>
                                  <a:pt x="25" y="16"/>
                                </a:lnTo>
                                <a:lnTo>
                                  <a:pt x="53" y="0"/>
                                </a:lnTo>
                                <a:lnTo>
                                  <a:pt x="50" y="27"/>
                                </a:lnTo>
                                <a:lnTo>
                                  <a:pt x="72" y="46"/>
                                </a:lnTo>
                                <a:lnTo>
                                  <a:pt x="93" y="64"/>
                                </a:lnTo>
                                <a:lnTo>
                                  <a:pt x="64" y="72"/>
                                </a:lnTo>
                                <a:lnTo>
                                  <a:pt x="32" y="75"/>
                                </a:lnTo>
                                <a:lnTo>
                                  <a:pt x="0" y="74"/>
                                </a:lnTo>
                                <a:close/>
                              </a:path>
                            </a:pathLst>
                          </a:custGeom>
                          <a:solidFill>
                            <a:srgbClr val="FFFFFF"/>
                          </a:solidFill>
                          <a:ln>
                            <a:noFill/>
                          </a:ln>
                        </wps:spPr>
                        <wps:bodyPr rot="0" vert="horz" wrap="square" lIns="91440" tIns="45720" rIns="91440" bIns="45720" anchor="t" anchorCtr="0" upright="1">
                          <a:noAutofit/>
                        </wps:bodyPr>
                      </wps:wsp>
                      <wps:wsp>
                        <wps:cNvPr id="262" name="Freeform 263"/>
                        <wps:cNvSpPr>
                          <a:spLocks/>
                        </wps:cNvSpPr>
                        <wps:spPr bwMode="auto">
                          <a:xfrm>
                            <a:off x="774" y="972"/>
                            <a:ext cx="20" cy="13"/>
                          </a:xfrm>
                          <a:custGeom>
                            <a:avLst/>
                            <a:gdLst>
                              <a:gd name="T0" fmla="*/ 78 w 78"/>
                              <a:gd name="T1" fmla="*/ 0 h 51"/>
                              <a:gd name="T2" fmla="*/ 55 w 78"/>
                              <a:gd name="T3" fmla="*/ 15 h 51"/>
                              <a:gd name="T4" fmla="*/ 28 w 78"/>
                              <a:gd name="T5" fmla="*/ 37 h 51"/>
                              <a:gd name="T6" fmla="*/ 0 w 78"/>
                              <a:gd name="T7" fmla="*/ 51 h 51"/>
                              <a:gd name="T8" fmla="*/ 0 w 78"/>
                              <a:gd name="T9" fmla="*/ 51 h 51"/>
                              <a:gd name="T10" fmla="*/ 24 w 78"/>
                              <a:gd name="T11" fmla="*/ 32 h 51"/>
                              <a:gd name="T12" fmla="*/ 49 w 78"/>
                              <a:gd name="T13" fmla="*/ 10 h 51"/>
                              <a:gd name="T14" fmla="*/ 78 w 78"/>
                              <a:gd name="T15" fmla="*/ 0 h 51"/>
                              <a:gd name="T16" fmla="*/ 78 w 78"/>
                              <a:gd name="T17" fmla="*/ 0 h 51"/>
                              <a:gd name="T18" fmla="*/ 78 w 78"/>
                              <a:gd name="T19" fmla="*/ 0 h 51"/>
                              <a:gd name="T20" fmla="*/ 78 w 78"/>
                              <a:gd name="T21" fmla="*/ 0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78" h="51">
                                <a:moveTo>
                                  <a:pt x="78" y="0"/>
                                </a:moveTo>
                                <a:lnTo>
                                  <a:pt x="55" y="15"/>
                                </a:lnTo>
                                <a:lnTo>
                                  <a:pt x="28" y="37"/>
                                </a:lnTo>
                                <a:lnTo>
                                  <a:pt x="0" y="51"/>
                                </a:lnTo>
                                <a:lnTo>
                                  <a:pt x="24" y="32"/>
                                </a:lnTo>
                                <a:lnTo>
                                  <a:pt x="49" y="10"/>
                                </a:lnTo>
                                <a:lnTo>
                                  <a:pt x="78" y="0"/>
                                </a:lnTo>
                                <a:close/>
                              </a:path>
                            </a:pathLst>
                          </a:custGeom>
                          <a:solidFill>
                            <a:srgbClr val="FFFFFF"/>
                          </a:solidFill>
                          <a:ln>
                            <a:noFill/>
                          </a:ln>
                        </wps:spPr>
                        <wps:bodyPr rot="0" vert="horz" wrap="square" lIns="91440" tIns="45720" rIns="91440" bIns="45720" anchor="t" anchorCtr="0" upright="1">
                          <a:noAutofit/>
                        </wps:bodyPr>
                      </wps:wsp>
                      <wps:wsp>
                        <wps:cNvPr id="263" name="Freeform 264"/>
                        <wps:cNvSpPr>
                          <a:spLocks/>
                        </wps:cNvSpPr>
                        <wps:spPr bwMode="auto">
                          <a:xfrm>
                            <a:off x="769" y="973"/>
                            <a:ext cx="54" cy="39"/>
                          </a:xfrm>
                          <a:custGeom>
                            <a:avLst/>
                            <a:gdLst>
                              <a:gd name="T0" fmla="*/ 212 w 217"/>
                              <a:gd name="T1" fmla="*/ 90 h 154"/>
                              <a:gd name="T2" fmla="*/ 192 w 217"/>
                              <a:gd name="T3" fmla="*/ 101 h 154"/>
                              <a:gd name="T4" fmla="*/ 169 w 217"/>
                              <a:gd name="T5" fmla="*/ 104 h 154"/>
                              <a:gd name="T6" fmla="*/ 145 w 217"/>
                              <a:gd name="T7" fmla="*/ 104 h 154"/>
                              <a:gd name="T8" fmla="*/ 145 w 217"/>
                              <a:gd name="T9" fmla="*/ 104 h 154"/>
                              <a:gd name="T10" fmla="*/ 127 w 217"/>
                              <a:gd name="T11" fmla="*/ 122 h 154"/>
                              <a:gd name="T12" fmla="*/ 104 w 217"/>
                              <a:gd name="T13" fmla="*/ 136 h 154"/>
                              <a:gd name="T14" fmla="*/ 81 w 217"/>
                              <a:gd name="T15" fmla="*/ 148 h 154"/>
                              <a:gd name="T16" fmla="*/ 81 w 217"/>
                              <a:gd name="T17" fmla="*/ 148 h 154"/>
                              <a:gd name="T18" fmla="*/ 99 w 217"/>
                              <a:gd name="T19" fmla="*/ 125 h 154"/>
                              <a:gd name="T20" fmla="*/ 124 w 217"/>
                              <a:gd name="T21" fmla="*/ 109 h 154"/>
                              <a:gd name="T22" fmla="*/ 130 w 217"/>
                              <a:gd name="T23" fmla="*/ 85 h 154"/>
                              <a:gd name="T24" fmla="*/ 130 w 217"/>
                              <a:gd name="T25" fmla="*/ 85 h 154"/>
                              <a:gd name="T26" fmla="*/ 107 w 217"/>
                              <a:gd name="T27" fmla="*/ 103 h 154"/>
                              <a:gd name="T28" fmla="*/ 63 w 217"/>
                              <a:gd name="T29" fmla="*/ 136 h 154"/>
                              <a:gd name="T30" fmla="*/ 39 w 217"/>
                              <a:gd name="T31" fmla="*/ 154 h 154"/>
                              <a:gd name="T32" fmla="*/ 39 w 217"/>
                              <a:gd name="T33" fmla="*/ 154 h 154"/>
                              <a:gd name="T34" fmla="*/ 52 w 217"/>
                              <a:gd name="T35" fmla="*/ 133 h 154"/>
                              <a:gd name="T36" fmla="*/ 78 w 217"/>
                              <a:gd name="T37" fmla="*/ 113 h 154"/>
                              <a:gd name="T38" fmla="*/ 103 w 217"/>
                              <a:gd name="T39" fmla="*/ 92 h 154"/>
                              <a:gd name="T40" fmla="*/ 103 w 217"/>
                              <a:gd name="T41" fmla="*/ 92 h 154"/>
                              <a:gd name="T42" fmla="*/ 113 w 217"/>
                              <a:gd name="T43" fmla="*/ 84 h 154"/>
                              <a:gd name="T44" fmla="*/ 125 w 217"/>
                              <a:gd name="T45" fmla="*/ 75 h 154"/>
                              <a:gd name="T46" fmla="*/ 123 w 217"/>
                              <a:gd name="T47" fmla="*/ 61 h 154"/>
                              <a:gd name="T48" fmla="*/ 123 w 217"/>
                              <a:gd name="T49" fmla="*/ 61 h 154"/>
                              <a:gd name="T50" fmla="*/ 114 w 217"/>
                              <a:gd name="T51" fmla="*/ 66 h 154"/>
                              <a:gd name="T52" fmla="*/ 97 w 217"/>
                              <a:gd name="T53" fmla="*/ 75 h 154"/>
                              <a:gd name="T54" fmla="*/ 89 w 217"/>
                              <a:gd name="T55" fmla="*/ 80 h 154"/>
                              <a:gd name="T56" fmla="*/ 89 w 217"/>
                              <a:gd name="T57" fmla="*/ 80 h 154"/>
                              <a:gd name="T58" fmla="*/ 91 w 217"/>
                              <a:gd name="T59" fmla="*/ 63 h 154"/>
                              <a:gd name="T60" fmla="*/ 104 w 217"/>
                              <a:gd name="T61" fmla="*/ 48 h 154"/>
                              <a:gd name="T62" fmla="*/ 99 w 217"/>
                              <a:gd name="T63" fmla="*/ 33 h 154"/>
                              <a:gd name="T64" fmla="*/ 99 w 217"/>
                              <a:gd name="T65" fmla="*/ 33 h 154"/>
                              <a:gd name="T66" fmla="*/ 64 w 217"/>
                              <a:gd name="T67" fmla="*/ 61 h 154"/>
                              <a:gd name="T68" fmla="*/ 34 w 217"/>
                              <a:gd name="T69" fmla="*/ 89 h 154"/>
                              <a:gd name="T70" fmla="*/ 0 w 217"/>
                              <a:gd name="T71" fmla="*/ 114 h 154"/>
                              <a:gd name="T72" fmla="*/ 0 w 217"/>
                              <a:gd name="T73" fmla="*/ 114 h 154"/>
                              <a:gd name="T74" fmla="*/ 28 w 217"/>
                              <a:gd name="T75" fmla="*/ 75 h 154"/>
                              <a:gd name="T76" fmla="*/ 63 w 217"/>
                              <a:gd name="T77" fmla="*/ 43 h 154"/>
                              <a:gd name="T78" fmla="*/ 101 w 217"/>
                              <a:gd name="T79" fmla="*/ 17 h 154"/>
                              <a:gd name="T80" fmla="*/ 101 w 217"/>
                              <a:gd name="T81" fmla="*/ 17 h 154"/>
                              <a:gd name="T82" fmla="*/ 125 w 217"/>
                              <a:gd name="T83" fmla="*/ 43 h 154"/>
                              <a:gd name="T84" fmla="*/ 148 w 217"/>
                              <a:gd name="T85" fmla="*/ 73 h 154"/>
                              <a:gd name="T86" fmla="*/ 170 w 217"/>
                              <a:gd name="T87" fmla="*/ 102 h 154"/>
                              <a:gd name="T88" fmla="*/ 170 w 217"/>
                              <a:gd name="T89" fmla="*/ 102 h 154"/>
                              <a:gd name="T90" fmla="*/ 175 w 217"/>
                              <a:gd name="T91" fmla="*/ 98 h 154"/>
                              <a:gd name="T92" fmla="*/ 178 w 217"/>
                              <a:gd name="T93" fmla="*/ 92 h 154"/>
                              <a:gd name="T94" fmla="*/ 177 w 217"/>
                              <a:gd name="T95" fmla="*/ 85 h 154"/>
                              <a:gd name="T96" fmla="*/ 177 w 217"/>
                              <a:gd name="T97" fmla="*/ 85 h 154"/>
                              <a:gd name="T98" fmla="*/ 158 w 217"/>
                              <a:gd name="T99" fmla="*/ 53 h 154"/>
                              <a:gd name="T100" fmla="*/ 130 w 217"/>
                              <a:gd name="T101" fmla="*/ 22 h 154"/>
                              <a:gd name="T102" fmla="*/ 152 w 217"/>
                              <a:gd name="T103" fmla="*/ 0 h 154"/>
                              <a:gd name="T104" fmla="*/ 152 w 217"/>
                              <a:gd name="T105" fmla="*/ 0 h 154"/>
                              <a:gd name="T106" fmla="*/ 178 w 217"/>
                              <a:gd name="T107" fmla="*/ 5 h 154"/>
                              <a:gd name="T108" fmla="*/ 199 w 217"/>
                              <a:gd name="T109" fmla="*/ 20 h 154"/>
                              <a:gd name="T110" fmla="*/ 212 w 217"/>
                              <a:gd name="T111" fmla="*/ 41 h 154"/>
                              <a:gd name="T112" fmla="*/ 212 w 217"/>
                              <a:gd name="T113" fmla="*/ 41 h 154"/>
                              <a:gd name="T114" fmla="*/ 216 w 217"/>
                              <a:gd name="T115" fmla="*/ 57 h 154"/>
                              <a:gd name="T116" fmla="*/ 217 w 217"/>
                              <a:gd name="T117" fmla="*/ 74 h 154"/>
                              <a:gd name="T118" fmla="*/ 212 w 217"/>
                              <a:gd name="T119" fmla="*/ 90 h 154"/>
                              <a:gd name="T120" fmla="*/ 212 w 217"/>
                              <a:gd name="T121" fmla="*/ 90 h 1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17" h="154">
                                <a:moveTo>
                                  <a:pt x="212" y="90"/>
                                </a:moveTo>
                                <a:lnTo>
                                  <a:pt x="192" y="101"/>
                                </a:lnTo>
                                <a:lnTo>
                                  <a:pt x="169" y="104"/>
                                </a:lnTo>
                                <a:lnTo>
                                  <a:pt x="145" y="104"/>
                                </a:lnTo>
                                <a:lnTo>
                                  <a:pt x="127" y="122"/>
                                </a:lnTo>
                                <a:lnTo>
                                  <a:pt x="104" y="136"/>
                                </a:lnTo>
                                <a:lnTo>
                                  <a:pt x="81" y="148"/>
                                </a:lnTo>
                                <a:lnTo>
                                  <a:pt x="99" y="125"/>
                                </a:lnTo>
                                <a:lnTo>
                                  <a:pt x="124" y="109"/>
                                </a:lnTo>
                                <a:lnTo>
                                  <a:pt x="130" y="85"/>
                                </a:lnTo>
                                <a:lnTo>
                                  <a:pt x="107" y="103"/>
                                </a:lnTo>
                                <a:lnTo>
                                  <a:pt x="63" y="136"/>
                                </a:lnTo>
                                <a:lnTo>
                                  <a:pt x="39" y="154"/>
                                </a:lnTo>
                                <a:lnTo>
                                  <a:pt x="52" y="133"/>
                                </a:lnTo>
                                <a:lnTo>
                                  <a:pt x="78" y="113"/>
                                </a:lnTo>
                                <a:lnTo>
                                  <a:pt x="103" y="92"/>
                                </a:lnTo>
                                <a:lnTo>
                                  <a:pt x="113" y="84"/>
                                </a:lnTo>
                                <a:lnTo>
                                  <a:pt x="125" y="75"/>
                                </a:lnTo>
                                <a:lnTo>
                                  <a:pt x="123" y="61"/>
                                </a:lnTo>
                                <a:lnTo>
                                  <a:pt x="114" y="66"/>
                                </a:lnTo>
                                <a:lnTo>
                                  <a:pt x="97" y="75"/>
                                </a:lnTo>
                                <a:lnTo>
                                  <a:pt x="89" y="80"/>
                                </a:lnTo>
                                <a:lnTo>
                                  <a:pt x="91" y="63"/>
                                </a:lnTo>
                                <a:lnTo>
                                  <a:pt x="104" y="48"/>
                                </a:lnTo>
                                <a:lnTo>
                                  <a:pt x="99" y="33"/>
                                </a:lnTo>
                                <a:lnTo>
                                  <a:pt x="64" y="61"/>
                                </a:lnTo>
                                <a:lnTo>
                                  <a:pt x="34" y="89"/>
                                </a:lnTo>
                                <a:lnTo>
                                  <a:pt x="0" y="114"/>
                                </a:lnTo>
                                <a:lnTo>
                                  <a:pt x="28" y="75"/>
                                </a:lnTo>
                                <a:lnTo>
                                  <a:pt x="63" y="43"/>
                                </a:lnTo>
                                <a:lnTo>
                                  <a:pt x="101" y="17"/>
                                </a:lnTo>
                                <a:lnTo>
                                  <a:pt x="125" y="43"/>
                                </a:lnTo>
                                <a:lnTo>
                                  <a:pt x="148" y="73"/>
                                </a:lnTo>
                                <a:lnTo>
                                  <a:pt x="170" y="102"/>
                                </a:lnTo>
                                <a:lnTo>
                                  <a:pt x="175" y="98"/>
                                </a:lnTo>
                                <a:lnTo>
                                  <a:pt x="178" y="92"/>
                                </a:lnTo>
                                <a:lnTo>
                                  <a:pt x="177" y="85"/>
                                </a:lnTo>
                                <a:lnTo>
                                  <a:pt x="158" y="53"/>
                                </a:lnTo>
                                <a:lnTo>
                                  <a:pt x="130" y="22"/>
                                </a:lnTo>
                                <a:lnTo>
                                  <a:pt x="152" y="0"/>
                                </a:lnTo>
                                <a:lnTo>
                                  <a:pt x="178" y="5"/>
                                </a:lnTo>
                                <a:lnTo>
                                  <a:pt x="199" y="20"/>
                                </a:lnTo>
                                <a:lnTo>
                                  <a:pt x="212" y="41"/>
                                </a:lnTo>
                                <a:lnTo>
                                  <a:pt x="216" y="57"/>
                                </a:lnTo>
                                <a:lnTo>
                                  <a:pt x="217" y="74"/>
                                </a:lnTo>
                                <a:lnTo>
                                  <a:pt x="212" y="90"/>
                                </a:lnTo>
                                <a:close/>
                              </a:path>
                            </a:pathLst>
                          </a:custGeom>
                          <a:solidFill>
                            <a:srgbClr val="FFFFFF"/>
                          </a:solidFill>
                          <a:ln>
                            <a:noFill/>
                          </a:ln>
                        </wps:spPr>
                        <wps:bodyPr rot="0" vert="horz" wrap="square" lIns="91440" tIns="45720" rIns="91440" bIns="45720" anchor="t" anchorCtr="0" upright="1">
                          <a:noAutofit/>
                        </wps:bodyPr>
                      </wps:wsp>
                      <wps:wsp>
                        <wps:cNvPr id="264" name="Freeform 265"/>
                        <wps:cNvSpPr>
                          <a:spLocks/>
                        </wps:cNvSpPr>
                        <wps:spPr bwMode="auto">
                          <a:xfrm>
                            <a:off x="1083" y="973"/>
                            <a:ext cx="16" cy="26"/>
                          </a:xfrm>
                          <a:custGeom>
                            <a:avLst/>
                            <a:gdLst>
                              <a:gd name="T0" fmla="*/ 61 w 61"/>
                              <a:gd name="T1" fmla="*/ 0 h 102"/>
                              <a:gd name="T2" fmla="*/ 40 w 61"/>
                              <a:gd name="T3" fmla="*/ 32 h 102"/>
                              <a:gd name="T4" fmla="*/ 28 w 61"/>
                              <a:gd name="T5" fmla="*/ 71 h 102"/>
                              <a:gd name="T6" fmla="*/ 0 w 61"/>
                              <a:gd name="T7" fmla="*/ 102 h 102"/>
                              <a:gd name="T8" fmla="*/ 0 w 61"/>
                              <a:gd name="T9" fmla="*/ 102 h 102"/>
                              <a:gd name="T10" fmla="*/ 0 w 61"/>
                              <a:gd name="T11" fmla="*/ 59 h 102"/>
                              <a:gd name="T12" fmla="*/ 29 w 61"/>
                              <a:gd name="T13" fmla="*/ 29 h 102"/>
                              <a:gd name="T14" fmla="*/ 61 w 61"/>
                              <a:gd name="T15" fmla="*/ 0 h 102"/>
                              <a:gd name="T16" fmla="*/ 61 w 61"/>
                              <a:gd name="T17" fmla="*/ 0 h 1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1" h="102">
                                <a:moveTo>
                                  <a:pt x="61" y="0"/>
                                </a:moveTo>
                                <a:lnTo>
                                  <a:pt x="40" y="32"/>
                                </a:lnTo>
                                <a:lnTo>
                                  <a:pt x="28" y="71"/>
                                </a:lnTo>
                                <a:lnTo>
                                  <a:pt x="0" y="102"/>
                                </a:lnTo>
                                <a:lnTo>
                                  <a:pt x="0" y="59"/>
                                </a:lnTo>
                                <a:lnTo>
                                  <a:pt x="29" y="29"/>
                                </a:lnTo>
                                <a:lnTo>
                                  <a:pt x="61" y="0"/>
                                </a:lnTo>
                                <a:close/>
                              </a:path>
                            </a:pathLst>
                          </a:custGeom>
                          <a:solidFill>
                            <a:srgbClr val="FFFFFF"/>
                          </a:solidFill>
                          <a:ln>
                            <a:noFill/>
                          </a:ln>
                        </wps:spPr>
                        <wps:bodyPr rot="0" vert="horz" wrap="square" lIns="91440" tIns="45720" rIns="91440" bIns="45720" anchor="t" anchorCtr="0" upright="1">
                          <a:noAutofit/>
                        </wps:bodyPr>
                      </wps:wsp>
                      <wps:wsp>
                        <wps:cNvPr id="265" name="Freeform 266"/>
                        <wps:cNvSpPr>
                          <a:spLocks/>
                        </wps:cNvSpPr>
                        <wps:spPr bwMode="auto">
                          <a:xfrm>
                            <a:off x="610" y="970"/>
                            <a:ext cx="10" cy="19"/>
                          </a:xfrm>
                          <a:custGeom>
                            <a:avLst/>
                            <a:gdLst>
                              <a:gd name="T0" fmla="*/ 42 w 42"/>
                              <a:gd name="T1" fmla="*/ 77 h 77"/>
                              <a:gd name="T2" fmla="*/ 29 w 42"/>
                              <a:gd name="T3" fmla="*/ 77 h 77"/>
                              <a:gd name="T4" fmla="*/ 15 w 42"/>
                              <a:gd name="T5" fmla="*/ 75 h 77"/>
                              <a:gd name="T6" fmla="*/ 0 w 42"/>
                              <a:gd name="T7" fmla="*/ 73 h 77"/>
                              <a:gd name="T8" fmla="*/ 0 w 42"/>
                              <a:gd name="T9" fmla="*/ 73 h 77"/>
                              <a:gd name="T10" fmla="*/ 0 w 42"/>
                              <a:gd name="T11" fmla="*/ 55 h 77"/>
                              <a:gd name="T12" fmla="*/ 0 w 42"/>
                              <a:gd name="T13" fmla="*/ 19 h 77"/>
                              <a:gd name="T14" fmla="*/ 0 w 42"/>
                              <a:gd name="T15" fmla="*/ 0 h 77"/>
                              <a:gd name="T16" fmla="*/ 0 w 42"/>
                              <a:gd name="T17" fmla="*/ 0 h 77"/>
                              <a:gd name="T18" fmla="*/ 11 w 42"/>
                              <a:gd name="T19" fmla="*/ 20 h 77"/>
                              <a:gd name="T20" fmla="*/ 31 w 42"/>
                              <a:gd name="T21" fmla="*/ 57 h 77"/>
                              <a:gd name="T22" fmla="*/ 42 w 42"/>
                              <a:gd name="T23" fmla="*/ 77 h 77"/>
                              <a:gd name="T24" fmla="*/ 42 w 42"/>
                              <a:gd name="T25" fmla="*/ 77 h 77"/>
                              <a:gd name="T26" fmla="*/ 42 w 42"/>
                              <a:gd name="T27" fmla="*/ 77 h 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2" h="77">
                                <a:moveTo>
                                  <a:pt x="42" y="77"/>
                                </a:moveTo>
                                <a:lnTo>
                                  <a:pt x="29" y="77"/>
                                </a:lnTo>
                                <a:lnTo>
                                  <a:pt x="15" y="75"/>
                                </a:lnTo>
                                <a:lnTo>
                                  <a:pt x="0" y="73"/>
                                </a:lnTo>
                                <a:lnTo>
                                  <a:pt x="0" y="55"/>
                                </a:lnTo>
                                <a:lnTo>
                                  <a:pt x="0" y="19"/>
                                </a:lnTo>
                                <a:lnTo>
                                  <a:pt x="0" y="0"/>
                                </a:lnTo>
                                <a:lnTo>
                                  <a:pt x="11" y="20"/>
                                </a:lnTo>
                                <a:lnTo>
                                  <a:pt x="31" y="57"/>
                                </a:lnTo>
                                <a:lnTo>
                                  <a:pt x="42" y="77"/>
                                </a:lnTo>
                                <a:close/>
                              </a:path>
                            </a:pathLst>
                          </a:custGeom>
                          <a:solidFill>
                            <a:srgbClr val="FFFFFF"/>
                          </a:solidFill>
                          <a:ln>
                            <a:noFill/>
                          </a:ln>
                        </wps:spPr>
                        <wps:bodyPr rot="0" vert="horz" wrap="square" lIns="91440" tIns="45720" rIns="91440" bIns="45720" anchor="t" anchorCtr="0" upright="1">
                          <a:noAutofit/>
                        </wps:bodyPr>
                      </wps:wsp>
                      <wps:wsp>
                        <wps:cNvPr id="266" name="Freeform 267"/>
                        <wps:cNvSpPr>
                          <a:spLocks/>
                        </wps:cNvSpPr>
                        <wps:spPr bwMode="auto">
                          <a:xfrm>
                            <a:off x="669" y="980"/>
                            <a:ext cx="16" cy="16"/>
                          </a:xfrm>
                          <a:custGeom>
                            <a:avLst/>
                            <a:gdLst>
                              <a:gd name="T0" fmla="*/ 64 w 64"/>
                              <a:gd name="T1" fmla="*/ 0 h 63"/>
                              <a:gd name="T2" fmla="*/ 48 w 64"/>
                              <a:gd name="T3" fmla="*/ 24 h 63"/>
                              <a:gd name="T4" fmla="*/ 23 w 64"/>
                              <a:gd name="T5" fmla="*/ 43 h 63"/>
                              <a:gd name="T6" fmla="*/ 0 w 64"/>
                              <a:gd name="T7" fmla="*/ 63 h 63"/>
                              <a:gd name="T8" fmla="*/ 0 w 64"/>
                              <a:gd name="T9" fmla="*/ 63 h 63"/>
                              <a:gd name="T10" fmla="*/ 15 w 64"/>
                              <a:gd name="T11" fmla="*/ 34 h 63"/>
                              <a:gd name="T12" fmla="*/ 32 w 64"/>
                              <a:gd name="T13" fmla="*/ 7 h 63"/>
                              <a:gd name="T14" fmla="*/ 64 w 64"/>
                              <a:gd name="T15" fmla="*/ 0 h 63"/>
                              <a:gd name="T16" fmla="*/ 64 w 64"/>
                              <a:gd name="T17" fmla="*/ 0 h 63"/>
                              <a:gd name="T18" fmla="*/ 64 w 64"/>
                              <a:gd name="T19" fmla="*/ 0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64" h="63">
                                <a:moveTo>
                                  <a:pt x="64" y="0"/>
                                </a:moveTo>
                                <a:lnTo>
                                  <a:pt x="48" y="24"/>
                                </a:lnTo>
                                <a:lnTo>
                                  <a:pt x="23" y="43"/>
                                </a:lnTo>
                                <a:lnTo>
                                  <a:pt x="0" y="63"/>
                                </a:lnTo>
                                <a:lnTo>
                                  <a:pt x="15" y="34"/>
                                </a:lnTo>
                                <a:lnTo>
                                  <a:pt x="32" y="7"/>
                                </a:lnTo>
                                <a:lnTo>
                                  <a:pt x="64" y="0"/>
                                </a:lnTo>
                                <a:close/>
                              </a:path>
                            </a:pathLst>
                          </a:custGeom>
                          <a:solidFill>
                            <a:srgbClr val="FFFFFF"/>
                          </a:solidFill>
                          <a:ln>
                            <a:noFill/>
                          </a:ln>
                        </wps:spPr>
                        <wps:bodyPr rot="0" vert="horz" wrap="square" lIns="91440" tIns="45720" rIns="91440" bIns="45720" anchor="t" anchorCtr="0" upright="1">
                          <a:noAutofit/>
                        </wps:bodyPr>
                      </wps:wsp>
                      <wps:wsp>
                        <wps:cNvPr id="267" name="Freeform 268"/>
                        <wps:cNvSpPr>
                          <a:spLocks/>
                        </wps:cNvSpPr>
                        <wps:spPr bwMode="auto">
                          <a:xfrm>
                            <a:off x="444" y="960"/>
                            <a:ext cx="39" cy="11"/>
                          </a:xfrm>
                          <a:custGeom>
                            <a:avLst/>
                            <a:gdLst>
                              <a:gd name="T0" fmla="*/ 155 w 155"/>
                              <a:gd name="T1" fmla="*/ 27 h 47"/>
                              <a:gd name="T2" fmla="*/ 134 w 155"/>
                              <a:gd name="T3" fmla="*/ 32 h 47"/>
                              <a:gd name="T4" fmla="*/ 95 w 155"/>
                              <a:gd name="T5" fmla="*/ 41 h 47"/>
                              <a:gd name="T6" fmla="*/ 74 w 155"/>
                              <a:gd name="T7" fmla="*/ 47 h 47"/>
                              <a:gd name="T8" fmla="*/ 74 w 155"/>
                              <a:gd name="T9" fmla="*/ 47 h 47"/>
                              <a:gd name="T10" fmla="*/ 55 w 155"/>
                              <a:gd name="T11" fmla="*/ 34 h 47"/>
                              <a:gd name="T12" fmla="*/ 20 w 155"/>
                              <a:gd name="T13" fmla="*/ 14 h 47"/>
                              <a:gd name="T14" fmla="*/ 0 w 155"/>
                              <a:gd name="T15" fmla="*/ 3 h 47"/>
                              <a:gd name="T16" fmla="*/ 0 w 155"/>
                              <a:gd name="T17" fmla="*/ 3 h 47"/>
                              <a:gd name="T18" fmla="*/ 52 w 155"/>
                              <a:gd name="T19" fmla="*/ 0 h 47"/>
                              <a:gd name="T20" fmla="*/ 106 w 155"/>
                              <a:gd name="T21" fmla="*/ 3 h 47"/>
                              <a:gd name="T22" fmla="*/ 155 w 155"/>
                              <a:gd name="T23" fmla="*/ 27 h 47"/>
                              <a:gd name="T24" fmla="*/ 155 w 155"/>
                              <a:gd name="T25" fmla="*/ 27 h 47"/>
                              <a:gd name="T26" fmla="*/ 155 w 155"/>
                              <a:gd name="T27" fmla="*/ 27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55" h="47">
                                <a:moveTo>
                                  <a:pt x="155" y="27"/>
                                </a:moveTo>
                                <a:lnTo>
                                  <a:pt x="134" y="32"/>
                                </a:lnTo>
                                <a:lnTo>
                                  <a:pt x="95" y="41"/>
                                </a:lnTo>
                                <a:lnTo>
                                  <a:pt x="74" y="47"/>
                                </a:lnTo>
                                <a:lnTo>
                                  <a:pt x="55" y="34"/>
                                </a:lnTo>
                                <a:lnTo>
                                  <a:pt x="20" y="14"/>
                                </a:lnTo>
                                <a:lnTo>
                                  <a:pt x="0" y="3"/>
                                </a:lnTo>
                                <a:lnTo>
                                  <a:pt x="52" y="0"/>
                                </a:lnTo>
                                <a:lnTo>
                                  <a:pt x="106" y="3"/>
                                </a:lnTo>
                                <a:lnTo>
                                  <a:pt x="155" y="27"/>
                                </a:lnTo>
                                <a:close/>
                              </a:path>
                            </a:pathLst>
                          </a:custGeom>
                          <a:solidFill>
                            <a:srgbClr val="FFFFFF"/>
                          </a:solidFill>
                          <a:ln>
                            <a:noFill/>
                          </a:ln>
                        </wps:spPr>
                        <wps:bodyPr rot="0" vert="horz" wrap="square" lIns="91440" tIns="45720" rIns="91440" bIns="45720" anchor="t" anchorCtr="0" upright="1">
                          <a:noAutofit/>
                        </wps:bodyPr>
                      </wps:wsp>
                      <wps:wsp>
                        <wps:cNvPr id="268" name="Freeform 269"/>
                        <wps:cNvSpPr>
                          <a:spLocks/>
                        </wps:cNvSpPr>
                        <wps:spPr bwMode="auto">
                          <a:xfrm>
                            <a:off x="480" y="959"/>
                            <a:ext cx="26" cy="6"/>
                          </a:xfrm>
                          <a:custGeom>
                            <a:avLst/>
                            <a:gdLst>
                              <a:gd name="T0" fmla="*/ 105 w 105"/>
                              <a:gd name="T1" fmla="*/ 6 h 24"/>
                              <a:gd name="T2" fmla="*/ 71 w 105"/>
                              <a:gd name="T3" fmla="*/ 18 h 24"/>
                              <a:gd name="T4" fmla="*/ 33 w 105"/>
                              <a:gd name="T5" fmla="*/ 24 h 24"/>
                              <a:gd name="T6" fmla="*/ 0 w 105"/>
                              <a:gd name="T7" fmla="*/ 6 h 24"/>
                              <a:gd name="T8" fmla="*/ 0 w 105"/>
                              <a:gd name="T9" fmla="*/ 6 h 24"/>
                              <a:gd name="T10" fmla="*/ 33 w 105"/>
                              <a:gd name="T11" fmla="*/ 0 h 24"/>
                              <a:gd name="T12" fmla="*/ 70 w 105"/>
                              <a:gd name="T13" fmla="*/ 2 h 24"/>
                              <a:gd name="T14" fmla="*/ 105 w 105"/>
                              <a:gd name="T15" fmla="*/ 6 h 24"/>
                              <a:gd name="T16" fmla="*/ 105 w 105"/>
                              <a:gd name="T17" fmla="*/ 6 h 24"/>
                              <a:gd name="T18" fmla="*/ 105 w 105"/>
                              <a:gd name="T19" fmla="*/ 6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5" h="24">
                                <a:moveTo>
                                  <a:pt x="105" y="6"/>
                                </a:moveTo>
                                <a:lnTo>
                                  <a:pt x="71" y="18"/>
                                </a:lnTo>
                                <a:lnTo>
                                  <a:pt x="33" y="24"/>
                                </a:lnTo>
                                <a:lnTo>
                                  <a:pt x="0" y="6"/>
                                </a:lnTo>
                                <a:lnTo>
                                  <a:pt x="33" y="0"/>
                                </a:lnTo>
                                <a:lnTo>
                                  <a:pt x="70" y="2"/>
                                </a:lnTo>
                                <a:lnTo>
                                  <a:pt x="105" y="6"/>
                                </a:lnTo>
                                <a:close/>
                              </a:path>
                            </a:pathLst>
                          </a:custGeom>
                          <a:solidFill>
                            <a:srgbClr val="FFFFFF"/>
                          </a:solidFill>
                          <a:ln>
                            <a:noFill/>
                          </a:ln>
                        </wps:spPr>
                        <wps:bodyPr rot="0" vert="horz" wrap="square" lIns="91440" tIns="45720" rIns="91440" bIns="45720" anchor="t" anchorCtr="0" upright="1">
                          <a:noAutofit/>
                        </wps:bodyPr>
                      </wps:wsp>
                      <wps:wsp>
                        <wps:cNvPr id="269" name="Freeform 270"/>
                        <wps:cNvSpPr>
                          <a:spLocks/>
                        </wps:cNvSpPr>
                        <wps:spPr bwMode="auto">
                          <a:xfrm>
                            <a:off x="440" y="962"/>
                            <a:ext cx="18" cy="15"/>
                          </a:xfrm>
                          <a:custGeom>
                            <a:avLst/>
                            <a:gdLst>
                              <a:gd name="T0" fmla="*/ 3 w 71"/>
                              <a:gd name="T1" fmla="*/ 61 h 61"/>
                              <a:gd name="T2" fmla="*/ 2 w 71"/>
                              <a:gd name="T3" fmla="*/ 45 h 61"/>
                              <a:gd name="T4" fmla="*/ 0 w 71"/>
                              <a:gd name="T5" fmla="*/ 16 h 61"/>
                              <a:gd name="T6" fmla="*/ 0 w 71"/>
                              <a:gd name="T7" fmla="*/ 0 h 61"/>
                              <a:gd name="T8" fmla="*/ 0 w 71"/>
                              <a:gd name="T9" fmla="*/ 0 h 61"/>
                              <a:gd name="T10" fmla="*/ 24 w 71"/>
                              <a:gd name="T11" fmla="*/ 13 h 61"/>
                              <a:gd name="T12" fmla="*/ 48 w 71"/>
                              <a:gd name="T13" fmla="*/ 27 h 61"/>
                              <a:gd name="T14" fmla="*/ 71 w 71"/>
                              <a:gd name="T15" fmla="*/ 41 h 61"/>
                              <a:gd name="T16" fmla="*/ 71 w 71"/>
                              <a:gd name="T17" fmla="*/ 41 h 61"/>
                              <a:gd name="T18" fmla="*/ 48 w 71"/>
                              <a:gd name="T19" fmla="*/ 46 h 61"/>
                              <a:gd name="T20" fmla="*/ 25 w 71"/>
                              <a:gd name="T21" fmla="*/ 54 h 61"/>
                              <a:gd name="T22" fmla="*/ 3 w 71"/>
                              <a:gd name="T23" fmla="*/ 61 h 61"/>
                              <a:gd name="T24" fmla="*/ 3 w 71"/>
                              <a:gd name="T25" fmla="*/ 61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 h="61">
                                <a:moveTo>
                                  <a:pt x="3" y="61"/>
                                </a:moveTo>
                                <a:lnTo>
                                  <a:pt x="2" y="45"/>
                                </a:lnTo>
                                <a:lnTo>
                                  <a:pt x="0" y="16"/>
                                </a:lnTo>
                                <a:lnTo>
                                  <a:pt x="0" y="0"/>
                                </a:lnTo>
                                <a:lnTo>
                                  <a:pt x="24" y="13"/>
                                </a:lnTo>
                                <a:lnTo>
                                  <a:pt x="48" y="27"/>
                                </a:lnTo>
                                <a:lnTo>
                                  <a:pt x="71" y="41"/>
                                </a:lnTo>
                                <a:lnTo>
                                  <a:pt x="48" y="46"/>
                                </a:lnTo>
                                <a:lnTo>
                                  <a:pt x="25" y="54"/>
                                </a:lnTo>
                                <a:lnTo>
                                  <a:pt x="3" y="61"/>
                                </a:lnTo>
                                <a:close/>
                              </a:path>
                            </a:pathLst>
                          </a:custGeom>
                          <a:solidFill>
                            <a:srgbClr val="FFFFFF"/>
                          </a:solidFill>
                          <a:ln>
                            <a:noFill/>
                          </a:ln>
                        </wps:spPr>
                        <wps:bodyPr rot="0" vert="horz" wrap="square" lIns="91440" tIns="45720" rIns="91440" bIns="45720" anchor="t" anchorCtr="0" upright="1">
                          <a:noAutofit/>
                        </wps:bodyPr>
                      </wps:wsp>
                      <wps:wsp>
                        <wps:cNvPr id="270" name="Freeform 271"/>
                        <wps:cNvSpPr>
                          <a:spLocks/>
                        </wps:cNvSpPr>
                        <wps:spPr bwMode="auto">
                          <a:xfrm>
                            <a:off x="493" y="964"/>
                            <a:ext cx="16" cy="13"/>
                          </a:xfrm>
                          <a:custGeom>
                            <a:avLst/>
                            <a:gdLst>
                              <a:gd name="T0" fmla="*/ 59 w 61"/>
                              <a:gd name="T1" fmla="*/ 0 h 51"/>
                              <a:gd name="T2" fmla="*/ 55 w 61"/>
                              <a:gd name="T3" fmla="*/ 17 h 51"/>
                              <a:gd name="T4" fmla="*/ 61 w 61"/>
                              <a:gd name="T5" fmla="*/ 37 h 51"/>
                              <a:gd name="T6" fmla="*/ 59 w 61"/>
                              <a:gd name="T7" fmla="*/ 51 h 51"/>
                              <a:gd name="T8" fmla="*/ 59 w 61"/>
                              <a:gd name="T9" fmla="*/ 51 h 51"/>
                              <a:gd name="T10" fmla="*/ 44 w 61"/>
                              <a:gd name="T11" fmla="*/ 42 h 51"/>
                              <a:gd name="T12" fmla="*/ 15 w 61"/>
                              <a:gd name="T13" fmla="*/ 24 h 51"/>
                              <a:gd name="T14" fmla="*/ 0 w 61"/>
                              <a:gd name="T15" fmla="*/ 15 h 51"/>
                              <a:gd name="T16" fmla="*/ 0 w 61"/>
                              <a:gd name="T17" fmla="*/ 15 h 51"/>
                              <a:gd name="T18" fmla="*/ 16 w 61"/>
                              <a:gd name="T19" fmla="*/ 10 h 51"/>
                              <a:gd name="T20" fmla="*/ 37 w 61"/>
                              <a:gd name="T21" fmla="*/ 4 h 51"/>
                              <a:gd name="T22" fmla="*/ 59 w 61"/>
                              <a:gd name="T23" fmla="*/ 0 h 51"/>
                              <a:gd name="T24" fmla="*/ 59 w 61"/>
                              <a:gd name="T25" fmla="*/ 0 h 51"/>
                              <a:gd name="T26" fmla="*/ 59 w 61"/>
                              <a:gd name="T27" fmla="*/ 0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61" h="51">
                                <a:moveTo>
                                  <a:pt x="59" y="0"/>
                                </a:moveTo>
                                <a:lnTo>
                                  <a:pt x="55" y="17"/>
                                </a:lnTo>
                                <a:lnTo>
                                  <a:pt x="61" y="37"/>
                                </a:lnTo>
                                <a:lnTo>
                                  <a:pt x="59" y="51"/>
                                </a:lnTo>
                                <a:lnTo>
                                  <a:pt x="44" y="42"/>
                                </a:lnTo>
                                <a:lnTo>
                                  <a:pt x="15" y="24"/>
                                </a:lnTo>
                                <a:lnTo>
                                  <a:pt x="0" y="15"/>
                                </a:lnTo>
                                <a:lnTo>
                                  <a:pt x="16" y="10"/>
                                </a:lnTo>
                                <a:lnTo>
                                  <a:pt x="37" y="4"/>
                                </a:lnTo>
                                <a:lnTo>
                                  <a:pt x="59" y="0"/>
                                </a:lnTo>
                                <a:close/>
                              </a:path>
                            </a:pathLst>
                          </a:custGeom>
                          <a:solidFill>
                            <a:srgbClr val="FFFFFF"/>
                          </a:solidFill>
                          <a:ln>
                            <a:noFill/>
                          </a:ln>
                        </wps:spPr>
                        <wps:bodyPr rot="0" vert="horz" wrap="square" lIns="91440" tIns="45720" rIns="91440" bIns="45720" anchor="t" anchorCtr="0" upright="1">
                          <a:noAutofit/>
                        </wps:bodyPr>
                      </wps:wsp>
                      <wps:wsp>
                        <wps:cNvPr id="271" name="Freeform 272"/>
                        <wps:cNvSpPr>
                          <a:spLocks/>
                        </wps:cNvSpPr>
                        <wps:spPr bwMode="auto">
                          <a:xfrm>
                            <a:off x="468" y="969"/>
                            <a:ext cx="36" cy="15"/>
                          </a:xfrm>
                          <a:custGeom>
                            <a:avLst/>
                            <a:gdLst>
                              <a:gd name="T0" fmla="*/ 143 w 145"/>
                              <a:gd name="T1" fmla="*/ 39 h 61"/>
                              <a:gd name="T2" fmla="*/ 120 w 145"/>
                              <a:gd name="T3" fmla="*/ 50 h 61"/>
                              <a:gd name="T4" fmla="*/ 94 w 145"/>
                              <a:gd name="T5" fmla="*/ 54 h 61"/>
                              <a:gd name="T6" fmla="*/ 71 w 145"/>
                              <a:gd name="T7" fmla="*/ 61 h 61"/>
                              <a:gd name="T8" fmla="*/ 71 w 145"/>
                              <a:gd name="T9" fmla="*/ 61 h 61"/>
                              <a:gd name="T10" fmla="*/ 54 w 145"/>
                              <a:gd name="T11" fmla="*/ 50 h 61"/>
                              <a:gd name="T12" fmla="*/ 18 w 145"/>
                              <a:gd name="T13" fmla="*/ 31 h 61"/>
                              <a:gd name="T14" fmla="*/ 0 w 145"/>
                              <a:gd name="T15" fmla="*/ 22 h 61"/>
                              <a:gd name="T16" fmla="*/ 0 w 145"/>
                              <a:gd name="T17" fmla="*/ 22 h 61"/>
                              <a:gd name="T18" fmla="*/ 18 w 145"/>
                              <a:gd name="T19" fmla="*/ 16 h 61"/>
                              <a:gd name="T20" fmla="*/ 54 w 145"/>
                              <a:gd name="T21" fmla="*/ 5 h 61"/>
                              <a:gd name="T22" fmla="*/ 71 w 145"/>
                              <a:gd name="T23" fmla="*/ 0 h 61"/>
                              <a:gd name="T24" fmla="*/ 71 w 145"/>
                              <a:gd name="T25" fmla="*/ 0 h 61"/>
                              <a:gd name="T26" fmla="*/ 96 w 145"/>
                              <a:gd name="T27" fmla="*/ 10 h 61"/>
                              <a:gd name="T28" fmla="*/ 122 w 145"/>
                              <a:gd name="T29" fmla="*/ 22 h 61"/>
                              <a:gd name="T30" fmla="*/ 145 w 145"/>
                              <a:gd name="T31" fmla="*/ 38 h 61"/>
                              <a:gd name="T32" fmla="*/ 145 w 145"/>
                              <a:gd name="T33" fmla="*/ 38 h 61"/>
                              <a:gd name="T34" fmla="*/ 143 w 145"/>
                              <a:gd name="T35" fmla="*/ 39 h 61"/>
                              <a:gd name="T36" fmla="*/ 143 w 145"/>
                              <a:gd name="T37" fmla="*/ 39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45" h="61">
                                <a:moveTo>
                                  <a:pt x="143" y="39"/>
                                </a:moveTo>
                                <a:lnTo>
                                  <a:pt x="120" y="50"/>
                                </a:lnTo>
                                <a:lnTo>
                                  <a:pt x="94" y="54"/>
                                </a:lnTo>
                                <a:lnTo>
                                  <a:pt x="71" y="61"/>
                                </a:lnTo>
                                <a:lnTo>
                                  <a:pt x="54" y="50"/>
                                </a:lnTo>
                                <a:lnTo>
                                  <a:pt x="18" y="31"/>
                                </a:lnTo>
                                <a:lnTo>
                                  <a:pt x="0" y="22"/>
                                </a:lnTo>
                                <a:lnTo>
                                  <a:pt x="18" y="16"/>
                                </a:lnTo>
                                <a:lnTo>
                                  <a:pt x="54" y="5"/>
                                </a:lnTo>
                                <a:lnTo>
                                  <a:pt x="71" y="0"/>
                                </a:lnTo>
                                <a:lnTo>
                                  <a:pt x="96" y="10"/>
                                </a:lnTo>
                                <a:lnTo>
                                  <a:pt x="122" y="22"/>
                                </a:lnTo>
                                <a:lnTo>
                                  <a:pt x="145" y="38"/>
                                </a:lnTo>
                                <a:lnTo>
                                  <a:pt x="143" y="39"/>
                                </a:lnTo>
                                <a:close/>
                              </a:path>
                            </a:pathLst>
                          </a:custGeom>
                          <a:solidFill>
                            <a:srgbClr val="FFFFFF"/>
                          </a:solidFill>
                          <a:ln>
                            <a:noFill/>
                          </a:ln>
                        </wps:spPr>
                        <wps:bodyPr rot="0" vert="horz" wrap="square" lIns="91440" tIns="45720" rIns="91440" bIns="45720" anchor="t" anchorCtr="0" upright="1">
                          <a:noAutofit/>
                        </wps:bodyPr>
                      </wps:wsp>
                      <wps:wsp>
                        <wps:cNvPr id="272" name="Freeform 273"/>
                        <wps:cNvSpPr>
                          <a:spLocks/>
                        </wps:cNvSpPr>
                        <wps:spPr bwMode="auto">
                          <a:xfrm>
                            <a:off x="444" y="975"/>
                            <a:ext cx="36" cy="16"/>
                          </a:xfrm>
                          <a:custGeom>
                            <a:avLst/>
                            <a:gdLst>
                              <a:gd name="T0" fmla="*/ 69 w 143"/>
                              <a:gd name="T1" fmla="*/ 63 h 63"/>
                              <a:gd name="T2" fmla="*/ 46 w 143"/>
                              <a:gd name="T3" fmla="*/ 49 h 63"/>
                              <a:gd name="T4" fmla="*/ 22 w 143"/>
                              <a:gd name="T5" fmla="*/ 36 h 63"/>
                              <a:gd name="T6" fmla="*/ 0 w 143"/>
                              <a:gd name="T7" fmla="*/ 22 h 63"/>
                              <a:gd name="T8" fmla="*/ 0 w 143"/>
                              <a:gd name="T9" fmla="*/ 22 h 63"/>
                              <a:gd name="T10" fmla="*/ 18 w 143"/>
                              <a:gd name="T11" fmla="*/ 16 h 63"/>
                              <a:gd name="T12" fmla="*/ 51 w 143"/>
                              <a:gd name="T13" fmla="*/ 5 h 63"/>
                              <a:gd name="T14" fmla="*/ 69 w 143"/>
                              <a:gd name="T15" fmla="*/ 0 h 63"/>
                              <a:gd name="T16" fmla="*/ 69 w 143"/>
                              <a:gd name="T17" fmla="*/ 0 h 63"/>
                              <a:gd name="T18" fmla="*/ 95 w 143"/>
                              <a:gd name="T19" fmla="*/ 12 h 63"/>
                              <a:gd name="T20" fmla="*/ 119 w 143"/>
                              <a:gd name="T21" fmla="*/ 24 h 63"/>
                              <a:gd name="T22" fmla="*/ 143 w 143"/>
                              <a:gd name="T23" fmla="*/ 41 h 63"/>
                              <a:gd name="T24" fmla="*/ 143 w 143"/>
                              <a:gd name="T25" fmla="*/ 41 h 63"/>
                              <a:gd name="T26" fmla="*/ 118 w 143"/>
                              <a:gd name="T27" fmla="*/ 48 h 63"/>
                              <a:gd name="T28" fmla="*/ 93 w 143"/>
                              <a:gd name="T29" fmla="*/ 56 h 63"/>
                              <a:gd name="T30" fmla="*/ 69 w 143"/>
                              <a:gd name="T31" fmla="*/ 63 h 63"/>
                              <a:gd name="T32" fmla="*/ 69 w 143"/>
                              <a:gd name="T33" fmla="*/ 63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43" h="63">
                                <a:moveTo>
                                  <a:pt x="69" y="63"/>
                                </a:moveTo>
                                <a:lnTo>
                                  <a:pt x="46" y="49"/>
                                </a:lnTo>
                                <a:lnTo>
                                  <a:pt x="22" y="36"/>
                                </a:lnTo>
                                <a:lnTo>
                                  <a:pt x="0" y="22"/>
                                </a:lnTo>
                                <a:lnTo>
                                  <a:pt x="18" y="16"/>
                                </a:lnTo>
                                <a:lnTo>
                                  <a:pt x="51" y="5"/>
                                </a:lnTo>
                                <a:lnTo>
                                  <a:pt x="69" y="0"/>
                                </a:lnTo>
                                <a:lnTo>
                                  <a:pt x="95" y="12"/>
                                </a:lnTo>
                                <a:lnTo>
                                  <a:pt x="119" y="24"/>
                                </a:lnTo>
                                <a:lnTo>
                                  <a:pt x="143" y="41"/>
                                </a:lnTo>
                                <a:lnTo>
                                  <a:pt x="118" y="48"/>
                                </a:lnTo>
                                <a:lnTo>
                                  <a:pt x="93" y="56"/>
                                </a:lnTo>
                                <a:lnTo>
                                  <a:pt x="69" y="63"/>
                                </a:lnTo>
                                <a:close/>
                              </a:path>
                            </a:pathLst>
                          </a:custGeom>
                          <a:solidFill>
                            <a:srgbClr val="FFFFFF"/>
                          </a:solidFill>
                          <a:ln>
                            <a:noFill/>
                          </a:ln>
                        </wps:spPr>
                        <wps:bodyPr rot="0" vert="horz" wrap="square" lIns="91440" tIns="45720" rIns="91440" bIns="45720" anchor="t" anchorCtr="0" upright="1">
                          <a:noAutofit/>
                        </wps:bodyPr>
                      </wps:wsp>
                      <wps:wsp>
                        <wps:cNvPr id="273" name="Freeform 274"/>
                        <wps:cNvSpPr>
                          <a:spLocks/>
                        </wps:cNvSpPr>
                        <wps:spPr bwMode="auto">
                          <a:xfrm>
                            <a:off x="440" y="982"/>
                            <a:ext cx="15" cy="14"/>
                          </a:xfrm>
                          <a:custGeom>
                            <a:avLst/>
                            <a:gdLst>
                              <a:gd name="T0" fmla="*/ 61 w 61"/>
                              <a:gd name="T1" fmla="*/ 37 h 54"/>
                              <a:gd name="T2" fmla="*/ 43 w 61"/>
                              <a:gd name="T3" fmla="*/ 45 h 54"/>
                              <a:gd name="T4" fmla="*/ 22 w 61"/>
                              <a:gd name="T5" fmla="*/ 51 h 54"/>
                              <a:gd name="T6" fmla="*/ 0 w 61"/>
                              <a:gd name="T7" fmla="*/ 54 h 54"/>
                              <a:gd name="T8" fmla="*/ 0 w 61"/>
                              <a:gd name="T9" fmla="*/ 54 h 54"/>
                              <a:gd name="T10" fmla="*/ 0 w 61"/>
                              <a:gd name="T11" fmla="*/ 40 h 54"/>
                              <a:gd name="T12" fmla="*/ 2 w 61"/>
                              <a:gd name="T13" fmla="*/ 14 h 54"/>
                              <a:gd name="T14" fmla="*/ 3 w 61"/>
                              <a:gd name="T15" fmla="*/ 0 h 54"/>
                              <a:gd name="T16" fmla="*/ 3 w 61"/>
                              <a:gd name="T17" fmla="*/ 0 h 54"/>
                              <a:gd name="T18" fmla="*/ 18 w 61"/>
                              <a:gd name="T19" fmla="*/ 9 h 54"/>
                              <a:gd name="T20" fmla="*/ 47 w 61"/>
                              <a:gd name="T21" fmla="*/ 28 h 54"/>
                              <a:gd name="T22" fmla="*/ 61 w 61"/>
                              <a:gd name="T23" fmla="*/ 37 h 54"/>
                              <a:gd name="T24" fmla="*/ 61 w 61"/>
                              <a:gd name="T25" fmla="*/ 37 h 54"/>
                              <a:gd name="T26" fmla="*/ 61 w 61"/>
                              <a:gd name="T27" fmla="*/ 37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61" h="54">
                                <a:moveTo>
                                  <a:pt x="61" y="37"/>
                                </a:moveTo>
                                <a:lnTo>
                                  <a:pt x="43" y="45"/>
                                </a:lnTo>
                                <a:lnTo>
                                  <a:pt x="22" y="51"/>
                                </a:lnTo>
                                <a:lnTo>
                                  <a:pt x="0" y="54"/>
                                </a:lnTo>
                                <a:lnTo>
                                  <a:pt x="0" y="40"/>
                                </a:lnTo>
                                <a:lnTo>
                                  <a:pt x="2" y="14"/>
                                </a:lnTo>
                                <a:lnTo>
                                  <a:pt x="3" y="0"/>
                                </a:lnTo>
                                <a:lnTo>
                                  <a:pt x="18" y="9"/>
                                </a:lnTo>
                                <a:lnTo>
                                  <a:pt x="47" y="28"/>
                                </a:lnTo>
                                <a:lnTo>
                                  <a:pt x="61" y="37"/>
                                </a:lnTo>
                                <a:close/>
                              </a:path>
                            </a:pathLst>
                          </a:custGeom>
                          <a:solidFill>
                            <a:srgbClr val="FFFFFF"/>
                          </a:solidFill>
                          <a:ln>
                            <a:noFill/>
                          </a:ln>
                        </wps:spPr>
                        <wps:bodyPr rot="0" vert="horz" wrap="square" lIns="91440" tIns="45720" rIns="91440" bIns="45720" anchor="t" anchorCtr="0" upright="1">
                          <a:noAutofit/>
                        </wps:bodyPr>
                      </wps:wsp>
                      <wps:wsp>
                        <wps:cNvPr id="274" name="Freeform 275"/>
                        <wps:cNvSpPr>
                          <a:spLocks/>
                        </wps:cNvSpPr>
                        <wps:spPr bwMode="auto">
                          <a:xfrm>
                            <a:off x="491" y="983"/>
                            <a:ext cx="18" cy="15"/>
                          </a:xfrm>
                          <a:custGeom>
                            <a:avLst/>
                            <a:gdLst>
                              <a:gd name="T0" fmla="*/ 71 w 74"/>
                              <a:gd name="T1" fmla="*/ 59 h 59"/>
                              <a:gd name="T2" fmla="*/ 46 w 74"/>
                              <a:gd name="T3" fmla="*/ 47 h 59"/>
                              <a:gd name="T4" fmla="*/ 23 w 74"/>
                              <a:gd name="T5" fmla="*/ 33 h 59"/>
                              <a:gd name="T6" fmla="*/ 0 w 74"/>
                              <a:gd name="T7" fmla="*/ 18 h 59"/>
                              <a:gd name="T8" fmla="*/ 0 w 74"/>
                              <a:gd name="T9" fmla="*/ 18 h 59"/>
                              <a:gd name="T10" fmla="*/ 21 w 74"/>
                              <a:gd name="T11" fmla="*/ 6 h 59"/>
                              <a:gd name="T12" fmla="*/ 47 w 74"/>
                              <a:gd name="T13" fmla="*/ 0 h 59"/>
                              <a:gd name="T14" fmla="*/ 74 w 74"/>
                              <a:gd name="T15" fmla="*/ 1 h 59"/>
                              <a:gd name="T16" fmla="*/ 74 w 74"/>
                              <a:gd name="T17" fmla="*/ 1 h 59"/>
                              <a:gd name="T18" fmla="*/ 72 w 74"/>
                              <a:gd name="T19" fmla="*/ 16 h 59"/>
                              <a:gd name="T20" fmla="*/ 71 w 74"/>
                              <a:gd name="T21" fmla="*/ 45 h 59"/>
                              <a:gd name="T22" fmla="*/ 71 w 74"/>
                              <a:gd name="T23" fmla="*/ 59 h 59"/>
                              <a:gd name="T24" fmla="*/ 71 w 74"/>
                              <a:gd name="T25" fmla="*/ 59 h 59"/>
                              <a:gd name="T26" fmla="*/ 71 w 74"/>
                              <a:gd name="T27" fmla="*/ 59 h 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4" h="59">
                                <a:moveTo>
                                  <a:pt x="71" y="59"/>
                                </a:moveTo>
                                <a:lnTo>
                                  <a:pt x="46" y="47"/>
                                </a:lnTo>
                                <a:lnTo>
                                  <a:pt x="23" y="33"/>
                                </a:lnTo>
                                <a:lnTo>
                                  <a:pt x="0" y="18"/>
                                </a:lnTo>
                                <a:lnTo>
                                  <a:pt x="21" y="6"/>
                                </a:lnTo>
                                <a:lnTo>
                                  <a:pt x="47" y="0"/>
                                </a:lnTo>
                                <a:lnTo>
                                  <a:pt x="74" y="1"/>
                                </a:lnTo>
                                <a:lnTo>
                                  <a:pt x="72" y="16"/>
                                </a:lnTo>
                                <a:lnTo>
                                  <a:pt x="71" y="45"/>
                                </a:lnTo>
                                <a:lnTo>
                                  <a:pt x="71" y="59"/>
                                </a:lnTo>
                                <a:close/>
                              </a:path>
                            </a:pathLst>
                          </a:custGeom>
                          <a:solidFill>
                            <a:srgbClr val="FFFFFF"/>
                          </a:solidFill>
                          <a:ln>
                            <a:noFill/>
                          </a:ln>
                        </wps:spPr>
                        <wps:bodyPr rot="0" vert="horz" wrap="square" lIns="91440" tIns="45720" rIns="91440" bIns="45720" anchor="t" anchorCtr="0" upright="1">
                          <a:noAutofit/>
                        </wps:bodyPr>
                      </wps:wsp>
                      <wps:wsp>
                        <wps:cNvPr id="275" name="Freeform 276"/>
                        <wps:cNvSpPr>
                          <a:spLocks/>
                        </wps:cNvSpPr>
                        <wps:spPr bwMode="auto">
                          <a:xfrm>
                            <a:off x="693" y="990"/>
                            <a:ext cx="76" cy="16"/>
                          </a:xfrm>
                          <a:custGeom>
                            <a:avLst/>
                            <a:gdLst>
                              <a:gd name="T0" fmla="*/ 289 w 306"/>
                              <a:gd name="T1" fmla="*/ 25 h 64"/>
                              <a:gd name="T2" fmla="*/ 244 w 306"/>
                              <a:gd name="T3" fmla="*/ 48 h 64"/>
                              <a:gd name="T4" fmla="*/ 196 w 306"/>
                              <a:gd name="T5" fmla="*/ 60 h 64"/>
                              <a:gd name="T6" fmla="*/ 145 w 306"/>
                              <a:gd name="T7" fmla="*/ 64 h 64"/>
                              <a:gd name="T8" fmla="*/ 94 w 306"/>
                              <a:gd name="T9" fmla="*/ 59 h 64"/>
                              <a:gd name="T10" fmla="*/ 45 w 306"/>
                              <a:gd name="T11" fmla="*/ 49 h 64"/>
                              <a:gd name="T12" fmla="*/ 0 w 306"/>
                              <a:gd name="T13" fmla="*/ 35 h 64"/>
                              <a:gd name="T14" fmla="*/ 0 w 306"/>
                              <a:gd name="T15" fmla="*/ 35 h 64"/>
                              <a:gd name="T16" fmla="*/ 4 w 306"/>
                              <a:gd name="T17" fmla="*/ 31 h 64"/>
                              <a:gd name="T18" fmla="*/ 12 w 306"/>
                              <a:gd name="T19" fmla="*/ 23 h 64"/>
                              <a:gd name="T20" fmla="*/ 17 w 306"/>
                              <a:gd name="T21" fmla="*/ 19 h 64"/>
                              <a:gd name="T22" fmla="*/ 17 w 306"/>
                              <a:gd name="T23" fmla="*/ 19 h 64"/>
                              <a:gd name="T24" fmla="*/ 64 w 306"/>
                              <a:gd name="T25" fmla="*/ 28 h 64"/>
                              <a:gd name="T26" fmla="*/ 113 w 306"/>
                              <a:gd name="T27" fmla="*/ 34 h 64"/>
                              <a:gd name="T28" fmla="*/ 165 w 306"/>
                              <a:gd name="T29" fmla="*/ 37 h 64"/>
                              <a:gd name="T30" fmla="*/ 216 w 306"/>
                              <a:gd name="T31" fmla="*/ 35 h 64"/>
                              <a:gd name="T32" fmla="*/ 263 w 306"/>
                              <a:gd name="T33" fmla="*/ 28 h 64"/>
                              <a:gd name="T34" fmla="*/ 263 w 306"/>
                              <a:gd name="T35" fmla="*/ 28 h 64"/>
                              <a:gd name="T36" fmla="*/ 278 w 306"/>
                              <a:gd name="T37" fmla="*/ 18 h 64"/>
                              <a:gd name="T38" fmla="*/ 290 w 306"/>
                              <a:gd name="T39" fmla="*/ 2 h 64"/>
                              <a:gd name="T40" fmla="*/ 306 w 306"/>
                              <a:gd name="T41" fmla="*/ 0 h 64"/>
                              <a:gd name="T42" fmla="*/ 306 w 306"/>
                              <a:gd name="T43" fmla="*/ 0 h 64"/>
                              <a:gd name="T44" fmla="*/ 301 w 306"/>
                              <a:gd name="T45" fmla="*/ 7 h 64"/>
                              <a:gd name="T46" fmla="*/ 293 w 306"/>
                              <a:gd name="T47" fmla="*/ 19 h 64"/>
                              <a:gd name="T48" fmla="*/ 289 w 306"/>
                              <a:gd name="T49" fmla="*/ 25 h 64"/>
                              <a:gd name="T50" fmla="*/ 289 w 306"/>
                              <a:gd name="T51" fmla="*/ 25 h 64"/>
                              <a:gd name="T52" fmla="*/ 289 w 306"/>
                              <a:gd name="T53" fmla="*/ 25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306" h="64">
                                <a:moveTo>
                                  <a:pt x="289" y="25"/>
                                </a:moveTo>
                                <a:lnTo>
                                  <a:pt x="244" y="48"/>
                                </a:lnTo>
                                <a:lnTo>
                                  <a:pt x="196" y="60"/>
                                </a:lnTo>
                                <a:lnTo>
                                  <a:pt x="145" y="64"/>
                                </a:lnTo>
                                <a:lnTo>
                                  <a:pt x="94" y="59"/>
                                </a:lnTo>
                                <a:lnTo>
                                  <a:pt x="45" y="49"/>
                                </a:lnTo>
                                <a:lnTo>
                                  <a:pt x="0" y="35"/>
                                </a:lnTo>
                                <a:lnTo>
                                  <a:pt x="4" y="31"/>
                                </a:lnTo>
                                <a:lnTo>
                                  <a:pt x="12" y="23"/>
                                </a:lnTo>
                                <a:lnTo>
                                  <a:pt x="17" y="19"/>
                                </a:lnTo>
                                <a:lnTo>
                                  <a:pt x="64" y="28"/>
                                </a:lnTo>
                                <a:lnTo>
                                  <a:pt x="113" y="34"/>
                                </a:lnTo>
                                <a:lnTo>
                                  <a:pt x="165" y="37"/>
                                </a:lnTo>
                                <a:lnTo>
                                  <a:pt x="216" y="35"/>
                                </a:lnTo>
                                <a:lnTo>
                                  <a:pt x="263" y="28"/>
                                </a:lnTo>
                                <a:lnTo>
                                  <a:pt x="278" y="18"/>
                                </a:lnTo>
                                <a:lnTo>
                                  <a:pt x="290" y="2"/>
                                </a:lnTo>
                                <a:lnTo>
                                  <a:pt x="306" y="0"/>
                                </a:lnTo>
                                <a:lnTo>
                                  <a:pt x="301" y="7"/>
                                </a:lnTo>
                                <a:lnTo>
                                  <a:pt x="293" y="19"/>
                                </a:lnTo>
                                <a:lnTo>
                                  <a:pt x="289" y="25"/>
                                </a:lnTo>
                                <a:close/>
                              </a:path>
                            </a:pathLst>
                          </a:custGeom>
                          <a:solidFill>
                            <a:srgbClr val="FFFFFF"/>
                          </a:solidFill>
                          <a:ln>
                            <a:noFill/>
                          </a:ln>
                        </wps:spPr>
                        <wps:bodyPr rot="0" vert="horz" wrap="square" lIns="91440" tIns="45720" rIns="91440" bIns="45720" anchor="t" anchorCtr="0" upright="1">
                          <a:noAutofit/>
                        </wps:bodyPr>
                      </wps:wsp>
                      <wps:wsp>
                        <wps:cNvPr id="276" name="Freeform 277"/>
                        <wps:cNvSpPr>
                          <a:spLocks/>
                        </wps:cNvSpPr>
                        <wps:spPr bwMode="auto">
                          <a:xfrm>
                            <a:off x="772" y="993"/>
                            <a:ext cx="18" cy="16"/>
                          </a:xfrm>
                          <a:custGeom>
                            <a:avLst/>
                            <a:gdLst>
                              <a:gd name="T0" fmla="*/ 0 w 70"/>
                              <a:gd name="T1" fmla="*/ 66 h 66"/>
                              <a:gd name="T2" fmla="*/ 10 w 70"/>
                              <a:gd name="T3" fmla="*/ 42 h 66"/>
                              <a:gd name="T4" fmla="*/ 33 w 70"/>
                              <a:gd name="T5" fmla="*/ 19 h 66"/>
                              <a:gd name="T6" fmla="*/ 58 w 70"/>
                              <a:gd name="T7" fmla="*/ 0 h 66"/>
                              <a:gd name="T8" fmla="*/ 58 w 70"/>
                              <a:gd name="T9" fmla="*/ 0 h 66"/>
                              <a:gd name="T10" fmla="*/ 61 w 70"/>
                              <a:gd name="T11" fmla="*/ 2 h 66"/>
                              <a:gd name="T12" fmla="*/ 67 w 70"/>
                              <a:gd name="T13" fmla="*/ 7 h 66"/>
                              <a:gd name="T14" fmla="*/ 70 w 70"/>
                              <a:gd name="T15" fmla="*/ 10 h 66"/>
                              <a:gd name="T16" fmla="*/ 70 w 70"/>
                              <a:gd name="T17" fmla="*/ 10 h 66"/>
                              <a:gd name="T18" fmla="*/ 53 w 70"/>
                              <a:gd name="T19" fmla="*/ 24 h 66"/>
                              <a:gd name="T20" fmla="*/ 17 w 70"/>
                              <a:gd name="T21" fmla="*/ 51 h 66"/>
                              <a:gd name="T22" fmla="*/ 0 w 70"/>
                              <a:gd name="T23" fmla="*/ 66 h 66"/>
                              <a:gd name="T24" fmla="*/ 0 w 70"/>
                              <a:gd name="T25" fmla="*/ 66 h 66"/>
                              <a:gd name="T26" fmla="*/ 0 w 70"/>
                              <a:gd name="T27" fmla="*/ 66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0" h="66">
                                <a:moveTo>
                                  <a:pt x="0" y="66"/>
                                </a:moveTo>
                                <a:lnTo>
                                  <a:pt x="10" y="42"/>
                                </a:lnTo>
                                <a:lnTo>
                                  <a:pt x="33" y="19"/>
                                </a:lnTo>
                                <a:lnTo>
                                  <a:pt x="58" y="0"/>
                                </a:lnTo>
                                <a:lnTo>
                                  <a:pt x="61" y="2"/>
                                </a:lnTo>
                                <a:lnTo>
                                  <a:pt x="67" y="7"/>
                                </a:lnTo>
                                <a:lnTo>
                                  <a:pt x="70" y="10"/>
                                </a:lnTo>
                                <a:lnTo>
                                  <a:pt x="53" y="24"/>
                                </a:lnTo>
                                <a:lnTo>
                                  <a:pt x="17" y="51"/>
                                </a:lnTo>
                                <a:lnTo>
                                  <a:pt x="0" y="66"/>
                                </a:lnTo>
                                <a:close/>
                              </a:path>
                            </a:pathLst>
                          </a:custGeom>
                          <a:solidFill>
                            <a:srgbClr val="FFFFFF"/>
                          </a:solidFill>
                          <a:ln>
                            <a:noFill/>
                          </a:ln>
                        </wps:spPr>
                        <wps:bodyPr rot="0" vert="horz" wrap="square" lIns="91440" tIns="45720" rIns="91440" bIns="45720" anchor="t" anchorCtr="0" upright="1">
                          <a:noAutofit/>
                        </wps:bodyPr>
                      </wps:wsp>
                      <wps:wsp>
                        <wps:cNvPr id="277" name="Freeform 278"/>
                        <wps:cNvSpPr>
                          <a:spLocks/>
                        </wps:cNvSpPr>
                        <wps:spPr bwMode="auto">
                          <a:xfrm>
                            <a:off x="1085" y="1000"/>
                            <a:ext cx="55" cy="51"/>
                          </a:xfrm>
                          <a:custGeom>
                            <a:avLst/>
                            <a:gdLst>
                              <a:gd name="T0" fmla="*/ 7 w 219"/>
                              <a:gd name="T1" fmla="*/ 200 h 200"/>
                              <a:gd name="T2" fmla="*/ 5 w 219"/>
                              <a:gd name="T3" fmla="*/ 198 h 200"/>
                              <a:gd name="T4" fmla="*/ 1 w 219"/>
                              <a:gd name="T5" fmla="*/ 196 h 200"/>
                              <a:gd name="T6" fmla="*/ 0 w 219"/>
                              <a:gd name="T7" fmla="*/ 195 h 200"/>
                              <a:gd name="T8" fmla="*/ 0 w 219"/>
                              <a:gd name="T9" fmla="*/ 195 h 200"/>
                              <a:gd name="T10" fmla="*/ 39 w 219"/>
                              <a:gd name="T11" fmla="*/ 153 h 200"/>
                              <a:gd name="T12" fmla="*/ 87 w 219"/>
                              <a:gd name="T13" fmla="*/ 119 h 200"/>
                              <a:gd name="T14" fmla="*/ 138 w 219"/>
                              <a:gd name="T15" fmla="*/ 88 h 200"/>
                              <a:gd name="T16" fmla="*/ 186 w 219"/>
                              <a:gd name="T17" fmla="*/ 54 h 200"/>
                              <a:gd name="T18" fmla="*/ 186 w 219"/>
                              <a:gd name="T19" fmla="*/ 54 h 200"/>
                              <a:gd name="T20" fmla="*/ 195 w 219"/>
                              <a:gd name="T21" fmla="*/ 40 h 200"/>
                              <a:gd name="T22" fmla="*/ 210 w 219"/>
                              <a:gd name="T23" fmla="*/ 14 h 200"/>
                              <a:gd name="T24" fmla="*/ 219 w 219"/>
                              <a:gd name="T25" fmla="*/ 0 h 200"/>
                              <a:gd name="T26" fmla="*/ 219 w 219"/>
                              <a:gd name="T27" fmla="*/ 0 h 200"/>
                              <a:gd name="T28" fmla="*/ 202 w 219"/>
                              <a:gd name="T29" fmla="*/ 51 h 200"/>
                              <a:gd name="T30" fmla="*/ 181 w 219"/>
                              <a:gd name="T31" fmla="*/ 101 h 200"/>
                              <a:gd name="T32" fmla="*/ 155 w 219"/>
                              <a:gd name="T33" fmla="*/ 147 h 200"/>
                              <a:gd name="T34" fmla="*/ 155 w 219"/>
                              <a:gd name="T35" fmla="*/ 147 h 200"/>
                              <a:gd name="T36" fmla="*/ 106 w 219"/>
                              <a:gd name="T37" fmla="*/ 164 h 200"/>
                              <a:gd name="T38" fmla="*/ 56 w 219"/>
                              <a:gd name="T39" fmla="*/ 182 h 200"/>
                              <a:gd name="T40" fmla="*/ 7 w 219"/>
                              <a:gd name="T41" fmla="*/ 200 h 200"/>
                              <a:gd name="T42" fmla="*/ 7 w 219"/>
                              <a:gd name="T43" fmla="*/ 200 h 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19" h="200">
                                <a:moveTo>
                                  <a:pt x="7" y="200"/>
                                </a:moveTo>
                                <a:lnTo>
                                  <a:pt x="5" y="198"/>
                                </a:lnTo>
                                <a:lnTo>
                                  <a:pt x="1" y="196"/>
                                </a:lnTo>
                                <a:lnTo>
                                  <a:pt x="0" y="195"/>
                                </a:lnTo>
                                <a:lnTo>
                                  <a:pt x="39" y="153"/>
                                </a:lnTo>
                                <a:lnTo>
                                  <a:pt x="87" y="119"/>
                                </a:lnTo>
                                <a:lnTo>
                                  <a:pt x="138" y="88"/>
                                </a:lnTo>
                                <a:lnTo>
                                  <a:pt x="186" y="54"/>
                                </a:lnTo>
                                <a:lnTo>
                                  <a:pt x="195" y="40"/>
                                </a:lnTo>
                                <a:lnTo>
                                  <a:pt x="210" y="14"/>
                                </a:lnTo>
                                <a:lnTo>
                                  <a:pt x="219" y="0"/>
                                </a:lnTo>
                                <a:lnTo>
                                  <a:pt x="202" y="51"/>
                                </a:lnTo>
                                <a:lnTo>
                                  <a:pt x="181" y="101"/>
                                </a:lnTo>
                                <a:lnTo>
                                  <a:pt x="155" y="147"/>
                                </a:lnTo>
                                <a:lnTo>
                                  <a:pt x="106" y="164"/>
                                </a:lnTo>
                                <a:lnTo>
                                  <a:pt x="56" y="182"/>
                                </a:lnTo>
                                <a:lnTo>
                                  <a:pt x="7" y="200"/>
                                </a:lnTo>
                                <a:close/>
                              </a:path>
                            </a:pathLst>
                          </a:custGeom>
                          <a:solidFill>
                            <a:srgbClr val="FFFFFF"/>
                          </a:solidFill>
                          <a:ln>
                            <a:noFill/>
                          </a:ln>
                        </wps:spPr>
                        <wps:bodyPr rot="0" vert="horz" wrap="square" lIns="91440" tIns="45720" rIns="91440" bIns="45720" anchor="t" anchorCtr="0" upright="1">
                          <a:noAutofit/>
                        </wps:bodyPr>
                      </wps:wsp>
                      <wps:wsp>
                        <wps:cNvPr id="278" name="Freeform 279"/>
                        <wps:cNvSpPr>
                          <a:spLocks/>
                        </wps:cNvSpPr>
                        <wps:spPr bwMode="auto">
                          <a:xfrm>
                            <a:off x="738" y="1012"/>
                            <a:ext cx="29" cy="8"/>
                          </a:xfrm>
                          <a:custGeom>
                            <a:avLst/>
                            <a:gdLst>
                              <a:gd name="T0" fmla="*/ 115 w 115"/>
                              <a:gd name="T1" fmla="*/ 9 h 30"/>
                              <a:gd name="T2" fmla="*/ 95 w 115"/>
                              <a:gd name="T3" fmla="*/ 21 h 30"/>
                              <a:gd name="T4" fmla="*/ 73 w 115"/>
                              <a:gd name="T5" fmla="*/ 26 h 30"/>
                              <a:gd name="T6" fmla="*/ 50 w 115"/>
                              <a:gd name="T7" fmla="*/ 30 h 30"/>
                              <a:gd name="T8" fmla="*/ 50 w 115"/>
                              <a:gd name="T9" fmla="*/ 30 h 30"/>
                              <a:gd name="T10" fmla="*/ 31 w 115"/>
                              <a:gd name="T11" fmla="*/ 25 h 30"/>
                              <a:gd name="T12" fmla="*/ 15 w 115"/>
                              <a:gd name="T13" fmla="*/ 17 h 30"/>
                              <a:gd name="T14" fmla="*/ 0 w 115"/>
                              <a:gd name="T15" fmla="*/ 10 h 30"/>
                              <a:gd name="T16" fmla="*/ 0 w 115"/>
                              <a:gd name="T17" fmla="*/ 10 h 30"/>
                              <a:gd name="T18" fmla="*/ 38 w 115"/>
                              <a:gd name="T19" fmla="*/ 9 h 30"/>
                              <a:gd name="T20" fmla="*/ 75 w 115"/>
                              <a:gd name="T21" fmla="*/ 0 h 30"/>
                              <a:gd name="T22" fmla="*/ 115 w 115"/>
                              <a:gd name="T23" fmla="*/ 9 h 30"/>
                              <a:gd name="T24" fmla="*/ 115 w 115"/>
                              <a:gd name="T25" fmla="*/ 9 h 30"/>
                              <a:gd name="T26" fmla="*/ 115 w 115"/>
                              <a:gd name="T27" fmla="*/ 9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15" h="30">
                                <a:moveTo>
                                  <a:pt x="115" y="9"/>
                                </a:moveTo>
                                <a:lnTo>
                                  <a:pt x="95" y="21"/>
                                </a:lnTo>
                                <a:lnTo>
                                  <a:pt x="73" y="26"/>
                                </a:lnTo>
                                <a:lnTo>
                                  <a:pt x="50" y="30"/>
                                </a:lnTo>
                                <a:lnTo>
                                  <a:pt x="31" y="25"/>
                                </a:lnTo>
                                <a:lnTo>
                                  <a:pt x="15" y="17"/>
                                </a:lnTo>
                                <a:lnTo>
                                  <a:pt x="0" y="10"/>
                                </a:lnTo>
                                <a:lnTo>
                                  <a:pt x="38" y="9"/>
                                </a:lnTo>
                                <a:lnTo>
                                  <a:pt x="75" y="0"/>
                                </a:lnTo>
                                <a:lnTo>
                                  <a:pt x="115" y="9"/>
                                </a:lnTo>
                                <a:close/>
                              </a:path>
                            </a:pathLst>
                          </a:custGeom>
                          <a:solidFill>
                            <a:srgbClr val="FFFFFF"/>
                          </a:solidFill>
                          <a:ln>
                            <a:noFill/>
                          </a:ln>
                        </wps:spPr>
                        <wps:bodyPr rot="0" vert="horz" wrap="square" lIns="91440" tIns="45720" rIns="91440" bIns="45720" anchor="t" anchorCtr="0" upright="1">
                          <a:noAutofit/>
                        </wps:bodyPr>
                      </wps:wsp>
                      <wps:wsp>
                        <wps:cNvPr id="279" name="Freeform 280"/>
                        <wps:cNvSpPr>
                          <a:spLocks/>
                        </wps:cNvSpPr>
                        <wps:spPr bwMode="auto">
                          <a:xfrm>
                            <a:off x="468" y="988"/>
                            <a:ext cx="35" cy="16"/>
                          </a:xfrm>
                          <a:custGeom>
                            <a:avLst/>
                            <a:gdLst>
                              <a:gd name="T0" fmla="*/ 141 w 141"/>
                              <a:gd name="T1" fmla="*/ 43 h 61"/>
                              <a:gd name="T2" fmla="*/ 121 w 141"/>
                              <a:gd name="T3" fmla="*/ 48 h 61"/>
                              <a:gd name="T4" fmla="*/ 84 w 141"/>
                              <a:gd name="T5" fmla="*/ 55 h 61"/>
                              <a:gd name="T6" fmla="*/ 64 w 141"/>
                              <a:gd name="T7" fmla="*/ 61 h 61"/>
                              <a:gd name="T8" fmla="*/ 64 w 141"/>
                              <a:gd name="T9" fmla="*/ 61 h 61"/>
                              <a:gd name="T10" fmla="*/ 48 w 141"/>
                              <a:gd name="T11" fmla="*/ 51 h 61"/>
                              <a:gd name="T12" fmla="*/ 17 w 141"/>
                              <a:gd name="T13" fmla="*/ 34 h 61"/>
                              <a:gd name="T14" fmla="*/ 0 w 141"/>
                              <a:gd name="T15" fmla="*/ 24 h 61"/>
                              <a:gd name="T16" fmla="*/ 0 w 141"/>
                              <a:gd name="T17" fmla="*/ 24 h 61"/>
                              <a:gd name="T18" fmla="*/ 13 w 141"/>
                              <a:gd name="T19" fmla="*/ 12 h 61"/>
                              <a:gd name="T20" fmla="*/ 35 w 141"/>
                              <a:gd name="T21" fmla="*/ 7 h 61"/>
                              <a:gd name="T22" fmla="*/ 54 w 141"/>
                              <a:gd name="T23" fmla="*/ 0 h 61"/>
                              <a:gd name="T24" fmla="*/ 54 w 141"/>
                              <a:gd name="T25" fmla="*/ 0 h 61"/>
                              <a:gd name="T26" fmla="*/ 86 w 141"/>
                              <a:gd name="T27" fmla="*/ 7 h 61"/>
                              <a:gd name="T28" fmla="*/ 114 w 141"/>
                              <a:gd name="T29" fmla="*/ 23 h 61"/>
                              <a:gd name="T30" fmla="*/ 141 w 141"/>
                              <a:gd name="T31" fmla="*/ 43 h 61"/>
                              <a:gd name="T32" fmla="*/ 141 w 141"/>
                              <a:gd name="T33" fmla="*/ 43 h 61"/>
                              <a:gd name="T34" fmla="*/ 141 w 141"/>
                              <a:gd name="T35" fmla="*/ 43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41" h="61">
                                <a:moveTo>
                                  <a:pt x="141" y="43"/>
                                </a:moveTo>
                                <a:lnTo>
                                  <a:pt x="121" y="48"/>
                                </a:lnTo>
                                <a:lnTo>
                                  <a:pt x="84" y="55"/>
                                </a:lnTo>
                                <a:lnTo>
                                  <a:pt x="64" y="61"/>
                                </a:lnTo>
                                <a:lnTo>
                                  <a:pt x="48" y="51"/>
                                </a:lnTo>
                                <a:lnTo>
                                  <a:pt x="17" y="34"/>
                                </a:lnTo>
                                <a:lnTo>
                                  <a:pt x="0" y="24"/>
                                </a:lnTo>
                                <a:lnTo>
                                  <a:pt x="13" y="12"/>
                                </a:lnTo>
                                <a:lnTo>
                                  <a:pt x="35" y="7"/>
                                </a:lnTo>
                                <a:lnTo>
                                  <a:pt x="54" y="0"/>
                                </a:lnTo>
                                <a:lnTo>
                                  <a:pt x="86" y="7"/>
                                </a:lnTo>
                                <a:lnTo>
                                  <a:pt x="114" y="23"/>
                                </a:lnTo>
                                <a:lnTo>
                                  <a:pt x="141" y="43"/>
                                </a:lnTo>
                                <a:close/>
                              </a:path>
                            </a:pathLst>
                          </a:custGeom>
                          <a:solidFill>
                            <a:srgbClr val="FFFFFF"/>
                          </a:solidFill>
                          <a:ln>
                            <a:noFill/>
                          </a:ln>
                        </wps:spPr>
                        <wps:bodyPr rot="0" vert="horz" wrap="square" lIns="91440" tIns="45720" rIns="91440" bIns="45720" anchor="t" anchorCtr="0" upright="1">
                          <a:noAutofit/>
                        </wps:bodyPr>
                      </wps:wsp>
                      <wps:wsp>
                        <wps:cNvPr id="280" name="Freeform 281"/>
                        <wps:cNvSpPr>
                          <a:spLocks/>
                        </wps:cNvSpPr>
                        <wps:spPr bwMode="auto">
                          <a:xfrm>
                            <a:off x="443" y="994"/>
                            <a:ext cx="35" cy="15"/>
                          </a:xfrm>
                          <a:custGeom>
                            <a:avLst/>
                            <a:gdLst>
                              <a:gd name="T0" fmla="*/ 138 w 138"/>
                              <a:gd name="T1" fmla="*/ 44 h 58"/>
                              <a:gd name="T2" fmla="*/ 90 w 138"/>
                              <a:gd name="T3" fmla="*/ 58 h 58"/>
                              <a:gd name="T4" fmla="*/ 44 w 138"/>
                              <a:gd name="T5" fmla="*/ 49 h 58"/>
                              <a:gd name="T6" fmla="*/ 0 w 138"/>
                              <a:gd name="T7" fmla="*/ 22 h 58"/>
                              <a:gd name="T8" fmla="*/ 0 w 138"/>
                              <a:gd name="T9" fmla="*/ 22 h 58"/>
                              <a:gd name="T10" fmla="*/ 18 w 138"/>
                              <a:gd name="T11" fmla="*/ 12 h 58"/>
                              <a:gd name="T12" fmla="*/ 41 w 138"/>
                              <a:gd name="T13" fmla="*/ 6 h 58"/>
                              <a:gd name="T14" fmla="*/ 63 w 138"/>
                              <a:gd name="T15" fmla="*/ 0 h 58"/>
                              <a:gd name="T16" fmla="*/ 63 w 138"/>
                              <a:gd name="T17" fmla="*/ 0 h 58"/>
                              <a:gd name="T18" fmla="*/ 80 w 138"/>
                              <a:gd name="T19" fmla="*/ 6 h 58"/>
                              <a:gd name="T20" fmla="*/ 108 w 138"/>
                              <a:gd name="T21" fmla="*/ 20 h 58"/>
                              <a:gd name="T22" fmla="*/ 138 w 138"/>
                              <a:gd name="T23" fmla="*/ 44 h 58"/>
                              <a:gd name="T24" fmla="*/ 138 w 138"/>
                              <a:gd name="T25" fmla="*/ 44 h 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38" h="58">
                                <a:moveTo>
                                  <a:pt x="138" y="44"/>
                                </a:moveTo>
                                <a:lnTo>
                                  <a:pt x="90" y="58"/>
                                </a:lnTo>
                                <a:lnTo>
                                  <a:pt x="44" y="49"/>
                                </a:lnTo>
                                <a:lnTo>
                                  <a:pt x="0" y="22"/>
                                </a:lnTo>
                                <a:lnTo>
                                  <a:pt x="18" y="12"/>
                                </a:lnTo>
                                <a:lnTo>
                                  <a:pt x="41" y="6"/>
                                </a:lnTo>
                                <a:lnTo>
                                  <a:pt x="63" y="0"/>
                                </a:lnTo>
                                <a:lnTo>
                                  <a:pt x="80" y="6"/>
                                </a:lnTo>
                                <a:lnTo>
                                  <a:pt x="108" y="20"/>
                                </a:lnTo>
                                <a:lnTo>
                                  <a:pt x="138" y="44"/>
                                </a:lnTo>
                                <a:close/>
                              </a:path>
                            </a:pathLst>
                          </a:custGeom>
                          <a:solidFill>
                            <a:srgbClr val="FFFFFF"/>
                          </a:solidFill>
                          <a:ln>
                            <a:noFill/>
                          </a:ln>
                        </wps:spPr>
                        <wps:bodyPr rot="0" vert="horz" wrap="square" lIns="91440" tIns="45720" rIns="91440" bIns="45720" anchor="t" anchorCtr="0" upright="1">
                          <a:noAutofit/>
                        </wps:bodyPr>
                      </wps:wsp>
                      <wps:wsp>
                        <wps:cNvPr id="281" name="Freeform 282"/>
                        <wps:cNvSpPr>
                          <a:spLocks/>
                        </wps:cNvSpPr>
                        <wps:spPr bwMode="auto">
                          <a:xfrm>
                            <a:off x="490" y="1002"/>
                            <a:ext cx="20" cy="14"/>
                          </a:xfrm>
                          <a:custGeom>
                            <a:avLst/>
                            <a:gdLst>
                              <a:gd name="T0" fmla="*/ 75 w 82"/>
                              <a:gd name="T1" fmla="*/ 47 h 56"/>
                              <a:gd name="T2" fmla="*/ 73 w 82"/>
                              <a:gd name="T3" fmla="*/ 50 h 56"/>
                              <a:gd name="T4" fmla="*/ 70 w 82"/>
                              <a:gd name="T5" fmla="*/ 54 h 56"/>
                              <a:gd name="T6" fmla="*/ 68 w 82"/>
                              <a:gd name="T7" fmla="*/ 56 h 56"/>
                              <a:gd name="T8" fmla="*/ 68 w 82"/>
                              <a:gd name="T9" fmla="*/ 56 h 56"/>
                              <a:gd name="T10" fmla="*/ 50 w 82"/>
                              <a:gd name="T11" fmla="*/ 48 h 56"/>
                              <a:gd name="T12" fmla="*/ 17 w 82"/>
                              <a:gd name="T13" fmla="*/ 29 h 56"/>
                              <a:gd name="T14" fmla="*/ 0 w 82"/>
                              <a:gd name="T15" fmla="*/ 20 h 56"/>
                              <a:gd name="T16" fmla="*/ 0 w 82"/>
                              <a:gd name="T17" fmla="*/ 20 h 56"/>
                              <a:gd name="T18" fmla="*/ 22 w 82"/>
                              <a:gd name="T19" fmla="*/ 9 h 56"/>
                              <a:gd name="T20" fmla="*/ 57 w 82"/>
                              <a:gd name="T21" fmla="*/ 0 h 56"/>
                              <a:gd name="T22" fmla="*/ 82 w 82"/>
                              <a:gd name="T23" fmla="*/ 8 h 56"/>
                              <a:gd name="T24" fmla="*/ 75 w 82"/>
                              <a:gd name="T25" fmla="*/ 47 h 56"/>
                              <a:gd name="T26" fmla="*/ 75 w 82"/>
                              <a:gd name="T27" fmla="*/ 47 h 56"/>
                              <a:gd name="T28" fmla="*/ 75 w 82"/>
                              <a:gd name="T29" fmla="*/ 47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82" h="56">
                                <a:moveTo>
                                  <a:pt x="75" y="47"/>
                                </a:moveTo>
                                <a:lnTo>
                                  <a:pt x="73" y="50"/>
                                </a:lnTo>
                                <a:lnTo>
                                  <a:pt x="70" y="54"/>
                                </a:lnTo>
                                <a:lnTo>
                                  <a:pt x="68" y="56"/>
                                </a:lnTo>
                                <a:lnTo>
                                  <a:pt x="50" y="48"/>
                                </a:lnTo>
                                <a:lnTo>
                                  <a:pt x="17" y="29"/>
                                </a:lnTo>
                                <a:lnTo>
                                  <a:pt x="0" y="20"/>
                                </a:lnTo>
                                <a:lnTo>
                                  <a:pt x="22" y="9"/>
                                </a:lnTo>
                                <a:lnTo>
                                  <a:pt x="57" y="0"/>
                                </a:lnTo>
                                <a:lnTo>
                                  <a:pt x="82" y="8"/>
                                </a:lnTo>
                                <a:lnTo>
                                  <a:pt x="75" y="47"/>
                                </a:lnTo>
                                <a:close/>
                              </a:path>
                            </a:pathLst>
                          </a:custGeom>
                          <a:solidFill>
                            <a:srgbClr val="FFFFFF"/>
                          </a:solidFill>
                          <a:ln>
                            <a:noFill/>
                          </a:ln>
                        </wps:spPr>
                        <wps:bodyPr rot="0" vert="horz" wrap="square" lIns="91440" tIns="45720" rIns="91440" bIns="45720" anchor="t" anchorCtr="0" upright="1">
                          <a:noAutofit/>
                        </wps:bodyPr>
                      </wps:wsp>
                      <wps:wsp>
                        <wps:cNvPr id="282" name="Freeform 283"/>
                        <wps:cNvSpPr>
                          <a:spLocks/>
                        </wps:cNvSpPr>
                        <wps:spPr bwMode="auto">
                          <a:xfrm>
                            <a:off x="440" y="1003"/>
                            <a:ext cx="14" cy="12"/>
                          </a:xfrm>
                          <a:custGeom>
                            <a:avLst/>
                            <a:gdLst>
                              <a:gd name="T0" fmla="*/ 57 w 57"/>
                              <a:gd name="T1" fmla="*/ 29 h 47"/>
                              <a:gd name="T2" fmla="*/ 46 w 57"/>
                              <a:gd name="T3" fmla="*/ 40 h 47"/>
                              <a:gd name="T4" fmla="*/ 28 w 57"/>
                              <a:gd name="T5" fmla="*/ 44 h 47"/>
                              <a:gd name="T6" fmla="*/ 9 w 57"/>
                              <a:gd name="T7" fmla="*/ 47 h 47"/>
                              <a:gd name="T8" fmla="*/ 9 w 57"/>
                              <a:gd name="T9" fmla="*/ 47 h 47"/>
                              <a:gd name="T10" fmla="*/ 0 w 57"/>
                              <a:gd name="T11" fmla="*/ 34 h 47"/>
                              <a:gd name="T12" fmla="*/ 4 w 57"/>
                              <a:gd name="T13" fmla="*/ 17 h 47"/>
                              <a:gd name="T14" fmla="*/ 3 w 57"/>
                              <a:gd name="T15" fmla="*/ 0 h 47"/>
                              <a:gd name="T16" fmla="*/ 3 w 57"/>
                              <a:gd name="T17" fmla="*/ 0 h 47"/>
                              <a:gd name="T18" fmla="*/ 17 w 57"/>
                              <a:gd name="T19" fmla="*/ 7 h 47"/>
                              <a:gd name="T20" fmla="*/ 42 w 57"/>
                              <a:gd name="T21" fmla="*/ 22 h 47"/>
                              <a:gd name="T22" fmla="*/ 57 w 57"/>
                              <a:gd name="T23" fmla="*/ 29 h 47"/>
                              <a:gd name="T24" fmla="*/ 57 w 57"/>
                              <a:gd name="T25" fmla="*/ 29 h 47"/>
                              <a:gd name="T26" fmla="*/ 57 w 57"/>
                              <a:gd name="T27" fmla="*/ 29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47">
                                <a:moveTo>
                                  <a:pt x="57" y="29"/>
                                </a:moveTo>
                                <a:lnTo>
                                  <a:pt x="46" y="40"/>
                                </a:lnTo>
                                <a:lnTo>
                                  <a:pt x="28" y="44"/>
                                </a:lnTo>
                                <a:lnTo>
                                  <a:pt x="9" y="47"/>
                                </a:lnTo>
                                <a:lnTo>
                                  <a:pt x="0" y="34"/>
                                </a:lnTo>
                                <a:lnTo>
                                  <a:pt x="4" y="17"/>
                                </a:lnTo>
                                <a:lnTo>
                                  <a:pt x="3" y="0"/>
                                </a:lnTo>
                                <a:lnTo>
                                  <a:pt x="17" y="7"/>
                                </a:lnTo>
                                <a:lnTo>
                                  <a:pt x="42" y="22"/>
                                </a:lnTo>
                                <a:lnTo>
                                  <a:pt x="57" y="29"/>
                                </a:lnTo>
                                <a:close/>
                              </a:path>
                            </a:pathLst>
                          </a:custGeom>
                          <a:solidFill>
                            <a:srgbClr val="FFFFFF"/>
                          </a:solidFill>
                          <a:ln>
                            <a:noFill/>
                          </a:ln>
                        </wps:spPr>
                        <wps:bodyPr rot="0" vert="horz" wrap="square" lIns="91440" tIns="45720" rIns="91440" bIns="45720" anchor="t" anchorCtr="0" upright="1">
                          <a:noAutofit/>
                        </wps:bodyPr>
                      </wps:wsp>
                      <wps:wsp>
                        <wps:cNvPr id="283" name="Freeform 284"/>
                        <wps:cNvSpPr>
                          <a:spLocks/>
                        </wps:cNvSpPr>
                        <wps:spPr bwMode="auto">
                          <a:xfrm>
                            <a:off x="466" y="1007"/>
                            <a:ext cx="35" cy="15"/>
                          </a:xfrm>
                          <a:custGeom>
                            <a:avLst/>
                            <a:gdLst>
                              <a:gd name="T0" fmla="*/ 139 w 139"/>
                              <a:gd name="T1" fmla="*/ 42 h 61"/>
                              <a:gd name="T2" fmla="*/ 116 w 139"/>
                              <a:gd name="T3" fmla="*/ 51 h 61"/>
                              <a:gd name="T4" fmla="*/ 90 w 139"/>
                              <a:gd name="T5" fmla="*/ 56 h 61"/>
                              <a:gd name="T6" fmla="*/ 61 w 139"/>
                              <a:gd name="T7" fmla="*/ 61 h 61"/>
                              <a:gd name="T8" fmla="*/ 61 w 139"/>
                              <a:gd name="T9" fmla="*/ 61 h 61"/>
                              <a:gd name="T10" fmla="*/ 46 w 139"/>
                              <a:gd name="T11" fmla="*/ 52 h 61"/>
                              <a:gd name="T12" fmla="*/ 16 w 139"/>
                              <a:gd name="T13" fmla="*/ 34 h 61"/>
                              <a:gd name="T14" fmla="*/ 0 w 139"/>
                              <a:gd name="T15" fmla="*/ 24 h 61"/>
                              <a:gd name="T16" fmla="*/ 0 w 139"/>
                              <a:gd name="T17" fmla="*/ 24 h 61"/>
                              <a:gd name="T18" fmla="*/ 18 w 139"/>
                              <a:gd name="T19" fmla="*/ 18 h 61"/>
                              <a:gd name="T20" fmla="*/ 51 w 139"/>
                              <a:gd name="T21" fmla="*/ 7 h 61"/>
                              <a:gd name="T22" fmla="*/ 69 w 139"/>
                              <a:gd name="T23" fmla="*/ 0 h 61"/>
                              <a:gd name="T24" fmla="*/ 69 w 139"/>
                              <a:gd name="T25" fmla="*/ 0 h 61"/>
                              <a:gd name="T26" fmla="*/ 92 w 139"/>
                              <a:gd name="T27" fmla="*/ 12 h 61"/>
                              <a:gd name="T28" fmla="*/ 123 w 139"/>
                              <a:gd name="T29" fmla="*/ 29 h 61"/>
                              <a:gd name="T30" fmla="*/ 139 w 139"/>
                              <a:gd name="T31" fmla="*/ 42 h 61"/>
                              <a:gd name="T32" fmla="*/ 139 w 139"/>
                              <a:gd name="T33" fmla="*/ 42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39" h="61">
                                <a:moveTo>
                                  <a:pt x="139" y="42"/>
                                </a:moveTo>
                                <a:lnTo>
                                  <a:pt x="116" y="51"/>
                                </a:lnTo>
                                <a:lnTo>
                                  <a:pt x="90" y="56"/>
                                </a:lnTo>
                                <a:lnTo>
                                  <a:pt x="61" y="61"/>
                                </a:lnTo>
                                <a:lnTo>
                                  <a:pt x="46" y="52"/>
                                </a:lnTo>
                                <a:lnTo>
                                  <a:pt x="16" y="34"/>
                                </a:lnTo>
                                <a:lnTo>
                                  <a:pt x="0" y="24"/>
                                </a:lnTo>
                                <a:lnTo>
                                  <a:pt x="18" y="18"/>
                                </a:lnTo>
                                <a:lnTo>
                                  <a:pt x="51" y="7"/>
                                </a:lnTo>
                                <a:lnTo>
                                  <a:pt x="69" y="0"/>
                                </a:lnTo>
                                <a:lnTo>
                                  <a:pt x="92" y="12"/>
                                </a:lnTo>
                                <a:lnTo>
                                  <a:pt x="123" y="29"/>
                                </a:lnTo>
                                <a:lnTo>
                                  <a:pt x="139" y="42"/>
                                </a:lnTo>
                                <a:close/>
                              </a:path>
                            </a:pathLst>
                          </a:custGeom>
                          <a:solidFill>
                            <a:srgbClr val="FFFFFF"/>
                          </a:solidFill>
                          <a:ln>
                            <a:noFill/>
                          </a:ln>
                        </wps:spPr>
                        <wps:bodyPr rot="0" vert="horz" wrap="square" lIns="91440" tIns="45720" rIns="91440" bIns="45720" anchor="t" anchorCtr="0" upright="1">
                          <a:noAutofit/>
                        </wps:bodyPr>
                      </wps:wsp>
                      <wps:wsp>
                        <wps:cNvPr id="284" name="Freeform 285"/>
                        <wps:cNvSpPr>
                          <a:spLocks/>
                        </wps:cNvSpPr>
                        <wps:spPr bwMode="auto">
                          <a:xfrm>
                            <a:off x="444" y="1015"/>
                            <a:ext cx="32" cy="14"/>
                          </a:xfrm>
                          <a:custGeom>
                            <a:avLst/>
                            <a:gdLst>
                              <a:gd name="T0" fmla="*/ 127 w 127"/>
                              <a:gd name="T1" fmla="*/ 40 h 56"/>
                              <a:gd name="T2" fmla="*/ 111 w 127"/>
                              <a:gd name="T3" fmla="*/ 45 h 56"/>
                              <a:gd name="T4" fmla="*/ 78 w 127"/>
                              <a:gd name="T5" fmla="*/ 51 h 56"/>
                              <a:gd name="T6" fmla="*/ 61 w 127"/>
                              <a:gd name="T7" fmla="*/ 56 h 56"/>
                              <a:gd name="T8" fmla="*/ 61 w 127"/>
                              <a:gd name="T9" fmla="*/ 56 h 56"/>
                              <a:gd name="T10" fmla="*/ 37 w 127"/>
                              <a:gd name="T11" fmla="*/ 44 h 56"/>
                              <a:gd name="T12" fmla="*/ 15 w 127"/>
                              <a:gd name="T13" fmla="*/ 29 h 56"/>
                              <a:gd name="T14" fmla="*/ 0 w 127"/>
                              <a:gd name="T15" fmla="*/ 12 h 56"/>
                              <a:gd name="T16" fmla="*/ 0 w 127"/>
                              <a:gd name="T17" fmla="*/ 12 h 56"/>
                              <a:gd name="T18" fmla="*/ 48 w 127"/>
                              <a:gd name="T19" fmla="*/ 0 h 56"/>
                              <a:gd name="T20" fmla="*/ 93 w 127"/>
                              <a:gd name="T21" fmla="*/ 13 h 56"/>
                              <a:gd name="T22" fmla="*/ 127 w 127"/>
                              <a:gd name="T23" fmla="*/ 40 h 56"/>
                              <a:gd name="T24" fmla="*/ 127 w 127"/>
                              <a:gd name="T25" fmla="*/ 40 h 56"/>
                              <a:gd name="T26" fmla="*/ 127 w 127"/>
                              <a:gd name="T27" fmla="*/ 40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27" h="56">
                                <a:moveTo>
                                  <a:pt x="127" y="40"/>
                                </a:moveTo>
                                <a:lnTo>
                                  <a:pt x="111" y="45"/>
                                </a:lnTo>
                                <a:lnTo>
                                  <a:pt x="78" y="51"/>
                                </a:lnTo>
                                <a:lnTo>
                                  <a:pt x="61" y="56"/>
                                </a:lnTo>
                                <a:lnTo>
                                  <a:pt x="37" y="44"/>
                                </a:lnTo>
                                <a:lnTo>
                                  <a:pt x="15" y="29"/>
                                </a:lnTo>
                                <a:lnTo>
                                  <a:pt x="0" y="12"/>
                                </a:lnTo>
                                <a:lnTo>
                                  <a:pt x="48" y="0"/>
                                </a:lnTo>
                                <a:lnTo>
                                  <a:pt x="93" y="13"/>
                                </a:lnTo>
                                <a:lnTo>
                                  <a:pt x="127" y="40"/>
                                </a:lnTo>
                                <a:close/>
                              </a:path>
                            </a:pathLst>
                          </a:custGeom>
                          <a:solidFill>
                            <a:srgbClr val="FFFFFF"/>
                          </a:solidFill>
                          <a:ln>
                            <a:noFill/>
                          </a:ln>
                        </wps:spPr>
                        <wps:bodyPr rot="0" vert="horz" wrap="square" lIns="91440" tIns="45720" rIns="91440" bIns="45720" anchor="t" anchorCtr="0" upright="1">
                          <a:noAutofit/>
                        </wps:bodyPr>
                      </wps:wsp>
                      <wps:wsp>
                        <wps:cNvPr id="285" name="Freeform 286"/>
                        <wps:cNvSpPr>
                          <a:spLocks/>
                        </wps:cNvSpPr>
                        <wps:spPr bwMode="auto">
                          <a:xfrm>
                            <a:off x="487" y="1021"/>
                            <a:ext cx="20" cy="12"/>
                          </a:xfrm>
                          <a:custGeom>
                            <a:avLst/>
                            <a:gdLst>
                              <a:gd name="T0" fmla="*/ 78 w 79"/>
                              <a:gd name="T1" fmla="*/ 0 h 46"/>
                              <a:gd name="T2" fmla="*/ 79 w 79"/>
                              <a:gd name="T3" fmla="*/ 17 h 46"/>
                              <a:gd name="T4" fmla="*/ 70 w 79"/>
                              <a:gd name="T5" fmla="*/ 32 h 46"/>
                              <a:gd name="T6" fmla="*/ 61 w 79"/>
                              <a:gd name="T7" fmla="*/ 46 h 46"/>
                              <a:gd name="T8" fmla="*/ 61 w 79"/>
                              <a:gd name="T9" fmla="*/ 46 h 46"/>
                              <a:gd name="T10" fmla="*/ 39 w 79"/>
                              <a:gd name="T11" fmla="*/ 43 h 46"/>
                              <a:gd name="T12" fmla="*/ 19 w 79"/>
                              <a:gd name="T13" fmla="*/ 31 h 46"/>
                              <a:gd name="T14" fmla="*/ 0 w 79"/>
                              <a:gd name="T15" fmla="*/ 20 h 46"/>
                              <a:gd name="T16" fmla="*/ 0 w 79"/>
                              <a:gd name="T17" fmla="*/ 20 h 46"/>
                              <a:gd name="T18" fmla="*/ 23 w 79"/>
                              <a:gd name="T19" fmla="*/ 9 h 46"/>
                              <a:gd name="T20" fmla="*/ 51 w 79"/>
                              <a:gd name="T21" fmla="*/ 5 h 46"/>
                              <a:gd name="T22" fmla="*/ 78 w 79"/>
                              <a:gd name="T23" fmla="*/ 0 h 46"/>
                              <a:gd name="T24" fmla="*/ 78 w 79"/>
                              <a:gd name="T25" fmla="*/ 0 h 46"/>
                              <a:gd name="T26" fmla="*/ 78 w 79"/>
                              <a:gd name="T27" fmla="*/ 0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9" h="46">
                                <a:moveTo>
                                  <a:pt x="78" y="0"/>
                                </a:moveTo>
                                <a:lnTo>
                                  <a:pt x="79" y="17"/>
                                </a:lnTo>
                                <a:lnTo>
                                  <a:pt x="70" y="32"/>
                                </a:lnTo>
                                <a:lnTo>
                                  <a:pt x="61" y="46"/>
                                </a:lnTo>
                                <a:lnTo>
                                  <a:pt x="39" y="43"/>
                                </a:lnTo>
                                <a:lnTo>
                                  <a:pt x="19" y="31"/>
                                </a:lnTo>
                                <a:lnTo>
                                  <a:pt x="0" y="20"/>
                                </a:lnTo>
                                <a:lnTo>
                                  <a:pt x="23" y="9"/>
                                </a:lnTo>
                                <a:lnTo>
                                  <a:pt x="51" y="5"/>
                                </a:lnTo>
                                <a:lnTo>
                                  <a:pt x="78" y="0"/>
                                </a:lnTo>
                                <a:close/>
                              </a:path>
                            </a:pathLst>
                          </a:custGeom>
                          <a:solidFill>
                            <a:srgbClr val="FFFFFF"/>
                          </a:solidFill>
                          <a:ln>
                            <a:noFill/>
                          </a:ln>
                        </wps:spPr>
                        <wps:bodyPr rot="0" vert="horz" wrap="square" lIns="91440" tIns="45720" rIns="91440" bIns="45720" anchor="t" anchorCtr="0" upright="1">
                          <a:noAutofit/>
                        </wps:bodyPr>
                      </wps:wsp>
                      <wps:wsp>
                        <wps:cNvPr id="286" name="Freeform 287"/>
                        <wps:cNvSpPr>
                          <a:spLocks/>
                        </wps:cNvSpPr>
                        <wps:spPr bwMode="auto">
                          <a:xfrm>
                            <a:off x="975" y="995"/>
                            <a:ext cx="48" cy="18"/>
                          </a:xfrm>
                          <a:custGeom>
                            <a:avLst/>
                            <a:gdLst>
                              <a:gd name="T0" fmla="*/ 191 w 191"/>
                              <a:gd name="T1" fmla="*/ 41 h 72"/>
                              <a:gd name="T2" fmla="*/ 189 w 191"/>
                              <a:gd name="T3" fmla="*/ 53 h 72"/>
                              <a:gd name="T4" fmla="*/ 182 w 191"/>
                              <a:gd name="T5" fmla="*/ 62 h 72"/>
                              <a:gd name="T6" fmla="*/ 177 w 191"/>
                              <a:gd name="T7" fmla="*/ 72 h 72"/>
                              <a:gd name="T8" fmla="*/ 177 w 191"/>
                              <a:gd name="T9" fmla="*/ 72 h 72"/>
                              <a:gd name="T10" fmla="*/ 131 w 191"/>
                              <a:gd name="T11" fmla="*/ 65 h 72"/>
                              <a:gd name="T12" fmla="*/ 82 w 191"/>
                              <a:gd name="T13" fmla="*/ 61 h 72"/>
                              <a:gd name="T14" fmla="*/ 37 w 191"/>
                              <a:gd name="T15" fmla="*/ 50 h 72"/>
                              <a:gd name="T16" fmla="*/ 0 w 191"/>
                              <a:gd name="T17" fmla="*/ 16 h 72"/>
                              <a:gd name="T18" fmla="*/ 0 w 191"/>
                              <a:gd name="T19" fmla="*/ 16 h 72"/>
                              <a:gd name="T20" fmla="*/ 34 w 191"/>
                              <a:gd name="T21" fmla="*/ 31 h 72"/>
                              <a:gd name="T22" fmla="*/ 73 w 191"/>
                              <a:gd name="T23" fmla="*/ 38 h 72"/>
                              <a:gd name="T24" fmla="*/ 111 w 191"/>
                              <a:gd name="T25" fmla="*/ 36 h 72"/>
                              <a:gd name="T26" fmla="*/ 111 w 191"/>
                              <a:gd name="T27" fmla="*/ 36 h 72"/>
                              <a:gd name="T28" fmla="*/ 114 w 191"/>
                              <a:gd name="T29" fmla="*/ 34 h 72"/>
                              <a:gd name="T30" fmla="*/ 117 w 191"/>
                              <a:gd name="T31" fmla="*/ 31 h 72"/>
                              <a:gd name="T32" fmla="*/ 119 w 191"/>
                              <a:gd name="T33" fmla="*/ 28 h 72"/>
                              <a:gd name="T34" fmla="*/ 119 w 191"/>
                              <a:gd name="T35" fmla="*/ 28 h 72"/>
                              <a:gd name="T36" fmla="*/ 106 w 191"/>
                              <a:gd name="T37" fmla="*/ 21 h 72"/>
                              <a:gd name="T38" fmla="*/ 83 w 191"/>
                              <a:gd name="T39" fmla="*/ 7 h 72"/>
                              <a:gd name="T40" fmla="*/ 70 w 191"/>
                              <a:gd name="T41" fmla="*/ 0 h 72"/>
                              <a:gd name="T42" fmla="*/ 70 w 191"/>
                              <a:gd name="T43" fmla="*/ 0 h 72"/>
                              <a:gd name="T44" fmla="*/ 115 w 191"/>
                              <a:gd name="T45" fmla="*/ 4 h 72"/>
                              <a:gd name="T46" fmla="*/ 155 w 191"/>
                              <a:gd name="T47" fmla="*/ 13 h 72"/>
                              <a:gd name="T48" fmla="*/ 191 w 191"/>
                              <a:gd name="T49" fmla="*/ 41 h 72"/>
                              <a:gd name="T50" fmla="*/ 191 w 191"/>
                              <a:gd name="T51" fmla="*/ 41 h 72"/>
                              <a:gd name="T52" fmla="*/ 191 w 191"/>
                              <a:gd name="T53" fmla="*/ 41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91" h="72">
                                <a:moveTo>
                                  <a:pt x="191" y="41"/>
                                </a:moveTo>
                                <a:lnTo>
                                  <a:pt x="189" y="53"/>
                                </a:lnTo>
                                <a:lnTo>
                                  <a:pt x="182" y="62"/>
                                </a:lnTo>
                                <a:lnTo>
                                  <a:pt x="177" y="72"/>
                                </a:lnTo>
                                <a:lnTo>
                                  <a:pt x="131" y="65"/>
                                </a:lnTo>
                                <a:lnTo>
                                  <a:pt x="82" y="61"/>
                                </a:lnTo>
                                <a:lnTo>
                                  <a:pt x="37" y="50"/>
                                </a:lnTo>
                                <a:lnTo>
                                  <a:pt x="0" y="16"/>
                                </a:lnTo>
                                <a:lnTo>
                                  <a:pt x="34" y="31"/>
                                </a:lnTo>
                                <a:lnTo>
                                  <a:pt x="73" y="38"/>
                                </a:lnTo>
                                <a:lnTo>
                                  <a:pt x="111" y="36"/>
                                </a:lnTo>
                                <a:lnTo>
                                  <a:pt x="114" y="34"/>
                                </a:lnTo>
                                <a:lnTo>
                                  <a:pt x="117" y="31"/>
                                </a:lnTo>
                                <a:lnTo>
                                  <a:pt x="119" y="28"/>
                                </a:lnTo>
                                <a:lnTo>
                                  <a:pt x="106" y="21"/>
                                </a:lnTo>
                                <a:lnTo>
                                  <a:pt x="83" y="7"/>
                                </a:lnTo>
                                <a:lnTo>
                                  <a:pt x="70" y="0"/>
                                </a:lnTo>
                                <a:lnTo>
                                  <a:pt x="115" y="4"/>
                                </a:lnTo>
                                <a:lnTo>
                                  <a:pt x="155" y="13"/>
                                </a:lnTo>
                                <a:lnTo>
                                  <a:pt x="191" y="41"/>
                                </a:lnTo>
                                <a:close/>
                              </a:path>
                            </a:pathLst>
                          </a:custGeom>
                          <a:solidFill>
                            <a:srgbClr val="FFFFFF"/>
                          </a:solidFill>
                          <a:ln>
                            <a:noFill/>
                          </a:ln>
                        </wps:spPr>
                        <wps:bodyPr rot="0" vert="horz" wrap="square" lIns="91440" tIns="45720" rIns="91440" bIns="45720" anchor="t" anchorCtr="0" upright="1">
                          <a:noAutofit/>
                        </wps:bodyPr>
                      </wps:wsp>
                      <wps:wsp>
                        <wps:cNvPr id="287" name="Freeform 288"/>
                        <wps:cNvSpPr>
                          <a:spLocks/>
                        </wps:cNvSpPr>
                        <wps:spPr bwMode="auto">
                          <a:xfrm>
                            <a:off x="1078" y="996"/>
                            <a:ext cx="18" cy="18"/>
                          </a:xfrm>
                          <a:custGeom>
                            <a:avLst/>
                            <a:gdLst>
                              <a:gd name="T0" fmla="*/ 71 w 71"/>
                              <a:gd name="T1" fmla="*/ 14 h 73"/>
                              <a:gd name="T2" fmla="*/ 54 w 71"/>
                              <a:gd name="T3" fmla="*/ 29 h 73"/>
                              <a:gd name="T4" fmla="*/ 22 w 71"/>
                              <a:gd name="T5" fmla="*/ 54 h 73"/>
                              <a:gd name="T6" fmla="*/ 4 w 71"/>
                              <a:gd name="T7" fmla="*/ 68 h 73"/>
                              <a:gd name="T8" fmla="*/ 4 w 71"/>
                              <a:gd name="T9" fmla="*/ 68 h 73"/>
                              <a:gd name="T10" fmla="*/ 5 w 71"/>
                              <a:gd name="T11" fmla="*/ 69 h 73"/>
                              <a:gd name="T12" fmla="*/ 8 w 71"/>
                              <a:gd name="T13" fmla="*/ 70 h 73"/>
                              <a:gd name="T14" fmla="*/ 10 w 71"/>
                              <a:gd name="T15" fmla="*/ 70 h 73"/>
                              <a:gd name="T16" fmla="*/ 10 w 71"/>
                              <a:gd name="T17" fmla="*/ 70 h 73"/>
                              <a:gd name="T18" fmla="*/ 10 w 71"/>
                              <a:gd name="T19" fmla="*/ 71 h 73"/>
                              <a:gd name="T20" fmla="*/ 10 w 71"/>
                              <a:gd name="T21" fmla="*/ 73 h 73"/>
                              <a:gd name="T22" fmla="*/ 10 w 71"/>
                              <a:gd name="T23" fmla="*/ 73 h 73"/>
                              <a:gd name="T24" fmla="*/ 10 w 71"/>
                              <a:gd name="T25" fmla="*/ 73 h 73"/>
                              <a:gd name="T26" fmla="*/ 8 w 71"/>
                              <a:gd name="T27" fmla="*/ 73 h 73"/>
                              <a:gd name="T28" fmla="*/ 2 w 71"/>
                              <a:gd name="T29" fmla="*/ 73 h 73"/>
                              <a:gd name="T30" fmla="*/ 0 w 71"/>
                              <a:gd name="T31" fmla="*/ 73 h 73"/>
                              <a:gd name="T32" fmla="*/ 0 w 71"/>
                              <a:gd name="T33" fmla="*/ 73 h 73"/>
                              <a:gd name="T34" fmla="*/ 10 w 71"/>
                              <a:gd name="T35" fmla="*/ 46 h 73"/>
                              <a:gd name="T36" fmla="*/ 34 w 71"/>
                              <a:gd name="T37" fmla="*/ 23 h 73"/>
                              <a:gd name="T38" fmla="*/ 54 w 71"/>
                              <a:gd name="T39" fmla="*/ 0 h 73"/>
                              <a:gd name="T40" fmla="*/ 54 w 71"/>
                              <a:gd name="T41" fmla="*/ 0 h 73"/>
                              <a:gd name="T42" fmla="*/ 61 w 71"/>
                              <a:gd name="T43" fmla="*/ 2 h 73"/>
                              <a:gd name="T44" fmla="*/ 68 w 71"/>
                              <a:gd name="T45" fmla="*/ 7 h 73"/>
                              <a:gd name="T46" fmla="*/ 71 w 71"/>
                              <a:gd name="T47" fmla="*/ 14 h 73"/>
                              <a:gd name="T48" fmla="*/ 71 w 71"/>
                              <a:gd name="T49" fmla="*/ 14 h 73"/>
                              <a:gd name="T50" fmla="*/ 71 w 71"/>
                              <a:gd name="T51" fmla="*/ 14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1" h="73">
                                <a:moveTo>
                                  <a:pt x="71" y="14"/>
                                </a:moveTo>
                                <a:lnTo>
                                  <a:pt x="54" y="29"/>
                                </a:lnTo>
                                <a:lnTo>
                                  <a:pt x="22" y="54"/>
                                </a:lnTo>
                                <a:lnTo>
                                  <a:pt x="4" y="68"/>
                                </a:lnTo>
                                <a:lnTo>
                                  <a:pt x="5" y="69"/>
                                </a:lnTo>
                                <a:lnTo>
                                  <a:pt x="8" y="70"/>
                                </a:lnTo>
                                <a:lnTo>
                                  <a:pt x="10" y="70"/>
                                </a:lnTo>
                                <a:lnTo>
                                  <a:pt x="10" y="71"/>
                                </a:lnTo>
                                <a:lnTo>
                                  <a:pt x="10" y="73"/>
                                </a:lnTo>
                                <a:lnTo>
                                  <a:pt x="8" y="73"/>
                                </a:lnTo>
                                <a:lnTo>
                                  <a:pt x="2" y="73"/>
                                </a:lnTo>
                                <a:lnTo>
                                  <a:pt x="0" y="73"/>
                                </a:lnTo>
                                <a:lnTo>
                                  <a:pt x="10" y="46"/>
                                </a:lnTo>
                                <a:lnTo>
                                  <a:pt x="34" y="23"/>
                                </a:lnTo>
                                <a:lnTo>
                                  <a:pt x="54" y="0"/>
                                </a:lnTo>
                                <a:lnTo>
                                  <a:pt x="61" y="2"/>
                                </a:lnTo>
                                <a:lnTo>
                                  <a:pt x="68" y="7"/>
                                </a:lnTo>
                                <a:lnTo>
                                  <a:pt x="71" y="14"/>
                                </a:lnTo>
                                <a:close/>
                              </a:path>
                            </a:pathLst>
                          </a:custGeom>
                          <a:solidFill>
                            <a:srgbClr val="FFFFFF"/>
                          </a:solidFill>
                          <a:ln>
                            <a:noFill/>
                          </a:ln>
                        </wps:spPr>
                        <wps:bodyPr rot="0" vert="horz" wrap="square" lIns="91440" tIns="45720" rIns="91440" bIns="45720" anchor="t" anchorCtr="0" upright="1">
                          <a:noAutofit/>
                        </wps:bodyPr>
                      </wps:wsp>
                      <wps:wsp>
                        <wps:cNvPr id="288" name="Freeform 289"/>
                        <wps:cNvSpPr>
                          <a:spLocks/>
                        </wps:cNvSpPr>
                        <wps:spPr bwMode="auto">
                          <a:xfrm>
                            <a:off x="1081" y="1002"/>
                            <a:ext cx="21" cy="18"/>
                          </a:xfrm>
                          <a:custGeom>
                            <a:avLst/>
                            <a:gdLst>
                              <a:gd name="T0" fmla="*/ 81 w 81"/>
                              <a:gd name="T1" fmla="*/ 0 h 71"/>
                              <a:gd name="T2" fmla="*/ 57 w 81"/>
                              <a:gd name="T3" fmla="*/ 28 h 71"/>
                              <a:gd name="T4" fmla="*/ 30 w 81"/>
                              <a:gd name="T5" fmla="*/ 53 h 71"/>
                              <a:gd name="T6" fmla="*/ 0 w 81"/>
                              <a:gd name="T7" fmla="*/ 71 h 71"/>
                              <a:gd name="T8" fmla="*/ 0 w 81"/>
                              <a:gd name="T9" fmla="*/ 71 h 71"/>
                              <a:gd name="T10" fmla="*/ 24 w 81"/>
                              <a:gd name="T11" fmla="*/ 41 h 71"/>
                              <a:gd name="T12" fmla="*/ 54 w 81"/>
                              <a:gd name="T13" fmla="*/ 16 h 71"/>
                              <a:gd name="T14" fmla="*/ 81 w 81"/>
                              <a:gd name="T15" fmla="*/ 0 h 71"/>
                              <a:gd name="T16" fmla="*/ 81 w 81"/>
                              <a:gd name="T17" fmla="*/ 0 h 71"/>
                              <a:gd name="T18" fmla="*/ 81 w 81"/>
                              <a:gd name="T19" fmla="*/ 0 h 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1" h="71">
                                <a:moveTo>
                                  <a:pt x="81" y="0"/>
                                </a:moveTo>
                                <a:lnTo>
                                  <a:pt x="57" y="28"/>
                                </a:lnTo>
                                <a:lnTo>
                                  <a:pt x="30" y="53"/>
                                </a:lnTo>
                                <a:lnTo>
                                  <a:pt x="0" y="71"/>
                                </a:lnTo>
                                <a:lnTo>
                                  <a:pt x="24" y="41"/>
                                </a:lnTo>
                                <a:lnTo>
                                  <a:pt x="54" y="16"/>
                                </a:lnTo>
                                <a:lnTo>
                                  <a:pt x="81" y="0"/>
                                </a:lnTo>
                                <a:close/>
                              </a:path>
                            </a:pathLst>
                          </a:custGeom>
                          <a:solidFill>
                            <a:srgbClr val="FFFFFF"/>
                          </a:solidFill>
                          <a:ln>
                            <a:noFill/>
                          </a:ln>
                        </wps:spPr>
                        <wps:bodyPr rot="0" vert="horz" wrap="square" lIns="91440" tIns="45720" rIns="91440" bIns="45720" anchor="t" anchorCtr="0" upright="1">
                          <a:noAutofit/>
                        </wps:bodyPr>
                      </wps:wsp>
                      <wps:wsp>
                        <wps:cNvPr id="289" name="Freeform 290"/>
                        <wps:cNvSpPr>
                          <a:spLocks/>
                        </wps:cNvSpPr>
                        <wps:spPr bwMode="auto">
                          <a:xfrm>
                            <a:off x="1023" y="1004"/>
                            <a:ext cx="46" cy="31"/>
                          </a:xfrm>
                          <a:custGeom>
                            <a:avLst/>
                            <a:gdLst>
                              <a:gd name="T0" fmla="*/ 181 w 181"/>
                              <a:gd name="T1" fmla="*/ 46 h 124"/>
                              <a:gd name="T2" fmla="*/ 178 w 181"/>
                              <a:gd name="T3" fmla="*/ 57 h 124"/>
                              <a:gd name="T4" fmla="*/ 170 w 181"/>
                              <a:gd name="T5" fmla="*/ 77 h 124"/>
                              <a:gd name="T6" fmla="*/ 167 w 181"/>
                              <a:gd name="T7" fmla="*/ 87 h 124"/>
                              <a:gd name="T8" fmla="*/ 167 w 181"/>
                              <a:gd name="T9" fmla="*/ 87 h 124"/>
                              <a:gd name="T10" fmla="*/ 127 w 181"/>
                              <a:gd name="T11" fmla="*/ 76 h 124"/>
                              <a:gd name="T12" fmla="*/ 54 w 181"/>
                              <a:gd name="T13" fmla="*/ 53 h 124"/>
                              <a:gd name="T14" fmla="*/ 14 w 181"/>
                              <a:gd name="T15" fmla="*/ 41 h 124"/>
                              <a:gd name="T16" fmla="*/ 14 w 181"/>
                              <a:gd name="T17" fmla="*/ 41 h 124"/>
                              <a:gd name="T18" fmla="*/ 13 w 181"/>
                              <a:gd name="T19" fmla="*/ 42 h 124"/>
                              <a:gd name="T20" fmla="*/ 11 w 181"/>
                              <a:gd name="T21" fmla="*/ 45 h 124"/>
                              <a:gd name="T22" fmla="*/ 10 w 181"/>
                              <a:gd name="T23" fmla="*/ 46 h 124"/>
                              <a:gd name="T24" fmla="*/ 10 w 181"/>
                              <a:gd name="T25" fmla="*/ 46 h 124"/>
                              <a:gd name="T26" fmla="*/ 58 w 181"/>
                              <a:gd name="T27" fmla="*/ 71 h 124"/>
                              <a:gd name="T28" fmla="*/ 112 w 181"/>
                              <a:gd name="T29" fmla="*/ 85 h 124"/>
                              <a:gd name="T30" fmla="*/ 161 w 181"/>
                              <a:gd name="T31" fmla="*/ 109 h 124"/>
                              <a:gd name="T32" fmla="*/ 161 w 181"/>
                              <a:gd name="T33" fmla="*/ 109 h 124"/>
                              <a:gd name="T34" fmla="*/ 160 w 181"/>
                              <a:gd name="T35" fmla="*/ 113 h 124"/>
                              <a:gd name="T36" fmla="*/ 158 w 181"/>
                              <a:gd name="T37" fmla="*/ 119 h 124"/>
                              <a:gd name="T38" fmla="*/ 157 w 181"/>
                              <a:gd name="T39" fmla="*/ 124 h 124"/>
                              <a:gd name="T40" fmla="*/ 157 w 181"/>
                              <a:gd name="T41" fmla="*/ 124 h 124"/>
                              <a:gd name="T42" fmla="*/ 105 w 181"/>
                              <a:gd name="T43" fmla="*/ 107 h 124"/>
                              <a:gd name="T44" fmla="*/ 53 w 181"/>
                              <a:gd name="T45" fmla="*/ 84 h 124"/>
                              <a:gd name="T46" fmla="*/ 0 w 181"/>
                              <a:gd name="T47" fmla="*/ 60 h 124"/>
                              <a:gd name="T48" fmla="*/ 0 w 181"/>
                              <a:gd name="T49" fmla="*/ 60 h 124"/>
                              <a:gd name="T50" fmla="*/ 5 w 181"/>
                              <a:gd name="T51" fmla="*/ 38 h 124"/>
                              <a:gd name="T52" fmla="*/ 15 w 181"/>
                              <a:gd name="T53" fmla="*/ 19 h 124"/>
                              <a:gd name="T54" fmla="*/ 27 w 181"/>
                              <a:gd name="T55" fmla="*/ 0 h 124"/>
                              <a:gd name="T56" fmla="*/ 27 w 181"/>
                              <a:gd name="T57" fmla="*/ 0 h 124"/>
                              <a:gd name="T58" fmla="*/ 79 w 181"/>
                              <a:gd name="T59" fmla="*/ 14 h 124"/>
                              <a:gd name="T60" fmla="*/ 131 w 181"/>
                              <a:gd name="T61" fmla="*/ 26 h 124"/>
                              <a:gd name="T62" fmla="*/ 181 w 181"/>
                              <a:gd name="T63" fmla="*/ 46 h 124"/>
                              <a:gd name="T64" fmla="*/ 181 w 181"/>
                              <a:gd name="T65" fmla="*/ 46 h 124"/>
                              <a:gd name="T66" fmla="*/ 181 w 181"/>
                              <a:gd name="T67" fmla="*/ 46 h 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81" h="124">
                                <a:moveTo>
                                  <a:pt x="181" y="46"/>
                                </a:moveTo>
                                <a:lnTo>
                                  <a:pt x="178" y="57"/>
                                </a:lnTo>
                                <a:lnTo>
                                  <a:pt x="170" y="77"/>
                                </a:lnTo>
                                <a:lnTo>
                                  <a:pt x="167" y="87"/>
                                </a:lnTo>
                                <a:lnTo>
                                  <a:pt x="127" y="76"/>
                                </a:lnTo>
                                <a:lnTo>
                                  <a:pt x="54" y="53"/>
                                </a:lnTo>
                                <a:lnTo>
                                  <a:pt x="14" y="41"/>
                                </a:lnTo>
                                <a:lnTo>
                                  <a:pt x="13" y="42"/>
                                </a:lnTo>
                                <a:lnTo>
                                  <a:pt x="11" y="45"/>
                                </a:lnTo>
                                <a:lnTo>
                                  <a:pt x="10" y="46"/>
                                </a:lnTo>
                                <a:lnTo>
                                  <a:pt x="58" y="71"/>
                                </a:lnTo>
                                <a:lnTo>
                                  <a:pt x="112" y="85"/>
                                </a:lnTo>
                                <a:lnTo>
                                  <a:pt x="161" y="109"/>
                                </a:lnTo>
                                <a:lnTo>
                                  <a:pt x="160" y="113"/>
                                </a:lnTo>
                                <a:lnTo>
                                  <a:pt x="158" y="119"/>
                                </a:lnTo>
                                <a:lnTo>
                                  <a:pt x="157" y="124"/>
                                </a:lnTo>
                                <a:lnTo>
                                  <a:pt x="105" y="107"/>
                                </a:lnTo>
                                <a:lnTo>
                                  <a:pt x="53" y="84"/>
                                </a:lnTo>
                                <a:lnTo>
                                  <a:pt x="0" y="60"/>
                                </a:lnTo>
                                <a:lnTo>
                                  <a:pt x="5" y="38"/>
                                </a:lnTo>
                                <a:lnTo>
                                  <a:pt x="15" y="19"/>
                                </a:lnTo>
                                <a:lnTo>
                                  <a:pt x="27" y="0"/>
                                </a:lnTo>
                                <a:lnTo>
                                  <a:pt x="79" y="14"/>
                                </a:lnTo>
                                <a:lnTo>
                                  <a:pt x="131" y="26"/>
                                </a:lnTo>
                                <a:lnTo>
                                  <a:pt x="181" y="46"/>
                                </a:lnTo>
                                <a:close/>
                              </a:path>
                            </a:pathLst>
                          </a:custGeom>
                          <a:solidFill>
                            <a:srgbClr val="FFFFFF"/>
                          </a:solidFill>
                          <a:ln>
                            <a:noFill/>
                          </a:ln>
                        </wps:spPr>
                        <wps:bodyPr rot="0" vert="horz" wrap="square" lIns="91440" tIns="45720" rIns="91440" bIns="45720" anchor="t" anchorCtr="0" upright="1">
                          <a:noAutofit/>
                        </wps:bodyPr>
                      </wps:wsp>
                      <wps:wsp>
                        <wps:cNvPr id="290" name="Freeform 291"/>
                        <wps:cNvSpPr>
                          <a:spLocks/>
                        </wps:cNvSpPr>
                        <wps:spPr bwMode="auto">
                          <a:xfrm>
                            <a:off x="1085" y="1006"/>
                            <a:ext cx="33" cy="29"/>
                          </a:xfrm>
                          <a:custGeom>
                            <a:avLst/>
                            <a:gdLst>
                              <a:gd name="T0" fmla="*/ 19 w 132"/>
                              <a:gd name="T1" fmla="*/ 114 h 114"/>
                              <a:gd name="T2" fmla="*/ 0 w 132"/>
                              <a:gd name="T3" fmla="*/ 78 h 114"/>
                              <a:gd name="T4" fmla="*/ 21 w 132"/>
                              <a:gd name="T5" fmla="*/ 49 h 114"/>
                              <a:gd name="T6" fmla="*/ 57 w 132"/>
                              <a:gd name="T7" fmla="*/ 25 h 114"/>
                              <a:gd name="T8" fmla="*/ 86 w 132"/>
                              <a:gd name="T9" fmla="*/ 0 h 114"/>
                              <a:gd name="T10" fmla="*/ 86 w 132"/>
                              <a:gd name="T11" fmla="*/ 0 h 114"/>
                              <a:gd name="T12" fmla="*/ 98 w 132"/>
                              <a:gd name="T13" fmla="*/ 9 h 114"/>
                              <a:gd name="T14" fmla="*/ 120 w 132"/>
                              <a:gd name="T15" fmla="*/ 25 h 114"/>
                              <a:gd name="T16" fmla="*/ 132 w 132"/>
                              <a:gd name="T17" fmla="*/ 34 h 114"/>
                              <a:gd name="T18" fmla="*/ 132 w 132"/>
                              <a:gd name="T19" fmla="*/ 34 h 114"/>
                              <a:gd name="T20" fmla="*/ 102 w 132"/>
                              <a:gd name="T21" fmla="*/ 55 h 114"/>
                              <a:gd name="T22" fmla="*/ 48 w 132"/>
                              <a:gd name="T23" fmla="*/ 93 h 114"/>
                              <a:gd name="T24" fmla="*/ 19 w 132"/>
                              <a:gd name="T25" fmla="*/ 114 h 114"/>
                              <a:gd name="T26" fmla="*/ 19 w 132"/>
                              <a:gd name="T27" fmla="*/ 114 h 114"/>
                              <a:gd name="T28" fmla="*/ 19 w 132"/>
                              <a:gd name="T29" fmla="*/ 114 h 1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32" h="114">
                                <a:moveTo>
                                  <a:pt x="19" y="114"/>
                                </a:moveTo>
                                <a:lnTo>
                                  <a:pt x="0" y="78"/>
                                </a:lnTo>
                                <a:lnTo>
                                  <a:pt x="21" y="49"/>
                                </a:lnTo>
                                <a:lnTo>
                                  <a:pt x="57" y="25"/>
                                </a:lnTo>
                                <a:lnTo>
                                  <a:pt x="86" y="0"/>
                                </a:lnTo>
                                <a:lnTo>
                                  <a:pt x="98" y="9"/>
                                </a:lnTo>
                                <a:lnTo>
                                  <a:pt x="120" y="25"/>
                                </a:lnTo>
                                <a:lnTo>
                                  <a:pt x="132" y="34"/>
                                </a:lnTo>
                                <a:lnTo>
                                  <a:pt x="102" y="55"/>
                                </a:lnTo>
                                <a:lnTo>
                                  <a:pt x="48" y="93"/>
                                </a:lnTo>
                                <a:lnTo>
                                  <a:pt x="19" y="114"/>
                                </a:lnTo>
                                <a:close/>
                              </a:path>
                            </a:pathLst>
                          </a:custGeom>
                          <a:solidFill>
                            <a:srgbClr val="FFFFFF"/>
                          </a:solidFill>
                          <a:ln>
                            <a:noFill/>
                          </a:ln>
                        </wps:spPr>
                        <wps:bodyPr rot="0" vert="horz" wrap="square" lIns="91440" tIns="45720" rIns="91440" bIns="45720" anchor="t" anchorCtr="0" upright="1">
                          <a:noAutofit/>
                        </wps:bodyPr>
                      </wps:wsp>
                      <wps:wsp>
                        <wps:cNvPr id="291" name="Freeform 292"/>
                        <wps:cNvSpPr>
                          <a:spLocks/>
                        </wps:cNvSpPr>
                        <wps:spPr bwMode="auto">
                          <a:xfrm>
                            <a:off x="1075" y="1017"/>
                            <a:ext cx="9" cy="23"/>
                          </a:xfrm>
                          <a:custGeom>
                            <a:avLst/>
                            <a:gdLst>
                              <a:gd name="T0" fmla="*/ 8 w 38"/>
                              <a:gd name="T1" fmla="*/ 3 h 91"/>
                              <a:gd name="T2" fmla="*/ 20 w 38"/>
                              <a:gd name="T3" fmla="*/ 31 h 91"/>
                              <a:gd name="T4" fmla="*/ 34 w 38"/>
                              <a:gd name="T5" fmla="*/ 59 h 91"/>
                              <a:gd name="T6" fmla="*/ 38 w 38"/>
                              <a:gd name="T7" fmla="*/ 91 h 91"/>
                              <a:gd name="T8" fmla="*/ 38 w 38"/>
                              <a:gd name="T9" fmla="*/ 91 h 91"/>
                              <a:gd name="T10" fmla="*/ 25 w 38"/>
                              <a:gd name="T11" fmla="*/ 77 h 91"/>
                              <a:gd name="T12" fmla="*/ 17 w 38"/>
                              <a:gd name="T13" fmla="*/ 54 h 91"/>
                              <a:gd name="T14" fmla="*/ 8 w 38"/>
                              <a:gd name="T15" fmla="*/ 31 h 91"/>
                              <a:gd name="T16" fmla="*/ 8 w 38"/>
                              <a:gd name="T17" fmla="*/ 31 h 91"/>
                              <a:gd name="T18" fmla="*/ 6 w 38"/>
                              <a:gd name="T19" fmla="*/ 24 h 91"/>
                              <a:gd name="T20" fmla="*/ 2 w 38"/>
                              <a:gd name="T21" fmla="*/ 8 h 91"/>
                              <a:gd name="T22" fmla="*/ 0 w 38"/>
                              <a:gd name="T23" fmla="*/ 0 h 91"/>
                              <a:gd name="T24" fmla="*/ 0 w 38"/>
                              <a:gd name="T25" fmla="*/ 0 h 91"/>
                              <a:gd name="T26" fmla="*/ 2 w 38"/>
                              <a:gd name="T27" fmla="*/ 1 h 91"/>
                              <a:gd name="T28" fmla="*/ 6 w 38"/>
                              <a:gd name="T29" fmla="*/ 2 h 91"/>
                              <a:gd name="T30" fmla="*/ 8 w 38"/>
                              <a:gd name="T31" fmla="*/ 3 h 91"/>
                              <a:gd name="T32" fmla="*/ 8 w 38"/>
                              <a:gd name="T33" fmla="*/ 3 h 91"/>
                              <a:gd name="T34" fmla="*/ 8 w 38"/>
                              <a:gd name="T35" fmla="*/ 3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 h="91">
                                <a:moveTo>
                                  <a:pt x="8" y="3"/>
                                </a:moveTo>
                                <a:lnTo>
                                  <a:pt x="20" y="31"/>
                                </a:lnTo>
                                <a:lnTo>
                                  <a:pt x="34" y="59"/>
                                </a:lnTo>
                                <a:lnTo>
                                  <a:pt x="38" y="91"/>
                                </a:lnTo>
                                <a:lnTo>
                                  <a:pt x="25" y="77"/>
                                </a:lnTo>
                                <a:lnTo>
                                  <a:pt x="17" y="54"/>
                                </a:lnTo>
                                <a:lnTo>
                                  <a:pt x="8" y="31"/>
                                </a:lnTo>
                                <a:lnTo>
                                  <a:pt x="6" y="24"/>
                                </a:lnTo>
                                <a:lnTo>
                                  <a:pt x="2" y="8"/>
                                </a:lnTo>
                                <a:lnTo>
                                  <a:pt x="0" y="0"/>
                                </a:lnTo>
                                <a:lnTo>
                                  <a:pt x="2" y="1"/>
                                </a:lnTo>
                                <a:lnTo>
                                  <a:pt x="6" y="2"/>
                                </a:lnTo>
                                <a:lnTo>
                                  <a:pt x="8" y="3"/>
                                </a:lnTo>
                                <a:close/>
                              </a:path>
                            </a:pathLst>
                          </a:custGeom>
                          <a:solidFill>
                            <a:srgbClr val="FFFFFF"/>
                          </a:solidFill>
                          <a:ln>
                            <a:noFill/>
                          </a:ln>
                        </wps:spPr>
                        <wps:bodyPr rot="0" vert="horz" wrap="square" lIns="91440" tIns="45720" rIns="91440" bIns="45720" anchor="t" anchorCtr="0" upright="1">
                          <a:noAutofit/>
                        </wps:bodyPr>
                      </wps:wsp>
                      <wps:wsp>
                        <wps:cNvPr id="292" name="Freeform 293"/>
                        <wps:cNvSpPr>
                          <a:spLocks/>
                        </wps:cNvSpPr>
                        <wps:spPr bwMode="auto">
                          <a:xfrm>
                            <a:off x="1073" y="1025"/>
                            <a:ext cx="6" cy="22"/>
                          </a:xfrm>
                          <a:custGeom>
                            <a:avLst/>
                            <a:gdLst>
                              <a:gd name="T0" fmla="*/ 20 w 23"/>
                              <a:gd name="T1" fmla="*/ 85 h 85"/>
                              <a:gd name="T2" fmla="*/ 14 w 23"/>
                              <a:gd name="T3" fmla="*/ 85 h 85"/>
                              <a:gd name="T4" fmla="*/ 4 w 23"/>
                              <a:gd name="T5" fmla="*/ 84 h 85"/>
                              <a:gd name="T6" fmla="*/ 0 w 23"/>
                              <a:gd name="T7" fmla="*/ 83 h 85"/>
                              <a:gd name="T8" fmla="*/ 0 w 23"/>
                              <a:gd name="T9" fmla="*/ 83 h 85"/>
                              <a:gd name="T10" fmla="*/ 0 w 23"/>
                              <a:gd name="T11" fmla="*/ 61 h 85"/>
                              <a:gd name="T12" fmla="*/ 1 w 23"/>
                              <a:gd name="T13" fmla="*/ 22 h 85"/>
                              <a:gd name="T14" fmla="*/ 2 w 23"/>
                              <a:gd name="T15" fmla="*/ 0 h 85"/>
                              <a:gd name="T16" fmla="*/ 2 w 23"/>
                              <a:gd name="T17" fmla="*/ 0 h 85"/>
                              <a:gd name="T18" fmla="*/ 13 w 23"/>
                              <a:gd name="T19" fmla="*/ 29 h 85"/>
                              <a:gd name="T20" fmla="*/ 23 w 23"/>
                              <a:gd name="T21" fmla="*/ 57 h 85"/>
                              <a:gd name="T22" fmla="*/ 20 w 23"/>
                              <a:gd name="T23" fmla="*/ 85 h 85"/>
                              <a:gd name="T24" fmla="*/ 20 w 23"/>
                              <a:gd name="T25" fmla="*/ 85 h 85"/>
                              <a:gd name="T26" fmla="*/ 20 w 23"/>
                              <a:gd name="T27" fmla="*/ 85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3" h="85">
                                <a:moveTo>
                                  <a:pt x="20" y="85"/>
                                </a:moveTo>
                                <a:lnTo>
                                  <a:pt x="14" y="85"/>
                                </a:lnTo>
                                <a:lnTo>
                                  <a:pt x="4" y="84"/>
                                </a:lnTo>
                                <a:lnTo>
                                  <a:pt x="0" y="83"/>
                                </a:lnTo>
                                <a:lnTo>
                                  <a:pt x="0" y="61"/>
                                </a:lnTo>
                                <a:lnTo>
                                  <a:pt x="1" y="22"/>
                                </a:lnTo>
                                <a:lnTo>
                                  <a:pt x="2" y="0"/>
                                </a:lnTo>
                                <a:lnTo>
                                  <a:pt x="13" y="29"/>
                                </a:lnTo>
                                <a:lnTo>
                                  <a:pt x="23" y="57"/>
                                </a:lnTo>
                                <a:lnTo>
                                  <a:pt x="20" y="85"/>
                                </a:lnTo>
                                <a:close/>
                              </a:path>
                            </a:pathLst>
                          </a:custGeom>
                          <a:solidFill>
                            <a:srgbClr val="FFFFFF"/>
                          </a:solidFill>
                          <a:ln>
                            <a:noFill/>
                          </a:ln>
                        </wps:spPr>
                        <wps:bodyPr rot="0" vert="horz" wrap="square" lIns="91440" tIns="45720" rIns="91440" bIns="45720" anchor="t" anchorCtr="0" upright="1">
                          <a:noAutofit/>
                        </wps:bodyPr>
                      </wps:wsp>
                      <wps:wsp>
                        <wps:cNvPr id="293" name="Freeform 294"/>
                        <wps:cNvSpPr>
                          <a:spLocks/>
                        </wps:cNvSpPr>
                        <wps:spPr bwMode="auto">
                          <a:xfrm>
                            <a:off x="1066" y="1028"/>
                            <a:ext cx="3" cy="15"/>
                          </a:xfrm>
                          <a:custGeom>
                            <a:avLst/>
                            <a:gdLst>
                              <a:gd name="T0" fmla="*/ 10 w 12"/>
                              <a:gd name="T1" fmla="*/ 60 h 60"/>
                              <a:gd name="T2" fmla="*/ 0 w 12"/>
                              <a:gd name="T3" fmla="*/ 43 h 60"/>
                              <a:gd name="T4" fmla="*/ 6 w 12"/>
                              <a:gd name="T5" fmla="*/ 22 h 60"/>
                              <a:gd name="T6" fmla="*/ 12 w 12"/>
                              <a:gd name="T7" fmla="*/ 0 h 60"/>
                              <a:gd name="T8" fmla="*/ 12 w 12"/>
                              <a:gd name="T9" fmla="*/ 0 h 60"/>
                              <a:gd name="T10" fmla="*/ 12 w 12"/>
                              <a:gd name="T11" fmla="*/ 16 h 60"/>
                              <a:gd name="T12" fmla="*/ 11 w 12"/>
                              <a:gd name="T13" fmla="*/ 44 h 60"/>
                              <a:gd name="T14" fmla="*/ 10 w 12"/>
                              <a:gd name="T15" fmla="*/ 60 h 60"/>
                              <a:gd name="T16" fmla="*/ 10 w 12"/>
                              <a:gd name="T17" fmla="*/ 60 h 60"/>
                              <a:gd name="T18" fmla="*/ 10 w 12"/>
                              <a:gd name="T19" fmla="*/ 60 h 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2" h="60">
                                <a:moveTo>
                                  <a:pt x="10" y="60"/>
                                </a:moveTo>
                                <a:lnTo>
                                  <a:pt x="0" y="43"/>
                                </a:lnTo>
                                <a:lnTo>
                                  <a:pt x="6" y="22"/>
                                </a:lnTo>
                                <a:lnTo>
                                  <a:pt x="12" y="0"/>
                                </a:lnTo>
                                <a:lnTo>
                                  <a:pt x="12" y="16"/>
                                </a:lnTo>
                                <a:lnTo>
                                  <a:pt x="11" y="44"/>
                                </a:lnTo>
                                <a:lnTo>
                                  <a:pt x="10" y="60"/>
                                </a:lnTo>
                                <a:close/>
                              </a:path>
                            </a:pathLst>
                          </a:custGeom>
                          <a:solidFill>
                            <a:srgbClr val="FFFFFF"/>
                          </a:solidFill>
                          <a:ln>
                            <a:noFill/>
                          </a:ln>
                        </wps:spPr>
                        <wps:bodyPr rot="0" vert="horz" wrap="square" lIns="91440" tIns="45720" rIns="91440" bIns="45720" anchor="t" anchorCtr="0" upright="1">
                          <a:noAutofit/>
                        </wps:bodyPr>
                      </wps:wsp>
                      <wps:wsp>
                        <wps:cNvPr id="294" name="Freeform 295"/>
                        <wps:cNvSpPr>
                          <a:spLocks/>
                        </wps:cNvSpPr>
                        <wps:spPr bwMode="auto">
                          <a:xfrm>
                            <a:off x="443" y="1022"/>
                            <a:ext cx="11" cy="10"/>
                          </a:xfrm>
                          <a:custGeom>
                            <a:avLst/>
                            <a:gdLst>
                              <a:gd name="T0" fmla="*/ 41 w 41"/>
                              <a:gd name="T1" fmla="*/ 34 h 38"/>
                              <a:gd name="T2" fmla="*/ 22 w 41"/>
                              <a:gd name="T3" fmla="*/ 38 h 38"/>
                              <a:gd name="T4" fmla="*/ 8 w 41"/>
                              <a:gd name="T5" fmla="*/ 30 h 38"/>
                              <a:gd name="T6" fmla="*/ 0 w 41"/>
                              <a:gd name="T7" fmla="*/ 15 h 38"/>
                              <a:gd name="T8" fmla="*/ 0 w 41"/>
                              <a:gd name="T9" fmla="*/ 15 h 38"/>
                              <a:gd name="T10" fmla="*/ 0 w 41"/>
                              <a:gd name="T11" fmla="*/ 10 h 38"/>
                              <a:gd name="T12" fmla="*/ 0 w 41"/>
                              <a:gd name="T13" fmla="*/ 4 h 38"/>
                              <a:gd name="T14" fmla="*/ 0 w 41"/>
                              <a:gd name="T15" fmla="*/ 0 h 38"/>
                              <a:gd name="T16" fmla="*/ 0 w 41"/>
                              <a:gd name="T17" fmla="*/ 0 h 38"/>
                              <a:gd name="T18" fmla="*/ 15 w 41"/>
                              <a:gd name="T19" fmla="*/ 10 h 38"/>
                              <a:gd name="T20" fmla="*/ 30 w 41"/>
                              <a:gd name="T21" fmla="*/ 20 h 38"/>
                              <a:gd name="T22" fmla="*/ 41 w 41"/>
                              <a:gd name="T23" fmla="*/ 34 h 38"/>
                              <a:gd name="T24" fmla="*/ 41 w 41"/>
                              <a:gd name="T25" fmla="*/ 34 h 38"/>
                              <a:gd name="T26" fmla="*/ 41 w 41"/>
                              <a:gd name="T27" fmla="*/ 34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1" h="38">
                                <a:moveTo>
                                  <a:pt x="41" y="34"/>
                                </a:moveTo>
                                <a:lnTo>
                                  <a:pt x="22" y="38"/>
                                </a:lnTo>
                                <a:lnTo>
                                  <a:pt x="8" y="30"/>
                                </a:lnTo>
                                <a:lnTo>
                                  <a:pt x="0" y="15"/>
                                </a:lnTo>
                                <a:lnTo>
                                  <a:pt x="0" y="10"/>
                                </a:lnTo>
                                <a:lnTo>
                                  <a:pt x="0" y="4"/>
                                </a:lnTo>
                                <a:lnTo>
                                  <a:pt x="0" y="0"/>
                                </a:lnTo>
                                <a:lnTo>
                                  <a:pt x="15" y="10"/>
                                </a:lnTo>
                                <a:lnTo>
                                  <a:pt x="30" y="20"/>
                                </a:lnTo>
                                <a:lnTo>
                                  <a:pt x="41" y="34"/>
                                </a:lnTo>
                                <a:close/>
                              </a:path>
                            </a:pathLst>
                          </a:custGeom>
                          <a:solidFill>
                            <a:srgbClr val="FFFFFF"/>
                          </a:solidFill>
                          <a:ln>
                            <a:noFill/>
                          </a:ln>
                        </wps:spPr>
                        <wps:bodyPr rot="0" vert="horz" wrap="square" lIns="91440" tIns="45720" rIns="91440" bIns="45720" anchor="t" anchorCtr="0" upright="1">
                          <a:noAutofit/>
                        </wps:bodyPr>
                      </wps:wsp>
                      <wps:wsp>
                        <wps:cNvPr id="295" name="Freeform 296"/>
                        <wps:cNvSpPr>
                          <a:spLocks/>
                        </wps:cNvSpPr>
                        <wps:spPr bwMode="auto">
                          <a:xfrm>
                            <a:off x="466" y="1027"/>
                            <a:ext cx="29" cy="14"/>
                          </a:xfrm>
                          <a:custGeom>
                            <a:avLst/>
                            <a:gdLst>
                              <a:gd name="T0" fmla="*/ 119 w 119"/>
                              <a:gd name="T1" fmla="*/ 32 h 54"/>
                              <a:gd name="T2" fmla="*/ 98 w 119"/>
                              <a:gd name="T3" fmla="*/ 41 h 54"/>
                              <a:gd name="T4" fmla="*/ 77 w 119"/>
                              <a:gd name="T5" fmla="*/ 49 h 54"/>
                              <a:gd name="T6" fmla="*/ 55 w 119"/>
                              <a:gd name="T7" fmla="*/ 54 h 54"/>
                              <a:gd name="T8" fmla="*/ 55 w 119"/>
                              <a:gd name="T9" fmla="*/ 54 h 54"/>
                              <a:gd name="T10" fmla="*/ 45 w 119"/>
                              <a:gd name="T11" fmla="*/ 32 h 54"/>
                              <a:gd name="T12" fmla="*/ 22 w 119"/>
                              <a:gd name="T13" fmla="*/ 25 h 54"/>
                              <a:gd name="T14" fmla="*/ 0 w 119"/>
                              <a:gd name="T15" fmla="*/ 20 h 54"/>
                              <a:gd name="T16" fmla="*/ 0 w 119"/>
                              <a:gd name="T17" fmla="*/ 20 h 54"/>
                              <a:gd name="T18" fmla="*/ 12 w 119"/>
                              <a:gd name="T19" fmla="*/ 10 h 54"/>
                              <a:gd name="T20" fmla="*/ 32 w 119"/>
                              <a:gd name="T21" fmla="*/ 5 h 54"/>
                              <a:gd name="T22" fmla="*/ 51 w 119"/>
                              <a:gd name="T23" fmla="*/ 0 h 54"/>
                              <a:gd name="T24" fmla="*/ 51 w 119"/>
                              <a:gd name="T25" fmla="*/ 0 h 54"/>
                              <a:gd name="T26" fmla="*/ 77 w 119"/>
                              <a:gd name="T27" fmla="*/ 6 h 54"/>
                              <a:gd name="T28" fmla="*/ 98 w 119"/>
                              <a:gd name="T29" fmla="*/ 20 h 54"/>
                              <a:gd name="T30" fmla="*/ 119 w 119"/>
                              <a:gd name="T31" fmla="*/ 32 h 54"/>
                              <a:gd name="T32" fmla="*/ 119 w 119"/>
                              <a:gd name="T33" fmla="*/ 32 h 54"/>
                              <a:gd name="T34" fmla="*/ 119 w 119"/>
                              <a:gd name="T35" fmla="*/ 32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19" h="54">
                                <a:moveTo>
                                  <a:pt x="119" y="32"/>
                                </a:moveTo>
                                <a:lnTo>
                                  <a:pt x="98" y="41"/>
                                </a:lnTo>
                                <a:lnTo>
                                  <a:pt x="77" y="49"/>
                                </a:lnTo>
                                <a:lnTo>
                                  <a:pt x="55" y="54"/>
                                </a:lnTo>
                                <a:lnTo>
                                  <a:pt x="45" y="32"/>
                                </a:lnTo>
                                <a:lnTo>
                                  <a:pt x="22" y="25"/>
                                </a:lnTo>
                                <a:lnTo>
                                  <a:pt x="0" y="20"/>
                                </a:lnTo>
                                <a:lnTo>
                                  <a:pt x="12" y="10"/>
                                </a:lnTo>
                                <a:lnTo>
                                  <a:pt x="32" y="5"/>
                                </a:lnTo>
                                <a:lnTo>
                                  <a:pt x="51" y="0"/>
                                </a:lnTo>
                                <a:lnTo>
                                  <a:pt x="77" y="6"/>
                                </a:lnTo>
                                <a:lnTo>
                                  <a:pt x="98" y="20"/>
                                </a:lnTo>
                                <a:lnTo>
                                  <a:pt x="119" y="32"/>
                                </a:lnTo>
                                <a:close/>
                              </a:path>
                            </a:pathLst>
                          </a:custGeom>
                          <a:solidFill>
                            <a:srgbClr val="FFFFFF"/>
                          </a:solidFill>
                          <a:ln>
                            <a:noFill/>
                          </a:ln>
                        </wps:spPr>
                        <wps:bodyPr rot="0" vert="horz" wrap="square" lIns="91440" tIns="45720" rIns="91440" bIns="45720" anchor="t" anchorCtr="0" upright="1">
                          <a:noAutofit/>
                        </wps:bodyPr>
                      </wps:wsp>
                      <wps:wsp>
                        <wps:cNvPr id="296" name="Freeform 297"/>
                        <wps:cNvSpPr>
                          <a:spLocks/>
                        </wps:cNvSpPr>
                        <wps:spPr bwMode="auto">
                          <a:xfrm>
                            <a:off x="449" y="1033"/>
                            <a:ext cx="16" cy="7"/>
                          </a:xfrm>
                          <a:custGeom>
                            <a:avLst/>
                            <a:gdLst>
                              <a:gd name="T0" fmla="*/ 61 w 61"/>
                              <a:gd name="T1" fmla="*/ 14 h 30"/>
                              <a:gd name="T2" fmla="*/ 39 w 61"/>
                              <a:gd name="T3" fmla="*/ 24 h 30"/>
                              <a:gd name="T4" fmla="*/ 17 w 61"/>
                              <a:gd name="T5" fmla="*/ 30 h 30"/>
                              <a:gd name="T6" fmla="*/ 0 w 61"/>
                              <a:gd name="T7" fmla="*/ 14 h 30"/>
                              <a:gd name="T8" fmla="*/ 0 w 61"/>
                              <a:gd name="T9" fmla="*/ 14 h 30"/>
                              <a:gd name="T10" fmla="*/ 2 w 61"/>
                              <a:gd name="T11" fmla="*/ 3 h 30"/>
                              <a:gd name="T12" fmla="*/ 14 w 61"/>
                              <a:gd name="T13" fmla="*/ 3 h 30"/>
                              <a:gd name="T14" fmla="*/ 29 w 61"/>
                              <a:gd name="T15" fmla="*/ 0 h 30"/>
                              <a:gd name="T16" fmla="*/ 29 w 61"/>
                              <a:gd name="T17" fmla="*/ 0 h 30"/>
                              <a:gd name="T18" fmla="*/ 40 w 61"/>
                              <a:gd name="T19" fmla="*/ 1 h 30"/>
                              <a:gd name="T20" fmla="*/ 51 w 61"/>
                              <a:gd name="T21" fmla="*/ 6 h 30"/>
                              <a:gd name="T22" fmla="*/ 61 w 61"/>
                              <a:gd name="T23" fmla="*/ 14 h 30"/>
                              <a:gd name="T24" fmla="*/ 61 w 61"/>
                              <a:gd name="T25" fmla="*/ 14 h 30"/>
                              <a:gd name="T26" fmla="*/ 61 w 61"/>
                              <a:gd name="T27" fmla="*/ 14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61" h="30">
                                <a:moveTo>
                                  <a:pt x="61" y="14"/>
                                </a:moveTo>
                                <a:lnTo>
                                  <a:pt x="39" y="24"/>
                                </a:lnTo>
                                <a:lnTo>
                                  <a:pt x="17" y="30"/>
                                </a:lnTo>
                                <a:lnTo>
                                  <a:pt x="0" y="14"/>
                                </a:lnTo>
                                <a:lnTo>
                                  <a:pt x="2" y="3"/>
                                </a:lnTo>
                                <a:lnTo>
                                  <a:pt x="14" y="3"/>
                                </a:lnTo>
                                <a:lnTo>
                                  <a:pt x="29" y="0"/>
                                </a:lnTo>
                                <a:lnTo>
                                  <a:pt x="40" y="1"/>
                                </a:lnTo>
                                <a:lnTo>
                                  <a:pt x="51" y="6"/>
                                </a:lnTo>
                                <a:lnTo>
                                  <a:pt x="61" y="14"/>
                                </a:lnTo>
                                <a:close/>
                              </a:path>
                            </a:pathLst>
                          </a:custGeom>
                          <a:solidFill>
                            <a:srgbClr val="FFFFFF"/>
                          </a:solidFill>
                          <a:ln>
                            <a:noFill/>
                          </a:ln>
                        </wps:spPr>
                        <wps:bodyPr rot="0" vert="horz" wrap="square" lIns="91440" tIns="45720" rIns="91440" bIns="45720" anchor="t" anchorCtr="0" upright="1">
                          <a:noAutofit/>
                        </wps:bodyPr>
                      </wps:wsp>
                      <wps:wsp>
                        <wps:cNvPr id="297" name="Freeform 298"/>
                        <wps:cNvSpPr>
                          <a:spLocks/>
                        </wps:cNvSpPr>
                        <wps:spPr bwMode="auto">
                          <a:xfrm>
                            <a:off x="442" y="1035"/>
                            <a:ext cx="7" cy="11"/>
                          </a:xfrm>
                          <a:custGeom>
                            <a:avLst/>
                            <a:gdLst>
                              <a:gd name="T0" fmla="*/ 30 w 30"/>
                              <a:gd name="T1" fmla="*/ 34 h 43"/>
                              <a:gd name="T2" fmla="*/ 21 w 30"/>
                              <a:gd name="T3" fmla="*/ 43 h 43"/>
                              <a:gd name="T4" fmla="*/ 11 w 30"/>
                              <a:gd name="T5" fmla="*/ 37 h 43"/>
                              <a:gd name="T6" fmla="*/ 2 w 30"/>
                              <a:gd name="T7" fmla="*/ 32 h 43"/>
                              <a:gd name="T8" fmla="*/ 2 w 30"/>
                              <a:gd name="T9" fmla="*/ 32 h 43"/>
                              <a:gd name="T10" fmla="*/ 2 w 30"/>
                              <a:gd name="T11" fmla="*/ 23 h 43"/>
                              <a:gd name="T12" fmla="*/ 1 w 30"/>
                              <a:gd name="T13" fmla="*/ 8 h 43"/>
                              <a:gd name="T14" fmla="*/ 0 w 30"/>
                              <a:gd name="T15" fmla="*/ 0 h 43"/>
                              <a:gd name="T16" fmla="*/ 0 w 30"/>
                              <a:gd name="T17" fmla="*/ 0 h 43"/>
                              <a:gd name="T18" fmla="*/ 13 w 30"/>
                              <a:gd name="T19" fmla="*/ 8 h 43"/>
                              <a:gd name="T20" fmla="*/ 22 w 30"/>
                              <a:gd name="T21" fmla="*/ 20 h 43"/>
                              <a:gd name="T22" fmla="*/ 30 w 30"/>
                              <a:gd name="T23" fmla="*/ 34 h 43"/>
                              <a:gd name="T24" fmla="*/ 30 w 30"/>
                              <a:gd name="T25" fmla="*/ 34 h 43"/>
                              <a:gd name="T26" fmla="*/ 30 w 30"/>
                              <a:gd name="T27" fmla="*/ 34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0" h="43">
                                <a:moveTo>
                                  <a:pt x="30" y="34"/>
                                </a:moveTo>
                                <a:lnTo>
                                  <a:pt x="21" y="43"/>
                                </a:lnTo>
                                <a:lnTo>
                                  <a:pt x="11" y="37"/>
                                </a:lnTo>
                                <a:lnTo>
                                  <a:pt x="2" y="32"/>
                                </a:lnTo>
                                <a:lnTo>
                                  <a:pt x="2" y="23"/>
                                </a:lnTo>
                                <a:lnTo>
                                  <a:pt x="1" y="8"/>
                                </a:lnTo>
                                <a:lnTo>
                                  <a:pt x="0" y="0"/>
                                </a:lnTo>
                                <a:lnTo>
                                  <a:pt x="13" y="8"/>
                                </a:lnTo>
                                <a:lnTo>
                                  <a:pt x="22" y="20"/>
                                </a:lnTo>
                                <a:lnTo>
                                  <a:pt x="30" y="34"/>
                                </a:lnTo>
                                <a:close/>
                              </a:path>
                            </a:pathLst>
                          </a:custGeom>
                          <a:solidFill>
                            <a:srgbClr val="FFFFFF"/>
                          </a:solidFill>
                          <a:ln>
                            <a:noFill/>
                          </a:ln>
                        </wps:spPr>
                        <wps:bodyPr rot="0" vert="horz" wrap="square" lIns="91440" tIns="45720" rIns="91440" bIns="45720" anchor="t" anchorCtr="0" upright="1">
                          <a:noAutofit/>
                        </wps:bodyPr>
                      </wps:wsp>
                      <wps:wsp>
                        <wps:cNvPr id="298" name="Freeform 299"/>
                        <wps:cNvSpPr>
                          <a:spLocks/>
                        </wps:cNvSpPr>
                        <wps:spPr bwMode="auto">
                          <a:xfrm>
                            <a:off x="1088" y="1043"/>
                            <a:ext cx="36" cy="12"/>
                          </a:xfrm>
                          <a:custGeom>
                            <a:avLst/>
                            <a:gdLst>
                              <a:gd name="T0" fmla="*/ 3 w 144"/>
                              <a:gd name="T1" fmla="*/ 50 h 50"/>
                              <a:gd name="T2" fmla="*/ 0 w 144"/>
                              <a:gd name="T3" fmla="*/ 49 h 50"/>
                              <a:gd name="T4" fmla="*/ 0 w 144"/>
                              <a:gd name="T5" fmla="*/ 46 h 50"/>
                              <a:gd name="T6" fmla="*/ 0 w 144"/>
                              <a:gd name="T7" fmla="*/ 42 h 50"/>
                              <a:gd name="T8" fmla="*/ 0 w 144"/>
                              <a:gd name="T9" fmla="*/ 42 h 50"/>
                              <a:gd name="T10" fmla="*/ 36 w 144"/>
                              <a:gd name="T11" fmla="*/ 31 h 50"/>
                              <a:gd name="T12" fmla="*/ 102 w 144"/>
                              <a:gd name="T13" fmla="*/ 11 h 50"/>
                              <a:gd name="T14" fmla="*/ 138 w 144"/>
                              <a:gd name="T15" fmla="*/ 0 h 50"/>
                              <a:gd name="T16" fmla="*/ 138 w 144"/>
                              <a:gd name="T17" fmla="*/ 0 h 50"/>
                              <a:gd name="T18" fmla="*/ 140 w 144"/>
                              <a:gd name="T19" fmla="*/ 1 h 50"/>
                              <a:gd name="T20" fmla="*/ 143 w 144"/>
                              <a:gd name="T21" fmla="*/ 3 h 50"/>
                              <a:gd name="T22" fmla="*/ 144 w 144"/>
                              <a:gd name="T23" fmla="*/ 4 h 50"/>
                              <a:gd name="T24" fmla="*/ 144 w 144"/>
                              <a:gd name="T25" fmla="*/ 4 h 50"/>
                              <a:gd name="T26" fmla="*/ 98 w 144"/>
                              <a:gd name="T27" fmla="*/ 25 h 50"/>
                              <a:gd name="T28" fmla="*/ 50 w 144"/>
                              <a:gd name="T29" fmla="*/ 38 h 50"/>
                              <a:gd name="T30" fmla="*/ 3 w 144"/>
                              <a:gd name="T31" fmla="*/ 50 h 50"/>
                              <a:gd name="T32" fmla="*/ 3 w 144"/>
                              <a:gd name="T33" fmla="*/ 50 h 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44" h="50">
                                <a:moveTo>
                                  <a:pt x="3" y="50"/>
                                </a:moveTo>
                                <a:lnTo>
                                  <a:pt x="0" y="49"/>
                                </a:lnTo>
                                <a:lnTo>
                                  <a:pt x="0" y="46"/>
                                </a:lnTo>
                                <a:lnTo>
                                  <a:pt x="0" y="42"/>
                                </a:lnTo>
                                <a:lnTo>
                                  <a:pt x="36" y="31"/>
                                </a:lnTo>
                                <a:lnTo>
                                  <a:pt x="102" y="11"/>
                                </a:lnTo>
                                <a:lnTo>
                                  <a:pt x="138" y="0"/>
                                </a:lnTo>
                                <a:lnTo>
                                  <a:pt x="140" y="1"/>
                                </a:lnTo>
                                <a:lnTo>
                                  <a:pt x="143" y="3"/>
                                </a:lnTo>
                                <a:lnTo>
                                  <a:pt x="144" y="4"/>
                                </a:lnTo>
                                <a:lnTo>
                                  <a:pt x="98" y="25"/>
                                </a:lnTo>
                                <a:lnTo>
                                  <a:pt x="50" y="38"/>
                                </a:lnTo>
                                <a:lnTo>
                                  <a:pt x="3" y="50"/>
                                </a:lnTo>
                                <a:close/>
                              </a:path>
                            </a:pathLst>
                          </a:custGeom>
                          <a:solidFill>
                            <a:srgbClr val="FFFFFF"/>
                          </a:solidFill>
                          <a:ln>
                            <a:noFill/>
                          </a:ln>
                        </wps:spPr>
                        <wps:bodyPr rot="0" vert="horz" wrap="square" lIns="91440" tIns="45720" rIns="91440" bIns="45720" anchor="t" anchorCtr="0" upright="1">
                          <a:noAutofit/>
                        </wps:bodyPr>
                      </wps:wsp>
                      <wps:wsp>
                        <wps:cNvPr id="299" name="Freeform 300"/>
                        <wps:cNvSpPr>
                          <a:spLocks/>
                        </wps:cNvSpPr>
                        <wps:spPr bwMode="auto">
                          <a:xfrm>
                            <a:off x="449" y="1038"/>
                            <a:ext cx="45" cy="23"/>
                          </a:xfrm>
                          <a:custGeom>
                            <a:avLst/>
                            <a:gdLst>
                              <a:gd name="T0" fmla="*/ 92 w 180"/>
                              <a:gd name="T1" fmla="*/ 3 h 90"/>
                              <a:gd name="T2" fmla="*/ 80 w 180"/>
                              <a:gd name="T3" fmla="*/ 17 h 90"/>
                              <a:gd name="T4" fmla="*/ 65 w 180"/>
                              <a:gd name="T5" fmla="*/ 23 h 90"/>
                              <a:gd name="T6" fmla="*/ 52 w 180"/>
                              <a:gd name="T7" fmla="*/ 34 h 90"/>
                              <a:gd name="T8" fmla="*/ 52 w 180"/>
                              <a:gd name="T9" fmla="*/ 34 h 90"/>
                              <a:gd name="T10" fmla="*/ 94 w 180"/>
                              <a:gd name="T11" fmla="*/ 52 h 90"/>
                              <a:gd name="T12" fmla="*/ 137 w 180"/>
                              <a:gd name="T13" fmla="*/ 33 h 90"/>
                              <a:gd name="T14" fmla="*/ 180 w 180"/>
                              <a:gd name="T15" fmla="*/ 14 h 90"/>
                              <a:gd name="T16" fmla="*/ 180 w 180"/>
                              <a:gd name="T17" fmla="*/ 14 h 90"/>
                              <a:gd name="T18" fmla="*/ 153 w 180"/>
                              <a:gd name="T19" fmla="*/ 32 h 90"/>
                              <a:gd name="T20" fmla="*/ 125 w 180"/>
                              <a:gd name="T21" fmla="*/ 51 h 90"/>
                              <a:gd name="T22" fmla="*/ 106 w 180"/>
                              <a:gd name="T23" fmla="*/ 76 h 90"/>
                              <a:gd name="T24" fmla="*/ 106 w 180"/>
                              <a:gd name="T25" fmla="*/ 76 h 90"/>
                              <a:gd name="T26" fmla="*/ 78 w 180"/>
                              <a:gd name="T27" fmla="*/ 87 h 90"/>
                              <a:gd name="T28" fmla="*/ 40 w 180"/>
                              <a:gd name="T29" fmla="*/ 87 h 90"/>
                              <a:gd name="T30" fmla="*/ 8 w 180"/>
                              <a:gd name="T31" fmla="*/ 90 h 90"/>
                              <a:gd name="T32" fmla="*/ 8 w 180"/>
                              <a:gd name="T33" fmla="*/ 90 h 90"/>
                              <a:gd name="T34" fmla="*/ 0 w 180"/>
                              <a:gd name="T35" fmla="*/ 63 h 90"/>
                              <a:gd name="T36" fmla="*/ 8 w 180"/>
                              <a:gd name="T37" fmla="*/ 37 h 90"/>
                              <a:gd name="T38" fmla="*/ 33 w 180"/>
                              <a:gd name="T39" fmla="*/ 20 h 90"/>
                              <a:gd name="T40" fmla="*/ 33 w 180"/>
                              <a:gd name="T41" fmla="*/ 20 h 90"/>
                              <a:gd name="T42" fmla="*/ 51 w 180"/>
                              <a:gd name="T43" fmla="*/ 15 h 90"/>
                              <a:gd name="T44" fmla="*/ 70 w 180"/>
                              <a:gd name="T45" fmla="*/ 9 h 90"/>
                              <a:gd name="T46" fmla="*/ 90 w 180"/>
                              <a:gd name="T47" fmla="*/ 0 h 90"/>
                              <a:gd name="T48" fmla="*/ 90 w 180"/>
                              <a:gd name="T49" fmla="*/ 0 h 90"/>
                              <a:gd name="T50" fmla="*/ 90 w 180"/>
                              <a:gd name="T51" fmla="*/ 1 h 90"/>
                              <a:gd name="T52" fmla="*/ 91 w 180"/>
                              <a:gd name="T53" fmla="*/ 2 h 90"/>
                              <a:gd name="T54" fmla="*/ 92 w 180"/>
                              <a:gd name="T55" fmla="*/ 3 h 90"/>
                              <a:gd name="T56" fmla="*/ 92 w 180"/>
                              <a:gd name="T57" fmla="*/ 3 h 90"/>
                              <a:gd name="T58" fmla="*/ 92 w 180"/>
                              <a:gd name="T59" fmla="*/ 3 h 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80" h="90">
                                <a:moveTo>
                                  <a:pt x="92" y="3"/>
                                </a:moveTo>
                                <a:lnTo>
                                  <a:pt x="80" y="17"/>
                                </a:lnTo>
                                <a:lnTo>
                                  <a:pt x="65" y="23"/>
                                </a:lnTo>
                                <a:lnTo>
                                  <a:pt x="52" y="34"/>
                                </a:lnTo>
                                <a:lnTo>
                                  <a:pt x="94" y="52"/>
                                </a:lnTo>
                                <a:lnTo>
                                  <a:pt x="137" y="33"/>
                                </a:lnTo>
                                <a:lnTo>
                                  <a:pt x="180" y="14"/>
                                </a:lnTo>
                                <a:lnTo>
                                  <a:pt x="153" y="32"/>
                                </a:lnTo>
                                <a:lnTo>
                                  <a:pt x="125" y="51"/>
                                </a:lnTo>
                                <a:lnTo>
                                  <a:pt x="106" y="76"/>
                                </a:lnTo>
                                <a:lnTo>
                                  <a:pt x="78" y="87"/>
                                </a:lnTo>
                                <a:lnTo>
                                  <a:pt x="40" y="87"/>
                                </a:lnTo>
                                <a:lnTo>
                                  <a:pt x="8" y="90"/>
                                </a:lnTo>
                                <a:lnTo>
                                  <a:pt x="0" y="63"/>
                                </a:lnTo>
                                <a:lnTo>
                                  <a:pt x="8" y="37"/>
                                </a:lnTo>
                                <a:lnTo>
                                  <a:pt x="33" y="20"/>
                                </a:lnTo>
                                <a:lnTo>
                                  <a:pt x="51" y="15"/>
                                </a:lnTo>
                                <a:lnTo>
                                  <a:pt x="70" y="9"/>
                                </a:lnTo>
                                <a:lnTo>
                                  <a:pt x="90" y="0"/>
                                </a:lnTo>
                                <a:lnTo>
                                  <a:pt x="90" y="1"/>
                                </a:lnTo>
                                <a:lnTo>
                                  <a:pt x="91" y="2"/>
                                </a:lnTo>
                                <a:lnTo>
                                  <a:pt x="92" y="3"/>
                                </a:lnTo>
                                <a:close/>
                              </a:path>
                            </a:pathLst>
                          </a:custGeom>
                          <a:solidFill>
                            <a:srgbClr val="FFFFFF"/>
                          </a:solidFill>
                          <a:ln>
                            <a:noFill/>
                          </a:ln>
                        </wps:spPr>
                        <wps:bodyPr rot="0" vert="horz" wrap="square" lIns="91440" tIns="45720" rIns="91440" bIns="45720" anchor="t" anchorCtr="0" upright="1">
                          <a:noAutofit/>
                        </wps:bodyPr>
                      </wps:wsp>
                      <wps:wsp>
                        <wps:cNvPr id="300" name="Freeform 301"/>
                        <wps:cNvSpPr>
                          <a:spLocks/>
                        </wps:cNvSpPr>
                        <wps:spPr bwMode="auto">
                          <a:xfrm>
                            <a:off x="475" y="1044"/>
                            <a:ext cx="4" cy="3"/>
                          </a:xfrm>
                          <a:custGeom>
                            <a:avLst/>
                            <a:gdLst>
                              <a:gd name="T0" fmla="*/ 15 w 15"/>
                              <a:gd name="T1" fmla="*/ 0 h 12"/>
                              <a:gd name="T2" fmla="*/ 15 w 15"/>
                              <a:gd name="T3" fmla="*/ 8 h 12"/>
                              <a:gd name="T4" fmla="*/ 10 w 15"/>
                              <a:gd name="T5" fmla="*/ 10 h 12"/>
                              <a:gd name="T6" fmla="*/ 3 w 15"/>
                              <a:gd name="T7" fmla="*/ 12 h 12"/>
                              <a:gd name="T8" fmla="*/ 3 w 15"/>
                              <a:gd name="T9" fmla="*/ 12 h 12"/>
                              <a:gd name="T10" fmla="*/ 0 w 15"/>
                              <a:gd name="T11" fmla="*/ 8 h 12"/>
                              <a:gd name="T12" fmla="*/ 7 w 15"/>
                              <a:gd name="T13" fmla="*/ 0 h 12"/>
                              <a:gd name="T14" fmla="*/ 15 w 15"/>
                              <a:gd name="T15" fmla="*/ 0 h 12"/>
                              <a:gd name="T16" fmla="*/ 15 w 15"/>
                              <a:gd name="T17" fmla="*/ 0 h 12"/>
                              <a:gd name="T18" fmla="*/ 15 w 15"/>
                              <a:gd name="T19"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5" h="12">
                                <a:moveTo>
                                  <a:pt x="15" y="0"/>
                                </a:moveTo>
                                <a:lnTo>
                                  <a:pt x="15" y="8"/>
                                </a:lnTo>
                                <a:lnTo>
                                  <a:pt x="10" y="10"/>
                                </a:lnTo>
                                <a:lnTo>
                                  <a:pt x="3" y="12"/>
                                </a:lnTo>
                                <a:lnTo>
                                  <a:pt x="0" y="8"/>
                                </a:lnTo>
                                <a:lnTo>
                                  <a:pt x="7" y="0"/>
                                </a:lnTo>
                                <a:lnTo>
                                  <a:pt x="15" y="0"/>
                                </a:lnTo>
                                <a:close/>
                              </a:path>
                            </a:pathLst>
                          </a:custGeom>
                          <a:solidFill>
                            <a:srgbClr val="FFFFFF"/>
                          </a:solidFill>
                          <a:ln>
                            <a:noFill/>
                          </a:ln>
                        </wps:spPr>
                        <wps:bodyPr rot="0" vert="horz" wrap="square" lIns="91440" tIns="45720" rIns="91440" bIns="45720" anchor="t" anchorCtr="0" upright="1">
                          <a:noAutofit/>
                        </wps:bodyPr>
                      </wps:wsp>
                      <wps:wsp>
                        <wps:cNvPr id="301" name="Freeform 302"/>
                        <wps:cNvSpPr>
                          <a:spLocks/>
                        </wps:cNvSpPr>
                        <wps:spPr bwMode="auto">
                          <a:xfrm>
                            <a:off x="483" y="1047"/>
                            <a:ext cx="10" cy="7"/>
                          </a:xfrm>
                          <a:custGeom>
                            <a:avLst/>
                            <a:gdLst>
                              <a:gd name="T0" fmla="*/ 0 w 42"/>
                              <a:gd name="T1" fmla="*/ 30 h 30"/>
                              <a:gd name="T2" fmla="*/ 4 w 42"/>
                              <a:gd name="T3" fmla="*/ 20 h 30"/>
                              <a:gd name="T4" fmla="*/ 20 w 42"/>
                              <a:gd name="T5" fmla="*/ 10 h 30"/>
                              <a:gd name="T6" fmla="*/ 37 w 42"/>
                              <a:gd name="T7" fmla="*/ 0 h 30"/>
                              <a:gd name="T8" fmla="*/ 37 w 42"/>
                              <a:gd name="T9" fmla="*/ 0 h 30"/>
                              <a:gd name="T10" fmla="*/ 39 w 42"/>
                              <a:gd name="T11" fmla="*/ 1 h 30"/>
                              <a:gd name="T12" fmla="*/ 41 w 42"/>
                              <a:gd name="T13" fmla="*/ 2 h 30"/>
                              <a:gd name="T14" fmla="*/ 42 w 42"/>
                              <a:gd name="T15" fmla="*/ 3 h 30"/>
                              <a:gd name="T16" fmla="*/ 42 w 42"/>
                              <a:gd name="T17" fmla="*/ 3 h 30"/>
                              <a:gd name="T18" fmla="*/ 31 w 42"/>
                              <a:gd name="T19" fmla="*/ 10 h 30"/>
                              <a:gd name="T20" fmla="*/ 11 w 42"/>
                              <a:gd name="T21" fmla="*/ 22 h 30"/>
                              <a:gd name="T22" fmla="*/ 0 w 42"/>
                              <a:gd name="T23" fmla="*/ 30 h 30"/>
                              <a:gd name="T24" fmla="*/ 0 w 42"/>
                              <a:gd name="T25" fmla="*/ 30 h 30"/>
                              <a:gd name="T26" fmla="*/ 0 w 42"/>
                              <a:gd name="T27" fmla="*/ 30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2" h="30">
                                <a:moveTo>
                                  <a:pt x="0" y="30"/>
                                </a:moveTo>
                                <a:lnTo>
                                  <a:pt x="4" y="20"/>
                                </a:lnTo>
                                <a:lnTo>
                                  <a:pt x="20" y="10"/>
                                </a:lnTo>
                                <a:lnTo>
                                  <a:pt x="37" y="0"/>
                                </a:lnTo>
                                <a:lnTo>
                                  <a:pt x="39" y="1"/>
                                </a:lnTo>
                                <a:lnTo>
                                  <a:pt x="41" y="2"/>
                                </a:lnTo>
                                <a:lnTo>
                                  <a:pt x="42" y="3"/>
                                </a:lnTo>
                                <a:lnTo>
                                  <a:pt x="31" y="10"/>
                                </a:lnTo>
                                <a:lnTo>
                                  <a:pt x="11" y="22"/>
                                </a:lnTo>
                                <a:lnTo>
                                  <a:pt x="0" y="30"/>
                                </a:lnTo>
                                <a:close/>
                              </a:path>
                            </a:pathLst>
                          </a:custGeom>
                          <a:solidFill>
                            <a:srgbClr val="FFFFFF"/>
                          </a:solidFill>
                          <a:ln>
                            <a:noFill/>
                          </a:ln>
                        </wps:spPr>
                        <wps:bodyPr rot="0" vert="horz" wrap="square" lIns="91440" tIns="45720" rIns="91440" bIns="45720" anchor="t" anchorCtr="0" upright="1">
                          <a:noAutofit/>
                        </wps:bodyPr>
                      </wps:wsp>
                      <wps:wsp>
                        <wps:cNvPr id="302" name="Freeform 303"/>
                        <wps:cNvSpPr>
                          <a:spLocks/>
                        </wps:cNvSpPr>
                        <wps:spPr bwMode="auto">
                          <a:xfrm>
                            <a:off x="403" y="312"/>
                            <a:ext cx="15" cy="101"/>
                          </a:xfrm>
                          <a:custGeom>
                            <a:avLst/>
                            <a:gdLst>
                              <a:gd name="T0" fmla="*/ 31 w 58"/>
                              <a:gd name="T1" fmla="*/ 0 h 405"/>
                              <a:gd name="T2" fmla="*/ 58 w 58"/>
                              <a:gd name="T3" fmla="*/ 133 h 405"/>
                              <a:gd name="T4" fmla="*/ 57 w 58"/>
                              <a:gd name="T5" fmla="*/ 202 h 405"/>
                              <a:gd name="T6" fmla="*/ 57 w 58"/>
                              <a:gd name="T7" fmla="*/ 281 h 405"/>
                              <a:gd name="T8" fmla="*/ 25 w 58"/>
                              <a:gd name="T9" fmla="*/ 405 h 405"/>
                              <a:gd name="T10" fmla="*/ 0 w 58"/>
                              <a:gd name="T11" fmla="*/ 277 h 405"/>
                              <a:gd name="T12" fmla="*/ 0 w 58"/>
                              <a:gd name="T13" fmla="*/ 135 h 405"/>
                              <a:gd name="T14" fmla="*/ 31 w 58"/>
                              <a:gd name="T15" fmla="*/ 0 h 405"/>
                              <a:gd name="T16" fmla="*/ 31 w 58"/>
                              <a:gd name="T17" fmla="*/ 0 h 4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8" h="405">
                                <a:moveTo>
                                  <a:pt x="31" y="0"/>
                                </a:moveTo>
                                <a:lnTo>
                                  <a:pt x="58" y="133"/>
                                </a:lnTo>
                                <a:lnTo>
                                  <a:pt x="57" y="202"/>
                                </a:lnTo>
                                <a:lnTo>
                                  <a:pt x="57" y="281"/>
                                </a:lnTo>
                                <a:lnTo>
                                  <a:pt x="25" y="405"/>
                                </a:lnTo>
                                <a:lnTo>
                                  <a:pt x="0" y="277"/>
                                </a:lnTo>
                                <a:lnTo>
                                  <a:pt x="0" y="135"/>
                                </a:lnTo>
                                <a:lnTo>
                                  <a:pt x="31" y="0"/>
                                </a:lnTo>
                                <a:close/>
                              </a:path>
                            </a:pathLst>
                          </a:custGeom>
                          <a:solidFill>
                            <a:srgbClr val="FFFFFF"/>
                          </a:solidFill>
                          <a:ln>
                            <a:noFill/>
                          </a:ln>
                        </wps:spPr>
                        <wps:bodyPr rot="0" vert="horz" wrap="square" lIns="91440" tIns="45720" rIns="91440" bIns="45720" anchor="t" anchorCtr="0" upright="1">
                          <a:noAutofit/>
                        </wps:bodyPr>
                      </wps:wsp>
                      <wps:wsp>
                        <wps:cNvPr id="303" name="Freeform 304"/>
                        <wps:cNvSpPr>
                          <a:spLocks/>
                        </wps:cNvSpPr>
                        <wps:spPr bwMode="auto">
                          <a:xfrm>
                            <a:off x="330" y="508"/>
                            <a:ext cx="118" cy="7"/>
                          </a:xfrm>
                          <a:custGeom>
                            <a:avLst/>
                            <a:gdLst>
                              <a:gd name="T0" fmla="*/ 0 w 471"/>
                              <a:gd name="T1" fmla="*/ 15 h 30"/>
                              <a:gd name="T2" fmla="*/ 18 w 471"/>
                              <a:gd name="T3" fmla="*/ 0 h 30"/>
                              <a:gd name="T4" fmla="*/ 455 w 471"/>
                              <a:gd name="T5" fmla="*/ 1 h 30"/>
                              <a:gd name="T6" fmla="*/ 471 w 471"/>
                              <a:gd name="T7" fmla="*/ 15 h 30"/>
                              <a:gd name="T8" fmla="*/ 455 w 471"/>
                              <a:gd name="T9" fmla="*/ 30 h 30"/>
                              <a:gd name="T10" fmla="*/ 18 w 471"/>
                              <a:gd name="T11" fmla="*/ 29 h 30"/>
                              <a:gd name="T12" fmla="*/ 0 w 471"/>
                              <a:gd name="T13" fmla="*/ 15 h 30"/>
                              <a:gd name="T14" fmla="*/ 0 w 471"/>
                              <a:gd name="T15" fmla="*/ 15 h 3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71" h="30">
                                <a:moveTo>
                                  <a:pt x="0" y="15"/>
                                </a:moveTo>
                                <a:lnTo>
                                  <a:pt x="18" y="0"/>
                                </a:lnTo>
                                <a:lnTo>
                                  <a:pt x="455" y="1"/>
                                </a:lnTo>
                                <a:lnTo>
                                  <a:pt x="471" y="15"/>
                                </a:lnTo>
                                <a:lnTo>
                                  <a:pt x="455" y="30"/>
                                </a:lnTo>
                                <a:lnTo>
                                  <a:pt x="18" y="29"/>
                                </a:lnTo>
                                <a:lnTo>
                                  <a:pt x="0" y="15"/>
                                </a:lnTo>
                                <a:close/>
                              </a:path>
                            </a:pathLst>
                          </a:custGeom>
                          <a:solidFill>
                            <a:srgbClr val="FFFFFF"/>
                          </a:solidFill>
                          <a:ln>
                            <a:noFill/>
                          </a:ln>
                        </wps:spPr>
                        <wps:bodyPr rot="0" vert="horz" wrap="square" lIns="91440" tIns="45720" rIns="91440" bIns="45720" anchor="t" anchorCtr="0" upright="1">
                          <a:noAutofit/>
                        </wps:bodyPr>
                      </wps:wsp>
                      <wps:wsp>
                        <wps:cNvPr id="304" name="Freeform 305"/>
                        <wps:cNvSpPr>
                          <a:spLocks/>
                        </wps:cNvSpPr>
                        <wps:spPr bwMode="auto">
                          <a:xfrm>
                            <a:off x="331" y="540"/>
                            <a:ext cx="118" cy="7"/>
                          </a:xfrm>
                          <a:custGeom>
                            <a:avLst/>
                            <a:gdLst>
                              <a:gd name="T0" fmla="*/ 0 w 472"/>
                              <a:gd name="T1" fmla="*/ 16 h 30"/>
                              <a:gd name="T2" fmla="*/ 19 w 472"/>
                              <a:gd name="T3" fmla="*/ 0 h 30"/>
                              <a:gd name="T4" fmla="*/ 455 w 472"/>
                              <a:gd name="T5" fmla="*/ 1 h 30"/>
                              <a:gd name="T6" fmla="*/ 472 w 472"/>
                              <a:gd name="T7" fmla="*/ 16 h 30"/>
                              <a:gd name="T8" fmla="*/ 455 w 472"/>
                              <a:gd name="T9" fmla="*/ 30 h 30"/>
                              <a:gd name="T10" fmla="*/ 19 w 472"/>
                              <a:gd name="T11" fmla="*/ 29 h 30"/>
                              <a:gd name="T12" fmla="*/ 0 w 472"/>
                              <a:gd name="T13" fmla="*/ 16 h 30"/>
                              <a:gd name="T14" fmla="*/ 0 w 472"/>
                              <a:gd name="T15" fmla="*/ 16 h 3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72" h="30">
                                <a:moveTo>
                                  <a:pt x="0" y="16"/>
                                </a:moveTo>
                                <a:lnTo>
                                  <a:pt x="19" y="0"/>
                                </a:lnTo>
                                <a:lnTo>
                                  <a:pt x="455" y="1"/>
                                </a:lnTo>
                                <a:lnTo>
                                  <a:pt x="472" y="16"/>
                                </a:lnTo>
                                <a:lnTo>
                                  <a:pt x="455" y="30"/>
                                </a:lnTo>
                                <a:lnTo>
                                  <a:pt x="19" y="29"/>
                                </a:lnTo>
                                <a:lnTo>
                                  <a:pt x="0" y="16"/>
                                </a:lnTo>
                                <a:close/>
                              </a:path>
                            </a:pathLst>
                          </a:custGeom>
                          <a:solidFill>
                            <a:srgbClr val="FFFFFF"/>
                          </a:solidFill>
                          <a:ln>
                            <a:noFill/>
                          </a:ln>
                        </wps:spPr>
                        <wps:bodyPr rot="0" vert="horz" wrap="square" lIns="91440" tIns="45720" rIns="91440" bIns="45720" anchor="t" anchorCtr="0" upright="1">
                          <a:noAutofit/>
                        </wps:bodyPr>
                      </wps:wsp>
                      <wps:wsp>
                        <wps:cNvPr id="305" name="Freeform 306"/>
                        <wps:cNvSpPr>
                          <a:spLocks/>
                        </wps:cNvSpPr>
                        <wps:spPr bwMode="auto">
                          <a:xfrm>
                            <a:off x="893" y="304"/>
                            <a:ext cx="68" cy="163"/>
                          </a:xfrm>
                          <a:custGeom>
                            <a:avLst/>
                            <a:gdLst>
                              <a:gd name="T0" fmla="*/ 0 w 269"/>
                              <a:gd name="T1" fmla="*/ 162 h 653"/>
                              <a:gd name="T2" fmla="*/ 50 w 269"/>
                              <a:gd name="T3" fmla="*/ 171 h 653"/>
                              <a:gd name="T4" fmla="*/ 98 w 269"/>
                              <a:gd name="T5" fmla="*/ 190 h 653"/>
                              <a:gd name="T6" fmla="*/ 140 w 269"/>
                              <a:gd name="T7" fmla="*/ 216 h 653"/>
                              <a:gd name="T8" fmla="*/ 178 w 269"/>
                              <a:gd name="T9" fmla="*/ 249 h 653"/>
                              <a:gd name="T10" fmla="*/ 209 w 269"/>
                              <a:gd name="T11" fmla="*/ 286 h 653"/>
                              <a:gd name="T12" fmla="*/ 209 w 269"/>
                              <a:gd name="T13" fmla="*/ 286 h 653"/>
                              <a:gd name="T14" fmla="*/ 222 w 269"/>
                              <a:gd name="T15" fmla="*/ 319 h 653"/>
                              <a:gd name="T16" fmla="*/ 231 w 269"/>
                              <a:gd name="T17" fmla="*/ 363 h 653"/>
                              <a:gd name="T18" fmla="*/ 236 w 269"/>
                              <a:gd name="T19" fmla="*/ 415 h 653"/>
                              <a:gd name="T20" fmla="*/ 239 w 269"/>
                              <a:gd name="T21" fmla="*/ 468 h 653"/>
                              <a:gd name="T22" fmla="*/ 240 w 269"/>
                              <a:gd name="T23" fmla="*/ 523 h 653"/>
                              <a:gd name="T24" fmla="*/ 239 w 269"/>
                              <a:gd name="T25" fmla="*/ 574 h 653"/>
                              <a:gd name="T26" fmla="*/ 238 w 269"/>
                              <a:gd name="T27" fmla="*/ 615 h 653"/>
                              <a:gd name="T28" fmla="*/ 238 w 269"/>
                              <a:gd name="T29" fmla="*/ 615 h 653"/>
                              <a:gd name="T30" fmla="*/ 247 w 269"/>
                              <a:gd name="T31" fmla="*/ 613 h 653"/>
                              <a:gd name="T32" fmla="*/ 261 w 269"/>
                              <a:gd name="T33" fmla="*/ 637 h 653"/>
                              <a:gd name="T34" fmla="*/ 269 w 269"/>
                              <a:gd name="T35" fmla="*/ 653 h 653"/>
                              <a:gd name="T36" fmla="*/ 269 w 269"/>
                              <a:gd name="T37" fmla="*/ 653 h 653"/>
                              <a:gd name="T38" fmla="*/ 267 w 269"/>
                              <a:gd name="T39" fmla="*/ 599 h 653"/>
                              <a:gd name="T40" fmla="*/ 265 w 269"/>
                              <a:gd name="T41" fmla="*/ 538 h 653"/>
                              <a:gd name="T42" fmla="*/ 265 w 269"/>
                              <a:gd name="T43" fmla="*/ 477 h 653"/>
                              <a:gd name="T44" fmla="*/ 264 w 269"/>
                              <a:gd name="T45" fmla="*/ 417 h 653"/>
                              <a:gd name="T46" fmla="*/ 264 w 269"/>
                              <a:gd name="T47" fmla="*/ 361 h 653"/>
                              <a:gd name="T48" fmla="*/ 264 w 269"/>
                              <a:gd name="T49" fmla="*/ 313 h 653"/>
                              <a:gd name="T50" fmla="*/ 264 w 269"/>
                              <a:gd name="T51" fmla="*/ 276 h 653"/>
                              <a:gd name="T52" fmla="*/ 262 w 269"/>
                              <a:gd name="T53" fmla="*/ 256 h 653"/>
                              <a:gd name="T54" fmla="*/ 262 w 269"/>
                              <a:gd name="T55" fmla="*/ 256 h 653"/>
                              <a:gd name="T56" fmla="*/ 225 w 269"/>
                              <a:gd name="T57" fmla="*/ 222 h 653"/>
                              <a:gd name="T58" fmla="*/ 189 w 269"/>
                              <a:gd name="T59" fmla="*/ 184 h 653"/>
                              <a:gd name="T60" fmla="*/ 151 w 269"/>
                              <a:gd name="T61" fmla="*/ 146 h 653"/>
                              <a:gd name="T62" fmla="*/ 113 w 269"/>
                              <a:gd name="T63" fmla="*/ 106 h 653"/>
                              <a:gd name="T64" fmla="*/ 76 w 269"/>
                              <a:gd name="T65" fmla="*/ 68 h 653"/>
                              <a:gd name="T66" fmla="*/ 37 w 269"/>
                              <a:gd name="T67" fmla="*/ 32 h 653"/>
                              <a:gd name="T68" fmla="*/ 0 w 269"/>
                              <a:gd name="T69" fmla="*/ 0 h 653"/>
                              <a:gd name="T70" fmla="*/ 0 w 269"/>
                              <a:gd name="T71" fmla="*/ 0 h 653"/>
                              <a:gd name="T72" fmla="*/ 0 w 269"/>
                              <a:gd name="T73" fmla="*/ 42 h 653"/>
                              <a:gd name="T74" fmla="*/ 0 w 269"/>
                              <a:gd name="T75" fmla="*/ 120 h 653"/>
                              <a:gd name="T76" fmla="*/ 0 w 269"/>
                              <a:gd name="T77" fmla="*/ 162 h 653"/>
                              <a:gd name="T78" fmla="*/ 0 w 269"/>
                              <a:gd name="T79" fmla="*/ 162 h 653"/>
                              <a:gd name="T80" fmla="*/ 0 w 269"/>
                              <a:gd name="T81" fmla="*/ 162 h 6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269" h="653">
                                <a:moveTo>
                                  <a:pt x="0" y="162"/>
                                </a:moveTo>
                                <a:lnTo>
                                  <a:pt x="50" y="171"/>
                                </a:lnTo>
                                <a:lnTo>
                                  <a:pt x="98" y="190"/>
                                </a:lnTo>
                                <a:lnTo>
                                  <a:pt x="140" y="216"/>
                                </a:lnTo>
                                <a:lnTo>
                                  <a:pt x="178" y="249"/>
                                </a:lnTo>
                                <a:lnTo>
                                  <a:pt x="209" y="286"/>
                                </a:lnTo>
                                <a:lnTo>
                                  <a:pt x="222" y="319"/>
                                </a:lnTo>
                                <a:lnTo>
                                  <a:pt x="231" y="363"/>
                                </a:lnTo>
                                <a:lnTo>
                                  <a:pt x="236" y="415"/>
                                </a:lnTo>
                                <a:lnTo>
                                  <a:pt x="239" y="468"/>
                                </a:lnTo>
                                <a:lnTo>
                                  <a:pt x="240" y="523"/>
                                </a:lnTo>
                                <a:lnTo>
                                  <a:pt x="239" y="574"/>
                                </a:lnTo>
                                <a:lnTo>
                                  <a:pt x="238" y="615"/>
                                </a:lnTo>
                                <a:lnTo>
                                  <a:pt x="247" y="613"/>
                                </a:lnTo>
                                <a:lnTo>
                                  <a:pt x="261" y="637"/>
                                </a:lnTo>
                                <a:lnTo>
                                  <a:pt x="269" y="653"/>
                                </a:lnTo>
                                <a:lnTo>
                                  <a:pt x="267" y="599"/>
                                </a:lnTo>
                                <a:lnTo>
                                  <a:pt x="265" y="538"/>
                                </a:lnTo>
                                <a:lnTo>
                                  <a:pt x="265" y="477"/>
                                </a:lnTo>
                                <a:lnTo>
                                  <a:pt x="264" y="417"/>
                                </a:lnTo>
                                <a:lnTo>
                                  <a:pt x="264" y="361"/>
                                </a:lnTo>
                                <a:lnTo>
                                  <a:pt x="264" y="313"/>
                                </a:lnTo>
                                <a:lnTo>
                                  <a:pt x="264" y="276"/>
                                </a:lnTo>
                                <a:lnTo>
                                  <a:pt x="262" y="256"/>
                                </a:lnTo>
                                <a:lnTo>
                                  <a:pt x="225" y="222"/>
                                </a:lnTo>
                                <a:lnTo>
                                  <a:pt x="189" y="184"/>
                                </a:lnTo>
                                <a:lnTo>
                                  <a:pt x="151" y="146"/>
                                </a:lnTo>
                                <a:lnTo>
                                  <a:pt x="113" y="106"/>
                                </a:lnTo>
                                <a:lnTo>
                                  <a:pt x="76" y="68"/>
                                </a:lnTo>
                                <a:lnTo>
                                  <a:pt x="37" y="32"/>
                                </a:lnTo>
                                <a:lnTo>
                                  <a:pt x="0" y="0"/>
                                </a:lnTo>
                                <a:lnTo>
                                  <a:pt x="0" y="42"/>
                                </a:lnTo>
                                <a:lnTo>
                                  <a:pt x="0" y="120"/>
                                </a:lnTo>
                                <a:lnTo>
                                  <a:pt x="0" y="162"/>
                                </a:lnTo>
                                <a:close/>
                              </a:path>
                            </a:pathLst>
                          </a:custGeom>
                          <a:solidFill>
                            <a:srgbClr val="FFFFFF"/>
                          </a:solidFill>
                          <a:ln>
                            <a:noFill/>
                          </a:ln>
                        </wps:spPr>
                        <wps:bodyPr rot="0" vert="horz" wrap="square" lIns="91440" tIns="45720" rIns="91440" bIns="45720" anchor="t" anchorCtr="0" upright="1">
                          <a:noAutofit/>
                        </wps:bodyPr>
                      </wps:wsp>
                      <wps:wsp>
                        <wps:cNvPr id="306" name="Freeform 307"/>
                        <wps:cNvSpPr>
                          <a:spLocks/>
                        </wps:cNvSpPr>
                        <wps:spPr bwMode="auto">
                          <a:xfrm>
                            <a:off x="684" y="386"/>
                            <a:ext cx="46" cy="223"/>
                          </a:xfrm>
                          <a:custGeom>
                            <a:avLst/>
                            <a:gdLst>
                              <a:gd name="T0" fmla="*/ 13 w 183"/>
                              <a:gd name="T1" fmla="*/ 893 h 893"/>
                              <a:gd name="T2" fmla="*/ 0 w 183"/>
                              <a:gd name="T3" fmla="*/ 893 h 893"/>
                              <a:gd name="T4" fmla="*/ 0 w 183"/>
                              <a:gd name="T5" fmla="*/ 886 h 893"/>
                              <a:gd name="T6" fmla="*/ 0 w 183"/>
                              <a:gd name="T7" fmla="*/ 839 h 893"/>
                              <a:gd name="T8" fmla="*/ 0 w 183"/>
                              <a:gd name="T9" fmla="*/ 754 h 893"/>
                              <a:gd name="T10" fmla="*/ 0 w 183"/>
                              <a:gd name="T11" fmla="*/ 642 h 893"/>
                              <a:gd name="T12" fmla="*/ 0 w 183"/>
                              <a:gd name="T13" fmla="*/ 513 h 893"/>
                              <a:gd name="T14" fmla="*/ 0 w 183"/>
                              <a:gd name="T15" fmla="*/ 380 h 893"/>
                              <a:gd name="T16" fmla="*/ 0 w 183"/>
                              <a:gd name="T17" fmla="*/ 251 h 893"/>
                              <a:gd name="T18" fmla="*/ 0 w 183"/>
                              <a:gd name="T19" fmla="*/ 139 h 893"/>
                              <a:gd name="T20" fmla="*/ 0 w 183"/>
                              <a:gd name="T21" fmla="*/ 55 h 893"/>
                              <a:gd name="T22" fmla="*/ 0 w 183"/>
                              <a:gd name="T23" fmla="*/ 7 h 893"/>
                              <a:gd name="T24" fmla="*/ 0 w 183"/>
                              <a:gd name="T25" fmla="*/ 0 h 893"/>
                              <a:gd name="T26" fmla="*/ 131 w 183"/>
                              <a:gd name="T27" fmla="*/ 0 h 893"/>
                              <a:gd name="T28" fmla="*/ 176 w 183"/>
                              <a:gd name="T29" fmla="*/ 0 h 893"/>
                              <a:gd name="T30" fmla="*/ 177 w 183"/>
                              <a:gd name="T31" fmla="*/ 7 h 893"/>
                              <a:gd name="T32" fmla="*/ 180 w 183"/>
                              <a:gd name="T33" fmla="*/ 14 h 893"/>
                              <a:gd name="T34" fmla="*/ 182 w 183"/>
                              <a:gd name="T35" fmla="*/ 28 h 893"/>
                              <a:gd name="T36" fmla="*/ 172 w 183"/>
                              <a:gd name="T37" fmla="*/ 35 h 893"/>
                              <a:gd name="T38" fmla="*/ 147 w 183"/>
                              <a:gd name="T39" fmla="*/ 45 h 893"/>
                              <a:gd name="T40" fmla="*/ 142 w 183"/>
                              <a:gd name="T41" fmla="*/ 48 h 893"/>
                              <a:gd name="T42" fmla="*/ 135 w 183"/>
                              <a:gd name="T43" fmla="*/ 60 h 893"/>
                              <a:gd name="T44" fmla="*/ 134 w 183"/>
                              <a:gd name="T45" fmla="*/ 73 h 893"/>
                              <a:gd name="T46" fmla="*/ 137 w 183"/>
                              <a:gd name="T47" fmla="*/ 93 h 893"/>
                              <a:gd name="T48" fmla="*/ 138 w 183"/>
                              <a:gd name="T49" fmla="*/ 102 h 893"/>
                              <a:gd name="T50" fmla="*/ 130 w 183"/>
                              <a:gd name="T51" fmla="*/ 119 h 893"/>
                              <a:gd name="T52" fmla="*/ 127 w 183"/>
                              <a:gd name="T53" fmla="*/ 127 h 893"/>
                              <a:gd name="T54" fmla="*/ 127 w 183"/>
                              <a:gd name="T55" fmla="*/ 238 h 893"/>
                              <a:gd name="T56" fmla="*/ 127 w 183"/>
                              <a:gd name="T57" fmla="*/ 339 h 893"/>
                              <a:gd name="T58" fmla="*/ 123 w 183"/>
                              <a:gd name="T59" fmla="*/ 344 h 893"/>
                              <a:gd name="T60" fmla="*/ 110 w 183"/>
                              <a:gd name="T61" fmla="*/ 360 h 893"/>
                              <a:gd name="T62" fmla="*/ 110 w 183"/>
                              <a:gd name="T63" fmla="*/ 321 h 893"/>
                              <a:gd name="T64" fmla="*/ 110 w 183"/>
                              <a:gd name="T65" fmla="*/ 153 h 893"/>
                              <a:gd name="T66" fmla="*/ 110 w 183"/>
                              <a:gd name="T67" fmla="*/ 114 h 893"/>
                              <a:gd name="T68" fmla="*/ 89 w 183"/>
                              <a:gd name="T69" fmla="*/ 90 h 893"/>
                              <a:gd name="T70" fmla="*/ 62 w 183"/>
                              <a:gd name="T71" fmla="*/ 82 h 893"/>
                              <a:gd name="T72" fmla="*/ 22 w 183"/>
                              <a:gd name="T73" fmla="*/ 105 h 893"/>
                              <a:gd name="T74" fmla="*/ 17 w 183"/>
                              <a:gd name="T75" fmla="*/ 114 h 893"/>
                              <a:gd name="T76" fmla="*/ 17 w 183"/>
                              <a:gd name="T77" fmla="*/ 173 h 893"/>
                              <a:gd name="T78" fmla="*/ 17 w 183"/>
                              <a:gd name="T79" fmla="*/ 304 h 893"/>
                              <a:gd name="T80" fmla="*/ 17 w 183"/>
                              <a:gd name="T81" fmla="*/ 436 h 893"/>
                              <a:gd name="T82" fmla="*/ 17 w 183"/>
                              <a:gd name="T83" fmla="*/ 495 h 893"/>
                              <a:gd name="T84" fmla="*/ 17 w 183"/>
                              <a:gd name="T85" fmla="*/ 892 h 8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183" h="893">
                                <a:moveTo>
                                  <a:pt x="17" y="892"/>
                                </a:moveTo>
                                <a:lnTo>
                                  <a:pt x="13" y="893"/>
                                </a:lnTo>
                                <a:lnTo>
                                  <a:pt x="5" y="893"/>
                                </a:lnTo>
                                <a:lnTo>
                                  <a:pt x="0" y="893"/>
                                </a:lnTo>
                                <a:lnTo>
                                  <a:pt x="0" y="886"/>
                                </a:lnTo>
                                <a:lnTo>
                                  <a:pt x="0" y="868"/>
                                </a:lnTo>
                                <a:lnTo>
                                  <a:pt x="0" y="839"/>
                                </a:lnTo>
                                <a:lnTo>
                                  <a:pt x="0" y="800"/>
                                </a:lnTo>
                                <a:lnTo>
                                  <a:pt x="0" y="754"/>
                                </a:lnTo>
                                <a:lnTo>
                                  <a:pt x="0" y="700"/>
                                </a:lnTo>
                                <a:lnTo>
                                  <a:pt x="0" y="642"/>
                                </a:lnTo>
                                <a:lnTo>
                                  <a:pt x="0" y="579"/>
                                </a:lnTo>
                                <a:lnTo>
                                  <a:pt x="0" y="513"/>
                                </a:lnTo>
                                <a:lnTo>
                                  <a:pt x="0" y="446"/>
                                </a:lnTo>
                                <a:lnTo>
                                  <a:pt x="0" y="380"/>
                                </a:lnTo>
                                <a:lnTo>
                                  <a:pt x="0" y="315"/>
                                </a:lnTo>
                                <a:lnTo>
                                  <a:pt x="0" y="251"/>
                                </a:lnTo>
                                <a:lnTo>
                                  <a:pt x="0" y="193"/>
                                </a:lnTo>
                                <a:lnTo>
                                  <a:pt x="0" y="139"/>
                                </a:lnTo>
                                <a:lnTo>
                                  <a:pt x="0" y="93"/>
                                </a:lnTo>
                                <a:lnTo>
                                  <a:pt x="0" y="55"/>
                                </a:lnTo>
                                <a:lnTo>
                                  <a:pt x="0" y="25"/>
                                </a:lnTo>
                                <a:lnTo>
                                  <a:pt x="0" y="7"/>
                                </a:lnTo>
                                <a:lnTo>
                                  <a:pt x="0" y="0"/>
                                </a:lnTo>
                                <a:lnTo>
                                  <a:pt x="46" y="0"/>
                                </a:lnTo>
                                <a:lnTo>
                                  <a:pt x="131" y="0"/>
                                </a:lnTo>
                                <a:lnTo>
                                  <a:pt x="176" y="0"/>
                                </a:lnTo>
                                <a:lnTo>
                                  <a:pt x="176" y="1"/>
                                </a:lnTo>
                                <a:lnTo>
                                  <a:pt x="177" y="7"/>
                                </a:lnTo>
                                <a:lnTo>
                                  <a:pt x="180" y="14"/>
                                </a:lnTo>
                                <a:lnTo>
                                  <a:pt x="183" y="21"/>
                                </a:lnTo>
                                <a:lnTo>
                                  <a:pt x="182" y="28"/>
                                </a:lnTo>
                                <a:lnTo>
                                  <a:pt x="172" y="35"/>
                                </a:lnTo>
                                <a:lnTo>
                                  <a:pt x="158" y="42"/>
                                </a:lnTo>
                                <a:lnTo>
                                  <a:pt x="147" y="45"/>
                                </a:lnTo>
                                <a:lnTo>
                                  <a:pt x="142" y="48"/>
                                </a:lnTo>
                                <a:lnTo>
                                  <a:pt x="138" y="54"/>
                                </a:lnTo>
                                <a:lnTo>
                                  <a:pt x="135" y="60"/>
                                </a:lnTo>
                                <a:lnTo>
                                  <a:pt x="134" y="73"/>
                                </a:lnTo>
                                <a:lnTo>
                                  <a:pt x="135" y="85"/>
                                </a:lnTo>
                                <a:lnTo>
                                  <a:pt x="137" y="93"/>
                                </a:lnTo>
                                <a:lnTo>
                                  <a:pt x="138" y="102"/>
                                </a:lnTo>
                                <a:lnTo>
                                  <a:pt x="135" y="112"/>
                                </a:lnTo>
                                <a:lnTo>
                                  <a:pt x="130" y="119"/>
                                </a:lnTo>
                                <a:lnTo>
                                  <a:pt x="127" y="127"/>
                                </a:lnTo>
                                <a:lnTo>
                                  <a:pt x="127" y="166"/>
                                </a:lnTo>
                                <a:lnTo>
                                  <a:pt x="127" y="238"/>
                                </a:lnTo>
                                <a:lnTo>
                                  <a:pt x="127" y="308"/>
                                </a:lnTo>
                                <a:lnTo>
                                  <a:pt x="127" y="339"/>
                                </a:lnTo>
                                <a:lnTo>
                                  <a:pt x="123" y="344"/>
                                </a:lnTo>
                                <a:lnTo>
                                  <a:pt x="114" y="354"/>
                                </a:lnTo>
                                <a:lnTo>
                                  <a:pt x="110" y="360"/>
                                </a:lnTo>
                                <a:lnTo>
                                  <a:pt x="110" y="321"/>
                                </a:lnTo>
                                <a:lnTo>
                                  <a:pt x="110" y="237"/>
                                </a:lnTo>
                                <a:lnTo>
                                  <a:pt x="110" y="153"/>
                                </a:lnTo>
                                <a:lnTo>
                                  <a:pt x="110" y="114"/>
                                </a:lnTo>
                                <a:lnTo>
                                  <a:pt x="104" y="105"/>
                                </a:lnTo>
                                <a:lnTo>
                                  <a:pt x="89" y="90"/>
                                </a:lnTo>
                                <a:lnTo>
                                  <a:pt x="62" y="82"/>
                                </a:lnTo>
                                <a:lnTo>
                                  <a:pt x="37" y="90"/>
                                </a:lnTo>
                                <a:lnTo>
                                  <a:pt x="22" y="105"/>
                                </a:lnTo>
                                <a:lnTo>
                                  <a:pt x="17" y="114"/>
                                </a:lnTo>
                                <a:lnTo>
                                  <a:pt x="17" y="131"/>
                                </a:lnTo>
                                <a:lnTo>
                                  <a:pt x="17" y="173"/>
                                </a:lnTo>
                                <a:lnTo>
                                  <a:pt x="17" y="235"/>
                                </a:lnTo>
                                <a:lnTo>
                                  <a:pt x="17" y="304"/>
                                </a:lnTo>
                                <a:lnTo>
                                  <a:pt x="17" y="374"/>
                                </a:lnTo>
                                <a:lnTo>
                                  <a:pt x="17" y="436"/>
                                </a:lnTo>
                                <a:lnTo>
                                  <a:pt x="17" y="478"/>
                                </a:lnTo>
                                <a:lnTo>
                                  <a:pt x="17" y="495"/>
                                </a:lnTo>
                                <a:lnTo>
                                  <a:pt x="17" y="892"/>
                                </a:lnTo>
                                <a:close/>
                              </a:path>
                            </a:pathLst>
                          </a:custGeom>
                          <a:solidFill>
                            <a:srgbClr val="FFFFFF"/>
                          </a:solidFill>
                          <a:ln>
                            <a:noFill/>
                          </a:ln>
                        </wps:spPr>
                        <wps:bodyPr rot="0" vert="horz" wrap="square" lIns="91440" tIns="45720" rIns="91440" bIns="45720" anchor="t" anchorCtr="0" upright="1">
                          <a:noAutofit/>
                        </wps:bodyPr>
                      </wps:wsp>
                      <wps:wsp>
                        <wps:cNvPr id="307" name="Freeform 308"/>
                        <wps:cNvSpPr>
                          <a:spLocks/>
                        </wps:cNvSpPr>
                        <wps:spPr bwMode="auto">
                          <a:xfrm>
                            <a:off x="753" y="386"/>
                            <a:ext cx="48" cy="226"/>
                          </a:xfrm>
                          <a:custGeom>
                            <a:avLst/>
                            <a:gdLst>
                              <a:gd name="T0" fmla="*/ 79 w 193"/>
                              <a:gd name="T1" fmla="*/ 319 h 906"/>
                              <a:gd name="T2" fmla="*/ 79 w 193"/>
                              <a:gd name="T3" fmla="*/ 154 h 906"/>
                              <a:gd name="T4" fmla="*/ 79 w 193"/>
                              <a:gd name="T5" fmla="*/ 116 h 906"/>
                              <a:gd name="T6" fmla="*/ 93 w 193"/>
                              <a:gd name="T7" fmla="*/ 91 h 906"/>
                              <a:gd name="T8" fmla="*/ 121 w 193"/>
                              <a:gd name="T9" fmla="*/ 82 h 906"/>
                              <a:gd name="T10" fmla="*/ 168 w 193"/>
                              <a:gd name="T11" fmla="*/ 99 h 906"/>
                              <a:gd name="T12" fmla="*/ 172 w 193"/>
                              <a:gd name="T13" fmla="*/ 112 h 906"/>
                              <a:gd name="T14" fmla="*/ 172 w 193"/>
                              <a:gd name="T15" fmla="*/ 143 h 906"/>
                              <a:gd name="T16" fmla="*/ 172 w 193"/>
                              <a:gd name="T17" fmla="*/ 217 h 906"/>
                              <a:gd name="T18" fmla="*/ 172 w 193"/>
                              <a:gd name="T19" fmla="*/ 324 h 906"/>
                              <a:gd name="T20" fmla="*/ 172 w 193"/>
                              <a:gd name="T21" fmla="*/ 447 h 906"/>
                              <a:gd name="T22" fmla="*/ 172 w 193"/>
                              <a:gd name="T23" fmla="*/ 578 h 906"/>
                              <a:gd name="T24" fmla="*/ 172 w 193"/>
                              <a:gd name="T25" fmla="*/ 702 h 906"/>
                              <a:gd name="T26" fmla="*/ 172 w 193"/>
                              <a:gd name="T27" fmla="*/ 806 h 906"/>
                              <a:gd name="T28" fmla="*/ 172 w 193"/>
                              <a:gd name="T29" fmla="*/ 877 h 906"/>
                              <a:gd name="T30" fmla="*/ 172 w 193"/>
                              <a:gd name="T31" fmla="*/ 904 h 906"/>
                              <a:gd name="T32" fmla="*/ 178 w 193"/>
                              <a:gd name="T33" fmla="*/ 905 h 906"/>
                              <a:gd name="T34" fmla="*/ 193 w 193"/>
                              <a:gd name="T35" fmla="*/ 906 h 906"/>
                              <a:gd name="T36" fmla="*/ 193 w 193"/>
                              <a:gd name="T37" fmla="*/ 899 h 906"/>
                              <a:gd name="T38" fmla="*/ 193 w 193"/>
                              <a:gd name="T39" fmla="*/ 851 h 906"/>
                              <a:gd name="T40" fmla="*/ 193 w 193"/>
                              <a:gd name="T41" fmla="*/ 764 h 906"/>
                              <a:gd name="T42" fmla="*/ 193 w 193"/>
                              <a:gd name="T43" fmla="*/ 651 h 906"/>
                              <a:gd name="T44" fmla="*/ 193 w 193"/>
                              <a:gd name="T45" fmla="*/ 521 h 906"/>
                              <a:gd name="T46" fmla="*/ 193 w 193"/>
                              <a:gd name="T47" fmla="*/ 386 h 906"/>
                              <a:gd name="T48" fmla="*/ 193 w 193"/>
                              <a:gd name="T49" fmla="*/ 257 h 906"/>
                              <a:gd name="T50" fmla="*/ 193 w 193"/>
                              <a:gd name="T51" fmla="*/ 144 h 906"/>
                              <a:gd name="T52" fmla="*/ 193 w 193"/>
                              <a:gd name="T53" fmla="*/ 57 h 906"/>
                              <a:gd name="T54" fmla="*/ 193 w 193"/>
                              <a:gd name="T55" fmla="*/ 9 h 906"/>
                              <a:gd name="T56" fmla="*/ 193 w 193"/>
                              <a:gd name="T57" fmla="*/ 2 h 906"/>
                              <a:gd name="T58" fmla="*/ 56 w 193"/>
                              <a:gd name="T59" fmla="*/ 1 h 906"/>
                              <a:gd name="T60" fmla="*/ 9 w 193"/>
                              <a:gd name="T61" fmla="*/ 0 h 906"/>
                              <a:gd name="T62" fmla="*/ 12 w 193"/>
                              <a:gd name="T63" fmla="*/ 7 h 906"/>
                              <a:gd name="T64" fmla="*/ 14 w 193"/>
                              <a:gd name="T65" fmla="*/ 11 h 906"/>
                              <a:gd name="T66" fmla="*/ 3 w 193"/>
                              <a:gd name="T67" fmla="*/ 16 h 906"/>
                              <a:gd name="T68" fmla="*/ 0 w 193"/>
                              <a:gd name="T69" fmla="*/ 23 h 906"/>
                              <a:gd name="T70" fmla="*/ 21 w 193"/>
                              <a:gd name="T71" fmla="*/ 38 h 906"/>
                              <a:gd name="T72" fmla="*/ 31 w 193"/>
                              <a:gd name="T73" fmla="*/ 46 h 906"/>
                              <a:gd name="T74" fmla="*/ 40 w 193"/>
                              <a:gd name="T75" fmla="*/ 64 h 906"/>
                              <a:gd name="T76" fmla="*/ 43 w 193"/>
                              <a:gd name="T77" fmla="*/ 74 h 906"/>
                              <a:gd name="T78" fmla="*/ 50 w 193"/>
                              <a:gd name="T79" fmla="*/ 108 h 906"/>
                              <a:gd name="T80" fmla="*/ 58 w 193"/>
                              <a:gd name="T81" fmla="*/ 116 h 906"/>
                              <a:gd name="T82" fmla="*/ 58 w 193"/>
                              <a:gd name="T83" fmla="*/ 229 h 906"/>
                              <a:gd name="T84" fmla="*/ 58 w 193"/>
                              <a:gd name="T85" fmla="*/ 343 h 906"/>
                              <a:gd name="T86" fmla="*/ 64 w 193"/>
                              <a:gd name="T87" fmla="*/ 347 h 906"/>
                              <a:gd name="T88" fmla="*/ 79 w 193"/>
                              <a:gd name="T89" fmla="*/ 356 h 9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193" h="906">
                                <a:moveTo>
                                  <a:pt x="79" y="356"/>
                                </a:moveTo>
                                <a:lnTo>
                                  <a:pt x="79" y="319"/>
                                </a:lnTo>
                                <a:lnTo>
                                  <a:pt x="79" y="236"/>
                                </a:lnTo>
                                <a:lnTo>
                                  <a:pt x="79" y="154"/>
                                </a:lnTo>
                                <a:lnTo>
                                  <a:pt x="79" y="116"/>
                                </a:lnTo>
                                <a:lnTo>
                                  <a:pt x="81" y="108"/>
                                </a:lnTo>
                                <a:lnTo>
                                  <a:pt x="93" y="91"/>
                                </a:lnTo>
                                <a:lnTo>
                                  <a:pt x="121" y="82"/>
                                </a:lnTo>
                                <a:lnTo>
                                  <a:pt x="153" y="88"/>
                                </a:lnTo>
                                <a:lnTo>
                                  <a:pt x="168" y="99"/>
                                </a:lnTo>
                                <a:lnTo>
                                  <a:pt x="172" y="112"/>
                                </a:lnTo>
                                <a:lnTo>
                                  <a:pt x="172" y="121"/>
                                </a:lnTo>
                                <a:lnTo>
                                  <a:pt x="172" y="143"/>
                                </a:lnTo>
                                <a:lnTo>
                                  <a:pt x="172" y="175"/>
                                </a:lnTo>
                                <a:lnTo>
                                  <a:pt x="172" y="217"/>
                                </a:lnTo>
                                <a:lnTo>
                                  <a:pt x="172" y="268"/>
                                </a:lnTo>
                                <a:lnTo>
                                  <a:pt x="172" y="324"/>
                                </a:lnTo>
                                <a:lnTo>
                                  <a:pt x="172" y="384"/>
                                </a:lnTo>
                                <a:lnTo>
                                  <a:pt x="172" y="447"/>
                                </a:lnTo>
                                <a:lnTo>
                                  <a:pt x="172" y="513"/>
                                </a:lnTo>
                                <a:lnTo>
                                  <a:pt x="172" y="578"/>
                                </a:lnTo>
                                <a:lnTo>
                                  <a:pt x="172" y="642"/>
                                </a:lnTo>
                                <a:lnTo>
                                  <a:pt x="172" y="702"/>
                                </a:lnTo>
                                <a:lnTo>
                                  <a:pt x="172" y="757"/>
                                </a:lnTo>
                                <a:lnTo>
                                  <a:pt x="172" y="806"/>
                                </a:lnTo>
                                <a:lnTo>
                                  <a:pt x="172" y="847"/>
                                </a:lnTo>
                                <a:lnTo>
                                  <a:pt x="172" y="877"/>
                                </a:lnTo>
                                <a:lnTo>
                                  <a:pt x="172" y="897"/>
                                </a:lnTo>
                                <a:lnTo>
                                  <a:pt x="172" y="904"/>
                                </a:lnTo>
                                <a:lnTo>
                                  <a:pt x="178" y="905"/>
                                </a:lnTo>
                                <a:lnTo>
                                  <a:pt x="188" y="905"/>
                                </a:lnTo>
                                <a:lnTo>
                                  <a:pt x="193" y="906"/>
                                </a:lnTo>
                                <a:lnTo>
                                  <a:pt x="193" y="899"/>
                                </a:lnTo>
                                <a:lnTo>
                                  <a:pt x="193" y="881"/>
                                </a:lnTo>
                                <a:lnTo>
                                  <a:pt x="193" y="851"/>
                                </a:lnTo>
                                <a:lnTo>
                                  <a:pt x="193" y="812"/>
                                </a:lnTo>
                                <a:lnTo>
                                  <a:pt x="193" y="764"/>
                                </a:lnTo>
                                <a:lnTo>
                                  <a:pt x="193" y="711"/>
                                </a:lnTo>
                                <a:lnTo>
                                  <a:pt x="193" y="651"/>
                                </a:lnTo>
                                <a:lnTo>
                                  <a:pt x="193" y="588"/>
                                </a:lnTo>
                                <a:lnTo>
                                  <a:pt x="193" y="521"/>
                                </a:lnTo>
                                <a:lnTo>
                                  <a:pt x="193" y="454"/>
                                </a:lnTo>
                                <a:lnTo>
                                  <a:pt x="193" y="386"/>
                                </a:lnTo>
                                <a:lnTo>
                                  <a:pt x="193" y="320"/>
                                </a:lnTo>
                                <a:lnTo>
                                  <a:pt x="193" y="257"/>
                                </a:lnTo>
                                <a:lnTo>
                                  <a:pt x="193" y="197"/>
                                </a:lnTo>
                                <a:lnTo>
                                  <a:pt x="193" y="144"/>
                                </a:lnTo>
                                <a:lnTo>
                                  <a:pt x="193" y="97"/>
                                </a:lnTo>
                                <a:lnTo>
                                  <a:pt x="193" y="57"/>
                                </a:lnTo>
                                <a:lnTo>
                                  <a:pt x="193" y="27"/>
                                </a:lnTo>
                                <a:lnTo>
                                  <a:pt x="193" y="9"/>
                                </a:lnTo>
                                <a:lnTo>
                                  <a:pt x="193" y="2"/>
                                </a:lnTo>
                                <a:lnTo>
                                  <a:pt x="146" y="1"/>
                                </a:lnTo>
                                <a:lnTo>
                                  <a:pt x="56" y="1"/>
                                </a:lnTo>
                                <a:lnTo>
                                  <a:pt x="9" y="0"/>
                                </a:lnTo>
                                <a:lnTo>
                                  <a:pt x="10" y="2"/>
                                </a:lnTo>
                                <a:lnTo>
                                  <a:pt x="12" y="7"/>
                                </a:lnTo>
                                <a:lnTo>
                                  <a:pt x="14" y="11"/>
                                </a:lnTo>
                                <a:lnTo>
                                  <a:pt x="10" y="14"/>
                                </a:lnTo>
                                <a:lnTo>
                                  <a:pt x="3" y="16"/>
                                </a:lnTo>
                                <a:lnTo>
                                  <a:pt x="0" y="23"/>
                                </a:lnTo>
                                <a:lnTo>
                                  <a:pt x="7" y="31"/>
                                </a:lnTo>
                                <a:lnTo>
                                  <a:pt x="21" y="38"/>
                                </a:lnTo>
                                <a:lnTo>
                                  <a:pt x="31" y="46"/>
                                </a:lnTo>
                                <a:lnTo>
                                  <a:pt x="36" y="55"/>
                                </a:lnTo>
                                <a:lnTo>
                                  <a:pt x="40" y="64"/>
                                </a:lnTo>
                                <a:lnTo>
                                  <a:pt x="43" y="74"/>
                                </a:lnTo>
                                <a:lnTo>
                                  <a:pt x="45" y="89"/>
                                </a:lnTo>
                                <a:lnTo>
                                  <a:pt x="50" y="108"/>
                                </a:lnTo>
                                <a:lnTo>
                                  <a:pt x="58" y="116"/>
                                </a:lnTo>
                                <a:lnTo>
                                  <a:pt x="58" y="151"/>
                                </a:lnTo>
                                <a:lnTo>
                                  <a:pt x="58" y="229"/>
                                </a:lnTo>
                                <a:lnTo>
                                  <a:pt x="58" y="308"/>
                                </a:lnTo>
                                <a:lnTo>
                                  <a:pt x="58" y="343"/>
                                </a:lnTo>
                                <a:lnTo>
                                  <a:pt x="64" y="347"/>
                                </a:lnTo>
                                <a:lnTo>
                                  <a:pt x="72" y="352"/>
                                </a:lnTo>
                                <a:lnTo>
                                  <a:pt x="79" y="356"/>
                                </a:lnTo>
                                <a:close/>
                              </a:path>
                            </a:pathLst>
                          </a:custGeom>
                          <a:solidFill>
                            <a:srgbClr val="FFFFFF"/>
                          </a:solidFill>
                          <a:ln>
                            <a:noFill/>
                          </a:ln>
                        </wps:spPr>
                        <wps:bodyPr rot="0" vert="horz" wrap="square" lIns="91440" tIns="45720" rIns="91440" bIns="45720" anchor="t" anchorCtr="0" upright="1">
                          <a:noAutofit/>
                        </wps:bodyPr>
                      </wps:wsp>
                      <wps:wsp>
                        <wps:cNvPr id="308" name="Freeform 309"/>
                        <wps:cNvSpPr>
                          <a:spLocks/>
                        </wps:cNvSpPr>
                        <wps:spPr bwMode="auto">
                          <a:xfrm>
                            <a:off x="361" y="311"/>
                            <a:ext cx="15" cy="102"/>
                          </a:xfrm>
                          <a:custGeom>
                            <a:avLst/>
                            <a:gdLst>
                              <a:gd name="T0" fmla="*/ 31 w 57"/>
                              <a:gd name="T1" fmla="*/ 0 h 405"/>
                              <a:gd name="T2" fmla="*/ 57 w 57"/>
                              <a:gd name="T3" fmla="*/ 133 h 405"/>
                              <a:gd name="T4" fmla="*/ 57 w 57"/>
                              <a:gd name="T5" fmla="*/ 202 h 405"/>
                              <a:gd name="T6" fmla="*/ 57 w 57"/>
                              <a:gd name="T7" fmla="*/ 281 h 405"/>
                              <a:gd name="T8" fmla="*/ 25 w 57"/>
                              <a:gd name="T9" fmla="*/ 405 h 405"/>
                              <a:gd name="T10" fmla="*/ 0 w 57"/>
                              <a:gd name="T11" fmla="*/ 276 h 405"/>
                              <a:gd name="T12" fmla="*/ 0 w 57"/>
                              <a:gd name="T13" fmla="*/ 135 h 405"/>
                              <a:gd name="T14" fmla="*/ 31 w 57"/>
                              <a:gd name="T15" fmla="*/ 0 h 405"/>
                              <a:gd name="T16" fmla="*/ 31 w 57"/>
                              <a:gd name="T17" fmla="*/ 0 h 4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7" h="405">
                                <a:moveTo>
                                  <a:pt x="31" y="0"/>
                                </a:moveTo>
                                <a:lnTo>
                                  <a:pt x="57" y="133"/>
                                </a:lnTo>
                                <a:lnTo>
                                  <a:pt x="57" y="202"/>
                                </a:lnTo>
                                <a:lnTo>
                                  <a:pt x="57" y="281"/>
                                </a:lnTo>
                                <a:lnTo>
                                  <a:pt x="25" y="405"/>
                                </a:lnTo>
                                <a:lnTo>
                                  <a:pt x="0" y="276"/>
                                </a:lnTo>
                                <a:lnTo>
                                  <a:pt x="0" y="135"/>
                                </a:lnTo>
                                <a:lnTo>
                                  <a:pt x="31" y="0"/>
                                </a:lnTo>
                                <a:close/>
                              </a:path>
                            </a:pathLst>
                          </a:custGeom>
                          <a:solidFill>
                            <a:srgbClr val="FFFFFF"/>
                          </a:solidFill>
                          <a:ln>
                            <a:noFill/>
                          </a:ln>
                        </wps:spPr>
                        <wps:bodyPr rot="0" vert="horz" wrap="square" lIns="91440" tIns="45720" rIns="91440" bIns="45720" anchor="t" anchorCtr="0" upright="1">
                          <a:noAutofit/>
                        </wps:bodyPr>
                      </wps:wsp>
                      <wps:wsp>
                        <wps:cNvPr id="309" name="Freeform 310"/>
                        <wps:cNvSpPr>
                          <a:spLocks/>
                        </wps:cNvSpPr>
                        <wps:spPr bwMode="auto">
                          <a:xfrm>
                            <a:off x="1102" y="311"/>
                            <a:ext cx="15" cy="100"/>
                          </a:xfrm>
                          <a:custGeom>
                            <a:avLst/>
                            <a:gdLst>
                              <a:gd name="T0" fmla="*/ 32 w 62"/>
                              <a:gd name="T1" fmla="*/ 0 h 398"/>
                              <a:gd name="T2" fmla="*/ 62 w 62"/>
                              <a:gd name="T3" fmla="*/ 130 h 398"/>
                              <a:gd name="T4" fmla="*/ 61 w 62"/>
                              <a:gd name="T5" fmla="*/ 198 h 398"/>
                              <a:gd name="T6" fmla="*/ 61 w 62"/>
                              <a:gd name="T7" fmla="*/ 276 h 398"/>
                              <a:gd name="T8" fmla="*/ 27 w 62"/>
                              <a:gd name="T9" fmla="*/ 398 h 398"/>
                              <a:gd name="T10" fmla="*/ 0 w 62"/>
                              <a:gd name="T11" fmla="*/ 273 h 398"/>
                              <a:gd name="T12" fmla="*/ 0 w 62"/>
                              <a:gd name="T13" fmla="*/ 133 h 398"/>
                              <a:gd name="T14" fmla="*/ 32 w 62"/>
                              <a:gd name="T15" fmla="*/ 0 h 398"/>
                              <a:gd name="T16" fmla="*/ 32 w 62"/>
                              <a:gd name="T17" fmla="*/ 0 h 3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2" h="398">
                                <a:moveTo>
                                  <a:pt x="32" y="0"/>
                                </a:moveTo>
                                <a:lnTo>
                                  <a:pt x="62" y="130"/>
                                </a:lnTo>
                                <a:lnTo>
                                  <a:pt x="61" y="198"/>
                                </a:lnTo>
                                <a:lnTo>
                                  <a:pt x="61" y="276"/>
                                </a:lnTo>
                                <a:lnTo>
                                  <a:pt x="27" y="398"/>
                                </a:lnTo>
                                <a:lnTo>
                                  <a:pt x="0" y="273"/>
                                </a:lnTo>
                                <a:lnTo>
                                  <a:pt x="0" y="133"/>
                                </a:lnTo>
                                <a:lnTo>
                                  <a:pt x="32" y="0"/>
                                </a:lnTo>
                                <a:close/>
                              </a:path>
                            </a:pathLst>
                          </a:custGeom>
                          <a:solidFill>
                            <a:srgbClr val="FFFFFF"/>
                          </a:solidFill>
                          <a:ln>
                            <a:noFill/>
                          </a:ln>
                        </wps:spPr>
                        <wps:bodyPr rot="0" vert="horz" wrap="square" lIns="91440" tIns="45720" rIns="91440" bIns="45720" anchor="t" anchorCtr="0" upright="1">
                          <a:noAutofit/>
                        </wps:bodyPr>
                      </wps:wsp>
                      <wps:wsp>
                        <wps:cNvPr id="310" name="Freeform 311"/>
                        <wps:cNvSpPr>
                          <a:spLocks/>
                        </wps:cNvSpPr>
                        <wps:spPr bwMode="auto">
                          <a:xfrm>
                            <a:off x="1062" y="313"/>
                            <a:ext cx="14" cy="99"/>
                          </a:xfrm>
                          <a:custGeom>
                            <a:avLst/>
                            <a:gdLst>
                              <a:gd name="T0" fmla="*/ 29 w 56"/>
                              <a:gd name="T1" fmla="*/ 0 h 398"/>
                              <a:gd name="T2" fmla="*/ 56 w 56"/>
                              <a:gd name="T3" fmla="*/ 131 h 398"/>
                              <a:gd name="T4" fmla="*/ 56 w 56"/>
                              <a:gd name="T5" fmla="*/ 199 h 398"/>
                              <a:gd name="T6" fmla="*/ 56 w 56"/>
                              <a:gd name="T7" fmla="*/ 276 h 398"/>
                              <a:gd name="T8" fmla="*/ 25 w 56"/>
                              <a:gd name="T9" fmla="*/ 398 h 398"/>
                              <a:gd name="T10" fmla="*/ 0 w 56"/>
                              <a:gd name="T11" fmla="*/ 272 h 398"/>
                              <a:gd name="T12" fmla="*/ 0 w 56"/>
                              <a:gd name="T13" fmla="*/ 133 h 398"/>
                              <a:gd name="T14" fmla="*/ 29 w 56"/>
                              <a:gd name="T15" fmla="*/ 0 h 398"/>
                              <a:gd name="T16" fmla="*/ 29 w 56"/>
                              <a:gd name="T17" fmla="*/ 0 h 3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6" h="398">
                                <a:moveTo>
                                  <a:pt x="29" y="0"/>
                                </a:moveTo>
                                <a:lnTo>
                                  <a:pt x="56" y="131"/>
                                </a:lnTo>
                                <a:lnTo>
                                  <a:pt x="56" y="199"/>
                                </a:lnTo>
                                <a:lnTo>
                                  <a:pt x="56" y="276"/>
                                </a:lnTo>
                                <a:lnTo>
                                  <a:pt x="25" y="398"/>
                                </a:lnTo>
                                <a:lnTo>
                                  <a:pt x="0" y="272"/>
                                </a:lnTo>
                                <a:lnTo>
                                  <a:pt x="0" y="133"/>
                                </a:lnTo>
                                <a:lnTo>
                                  <a:pt x="29" y="0"/>
                                </a:lnTo>
                                <a:close/>
                              </a:path>
                            </a:pathLst>
                          </a:custGeom>
                          <a:solidFill>
                            <a:srgbClr val="FFFFFF"/>
                          </a:solidFill>
                          <a:ln>
                            <a:noFill/>
                          </a:ln>
                        </wps:spPr>
                        <wps:bodyPr rot="0" vert="horz" wrap="square" lIns="91440" tIns="45720" rIns="91440" bIns="45720" anchor="t" anchorCtr="0" upright="1">
                          <a:noAutofit/>
                        </wps:bodyPr>
                      </wps:wsp>
                      <wps:wsp>
                        <wps:cNvPr id="311" name="Freeform 312"/>
                        <wps:cNvSpPr>
                          <a:spLocks/>
                        </wps:cNvSpPr>
                        <wps:spPr bwMode="auto">
                          <a:xfrm>
                            <a:off x="541" y="992"/>
                            <a:ext cx="81" cy="9"/>
                          </a:xfrm>
                          <a:custGeom>
                            <a:avLst/>
                            <a:gdLst>
                              <a:gd name="T0" fmla="*/ 320 w 325"/>
                              <a:gd name="T1" fmla="*/ 0 h 35"/>
                              <a:gd name="T2" fmla="*/ 325 w 325"/>
                              <a:gd name="T3" fmla="*/ 35 h 35"/>
                              <a:gd name="T4" fmla="*/ 0 w 325"/>
                              <a:gd name="T5" fmla="*/ 35 h 35"/>
                              <a:gd name="T6" fmla="*/ 0 w 325"/>
                              <a:gd name="T7" fmla="*/ 0 h 35"/>
                              <a:gd name="T8" fmla="*/ 320 w 325"/>
                              <a:gd name="T9" fmla="*/ 0 h 35"/>
                              <a:gd name="T10" fmla="*/ 320 w 325"/>
                              <a:gd name="T11" fmla="*/ 0 h 35"/>
                            </a:gdLst>
                            <a:ahLst/>
                            <a:cxnLst>
                              <a:cxn ang="0">
                                <a:pos x="T0" y="T1"/>
                              </a:cxn>
                              <a:cxn ang="0">
                                <a:pos x="T2" y="T3"/>
                              </a:cxn>
                              <a:cxn ang="0">
                                <a:pos x="T4" y="T5"/>
                              </a:cxn>
                              <a:cxn ang="0">
                                <a:pos x="T6" y="T7"/>
                              </a:cxn>
                              <a:cxn ang="0">
                                <a:pos x="T8" y="T9"/>
                              </a:cxn>
                              <a:cxn ang="0">
                                <a:pos x="T10" y="T11"/>
                              </a:cxn>
                            </a:cxnLst>
                            <a:rect l="0" t="0" r="r" b="b"/>
                            <a:pathLst>
                              <a:path w="325" h="35">
                                <a:moveTo>
                                  <a:pt x="320" y="0"/>
                                </a:moveTo>
                                <a:lnTo>
                                  <a:pt x="325" y="35"/>
                                </a:lnTo>
                                <a:lnTo>
                                  <a:pt x="0" y="35"/>
                                </a:lnTo>
                                <a:lnTo>
                                  <a:pt x="0" y="0"/>
                                </a:lnTo>
                                <a:lnTo>
                                  <a:pt x="320" y="0"/>
                                </a:lnTo>
                                <a:close/>
                              </a:path>
                            </a:pathLst>
                          </a:custGeom>
                          <a:solidFill>
                            <a:srgbClr val="FFFFFF"/>
                          </a:solidFill>
                          <a:ln>
                            <a:noFill/>
                          </a:ln>
                        </wps:spPr>
                        <wps:bodyPr rot="0" vert="horz" wrap="square" lIns="91440" tIns="45720" rIns="91440" bIns="45720" anchor="t" anchorCtr="0" upright="1">
                          <a:noAutofit/>
                        </wps:bodyPr>
                      </wps:wsp>
                      <wps:wsp>
                        <wps:cNvPr id="312" name="Freeform 313"/>
                        <wps:cNvSpPr>
                          <a:spLocks/>
                        </wps:cNvSpPr>
                        <wps:spPr bwMode="auto">
                          <a:xfrm>
                            <a:off x="843" y="992"/>
                            <a:ext cx="103" cy="9"/>
                          </a:xfrm>
                          <a:custGeom>
                            <a:avLst/>
                            <a:gdLst>
                              <a:gd name="T0" fmla="*/ 18 w 413"/>
                              <a:gd name="T1" fmla="*/ 0 h 35"/>
                              <a:gd name="T2" fmla="*/ 0 w 413"/>
                              <a:gd name="T3" fmla="*/ 35 h 35"/>
                              <a:gd name="T4" fmla="*/ 413 w 413"/>
                              <a:gd name="T5" fmla="*/ 35 h 35"/>
                              <a:gd name="T6" fmla="*/ 413 w 413"/>
                              <a:gd name="T7" fmla="*/ 0 h 35"/>
                              <a:gd name="T8" fmla="*/ 18 w 413"/>
                              <a:gd name="T9" fmla="*/ 0 h 35"/>
                              <a:gd name="T10" fmla="*/ 18 w 413"/>
                              <a:gd name="T11" fmla="*/ 0 h 35"/>
                            </a:gdLst>
                            <a:ahLst/>
                            <a:cxnLst>
                              <a:cxn ang="0">
                                <a:pos x="T0" y="T1"/>
                              </a:cxn>
                              <a:cxn ang="0">
                                <a:pos x="T2" y="T3"/>
                              </a:cxn>
                              <a:cxn ang="0">
                                <a:pos x="T4" y="T5"/>
                              </a:cxn>
                              <a:cxn ang="0">
                                <a:pos x="T6" y="T7"/>
                              </a:cxn>
                              <a:cxn ang="0">
                                <a:pos x="T8" y="T9"/>
                              </a:cxn>
                              <a:cxn ang="0">
                                <a:pos x="T10" y="T11"/>
                              </a:cxn>
                            </a:cxnLst>
                            <a:rect l="0" t="0" r="r" b="b"/>
                            <a:pathLst>
                              <a:path w="413" h="35">
                                <a:moveTo>
                                  <a:pt x="18" y="0"/>
                                </a:moveTo>
                                <a:lnTo>
                                  <a:pt x="0" y="35"/>
                                </a:lnTo>
                                <a:lnTo>
                                  <a:pt x="413" y="35"/>
                                </a:lnTo>
                                <a:lnTo>
                                  <a:pt x="413" y="0"/>
                                </a:lnTo>
                                <a:lnTo>
                                  <a:pt x="18" y="0"/>
                                </a:lnTo>
                                <a:close/>
                              </a:path>
                            </a:pathLst>
                          </a:custGeom>
                          <a:solidFill>
                            <a:srgbClr val="FFFFFF"/>
                          </a:solidFill>
                          <a:ln>
                            <a:noFill/>
                          </a:ln>
                        </wps:spPr>
                        <wps:bodyPr rot="0" vert="horz" wrap="square" lIns="91440" tIns="45720" rIns="91440" bIns="45720" anchor="t" anchorCtr="0" upright="1">
                          <a:noAutofit/>
                        </wps:bodyPr>
                      </wps:wsp>
                      <wps:wsp>
                        <wps:cNvPr id="313" name="Freeform 314"/>
                        <wps:cNvSpPr>
                          <a:spLocks/>
                        </wps:cNvSpPr>
                        <wps:spPr bwMode="auto">
                          <a:xfrm>
                            <a:off x="715" y="823"/>
                            <a:ext cx="15" cy="28"/>
                          </a:xfrm>
                          <a:custGeom>
                            <a:avLst/>
                            <a:gdLst>
                              <a:gd name="T0" fmla="*/ 14 w 59"/>
                              <a:gd name="T1" fmla="*/ 114 h 114"/>
                              <a:gd name="T2" fmla="*/ 17 w 59"/>
                              <a:gd name="T3" fmla="*/ 92 h 114"/>
                              <a:gd name="T4" fmla="*/ 28 w 59"/>
                              <a:gd name="T5" fmla="*/ 70 h 114"/>
                              <a:gd name="T6" fmla="*/ 41 w 59"/>
                              <a:gd name="T7" fmla="*/ 49 h 114"/>
                              <a:gd name="T8" fmla="*/ 41 w 59"/>
                              <a:gd name="T9" fmla="*/ 49 h 114"/>
                              <a:gd name="T10" fmla="*/ 26 w 59"/>
                              <a:gd name="T11" fmla="*/ 32 h 114"/>
                              <a:gd name="T12" fmla="*/ 9 w 59"/>
                              <a:gd name="T13" fmla="*/ 19 h 114"/>
                              <a:gd name="T14" fmla="*/ 0 w 59"/>
                              <a:gd name="T15" fmla="*/ 0 h 114"/>
                              <a:gd name="T16" fmla="*/ 0 w 59"/>
                              <a:gd name="T17" fmla="*/ 0 h 114"/>
                              <a:gd name="T18" fmla="*/ 15 w 59"/>
                              <a:gd name="T19" fmla="*/ 9 h 114"/>
                              <a:gd name="T20" fmla="*/ 44 w 59"/>
                              <a:gd name="T21" fmla="*/ 26 h 114"/>
                              <a:gd name="T22" fmla="*/ 59 w 59"/>
                              <a:gd name="T23" fmla="*/ 36 h 114"/>
                              <a:gd name="T24" fmla="*/ 59 w 59"/>
                              <a:gd name="T25" fmla="*/ 36 h 114"/>
                              <a:gd name="T26" fmla="*/ 47 w 59"/>
                              <a:gd name="T27" fmla="*/ 56 h 114"/>
                              <a:gd name="T28" fmla="*/ 25 w 59"/>
                              <a:gd name="T29" fmla="*/ 93 h 114"/>
                              <a:gd name="T30" fmla="*/ 14 w 59"/>
                              <a:gd name="T31" fmla="*/ 114 h 114"/>
                              <a:gd name="T32" fmla="*/ 14 w 59"/>
                              <a:gd name="T33" fmla="*/ 114 h 114"/>
                              <a:gd name="T34" fmla="*/ 14 w 59"/>
                              <a:gd name="T35" fmla="*/ 114 h 1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59" h="114">
                                <a:moveTo>
                                  <a:pt x="14" y="114"/>
                                </a:moveTo>
                                <a:lnTo>
                                  <a:pt x="17" y="92"/>
                                </a:lnTo>
                                <a:lnTo>
                                  <a:pt x="28" y="70"/>
                                </a:lnTo>
                                <a:lnTo>
                                  <a:pt x="41" y="49"/>
                                </a:lnTo>
                                <a:lnTo>
                                  <a:pt x="26" y="32"/>
                                </a:lnTo>
                                <a:lnTo>
                                  <a:pt x="9" y="19"/>
                                </a:lnTo>
                                <a:lnTo>
                                  <a:pt x="0" y="0"/>
                                </a:lnTo>
                                <a:lnTo>
                                  <a:pt x="15" y="9"/>
                                </a:lnTo>
                                <a:lnTo>
                                  <a:pt x="44" y="26"/>
                                </a:lnTo>
                                <a:lnTo>
                                  <a:pt x="59" y="36"/>
                                </a:lnTo>
                                <a:lnTo>
                                  <a:pt x="47" y="56"/>
                                </a:lnTo>
                                <a:lnTo>
                                  <a:pt x="25" y="93"/>
                                </a:lnTo>
                                <a:lnTo>
                                  <a:pt x="14" y="114"/>
                                </a:lnTo>
                                <a:close/>
                              </a:path>
                            </a:pathLst>
                          </a:custGeom>
                          <a:solidFill>
                            <a:srgbClr val="FFFFFF"/>
                          </a:solidFill>
                          <a:ln>
                            <a:noFill/>
                          </a:ln>
                        </wps:spPr>
                        <wps:bodyPr rot="0" vert="horz" wrap="square" lIns="91440" tIns="45720" rIns="91440" bIns="45720" anchor="t" anchorCtr="0" upright="1">
                          <a:noAutofit/>
                        </wps:bodyPr>
                      </wps:wsp>
                      <wps:wsp>
                        <wps:cNvPr id="314" name="Freeform 315"/>
                        <wps:cNvSpPr>
                          <a:spLocks/>
                        </wps:cNvSpPr>
                        <wps:spPr bwMode="auto">
                          <a:xfrm>
                            <a:off x="728" y="823"/>
                            <a:ext cx="29" cy="11"/>
                          </a:xfrm>
                          <a:custGeom>
                            <a:avLst/>
                            <a:gdLst>
                              <a:gd name="T0" fmla="*/ 115 w 115"/>
                              <a:gd name="T1" fmla="*/ 12 h 42"/>
                              <a:gd name="T2" fmla="*/ 87 w 115"/>
                              <a:gd name="T3" fmla="*/ 18 h 42"/>
                              <a:gd name="T4" fmla="*/ 57 w 115"/>
                              <a:gd name="T5" fmla="*/ 27 h 42"/>
                              <a:gd name="T6" fmla="*/ 32 w 115"/>
                              <a:gd name="T7" fmla="*/ 42 h 42"/>
                              <a:gd name="T8" fmla="*/ 32 w 115"/>
                              <a:gd name="T9" fmla="*/ 42 h 42"/>
                              <a:gd name="T10" fmla="*/ 32 w 115"/>
                              <a:gd name="T11" fmla="*/ 20 h 42"/>
                              <a:gd name="T12" fmla="*/ 14 w 115"/>
                              <a:gd name="T13" fmla="*/ 11 h 42"/>
                              <a:gd name="T14" fmla="*/ 0 w 115"/>
                              <a:gd name="T15" fmla="*/ 0 h 42"/>
                              <a:gd name="T16" fmla="*/ 0 w 115"/>
                              <a:gd name="T17" fmla="*/ 0 h 42"/>
                              <a:gd name="T18" fmla="*/ 35 w 115"/>
                              <a:gd name="T19" fmla="*/ 15 h 42"/>
                              <a:gd name="T20" fmla="*/ 76 w 115"/>
                              <a:gd name="T21" fmla="*/ 15 h 42"/>
                              <a:gd name="T22" fmla="*/ 115 w 115"/>
                              <a:gd name="T23" fmla="*/ 12 h 42"/>
                              <a:gd name="T24" fmla="*/ 115 w 115"/>
                              <a:gd name="T25" fmla="*/ 12 h 42"/>
                              <a:gd name="T26" fmla="*/ 115 w 115"/>
                              <a:gd name="T27" fmla="*/ 12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15" h="42">
                                <a:moveTo>
                                  <a:pt x="115" y="12"/>
                                </a:moveTo>
                                <a:lnTo>
                                  <a:pt x="87" y="18"/>
                                </a:lnTo>
                                <a:lnTo>
                                  <a:pt x="57" y="27"/>
                                </a:lnTo>
                                <a:lnTo>
                                  <a:pt x="32" y="42"/>
                                </a:lnTo>
                                <a:lnTo>
                                  <a:pt x="32" y="20"/>
                                </a:lnTo>
                                <a:lnTo>
                                  <a:pt x="14" y="11"/>
                                </a:lnTo>
                                <a:lnTo>
                                  <a:pt x="0" y="0"/>
                                </a:lnTo>
                                <a:lnTo>
                                  <a:pt x="35" y="15"/>
                                </a:lnTo>
                                <a:lnTo>
                                  <a:pt x="76" y="15"/>
                                </a:lnTo>
                                <a:lnTo>
                                  <a:pt x="115" y="12"/>
                                </a:lnTo>
                                <a:close/>
                              </a:path>
                            </a:pathLst>
                          </a:custGeom>
                          <a:solidFill>
                            <a:srgbClr val="FFFFFF"/>
                          </a:solidFill>
                          <a:ln>
                            <a:noFill/>
                          </a:ln>
                        </wps:spPr>
                        <wps:bodyPr rot="0" vert="horz" wrap="square" lIns="91440" tIns="45720" rIns="91440" bIns="45720" anchor="t" anchorCtr="0" upright="1">
                          <a:noAutofit/>
                        </wps:bodyPr>
                      </wps:wsp>
                      <wps:wsp>
                        <wps:cNvPr id="315" name="Freeform 316"/>
                        <wps:cNvSpPr>
                          <a:spLocks/>
                        </wps:cNvSpPr>
                        <wps:spPr bwMode="auto">
                          <a:xfrm>
                            <a:off x="740" y="835"/>
                            <a:ext cx="6" cy="8"/>
                          </a:xfrm>
                          <a:custGeom>
                            <a:avLst/>
                            <a:gdLst>
                              <a:gd name="T0" fmla="*/ 24 w 24"/>
                              <a:gd name="T1" fmla="*/ 15 h 31"/>
                              <a:gd name="T2" fmla="*/ 23 w 24"/>
                              <a:gd name="T3" fmla="*/ 21 h 31"/>
                              <a:gd name="T4" fmla="*/ 23 w 24"/>
                              <a:gd name="T5" fmla="*/ 28 h 31"/>
                              <a:gd name="T6" fmla="*/ 18 w 24"/>
                              <a:gd name="T7" fmla="*/ 31 h 31"/>
                              <a:gd name="T8" fmla="*/ 18 w 24"/>
                              <a:gd name="T9" fmla="*/ 31 h 31"/>
                              <a:gd name="T10" fmla="*/ 6 w 24"/>
                              <a:gd name="T11" fmla="*/ 26 h 31"/>
                              <a:gd name="T12" fmla="*/ 0 w 24"/>
                              <a:gd name="T13" fmla="*/ 16 h 31"/>
                              <a:gd name="T14" fmla="*/ 3 w 24"/>
                              <a:gd name="T15" fmla="*/ 3 h 31"/>
                              <a:gd name="T16" fmla="*/ 3 w 24"/>
                              <a:gd name="T17" fmla="*/ 3 h 31"/>
                              <a:gd name="T18" fmla="*/ 13 w 24"/>
                              <a:gd name="T19" fmla="*/ 0 h 31"/>
                              <a:gd name="T20" fmla="*/ 23 w 24"/>
                              <a:gd name="T21" fmla="*/ 5 h 31"/>
                              <a:gd name="T22" fmla="*/ 24 w 24"/>
                              <a:gd name="T23" fmla="*/ 15 h 31"/>
                              <a:gd name="T24" fmla="*/ 24 w 24"/>
                              <a:gd name="T25" fmla="*/ 15 h 31"/>
                              <a:gd name="T26" fmla="*/ 24 w 24"/>
                              <a:gd name="T27" fmla="*/ 15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4" h="31">
                                <a:moveTo>
                                  <a:pt x="24" y="15"/>
                                </a:moveTo>
                                <a:lnTo>
                                  <a:pt x="23" y="21"/>
                                </a:lnTo>
                                <a:lnTo>
                                  <a:pt x="23" y="28"/>
                                </a:lnTo>
                                <a:lnTo>
                                  <a:pt x="18" y="31"/>
                                </a:lnTo>
                                <a:lnTo>
                                  <a:pt x="6" y="26"/>
                                </a:lnTo>
                                <a:lnTo>
                                  <a:pt x="0" y="16"/>
                                </a:lnTo>
                                <a:lnTo>
                                  <a:pt x="3" y="3"/>
                                </a:lnTo>
                                <a:lnTo>
                                  <a:pt x="13" y="0"/>
                                </a:lnTo>
                                <a:lnTo>
                                  <a:pt x="23" y="5"/>
                                </a:lnTo>
                                <a:lnTo>
                                  <a:pt x="24" y="15"/>
                                </a:lnTo>
                                <a:close/>
                              </a:path>
                            </a:pathLst>
                          </a:custGeom>
                          <a:solidFill>
                            <a:srgbClr val="FFFFFF"/>
                          </a:solidFill>
                          <a:ln>
                            <a:noFill/>
                          </a:ln>
                        </wps:spPr>
                        <wps:bodyPr rot="0" vert="horz" wrap="square" lIns="91440" tIns="45720" rIns="91440" bIns="45720" anchor="t" anchorCtr="0" upright="1">
                          <a:noAutofit/>
                        </wps:bodyPr>
                      </wps:wsp>
                      <wps:wsp>
                        <wps:cNvPr id="316" name="Freeform 317"/>
                        <wps:cNvSpPr>
                          <a:spLocks/>
                        </wps:cNvSpPr>
                        <wps:spPr bwMode="auto">
                          <a:xfrm>
                            <a:off x="724" y="844"/>
                            <a:ext cx="12" cy="59"/>
                          </a:xfrm>
                          <a:custGeom>
                            <a:avLst/>
                            <a:gdLst>
                              <a:gd name="T0" fmla="*/ 49 w 49"/>
                              <a:gd name="T1" fmla="*/ 233 h 233"/>
                              <a:gd name="T2" fmla="*/ 46 w 49"/>
                              <a:gd name="T3" fmla="*/ 233 h 233"/>
                              <a:gd name="T4" fmla="*/ 40 w 49"/>
                              <a:gd name="T5" fmla="*/ 233 h 233"/>
                              <a:gd name="T6" fmla="*/ 37 w 49"/>
                              <a:gd name="T7" fmla="*/ 233 h 233"/>
                              <a:gd name="T8" fmla="*/ 37 w 49"/>
                              <a:gd name="T9" fmla="*/ 233 h 233"/>
                              <a:gd name="T10" fmla="*/ 22 w 49"/>
                              <a:gd name="T11" fmla="*/ 185 h 233"/>
                              <a:gd name="T12" fmla="*/ 7 w 49"/>
                              <a:gd name="T13" fmla="*/ 138 h 233"/>
                              <a:gd name="T14" fmla="*/ 0 w 49"/>
                              <a:gd name="T15" fmla="*/ 91 h 233"/>
                              <a:gd name="T16" fmla="*/ 7 w 49"/>
                              <a:gd name="T17" fmla="*/ 45 h 233"/>
                              <a:gd name="T18" fmla="*/ 37 w 49"/>
                              <a:gd name="T19" fmla="*/ 0 h 233"/>
                              <a:gd name="T20" fmla="*/ 37 w 49"/>
                              <a:gd name="T21" fmla="*/ 0 h 233"/>
                              <a:gd name="T22" fmla="*/ 41 w 49"/>
                              <a:gd name="T23" fmla="*/ 59 h 233"/>
                              <a:gd name="T24" fmla="*/ 46 w 49"/>
                              <a:gd name="T25" fmla="*/ 117 h 233"/>
                              <a:gd name="T26" fmla="*/ 49 w 49"/>
                              <a:gd name="T27" fmla="*/ 174 h 233"/>
                              <a:gd name="T28" fmla="*/ 49 w 49"/>
                              <a:gd name="T29" fmla="*/ 233 h 233"/>
                              <a:gd name="T30" fmla="*/ 49 w 49"/>
                              <a:gd name="T31" fmla="*/ 233 h 233"/>
                              <a:gd name="T32" fmla="*/ 49 w 49"/>
                              <a:gd name="T33" fmla="*/ 233 h 2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49" h="233">
                                <a:moveTo>
                                  <a:pt x="49" y="233"/>
                                </a:moveTo>
                                <a:lnTo>
                                  <a:pt x="46" y="233"/>
                                </a:lnTo>
                                <a:lnTo>
                                  <a:pt x="40" y="233"/>
                                </a:lnTo>
                                <a:lnTo>
                                  <a:pt x="37" y="233"/>
                                </a:lnTo>
                                <a:lnTo>
                                  <a:pt x="22" y="185"/>
                                </a:lnTo>
                                <a:lnTo>
                                  <a:pt x="7" y="138"/>
                                </a:lnTo>
                                <a:lnTo>
                                  <a:pt x="0" y="91"/>
                                </a:lnTo>
                                <a:lnTo>
                                  <a:pt x="7" y="45"/>
                                </a:lnTo>
                                <a:lnTo>
                                  <a:pt x="37" y="0"/>
                                </a:lnTo>
                                <a:lnTo>
                                  <a:pt x="41" y="59"/>
                                </a:lnTo>
                                <a:lnTo>
                                  <a:pt x="46" y="117"/>
                                </a:lnTo>
                                <a:lnTo>
                                  <a:pt x="49" y="174"/>
                                </a:lnTo>
                                <a:lnTo>
                                  <a:pt x="49" y="233"/>
                                </a:lnTo>
                                <a:close/>
                              </a:path>
                            </a:pathLst>
                          </a:custGeom>
                          <a:solidFill>
                            <a:srgbClr val="FFFFFF"/>
                          </a:solidFill>
                          <a:ln>
                            <a:noFill/>
                          </a:ln>
                        </wps:spPr>
                        <wps:bodyPr rot="0" vert="horz" wrap="square" lIns="91440" tIns="45720" rIns="91440" bIns="45720" anchor="t" anchorCtr="0" upright="1">
                          <a:noAutofit/>
                        </wps:bodyPr>
                      </wps:wsp>
                      <wps:wsp>
                        <wps:cNvPr id="317" name="Freeform 318"/>
                        <wps:cNvSpPr>
                          <a:spLocks/>
                        </wps:cNvSpPr>
                        <wps:spPr bwMode="auto">
                          <a:xfrm>
                            <a:off x="742" y="850"/>
                            <a:ext cx="19" cy="93"/>
                          </a:xfrm>
                          <a:custGeom>
                            <a:avLst/>
                            <a:gdLst>
                              <a:gd name="T0" fmla="*/ 0 w 77"/>
                              <a:gd name="T1" fmla="*/ 21 h 372"/>
                              <a:gd name="T2" fmla="*/ 0 w 77"/>
                              <a:gd name="T3" fmla="*/ 15 h 372"/>
                              <a:gd name="T4" fmla="*/ 2 w 77"/>
                              <a:gd name="T5" fmla="*/ 5 h 372"/>
                              <a:gd name="T6" fmla="*/ 11 w 77"/>
                              <a:gd name="T7" fmla="*/ 0 h 372"/>
                              <a:gd name="T8" fmla="*/ 11 w 77"/>
                              <a:gd name="T9" fmla="*/ 0 h 372"/>
                              <a:gd name="T10" fmla="*/ 21 w 77"/>
                              <a:gd name="T11" fmla="*/ 4 h 372"/>
                              <a:gd name="T12" fmla="*/ 27 w 77"/>
                              <a:gd name="T13" fmla="*/ 17 h 372"/>
                              <a:gd name="T14" fmla="*/ 33 w 77"/>
                              <a:gd name="T15" fmla="*/ 40 h 372"/>
                              <a:gd name="T16" fmla="*/ 33 w 77"/>
                              <a:gd name="T17" fmla="*/ 40 h 372"/>
                              <a:gd name="T18" fmla="*/ 47 w 77"/>
                              <a:gd name="T19" fmla="*/ 94 h 372"/>
                              <a:gd name="T20" fmla="*/ 65 w 77"/>
                              <a:gd name="T21" fmla="*/ 166 h 372"/>
                              <a:gd name="T22" fmla="*/ 74 w 77"/>
                              <a:gd name="T23" fmla="*/ 203 h 372"/>
                              <a:gd name="T24" fmla="*/ 74 w 77"/>
                              <a:gd name="T25" fmla="*/ 203 h 372"/>
                              <a:gd name="T26" fmla="*/ 74 w 77"/>
                              <a:gd name="T27" fmla="*/ 234 h 372"/>
                              <a:gd name="T28" fmla="*/ 74 w 77"/>
                              <a:gd name="T29" fmla="*/ 295 h 372"/>
                              <a:gd name="T30" fmla="*/ 74 w 77"/>
                              <a:gd name="T31" fmla="*/ 327 h 372"/>
                              <a:gd name="T32" fmla="*/ 74 w 77"/>
                              <a:gd name="T33" fmla="*/ 327 h 372"/>
                              <a:gd name="T34" fmla="*/ 76 w 77"/>
                              <a:gd name="T35" fmla="*/ 338 h 372"/>
                              <a:gd name="T36" fmla="*/ 77 w 77"/>
                              <a:gd name="T37" fmla="*/ 360 h 372"/>
                              <a:gd name="T38" fmla="*/ 66 w 77"/>
                              <a:gd name="T39" fmla="*/ 372 h 372"/>
                              <a:gd name="T40" fmla="*/ 66 w 77"/>
                              <a:gd name="T41" fmla="*/ 372 h 372"/>
                              <a:gd name="T42" fmla="*/ 53 w 77"/>
                              <a:gd name="T43" fmla="*/ 365 h 372"/>
                              <a:gd name="T44" fmla="*/ 46 w 77"/>
                              <a:gd name="T45" fmla="*/ 351 h 372"/>
                              <a:gd name="T46" fmla="*/ 41 w 77"/>
                              <a:gd name="T47" fmla="*/ 332 h 372"/>
                              <a:gd name="T48" fmla="*/ 41 w 77"/>
                              <a:gd name="T49" fmla="*/ 332 h 372"/>
                              <a:gd name="T50" fmla="*/ 31 w 77"/>
                              <a:gd name="T51" fmla="*/ 300 h 372"/>
                              <a:gd name="T52" fmla="*/ 20 w 77"/>
                              <a:gd name="T53" fmla="*/ 253 h 372"/>
                              <a:gd name="T54" fmla="*/ 14 w 77"/>
                              <a:gd name="T55" fmla="*/ 207 h 372"/>
                              <a:gd name="T56" fmla="*/ 14 w 77"/>
                              <a:gd name="T57" fmla="*/ 207 h 372"/>
                              <a:gd name="T58" fmla="*/ 11 w 77"/>
                              <a:gd name="T59" fmla="*/ 141 h 372"/>
                              <a:gd name="T60" fmla="*/ 4 w 77"/>
                              <a:gd name="T61" fmla="*/ 60 h 372"/>
                              <a:gd name="T62" fmla="*/ 0 w 77"/>
                              <a:gd name="T63" fmla="*/ 21 h 372"/>
                              <a:gd name="T64" fmla="*/ 0 w 77"/>
                              <a:gd name="T65" fmla="*/ 21 h 372"/>
                              <a:gd name="T66" fmla="*/ 0 w 77"/>
                              <a:gd name="T67" fmla="*/ 21 h 3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77" h="372">
                                <a:moveTo>
                                  <a:pt x="0" y="21"/>
                                </a:moveTo>
                                <a:lnTo>
                                  <a:pt x="0" y="15"/>
                                </a:lnTo>
                                <a:lnTo>
                                  <a:pt x="2" y="5"/>
                                </a:lnTo>
                                <a:lnTo>
                                  <a:pt x="11" y="0"/>
                                </a:lnTo>
                                <a:lnTo>
                                  <a:pt x="21" y="4"/>
                                </a:lnTo>
                                <a:lnTo>
                                  <a:pt x="27" y="17"/>
                                </a:lnTo>
                                <a:lnTo>
                                  <a:pt x="33" y="40"/>
                                </a:lnTo>
                                <a:lnTo>
                                  <a:pt x="47" y="94"/>
                                </a:lnTo>
                                <a:lnTo>
                                  <a:pt x="65" y="166"/>
                                </a:lnTo>
                                <a:lnTo>
                                  <a:pt x="74" y="203"/>
                                </a:lnTo>
                                <a:lnTo>
                                  <a:pt x="74" y="234"/>
                                </a:lnTo>
                                <a:lnTo>
                                  <a:pt x="74" y="295"/>
                                </a:lnTo>
                                <a:lnTo>
                                  <a:pt x="74" y="327"/>
                                </a:lnTo>
                                <a:lnTo>
                                  <a:pt x="76" y="338"/>
                                </a:lnTo>
                                <a:lnTo>
                                  <a:pt x="77" y="360"/>
                                </a:lnTo>
                                <a:lnTo>
                                  <a:pt x="66" y="372"/>
                                </a:lnTo>
                                <a:lnTo>
                                  <a:pt x="53" y="365"/>
                                </a:lnTo>
                                <a:lnTo>
                                  <a:pt x="46" y="351"/>
                                </a:lnTo>
                                <a:lnTo>
                                  <a:pt x="41" y="332"/>
                                </a:lnTo>
                                <a:lnTo>
                                  <a:pt x="31" y="300"/>
                                </a:lnTo>
                                <a:lnTo>
                                  <a:pt x="20" y="253"/>
                                </a:lnTo>
                                <a:lnTo>
                                  <a:pt x="14" y="207"/>
                                </a:lnTo>
                                <a:lnTo>
                                  <a:pt x="11" y="141"/>
                                </a:lnTo>
                                <a:lnTo>
                                  <a:pt x="4" y="60"/>
                                </a:lnTo>
                                <a:lnTo>
                                  <a:pt x="0" y="21"/>
                                </a:lnTo>
                                <a:close/>
                              </a:path>
                            </a:pathLst>
                          </a:custGeom>
                          <a:solidFill>
                            <a:srgbClr val="FFFFFF"/>
                          </a:solidFill>
                          <a:ln>
                            <a:noFill/>
                          </a:ln>
                        </wps:spPr>
                        <wps:bodyPr rot="0" vert="horz" wrap="square" lIns="91440" tIns="45720" rIns="91440" bIns="45720" anchor="t" anchorCtr="0" upright="1">
                          <a:noAutofit/>
                        </wps:bodyPr>
                      </wps:wsp>
                      <wps:wsp>
                        <wps:cNvPr id="318" name="Freeform 319"/>
                        <wps:cNvSpPr>
                          <a:spLocks/>
                        </wps:cNvSpPr>
                        <wps:spPr bwMode="auto">
                          <a:xfrm>
                            <a:off x="197" y="888"/>
                            <a:ext cx="45" cy="74"/>
                          </a:xfrm>
                          <a:custGeom>
                            <a:avLst/>
                            <a:gdLst>
                              <a:gd name="T0" fmla="*/ 180 w 180"/>
                              <a:gd name="T1" fmla="*/ 0 h 297"/>
                              <a:gd name="T2" fmla="*/ 133 w 180"/>
                              <a:gd name="T3" fmla="*/ 0 h 297"/>
                              <a:gd name="T4" fmla="*/ 46 w 180"/>
                              <a:gd name="T5" fmla="*/ 0 h 297"/>
                              <a:gd name="T6" fmla="*/ 0 w 180"/>
                              <a:gd name="T7" fmla="*/ 0 h 297"/>
                              <a:gd name="T8" fmla="*/ 0 w 180"/>
                              <a:gd name="T9" fmla="*/ 0 h 297"/>
                              <a:gd name="T10" fmla="*/ 9 w 180"/>
                              <a:gd name="T11" fmla="*/ 26 h 297"/>
                              <a:gd name="T12" fmla="*/ 24 w 180"/>
                              <a:gd name="T13" fmla="*/ 78 h 297"/>
                              <a:gd name="T14" fmla="*/ 24 w 180"/>
                              <a:gd name="T15" fmla="*/ 120 h 297"/>
                              <a:gd name="T16" fmla="*/ 24 w 180"/>
                              <a:gd name="T17" fmla="*/ 120 h 297"/>
                              <a:gd name="T18" fmla="*/ 35 w 180"/>
                              <a:gd name="T19" fmla="*/ 120 h 297"/>
                              <a:gd name="T20" fmla="*/ 63 w 180"/>
                              <a:gd name="T21" fmla="*/ 125 h 297"/>
                              <a:gd name="T22" fmla="*/ 102 w 180"/>
                              <a:gd name="T23" fmla="*/ 139 h 297"/>
                              <a:gd name="T24" fmla="*/ 139 w 180"/>
                              <a:gd name="T25" fmla="*/ 165 h 297"/>
                              <a:gd name="T26" fmla="*/ 168 w 180"/>
                              <a:gd name="T27" fmla="*/ 206 h 297"/>
                              <a:gd name="T28" fmla="*/ 180 w 180"/>
                              <a:gd name="T29" fmla="*/ 267 h 297"/>
                              <a:gd name="T30" fmla="*/ 180 w 180"/>
                              <a:gd name="T31" fmla="*/ 267 h 297"/>
                              <a:gd name="T32" fmla="*/ 180 w 180"/>
                              <a:gd name="T33" fmla="*/ 292 h 297"/>
                              <a:gd name="T34" fmla="*/ 180 w 180"/>
                              <a:gd name="T35" fmla="*/ 297 h 297"/>
                              <a:gd name="T36" fmla="*/ 180 w 180"/>
                              <a:gd name="T37" fmla="*/ 286 h 297"/>
                              <a:gd name="T38" fmla="*/ 180 w 180"/>
                              <a:gd name="T39" fmla="*/ 262 h 297"/>
                              <a:gd name="T40" fmla="*/ 180 w 180"/>
                              <a:gd name="T41" fmla="*/ 228 h 297"/>
                              <a:gd name="T42" fmla="*/ 180 w 180"/>
                              <a:gd name="T43" fmla="*/ 188 h 297"/>
                              <a:gd name="T44" fmla="*/ 180 w 180"/>
                              <a:gd name="T45" fmla="*/ 145 h 297"/>
                              <a:gd name="T46" fmla="*/ 180 w 180"/>
                              <a:gd name="T47" fmla="*/ 102 h 297"/>
                              <a:gd name="T48" fmla="*/ 180 w 180"/>
                              <a:gd name="T49" fmla="*/ 63 h 297"/>
                              <a:gd name="T50" fmla="*/ 180 w 180"/>
                              <a:gd name="T51" fmla="*/ 31 h 297"/>
                              <a:gd name="T52" fmla="*/ 180 w 180"/>
                              <a:gd name="T53" fmla="*/ 9 h 297"/>
                              <a:gd name="T54" fmla="*/ 180 w 180"/>
                              <a:gd name="T55" fmla="*/ 0 h 297"/>
                              <a:gd name="T56" fmla="*/ 180 w 180"/>
                              <a:gd name="T57" fmla="*/ 0 h 297"/>
                              <a:gd name="T58" fmla="*/ 180 w 180"/>
                              <a:gd name="T59" fmla="*/ 0 h 2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80" h="297">
                                <a:moveTo>
                                  <a:pt x="180" y="0"/>
                                </a:moveTo>
                                <a:lnTo>
                                  <a:pt x="133" y="0"/>
                                </a:lnTo>
                                <a:lnTo>
                                  <a:pt x="46" y="0"/>
                                </a:lnTo>
                                <a:lnTo>
                                  <a:pt x="0" y="0"/>
                                </a:lnTo>
                                <a:lnTo>
                                  <a:pt x="9" y="26"/>
                                </a:lnTo>
                                <a:lnTo>
                                  <a:pt x="24" y="78"/>
                                </a:lnTo>
                                <a:lnTo>
                                  <a:pt x="24" y="120"/>
                                </a:lnTo>
                                <a:lnTo>
                                  <a:pt x="35" y="120"/>
                                </a:lnTo>
                                <a:lnTo>
                                  <a:pt x="63" y="125"/>
                                </a:lnTo>
                                <a:lnTo>
                                  <a:pt x="102" y="139"/>
                                </a:lnTo>
                                <a:lnTo>
                                  <a:pt x="139" y="165"/>
                                </a:lnTo>
                                <a:lnTo>
                                  <a:pt x="168" y="206"/>
                                </a:lnTo>
                                <a:lnTo>
                                  <a:pt x="180" y="267"/>
                                </a:lnTo>
                                <a:lnTo>
                                  <a:pt x="180" y="292"/>
                                </a:lnTo>
                                <a:lnTo>
                                  <a:pt x="180" y="297"/>
                                </a:lnTo>
                                <a:lnTo>
                                  <a:pt x="180" y="286"/>
                                </a:lnTo>
                                <a:lnTo>
                                  <a:pt x="180" y="262"/>
                                </a:lnTo>
                                <a:lnTo>
                                  <a:pt x="180" y="228"/>
                                </a:lnTo>
                                <a:lnTo>
                                  <a:pt x="180" y="188"/>
                                </a:lnTo>
                                <a:lnTo>
                                  <a:pt x="180" y="145"/>
                                </a:lnTo>
                                <a:lnTo>
                                  <a:pt x="180" y="102"/>
                                </a:lnTo>
                                <a:lnTo>
                                  <a:pt x="180" y="63"/>
                                </a:lnTo>
                                <a:lnTo>
                                  <a:pt x="180" y="31"/>
                                </a:lnTo>
                                <a:lnTo>
                                  <a:pt x="180" y="9"/>
                                </a:lnTo>
                                <a:lnTo>
                                  <a:pt x="180" y="0"/>
                                </a:lnTo>
                                <a:close/>
                              </a:path>
                            </a:pathLst>
                          </a:custGeom>
                          <a:solidFill>
                            <a:srgbClr val="FFFFFF"/>
                          </a:solidFill>
                          <a:ln>
                            <a:noFill/>
                          </a:ln>
                        </wps:spPr>
                        <wps:bodyPr rot="0" vert="horz" wrap="square" lIns="91440" tIns="45720" rIns="91440" bIns="45720" anchor="t" anchorCtr="0" upright="1">
                          <a:noAutofit/>
                        </wps:bodyPr>
                      </wps:wsp>
                      <wps:wsp>
                        <wps:cNvPr id="319" name="Freeform 320"/>
                        <wps:cNvSpPr>
                          <a:spLocks/>
                        </wps:cNvSpPr>
                        <wps:spPr bwMode="auto">
                          <a:xfrm>
                            <a:off x="1232" y="886"/>
                            <a:ext cx="49" cy="79"/>
                          </a:xfrm>
                          <a:custGeom>
                            <a:avLst/>
                            <a:gdLst>
                              <a:gd name="T0" fmla="*/ 192 w 192"/>
                              <a:gd name="T1" fmla="*/ 0 h 317"/>
                              <a:gd name="T2" fmla="*/ 181 w 192"/>
                              <a:gd name="T3" fmla="*/ 28 h 317"/>
                              <a:gd name="T4" fmla="*/ 166 w 192"/>
                              <a:gd name="T5" fmla="*/ 83 h 317"/>
                              <a:gd name="T6" fmla="*/ 166 w 192"/>
                              <a:gd name="T7" fmla="*/ 127 h 317"/>
                              <a:gd name="T8" fmla="*/ 166 w 192"/>
                              <a:gd name="T9" fmla="*/ 127 h 317"/>
                              <a:gd name="T10" fmla="*/ 154 w 192"/>
                              <a:gd name="T11" fmla="*/ 128 h 317"/>
                              <a:gd name="T12" fmla="*/ 123 w 192"/>
                              <a:gd name="T13" fmla="*/ 133 h 317"/>
                              <a:gd name="T14" fmla="*/ 82 w 192"/>
                              <a:gd name="T15" fmla="*/ 147 h 317"/>
                              <a:gd name="T16" fmla="*/ 42 w 192"/>
                              <a:gd name="T17" fmla="*/ 175 h 317"/>
                              <a:gd name="T18" fmla="*/ 12 w 192"/>
                              <a:gd name="T19" fmla="*/ 220 h 317"/>
                              <a:gd name="T20" fmla="*/ 0 w 192"/>
                              <a:gd name="T21" fmla="*/ 285 h 317"/>
                              <a:gd name="T22" fmla="*/ 0 w 192"/>
                              <a:gd name="T23" fmla="*/ 285 h 317"/>
                              <a:gd name="T24" fmla="*/ 0 w 192"/>
                              <a:gd name="T25" fmla="*/ 310 h 317"/>
                              <a:gd name="T26" fmla="*/ 0 w 192"/>
                              <a:gd name="T27" fmla="*/ 317 h 317"/>
                              <a:gd name="T28" fmla="*/ 0 w 192"/>
                              <a:gd name="T29" fmla="*/ 310 h 317"/>
                              <a:gd name="T30" fmla="*/ 0 w 192"/>
                              <a:gd name="T31" fmla="*/ 289 h 317"/>
                              <a:gd name="T32" fmla="*/ 0 w 192"/>
                              <a:gd name="T33" fmla="*/ 258 h 317"/>
                              <a:gd name="T34" fmla="*/ 0 w 192"/>
                              <a:gd name="T35" fmla="*/ 221 h 317"/>
                              <a:gd name="T36" fmla="*/ 0 w 192"/>
                              <a:gd name="T37" fmla="*/ 179 h 317"/>
                              <a:gd name="T38" fmla="*/ 0 w 192"/>
                              <a:gd name="T39" fmla="*/ 136 h 317"/>
                              <a:gd name="T40" fmla="*/ 0 w 192"/>
                              <a:gd name="T41" fmla="*/ 95 h 317"/>
                              <a:gd name="T42" fmla="*/ 0 w 192"/>
                              <a:gd name="T43" fmla="*/ 57 h 317"/>
                              <a:gd name="T44" fmla="*/ 0 w 192"/>
                              <a:gd name="T45" fmla="*/ 28 h 317"/>
                              <a:gd name="T46" fmla="*/ 0 w 192"/>
                              <a:gd name="T47" fmla="*/ 7 h 317"/>
                              <a:gd name="T48" fmla="*/ 0 w 192"/>
                              <a:gd name="T49" fmla="*/ 0 h 317"/>
                              <a:gd name="T50" fmla="*/ 0 w 192"/>
                              <a:gd name="T51" fmla="*/ 0 h 317"/>
                              <a:gd name="T52" fmla="*/ 49 w 192"/>
                              <a:gd name="T53" fmla="*/ 0 h 317"/>
                              <a:gd name="T54" fmla="*/ 141 w 192"/>
                              <a:gd name="T55" fmla="*/ 0 h 317"/>
                              <a:gd name="T56" fmla="*/ 192 w 192"/>
                              <a:gd name="T57" fmla="*/ 0 h 317"/>
                              <a:gd name="T58" fmla="*/ 192 w 192"/>
                              <a:gd name="T59" fmla="*/ 0 h 3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92" h="317">
                                <a:moveTo>
                                  <a:pt x="192" y="0"/>
                                </a:moveTo>
                                <a:lnTo>
                                  <a:pt x="181" y="28"/>
                                </a:lnTo>
                                <a:lnTo>
                                  <a:pt x="166" y="83"/>
                                </a:lnTo>
                                <a:lnTo>
                                  <a:pt x="166" y="127"/>
                                </a:lnTo>
                                <a:lnTo>
                                  <a:pt x="154" y="128"/>
                                </a:lnTo>
                                <a:lnTo>
                                  <a:pt x="123" y="133"/>
                                </a:lnTo>
                                <a:lnTo>
                                  <a:pt x="82" y="147"/>
                                </a:lnTo>
                                <a:lnTo>
                                  <a:pt x="42" y="175"/>
                                </a:lnTo>
                                <a:lnTo>
                                  <a:pt x="12" y="220"/>
                                </a:lnTo>
                                <a:lnTo>
                                  <a:pt x="0" y="285"/>
                                </a:lnTo>
                                <a:lnTo>
                                  <a:pt x="0" y="310"/>
                                </a:lnTo>
                                <a:lnTo>
                                  <a:pt x="0" y="317"/>
                                </a:lnTo>
                                <a:lnTo>
                                  <a:pt x="0" y="310"/>
                                </a:lnTo>
                                <a:lnTo>
                                  <a:pt x="0" y="289"/>
                                </a:lnTo>
                                <a:lnTo>
                                  <a:pt x="0" y="258"/>
                                </a:lnTo>
                                <a:lnTo>
                                  <a:pt x="0" y="221"/>
                                </a:lnTo>
                                <a:lnTo>
                                  <a:pt x="0" y="179"/>
                                </a:lnTo>
                                <a:lnTo>
                                  <a:pt x="0" y="136"/>
                                </a:lnTo>
                                <a:lnTo>
                                  <a:pt x="0" y="95"/>
                                </a:lnTo>
                                <a:lnTo>
                                  <a:pt x="0" y="57"/>
                                </a:lnTo>
                                <a:lnTo>
                                  <a:pt x="0" y="28"/>
                                </a:lnTo>
                                <a:lnTo>
                                  <a:pt x="0" y="7"/>
                                </a:lnTo>
                                <a:lnTo>
                                  <a:pt x="0" y="0"/>
                                </a:lnTo>
                                <a:lnTo>
                                  <a:pt x="49" y="0"/>
                                </a:lnTo>
                                <a:lnTo>
                                  <a:pt x="141" y="0"/>
                                </a:lnTo>
                                <a:lnTo>
                                  <a:pt x="192" y="0"/>
                                </a:lnTo>
                                <a:close/>
                              </a:path>
                            </a:pathLst>
                          </a:custGeom>
                          <a:solidFill>
                            <a:srgbClr val="FFFFFF"/>
                          </a:solidFill>
                          <a:ln>
                            <a:noFill/>
                          </a:ln>
                        </wps:spPr>
                        <wps:bodyPr rot="0" vert="horz" wrap="square" lIns="91440" tIns="45720" rIns="91440" bIns="45720" anchor="t" anchorCtr="0" upright="1">
                          <a:noAutofit/>
                        </wps:bodyPr>
                      </wps:wsp>
                      <wps:wsp>
                        <wps:cNvPr id="320" name="Freeform 321"/>
                        <wps:cNvSpPr>
                          <a:spLocks/>
                        </wps:cNvSpPr>
                        <wps:spPr bwMode="auto">
                          <a:xfrm>
                            <a:off x="684" y="132"/>
                            <a:ext cx="10" cy="40"/>
                          </a:xfrm>
                          <a:custGeom>
                            <a:avLst/>
                            <a:gdLst>
                              <a:gd name="T0" fmla="*/ 0 w 42"/>
                              <a:gd name="T1" fmla="*/ 160 h 160"/>
                              <a:gd name="T2" fmla="*/ 11 w 42"/>
                              <a:gd name="T3" fmla="*/ 160 h 160"/>
                              <a:gd name="T4" fmla="*/ 31 w 42"/>
                              <a:gd name="T5" fmla="*/ 160 h 160"/>
                              <a:gd name="T6" fmla="*/ 42 w 42"/>
                              <a:gd name="T7" fmla="*/ 160 h 160"/>
                              <a:gd name="T8" fmla="*/ 42 w 42"/>
                              <a:gd name="T9" fmla="*/ 160 h 160"/>
                              <a:gd name="T10" fmla="*/ 42 w 42"/>
                              <a:gd name="T11" fmla="*/ 120 h 160"/>
                              <a:gd name="T12" fmla="*/ 42 w 42"/>
                              <a:gd name="T13" fmla="*/ 47 h 160"/>
                              <a:gd name="T14" fmla="*/ 42 w 42"/>
                              <a:gd name="T15" fmla="*/ 6 h 160"/>
                              <a:gd name="T16" fmla="*/ 42 w 42"/>
                              <a:gd name="T17" fmla="*/ 6 h 160"/>
                              <a:gd name="T18" fmla="*/ 41 w 42"/>
                              <a:gd name="T19" fmla="*/ 5 h 160"/>
                              <a:gd name="T20" fmla="*/ 35 w 42"/>
                              <a:gd name="T21" fmla="*/ 1 h 160"/>
                              <a:gd name="T22" fmla="*/ 21 w 42"/>
                              <a:gd name="T23" fmla="*/ 0 h 160"/>
                              <a:gd name="T24" fmla="*/ 21 w 42"/>
                              <a:gd name="T25" fmla="*/ 0 h 160"/>
                              <a:gd name="T26" fmla="*/ 6 w 42"/>
                              <a:gd name="T27" fmla="*/ 1 h 160"/>
                              <a:gd name="T28" fmla="*/ 1 w 42"/>
                              <a:gd name="T29" fmla="*/ 5 h 160"/>
                              <a:gd name="T30" fmla="*/ 0 w 42"/>
                              <a:gd name="T31" fmla="*/ 6 h 160"/>
                              <a:gd name="T32" fmla="*/ 0 w 42"/>
                              <a:gd name="T33" fmla="*/ 6 h 160"/>
                              <a:gd name="T34" fmla="*/ 0 w 42"/>
                              <a:gd name="T35" fmla="*/ 47 h 160"/>
                              <a:gd name="T36" fmla="*/ 0 w 42"/>
                              <a:gd name="T37" fmla="*/ 120 h 160"/>
                              <a:gd name="T38" fmla="*/ 0 w 42"/>
                              <a:gd name="T39" fmla="*/ 160 h 160"/>
                              <a:gd name="T40" fmla="*/ 0 w 42"/>
                              <a:gd name="T41" fmla="*/ 160 h 160"/>
                              <a:gd name="T42" fmla="*/ 0 w 42"/>
                              <a:gd name="T43" fmla="*/ 16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42" h="160">
                                <a:moveTo>
                                  <a:pt x="0" y="160"/>
                                </a:moveTo>
                                <a:lnTo>
                                  <a:pt x="11" y="160"/>
                                </a:lnTo>
                                <a:lnTo>
                                  <a:pt x="31" y="160"/>
                                </a:lnTo>
                                <a:lnTo>
                                  <a:pt x="42" y="160"/>
                                </a:lnTo>
                                <a:lnTo>
                                  <a:pt x="42" y="120"/>
                                </a:lnTo>
                                <a:lnTo>
                                  <a:pt x="42" y="47"/>
                                </a:lnTo>
                                <a:lnTo>
                                  <a:pt x="42" y="6"/>
                                </a:lnTo>
                                <a:lnTo>
                                  <a:pt x="41" y="5"/>
                                </a:lnTo>
                                <a:lnTo>
                                  <a:pt x="35" y="1"/>
                                </a:lnTo>
                                <a:lnTo>
                                  <a:pt x="21" y="0"/>
                                </a:lnTo>
                                <a:lnTo>
                                  <a:pt x="6" y="1"/>
                                </a:lnTo>
                                <a:lnTo>
                                  <a:pt x="1" y="5"/>
                                </a:lnTo>
                                <a:lnTo>
                                  <a:pt x="0" y="6"/>
                                </a:lnTo>
                                <a:lnTo>
                                  <a:pt x="0" y="47"/>
                                </a:lnTo>
                                <a:lnTo>
                                  <a:pt x="0" y="120"/>
                                </a:lnTo>
                                <a:lnTo>
                                  <a:pt x="0" y="160"/>
                                </a:lnTo>
                                <a:close/>
                              </a:path>
                            </a:pathLst>
                          </a:custGeom>
                          <a:solidFill>
                            <a:srgbClr val="FFFFFF"/>
                          </a:solidFill>
                          <a:ln>
                            <a:noFill/>
                          </a:ln>
                        </wps:spPr>
                        <wps:bodyPr rot="0" vert="horz" wrap="square" lIns="91440" tIns="45720" rIns="91440" bIns="45720" anchor="t" anchorCtr="0" upright="1">
                          <a:noAutofit/>
                        </wps:bodyPr>
                      </wps:wsp>
                      <wps:wsp>
                        <wps:cNvPr id="321" name="Freeform 322"/>
                        <wps:cNvSpPr>
                          <a:spLocks/>
                        </wps:cNvSpPr>
                        <wps:spPr bwMode="auto">
                          <a:xfrm>
                            <a:off x="352" y="468"/>
                            <a:ext cx="4" cy="20"/>
                          </a:xfrm>
                          <a:custGeom>
                            <a:avLst/>
                            <a:gdLst>
                              <a:gd name="T0" fmla="*/ 0 w 14"/>
                              <a:gd name="T1" fmla="*/ 80 h 80"/>
                              <a:gd name="T2" fmla="*/ 4 w 14"/>
                              <a:gd name="T3" fmla="*/ 80 h 80"/>
                              <a:gd name="T4" fmla="*/ 11 w 14"/>
                              <a:gd name="T5" fmla="*/ 80 h 80"/>
                              <a:gd name="T6" fmla="*/ 14 w 14"/>
                              <a:gd name="T7" fmla="*/ 80 h 80"/>
                              <a:gd name="T8" fmla="*/ 14 w 14"/>
                              <a:gd name="T9" fmla="*/ 80 h 80"/>
                              <a:gd name="T10" fmla="*/ 14 w 14"/>
                              <a:gd name="T11" fmla="*/ 60 h 80"/>
                              <a:gd name="T12" fmla="*/ 14 w 14"/>
                              <a:gd name="T13" fmla="*/ 23 h 80"/>
                              <a:gd name="T14" fmla="*/ 14 w 14"/>
                              <a:gd name="T15" fmla="*/ 3 h 80"/>
                              <a:gd name="T16" fmla="*/ 14 w 14"/>
                              <a:gd name="T17" fmla="*/ 3 h 80"/>
                              <a:gd name="T18" fmla="*/ 14 w 14"/>
                              <a:gd name="T19" fmla="*/ 2 h 80"/>
                              <a:gd name="T20" fmla="*/ 12 w 14"/>
                              <a:gd name="T21" fmla="*/ 0 h 80"/>
                              <a:gd name="T22" fmla="*/ 7 w 14"/>
                              <a:gd name="T23" fmla="*/ 0 h 80"/>
                              <a:gd name="T24" fmla="*/ 7 w 14"/>
                              <a:gd name="T25" fmla="*/ 0 h 80"/>
                              <a:gd name="T26" fmla="*/ 2 w 14"/>
                              <a:gd name="T27" fmla="*/ 0 h 80"/>
                              <a:gd name="T28" fmla="*/ 0 w 14"/>
                              <a:gd name="T29" fmla="*/ 2 h 80"/>
                              <a:gd name="T30" fmla="*/ 0 w 14"/>
                              <a:gd name="T31" fmla="*/ 3 h 80"/>
                              <a:gd name="T32" fmla="*/ 0 w 14"/>
                              <a:gd name="T33" fmla="*/ 3 h 80"/>
                              <a:gd name="T34" fmla="*/ 0 w 14"/>
                              <a:gd name="T35" fmla="*/ 23 h 80"/>
                              <a:gd name="T36" fmla="*/ 0 w 14"/>
                              <a:gd name="T37" fmla="*/ 60 h 80"/>
                              <a:gd name="T38" fmla="*/ 0 w 14"/>
                              <a:gd name="T39" fmla="*/ 80 h 80"/>
                              <a:gd name="T40" fmla="*/ 0 w 14"/>
                              <a:gd name="T41" fmla="*/ 80 h 80"/>
                              <a:gd name="T42" fmla="*/ 0 w 14"/>
                              <a:gd name="T43" fmla="*/ 8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 h="80">
                                <a:moveTo>
                                  <a:pt x="0" y="80"/>
                                </a:moveTo>
                                <a:lnTo>
                                  <a:pt x="4" y="80"/>
                                </a:lnTo>
                                <a:lnTo>
                                  <a:pt x="11" y="80"/>
                                </a:lnTo>
                                <a:lnTo>
                                  <a:pt x="14" y="80"/>
                                </a:lnTo>
                                <a:lnTo>
                                  <a:pt x="14" y="60"/>
                                </a:lnTo>
                                <a:lnTo>
                                  <a:pt x="14" y="23"/>
                                </a:lnTo>
                                <a:lnTo>
                                  <a:pt x="14" y="3"/>
                                </a:lnTo>
                                <a:lnTo>
                                  <a:pt x="14" y="2"/>
                                </a:lnTo>
                                <a:lnTo>
                                  <a:pt x="12" y="0"/>
                                </a:lnTo>
                                <a:lnTo>
                                  <a:pt x="7" y="0"/>
                                </a:lnTo>
                                <a:lnTo>
                                  <a:pt x="2" y="0"/>
                                </a:lnTo>
                                <a:lnTo>
                                  <a:pt x="0" y="2"/>
                                </a:lnTo>
                                <a:lnTo>
                                  <a:pt x="0" y="3"/>
                                </a:lnTo>
                                <a:lnTo>
                                  <a:pt x="0" y="23"/>
                                </a:lnTo>
                                <a:lnTo>
                                  <a:pt x="0" y="60"/>
                                </a:lnTo>
                                <a:lnTo>
                                  <a:pt x="0" y="80"/>
                                </a:lnTo>
                                <a:close/>
                              </a:path>
                            </a:pathLst>
                          </a:custGeom>
                          <a:solidFill>
                            <a:srgbClr val="FFFFFF"/>
                          </a:solidFill>
                          <a:ln>
                            <a:noFill/>
                          </a:ln>
                        </wps:spPr>
                        <wps:bodyPr rot="0" vert="horz" wrap="square" lIns="91440" tIns="45720" rIns="91440" bIns="45720" anchor="t" anchorCtr="0" upright="1">
                          <a:noAutofit/>
                        </wps:bodyPr>
                      </wps:wsp>
                      <wps:wsp>
                        <wps:cNvPr id="322" name="Freeform 323"/>
                        <wps:cNvSpPr>
                          <a:spLocks/>
                        </wps:cNvSpPr>
                        <wps:spPr bwMode="auto">
                          <a:xfrm>
                            <a:off x="424" y="467"/>
                            <a:ext cx="4" cy="20"/>
                          </a:xfrm>
                          <a:custGeom>
                            <a:avLst/>
                            <a:gdLst>
                              <a:gd name="T0" fmla="*/ 0 w 14"/>
                              <a:gd name="T1" fmla="*/ 80 h 80"/>
                              <a:gd name="T2" fmla="*/ 3 w 14"/>
                              <a:gd name="T3" fmla="*/ 80 h 80"/>
                              <a:gd name="T4" fmla="*/ 10 w 14"/>
                              <a:gd name="T5" fmla="*/ 80 h 80"/>
                              <a:gd name="T6" fmla="*/ 14 w 14"/>
                              <a:gd name="T7" fmla="*/ 80 h 80"/>
                              <a:gd name="T8" fmla="*/ 14 w 14"/>
                              <a:gd name="T9" fmla="*/ 80 h 80"/>
                              <a:gd name="T10" fmla="*/ 14 w 14"/>
                              <a:gd name="T11" fmla="*/ 60 h 80"/>
                              <a:gd name="T12" fmla="*/ 14 w 14"/>
                              <a:gd name="T13" fmla="*/ 23 h 80"/>
                              <a:gd name="T14" fmla="*/ 14 w 14"/>
                              <a:gd name="T15" fmla="*/ 3 h 80"/>
                              <a:gd name="T16" fmla="*/ 14 w 14"/>
                              <a:gd name="T17" fmla="*/ 3 h 80"/>
                              <a:gd name="T18" fmla="*/ 13 w 14"/>
                              <a:gd name="T19" fmla="*/ 2 h 80"/>
                              <a:gd name="T20" fmla="*/ 12 w 14"/>
                              <a:gd name="T21" fmla="*/ 0 h 80"/>
                              <a:gd name="T22" fmla="*/ 6 w 14"/>
                              <a:gd name="T23" fmla="*/ 0 h 80"/>
                              <a:gd name="T24" fmla="*/ 6 w 14"/>
                              <a:gd name="T25" fmla="*/ 0 h 80"/>
                              <a:gd name="T26" fmla="*/ 2 w 14"/>
                              <a:gd name="T27" fmla="*/ 0 h 80"/>
                              <a:gd name="T28" fmla="*/ 0 w 14"/>
                              <a:gd name="T29" fmla="*/ 2 h 80"/>
                              <a:gd name="T30" fmla="*/ 0 w 14"/>
                              <a:gd name="T31" fmla="*/ 3 h 80"/>
                              <a:gd name="T32" fmla="*/ 0 w 14"/>
                              <a:gd name="T33" fmla="*/ 3 h 80"/>
                              <a:gd name="T34" fmla="*/ 0 w 14"/>
                              <a:gd name="T35" fmla="*/ 23 h 80"/>
                              <a:gd name="T36" fmla="*/ 0 w 14"/>
                              <a:gd name="T37" fmla="*/ 60 h 80"/>
                              <a:gd name="T38" fmla="*/ 0 w 14"/>
                              <a:gd name="T39" fmla="*/ 80 h 80"/>
                              <a:gd name="T40" fmla="*/ 0 w 14"/>
                              <a:gd name="T41" fmla="*/ 80 h 80"/>
                              <a:gd name="T42" fmla="*/ 0 w 14"/>
                              <a:gd name="T43" fmla="*/ 8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 h="80">
                                <a:moveTo>
                                  <a:pt x="0" y="80"/>
                                </a:moveTo>
                                <a:lnTo>
                                  <a:pt x="3" y="80"/>
                                </a:lnTo>
                                <a:lnTo>
                                  <a:pt x="10" y="80"/>
                                </a:lnTo>
                                <a:lnTo>
                                  <a:pt x="14" y="80"/>
                                </a:lnTo>
                                <a:lnTo>
                                  <a:pt x="14" y="60"/>
                                </a:lnTo>
                                <a:lnTo>
                                  <a:pt x="14" y="23"/>
                                </a:lnTo>
                                <a:lnTo>
                                  <a:pt x="14" y="3"/>
                                </a:lnTo>
                                <a:lnTo>
                                  <a:pt x="13" y="2"/>
                                </a:lnTo>
                                <a:lnTo>
                                  <a:pt x="12" y="0"/>
                                </a:lnTo>
                                <a:lnTo>
                                  <a:pt x="6" y="0"/>
                                </a:lnTo>
                                <a:lnTo>
                                  <a:pt x="2" y="0"/>
                                </a:lnTo>
                                <a:lnTo>
                                  <a:pt x="0" y="2"/>
                                </a:lnTo>
                                <a:lnTo>
                                  <a:pt x="0" y="3"/>
                                </a:lnTo>
                                <a:lnTo>
                                  <a:pt x="0" y="23"/>
                                </a:lnTo>
                                <a:lnTo>
                                  <a:pt x="0" y="60"/>
                                </a:lnTo>
                                <a:lnTo>
                                  <a:pt x="0" y="80"/>
                                </a:lnTo>
                                <a:close/>
                              </a:path>
                            </a:pathLst>
                          </a:custGeom>
                          <a:solidFill>
                            <a:srgbClr val="FFFFFF"/>
                          </a:solidFill>
                          <a:ln>
                            <a:noFill/>
                          </a:ln>
                        </wps:spPr>
                        <wps:bodyPr rot="0" vert="horz" wrap="square" lIns="91440" tIns="45720" rIns="91440" bIns="45720" anchor="t" anchorCtr="0" upright="1">
                          <a:noAutofit/>
                        </wps:bodyPr>
                      </wps:wsp>
                      <wps:wsp>
                        <wps:cNvPr id="323" name="Freeform 324"/>
                        <wps:cNvSpPr>
                          <a:spLocks/>
                        </wps:cNvSpPr>
                        <wps:spPr bwMode="auto">
                          <a:xfrm>
                            <a:off x="385" y="467"/>
                            <a:ext cx="6" cy="20"/>
                          </a:xfrm>
                          <a:custGeom>
                            <a:avLst/>
                            <a:gdLst>
                              <a:gd name="T0" fmla="*/ 0 w 26"/>
                              <a:gd name="T1" fmla="*/ 80 h 80"/>
                              <a:gd name="T2" fmla="*/ 7 w 26"/>
                              <a:gd name="T3" fmla="*/ 80 h 80"/>
                              <a:gd name="T4" fmla="*/ 19 w 26"/>
                              <a:gd name="T5" fmla="*/ 80 h 80"/>
                              <a:gd name="T6" fmla="*/ 26 w 26"/>
                              <a:gd name="T7" fmla="*/ 80 h 80"/>
                              <a:gd name="T8" fmla="*/ 26 w 26"/>
                              <a:gd name="T9" fmla="*/ 80 h 80"/>
                              <a:gd name="T10" fmla="*/ 26 w 26"/>
                              <a:gd name="T11" fmla="*/ 60 h 80"/>
                              <a:gd name="T12" fmla="*/ 26 w 26"/>
                              <a:gd name="T13" fmla="*/ 23 h 80"/>
                              <a:gd name="T14" fmla="*/ 26 w 26"/>
                              <a:gd name="T15" fmla="*/ 3 h 80"/>
                              <a:gd name="T16" fmla="*/ 26 w 26"/>
                              <a:gd name="T17" fmla="*/ 3 h 80"/>
                              <a:gd name="T18" fmla="*/ 25 w 26"/>
                              <a:gd name="T19" fmla="*/ 2 h 80"/>
                              <a:gd name="T20" fmla="*/ 21 w 26"/>
                              <a:gd name="T21" fmla="*/ 0 h 80"/>
                              <a:gd name="T22" fmla="*/ 13 w 26"/>
                              <a:gd name="T23" fmla="*/ 0 h 80"/>
                              <a:gd name="T24" fmla="*/ 13 w 26"/>
                              <a:gd name="T25" fmla="*/ 0 h 80"/>
                              <a:gd name="T26" fmla="*/ 4 w 26"/>
                              <a:gd name="T27" fmla="*/ 0 h 80"/>
                              <a:gd name="T28" fmla="*/ 0 w 26"/>
                              <a:gd name="T29" fmla="*/ 2 h 80"/>
                              <a:gd name="T30" fmla="*/ 0 w 26"/>
                              <a:gd name="T31" fmla="*/ 3 h 80"/>
                              <a:gd name="T32" fmla="*/ 0 w 26"/>
                              <a:gd name="T33" fmla="*/ 3 h 80"/>
                              <a:gd name="T34" fmla="*/ 0 w 26"/>
                              <a:gd name="T35" fmla="*/ 23 h 80"/>
                              <a:gd name="T36" fmla="*/ 0 w 26"/>
                              <a:gd name="T37" fmla="*/ 60 h 80"/>
                              <a:gd name="T38" fmla="*/ 0 w 26"/>
                              <a:gd name="T39" fmla="*/ 80 h 80"/>
                              <a:gd name="T40" fmla="*/ 0 w 26"/>
                              <a:gd name="T41" fmla="*/ 80 h 80"/>
                              <a:gd name="T42" fmla="*/ 0 w 26"/>
                              <a:gd name="T43" fmla="*/ 8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6" h="80">
                                <a:moveTo>
                                  <a:pt x="0" y="80"/>
                                </a:moveTo>
                                <a:lnTo>
                                  <a:pt x="7" y="80"/>
                                </a:lnTo>
                                <a:lnTo>
                                  <a:pt x="19" y="80"/>
                                </a:lnTo>
                                <a:lnTo>
                                  <a:pt x="26" y="80"/>
                                </a:lnTo>
                                <a:lnTo>
                                  <a:pt x="26" y="60"/>
                                </a:lnTo>
                                <a:lnTo>
                                  <a:pt x="26" y="23"/>
                                </a:lnTo>
                                <a:lnTo>
                                  <a:pt x="26" y="3"/>
                                </a:lnTo>
                                <a:lnTo>
                                  <a:pt x="25" y="2"/>
                                </a:lnTo>
                                <a:lnTo>
                                  <a:pt x="21" y="0"/>
                                </a:lnTo>
                                <a:lnTo>
                                  <a:pt x="13" y="0"/>
                                </a:lnTo>
                                <a:lnTo>
                                  <a:pt x="4" y="0"/>
                                </a:lnTo>
                                <a:lnTo>
                                  <a:pt x="0" y="2"/>
                                </a:lnTo>
                                <a:lnTo>
                                  <a:pt x="0" y="3"/>
                                </a:lnTo>
                                <a:lnTo>
                                  <a:pt x="0" y="23"/>
                                </a:lnTo>
                                <a:lnTo>
                                  <a:pt x="0" y="60"/>
                                </a:lnTo>
                                <a:lnTo>
                                  <a:pt x="0" y="80"/>
                                </a:lnTo>
                                <a:close/>
                              </a:path>
                            </a:pathLst>
                          </a:custGeom>
                          <a:solidFill>
                            <a:srgbClr val="FFFFFF"/>
                          </a:solidFill>
                          <a:ln>
                            <a:noFill/>
                          </a:ln>
                        </wps:spPr>
                        <wps:bodyPr rot="0" vert="horz" wrap="square" lIns="91440" tIns="45720" rIns="91440" bIns="45720" anchor="t" anchorCtr="0" upright="1">
                          <a:noAutofit/>
                        </wps:bodyPr>
                      </wps:wsp>
                      <wps:wsp>
                        <wps:cNvPr id="324" name="Freeform 325"/>
                        <wps:cNvSpPr>
                          <a:spLocks/>
                        </wps:cNvSpPr>
                        <wps:spPr bwMode="auto">
                          <a:xfrm>
                            <a:off x="1051" y="470"/>
                            <a:ext cx="4" cy="20"/>
                          </a:xfrm>
                          <a:custGeom>
                            <a:avLst/>
                            <a:gdLst>
                              <a:gd name="T0" fmla="*/ 0 w 14"/>
                              <a:gd name="T1" fmla="*/ 81 h 81"/>
                              <a:gd name="T2" fmla="*/ 4 w 14"/>
                              <a:gd name="T3" fmla="*/ 81 h 81"/>
                              <a:gd name="T4" fmla="*/ 11 w 14"/>
                              <a:gd name="T5" fmla="*/ 81 h 81"/>
                              <a:gd name="T6" fmla="*/ 14 w 14"/>
                              <a:gd name="T7" fmla="*/ 81 h 81"/>
                              <a:gd name="T8" fmla="*/ 14 w 14"/>
                              <a:gd name="T9" fmla="*/ 81 h 81"/>
                              <a:gd name="T10" fmla="*/ 14 w 14"/>
                              <a:gd name="T11" fmla="*/ 61 h 81"/>
                              <a:gd name="T12" fmla="*/ 14 w 14"/>
                              <a:gd name="T13" fmla="*/ 24 h 81"/>
                              <a:gd name="T14" fmla="*/ 14 w 14"/>
                              <a:gd name="T15" fmla="*/ 4 h 81"/>
                              <a:gd name="T16" fmla="*/ 14 w 14"/>
                              <a:gd name="T17" fmla="*/ 4 h 81"/>
                              <a:gd name="T18" fmla="*/ 14 w 14"/>
                              <a:gd name="T19" fmla="*/ 3 h 81"/>
                              <a:gd name="T20" fmla="*/ 12 w 14"/>
                              <a:gd name="T21" fmla="*/ 1 h 81"/>
                              <a:gd name="T22" fmla="*/ 8 w 14"/>
                              <a:gd name="T23" fmla="*/ 0 h 81"/>
                              <a:gd name="T24" fmla="*/ 8 w 14"/>
                              <a:gd name="T25" fmla="*/ 0 h 81"/>
                              <a:gd name="T26" fmla="*/ 2 w 14"/>
                              <a:gd name="T27" fmla="*/ 1 h 81"/>
                              <a:gd name="T28" fmla="*/ 1 w 14"/>
                              <a:gd name="T29" fmla="*/ 3 h 81"/>
                              <a:gd name="T30" fmla="*/ 0 w 14"/>
                              <a:gd name="T31" fmla="*/ 4 h 81"/>
                              <a:gd name="T32" fmla="*/ 0 w 14"/>
                              <a:gd name="T33" fmla="*/ 4 h 81"/>
                              <a:gd name="T34" fmla="*/ 0 w 14"/>
                              <a:gd name="T35" fmla="*/ 24 h 81"/>
                              <a:gd name="T36" fmla="*/ 0 w 14"/>
                              <a:gd name="T37" fmla="*/ 61 h 81"/>
                              <a:gd name="T38" fmla="*/ 0 w 14"/>
                              <a:gd name="T39" fmla="*/ 81 h 81"/>
                              <a:gd name="T40" fmla="*/ 0 w 14"/>
                              <a:gd name="T41" fmla="*/ 81 h 81"/>
                              <a:gd name="T42" fmla="*/ 0 w 14"/>
                              <a:gd name="T43" fmla="*/ 81 h 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 h="81">
                                <a:moveTo>
                                  <a:pt x="0" y="81"/>
                                </a:moveTo>
                                <a:lnTo>
                                  <a:pt x="4" y="81"/>
                                </a:lnTo>
                                <a:lnTo>
                                  <a:pt x="11" y="81"/>
                                </a:lnTo>
                                <a:lnTo>
                                  <a:pt x="14" y="81"/>
                                </a:lnTo>
                                <a:lnTo>
                                  <a:pt x="14" y="61"/>
                                </a:lnTo>
                                <a:lnTo>
                                  <a:pt x="14" y="24"/>
                                </a:lnTo>
                                <a:lnTo>
                                  <a:pt x="14" y="4"/>
                                </a:lnTo>
                                <a:lnTo>
                                  <a:pt x="14" y="3"/>
                                </a:lnTo>
                                <a:lnTo>
                                  <a:pt x="12" y="1"/>
                                </a:lnTo>
                                <a:lnTo>
                                  <a:pt x="8" y="0"/>
                                </a:lnTo>
                                <a:lnTo>
                                  <a:pt x="2" y="1"/>
                                </a:lnTo>
                                <a:lnTo>
                                  <a:pt x="1" y="3"/>
                                </a:lnTo>
                                <a:lnTo>
                                  <a:pt x="0" y="4"/>
                                </a:lnTo>
                                <a:lnTo>
                                  <a:pt x="0" y="24"/>
                                </a:lnTo>
                                <a:lnTo>
                                  <a:pt x="0" y="61"/>
                                </a:lnTo>
                                <a:lnTo>
                                  <a:pt x="0" y="81"/>
                                </a:lnTo>
                                <a:close/>
                              </a:path>
                            </a:pathLst>
                          </a:custGeom>
                          <a:solidFill>
                            <a:srgbClr val="FFFFFF"/>
                          </a:solidFill>
                          <a:ln>
                            <a:noFill/>
                          </a:ln>
                        </wps:spPr>
                        <wps:bodyPr rot="0" vert="horz" wrap="square" lIns="91440" tIns="45720" rIns="91440" bIns="45720" anchor="t" anchorCtr="0" upright="1">
                          <a:noAutofit/>
                        </wps:bodyPr>
                      </wps:wsp>
                      <wps:wsp>
                        <wps:cNvPr id="325" name="Freeform 326"/>
                        <wps:cNvSpPr>
                          <a:spLocks/>
                        </wps:cNvSpPr>
                        <wps:spPr bwMode="auto">
                          <a:xfrm>
                            <a:off x="1123" y="469"/>
                            <a:ext cx="4" cy="20"/>
                          </a:xfrm>
                          <a:custGeom>
                            <a:avLst/>
                            <a:gdLst>
                              <a:gd name="T0" fmla="*/ 0 w 14"/>
                              <a:gd name="T1" fmla="*/ 82 h 82"/>
                              <a:gd name="T2" fmla="*/ 3 w 14"/>
                              <a:gd name="T3" fmla="*/ 82 h 82"/>
                              <a:gd name="T4" fmla="*/ 11 w 14"/>
                              <a:gd name="T5" fmla="*/ 82 h 82"/>
                              <a:gd name="T6" fmla="*/ 14 w 14"/>
                              <a:gd name="T7" fmla="*/ 82 h 82"/>
                              <a:gd name="T8" fmla="*/ 14 w 14"/>
                              <a:gd name="T9" fmla="*/ 82 h 82"/>
                              <a:gd name="T10" fmla="*/ 14 w 14"/>
                              <a:gd name="T11" fmla="*/ 61 h 82"/>
                              <a:gd name="T12" fmla="*/ 14 w 14"/>
                              <a:gd name="T13" fmla="*/ 25 h 82"/>
                              <a:gd name="T14" fmla="*/ 14 w 14"/>
                              <a:gd name="T15" fmla="*/ 4 h 82"/>
                              <a:gd name="T16" fmla="*/ 14 w 14"/>
                              <a:gd name="T17" fmla="*/ 4 h 82"/>
                              <a:gd name="T18" fmla="*/ 14 w 14"/>
                              <a:gd name="T19" fmla="*/ 3 h 82"/>
                              <a:gd name="T20" fmla="*/ 12 w 14"/>
                              <a:gd name="T21" fmla="*/ 2 h 82"/>
                              <a:gd name="T22" fmla="*/ 7 w 14"/>
                              <a:gd name="T23" fmla="*/ 0 h 82"/>
                              <a:gd name="T24" fmla="*/ 7 w 14"/>
                              <a:gd name="T25" fmla="*/ 0 h 82"/>
                              <a:gd name="T26" fmla="*/ 2 w 14"/>
                              <a:gd name="T27" fmla="*/ 2 h 82"/>
                              <a:gd name="T28" fmla="*/ 0 w 14"/>
                              <a:gd name="T29" fmla="*/ 3 h 82"/>
                              <a:gd name="T30" fmla="*/ 0 w 14"/>
                              <a:gd name="T31" fmla="*/ 4 h 82"/>
                              <a:gd name="T32" fmla="*/ 0 w 14"/>
                              <a:gd name="T33" fmla="*/ 4 h 82"/>
                              <a:gd name="T34" fmla="*/ 0 w 14"/>
                              <a:gd name="T35" fmla="*/ 25 h 82"/>
                              <a:gd name="T36" fmla="*/ 0 w 14"/>
                              <a:gd name="T37" fmla="*/ 61 h 82"/>
                              <a:gd name="T38" fmla="*/ 0 w 14"/>
                              <a:gd name="T39" fmla="*/ 82 h 82"/>
                              <a:gd name="T40" fmla="*/ 0 w 14"/>
                              <a:gd name="T41" fmla="*/ 82 h 82"/>
                              <a:gd name="T42" fmla="*/ 0 w 14"/>
                              <a:gd name="T43" fmla="*/ 82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 h="82">
                                <a:moveTo>
                                  <a:pt x="0" y="82"/>
                                </a:moveTo>
                                <a:lnTo>
                                  <a:pt x="3" y="82"/>
                                </a:lnTo>
                                <a:lnTo>
                                  <a:pt x="11" y="82"/>
                                </a:lnTo>
                                <a:lnTo>
                                  <a:pt x="14" y="82"/>
                                </a:lnTo>
                                <a:lnTo>
                                  <a:pt x="14" y="61"/>
                                </a:lnTo>
                                <a:lnTo>
                                  <a:pt x="14" y="25"/>
                                </a:lnTo>
                                <a:lnTo>
                                  <a:pt x="14" y="4"/>
                                </a:lnTo>
                                <a:lnTo>
                                  <a:pt x="14" y="3"/>
                                </a:lnTo>
                                <a:lnTo>
                                  <a:pt x="12" y="2"/>
                                </a:lnTo>
                                <a:lnTo>
                                  <a:pt x="7" y="0"/>
                                </a:lnTo>
                                <a:lnTo>
                                  <a:pt x="2" y="2"/>
                                </a:lnTo>
                                <a:lnTo>
                                  <a:pt x="0" y="3"/>
                                </a:lnTo>
                                <a:lnTo>
                                  <a:pt x="0" y="4"/>
                                </a:lnTo>
                                <a:lnTo>
                                  <a:pt x="0" y="25"/>
                                </a:lnTo>
                                <a:lnTo>
                                  <a:pt x="0" y="61"/>
                                </a:lnTo>
                                <a:lnTo>
                                  <a:pt x="0" y="82"/>
                                </a:lnTo>
                                <a:close/>
                              </a:path>
                            </a:pathLst>
                          </a:custGeom>
                          <a:solidFill>
                            <a:srgbClr val="FFFFFF"/>
                          </a:solidFill>
                          <a:ln>
                            <a:noFill/>
                          </a:ln>
                        </wps:spPr>
                        <wps:bodyPr rot="0" vert="horz" wrap="square" lIns="91440" tIns="45720" rIns="91440" bIns="45720" anchor="t" anchorCtr="0" upright="1">
                          <a:noAutofit/>
                        </wps:bodyPr>
                      </wps:wsp>
                      <wps:wsp>
                        <wps:cNvPr id="326" name="Freeform 327"/>
                        <wps:cNvSpPr>
                          <a:spLocks/>
                        </wps:cNvSpPr>
                        <wps:spPr bwMode="auto">
                          <a:xfrm>
                            <a:off x="1085" y="469"/>
                            <a:ext cx="6" cy="21"/>
                          </a:xfrm>
                          <a:custGeom>
                            <a:avLst/>
                            <a:gdLst>
                              <a:gd name="T0" fmla="*/ 0 w 23"/>
                              <a:gd name="T1" fmla="*/ 81 h 81"/>
                              <a:gd name="T2" fmla="*/ 6 w 23"/>
                              <a:gd name="T3" fmla="*/ 81 h 81"/>
                              <a:gd name="T4" fmla="*/ 17 w 23"/>
                              <a:gd name="T5" fmla="*/ 81 h 81"/>
                              <a:gd name="T6" fmla="*/ 23 w 23"/>
                              <a:gd name="T7" fmla="*/ 81 h 81"/>
                              <a:gd name="T8" fmla="*/ 23 w 23"/>
                              <a:gd name="T9" fmla="*/ 81 h 81"/>
                              <a:gd name="T10" fmla="*/ 23 w 23"/>
                              <a:gd name="T11" fmla="*/ 61 h 81"/>
                              <a:gd name="T12" fmla="*/ 23 w 23"/>
                              <a:gd name="T13" fmla="*/ 24 h 81"/>
                              <a:gd name="T14" fmla="*/ 23 w 23"/>
                              <a:gd name="T15" fmla="*/ 3 h 81"/>
                              <a:gd name="T16" fmla="*/ 23 w 23"/>
                              <a:gd name="T17" fmla="*/ 3 h 81"/>
                              <a:gd name="T18" fmla="*/ 22 w 23"/>
                              <a:gd name="T19" fmla="*/ 2 h 81"/>
                              <a:gd name="T20" fmla="*/ 20 w 23"/>
                              <a:gd name="T21" fmla="*/ 1 h 81"/>
                              <a:gd name="T22" fmla="*/ 11 w 23"/>
                              <a:gd name="T23" fmla="*/ 0 h 81"/>
                              <a:gd name="T24" fmla="*/ 11 w 23"/>
                              <a:gd name="T25" fmla="*/ 0 h 81"/>
                              <a:gd name="T26" fmla="*/ 3 w 23"/>
                              <a:gd name="T27" fmla="*/ 1 h 81"/>
                              <a:gd name="T28" fmla="*/ 0 w 23"/>
                              <a:gd name="T29" fmla="*/ 2 h 81"/>
                              <a:gd name="T30" fmla="*/ 0 w 23"/>
                              <a:gd name="T31" fmla="*/ 3 h 81"/>
                              <a:gd name="T32" fmla="*/ 0 w 23"/>
                              <a:gd name="T33" fmla="*/ 3 h 81"/>
                              <a:gd name="T34" fmla="*/ 0 w 23"/>
                              <a:gd name="T35" fmla="*/ 24 h 81"/>
                              <a:gd name="T36" fmla="*/ 0 w 23"/>
                              <a:gd name="T37" fmla="*/ 61 h 81"/>
                              <a:gd name="T38" fmla="*/ 0 w 23"/>
                              <a:gd name="T39" fmla="*/ 81 h 81"/>
                              <a:gd name="T40" fmla="*/ 0 w 23"/>
                              <a:gd name="T41" fmla="*/ 81 h 81"/>
                              <a:gd name="T42" fmla="*/ 0 w 23"/>
                              <a:gd name="T43" fmla="*/ 81 h 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3" h="81">
                                <a:moveTo>
                                  <a:pt x="0" y="81"/>
                                </a:moveTo>
                                <a:lnTo>
                                  <a:pt x="6" y="81"/>
                                </a:lnTo>
                                <a:lnTo>
                                  <a:pt x="17" y="81"/>
                                </a:lnTo>
                                <a:lnTo>
                                  <a:pt x="23" y="81"/>
                                </a:lnTo>
                                <a:lnTo>
                                  <a:pt x="23" y="61"/>
                                </a:lnTo>
                                <a:lnTo>
                                  <a:pt x="23" y="24"/>
                                </a:lnTo>
                                <a:lnTo>
                                  <a:pt x="23" y="3"/>
                                </a:lnTo>
                                <a:lnTo>
                                  <a:pt x="22" y="2"/>
                                </a:lnTo>
                                <a:lnTo>
                                  <a:pt x="20" y="1"/>
                                </a:lnTo>
                                <a:lnTo>
                                  <a:pt x="11" y="0"/>
                                </a:lnTo>
                                <a:lnTo>
                                  <a:pt x="3" y="1"/>
                                </a:lnTo>
                                <a:lnTo>
                                  <a:pt x="0" y="2"/>
                                </a:lnTo>
                                <a:lnTo>
                                  <a:pt x="0" y="3"/>
                                </a:lnTo>
                                <a:lnTo>
                                  <a:pt x="0" y="24"/>
                                </a:lnTo>
                                <a:lnTo>
                                  <a:pt x="0" y="61"/>
                                </a:lnTo>
                                <a:lnTo>
                                  <a:pt x="0" y="81"/>
                                </a:lnTo>
                                <a:close/>
                              </a:path>
                            </a:pathLst>
                          </a:custGeom>
                          <a:solidFill>
                            <a:srgbClr val="FFFFFF"/>
                          </a:solidFill>
                          <a:ln>
                            <a:noFill/>
                          </a:ln>
                        </wps:spPr>
                        <wps:bodyPr rot="0" vert="horz" wrap="square" lIns="91440" tIns="45720" rIns="91440" bIns="45720" anchor="t" anchorCtr="0" upright="1">
                          <a:noAutofit/>
                        </wps:bodyPr>
                      </wps:wsp>
                      <wps:wsp>
                        <wps:cNvPr id="327" name="Freeform 328"/>
                        <wps:cNvSpPr>
                          <a:spLocks/>
                        </wps:cNvSpPr>
                        <wps:spPr bwMode="auto">
                          <a:xfrm>
                            <a:off x="214" y="789"/>
                            <a:ext cx="5" cy="23"/>
                          </a:xfrm>
                          <a:custGeom>
                            <a:avLst/>
                            <a:gdLst>
                              <a:gd name="T0" fmla="*/ 0 w 21"/>
                              <a:gd name="T1" fmla="*/ 92 h 92"/>
                              <a:gd name="T2" fmla="*/ 5 w 21"/>
                              <a:gd name="T3" fmla="*/ 92 h 92"/>
                              <a:gd name="T4" fmla="*/ 15 w 21"/>
                              <a:gd name="T5" fmla="*/ 92 h 92"/>
                              <a:gd name="T6" fmla="*/ 21 w 21"/>
                              <a:gd name="T7" fmla="*/ 92 h 92"/>
                              <a:gd name="T8" fmla="*/ 21 w 21"/>
                              <a:gd name="T9" fmla="*/ 92 h 92"/>
                              <a:gd name="T10" fmla="*/ 21 w 21"/>
                              <a:gd name="T11" fmla="*/ 69 h 92"/>
                              <a:gd name="T12" fmla="*/ 21 w 21"/>
                              <a:gd name="T13" fmla="*/ 27 h 92"/>
                              <a:gd name="T14" fmla="*/ 21 w 21"/>
                              <a:gd name="T15" fmla="*/ 4 h 92"/>
                              <a:gd name="T16" fmla="*/ 21 w 21"/>
                              <a:gd name="T17" fmla="*/ 4 h 92"/>
                              <a:gd name="T18" fmla="*/ 20 w 21"/>
                              <a:gd name="T19" fmla="*/ 3 h 92"/>
                              <a:gd name="T20" fmla="*/ 18 w 21"/>
                              <a:gd name="T21" fmla="*/ 1 h 92"/>
                              <a:gd name="T22" fmla="*/ 10 w 21"/>
                              <a:gd name="T23" fmla="*/ 0 h 92"/>
                              <a:gd name="T24" fmla="*/ 10 w 21"/>
                              <a:gd name="T25" fmla="*/ 0 h 92"/>
                              <a:gd name="T26" fmla="*/ 3 w 21"/>
                              <a:gd name="T27" fmla="*/ 1 h 92"/>
                              <a:gd name="T28" fmla="*/ 0 w 21"/>
                              <a:gd name="T29" fmla="*/ 3 h 92"/>
                              <a:gd name="T30" fmla="*/ 0 w 21"/>
                              <a:gd name="T31" fmla="*/ 4 h 92"/>
                              <a:gd name="T32" fmla="*/ 0 w 21"/>
                              <a:gd name="T33" fmla="*/ 4 h 92"/>
                              <a:gd name="T34" fmla="*/ 0 w 21"/>
                              <a:gd name="T35" fmla="*/ 27 h 92"/>
                              <a:gd name="T36" fmla="*/ 0 w 21"/>
                              <a:gd name="T37" fmla="*/ 69 h 92"/>
                              <a:gd name="T38" fmla="*/ 0 w 21"/>
                              <a:gd name="T39" fmla="*/ 92 h 92"/>
                              <a:gd name="T40" fmla="*/ 0 w 21"/>
                              <a:gd name="T41" fmla="*/ 92 h 92"/>
                              <a:gd name="T42" fmla="*/ 0 w 21"/>
                              <a:gd name="T43" fmla="*/ 92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1" h="92">
                                <a:moveTo>
                                  <a:pt x="0" y="92"/>
                                </a:moveTo>
                                <a:lnTo>
                                  <a:pt x="5" y="92"/>
                                </a:lnTo>
                                <a:lnTo>
                                  <a:pt x="15" y="92"/>
                                </a:lnTo>
                                <a:lnTo>
                                  <a:pt x="21" y="92"/>
                                </a:lnTo>
                                <a:lnTo>
                                  <a:pt x="21" y="69"/>
                                </a:lnTo>
                                <a:lnTo>
                                  <a:pt x="21" y="27"/>
                                </a:lnTo>
                                <a:lnTo>
                                  <a:pt x="21" y="4"/>
                                </a:lnTo>
                                <a:lnTo>
                                  <a:pt x="20" y="3"/>
                                </a:lnTo>
                                <a:lnTo>
                                  <a:pt x="18" y="1"/>
                                </a:lnTo>
                                <a:lnTo>
                                  <a:pt x="10" y="0"/>
                                </a:lnTo>
                                <a:lnTo>
                                  <a:pt x="3" y="1"/>
                                </a:lnTo>
                                <a:lnTo>
                                  <a:pt x="0" y="3"/>
                                </a:lnTo>
                                <a:lnTo>
                                  <a:pt x="0" y="4"/>
                                </a:lnTo>
                                <a:lnTo>
                                  <a:pt x="0" y="27"/>
                                </a:lnTo>
                                <a:lnTo>
                                  <a:pt x="0" y="69"/>
                                </a:lnTo>
                                <a:lnTo>
                                  <a:pt x="0" y="92"/>
                                </a:lnTo>
                                <a:close/>
                              </a:path>
                            </a:pathLst>
                          </a:custGeom>
                          <a:solidFill>
                            <a:srgbClr val="FFFFFF"/>
                          </a:solidFill>
                          <a:ln>
                            <a:noFill/>
                          </a:ln>
                        </wps:spPr>
                        <wps:bodyPr rot="0" vert="horz" wrap="square" lIns="91440" tIns="45720" rIns="91440" bIns="45720" anchor="t" anchorCtr="0" upright="1">
                          <a:noAutofit/>
                        </wps:bodyPr>
                      </wps:wsp>
                      <wps:wsp>
                        <wps:cNvPr id="328" name="Freeform 329"/>
                        <wps:cNvSpPr>
                          <a:spLocks/>
                        </wps:cNvSpPr>
                        <wps:spPr bwMode="auto">
                          <a:xfrm>
                            <a:off x="276" y="653"/>
                            <a:ext cx="3" cy="121"/>
                          </a:xfrm>
                          <a:custGeom>
                            <a:avLst/>
                            <a:gdLst>
                              <a:gd name="T0" fmla="*/ 0 w 14"/>
                              <a:gd name="T1" fmla="*/ 486 h 486"/>
                              <a:gd name="T2" fmla="*/ 4 w 14"/>
                              <a:gd name="T3" fmla="*/ 471 h 486"/>
                              <a:gd name="T4" fmla="*/ 11 w 14"/>
                              <a:gd name="T5" fmla="*/ 441 h 486"/>
                              <a:gd name="T6" fmla="*/ 14 w 14"/>
                              <a:gd name="T7" fmla="*/ 426 h 486"/>
                              <a:gd name="T8" fmla="*/ 14 w 14"/>
                              <a:gd name="T9" fmla="*/ 426 h 486"/>
                              <a:gd name="T10" fmla="*/ 14 w 14"/>
                              <a:gd name="T11" fmla="*/ 408 h 486"/>
                              <a:gd name="T12" fmla="*/ 14 w 14"/>
                              <a:gd name="T13" fmla="*/ 362 h 486"/>
                              <a:gd name="T14" fmla="*/ 14 w 14"/>
                              <a:gd name="T15" fmla="*/ 297 h 486"/>
                              <a:gd name="T16" fmla="*/ 14 w 14"/>
                              <a:gd name="T17" fmla="*/ 223 h 486"/>
                              <a:gd name="T18" fmla="*/ 14 w 14"/>
                              <a:gd name="T19" fmla="*/ 148 h 486"/>
                              <a:gd name="T20" fmla="*/ 14 w 14"/>
                              <a:gd name="T21" fmla="*/ 83 h 486"/>
                              <a:gd name="T22" fmla="*/ 14 w 14"/>
                              <a:gd name="T23" fmla="*/ 37 h 486"/>
                              <a:gd name="T24" fmla="*/ 14 w 14"/>
                              <a:gd name="T25" fmla="*/ 20 h 486"/>
                              <a:gd name="T26" fmla="*/ 14 w 14"/>
                              <a:gd name="T27" fmla="*/ 20 h 486"/>
                              <a:gd name="T28" fmla="*/ 14 w 14"/>
                              <a:gd name="T29" fmla="*/ 15 h 486"/>
                              <a:gd name="T30" fmla="*/ 12 w 14"/>
                              <a:gd name="T31" fmla="*/ 6 h 486"/>
                              <a:gd name="T32" fmla="*/ 8 w 14"/>
                              <a:gd name="T33" fmla="*/ 0 h 486"/>
                              <a:gd name="T34" fmla="*/ 8 w 14"/>
                              <a:gd name="T35" fmla="*/ 0 h 486"/>
                              <a:gd name="T36" fmla="*/ 2 w 14"/>
                              <a:gd name="T37" fmla="*/ 6 h 486"/>
                              <a:gd name="T38" fmla="*/ 0 w 14"/>
                              <a:gd name="T39" fmla="*/ 15 h 486"/>
                              <a:gd name="T40" fmla="*/ 0 w 14"/>
                              <a:gd name="T41" fmla="*/ 20 h 486"/>
                              <a:gd name="T42" fmla="*/ 0 w 14"/>
                              <a:gd name="T43" fmla="*/ 20 h 486"/>
                              <a:gd name="T44" fmla="*/ 0 w 14"/>
                              <a:gd name="T45" fmla="*/ 33 h 486"/>
                              <a:gd name="T46" fmla="*/ 0 w 14"/>
                              <a:gd name="T47" fmla="*/ 69 h 486"/>
                              <a:gd name="T48" fmla="*/ 0 w 14"/>
                              <a:gd name="T49" fmla="*/ 121 h 486"/>
                              <a:gd name="T50" fmla="*/ 0 w 14"/>
                              <a:gd name="T51" fmla="*/ 184 h 486"/>
                              <a:gd name="T52" fmla="*/ 0 w 14"/>
                              <a:gd name="T53" fmla="*/ 253 h 486"/>
                              <a:gd name="T54" fmla="*/ 0 w 14"/>
                              <a:gd name="T55" fmla="*/ 323 h 486"/>
                              <a:gd name="T56" fmla="*/ 0 w 14"/>
                              <a:gd name="T57" fmla="*/ 385 h 486"/>
                              <a:gd name="T58" fmla="*/ 0 w 14"/>
                              <a:gd name="T59" fmla="*/ 438 h 486"/>
                              <a:gd name="T60" fmla="*/ 0 w 14"/>
                              <a:gd name="T61" fmla="*/ 474 h 486"/>
                              <a:gd name="T62" fmla="*/ 0 w 14"/>
                              <a:gd name="T63" fmla="*/ 486 h 486"/>
                              <a:gd name="T64" fmla="*/ 0 w 14"/>
                              <a:gd name="T65" fmla="*/ 486 h 486"/>
                              <a:gd name="T66" fmla="*/ 0 w 14"/>
                              <a:gd name="T67" fmla="*/ 486 h 4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4" h="486">
                                <a:moveTo>
                                  <a:pt x="0" y="486"/>
                                </a:moveTo>
                                <a:lnTo>
                                  <a:pt x="4" y="471"/>
                                </a:lnTo>
                                <a:lnTo>
                                  <a:pt x="11" y="441"/>
                                </a:lnTo>
                                <a:lnTo>
                                  <a:pt x="14" y="426"/>
                                </a:lnTo>
                                <a:lnTo>
                                  <a:pt x="14" y="408"/>
                                </a:lnTo>
                                <a:lnTo>
                                  <a:pt x="14" y="362"/>
                                </a:lnTo>
                                <a:lnTo>
                                  <a:pt x="14" y="297"/>
                                </a:lnTo>
                                <a:lnTo>
                                  <a:pt x="14" y="223"/>
                                </a:lnTo>
                                <a:lnTo>
                                  <a:pt x="14" y="148"/>
                                </a:lnTo>
                                <a:lnTo>
                                  <a:pt x="14" y="83"/>
                                </a:lnTo>
                                <a:lnTo>
                                  <a:pt x="14" y="37"/>
                                </a:lnTo>
                                <a:lnTo>
                                  <a:pt x="14" y="20"/>
                                </a:lnTo>
                                <a:lnTo>
                                  <a:pt x="14" y="15"/>
                                </a:lnTo>
                                <a:lnTo>
                                  <a:pt x="12" y="6"/>
                                </a:lnTo>
                                <a:lnTo>
                                  <a:pt x="8" y="0"/>
                                </a:lnTo>
                                <a:lnTo>
                                  <a:pt x="2" y="6"/>
                                </a:lnTo>
                                <a:lnTo>
                                  <a:pt x="0" y="15"/>
                                </a:lnTo>
                                <a:lnTo>
                                  <a:pt x="0" y="20"/>
                                </a:lnTo>
                                <a:lnTo>
                                  <a:pt x="0" y="33"/>
                                </a:lnTo>
                                <a:lnTo>
                                  <a:pt x="0" y="69"/>
                                </a:lnTo>
                                <a:lnTo>
                                  <a:pt x="0" y="121"/>
                                </a:lnTo>
                                <a:lnTo>
                                  <a:pt x="0" y="184"/>
                                </a:lnTo>
                                <a:lnTo>
                                  <a:pt x="0" y="253"/>
                                </a:lnTo>
                                <a:lnTo>
                                  <a:pt x="0" y="323"/>
                                </a:lnTo>
                                <a:lnTo>
                                  <a:pt x="0" y="385"/>
                                </a:lnTo>
                                <a:lnTo>
                                  <a:pt x="0" y="438"/>
                                </a:lnTo>
                                <a:lnTo>
                                  <a:pt x="0" y="474"/>
                                </a:lnTo>
                                <a:lnTo>
                                  <a:pt x="0" y="486"/>
                                </a:lnTo>
                                <a:close/>
                              </a:path>
                            </a:pathLst>
                          </a:custGeom>
                          <a:solidFill>
                            <a:srgbClr val="FFFFFF"/>
                          </a:solidFill>
                          <a:ln>
                            <a:noFill/>
                          </a:ln>
                        </wps:spPr>
                        <wps:bodyPr rot="0" vert="horz" wrap="square" lIns="91440" tIns="45720" rIns="91440" bIns="45720" anchor="t" anchorCtr="0" upright="1">
                          <a:noAutofit/>
                        </wps:bodyPr>
                      </wps:wsp>
                      <wps:wsp>
                        <wps:cNvPr id="329" name="Freeform 330"/>
                        <wps:cNvSpPr>
                          <a:spLocks/>
                        </wps:cNvSpPr>
                        <wps:spPr bwMode="auto">
                          <a:xfrm>
                            <a:off x="308" y="654"/>
                            <a:ext cx="3" cy="125"/>
                          </a:xfrm>
                          <a:custGeom>
                            <a:avLst/>
                            <a:gdLst>
                              <a:gd name="T0" fmla="*/ 0 w 14"/>
                              <a:gd name="T1" fmla="*/ 424 h 500"/>
                              <a:gd name="T2" fmla="*/ 3 w 14"/>
                              <a:gd name="T3" fmla="*/ 444 h 500"/>
                              <a:gd name="T4" fmla="*/ 9 w 14"/>
                              <a:gd name="T5" fmla="*/ 480 h 500"/>
                              <a:gd name="T6" fmla="*/ 14 w 14"/>
                              <a:gd name="T7" fmla="*/ 500 h 500"/>
                              <a:gd name="T8" fmla="*/ 14 w 14"/>
                              <a:gd name="T9" fmla="*/ 500 h 500"/>
                              <a:gd name="T10" fmla="*/ 14 w 14"/>
                              <a:gd name="T11" fmla="*/ 486 h 500"/>
                              <a:gd name="T12" fmla="*/ 14 w 14"/>
                              <a:gd name="T13" fmla="*/ 449 h 500"/>
                              <a:gd name="T14" fmla="*/ 14 w 14"/>
                              <a:gd name="T15" fmla="*/ 396 h 500"/>
                              <a:gd name="T16" fmla="*/ 14 w 14"/>
                              <a:gd name="T17" fmla="*/ 330 h 500"/>
                              <a:gd name="T18" fmla="*/ 14 w 14"/>
                              <a:gd name="T19" fmla="*/ 260 h 500"/>
                              <a:gd name="T20" fmla="*/ 14 w 14"/>
                              <a:gd name="T21" fmla="*/ 188 h 500"/>
                              <a:gd name="T22" fmla="*/ 14 w 14"/>
                              <a:gd name="T23" fmla="*/ 124 h 500"/>
                              <a:gd name="T24" fmla="*/ 14 w 14"/>
                              <a:gd name="T25" fmla="*/ 69 h 500"/>
                              <a:gd name="T26" fmla="*/ 14 w 14"/>
                              <a:gd name="T27" fmla="*/ 33 h 500"/>
                              <a:gd name="T28" fmla="*/ 14 w 14"/>
                              <a:gd name="T29" fmla="*/ 20 h 500"/>
                              <a:gd name="T30" fmla="*/ 14 w 14"/>
                              <a:gd name="T31" fmla="*/ 20 h 500"/>
                              <a:gd name="T32" fmla="*/ 14 w 14"/>
                              <a:gd name="T33" fmla="*/ 14 h 500"/>
                              <a:gd name="T34" fmla="*/ 12 w 14"/>
                              <a:gd name="T35" fmla="*/ 4 h 500"/>
                              <a:gd name="T36" fmla="*/ 6 w 14"/>
                              <a:gd name="T37" fmla="*/ 0 h 500"/>
                              <a:gd name="T38" fmla="*/ 6 w 14"/>
                              <a:gd name="T39" fmla="*/ 0 h 500"/>
                              <a:gd name="T40" fmla="*/ 2 w 14"/>
                              <a:gd name="T41" fmla="*/ 4 h 500"/>
                              <a:gd name="T42" fmla="*/ 0 w 14"/>
                              <a:gd name="T43" fmla="*/ 14 h 500"/>
                              <a:gd name="T44" fmla="*/ 0 w 14"/>
                              <a:gd name="T45" fmla="*/ 20 h 500"/>
                              <a:gd name="T46" fmla="*/ 0 w 14"/>
                              <a:gd name="T47" fmla="*/ 20 h 500"/>
                              <a:gd name="T48" fmla="*/ 0 w 14"/>
                              <a:gd name="T49" fmla="*/ 37 h 500"/>
                              <a:gd name="T50" fmla="*/ 0 w 14"/>
                              <a:gd name="T51" fmla="*/ 83 h 500"/>
                              <a:gd name="T52" fmla="*/ 0 w 14"/>
                              <a:gd name="T53" fmla="*/ 148 h 500"/>
                              <a:gd name="T54" fmla="*/ 0 w 14"/>
                              <a:gd name="T55" fmla="*/ 222 h 500"/>
                              <a:gd name="T56" fmla="*/ 0 w 14"/>
                              <a:gd name="T57" fmla="*/ 297 h 500"/>
                              <a:gd name="T58" fmla="*/ 0 w 14"/>
                              <a:gd name="T59" fmla="*/ 361 h 500"/>
                              <a:gd name="T60" fmla="*/ 0 w 14"/>
                              <a:gd name="T61" fmla="*/ 407 h 500"/>
                              <a:gd name="T62" fmla="*/ 0 w 14"/>
                              <a:gd name="T63" fmla="*/ 424 h 500"/>
                              <a:gd name="T64" fmla="*/ 0 w 14"/>
                              <a:gd name="T65" fmla="*/ 424 h 500"/>
                              <a:gd name="T66" fmla="*/ 0 w 14"/>
                              <a:gd name="T67" fmla="*/ 424 h 5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4" h="500">
                                <a:moveTo>
                                  <a:pt x="0" y="424"/>
                                </a:moveTo>
                                <a:lnTo>
                                  <a:pt x="3" y="444"/>
                                </a:lnTo>
                                <a:lnTo>
                                  <a:pt x="9" y="480"/>
                                </a:lnTo>
                                <a:lnTo>
                                  <a:pt x="14" y="500"/>
                                </a:lnTo>
                                <a:lnTo>
                                  <a:pt x="14" y="486"/>
                                </a:lnTo>
                                <a:lnTo>
                                  <a:pt x="14" y="449"/>
                                </a:lnTo>
                                <a:lnTo>
                                  <a:pt x="14" y="396"/>
                                </a:lnTo>
                                <a:lnTo>
                                  <a:pt x="14" y="330"/>
                                </a:lnTo>
                                <a:lnTo>
                                  <a:pt x="14" y="260"/>
                                </a:lnTo>
                                <a:lnTo>
                                  <a:pt x="14" y="188"/>
                                </a:lnTo>
                                <a:lnTo>
                                  <a:pt x="14" y="124"/>
                                </a:lnTo>
                                <a:lnTo>
                                  <a:pt x="14" y="69"/>
                                </a:lnTo>
                                <a:lnTo>
                                  <a:pt x="14" y="33"/>
                                </a:lnTo>
                                <a:lnTo>
                                  <a:pt x="14" y="20"/>
                                </a:lnTo>
                                <a:lnTo>
                                  <a:pt x="14" y="14"/>
                                </a:lnTo>
                                <a:lnTo>
                                  <a:pt x="12" y="4"/>
                                </a:lnTo>
                                <a:lnTo>
                                  <a:pt x="6" y="0"/>
                                </a:lnTo>
                                <a:lnTo>
                                  <a:pt x="2" y="4"/>
                                </a:lnTo>
                                <a:lnTo>
                                  <a:pt x="0" y="14"/>
                                </a:lnTo>
                                <a:lnTo>
                                  <a:pt x="0" y="20"/>
                                </a:lnTo>
                                <a:lnTo>
                                  <a:pt x="0" y="37"/>
                                </a:lnTo>
                                <a:lnTo>
                                  <a:pt x="0" y="83"/>
                                </a:lnTo>
                                <a:lnTo>
                                  <a:pt x="0" y="148"/>
                                </a:lnTo>
                                <a:lnTo>
                                  <a:pt x="0" y="222"/>
                                </a:lnTo>
                                <a:lnTo>
                                  <a:pt x="0" y="297"/>
                                </a:lnTo>
                                <a:lnTo>
                                  <a:pt x="0" y="361"/>
                                </a:lnTo>
                                <a:lnTo>
                                  <a:pt x="0" y="407"/>
                                </a:lnTo>
                                <a:lnTo>
                                  <a:pt x="0" y="424"/>
                                </a:lnTo>
                                <a:close/>
                              </a:path>
                            </a:pathLst>
                          </a:custGeom>
                          <a:solidFill>
                            <a:srgbClr val="FFFFFF"/>
                          </a:solidFill>
                          <a:ln>
                            <a:noFill/>
                          </a:ln>
                        </wps:spPr>
                        <wps:bodyPr rot="0" vert="horz" wrap="square" lIns="91440" tIns="45720" rIns="91440" bIns="45720" anchor="t" anchorCtr="0" upright="1">
                          <a:noAutofit/>
                        </wps:bodyPr>
                      </wps:wsp>
                      <wps:wsp>
                        <wps:cNvPr id="330" name="Freeform 331"/>
                        <wps:cNvSpPr>
                          <a:spLocks/>
                        </wps:cNvSpPr>
                        <wps:spPr bwMode="auto">
                          <a:xfrm>
                            <a:off x="340" y="653"/>
                            <a:ext cx="4" cy="109"/>
                          </a:xfrm>
                          <a:custGeom>
                            <a:avLst/>
                            <a:gdLst>
                              <a:gd name="T0" fmla="*/ 0 w 15"/>
                              <a:gd name="T1" fmla="*/ 440 h 440"/>
                              <a:gd name="T2" fmla="*/ 4 w 15"/>
                              <a:gd name="T3" fmla="*/ 421 h 440"/>
                              <a:gd name="T4" fmla="*/ 10 w 15"/>
                              <a:gd name="T5" fmla="*/ 387 h 440"/>
                              <a:gd name="T6" fmla="*/ 15 w 15"/>
                              <a:gd name="T7" fmla="*/ 369 h 440"/>
                              <a:gd name="T8" fmla="*/ 15 w 15"/>
                              <a:gd name="T9" fmla="*/ 369 h 440"/>
                              <a:gd name="T10" fmla="*/ 15 w 15"/>
                              <a:gd name="T11" fmla="*/ 349 h 440"/>
                              <a:gd name="T12" fmla="*/ 15 w 15"/>
                              <a:gd name="T13" fmla="*/ 299 h 440"/>
                              <a:gd name="T14" fmla="*/ 15 w 15"/>
                              <a:gd name="T15" fmla="*/ 230 h 440"/>
                              <a:gd name="T16" fmla="*/ 15 w 15"/>
                              <a:gd name="T17" fmla="*/ 156 h 440"/>
                              <a:gd name="T18" fmla="*/ 15 w 15"/>
                              <a:gd name="T19" fmla="*/ 87 h 440"/>
                              <a:gd name="T20" fmla="*/ 15 w 15"/>
                              <a:gd name="T21" fmla="*/ 36 h 440"/>
                              <a:gd name="T22" fmla="*/ 15 w 15"/>
                              <a:gd name="T23" fmla="*/ 18 h 440"/>
                              <a:gd name="T24" fmla="*/ 15 w 15"/>
                              <a:gd name="T25" fmla="*/ 18 h 440"/>
                              <a:gd name="T26" fmla="*/ 15 w 15"/>
                              <a:gd name="T27" fmla="*/ 13 h 440"/>
                              <a:gd name="T28" fmla="*/ 12 w 15"/>
                              <a:gd name="T29" fmla="*/ 4 h 440"/>
                              <a:gd name="T30" fmla="*/ 7 w 15"/>
                              <a:gd name="T31" fmla="*/ 0 h 440"/>
                              <a:gd name="T32" fmla="*/ 7 w 15"/>
                              <a:gd name="T33" fmla="*/ 0 h 440"/>
                              <a:gd name="T34" fmla="*/ 3 w 15"/>
                              <a:gd name="T35" fmla="*/ 4 h 440"/>
                              <a:gd name="T36" fmla="*/ 0 w 15"/>
                              <a:gd name="T37" fmla="*/ 13 h 440"/>
                              <a:gd name="T38" fmla="*/ 0 w 15"/>
                              <a:gd name="T39" fmla="*/ 18 h 440"/>
                              <a:gd name="T40" fmla="*/ 0 w 15"/>
                              <a:gd name="T41" fmla="*/ 18 h 440"/>
                              <a:gd name="T42" fmla="*/ 0 w 15"/>
                              <a:gd name="T43" fmla="*/ 32 h 440"/>
                              <a:gd name="T44" fmla="*/ 0 w 15"/>
                              <a:gd name="T45" fmla="*/ 70 h 440"/>
                              <a:gd name="T46" fmla="*/ 0 w 15"/>
                              <a:gd name="T47" fmla="*/ 127 h 440"/>
                              <a:gd name="T48" fmla="*/ 0 w 15"/>
                              <a:gd name="T49" fmla="*/ 194 h 440"/>
                              <a:gd name="T50" fmla="*/ 0 w 15"/>
                              <a:gd name="T51" fmla="*/ 264 h 440"/>
                              <a:gd name="T52" fmla="*/ 0 w 15"/>
                              <a:gd name="T53" fmla="*/ 330 h 440"/>
                              <a:gd name="T54" fmla="*/ 0 w 15"/>
                              <a:gd name="T55" fmla="*/ 387 h 440"/>
                              <a:gd name="T56" fmla="*/ 0 w 15"/>
                              <a:gd name="T57" fmla="*/ 426 h 440"/>
                              <a:gd name="T58" fmla="*/ 0 w 15"/>
                              <a:gd name="T59" fmla="*/ 440 h 440"/>
                              <a:gd name="T60" fmla="*/ 0 w 15"/>
                              <a:gd name="T61" fmla="*/ 440 h 440"/>
                              <a:gd name="T62" fmla="*/ 0 w 15"/>
                              <a:gd name="T63" fmla="*/ 44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5" h="440">
                                <a:moveTo>
                                  <a:pt x="0" y="440"/>
                                </a:moveTo>
                                <a:lnTo>
                                  <a:pt x="4" y="421"/>
                                </a:lnTo>
                                <a:lnTo>
                                  <a:pt x="10" y="387"/>
                                </a:lnTo>
                                <a:lnTo>
                                  <a:pt x="15" y="369"/>
                                </a:lnTo>
                                <a:lnTo>
                                  <a:pt x="15" y="349"/>
                                </a:lnTo>
                                <a:lnTo>
                                  <a:pt x="15" y="299"/>
                                </a:lnTo>
                                <a:lnTo>
                                  <a:pt x="15" y="230"/>
                                </a:lnTo>
                                <a:lnTo>
                                  <a:pt x="15" y="156"/>
                                </a:lnTo>
                                <a:lnTo>
                                  <a:pt x="15" y="87"/>
                                </a:lnTo>
                                <a:lnTo>
                                  <a:pt x="15" y="36"/>
                                </a:lnTo>
                                <a:lnTo>
                                  <a:pt x="15" y="18"/>
                                </a:lnTo>
                                <a:lnTo>
                                  <a:pt x="15" y="13"/>
                                </a:lnTo>
                                <a:lnTo>
                                  <a:pt x="12" y="4"/>
                                </a:lnTo>
                                <a:lnTo>
                                  <a:pt x="7" y="0"/>
                                </a:lnTo>
                                <a:lnTo>
                                  <a:pt x="3" y="4"/>
                                </a:lnTo>
                                <a:lnTo>
                                  <a:pt x="0" y="13"/>
                                </a:lnTo>
                                <a:lnTo>
                                  <a:pt x="0" y="18"/>
                                </a:lnTo>
                                <a:lnTo>
                                  <a:pt x="0" y="32"/>
                                </a:lnTo>
                                <a:lnTo>
                                  <a:pt x="0" y="70"/>
                                </a:lnTo>
                                <a:lnTo>
                                  <a:pt x="0" y="127"/>
                                </a:lnTo>
                                <a:lnTo>
                                  <a:pt x="0" y="194"/>
                                </a:lnTo>
                                <a:lnTo>
                                  <a:pt x="0" y="264"/>
                                </a:lnTo>
                                <a:lnTo>
                                  <a:pt x="0" y="330"/>
                                </a:lnTo>
                                <a:lnTo>
                                  <a:pt x="0" y="387"/>
                                </a:lnTo>
                                <a:lnTo>
                                  <a:pt x="0" y="426"/>
                                </a:lnTo>
                                <a:lnTo>
                                  <a:pt x="0" y="440"/>
                                </a:lnTo>
                                <a:close/>
                              </a:path>
                            </a:pathLst>
                          </a:custGeom>
                          <a:solidFill>
                            <a:srgbClr val="FFFFFF"/>
                          </a:solidFill>
                          <a:ln>
                            <a:noFill/>
                          </a:ln>
                        </wps:spPr>
                        <wps:bodyPr rot="0" vert="horz" wrap="square" lIns="91440" tIns="45720" rIns="91440" bIns="45720" anchor="t" anchorCtr="0" upright="1">
                          <a:noAutofit/>
                        </wps:bodyPr>
                      </wps:wsp>
                      <wps:wsp>
                        <wps:cNvPr id="331" name="Freeform 332"/>
                        <wps:cNvSpPr>
                          <a:spLocks/>
                        </wps:cNvSpPr>
                        <wps:spPr bwMode="auto">
                          <a:xfrm>
                            <a:off x="373" y="649"/>
                            <a:ext cx="4" cy="121"/>
                          </a:xfrm>
                          <a:custGeom>
                            <a:avLst/>
                            <a:gdLst>
                              <a:gd name="T0" fmla="*/ 0 w 15"/>
                              <a:gd name="T1" fmla="*/ 409 h 484"/>
                              <a:gd name="T2" fmla="*/ 4 w 15"/>
                              <a:gd name="T3" fmla="*/ 429 h 484"/>
                              <a:gd name="T4" fmla="*/ 10 w 15"/>
                              <a:gd name="T5" fmla="*/ 464 h 484"/>
                              <a:gd name="T6" fmla="*/ 15 w 15"/>
                              <a:gd name="T7" fmla="*/ 484 h 484"/>
                              <a:gd name="T8" fmla="*/ 15 w 15"/>
                              <a:gd name="T9" fmla="*/ 484 h 484"/>
                              <a:gd name="T10" fmla="*/ 15 w 15"/>
                              <a:gd name="T11" fmla="*/ 470 h 484"/>
                              <a:gd name="T12" fmla="*/ 15 w 15"/>
                              <a:gd name="T13" fmla="*/ 435 h 484"/>
                              <a:gd name="T14" fmla="*/ 15 w 15"/>
                              <a:gd name="T15" fmla="*/ 383 h 484"/>
                              <a:gd name="T16" fmla="*/ 15 w 15"/>
                              <a:gd name="T17" fmla="*/ 321 h 484"/>
                              <a:gd name="T18" fmla="*/ 15 w 15"/>
                              <a:gd name="T19" fmla="*/ 252 h 484"/>
                              <a:gd name="T20" fmla="*/ 15 w 15"/>
                              <a:gd name="T21" fmla="*/ 184 h 484"/>
                              <a:gd name="T22" fmla="*/ 15 w 15"/>
                              <a:gd name="T23" fmla="*/ 121 h 484"/>
                              <a:gd name="T24" fmla="*/ 15 w 15"/>
                              <a:gd name="T25" fmla="*/ 69 h 484"/>
                              <a:gd name="T26" fmla="*/ 15 w 15"/>
                              <a:gd name="T27" fmla="*/ 34 h 484"/>
                              <a:gd name="T28" fmla="*/ 15 w 15"/>
                              <a:gd name="T29" fmla="*/ 21 h 484"/>
                              <a:gd name="T30" fmla="*/ 15 w 15"/>
                              <a:gd name="T31" fmla="*/ 21 h 484"/>
                              <a:gd name="T32" fmla="*/ 13 w 15"/>
                              <a:gd name="T33" fmla="*/ 15 h 484"/>
                              <a:gd name="T34" fmla="*/ 12 w 15"/>
                              <a:gd name="T35" fmla="*/ 5 h 484"/>
                              <a:gd name="T36" fmla="*/ 7 w 15"/>
                              <a:gd name="T37" fmla="*/ 0 h 484"/>
                              <a:gd name="T38" fmla="*/ 7 w 15"/>
                              <a:gd name="T39" fmla="*/ 0 h 484"/>
                              <a:gd name="T40" fmla="*/ 2 w 15"/>
                              <a:gd name="T41" fmla="*/ 5 h 484"/>
                              <a:gd name="T42" fmla="*/ 0 w 15"/>
                              <a:gd name="T43" fmla="*/ 15 h 484"/>
                              <a:gd name="T44" fmla="*/ 0 w 15"/>
                              <a:gd name="T45" fmla="*/ 21 h 484"/>
                              <a:gd name="T46" fmla="*/ 0 w 15"/>
                              <a:gd name="T47" fmla="*/ 21 h 484"/>
                              <a:gd name="T48" fmla="*/ 0 w 15"/>
                              <a:gd name="T49" fmla="*/ 37 h 484"/>
                              <a:gd name="T50" fmla="*/ 0 w 15"/>
                              <a:gd name="T51" fmla="*/ 81 h 484"/>
                              <a:gd name="T52" fmla="*/ 0 w 15"/>
                              <a:gd name="T53" fmla="*/ 144 h 484"/>
                              <a:gd name="T54" fmla="*/ 0 w 15"/>
                              <a:gd name="T55" fmla="*/ 215 h 484"/>
                              <a:gd name="T56" fmla="*/ 0 w 15"/>
                              <a:gd name="T57" fmla="*/ 287 h 484"/>
                              <a:gd name="T58" fmla="*/ 0 w 15"/>
                              <a:gd name="T59" fmla="*/ 349 h 484"/>
                              <a:gd name="T60" fmla="*/ 0 w 15"/>
                              <a:gd name="T61" fmla="*/ 393 h 484"/>
                              <a:gd name="T62" fmla="*/ 0 w 15"/>
                              <a:gd name="T63" fmla="*/ 409 h 484"/>
                              <a:gd name="T64" fmla="*/ 0 w 15"/>
                              <a:gd name="T65" fmla="*/ 409 h 484"/>
                              <a:gd name="T66" fmla="*/ 0 w 15"/>
                              <a:gd name="T67" fmla="*/ 409 h 4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 h="484">
                                <a:moveTo>
                                  <a:pt x="0" y="409"/>
                                </a:moveTo>
                                <a:lnTo>
                                  <a:pt x="4" y="429"/>
                                </a:lnTo>
                                <a:lnTo>
                                  <a:pt x="10" y="464"/>
                                </a:lnTo>
                                <a:lnTo>
                                  <a:pt x="15" y="484"/>
                                </a:lnTo>
                                <a:lnTo>
                                  <a:pt x="15" y="470"/>
                                </a:lnTo>
                                <a:lnTo>
                                  <a:pt x="15" y="435"/>
                                </a:lnTo>
                                <a:lnTo>
                                  <a:pt x="15" y="383"/>
                                </a:lnTo>
                                <a:lnTo>
                                  <a:pt x="15" y="321"/>
                                </a:lnTo>
                                <a:lnTo>
                                  <a:pt x="15" y="252"/>
                                </a:lnTo>
                                <a:lnTo>
                                  <a:pt x="15" y="184"/>
                                </a:lnTo>
                                <a:lnTo>
                                  <a:pt x="15" y="121"/>
                                </a:lnTo>
                                <a:lnTo>
                                  <a:pt x="15" y="69"/>
                                </a:lnTo>
                                <a:lnTo>
                                  <a:pt x="15" y="34"/>
                                </a:lnTo>
                                <a:lnTo>
                                  <a:pt x="15" y="21"/>
                                </a:lnTo>
                                <a:lnTo>
                                  <a:pt x="13" y="15"/>
                                </a:lnTo>
                                <a:lnTo>
                                  <a:pt x="12" y="5"/>
                                </a:lnTo>
                                <a:lnTo>
                                  <a:pt x="7" y="0"/>
                                </a:lnTo>
                                <a:lnTo>
                                  <a:pt x="2" y="5"/>
                                </a:lnTo>
                                <a:lnTo>
                                  <a:pt x="0" y="15"/>
                                </a:lnTo>
                                <a:lnTo>
                                  <a:pt x="0" y="21"/>
                                </a:lnTo>
                                <a:lnTo>
                                  <a:pt x="0" y="37"/>
                                </a:lnTo>
                                <a:lnTo>
                                  <a:pt x="0" y="81"/>
                                </a:lnTo>
                                <a:lnTo>
                                  <a:pt x="0" y="144"/>
                                </a:lnTo>
                                <a:lnTo>
                                  <a:pt x="0" y="215"/>
                                </a:lnTo>
                                <a:lnTo>
                                  <a:pt x="0" y="287"/>
                                </a:lnTo>
                                <a:lnTo>
                                  <a:pt x="0" y="349"/>
                                </a:lnTo>
                                <a:lnTo>
                                  <a:pt x="0" y="393"/>
                                </a:lnTo>
                                <a:lnTo>
                                  <a:pt x="0" y="409"/>
                                </a:lnTo>
                                <a:close/>
                              </a:path>
                            </a:pathLst>
                          </a:custGeom>
                          <a:solidFill>
                            <a:srgbClr val="FFFFFF"/>
                          </a:solidFill>
                          <a:ln>
                            <a:noFill/>
                          </a:ln>
                        </wps:spPr>
                        <wps:bodyPr rot="0" vert="horz" wrap="square" lIns="91440" tIns="45720" rIns="91440" bIns="45720" anchor="t" anchorCtr="0" upright="1">
                          <a:noAutofit/>
                        </wps:bodyPr>
                      </wps:wsp>
                      <wps:wsp>
                        <wps:cNvPr id="332" name="Freeform 333"/>
                        <wps:cNvSpPr>
                          <a:spLocks/>
                        </wps:cNvSpPr>
                        <wps:spPr bwMode="auto">
                          <a:xfrm>
                            <a:off x="405" y="648"/>
                            <a:ext cx="4" cy="99"/>
                          </a:xfrm>
                          <a:custGeom>
                            <a:avLst/>
                            <a:gdLst>
                              <a:gd name="T0" fmla="*/ 0 w 14"/>
                              <a:gd name="T1" fmla="*/ 394 h 394"/>
                              <a:gd name="T2" fmla="*/ 3 w 14"/>
                              <a:gd name="T3" fmla="*/ 377 h 394"/>
                              <a:gd name="T4" fmla="*/ 10 w 14"/>
                              <a:gd name="T5" fmla="*/ 344 h 394"/>
                              <a:gd name="T6" fmla="*/ 14 w 14"/>
                              <a:gd name="T7" fmla="*/ 328 h 394"/>
                              <a:gd name="T8" fmla="*/ 14 w 14"/>
                              <a:gd name="T9" fmla="*/ 328 h 394"/>
                              <a:gd name="T10" fmla="*/ 14 w 14"/>
                              <a:gd name="T11" fmla="*/ 305 h 394"/>
                              <a:gd name="T12" fmla="*/ 14 w 14"/>
                              <a:gd name="T13" fmla="*/ 247 h 394"/>
                              <a:gd name="T14" fmla="*/ 14 w 14"/>
                              <a:gd name="T15" fmla="*/ 173 h 394"/>
                              <a:gd name="T16" fmla="*/ 14 w 14"/>
                              <a:gd name="T17" fmla="*/ 98 h 394"/>
                              <a:gd name="T18" fmla="*/ 13 w 14"/>
                              <a:gd name="T19" fmla="*/ 40 h 394"/>
                              <a:gd name="T20" fmla="*/ 13 w 14"/>
                              <a:gd name="T21" fmla="*/ 17 h 394"/>
                              <a:gd name="T22" fmla="*/ 13 w 14"/>
                              <a:gd name="T23" fmla="*/ 17 h 394"/>
                              <a:gd name="T24" fmla="*/ 13 w 14"/>
                              <a:gd name="T25" fmla="*/ 13 h 394"/>
                              <a:gd name="T26" fmla="*/ 12 w 14"/>
                              <a:gd name="T27" fmla="*/ 4 h 394"/>
                              <a:gd name="T28" fmla="*/ 6 w 14"/>
                              <a:gd name="T29" fmla="*/ 0 h 394"/>
                              <a:gd name="T30" fmla="*/ 6 w 14"/>
                              <a:gd name="T31" fmla="*/ 0 h 394"/>
                              <a:gd name="T32" fmla="*/ 1 w 14"/>
                              <a:gd name="T33" fmla="*/ 4 h 394"/>
                              <a:gd name="T34" fmla="*/ 0 w 14"/>
                              <a:gd name="T35" fmla="*/ 13 h 394"/>
                              <a:gd name="T36" fmla="*/ 0 w 14"/>
                              <a:gd name="T37" fmla="*/ 17 h 394"/>
                              <a:gd name="T38" fmla="*/ 0 w 14"/>
                              <a:gd name="T39" fmla="*/ 17 h 394"/>
                              <a:gd name="T40" fmla="*/ 0 w 14"/>
                              <a:gd name="T41" fmla="*/ 34 h 394"/>
                              <a:gd name="T42" fmla="*/ 0 w 14"/>
                              <a:gd name="T43" fmla="*/ 76 h 394"/>
                              <a:gd name="T44" fmla="*/ 0 w 14"/>
                              <a:gd name="T45" fmla="*/ 137 h 394"/>
                              <a:gd name="T46" fmla="*/ 0 w 14"/>
                              <a:gd name="T47" fmla="*/ 207 h 394"/>
                              <a:gd name="T48" fmla="*/ 0 w 14"/>
                              <a:gd name="T49" fmla="*/ 276 h 394"/>
                              <a:gd name="T50" fmla="*/ 0 w 14"/>
                              <a:gd name="T51" fmla="*/ 336 h 394"/>
                              <a:gd name="T52" fmla="*/ 0 w 14"/>
                              <a:gd name="T53" fmla="*/ 378 h 394"/>
                              <a:gd name="T54" fmla="*/ 0 w 14"/>
                              <a:gd name="T55" fmla="*/ 394 h 394"/>
                              <a:gd name="T56" fmla="*/ 0 w 14"/>
                              <a:gd name="T57" fmla="*/ 394 h 394"/>
                              <a:gd name="T58" fmla="*/ 0 w 14"/>
                              <a:gd name="T59" fmla="*/ 394 h 3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4" h="394">
                                <a:moveTo>
                                  <a:pt x="0" y="394"/>
                                </a:moveTo>
                                <a:lnTo>
                                  <a:pt x="3" y="377"/>
                                </a:lnTo>
                                <a:lnTo>
                                  <a:pt x="10" y="344"/>
                                </a:lnTo>
                                <a:lnTo>
                                  <a:pt x="14" y="328"/>
                                </a:lnTo>
                                <a:lnTo>
                                  <a:pt x="14" y="305"/>
                                </a:lnTo>
                                <a:lnTo>
                                  <a:pt x="14" y="247"/>
                                </a:lnTo>
                                <a:lnTo>
                                  <a:pt x="14" y="173"/>
                                </a:lnTo>
                                <a:lnTo>
                                  <a:pt x="14" y="98"/>
                                </a:lnTo>
                                <a:lnTo>
                                  <a:pt x="13" y="40"/>
                                </a:lnTo>
                                <a:lnTo>
                                  <a:pt x="13" y="17"/>
                                </a:lnTo>
                                <a:lnTo>
                                  <a:pt x="13" y="13"/>
                                </a:lnTo>
                                <a:lnTo>
                                  <a:pt x="12" y="4"/>
                                </a:lnTo>
                                <a:lnTo>
                                  <a:pt x="6" y="0"/>
                                </a:lnTo>
                                <a:lnTo>
                                  <a:pt x="1" y="4"/>
                                </a:lnTo>
                                <a:lnTo>
                                  <a:pt x="0" y="13"/>
                                </a:lnTo>
                                <a:lnTo>
                                  <a:pt x="0" y="17"/>
                                </a:lnTo>
                                <a:lnTo>
                                  <a:pt x="0" y="34"/>
                                </a:lnTo>
                                <a:lnTo>
                                  <a:pt x="0" y="76"/>
                                </a:lnTo>
                                <a:lnTo>
                                  <a:pt x="0" y="137"/>
                                </a:lnTo>
                                <a:lnTo>
                                  <a:pt x="0" y="207"/>
                                </a:lnTo>
                                <a:lnTo>
                                  <a:pt x="0" y="276"/>
                                </a:lnTo>
                                <a:lnTo>
                                  <a:pt x="0" y="336"/>
                                </a:lnTo>
                                <a:lnTo>
                                  <a:pt x="0" y="378"/>
                                </a:lnTo>
                                <a:lnTo>
                                  <a:pt x="0" y="394"/>
                                </a:lnTo>
                                <a:close/>
                              </a:path>
                            </a:pathLst>
                          </a:custGeom>
                          <a:solidFill>
                            <a:srgbClr val="FFFFFF"/>
                          </a:solidFill>
                          <a:ln>
                            <a:noFill/>
                          </a:ln>
                        </wps:spPr>
                        <wps:bodyPr rot="0" vert="horz" wrap="square" lIns="91440" tIns="45720" rIns="91440" bIns="45720" anchor="t" anchorCtr="0" upright="1">
                          <a:noAutofit/>
                        </wps:bodyPr>
                      </wps:wsp>
                      <wps:wsp>
                        <wps:cNvPr id="333" name="Freeform 334"/>
                        <wps:cNvSpPr>
                          <a:spLocks/>
                        </wps:cNvSpPr>
                        <wps:spPr bwMode="auto">
                          <a:xfrm>
                            <a:off x="436" y="654"/>
                            <a:ext cx="3" cy="105"/>
                          </a:xfrm>
                          <a:custGeom>
                            <a:avLst/>
                            <a:gdLst>
                              <a:gd name="T0" fmla="*/ 0 w 13"/>
                              <a:gd name="T1" fmla="*/ 342 h 419"/>
                              <a:gd name="T2" fmla="*/ 3 w 13"/>
                              <a:gd name="T3" fmla="*/ 361 h 419"/>
                              <a:gd name="T4" fmla="*/ 10 w 13"/>
                              <a:gd name="T5" fmla="*/ 399 h 419"/>
                              <a:gd name="T6" fmla="*/ 13 w 13"/>
                              <a:gd name="T7" fmla="*/ 419 h 419"/>
                              <a:gd name="T8" fmla="*/ 13 w 13"/>
                              <a:gd name="T9" fmla="*/ 419 h 419"/>
                              <a:gd name="T10" fmla="*/ 13 w 13"/>
                              <a:gd name="T11" fmla="*/ 401 h 419"/>
                              <a:gd name="T12" fmla="*/ 13 w 13"/>
                              <a:gd name="T13" fmla="*/ 356 h 419"/>
                              <a:gd name="T14" fmla="*/ 13 w 13"/>
                              <a:gd name="T15" fmla="*/ 292 h 419"/>
                              <a:gd name="T16" fmla="*/ 13 w 13"/>
                              <a:gd name="T17" fmla="*/ 219 h 419"/>
                              <a:gd name="T18" fmla="*/ 13 w 13"/>
                              <a:gd name="T19" fmla="*/ 145 h 419"/>
                              <a:gd name="T20" fmla="*/ 13 w 13"/>
                              <a:gd name="T21" fmla="*/ 81 h 419"/>
                              <a:gd name="T22" fmla="*/ 13 w 13"/>
                              <a:gd name="T23" fmla="*/ 36 h 419"/>
                              <a:gd name="T24" fmla="*/ 13 w 13"/>
                              <a:gd name="T25" fmla="*/ 18 h 419"/>
                              <a:gd name="T26" fmla="*/ 13 w 13"/>
                              <a:gd name="T27" fmla="*/ 18 h 419"/>
                              <a:gd name="T28" fmla="*/ 13 w 13"/>
                              <a:gd name="T29" fmla="*/ 14 h 419"/>
                              <a:gd name="T30" fmla="*/ 12 w 13"/>
                              <a:gd name="T31" fmla="*/ 5 h 419"/>
                              <a:gd name="T32" fmla="*/ 7 w 13"/>
                              <a:gd name="T33" fmla="*/ 0 h 419"/>
                              <a:gd name="T34" fmla="*/ 7 w 13"/>
                              <a:gd name="T35" fmla="*/ 0 h 419"/>
                              <a:gd name="T36" fmla="*/ 2 w 13"/>
                              <a:gd name="T37" fmla="*/ 5 h 419"/>
                              <a:gd name="T38" fmla="*/ 0 w 13"/>
                              <a:gd name="T39" fmla="*/ 14 h 419"/>
                              <a:gd name="T40" fmla="*/ 0 w 13"/>
                              <a:gd name="T41" fmla="*/ 18 h 419"/>
                              <a:gd name="T42" fmla="*/ 0 w 13"/>
                              <a:gd name="T43" fmla="*/ 18 h 419"/>
                              <a:gd name="T44" fmla="*/ 0 w 13"/>
                              <a:gd name="T45" fmla="*/ 42 h 419"/>
                              <a:gd name="T46" fmla="*/ 0 w 13"/>
                              <a:gd name="T47" fmla="*/ 103 h 419"/>
                              <a:gd name="T48" fmla="*/ 0 w 13"/>
                              <a:gd name="T49" fmla="*/ 181 h 419"/>
                              <a:gd name="T50" fmla="*/ 0 w 13"/>
                              <a:gd name="T51" fmla="*/ 258 h 419"/>
                              <a:gd name="T52" fmla="*/ 0 w 13"/>
                              <a:gd name="T53" fmla="*/ 319 h 419"/>
                              <a:gd name="T54" fmla="*/ 0 w 13"/>
                              <a:gd name="T55" fmla="*/ 342 h 419"/>
                              <a:gd name="T56" fmla="*/ 0 w 13"/>
                              <a:gd name="T57" fmla="*/ 342 h 419"/>
                              <a:gd name="T58" fmla="*/ 0 w 13"/>
                              <a:gd name="T59" fmla="*/ 342 h 4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3" h="419">
                                <a:moveTo>
                                  <a:pt x="0" y="342"/>
                                </a:moveTo>
                                <a:lnTo>
                                  <a:pt x="3" y="361"/>
                                </a:lnTo>
                                <a:lnTo>
                                  <a:pt x="10" y="399"/>
                                </a:lnTo>
                                <a:lnTo>
                                  <a:pt x="13" y="419"/>
                                </a:lnTo>
                                <a:lnTo>
                                  <a:pt x="13" y="401"/>
                                </a:lnTo>
                                <a:lnTo>
                                  <a:pt x="13" y="356"/>
                                </a:lnTo>
                                <a:lnTo>
                                  <a:pt x="13" y="292"/>
                                </a:lnTo>
                                <a:lnTo>
                                  <a:pt x="13" y="219"/>
                                </a:lnTo>
                                <a:lnTo>
                                  <a:pt x="13" y="145"/>
                                </a:lnTo>
                                <a:lnTo>
                                  <a:pt x="13" y="81"/>
                                </a:lnTo>
                                <a:lnTo>
                                  <a:pt x="13" y="36"/>
                                </a:lnTo>
                                <a:lnTo>
                                  <a:pt x="13" y="18"/>
                                </a:lnTo>
                                <a:lnTo>
                                  <a:pt x="13" y="14"/>
                                </a:lnTo>
                                <a:lnTo>
                                  <a:pt x="12" y="5"/>
                                </a:lnTo>
                                <a:lnTo>
                                  <a:pt x="7" y="0"/>
                                </a:lnTo>
                                <a:lnTo>
                                  <a:pt x="2" y="5"/>
                                </a:lnTo>
                                <a:lnTo>
                                  <a:pt x="0" y="14"/>
                                </a:lnTo>
                                <a:lnTo>
                                  <a:pt x="0" y="18"/>
                                </a:lnTo>
                                <a:lnTo>
                                  <a:pt x="0" y="42"/>
                                </a:lnTo>
                                <a:lnTo>
                                  <a:pt x="0" y="103"/>
                                </a:lnTo>
                                <a:lnTo>
                                  <a:pt x="0" y="181"/>
                                </a:lnTo>
                                <a:lnTo>
                                  <a:pt x="0" y="258"/>
                                </a:lnTo>
                                <a:lnTo>
                                  <a:pt x="0" y="319"/>
                                </a:lnTo>
                                <a:lnTo>
                                  <a:pt x="0" y="342"/>
                                </a:lnTo>
                                <a:close/>
                              </a:path>
                            </a:pathLst>
                          </a:custGeom>
                          <a:solidFill>
                            <a:srgbClr val="FFFFFF"/>
                          </a:solidFill>
                          <a:ln>
                            <a:noFill/>
                          </a:ln>
                        </wps:spPr>
                        <wps:bodyPr rot="0" vert="horz" wrap="square" lIns="91440" tIns="45720" rIns="91440" bIns="45720" anchor="t" anchorCtr="0" upright="1">
                          <a:noAutofit/>
                        </wps:bodyPr>
                      </wps:wsp>
                      <wps:wsp>
                        <wps:cNvPr id="334" name="Freeform 335"/>
                        <wps:cNvSpPr>
                          <a:spLocks/>
                        </wps:cNvSpPr>
                        <wps:spPr bwMode="auto">
                          <a:xfrm>
                            <a:off x="468" y="652"/>
                            <a:ext cx="3" cy="99"/>
                          </a:xfrm>
                          <a:custGeom>
                            <a:avLst/>
                            <a:gdLst>
                              <a:gd name="T0" fmla="*/ 0 w 14"/>
                              <a:gd name="T1" fmla="*/ 395 h 395"/>
                              <a:gd name="T2" fmla="*/ 3 w 14"/>
                              <a:gd name="T3" fmla="*/ 377 h 395"/>
                              <a:gd name="T4" fmla="*/ 11 w 14"/>
                              <a:gd name="T5" fmla="*/ 345 h 395"/>
                              <a:gd name="T6" fmla="*/ 14 w 14"/>
                              <a:gd name="T7" fmla="*/ 330 h 395"/>
                              <a:gd name="T8" fmla="*/ 14 w 14"/>
                              <a:gd name="T9" fmla="*/ 330 h 395"/>
                              <a:gd name="T10" fmla="*/ 14 w 14"/>
                              <a:gd name="T11" fmla="*/ 307 h 395"/>
                              <a:gd name="T12" fmla="*/ 14 w 14"/>
                              <a:gd name="T13" fmla="*/ 249 h 395"/>
                              <a:gd name="T14" fmla="*/ 14 w 14"/>
                              <a:gd name="T15" fmla="*/ 174 h 395"/>
                              <a:gd name="T16" fmla="*/ 14 w 14"/>
                              <a:gd name="T17" fmla="*/ 99 h 395"/>
                              <a:gd name="T18" fmla="*/ 14 w 14"/>
                              <a:gd name="T19" fmla="*/ 42 h 395"/>
                              <a:gd name="T20" fmla="*/ 14 w 14"/>
                              <a:gd name="T21" fmla="*/ 19 h 395"/>
                              <a:gd name="T22" fmla="*/ 14 w 14"/>
                              <a:gd name="T23" fmla="*/ 19 h 395"/>
                              <a:gd name="T24" fmla="*/ 14 w 14"/>
                              <a:gd name="T25" fmla="*/ 13 h 395"/>
                              <a:gd name="T26" fmla="*/ 12 w 14"/>
                              <a:gd name="T27" fmla="*/ 4 h 395"/>
                              <a:gd name="T28" fmla="*/ 6 w 14"/>
                              <a:gd name="T29" fmla="*/ 0 h 395"/>
                              <a:gd name="T30" fmla="*/ 6 w 14"/>
                              <a:gd name="T31" fmla="*/ 0 h 395"/>
                              <a:gd name="T32" fmla="*/ 2 w 14"/>
                              <a:gd name="T33" fmla="*/ 4 h 395"/>
                              <a:gd name="T34" fmla="*/ 0 w 14"/>
                              <a:gd name="T35" fmla="*/ 13 h 395"/>
                              <a:gd name="T36" fmla="*/ 0 w 14"/>
                              <a:gd name="T37" fmla="*/ 19 h 395"/>
                              <a:gd name="T38" fmla="*/ 0 w 14"/>
                              <a:gd name="T39" fmla="*/ 19 h 395"/>
                              <a:gd name="T40" fmla="*/ 0 w 14"/>
                              <a:gd name="T41" fmla="*/ 34 h 395"/>
                              <a:gd name="T42" fmla="*/ 0 w 14"/>
                              <a:gd name="T43" fmla="*/ 77 h 395"/>
                              <a:gd name="T44" fmla="*/ 0 w 14"/>
                              <a:gd name="T45" fmla="*/ 137 h 395"/>
                              <a:gd name="T46" fmla="*/ 0 w 14"/>
                              <a:gd name="T47" fmla="*/ 207 h 395"/>
                              <a:gd name="T48" fmla="*/ 0 w 14"/>
                              <a:gd name="T49" fmla="*/ 276 h 395"/>
                              <a:gd name="T50" fmla="*/ 0 w 14"/>
                              <a:gd name="T51" fmla="*/ 335 h 395"/>
                              <a:gd name="T52" fmla="*/ 0 w 14"/>
                              <a:gd name="T53" fmla="*/ 378 h 395"/>
                              <a:gd name="T54" fmla="*/ 0 w 14"/>
                              <a:gd name="T55" fmla="*/ 395 h 395"/>
                              <a:gd name="T56" fmla="*/ 0 w 14"/>
                              <a:gd name="T57" fmla="*/ 395 h 395"/>
                              <a:gd name="T58" fmla="*/ 0 w 14"/>
                              <a:gd name="T59" fmla="*/ 395 h 3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4" h="395">
                                <a:moveTo>
                                  <a:pt x="0" y="395"/>
                                </a:moveTo>
                                <a:lnTo>
                                  <a:pt x="3" y="377"/>
                                </a:lnTo>
                                <a:lnTo>
                                  <a:pt x="11" y="345"/>
                                </a:lnTo>
                                <a:lnTo>
                                  <a:pt x="14" y="330"/>
                                </a:lnTo>
                                <a:lnTo>
                                  <a:pt x="14" y="307"/>
                                </a:lnTo>
                                <a:lnTo>
                                  <a:pt x="14" y="249"/>
                                </a:lnTo>
                                <a:lnTo>
                                  <a:pt x="14" y="174"/>
                                </a:lnTo>
                                <a:lnTo>
                                  <a:pt x="14" y="99"/>
                                </a:lnTo>
                                <a:lnTo>
                                  <a:pt x="14" y="42"/>
                                </a:lnTo>
                                <a:lnTo>
                                  <a:pt x="14" y="19"/>
                                </a:lnTo>
                                <a:lnTo>
                                  <a:pt x="14" y="13"/>
                                </a:lnTo>
                                <a:lnTo>
                                  <a:pt x="12" y="4"/>
                                </a:lnTo>
                                <a:lnTo>
                                  <a:pt x="6" y="0"/>
                                </a:lnTo>
                                <a:lnTo>
                                  <a:pt x="2" y="4"/>
                                </a:lnTo>
                                <a:lnTo>
                                  <a:pt x="0" y="13"/>
                                </a:lnTo>
                                <a:lnTo>
                                  <a:pt x="0" y="19"/>
                                </a:lnTo>
                                <a:lnTo>
                                  <a:pt x="0" y="34"/>
                                </a:lnTo>
                                <a:lnTo>
                                  <a:pt x="0" y="77"/>
                                </a:lnTo>
                                <a:lnTo>
                                  <a:pt x="0" y="137"/>
                                </a:lnTo>
                                <a:lnTo>
                                  <a:pt x="0" y="207"/>
                                </a:lnTo>
                                <a:lnTo>
                                  <a:pt x="0" y="276"/>
                                </a:lnTo>
                                <a:lnTo>
                                  <a:pt x="0" y="335"/>
                                </a:lnTo>
                                <a:lnTo>
                                  <a:pt x="0" y="378"/>
                                </a:lnTo>
                                <a:lnTo>
                                  <a:pt x="0" y="395"/>
                                </a:lnTo>
                                <a:close/>
                              </a:path>
                            </a:pathLst>
                          </a:custGeom>
                          <a:solidFill>
                            <a:srgbClr val="FFFFFF"/>
                          </a:solidFill>
                          <a:ln>
                            <a:noFill/>
                          </a:ln>
                        </wps:spPr>
                        <wps:bodyPr rot="0" vert="horz" wrap="square" lIns="91440" tIns="45720" rIns="91440" bIns="45720" anchor="t" anchorCtr="0" upright="1">
                          <a:noAutofit/>
                        </wps:bodyPr>
                      </wps:wsp>
                      <wps:wsp>
                        <wps:cNvPr id="335" name="Freeform 336"/>
                        <wps:cNvSpPr>
                          <a:spLocks/>
                        </wps:cNvSpPr>
                        <wps:spPr bwMode="auto">
                          <a:xfrm>
                            <a:off x="501" y="655"/>
                            <a:ext cx="3" cy="98"/>
                          </a:xfrm>
                          <a:custGeom>
                            <a:avLst/>
                            <a:gdLst>
                              <a:gd name="T0" fmla="*/ 0 w 16"/>
                              <a:gd name="T1" fmla="*/ 338 h 395"/>
                              <a:gd name="T2" fmla="*/ 5 w 16"/>
                              <a:gd name="T3" fmla="*/ 353 h 395"/>
                              <a:gd name="T4" fmla="*/ 11 w 16"/>
                              <a:gd name="T5" fmla="*/ 380 h 395"/>
                              <a:gd name="T6" fmla="*/ 16 w 16"/>
                              <a:gd name="T7" fmla="*/ 395 h 395"/>
                              <a:gd name="T8" fmla="*/ 16 w 16"/>
                              <a:gd name="T9" fmla="*/ 395 h 395"/>
                              <a:gd name="T10" fmla="*/ 16 w 16"/>
                              <a:gd name="T11" fmla="*/ 378 h 395"/>
                              <a:gd name="T12" fmla="*/ 16 w 16"/>
                              <a:gd name="T13" fmla="*/ 335 h 395"/>
                              <a:gd name="T14" fmla="*/ 16 w 16"/>
                              <a:gd name="T15" fmla="*/ 276 h 395"/>
                              <a:gd name="T16" fmla="*/ 16 w 16"/>
                              <a:gd name="T17" fmla="*/ 207 h 395"/>
                              <a:gd name="T18" fmla="*/ 16 w 16"/>
                              <a:gd name="T19" fmla="*/ 137 h 395"/>
                              <a:gd name="T20" fmla="*/ 16 w 16"/>
                              <a:gd name="T21" fmla="*/ 77 h 395"/>
                              <a:gd name="T22" fmla="*/ 16 w 16"/>
                              <a:gd name="T23" fmla="*/ 34 h 395"/>
                              <a:gd name="T24" fmla="*/ 16 w 16"/>
                              <a:gd name="T25" fmla="*/ 19 h 395"/>
                              <a:gd name="T26" fmla="*/ 16 w 16"/>
                              <a:gd name="T27" fmla="*/ 19 h 395"/>
                              <a:gd name="T28" fmla="*/ 15 w 16"/>
                              <a:gd name="T29" fmla="*/ 13 h 395"/>
                              <a:gd name="T30" fmla="*/ 14 w 16"/>
                              <a:gd name="T31" fmla="*/ 4 h 395"/>
                              <a:gd name="T32" fmla="*/ 8 w 16"/>
                              <a:gd name="T33" fmla="*/ 0 h 395"/>
                              <a:gd name="T34" fmla="*/ 8 w 16"/>
                              <a:gd name="T35" fmla="*/ 0 h 395"/>
                              <a:gd name="T36" fmla="*/ 4 w 16"/>
                              <a:gd name="T37" fmla="*/ 4 h 395"/>
                              <a:gd name="T38" fmla="*/ 2 w 16"/>
                              <a:gd name="T39" fmla="*/ 13 h 395"/>
                              <a:gd name="T40" fmla="*/ 2 w 16"/>
                              <a:gd name="T41" fmla="*/ 19 h 395"/>
                              <a:gd name="T42" fmla="*/ 2 w 16"/>
                              <a:gd name="T43" fmla="*/ 19 h 395"/>
                              <a:gd name="T44" fmla="*/ 2 w 16"/>
                              <a:gd name="T45" fmla="*/ 42 h 395"/>
                              <a:gd name="T46" fmla="*/ 2 w 16"/>
                              <a:gd name="T47" fmla="*/ 101 h 395"/>
                              <a:gd name="T48" fmla="*/ 2 w 16"/>
                              <a:gd name="T49" fmla="*/ 179 h 395"/>
                              <a:gd name="T50" fmla="*/ 2 w 16"/>
                              <a:gd name="T51" fmla="*/ 255 h 395"/>
                              <a:gd name="T52" fmla="*/ 0 w 16"/>
                              <a:gd name="T53" fmla="*/ 315 h 395"/>
                              <a:gd name="T54" fmla="*/ 0 w 16"/>
                              <a:gd name="T55" fmla="*/ 338 h 395"/>
                              <a:gd name="T56" fmla="*/ 0 w 16"/>
                              <a:gd name="T57" fmla="*/ 338 h 395"/>
                              <a:gd name="T58" fmla="*/ 0 w 16"/>
                              <a:gd name="T59" fmla="*/ 338 h 3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6" h="395">
                                <a:moveTo>
                                  <a:pt x="0" y="338"/>
                                </a:moveTo>
                                <a:lnTo>
                                  <a:pt x="5" y="353"/>
                                </a:lnTo>
                                <a:lnTo>
                                  <a:pt x="11" y="380"/>
                                </a:lnTo>
                                <a:lnTo>
                                  <a:pt x="16" y="395"/>
                                </a:lnTo>
                                <a:lnTo>
                                  <a:pt x="16" y="378"/>
                                </a:lnTo>
                                <a:lnTo>
                                  <a:pt x="16" y="335"/>
                                </a:lnTo>
                                <a:lnTo>
                                  <a:pt x="16" y="276"/>
                                </a:lnTo>
                                <a:lnTo>
                                  <a:pt x="16" y="207"/>
                                </a:lnTo>
                                <a:lnTo>
                                  <a:pt x="16" y="137"/>
                                </a:lnTo>
                                <a:lnTo>
                                  <a:pt x="16" y="77"/>
                                </a:lnTo>
                                <a:lnTo>
                                  <a:pt x="16" y="34"/>
                                </a:lnTo>
                                <a:lnTo>
                                  <a:pt x="16" y="19"/>
                                </a:lnTo>
                                <a:lnTo>
                                  <a:pt x="15" y="13"/>
                                </a:lnTo>
                                <a:lnTo>
                                  <a:pt x="14" y="4"/>
                                </a:lnTo>
                                <a:lnTo>
                                  <a:pt x="8" y="0"/>
                                </a:lnTo>
                                <a:lnTo>
                                  <a:pt x="4" y="4"/>
                                </a:lnTo>
                                <a:lnTo>
                                  <a:pt x="2" y="13"/>
                                </a:lnTo>
                                <a:lnTo>
                                  <a:pt x="2" y="19"/>
                                </a:lnTo>
                                <a:lnTo>
                                  <a:pt x="2" y="42"/>
                                </a:lnTo>
                                <a:lnTo>
                                  <a:pt x="2" y="101"/>
                                </a:lnTo>
                                <a:lnTo>
                                  <a:pt x="2" y="179"/>
                                </a:lnTo>
                                <a:lnTo>
                                  <a:pt x="2" y="255"/>
                                </a:lnTo>
                                <a:lnTo>
                                  <a:pt x="0" y="315"/>
                                </a:lnTo>
                                <a:lnTo>
                                  <a:pt x="0" y="338"/>
                                </a:lnTo>
                                <a:close/>
                              </a:path>
                            </a:pathLst>
                          </a:custGeom>
                          <a:solidFill>
                            <a:srgbClr val="FFFFFF"/>
                          </a:solidFill>
                          <a:ln>
                            <a:noFill/>
                          </a:ln>
                        </wps:spPr>
                        <wps:bodyPr rot="0" vert="horz" wrap="square" lIns="91440" tIns="45720" rIns="91440" bIns="45720" anchor="t" anchorCtr="0" upright="1">
                          <a:noAutofit/>
                        </wps:bodyPr>
                      </wps:wsp>
                      <wps:wsp>
                        <wps:cNvPr id="336" name="Freeform 337"/>
                        <wps:cNvSpPr>
                          <a:spLocks/>
                        </wps:cNvSpPr>
                        <wps:spPr bwMode="auto">
                          <a:xfrm>
                            <a:off x="975" y="656"/>
                            <a:ext cx="4" cy="112"/>
                          </a:xfrm>
                          <a:custGeom>
                            <a:avLst/>
                            <a:gdLst>
                              <a:gd name="T0" fmla="*/ 0 w 15"/>
                              <a:gd name="T1" fmla="*/ 448 h 448"/>
                              <a:gd name="T2" fmla="*/ 5 w 15"/>
                              <a:gd name="T3" fmla="*/ 434 h 448"/>
                              <a:gd name="T4" fmla="*/ 11 w 15"/>
                              <a:gd name="T5" fmla="*/ 406 h 448"/>
                              <a:gd name="T6" fmla="*/ 15 w 15"/>
                              <a:gd name="T7" fmla="*/ 391 h 448"/>
                              <a:gd name="T8" fmla="*/ 15 w 15"/>
                              <a:gd name="T9" fmla="*/ 391 h 448"/>
                              <a:gd name="T10" fmla="*/ 15 w 15"/>
                              <a:gd name="T11" fmla="*/ 375 h 448"/>
                              <a:gd name="T12" fmla="*/ 15 w 15"/>
                              <a:gd name="T13" fmla="*/ 333 h 448"/>
                              <a:gd name="T14" fmla="*/ 15 w 15"/>
                              <a:gd name="T15" fmla="*/ 275 h 448"/>
                              <a:gd name="T16" fmla="*/ 15 w 15"/>
                              <a:gd name="T17" fmla="*/ 205 h 448"/>
                              <a:gd name="T18" fmla="*/ 15 w 15"/>
                              <a:gd name="T19" fmla="*/ 136 h 448"/>
                              <a:gd name="T20" fmla="*/ 15 w 15"/>
                              <a:gd name="T21" fmla="*/ 77 h 448"/>
                              <a:gd name="T22" fmla="*/ 15 w 15"/>
                              <a:gd name="T23" fmla="*/ 34 h 448"/>
                              <a:gd name="T24" fmla="*/ 15 w 15"/>
                              <a:gd name="T25" fmla="*/ 19 h 448"/>
                              <a:gd name="T26" fmla="*/ 15 w 15"/>
                              <a:gd name="T27" fmla="*/ 19 h 448"/>
                              <a:gd name="T28" fmla="*/ 15 w 15"/>
                              <a:gd name="T29" fmla="*/ 14 h 448"/>
                              <a:gd name="T30" fmla="*/ 12 w 15"/>
                              <a:gd name="T31" fmla="*/ 6 h 448"/>
                              <a:gd name="T32" fmla="*/ 8 w 15"/>
                              <a:gd name="T33" fmla="*/ 0 h 448"/>
                              <a:gd name="T34" fmla="*/ 8 w 15"/>
                              <a:gd name="T35" fmla="*/ 0 h 448"/>
                              <a:gd name="T36" fmla="*/ 3 w 15"/>
                              <a:gd name="T37" fmla="*/ 6 h 448"/>
                              <a:gd name="T38" fmla="*/ 0 w 15"/>
                              <a:gd name="T39" fmla="*/ 14 h 448"/>
                              <a:gd name="T40" fmla="*/ 0 w 15"/>
                              <a:gd name="T41" fmla="*/ 19 h 448"/>
                              <a:gd name="T42" fmla="*/ 0 w 15"/>
                              <a:gd name="T43" fmla="*/ 19 h 448"/>
                              <a:gd name="T44" fmla="*/ 0 w 15"/>
                              <a:gd name="T45" fmla="*/ 33 h 448"/>
                              <a:gd name="T46" fmla="*/ 0 w 15"/>
                              <a:gd name="T47" fmla="*/ 73 h 448"/>
                              <a:gd name="T48" fmla="*/ 0 w 15"/>
                              <a:gd name="T49" fmla="*/ 130 h 448"/>
                              <a:gd name="T50" fmla="*/ 0 w 15"/>
                              <a:gd name="T51" fmla="*/ 198 h 448"/>
                              <a:gd name="T52" fmla="*/ 0 w 15"/>
                              <a:gd name="T53" fmla="*/ 269 h 448"/>
                              <a:gd name="T54" fmla="*/ 0 w 15"/>
                              <a:gd name="T55" fmla="*/ 336 h 448"/>
                              <a:gd name="T56" fmla="*/ 0 w 15"/>
                              <a:gd name="T57" fmla="*/ 393 h 448"/>
                              <a:gd name="T58" fmla="*/ 0 w 15"/>
                              <a:gd name="T59" fmla="*/ 434 h 448"/>
                              <a:gd name="T60" fmla="*/ 0 w 15"/>
                              <a:gd name="T61" fmla="*/ 448 h 448"/>
                              <a:gd name="T62" fmla="*/ 0 w 15"/>
                              <a:gd name="T63" fmla="*/ 448 h 448"/>
                              <a:gd name="T64" fmla="*/ 0 w 15"/>
                              <a:gd name="T65" fmla="*/ 448 h 4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5" h="448">
                                <a:moveTo>
                                  <a:pt x="0" y="448"/>
                                </a:moveTo>
                                <a:lnTo>
                                  <a:pt x="5" y="434"/>
                                </a:lnTo>
                                <a:lnTo>
                                  <a:pt x="11" y="406"/>
                                </a:lnTo>
                                <a:lnTo>
                                  <a:pt x="15" y="391"/>
                                </a:lnTo>
                                <a:lnTo>
                                  <a:pt x="15" y="375"/>
                                </a:lnTo>
                                <a:lnTo>
                                  <a:pt x="15" y="333"/>
                                </a:lnTo>
                                <a:lnTo>
                                  <a:pt x="15" y="275"/>
                                </a:lnTo>
                                <a:lnTo>
                                  <a:pt x="15" y="205"/>
                                </a:lnTo>
                                <a:lnTo>
                                  <a:pt x="15" y="136"/>
                                </a:lnTo>
                                <a:lnTo>
                                  <a:pt x="15" y="77"/>
                                </a:lnTo>
                                <a:lnTo>
                                  <a:pt x="15" y="34"/>
                                </a:lnTo>
                                <a:lnTo>
                                  <a:pt x="15" y="19"/>
                                </a:lnTo>
                                <a:lnTo>
                                  <a:pt x="15" y="14"/>
                                </a:lnTo>
                                <a:lnTo>
                                  <a:pt x="12" y="6"/>
                                </a:lnTo>
                                <a:lnTo>
                                  <a:pt x="8" y="0"/>
                                </a:lnTo>
                                <a:lnTo>
                                  <a:pt x="3" y="6"/>
                                </a:lnTo>
                                <a:lnTo>
                                  <a:pt x="0" y="14"/>
                                </a:lnTo>
                                <a:lnTo>
                                  <a:pt x="0" y="19"/>
                                </a:lnTo>
                                <a:lnTo>
                                  <a:pt x="0" y="33"/>
                                </a:lnTo>
                                <a:lnTo>
                                  <a:pt x="0" y="73"/>
                                </a:lnTo>
                                <a:lnTo>
                                  <a:pt x="0" y="130"/>
                                </a:lnTo>
                                <a:lnTo>
                                  <a:pt x="0" y="198"/>
                                </a:lnTo>
                                <a:lnTo>
                                  <a:pt x="0" y="269"/>
                                </a:lnTo>
                                <a:lnTo>
                                  <a:pt x="0" y="336"/>
                                </a:lnTo>
                                <a:lnTo>
                                  <a:pt x="0" y="393"/>
                                </a:lnTo>
                                <a:lnTo>
                                  <a:pt x="0" y="434"/>
                                </a:lnTo>
                                <a:lnTo>
                                  <a:pt x="0" y="448"/>
                                </a:lnTo>
                                <a:close/>
                              </a:path>
                            </a:pathLst>
                          </a:custGeom>
                          <a:solidFill>
                            <a:srgbClr val="FFFFFF"/>
                          </a:solidFill>
                          <a:ln>
                            <a:noFill/>
                          </a:ln>
                        </wps:spPr>
                        <wps:bodyPr rot="0" vert="horz" wrap="square" lIns="91440" tIns="45720" rIns="91440" bIns="45720" anchor="t" anchorCtr="0" upright="1">
                          <a:noAutofit/>
                        </wps:bodyPr>
                      </wps:wsp>
                      <wps:wsp>
                        <wps:cNvPr id="337" name="Freeform 338"/>
                        <wps:cNvSpPr>
                          <a:spLocks/>
                        </wps:cNvSpPr>
                        <wps:spPr bwMode="auto">
                          <a:xfrm>
                            <a:off x="1007" y="654"/>
                            <a:ext cx="4" cy="107"/>
                          </a:xfrm>
                          <a:custGeom>
                            <a:avLst/>
                            <a:gdLst>
                              <a:gd name="T0" fmla="*/ 0 w 14"/>
                              <a:gd name="T1" fmla="*/ 363 h 427"/>
                              <a:gd name="T2" fmla="*/ 3 w 14"/>
                              <a:gd name="T3" fmla="*/ 379 h 427"/>
                              <a:gd name="T4" fmla="*/ 10 w 14"/>
                              <a:gd name="T5" fmla="*/ 411 h 427"/>
                              <a:gd name="T6" fmla="*/ 14 w 14"/>
                              <a:gd name="T7" fmla="*/ 427 h 427"/>
                              <a:gd name="T8" fmla="*/ 14 w 14"/>
                              <a:gd name="T9" fmla="*/ 427 h 427"/>
                              <a:gd name="T10" fmla="*/ 14 w 14"/>
                              <a:gd name="T11" fmla="*/ 410 h 427"/>
                              <a:gd name="T12" fmla="*/ 14 w 14"/>
                              <a:gd name="T13" fmla="*/ 363 h 427"/>
                              <a:gd name="T14" fmla="*/ 14 w 14"/>
                              <a:gd name="T15" fmla="*/ 298 h 427"/>
                              <a:gd name="T16" fmla="*/ 14 w 14"/>
                              <a:gd name="T17" fmla="*/ 222 h 427"/>
                              <a:gd name="T18" fmla="*/ 14 w 14"/>
                              <a:gd name="T19" fmla="*/ 147 h 427"/>
                              <a:gd name="T20" fmla="*/ 14 w 14"/>
                              <a:gd name="T21" fmla="*/ 81 h 427"/>
                              <a:gd name="T22" fmla="*/ 14 w 14"/>
                              <a:gd name="T23" fmla="*/ 34 h 427"/>
                              <a:gd name="T24" fmla="*/ 14 w 14"/>
                              <a:gd name="T25" fmla="*/ 16 h 427"/>
                              <a:gd name="T26" fmla="*/ 14 w 14"/>
                              <a:gd name="T27" fmla="*/ 16 h 427"/>
                              <a:gd name="T28" fmla="*/ 13 w 14"/>
                              <a:gd name="T29" fmla="*/ 12 h 427"/>
                              <a:gd name="T30" fmla="*/ 12 w 14"/>
                              <a:gd name="T31" fmla="*/ 4 h 427"/>
                              <a:gd name="T32" fmla="*/ 7 w 14"/>
                              <a:gd name="T33" fmla="*/ 0 h 427"/>
                              <a:gd name="T34" fmla="*/ 7 w 14"/>
                              <a:gd name="T35" fmla="*/ 0 h 427"/>
                              <a:gd name="T36" fmla="*/ 2 w 14"/>
                              <a:gd name="T37" fmla="*/ 4 h 427"/>
                              <a:gd name="T38" fmla="*/ 0 w 14"/>
                              <a:gd name="T39" fmla="*/ 12 h 427"/>
                              <a:gd name="T40" fmla="*/ 0 w 14"/>
                              <a:gd name="T41" fmla="*/ 16 h 427"/>
                              <a:gd name="T42" fmla="*/ 0 w 14"/>
                              <a:gd name="T43" fmla="*/ 16 h 427"/>
                              <a:gd name="T44" fmla="*/ 0 w 14"/>
                              <a:gd name="T45" fmla="*/ 36 h 427"/>
                              <a:gd name="T46" fmla="*/ 0 w 14"/>
                              <a:gd name="T47" fmla="*/ 85 h 427"/>
                              <a:gd name="T48" fmla="*/ 0 w 14"/>
                              <a:gd name="T49" fmla="*/ 153 h 427"/>
                              <a:gd name="T50" fmla="*/ 0 w 14"/>
                              <a:gd name="T51" fmla="*/ 227 h 427"/>
                              <a:gd name="T52" fmla="*/ 0 w 14"/>
                              <a:gd name="T53" fmla="*/ 295 h 427"/>
                              <a:gd name="T54" fmla="*/ 0 w 14"/>
                              <a:gd name="T55" fmla="*/ 343 h 427"/>
                              <a:gd name="T56" fmla="*/ 0 w 14"/>
                              <a:gd name="T57" fmla="*/ 363 h 427"/>
                              <a:gd name="T58" fmla="*/ 0 w 14"/>
                              <a:gd name="T59" fmla="*/ 363 h 427"/>
                              <a:gd name="T60" fmla="*/ 0 w 14"/>
                              <a:gd name="T61" fmla="*/ 363 h 4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14" h="427">
                                <a:moveTo>
                                  <a:pt x="0" y="363"/>
                                </a:moveTo>
                                <a:lnTo>
                                  <a:pt x="3" y="379"/>
                                </a:lnTo>
                                <a:lnTo>
                                  <a:pt x="10" y="411"/>
                                </a:lnTo>
                                <a:lnTo>
                                  <a:pt x="14" y="427"/>
                                </a:lnTo>
                                <a:lnTo>
                                  <a:pt x="14" y="410"/>
                                </a:lnTo>
                                <a:lnTo>
                                  <a:pt x="14" y="363"/>
                                </a:lnTo>
                                <a:lnTo>
                                  <a:pt x="14" y="298"/>
                                </a:lnTo>
                                <a:lnTo>
                                  <a:pt x="14" y="222"/>
                                </a:lnTo>
                                <a:lnTo>
                                  <a:pt x="14" y="147"/>
                                </a:lnTo>
                                <a:lnTo>
                                  <a:pt x="14" y="81"/>
                                </a:lnTo>
                                <a:lnTo>
                                  <a:pt x="14" y="34"/>
                                </a:lnTo>
                                <a:lnTo>
                                  <a:pt x="14" y="16"/>
                                </a:lnTo>
                                <a:lnTo>
                                  <a:pt x="13" y="12"/>
                                </a:lnTo>
                                <a:lnTo>
                                  <a:pt x="12" y="4"/>
                                </a:lnTo>
                                <a:lnTo>
                                  <a:pt x="7" y="0"/>
                                </a:lnTo>
                                <a:lnTo>
                                  <a:pt x="2" y="4"/>
                                </a:lnTo>
                                <a:lnTo>
                                  <a:pt x="0" y="12"/>
                                </a:lnTo>
                                <a:lnTo>
                                  <a:pt x="0" y="16"/>
                                </a:lnTo>
                                <a:lnTo>
                                  <a:pt x="0" y="36"/>
                                </a:lnTo>
                                <a:lnTo>
                                  <a:pt x="0" y="85"/>
                                </a:lnTo>
                                <a:lnTo>
                                  <a:pt x="0" y="153"/>
                                </a:lnTo>
                                <a:lnTo>
                                  <a:pt x="0" y="227"/>
                                </a:lnTo>
                                <a:lnTo>
                                  <a:pt x="0" y="295"/>
                                </a:lnTo>
                                <a:lnTo>
                                  <a:pt x="0" y="343"/>
                                </a:lnTo>
                                <a:lnTo>
                                  <a:pt x="0" y="363"/>
                                </a:lnTo>
                                <a:close/>
                              </a:path>
                            </a:pathLst>
                          </a:custGeom>
                          <a:solidFill>
                            <a:srgbClr val="FFFFFF"/>
                          </a:solidFill>
                          <a:ln>
                            <a:noFill/>
                          </a:ln>
                        </wps:spPr>
                        <wps:bodyPr rot="0" vert="horz" wrap="square" lIns="91440" tIns="45720" rIns="91440" bIns="45720" anchor="t" anchorCtr="0" upright="1">
                          <a:noAutofit/>
                        </wps:bodyPr>
                      </wps:wsp>
                      <wps:wsp>
                        <wps:cNvPr id="338" name="Freeform 339"/>
                        <wps:cNvSpPr>
                          <a:spLocks/>
                        </wps:cNvSpPr>
                        <wps:spPr bwMode="auto">
                          <a:xfrm>
                            <a:off x="1040" y="651"/>
                            <a:ext cx="3" cy="105"/>
                          </a:xfrm>
                          <a:custGeom>
                            <a:avLst/>
                            <a:gdLst>
                              <a:gd name="T0" fmla="*/ 0 w 14"/>
                              <a:gd name="T1" fmla="*/ 424 h 424"/>
                              <a:gd name="T2" fmla="*/ 3 w 14"/>
                              <a:gd name="T3" fmla="*/ 406 h 424"/>
                              <a:gd name="T4" fmla="*/ 10 w 14"/>
                              <a:gd name="T5" fmla="*/ 372 h 424"/>
                              <a:gd name="T6" fmla="*/ 14 w 14"/>
                              <a:gd name="T7" fmla="*/ 355 h 424"/>
                              <a:gd name="T8" fmla="*/ 14 w 14"/>
                              <a:gd name="T9" fmla="*/ 355 h 424"/>
                              <a:gd name="T10" fmla="*/ 14 w 14"/>
                              <a:gd name="T11" fmla="*/ 336 h 424"/>
                              <a:gd name="T12" fmla="*/ 14 w 14"/>
                              <a:gd name="T13" fmla="*/ 289 h 424"/>
                              <a:gd name="T14" fmla="*/ 14 w 14"/>
                              <a:gd name="T15" fmla="*/ 222 h 424"/>
                              <a:gd name="T16" fmla="*/ 14 w 14"/>
                              <a:gd name="T17" fmla="*/ 151 h 424"/>
                              <a:gd name="T18" fmla="*/ 14 w 14"/>
                              <a:gd name="T19" fmla="*/ 84 h 424"/>
                              <a:gd name="T20" fmla="*/ 14 w 14"/>
                              <a:gd name="T21" fmla="*/ 36 h 424"/>
                              <a:gd name="T22" fmla="*/ 14 w 14"/>
                              <a:gd name="T23" fmla="*/ 17 h 424"/>
                              <a:gd name="T24" fmla="*/ 14 w 14"/>
                              <a:gd name="T25" fmla="*/ 17 h 424"/>
                              <a:gd name="T26" fmla="*/ 13 w 14"/>
                              <a:gd name="T27" fmla="*/ 12 h 424"/>
                              <a:gd name="T28" fmla="*/ 12 w 14"/>
                              <a:gd name="T29" fmla="*/ 5 h 424"/>
                              <a:gd name="T30" fmla="*/ 6 w 14"/>
                              <a:gd name="T31" fmla="*/ 0 h 424"/>
                              <a:gd name="T32" fmla="*/ 6 w 14"/>
                              <a:gd name="T33" fmla="*/ 0 h 424"/>
                              <a:gd name="T34" fmla="*/ 2 w 14"/>
                              <a:gd name="T35" fmla="*/ 5 h 424"/>
                              <a:gd name="T36" fmla="*/ 0 w 14"/>
                              <a:gd name="T37" fmla="*/ 12 h 424"/>
                              <a:gd name="T38" fmla="*/ 0 w 14"/>
                              <a:gd name="T39" fmla="*/ 17 h 424"/>
                              <a:gd name="T40" fmla="*/ 0 w 14"/>
                              <a:gd name="T41" fmla="*/ 17 h 424"/>
                              <a:gd name="T42" fmla="*/ 0 w 14"/>
                              <a:gd name="T43" fmla="*/ 34 h 424"/>
                              <a:gd name="T44" fmla="*/ 0 w 14"/>
                              <a:gd name="T45" fmla="*/ 80 h 424"/>
                              <a:gd name="T46" fmla="*/ 0 w 14"/>
                              <a:gd name="T47" fmla="*/ 146 h 424"/>
                              <a:gd name="T48" fmla="*/ 0 w 14"/>
                              <a:gd name="T49" fmla="*/ 221 h 424"/>
                              <a:gd name="T50" fmla="*/ 0 w 14"/>
                              <a:gd name="T51" fmla="*/ 295 h 424"/>
                              <a:gd name="T52" fmla="*/ 0 w 14"/>
                              <a:gd name="T53" fmla="*/ 360 h 424"/>
                              <a:gd name="T54" fmla="*/ 0 w 14"/>
                              <a:gd name="T55" fmla="*/ 406 h 424"/>
                              <a:gd name="T56" fmla="*/ 0 w 14"/>
                              <a:gd name="T57" fmla="*/ 424 h 424"/>
                              <a:gd name="T58" fmla="*/ 0 w 14"/>
                              <a:gd name="T59" fmla="*/ 424 h 424"/>
                              <a:gd name="T60" fmla="*/ 0 w 14"/>
                              <a:gd name="T61" fmla="*/ 424 h 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14" h="424">
                                <a:moveTo>
                                  <a:pt x="0" y="424"/>
                                </a:moveTo>
                                <a:lnTo>
                                  <a:pt x="3" y="406"/>
                                </a:lnTo>
                                <a:lnTo>
                                  <a:pt x="10" y="372"/>
                                </a:lnTo>
                                <a:lnTo>
                                  <a:pt x="14" y="355"/>
                                </a:lnTo>
                                <a:lnTo>
                                  <a:pt x="14" y="336"/>
                                </a:lnTo>
                                <a:lnTo>
                                  <a:pt x="14" y="289"/>
                                </a:lnTo>
                                <a:lnTo>
                                  <a:pt x="14" y="222"/>
                                </a:lnTo>
                                <a:lnTo>
                                  <a:pt x="14" y="151"/>
                                </a:lnTo>
                                <a:lnTo>
                                  <a:pt x="14" y="84"/>
                                </a:lnTo>
                                <a:lnTo>
                                  <a:pt x="14" y="36"/>
                                </a:lnTo>
                                <a:lnTo>
                                  <a:pt x="14" y="17"/>
                                </a:lnTo>
                                <a:lnTo>
                                  <a:pt x="13" y="12"/>
                                </a:lnTo>
                                <a:lnTo>
                                  <a:pt x="12" y="5"/>
                                </a:lnTo>
                                <a:lnTo>
                                  <a:pt x="6" y="0"/>
                                </a:lnTo>
                                <a:lnTo>
                                  <a:pt x="2" y="5"/>
                                </a:lnTo>
                                <a:lnTo>
                                  <a:pt x="0" y="12"/>
                                </a:lnTo>
                                <a:lnTo>
                                  <a:pt x="0" y="17"/>
                                </a:lnTo>
                                <a:lnTo>
                                  <a:pt x="0" y="34"/>
                                </a:lnTo>
                                <a:lnTo>
                                  <a:pt x="0" y="80"/>
                                </a:lnTo>
                                <a:lnTo>
                                  <a:pt x="0" y="146"/>
                                </a:lnTo>
                                <a:lnTo>
                                  <a:pt x="0" y="221"/>
                                </a:lnTo>
                                <a:lnTo>
                                  <a:pt x="0" y="295"/>
                                </a:lnTo>
                                <a:lnTo>
                                  <a:pt x="0" y="360"/>
                                </a:lnTo>
                                <a:lnTo>
                                  <a:pt x="0" y="406"/>
                                </a:lnTo>
                                <a:lnTo>
                                  <a:pt x="0" y="424"/>
                                </a:lnTo>
                                <a:close/>
                              </a:path>
                            </a:pathLst>
                          </a:custGeom>
                          <a:solidFill>
                            <a:srgbClr val="FFFFFF"/>
                          </a:solidFill>
                          <a:ln>
                            <a:noFill/>
                          </a:ln>
                        </wps:spPr>
                        <wps:bodyPr rot="0" vert="horz" wrap="square" lIns="91440" tIns="45720" rIns="91440" bIns="45720" anchor="t" anchorCtr="0" upright="1">
                          <a:noAutofit/>
                        </wps:bodyPr>
                      </wps:wsp>
                      <wps:wsp>
                        <wps:cNvPr id="339" name="Freeform 340"/>
                        <wps:cNvSpPr>
                          <a:spLocks/>
                        </wps:cNvSpPr>
                        <wps:spPr bwMode="auto">
                          <a:xfrm>
                            <a:off x="1073" y="647"/>
                            <a:ext cx="3" cy="97"/>
                          </a:xfrm>
                          <a:custGeom>
                            <a:avLst/>
                            <a:gdLst>
                              <a:gd name="T0" fmla="*/ 0 w 14"/>
                              <a:gd name="T1" fmla="*/ 327 h 385"/>
                              <a:gd name="T2" fmla="*/ 3 w 14"/>
                              <a:gd name="T3" fmla="*/ 342 h 385"/>
                              <a:gd name="T4" fmla="*/ 10 w 14"/>
                              <a:gd name="T5" fmla="*/ 370 h 385"/>
                              <a:gd name="T6" fmla="*/ 14 w 14"/>
                              <a:gd name="T7" fmla="*/ 385 h 385"/>
                              <a:gd name="T8" fmla="*/ 14 w 14"/>
                              <a:gd name="T9" fmla="*/ 385 h 385"/>
                              <a:gd name="T10" fmla="*/ 14 w 14"/>
                              <a:gd name="T11" fmla="*/ 364 h 385"/>
                              <a:gd name="T12" fmla="*/ 14 w 14"/>
                              <a:gd name="T13" fmla="*/ 313 h 385"/>
                              <a:gd name="T14" fmla="*/ 14 w 14"/>
                              <a:gd name="T15" fmla="*/ 240 h 385"/>
                              <a:gd name="T16" fmla="*/ 14 w 14"/>
                              <a:gd name="T17" fmla="*/ 163 h 385"/>
                              <a:gd name="T18" fmla="*/ 14 w 14"/>
                              <a:gd name="T19" fmla="*/ 90 h 385"/>
                              <a:gd name="T20" fmla="*/ 14 w 14"/>
                              <a:gd name="T21" fmla="*/ 38 h 385"/>
                              <a:gd name="T22" fmla="*/ 14 w 14"/>
                              <a:gd name="T23" fmla="*/ 18 h 385"/>
                              <a:gd name="T24" fmla="*/ 14 w 14"/>
                              <a:gd name="T25" fmla="*/ 18 h 385"/>
                              <a:gd name="T26" fmla="*/ 13 w 14"/>
                              <a:gd name="T27" fmla="*/ 13 h 385"/>
                              <a:gd name="T28" fmla="*/ 12 w 14"/>
                              <a:gd name="T29" fmla="*/ 5 h 385"/>
                              <a:gd name="T30" fmla="*/ 6 w 14"/>
                              <a:gd name="T31" fmla="*/ 0 h 385"/>
                              <a:gd name="T32" fmla="*/ 6 w 14"/>
                              <a:gd name="T33" fmla="*/ 0 h 385"/>
                              <a:gd name="T34" fmla="*/ 2 w 14"/>
                              <a:gd name="T35" fmla="*/ 5 h 385"/>
                              <a:gd name="T36" fmla="*/ 0 w 14"/>
                              <a:gd name="T37" fmla="*/ 13 h 385"/>
                              <a:gd name="T38" fmla="*/ 0 w 14"/>
                              <a:gd name="T39" fmla="*/ 18 h 385"/>
                              <a:gd name="T40" fmla="*/ 0 w 14"/>
                              <a:gd name="T41" fmla="*/ 18 h 385"/>
                              <a:gd name="T42" fmla="*/ 0 w 14"/>
                              <a:gd name="T43" fmla="*/ 40 h 385"/>
                              <a:gd name="T44" fmla="*/ 0 w 14"/>
                              <a:gd name="T45" fmla="*/ 98 h 385"/>
                              <a:gd name="T46" fmla="*/ 0 w 14"/>
                              <a:gd name="T47" fmla="*/ 172 h 385"/>
                              <a:gd name="T48" fmla="*/ 0 w 14"/>
                              <a:gd name="T49" fmla="*/ 247 h 385"/>
                              <a:gd name="T50" fmla="*/ 0 w 14"/>
                              <a:gd name="T51" fmla="*/ 304 h 385"/>
                              <a:gd name="T52" fmla="*/ 0 w 14"/>
                              <a:gd name="T53" fmla="*/ 327 h 385"/>
                              <a:gd name="T54" fmla="*/ 0 w 14"/>
                              <a:gd name="T55" fmla="*/ 327 h 385"/>
                              <a:gd name="T56" fmla="*/ 0 w 14"/>
                              <a:gd name="T57" fmla="*/ 327 h 3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4" h="385">
                                <a:moveTo>
                                  <a:pt x="0" y="327"/>
                                </a:moveTo>
                                <a:lnTo>
                                  <a:pt x="3" y="342"/>
                                </a:lnTo>
                                <a:lnTo>
                                  <a:pt x="10" y="370"/>
                                </a:lnTo>
                                <a:lnTo>
                                  <a:pt x="14" y="385"/>
                                </a:lnTo>
                                <a:lnTo>
                                  <a:pt x="14" y="364"/>
                                </a:lnTo>
                                <a:lnTo>
                                  <a:pt x="14" y="313"/>
                                </a:lnTo>
                                <a:lnTo>
                                  <a:pt x="14" y="240"/>
                                </a:lnTo>
                                <a:lnTo>
                                  <a:pt x="14" y="163"/>
                                </a:lnTo>
                                <a:lnTo>
                                  <a:pt x="14" y="90"/>
                                </a:lnTo>
                                <a:lnTo>
                                  <a:pt x="14" y="38"/>
                                </a:lnTo>
                                <a:lnTo>
                                  <a:pt x="14" y="18"/>
                                </a:lnTo>
                                <a:lnTo>
                                  <a:pt x="13" y="13"/>
                                </a:lnTo>
                                <a:lnTo>
                                  <a:pt x="12" y="5"/>
                                </a:lnTo>
                                <a:lnTo>
                                  <a:pt x="6" y="0"/>
                                </a:lnTo>
                                <a:lnTo>
                                  <a:pt x="2" y="5"/>
                                </a:lnTo>
                                <a:lnTo>
                                  <a:pt x="0" y="13"/>
                                </a:lnTo>
                                <a:lnTo>
                                  <a:pt x="0" y="18"/>
                                </a:lnTo>
                                <a:lnTo>
                                  <a:pt x="0" y="40"/>
                                </a:lnTo>
                                <a:lnTo>
                                  <a:pt x="0" y="98"/>
                                </a:lnTo>
                                <a:lnTo>
                                  <a:pt x="0" y="172"/>
                                </a:lnTo>
                                <a:lnTo>
                                  <a:pt x="0" y="247"/>
                                </a:lnTo>
                                <a:lnTo>
                                  <a:pt x="0" y="304"/>
                                </a:lnTo>
                                <a:lnTo>
                                  <a:pt x="0" y="327"/>
                                </a:lnTo>
                                <a:close/>
                              </a:path>
                            </a:pathLst>
                          </a:custGeom>
                          <a:solidFill>
                            <a:srgbClr val="FFFFFF"/>
                          </a:solidFill>
                          <a:ln>
                            <a:noFill/>
                          </a:ln>
                        </wps:spPr>
                        <wps:bodyPr rot="0" vert="horz" wrap="square" lIns="91440" tIns="45720" rIns="91440" bIns="45720" anchor="t" anchorCtr="0" upright="1">
                          <a:noAutofit/>
                        </wps:bodyPr>
                      </wps:wsp>
                      <wps:wsp>
                        <wps:cNvPr id="340" name="Freeform 341"/>
                        <wps:cNvSpPr>
                          <a:spLocks/>
                        </wps:cNvSpPr>
                        <wps:spPr bwMode="auto">
                          <a:xfrm>
                            <a:off x="1104" y="651"/>
                            <a:ext cx="4" cy="97"/>
                          </a:xfrm>
                          <a:custGeom>
                            <a:avLst/>
                            <a:gdLst>
                              <a:gd name="T0" fmla="*/ 0 w 14"/>
                              <a:gd name="T1" fmla="*/ 390 h 390"/>
                              <a:gd name="T2" fmla="*/ 3 w 14"/>
                              <a:gd name="T3" fmla="*/ 372 h 390"/>
                              <a:gd name="T4" fmla="*/ 10 w 14"/>
                              <a:gd name="T5" fmla="*/ 341 h 390"/>
                              <a:gd name="T6" fmla="*/ 14 w 14"/>
                              <a:gd name="T7" fmla="*/ 324 h 390"/>
                              <a:gd name="T8" fmla="*/ 14 w 14"/>
                              <a:gd name="T9" fmla="*/ 324 h 390"/>
                              <a:gd name="T10" fmla="*/ 14 w 14"/>
                              <a:gd name="T11" fmla="*/ 302 h 390"/>
                              <a:gd name="T12" fmla="*/ 14 w 14"/>
                              <a:gd name="T13" fmla="*/ 245 h 390"/>
                              <a:gd name="T14" fmla="*/ 14 w 14"/>
                              <a:gd name="T15" fmla="*/ 171 h 390"/>
                              <a:gd name="T16" fmla="*/ 13 w 14"/>
                              <a:gd name="T17" fmla="*/ 97 h 390"/>
                              <a:gd name="T18" fmla="*/ 13 w 14"/>
                              <a:gd name="T19" fmla="*/ 40 h 390"/>
                              <a:gd name="T20" fmla="*/ 13 w 14"/>
                              <a:gd name="T21" fmla="*/ 18 h 390"/>
                              <a:gd name="T22" fmla="*/ 13 w 14"/>
                              <a:gd name="T23" fmla="*/ 18 h 390"/>
                              <a:gd name="T24" fmla="*/ 13 w 14"/>
                              <a:gd name="T25" fmla="*/ 13 h 390"/>
                              <a:gd name="T26" fmla="*/ 11 w 14"/>
                              <a:gd name="T27" fmla="*/ 4 h 390"/>
                              <a:gd name="T28" fmla="*/ 7 w 14"/>
                              <a:gd name="T29" fmla="*/ 0 h 390"/>
                              <a:gd name="T30" fmla="*/ 7 w 14"/>
                              <a:gd name="T31" fmla="*/ 0 h 390"/>
                              <a:gd name="T32" fmla="*/ 1 w 14"/>
                              <a:gd name="T33" fmla="*/ 4 h 390"/>
                              <a:gd name="T34" fmla="*/ 0 w 14"/>
                              <a:gd name="T35" fmla="*/ 13 h 390"/>
                              <a:gd name="T36" fmla="*/ 0 w 14"/>
                              <a:gd name="T37" fmla="*/ 18 h 390"/>
                              <a:gd name="T38" fmla="*/ 0 w 14"/>
                              <a:gd name="T39" fmla="*/ 18 h 390"/>
                              <a:gd name="T40" fmla="*/ 0 w 14"/>
                              <a:gd name="T41" fmla="*/ 34 h 390"/>
                              <a:gd name="T42" fmla="*/ 0 w 14"/>
                              <a:gd name="T43" fmla="*/ 76 h 390"/>
                              <a:gd name="T44" fmla="*/ 0 w 14"/>
                              <a:gd name="T45" fmla="*/ 136 h 390"/>
                              <a:gd name="T46" fmla="*/ 0 w 14"/>
                              <a:gd name="T47" fmla="*/ 205 h 390"/>
                              <a:gd name="T48" fmla="*/ 0 w 14"/>
                              <a:gd name="T49" fmla="*/ 273 h 390"/>
                              <a:gd name="T50" fmla="*/ 0 w 14"/>
                              <a:gd name="T51" fmla="*/ 333 h 390"/>
                              <a:gd name="T52" fmla="*/ 0 w 14"/>
                              <a:gd name="T53" fmla="*/ 375 h 390"/>
                              <a:gd name="T54" fmla="*/ 0 w 14"/>
                              <a:gd name="T55" fmla="*/ 390 h 390"/>
                              <a:gd name="T56" fmla="*/ 0 w 14"/>
                              <a:gd name="T57" fmla="*/ 390 h 390"/>
                              <a:gd name="T58" fmla="*/ 0 w 14"/>
                              <a:gd name="T59" fmla="*/ 390 h 3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4" h="390">
                                <a:moveTo>
                                  <a:pt x="0" y="390"/>
                                </a:moveTo>
                                <a:lnTo>
                                  <a:pt x="3" y="372"/>
                                </a:lnTo>
                                <a:lnTo>
                                  <a:pt x="10" y="341"/>
                                </a:lnTo>
                                <a:lnTo>
                                  <a:pt x="14" y="324"/>
                                </a:lnTo>
                                <a:lnTo>
                                  <a:pt x="14" y="302"/>
                                </a:lnTo>
                                <a:lnTo>
                                  <a:pt x="14" y="245"/>
                                </a:lnTo>
                                <a:lnTo>
                                  <a:pt x="14" y="171"/>
                                </a:lnTo>
                                <a:lnTo>
                                  <a:pt x="13" y="97"/>
                                </a:lnTo>
                                <a:lnTo>
                                  <a:pt x="13" y="40"/>
                                </a:lnTo>
                                <a:lnTo>
                                  <a:pt x="13" y="18"/>
                                </a:lnTo>
                                <a:lnTo>
                                  <a:pt x="13" y="13"/>
                                </a:lnTo>
                                <a:lnTo>
                                  <a:pt x="11" y="4"/>
                                </a:lnTo>
                                <a:lnTo>
                                  <a:pt x="7" y="0"/>
                                </a:lnTo>
                                <a:lnTo>
                                  <a:pt x="1" y="4"/>
                                </a:lnTo>
                                <a:lnTo>
                                  <a:pt x="0" y="13"/>
                                </a:lnTo>
                                <a:lnTo>
                                  <a:pt x="0" y="18"/>
                                </a:lnTo>
                                <a:lnTo>
                                  <a:pt x="0" y="34"/>
                                </a:lnTo>
                                <a:lnTo>
                                  <a:pt x="0" y="76"/>
                                </a:lnTo>
                                <a:lnTo>
                                  <a:pt x="0" y="136"/>
                                </a:lnTo>
                                <a:lnTo>
                                  <a:pt x="0" y="205"/>
                                </a:lnTo>
                                <a:lnTo>
                                  <a:pt x="0" y="273"/>
                                </a:lnTo>
                                <a:lnTo>
                                  <a:pt x="0" y="333"/>
                                </a:lnTo>
                                <a:lnTo>
                                  <a:pt x="0" y="375"/>
                                </a:lnTo>
                                <a:lnTo>
                                  <a:pt x="0" y="390"/>
                                </a:lnTo>
                                <a:close/>
                              </a:path>
                            </a:pathLst>
                          </a:custGeom>
                          <a:solidFill>
                            <a:srgbClr val="FFFFFF"/>
                          </a:solidFill>
                          <a:ln>
                            <a:noFill/>
                          </a:ln>
                        </wps:spPr>
                        <wps:bodyPr rot="0" vert="horz" wrap="square" lIns="91440" tIns="45720" rIns="91440" bIns="45720" anchor="t" anchorCtr="0" upright="1">
                          <a:noAutofit/>
                        </wps:bodyPr>
                      </wps:wsp>
                      <wps:wsp>
                        <wps:cNvPr id="341" name="Freeform 342"/>
                        <wps:cNvSpPr>
                          <a:spLocks/>
                        </wps:cNvSpPr>
                        <wps:spPr bwMode="auto">
                          <a:xfrm>
                            <a:off x="1135" y="657"/>
                            <a:ext cx="4" cy="103"/>
                          </a:xfrm>
                          <a:custGeom>
                            <a:avLst/>
                            <a:gdLst>
                              <a:gd name="T0" fmla="*/ 1 w 15"/>
                              <a:gd name="T1" fmla="*/ 336 h 413"/>
                              <a:gd name="T2" fmla="*/ 5 w 15"/>
                              <a:gd name="T3" fmla="*/ 357 h 413"/>
                              <a:gd name="T4" fmla="*/ 11 w 15"/>
                              <a:gd name="T5" fmla="*/ 393 h 413"/>
                              <a:gd name="T6" fmla="*/ 15 w 15"/>
                              <a:gd name="T7" fmla="*/ 413 h 413"/>
                              <a:gd name="T8" fmla="*/ 15 w 15"/>
                              <a:gd name="T9" fmla="*/ 413 h 413"/>
                              <a:gd name="T10" fmla="*/ 15 w 15"/>
                              <a:gd name="T11" fmla="*/ 397 h 413"/>
                              <a:gd name="T12" fmla="*/ 15 w 15"/>
                              <a:gd name="T13" fmla="*/ 352 h 413"/>
                              <a:gd name="T14" fmla="*/ 15 w 15"/>
                              <a:gd name="T15" fmla="*/ 289 h 413"/>
                              <a:gd name="T16" fmla="*/ 15 w 15"/>
                              <a:gd name="T17" fmla="*/ 216 h 413"/>
                              <a:gd name="T18" fmla="*/ 15 w 15"/>
                              <a:gd name="T19" fmla="*/ 143 h 413"/>
                              <a:gd name="T20" fmla="*/ 15 w 15"/>
                              <a:gd name="T21" fmla="*/ 80 h 413"/>
                              <a:gd name="T22" fmla="*/ 15 w 15"/>
                              <a:gd name="T23" fmla="*/ 35 h 413"/>
                              <a:gd name="T24" fmla="*/ 15 w 15"/>
                              <a:gd name="T25" fmla="*/ 17 h 413"/>
                              <a:gd name="T26" fmla="*/ 15 w 15"/>
                              <a:gd name="T27" fmla="*/ 17 h 413"/>
                              <a:gd name="T28" fmla="*/ 15 w 15"/>
                              <a:gd name="T29" fmla="*/ 13 h 413"/>
                              <a:gd name="T30" fmla="*/ 12 w 15"/>
                              <a:gd name="T31" fmla="*/ 4 h 413"/>
                              <a:gd name="T32" fmla="*/ 8 w 15"/>
                              <a:gd name="T33" fmla="*/ 0 h 413"/>
                              <a:gd name="T34" fmla="*/ 8 w 15"/>
                              <a:gd name="T35" fmla="*/ 0 h 413"/>
                              <a:gd name="T36" fmla="*/ 3 w 15"/>
                              <a:gd name="T37" fmla="*/ 4 h 413"/>
                              <a:gd name="T38" fmla="*/ 1 w 15"/>
                              <a:gd name="T39" fmla="*/ 13 h 413"/>
                              <a:gd name="T40" fmla="*/ 0 w 15"/>
                              <a:gd name="T41" fmla="*/ 17 h 413"/>
                              <a:gd name="T42" fmla="*/ 0 w 15"/>
                              <a:gd name="T43" fmla="*/ 17 h 413"/>
                              <a:gd name="T44" fmla="*/ 0 w 15"/>
                              <a:gd name="T45" fmla="*/ 41 h 413"/>
                              <a:gd name="T46" fmla="*/ 1 w 15"/>
                              <a:gd name="T47" fmla="*/ 100 h 413"/>
                              <a:gd name="T48" fmla="*/ 1 w 15"/>
                              <a:gd name="T49" fmla="*/ 177 h 413"/>
                              <a:gd name="T50" fmla="*/ 1 w 15"/>
                              <a:gd name="T51" fmla="*/ 255 h 413"/>
                              <a:gd name="T52" fmla="*/ 1 w 15"/>
                              <a:gd name="T53" fmla="*/ 313 h 413"/>
                              <a:gd name="T54" fmla="*/ 1 w 15"/>
                              <a:gd name="T55" fmla="*/ 336 h 413"/>
                              <a:gd name="T56" fmla="*/ 1 w 15"/>
                              <a:gd name="T57" fmla="*/ 336 h 413"/>
                              <a:gd name="T58" fmla="*/ 1 w 15"/>
                              <a:gd name="T59" fmla="*/ 336 h 4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5" h="413">
                                <a:moveTo>
                                  <a:pt x="1" y="336"/>
                                </a:moveTo>
                                <a:lnTo>
                                  <a:pt x="5" y="357"/>
                                </a:lnTo>
                                <a:lnTo>
                                  <a:pt x="11" y="393"/>
                                </a:lnTo>
                                <a:lnTo>
                                  <a:pt x="15" y="413"/>
                                </a:lnTo>
                                <a:lnTo>
                                  <a:pt x="15" y="397"/>
                                </a:lnTo>
                                <a:lnTo>
                                  <a:pt x="15" y="352"/>
                                </a:lnTo>
                                <a:lnTo>
                                  <a:pt x="15" y="289"/>
                                </a:lnTo>
                                <a:lnTo>
                                  <a:pt x="15" y="216"/>
                                </a:lnTo>
                                <a:lnTo>
                                  <a:pt x="15" y="143"/>
                                </a:lnTo>
                                <a:lnTo>
                                  <a:pt x="15" y="80"/>
                                </a:lnTo>
                                <a:lnTo>
                                  <a:pt x="15" y="35"/>
                                </a:lnTo>
                                <a:lnTo>
                                  <a:pt x="15" y="17"/>
                                </a:lnTo>
                                <a:lnTo>
                                  <a:pt x="15" y="13"/>
                                </a:lnTo>
                                <a:lnTo>
                                  <a:pt x="12" y="4"/>
                                </a:lnTo>
                                <a:lnTo>
                                  <a:pt x="8" y="0"/>
                                </a:lnTo>
                                <a:lnTo>
                                  <a:pt x="3" y="4"/>
                                </a:lnTo>
                                <a:lnTo>
                                  <a:pt x="1" y="13"/>
                                </a:lnTo>
                                <a:lnTo>
                                  <a:pt x="0" y="17"/>
                                </a:lnTo>
                                <a:lnTo>
                                  <a:pt x="0" y="41"/>
                                </a:lnTo>
                                <a:lnTo>
                                  <a:pt x="1" y="100"/>
                                </a:lnTo>
                                <a:lnTo>
                                  <a:pt x="1" y="177"/>
                                </a:lnTo>
                                <a:lnTo>
                                  <a:pt x="1" y="255"/>
                                </a:lnTo>
                                <a:lnTo>
                                  <a:pt x="1" y="313"/>
                                </a:lnTo>
                                <a:lnTo>
                                  <a:pt x="1" y="336"/>
                                </a:lnTo>
                                <a:close/>
                              </a:path>
                            </a:pathLst>
                          </a:custGeom>
                          <a:solidFill>
                            <a:srgbClr val="FFFFFF"/>
                          </a:solidFill>
                          <a:ln>
                            <a:noFill/>
                          </a:ln>
                        </wps:spPr>
                        <wps:bodyPr rot="0" vert="horz" wrap="square" lIns="91440" tIns="45720" rIns="91440" bIns="45720" anchor="t" anchorCtr="0" upright="1">
                          <a:noAutofit/>
                        </wps:bodyPr>
                      </wps:wsp>
                      <wps:wsp>
                        <wps:cNvPr id="342" name="Freeform 343"/>
                        <wps:cNvSpPr>
                          <a:spLocks/>
                        </wps:cNvSpPr>
                        <wps:spPr bwMode="auto">
                          <a:xfrm>
                            <a:off x="1167" y="654"/>
                            <a:ext cx="4" cy="117"/>
                          </a:xfrm>
                          <a:custGeom>
                            <a:avLst/>
                            <a:gdLst>
                              <a:gd name="T0" fmla="*/ 0 w 14"/>
                              <a:gd name="T1" fmla="*/ 466 h 466"/>
                              <a:gd name="T2" fmla="*/ 3 w 14"/>
                              <a:gd name="T3" fmla="*/ 445 h 466"/>
                              <a:gd name="T4" fmla="*/ 11 w 14"/>
                              <a:gd name="T5" fmla="*/ 408 h 466"/>
                              <a:gd name="T6" fmla="*/ 14 w 14"/>
                              <a:gd name="T7" fmla="*/ 388 h 466"/>
                              <a:gd name="T8" fmla="*/ 14 w 14"/>
                              <a:gd name="T9" fmla="*/ 388 h 466"/>
                              <a:gd name="T10" fmla="*/ 14 w 14"/>
                              <a:gd name="T11" fmla="*/ 367 h 466"/>
                              <a:gd name="T12" fmla="*/ 14 w 14"/>
                              <a:gd name="T13" fmla="*/ 316 h 466"/>
                              <a:gd name="T14" fmla="*/ 14 w 14"/>
                              <a:gd name="T15" fmla="*/ 244 h 466"/>
                              <a:gd name="T16" fmla="*/ 14 w 14"/>
                              <a:gd name="T17" fmla="*/ 166 h 466"/>
                              <a:gd name="T18" fmla="*/ 14 w 14"/>
                              <a:gd name="T19" fmla="*/ 94 h 466"/>
                              <a:gd name="T20" fmla="*/ 14 w 14"/>
                              <a:gd name="T21" fmla="*/ 41 h 466"/>
                              <a:gd name="T22" fmla="*/ 14 w 14"/>
                              <a:gd name="T23" fmla="*/ 22 h 466"/>
                              <a:gd name="T24" fmla="*/ 14 w 14"/>
                              <a:gd name="T25" fmla="*/ 22 h 466"/>
                              <a:gd name="T26" fmla="*/ 14 w 14"/>
                              <a:gd name="T27" fmla="*/ 16 h 466"/>
                              <a:gd name="T28" fmla="*/ 12 w 14"/>
                              <a:gd name="T29" fmla="*/ 5 h 466"/>
                              <a:gd name="T30" fmla="*/ 7 w 14"/>
                              <a:gd name="T31" fmla="*/ 0 h 466"/>
                              <a:gd name="T32" fmla="*/ 7 w 14"/>
                              <a:gd name="T33" fmla="*/ 0 h 466"/>
                              <a:gd name="T34" fmla="*/ 2 w 14"/>
                              <a:gd name="T35" fmla="*/ 5 h 466"/>
                              <a:gd name="T36" fmla="*/ 0 w 14"/>
                              <a:gd name="T37" fmla="*/ 16 h 466"/>
                              <a:gd name="T38" fmla="*/ 0 w 14"/>
                              <a:gd name="T39" fmla="*/ 22 h 466"/>
                              <a:gd name="T40" fmla="*/ 0 w 14"/>
                              <a:gd name="T41" fmla="*/ 22 h 466"/>
                              <a:gd name="T42" fmla="*/ 0 w 14"/>
                              <a:gd name="T43" fmla="*/ 37 h 466"/>
                              <a:gd name="T44" fmla="*/ 0 w 14"/>
                              <a:gd name="T45" fmla="*/ 78 h 466"/>
                              <a:gd name="T46" fmla="*/ 0 w 14"/>
                              <a:gd name="T47" fmla="*/ 137 h 466"/>
                              <a:gd name="T48" fmla="*/ 0 w 14"/>
                              <a:gd name="T49" fmla="*/ 207 h 466"/>
                              <a:gd name="T50" fmla="*/ 0 w 14"/>
                              <a:gd name="T51" fmla="*/ 281 h 466"/>
                              <a:gd name="T52" fmla="*/ 0 w 14"/>
                              <a:gd name="T53" fmla="*/ 350 h 466"/>
                              <a:gd name="T54" fmla="*/ 0 w 14"/>
                              <a:gd name="T55" fmla="*/ 409 h 466"/>
                              <a:gd name="T56" fmla="*/ 0 w 14"/>
                              <a:gd name="T57" fmla="*/ 451 h 466"/>
                              <a:gd name="T58" fmla="*/ 0 w 14"/>
                              <a:gd name="T59" fmla="*/ 466 h 466"/>
                              <a:gd name="T60" fmla="*/ 0 w 14"/>
                              <a:gd name="T61" fmla="*/ 466 h 466"/>
                              <a:gd name="T62" fmla="*/ 0 w 14"/>
                              <a:gd name="T63" fmla="*/ 466 h 4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4" h="466">
                                <a:moveTo>
                                  <a:pt x="0" y="466"/>
                                </a:moveTo>
                                <a:lnTo>
                                  <a:pt x="3" y="445"/>
                                </a:lnTo>
                                <a:lnTo>
                                  <a:pt x="11" y="408"/>
                                </a:lnTo>
                                <a:lnTo>
                                  <a:pt x="14" y="388"/>
                                </a:lnTo>
                                <a:lnTo>
                                  <a:pt x="14" y="367"/>
                                </a:lnTo>
                                <a:lnTo>
                                  <a:pt x="14" y="316"/>
                                </a:lnTo>
                                <a:lnTo>
                                  <a:pt x="14" y="244"/>
                                </a:lnTo>
                                <a:lnTo>
                                  <a:pt x="14" y="166"/>
                                </a:lnTo>
                                <a:lnTo>
                                  <a:pt x="14" y="94"/>
                                </a:lnTo>
                                <a:lnTo>
                                  <a:pt x="14" y="41"/>
                                </a:lnTo>
                                <a:lnTo>
                                  <a:pt x="14" y="22"/>
                                </a:lnTo>
                                <a:lnTo>
                                  <a:pt x="14" y="16"/>
                                </a:lnTo>
                                <a:lnTo>
                                  <a:pt x="12" y="5"/>
                                </a:lnTo>
                                <a:lnTo>
                                  <a:pt x="7" y="0"/>
                                </a:lnTo>
                                <a:lnTo>
                                  <a:pt x="2" y="5"/>
                                </a:lnTo>
                                <a:lnTo>
                                  <a:pt x="0" y="16"/>
                                </a:lnTo>
                                <a:lnTo>
                                  <a:pt x="0" y="22"/>
                                </a:lnTo>
                                <a:lnTo>
                                  <a:pt x="0" y="37"/>
                                </a:lnTo>
                                <a:lnTo>
                                  <a:pt x="0" y="78"/>
                                </a:lnTo>
                                <a:lnTo>
                                  <a:pt x="0" y="137"/>
                                </a:lnTo>
                                <a:lnTo>
                                  <a:pt x="0" y="207"/>
                                </a:lnTo>
                                <a:lnTo>
                                  <a:pt x="0" y="281"/>
                                </a:lnTo>
                                <a:lnTo>
                                  <a:pt x="0" y="350"/>
                                </a:lnTo>
                                <a:lnTo>
                                  <a:pt x="0" y="409"/>
                                </a:lnTo>
                                <a:lnTo>
                                  <a:pt x="0" y="451"/>
                                </a:lnTo>
                                <a:lnTo>
                                  <a:pt x="0" y="466"/>
                                </a:lnTo>
                                <a:close/>
                              </a:path>
                            </a:pathLst>
                          </a:custGeom>
                          <a:solidFill>
                            <a:srgbClr val="FFFFFF"/>
                          </a:solidFill>
                          <a:ln>
                            <a:noFill/>
                          </a:ln>
                        </wps:spPr>
                        <wps:bodyPr rot="0" vert="horz" wrap="square" lIns="91440" tIns="45720" rIns="91440" bIns="45720" anchor="t" anchorCtr="0" upright="1">
                          <a:noAutofit/>
                        </wps:bodyPr>
                      </wps:wsp>
                      <wps:wsp>
                        <wps:cNvPr id="343" name="Freeform 344"/>
                        <wps:cNvSpPr>
                          <a:spLocks/>
                        </wps:cNvSpPr>
                        <wps:spPr bwMode="auto">
                          <a:xfrm>
                            <a:off x="1200" y="658"/>
                            <a:ext cx="4" cy="116"/>
                          </a:xfrm>
                          <a:custGeom>
                            <a:avLst/>
                            <a:gdLst>
                              <a:gd name="T0" fmla="*/ 0 w 14"/>
                              <a:gd name="T1" fmla="*/ 399 h 466"/>
                              <a:gd name="T2" fmla="*/ 3 w 14"/>
                              <a:gd name="T3" fmla="*/ 416 h 466"/>
                              <a:gd name="T4" fmla="*/ 10 w 14"/>
                              <a:gd name="T5" fmla="*/ 448 h 466"/>
                              <a:gd name="T6" fmla="*/ 14 w 14"/>
                              <a:gd name="T7" fmla="*/ 466 h 466"/>
                              <a:gd name="T8" fmla="*/ 14 w 14"/>
                              <a:gd name="T9" fmla="*/ 466 h 466"/>
                              <a:gd name="T10" fmla="*/ 14 w 14"/>
                              <a:gd name="T11" fmla="*/ 451 h 466"/>
                              <a:gd name="T12" fmla="*/ 14 w 14"/>
                              <a:gd name="T13" fmla="*/ 409 h 466"/>
                              <a:gd name="T14" fmla="*/ 14 w 14"/>
                              <a:gd name="T15" fmla="*/ 350 h 466"/>
                              <a:gd name="T16" fmla="*/ 14 w 14"/>
                              <a:gd name="T17" fmla="*/ 281 h 466"/>
                              <a:gd name="T18" fmla="*/ 14 w 14"/>
                              <a:gd name="T19" fmla="*/ 207 h 466"/>
                              <a:gd name="T20" fmla="*/ 14 w 14"/>
                              <a:gd name="T21" fmla="*/ 137 h 466"/>
                              <a:gd name="T22" fmla="*/ 14 w 14"/>
                              <a:gd name="T23" fmla="*/ 78 h 466"/>
                              <a:gd name="T24" fmla="*/ 14 w 14"/>
                              <a:gd name="T25" fmla="*/ 37 h 466"/>
                              <a:gd name="T26" fmla="*/ 14 w 14"/>
                              <a:gd name="T27" fmla="*/ 22 h 466"/>
                              <a:gd name="T28" fmla="*/ 14 w 14"/>
                              <a:gd name="T29" fmla="*/ 22 h 466"/>
                              <a:gd name="T30" fmla="*/ 13 w 14"/>
                              <a:gd name="T31" fmla="*/ 16 h 466"/>
                              <a:gd name="T32" fmla="*/ 12 w 14"/>
                              <a:gd name="T33" fmla="*/ 5 h 466"/>
                              <a:gd name="T34" fmla="*/ 7 w 14"/>
                              <a:gd name="T35" fmla="*/ 0 h 466"/>
                              <a:gd name="T36" fmla="*/ 7 w 14"/>
                              <a:gd name="T37" fmla="*/ 0 h 466"/>
                              <a:gd name="T38" fmla="*/ 2 w 14"/>
                              <a:gd name="T39" fmla="*/ 5 h 466"/>
                              <a:gd name="T40" fmla="*/ 0 w 14"/>
                              <a:gd name="T41" fmla="*/ 16 h 466"/>
                              <a:gd name="T42" fmla="*/ 0 w 14"/>
                              <a:gd name="T43" fmla="*/ 22 h 466"/>
                              <a:gd name="T44" fmla="*/ 0 w 14"/>
                              <a:gd name="T45" fmla="*/ 22 h 466"/>
                              <a:gd name="T46" fmla="*/ 0 w 14"/>
                              <a:gd name="T47" fmla="*/ 37 h 466"/>
                              <a:gd name="T48" fmla="*/ 0 w 14"/>
                              <a:gd name="T49" fmla="*/ 81 h 466"/>
                              <a:gd name="T50" fmla="*/ 0 w 14"/>
                              <a:gd name="T51" fmla="*/ 141 h 466"/>
                              <a:gd name="T52" fmla="*/ 0 w 14"/>
                              <a:gd name="T53" fmla="*/ 210 h 466"/>
                              <a:gd name="T54" fmla="*/ 0 w 14"/>
                              <a:gd name="T55" fmla="*/ 280 h 466"/>
                              <a:gd name="T56" fmla="*/ 0 w 14"/>
                              <a:gd name="T57" fmla="*/ 340 h 466"/>
                              <a:gd name="T58" fmla="*/ 0 w 14"/>
                              <a:gd name="T59" fmla="*/ 383 h 466"/>
                              <a:gd name="T60" fmla="*/ 0 w 14"/>
                              <a:gd name="T61" fmla="*/ 399 h 466"/>
                              <a:gd name="T62" fmla="*/ 0 w 14"/>
                              <a:gd name="T63" fmla="*/ 399 h 466"/>
                              <a:gd name="T64" fmla="*/ 0 w 14"/>
                              <a:gd name="T65" fmla="*/ 399 h 4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4" h="466">
                                <a:moveTo>
                                  <a:pt x="0" y="399"/>
                                </a:moveTo>
                                <a:lnTo>
                                  <a:pt x="3" y="416"/>
                                </a:lnTo>
                                <a:lnTo>
                                  <a:pt x="10" y="448"/>
                                </a:lnTo>
                                <a:lnTo>
                                  <a:pt x="14" y="466"/>
                                </a:lnTo>
                                <a:lnTo>
                                  <a:pt x="14" y="451"/>
                                </a:lnTo>
                                <a:lnTo>
                                  <a:pt x="14" y="409"/>
                                </a:lnTo>
                                <a:lnTo>
                                  <a:pt x="14" y="350"/>
                                </a:lnTo>
                                <a:lnTo>
                                  <a:pt x="14" y="281"/>
                                </a:lnTo>
                                <a:lnTo>
                                  <a:pt x="14" y="207"/>
                                </a:lnTo>
                                <a:lnTo>
                                  <a:pt x="14" y="137"/>
                                </a:lnTo>
                                <a:lnTo>
                                  <a:pt x="14" y="78"/>
                                </a:lnTo>
                                <a:lnTo>
                                  <a:pt x="14" y="37"/>
                                </a:lnTo>
                                <a:lnTo>
                                  <a:pt x="14" y="22"/>
                                </a:lnTo>
                                <a:lnTo>
                                  <a:pt x="13" y="16"/>
                                </a:lnTo>
                                <a:lnTo>
                                  <a:pt x="12" y="5"/>
                                </a:lnTo>
                                <a:lnTo>
                                  <a:pt x="7" y="0"/>
                                </a:lnTo>
                                <a:lnTo>
                                  <a:pt x="2" y="5"/>
                                </a:lnTo>
                                <a:lnTo>
                                  <a:pt x="0" y="16"/>
                                </a:lnTo>
                                <a:lnTo>
                                  <a:pt x="0" y="22"/>
                                </a:lnTo>
                                <a:lnTo>
                                  <a:pt x="0" y="37"/>
                                </a:lnTo>
                                <a:lnTo>
                                  <a:pt x="0" y="81"/>
                                </a:lnTo>
                                <a:lnTo>
                                  <a:pt x="0" y="141"/>
                                </a:lnTo>
                                <a:lnTo>
                                  <a:pt x="0" y="210"/>
                                </a:lnTo>
                                <a:lnTo>
                                  <a:pt x="0" y="280"/>
                                </a:lnTo>
                                <a:lnTo>
                                  <a:pt x="0" y="340"/>
                                </a:lnTo>
                                <a:lnTo>
                                  <a:pt x="0" y="383"/>
                                </a:lnTo>
                                <a:lnTo>
                                  <a:pt x="0" y="399"/>
                                </a:lnTo>
                                <a:close/>
                              </a:path>
                            </a:pathLst>
                          </a:custGeom>
                          <a:solidFill>
                            <a:srgbClr val="FFFFFF"/>
                          </a:solidFill>
                          <a:ln>
                            <a:noFill/>
                          </a:ln>
                        </wps:spPr>
                        <wps:bodyPr rot="0" vert="horz" wrap="square" lIns="91440" tIns="45720" rIns="91440" bIns="45720" anchor="t" anchorCtr="0" upright="1">
                          <a:noAutofit/>
                        </wps:bodyPr>
                      </wps:wsp>
                      <wps:wsp>
                        <wps:cNvPr id="344" name="Freeform 345"/>
                        <wps:cNvSpPr>
                          <a:spLocks/>
                        </wps:cNvSpPr>
                        <wps:spPr bwMode="auto">
                          <a:xfrm>
                            <a:off x="539" y="356"/>
                            <a:ext cx="49" cy="93"/>
                          </a:xfrm>
                          <a:custGeom>
                            <a:avLst/>
                            <a:gdLst>
                              <a:gd name="T0" fmla="*/ 2 w 197"/>
                              <a:gd name="T1" fmla="*/ 332 h 374"/>
                              <a:gd name="T2" fmla="*/ 2 w 197"/>
                              <a:gd name="T3" fmla="*/ 325 h 374"/>
                              <a:gd name="T4" fmla="*/ 0 w 197"/>
                              <a:gd name="T5" fmla="*/ 306 h 374"/>
                              <a:gd name="T6" fmla="*/ 0 w 197"/>
                              <a:gd name="T7" fmla="*/ 278 h 374"/>
                              <a:gd name="T8" fmla="*/ 2 w 197"/>
                              <a:gd name="T9" fmla="*/ 243 h 374"/>
                              <a:gd name="T10" fmla="*/ 8 w 197"/>
                              <a:gd name="T11" fmla="*/ 202 h 374"/>
                              <a:gd name="T12" fmla="*/ 19 w 197"/>
                              <a:gd name="T13" fmla="*/ 160 h 374"/>
                              <a:gd name="T14" fmla="*/ 35 w 197"/>
                              <a:gd name="T15" fmla="*/ 118 h 374"/>
                              <a:gd name="T16" fmla="*/ 61 w 197"/>
                              <a:gd name="T17" fmla="*/ 78 h 374"/>
                              <a:gd name="T18" fmla="*/ 95 w 197"/>
                              <a:gd name="T19" fmla="*/ 44 h 374"/>
                              <a:gd name="T20" fmla="*/ 140 w 197"/>
                              <a:gd name="T21" fmla="*/ 17 h 374"/>
                              <a:gd name="T22" fmla="*/ 197 w 197"/>
                              <a:gd name="T23" fmla="*/ 0 h 374"/>
                              <a:gd name="T24" fmla="*/ 197 w 197"/>
                              <a:gd name="T25" fmla="*/ 0 h 374"/>
                              <a:gd name="T26" fmla="*/ 197 w 197"/>
                              <a:gd name="T27" fmla="*/ 16 h 374"/>
                              <a:gd name="T28" fmla="*/ 197 w 197"/>
                              <a:gd name="T29" fmla="*/ 59 h 374"/>
                              <a:gd name="T30" fmla="*/ 197 w 197"/>
                              <a:gd name="T31" fmla="*/ 119 h 374"/>
                              <a:gd name="T32" fmla="*/ 197 w 197"/>
                              <a:gd name="T33" fmla="*/ 187 h 374"/>
                              <a:gd name="T34" fmla="*/ 197 w 197"/>
                              <a:gd name="T35" fmla="*/ 256 h 374"/>
                              <a:gd name="T36" fmla="*/ 197 w 197"/>
                              <a:gd name="T37" fmla="*/ 316 h 374"/>
                              <a:gd name="T38" fmla="*/ 197 w 197"/>
                              <a:gd name="T39" fmla="*/ 358 h 374"/>
                              <a:gd name="T40" fmla="*/ 197 w 197"/>
                              <a:gd name="T41" fmla="*/ 374 h 374"/>
                              <a:gd name="T42" fmla="*/ 197 w 197"/>
                              <a:gd name="T43" fmla="*/ 374 h 374"/>
                              <a:gd name="T44" fmla="*/ 182 w 197"/>
                              <a:gd name="T45" fmla="*/ 345 h 374"/>
                              <a:gd name="T46" fmla="*/ 153 w 197"/>
                              <a:gd name="T47" fmla="*/ 289 h 374"/>
                              <a:gd name="T48" fmla="*/ 139 w 197"/>
                              <a:gd name="T49" fmla="*/ 259 h 374"/>
                              <a:gd name="T50" fmla="*/ 139 w 197"/>
                              <a:gd name="T51" fmla="*/ 259 h 374"/>
                              <a:gd name="T52" fmla="*/ 139 w 197"/>
                              <a:gd name="T53" fmla="*/ 253 h 374"/>
                              <a:gd name="T54" fmla="*/ 139 w 197"/>
                              <a:gd name="T55" fmla="*/ 242 h 374"/>
                              <a:gd name="T56" fmla="*/ 139 w 197"/>
                              <a:gd name="T57" fmla="*/ 235 h 374"/>
                              <a:gd name="T58" fmla="*/ 139 w 197"/>
                              <a:gd name="T59" fmla="*/ 235 h 374"/>
                              <a:gd name="T60" fmla="*/ 147 w 197"/>
                              <a:gd name="T61" fmla="*/ 230 h 374"/>
                              <a:gd name="T62" fmla="*/ 163 w 197"/>
                              <a:gd name="T63" fmla="*/ 211 h 374"/>
                              <a:gd name="T64" fmla="*/ 171 w 197"/>
                              <a:gd name="T65" fmla="*/ 179 h 374"/>
                              <a:gd name="T66" fmla="*/ 171 w 197"/>
                              <a:gd name="T67" fmla="*/ 179 h 374"/>
                              <a:gd name="T68" fmla="*/ 163 w 197"/>
                              <a:gd name="T69" fmla="*/ 150 h 374"/>
                              <a:gd name="T70" fmla="*/ 147 w 197"/>
                              <a:gd name="T71" fmla="*/ 134 h 374"/>
                              <a:gd name="T72" fmla="*/ 139 w 197"/>
                              <a:gd name="T73" fmla="*/ 131 h 374"/>
                              <a:gd name="T74" fmla="*/ 139 w 197"/>
                              <a:gd name="T75" fmla="*/ 131 h 374"/>
                              <a:gd name="T76" fmla="*/ 137 w 197"/>
                              <a:gd name="T77" fmla="*/ 116 h 374"/>
                              <a:gd name="T78" fmla="*/ 123 w 197"/>
                              <a:gd name="T79" fmla="*/ 89 h 374"/>
                              <a:gd name="T80" fmla="*/ 89 w 197"/>
                              <a:gd name="T81" fmla="*/ 78 h 374"/>
                              <a:gd name="T82" fmla="*/ 89 w 197"/>
                              <a:gd name="T83" fmla="*/ 78 h 374"/>
                              <a:gd name="T84" fmla="*/ 76 w 197"/>
                              <a:gd name="T85" fmla="*/ 92 h 374"/>
                              <a:gd name="T86" fmla="*/ 51 w 197"/>
                              <a:gd name="T87" fmla="*/ 128 h 374"/>
                              <a:gd name="T88" fmla="*/ 28 w 197"/>
                              <a:gd name="T89" fmla="*/ 183 h 374"/>
                              <a:gd name="T90" fmla="*/ 28 w 197"/>
                              <a:gd name="T91" fmla="*/ 183 h 374"/>
                              <a:gd name="T92" fmla="*/ 24 w 197"/>
                              <a:gd name="T93" fmla="*/ 243 h 374"/>
                              <a:gd name="T94" fmla="*/ 40 w 197"/>
                              <a:gd name="T95" fmla="*/ 266 h 374"/>
                              <a:gd name="T96" fmla="*/ 50 w 197"/>
                              <a:gd name="T97" fmla="*/ 269 h 374"/>
                              <a:gd name="T98" fmla="*/ 50 w 197"/>
                              <a:gd name="T99" fmla="*/ 269 h 374"/>
                              <a:gd name="T100" fmla="*/ 38 w 197"/>
                              <a:gd name="T101" fmla="*/ 286 h 374"/>
                              <a:gd name="T102" fmla="*/ 15 w 197"/>
                              <a:gd name="T103" fmla="*/ 315 h 374"/>
                              <a:gd name="T104" fmla="*/ 2 w 197"/>
                              <a:gd name="T105" fmla="*/ 332 h 374"/>
                              <a:gd name="T106" fmla="*/ 2 w 197"/>
                              <a:gd name="T107" fmla="*/ 332 h 374"/>
                              <a:gd name="T108" fmla="*/ 2 w 197"/>
                              <a:gd name="T109" fmla="*/ 332 h 3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97" h="374">
                                <a:moveTo>
                                  <a:pt x="2" y="332"/>
                                </a:moveTo>
                                <a:lnTo>
                                  <a:pt x="2" y="325"/>
                                </a:lnTo>
                                <a:lnTo>
                                  <a:pt x="0" y="306"/>
                                </a:lnTo>
                                <a:lnTo>
                                  <a:pt x="0" y="278"/>
                                </a:lnTo>
                                <a:lnTo>
                                  <a:pt x="2" y="243"/>
                                </a:lnTo>
                                <a:lnTo>
                                  <a:pt x="8" y="202"/>
                                </a:lnTo>
                                <a:lnTo>
                                  <a:pt x="19" y="160"/>
                                </a:lnTo>
                                <a:lnTo>
                                  <a:pt x="35" y="118"/>
                                </a:lnTo>
                                <a:lnTo>
                                  <a:pt x="61" y="78"/>
                                </a:lnTo>
                                <a:lnTo>
                                  <a:pt x="95" y="44"/>
                                </a:lnTo>
                                <a:lnTo>
                                  <a:pt x="140" y="17"/>
                                </a:lnTo>
                                <a:lnTo>
                                  <a:pt x="197" y="0"/>
                                </a:lnTo>
                                <a:lnTo>
                                  <a:pt x="197" y="16"/>
                                </a:lnTo>
                                <a:lnTo>
                                  <a:pt x="197" y="59"/>
                                </a:lnTo>
                                <a:lnTo>
                                  <a:pt x="197" y="119"/>
                                </a:lnTo>
                                <a:lnTo>
                                  <a:pt x="197" y="187"/>
                                </a:lnTo>
                                <a:lnTo>
                                  <a:pt x="197" y="256"/>
                                </a:lnTo>
                                <a:lnTo>
                                  <a:pt x="197" y="316"/>
                                </a:lnTo>
                                <a:lnTo>
                                  <a:pt x="197" y="358"/>
                                </a:lnTo>
                                <a:lnTo>
                                  <a:pt x="197" y="374"/>
                                </a:lnTo>
                                <a:lnTo>
                                  <a:pt x="182" y="345"/>
                                </a:lnTo>
                                <a:lnTo>
                                  <a:pt x="153" y="289"/>
                                </a:lnTo>
                                <a:lnTo>
                                  <a:pt x="139" y="259"/>
                                </a:lnTo>
                                <a:lnTo>
                                  <a:pt x="139" y="253"/>
                                </a:lnTo>
                                <a:lnTo>
                                  <a:pt x="139" y="242"/>
                                </a:lnTo>
                                <a:lnTo>
                                  <a:pt x="139" y="235"/>
                                </a:lnTo>
                                <a:lnTo>
                                  <a:pt x="147" y="230"/>
                                </a:lnTo>
                                <a:lnTo>
                                  <a:pt x="163" y="211"/>
                                </a:lnTo>
                                <a:lnTo>
                                  <a:pt x="171" y="179"/>
                                </a:lnTo>
                                <a:lnTo>
                                  <a:pt x="163" y="150"/>
                                </a:lnTo>
                                <a:lnTo>
                                  <a:pt x="147" y="134"/>
                                </a:lnTo>
                                <a:lnTo>
                                  <a:pt x="139" y="131"/>
                                </a:lnTo>
                                <a:lnTo>
                                  <a:pt x="137" y="116"/>
                                </a:lnTo>
                                <a:lnTo>
                                  <a:pt x="123" y="89"/>
                                </a:lnTo>
                                <a:lnTo>
                                  <a:pt x="89" y="78"/>
                                </a:lnTo>
                                <a:lnTo>
                                  <a:pt x="76" y="92"/>
                                </a:lnTo>
                                <a:lnTo>
                                  <a:pt x="51" y="128"/>
                                </a:lnTo>
                                <a:lnTo>
                                  <a:pt x="28" y="183"/>
                                </a:lnTo>
                                <a:lnTo>
                                  <a:pt x="24" y="243"/>
                                </a:lnTo>
                                <a:lnTo>
                                  <a:pt x="40" y="266"/>
                                </a:lnTo>
                                <a:lnTo>
                                  <a:pt x="50" y="269"/>
                                </a:lnTo>
                                <a:lnTo>
                                  <a:pt x="38" y="286"/>
                                </a:lnTo>
                                <a:lnTo>
                                  <a:pt x="15" y="315"/>
                                </a:lnTo>
                                <a:lnTo>
                                  <a:pt x="2" y="332"/>
                                </a:lnTo>
                                <a:close/>
                              </a:path>
                            </a:pathLst>
                          </a:custGeom>
                          <a:solidFill>
                            <a:srgbClr val="FFFFFF"/>
                          </a:solidFill>
                          <a:ln>
                            <a:noFill/>
                          </a:ln>
                        </wps:spPr>
                        <wps:bodyPr rot="0" vert="horz" wrap="square" lIns="91440" tIns="45720" rIns="91440" bIns="45720" anchor="t" anchorCtr="0" upright="1">
                          <a:noAutofit/>
                        </wps:bodyPr>
                      </wps:wsp>
                      <wps:wsp>
                        <wps:cNvPr id="345" name="Freeform 346"/>
                        <wps:cNvSpPr>
                          <a:spLocks/>
                        </wps:cNvSpPr>
                        <wps:spPr bwMode="auto">
                          <a:xfrm>
                            <a:off x="893" y="353"/>
                            <a:ext cx="50" cy="93"/>
                          </a:xfrm>
                          <a:custGeom>
                            <a:avLst/>
                            <a:gdLst>
                              <a:gd name="T0" fmla="*/ 198 w 199"/>
                              <a:gd name="T1" fmla="*/ 338 h 374"/>
                              <a:gd name="T2" fmla="*/ 199 w 199"/>
                              <a:gd name="T3" fmla="*/ 295 h 374"/>
                              <a:gd name="T4" fmla="*/ 193 w 199"/>
                              <a:gd name="T5" fmla="*/ 227 h 374"/>
                              <a:gd name="T6" fmla="*/ 172 w 199"/>
                              <a:gd name="T7" fmla="*/ 146 h 374"/>
                              <a:gd name="T8" fmla="*/ 128 w 199"/>
                              <a:gd name="T9" fmla="*/ 71 h 374"/>
                              <a:gd name="T10" fmla="*/ 53 w 199"/>
                              <a:gd name="T11" fmla="*/ 16 h 374"/>
                              <a:gd name="T12" fmla="*/ 0 w 199"/>
                              <a:gd name="T13" fmla="*/ 0 h 374"/>
                              <a:gd name="T14" fmla="*/ 0 w 199"/>
                              <a:gd name="T15" fmla="*/ 58 h 374"/>
                              <a:gd name="T16" fmla="*/ 0 w 199"/>
                              <a:gd name="T17" fmla="*/ 187 h 374"/>
                              <a:gd name="T18" fmla="*/ 0 w 199"/>
                              <a:gd name="T19" fmla="*/ 316 h 374"/>
                              <a:gd name="T20" fmla="*/ 0 w 199"/>
                              <a:gd name="T21" fmla="*/ 374 h 374"/>
                              <a:gd name="T22" fmla="*/ 16 w 199"/>
                              <a:gd name="T23" fmla="*/ 351 h 374"/>
                              <a:gd name="T24" fmla="*/ 60 w 199"/>
                              <a:gd name="T25" fmla="*/ 285 h 374"/>
                              <a:gd name="T26" fmla="*/ 60 w 199"/>
                              <a:gd name="T27" fmla="*/ 272 h 374"/>
                              <a:gd name="T28" fmla="*/ 58 w 199"/>
                              <a:gd name="T29" fmla="*/ 235 h 374"/>
                              <a:gd name="T30" fmla="*/ 49 w 199"/>
                              <a:gd name="T31" fmla="*/ 230 h 374"/>
                              <a:gd name="T32" fmla="*/ 25 w 199"/>
                              <a:gd name="T33" fmla="*/ 179 h 374"/>
                              <a:gd name="T34" fmla="*/ 34 w 199"/>
                              <a:gd name="T35" fmla="*/ 149 h 374"/>
                              <a:gd name="T36" fmla="*/ 58 w 199"/>
                              <a:gd name="T37" fmla="*/ 131 h 374"/>
                              <a:gd name="T38" fmla="*/ 60 w 199"/>
                              <a:gd name="T39" fmla="*/ 115 h 374"/>
                              <a:gd name="T40" fmla="*/ 108 w 199"/>
                              <a:gd name="T41" fmla="*/ 78 h 374"/>
                              <a:gd name="T42" fmla="*/ 117 w 199"/>
                              <a:gd name="T43" fmla="*/ 87 h 374"/>
                              <a:gd name="T44" fmla="*/ 138 w 199"/>
                              <a:gd name="T45" fmla="*/ 135 h 374"/>
                              <a:gd name="T46" fmla="*/ 148 w 199"/>
                              <a:gd name="T47" fmla="*/ 151 h 374"/>
                              <a:gd name="T48" fmla="*/ 177 w 199"/>
                              <a:gd name="T49" fmla="*/ 213 h 374"/>
                              <a:gd name="T50" fmla="*/ 176 w 199"/>
                              <a:gd name="T51" fmla="*/ 236 h 374"/>
                              <a:gd name="T52" fmla="*/ 165 w 199"/>
                              <a:gd name="T53" fmla="*/ 260 h 374"/>
                              <a:gd name="T54" fmla="*/ 161 w 199"/>
                              <a:gd name="T55" fmla="*/ 271 h 374"/>
                              <a:gd name="T56" fmla="*/ 165 w 199"/>
                              <a:gd name="T57" fmla="*/ 302 h 374"/>
                              <a:gd name="T58" fmla="*/ 174 w 199"/>
                              <a:gd name="T59" fmla="*/ 313 h 374"/>
                              <a:gd name="T60" fmla="*/ 197 w 199"/>
                              <a:gd name="T61" fmla="*/ 344 h 374"/>
                              <a:gd name="T62" fmla="*/ 197 w 199"/>
                              <a:gd name="T63" fmla="*/ 344 h 3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99" h="374">
                                <a:moveTo>
                                  <a:pt x="197" y="344"/>
                                </a:moveTo>
                                <a:lnTo>
                                  <a:pt x="198" y="338"/>
                                </a:lnTo>
                                <a:lnTo>
                                  <a:pt x="199" y="322"/>
                                </a:lnTo>
                                <a:lnTo>
                                  <a:pt x="199" y="295"/>
                                </a:lnTo>
                                <a:lnTo>
                                  <a:pt x="198" y="264"/>
                                </a:lnTo>
                                <a:lnTo>
                                  <a:pt x="193" y="227"/>
                                </a:lnTo>
                                <a:lnTo>
                                  <a:pt x="186" y="187"/>
                                </a:lnTo>
                                <a:lnTo>
                                  <a:pt x="172" y="146"/>
                                </a:lnTo>
                                <a:lnTo>
                                  <a:pt x="155" y="108"/>
                                </a:lnTo>
                                <a:lnTo>
                                  <a:pt x="128" y="71"/>
                                </a:lnTo>
                                <a:lnTo>
                                  <a:pt x="95" y="40"/>
                                </a:lnTo>
                                <a:lnTo>
                                  <a:pt x="53" y="16"/>
                                </a:lnTo>
                                <a:lnTo>
                                  <a:pt x="0" y="0"/>
                                </a:lnTo>
                                <a:lnTo>
                                  <a:pt x="0" y="16"/>
                                </a:lnTo>
                                <a:lnTo>
                                  <a:pt x="0" y="58"/>
                                </a:lnTo>
                                <a:lnTo>
                                  <a:pt x="0" y="119"/>
                                </a:lnTo>
                                <a:lnTo>
                                  <a:pt x="0" y="187"/>
                                </a:lnTo>
                                <a:lnTo>
                                  <a:pt x="0" y="256"/>
                                </a:lnTo>
                                <a:lnTo>
                                  <a:pt x="0" y="316"/>
                                </a:lnTo>
                                <a:lnTo>
                                  <a:pt x="0" y="358"/>
                                </a:lnTo>
                                <a:lnTo>
                                  <a:pt x="0" y="374"/>
                                </a:lnTo>
                                <a:lnTo>
                                  <a:pt x="16" y="351"/>
                                </a:lnTo>
                                <a:lnTo>
                                  <a:pt x="45" y="308"/>
                                </a:lnTo>
                                <a:lnTo>
                                  <a:pt x="60" y="285"/>
                                </a:lnTo>
                                <a:lnTo>
                                  <a:pt x="60" y="272"/>
                                </a:lnTo>
                                <a:lnTo>
                                  <a:pt x="59" y="248"/>
                                </a:lnTo>
                                <a:lnTo>
                                  <a:pt x="58" y="235"/>
                                </a:lnTo>
                                <a:lnTo>
                                  <a:pt x="49" y="230"/>
                                </a:lnTo>
                                <a:lnTo>
                                  <a:pt x="34" y="211"/>
                                </a:lnTo>
                                <a:lnTo>
                                  <a:pt x="25" y="179"/>
                                </a:lnTo>
                                <a:lnTo>
                                  <a:pt x="34" y="149"/>
                                </a:lnTo>
                                <a:lnTo>
                                  <a:pt x="49" y="134"/>
                                </a:lnTo>
                                <a:lnTo>
                                  <a:pt x="58" y="131"/>
                                </a:lnTo>
                                <a:lnTo>
                                  <a:pt x="60" y="115"/>
                                </a:lnTo>
                                <a:lnTo>
                                  <a:pt x="72" y="89"/>
                                </a:lnTo>
                                <a:lnTo>
                                  <a:pt x="108" y="78"/>
                                </a:lnTo>
                                <a:lnTo>
                                  <a:pt x="117" y="87"/>
                                </a:lnTo>
                                <a:lnTo>
                                  <a:pt x="133" y="110"/>
                                </a:lnTo>
                                <a:lnTo>
                                  <a:pt x="138" y="135"/>
                                </a:lnTo>
                                <a:lnTo>
                                  <a:pt x="148" y="151"/>
                                </a:lnTo>
                                <a:lnTo>
                                  <a:pt x="167" y="182"/>
                                </a:lnTo>
                                <a:lnTo>
                                  <a:pt x="177" y="213"/>
                                </a:lnTo>
                                <a:lnTo>
                                  <a:pt x="176" y="236"/>
                                </a:lnTo>
                                <a:lnTo>
                                  <a:pt x="171" y="254"/>
                                </a:lnTo>
                                <a:lnTo>
                                  <a:pt x="165" y="260"/>
                                </a:lnTo>
                                <a:lnTo>
                                  <a:pt x="161" y="271"/>
                                </a:lnTo>
                                <a:lnTo>
                                  <a:pt x="164" y="291"/>
                                </a:lnTo>
                                <a:lnTo>
                                  <a:pt x="165" y="302"/>
                                </a:lnTo>
                                <a:lnTo>
                                  <a:pt x="174" y="313"/>
                                </a:lnTo>
                                <a:lnTo>
                                  <a:pt x="189" y="333"/>
                                </a:lnTo>
                                <a:lnTo>
                                  <a:pt x="197" y="344"/>
                                </a:lnTo>
                                <a:close/>
                              </a:path>
                            </a:pathLst>
                          </a:custGeom>
                          <a:solidFill>
                            <a:srgbClr val="FFFFFF"/>
                          </a:solidFill>
                          <a:ln>
                            <a:noFill/>
                          </a:ln>
                        </wps:spPr>
                        <wps:bodyPr rot="0" vert="horz" wrap="square" lIns="91440" tIns="45720" rIns="91440" bIns="45720" anchor="t" anchorCtr="0" upright="1">
                          <a:noAutofit/>
                        </wps:bodyPr>
                      </wps:wsp>
                      <wps:wsp>
                        <wps:cNvPr id="346" name="Freeform 347"/>
                        <wps:cNvSpPr>
                          <a:spLocks/>
                        </wps:cNvSpPr>
                        <wps:spPr bwMode="auto">
                          <a:xfrm>
                            <a:off x="438" y="568"/>
                            <a:ext cx="7" cy="19"/>
                          </a:xfrm>
                          <a:custGeom>
                            <a:avLst/>
                            <a:gdLst>
                              <a:gd name="T0" fmla="*/ 8 w 26"/>
                              <a:gd name="T1" fmla="*/ 4 h 75"/>
                              <a:gd name="T2" fmla="*/ 14 w 26"/>
                              <a:gd name="T3" fmla="*/ 3 h 75"/>
                              <a:gd name="T4" fmla="*/ 21 w 26"/>
                              <a:gd name="T5" fmla="*/ 4 h 75"/>
                              <a:gd name="T6" fmla="*/ 26 w 26"/>
                              <a:gd name="T7" fmla="*/ 0 h 75"/>
                              <a:gd name="T8" fmla="*/ 26 w 26"/>
                              <a:gd name="T9" fmla="*/ 0 h 75"/>
                              <a:gd name="T10" fmla="*/ 26 w 26"/>
                              <a:gd name="T11" fmla="*/ 20 h 75"/>
                              <a:gd name="T12" fmla="*/ 26 w 26"/>
                              <a:gd name="T13" fmla="*/ 55 h 75"/>
                              <a:gd name="T14" fmla="*/ 26 w 26"/>
                              <a:gd name="T15" fmla="*/ 75 h 75"/>
                              <a:gd name="T16" fmla="*/ 26 w 26"/>
                              <a:gd name="T17" fmla="*/ 75 h 75"/>
                              <a:gd name="T18" fmla="*/ 20 w 26"/>
                              <a:gd name="T19" fmla="*/ 60 h 75"/>
                              <a:gd name="T20" fmla="*/ 6 w 26"/>
                              <a:gd name="T21" fmla="*/ 30 h 75"/>
                              <a:gd name="T22" fmla="*/ 0 w 26"/>
                              <a:gd name="T23" fmla="*/ 15 h 75"/>
                              <a:gd name="T24" fmla="*/ 0 w 26"/>
                              <a:gd name="T25" fmla="*/ 15 h 75"/>
                              <a:gd name="T26" fmla="*/ 2 w 26"/>
                              <a:gd name="T27" fmla="*/ 11 h 75"/>
                              <a:gd name="T28" fmla="*/ 5 w 26"/>
                              <a:gd name="T29" fmla="*/ 6 h 75"/>
                              <a:gd name="T30" fmla="*/ 8 w 26"/>
                              <a:gd name="T31" fmla="*/ 4 h 75"/>
                              <a:gd name="T32" fmla="*/ 8 w 26"/>
                              <a:gd name="T33" fmla="*/ 4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6" h="75">
                                <a:moveTo>
                                  <a:pt x="8" y="4"/>
                                </a:moveTo>
                                <a:lnTo>
                                  <a:pt x="14" y="3"/>
                                </a:lnTo>
                                <a:lnTo>
                                  <a:pt x="21" y="4"/>
                                </a:lnTo>
                                <a:lnTo>
                                  <a:pt x="26" y="0"/>
                                </a:lnTo>
                                <a:lnTo>
                                  <a:pt x="26" y="20"/>
                                </a:lnTo>
                                <a:lnTo>
                                  <a:pt x="26" y="55"/>
                                </a:lnTo>
                                <a:lnTo>
                                  <a:pt x="26" y="75"/>
                                </a:lnTo>
                                <a:lnTo>
                                  <a:pt x="20" y="60"/>
                                </a:lnTo>
                                <a:lnTo>
                                  <a:pt x="6" y="30"/>
                                </a:lnTo>
                                <a:lnTo>
                                  <a:pt x="0" y="15"/>
                                </a:lnTo>
                                <a:lnTo>
                                  <a:pt x="2" y="11"/>
                                </a:lnTo>
                                <a:lnTo>
                                  <a:pt x="5" y="6"/>
                                </a:lnTo>
                                <a:lnTo>
                                  <a:pt x="8" y="4"/>
                                </a:lnTo>
                                <a:close/>
                              </a:path>
                            </a:pathLst>
                          </a:custGeom>
                          <a:solidFill>
                            <a:srgbClr val="FFFFFF"/>
                          </a:solidFill>
                          <a:ln>
                            <a:noFill/>
                          </a:ln>
                        </wps:spPr>
                        <wps:bodyPr rot="0" vert="horz" wrap="square" lIns="91440" tIns="45720" rIns="91440" bIns="45720" anchor="t" anchorCtr="0" upright="1">
                          <a:noAutofit/>
                        </wps:bodyPr>
                      </wps:wsp>
                      <wps:wsp>
                        <wps:cNvPr id="347" name="Freeform 348"/>
                        <wps:cNvSpPr>
                          <a:spLocks/>
                        </wps:cNvSpPr>
                        <wps:spPr bwMode="auto">
                          <a:xfrm>
                            <a:off x="333" y="558"/>
                            <a:ext cx="11" cy="40"/>
                          </a:xfrm>
                          <a:custGeom>
                            <a:avLst/>
                            <a:gdLst>
                              <a:gd name="T0" fmla="*/ 2 w 43"/>
                              <a:gd name="T1" fmla="*/ 161 h 161"/>
                              <a:gd name="T2" fmla="*/ 0 w 43"/>
                              <a:gd name="T3" fmla="*/ 112 h 161"/>
                              <a:gd name="T4" fmla="*/ 1 w 43"/>
                              <a:gd name="T5" fmla="*/ 55 h 161"/>
                              <a:gd name="T6" fmla="*/ 3 w 43"/>
                              <a:gd name="T7" fmla="*/ 1 h 161"/>
                              <a:gd name="T8" fmla="*/ 3 w 43"/>
                              <a:gd name="T9" fmla="*/ 1 h 161"/>
                              <a:gd name="T10" fmla="*/ 21 w 43"/>
                              <a:gd name="T11" fmla="*/ 0 h 161"/>
                              <a:gd name="T12" fmla="*/ 33 w 43"/>
                              <a:gd name="T13" fmla="*/ 12 h 161"/>
                              <a:gd name="T14" fmla="*/ 43 w 43"/>
                              <a:gd name="T15" fmla="*/ 26 h 161"/>
                              <a:gd name="T16" fmla="*/ 43 w 43"/>
                              <a:gd name="T17" fmla="*/ 26 h 161"/>
                              <a:gd name="T18" fmla="*/ 32 w 43"/>
                              <a:gd name="T19" fmla="*/ 72 h 161"/>
                              <a:gd name="T20" fmla="*/ 16 w 43"/>
                              <a:gd name="T21" fmla="*/ 116 h 161"/>
                              <a:gd name="T22" fmla="*/ 2 w 43"/>
                              <a:gd name="T23" fmla="*/ 161 h 161"/>
                              <a:gd name="T24" fmla="*/ 2 w 43"/>
                              <a:gd name="T25" fmla="*/ 16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3" h="161">
                                <a:moveTo>
                                  <a:pt x="2" y="161"/>
                                </a:moveTo>
                                <a:lnTo>
                                  <a:pt x="0" y="112"/>
                                </a:lnTo>
                                <a:lnTo>
                                  <a:pt x="1" y="55"/>
                                </a:lnTo>
                                <a:lnTo>
                                  <a:pt x="3" y="1"/>
                                </a:lnTo>
                                <a:lnTo>
                                  <a:pt x="21" y="0"/>
                                </a:lnTo>
                                <a:lnTo>
                                  <a:pt x="33" y="12"/>
                                </a:lnTo>
                                <a:lnTo>
                                  <a:pt x="43" y="26"/>
                                </a:lnTo>
                                <a:lnTo>
                                  <a:pt x="32" y="72"/>
                                </a:lnTo>
                                <a:lnTo>
                                  <a:pt x="16" y="116"/>
                                </a:lnTo>
                                <a:lnTo>
                                  <a:pt x="2" y="161"/>
                                </a:lnTo>
                                <a:close/>
                              </a:path>
                            </a:pathLst>
                          </a:custGeom>
                          <a:solidFill>
                            <a:srgbClr val="FFFFFF"/>
                          </a:solidFill>
                          <a:ln>
                            <a:noFill/>
                          </a:ln>
                        </wps:spPr>
                        <wps:bodyPr rot="0" vert="horz" wrap="square" lIns="91440" tIns="45720" rIns="91440" bIns="45720" anchor="t" anchorCtr="0" upright="1">
                          <a:noAutofit/>
                        </wps:bodyPr>
                      </wps:wsp>
                      <wps:wsp>
                        <wps:cNvPr id="348" name="Freeform 349"/>
                        <wps:cNvSpPr>
                          <a:spLocks/>
                        </wps:cNvSpPr>
                        <wps:spPr bwMode="auto">
                          <a:xfrm>
                            <a:off x="398" y="568"/>
                            <a:ext cx="7" cy="20"/>
                          </a:xfrm>
                          <a:custGeom>
                            <a:avLst/>
                            <a:gdLst>
                              <a:gd name="T0" fmla="*/ 3 w 28"/>
                              <a:gd name="T1" fmla="*/ 78 h 78"/>
                              <a:gd name="T2" fmla="*/ 1 w 28"/>
                              <a:gd name="T3" fmla="*/ 60 h 78"/>
                              <a:gd name="T4" fmla="*/ 0 w 28"/>
                              <a:gd name="T5" fmla="*/ 23 h 78"/>
                              <a:gd name="T6" fmla="*/ 0 w 28"/>
                              <a:gd name="T7" fmla="*/ 4 h 78"/>
                              <a:gd name="T8" fmla="*/ 0 w 28"/>
                              <a:gd name="T9" fmla="*/ 4 h 78"/>
                              <a:gd name="T10" fmla="*/ 10 w 28"/>
                              <a:gd name="T11" fmla="*/ 0 h 78"/>
                              <a:gd name="T12" fmla="*/ 21 w 28"/>
                              <a:gd name="T13" fmla="*/ 5 h 78"/>
                              <a:gd name="T14" fmla="*/ 28 w 28"/>
                              <a:gd name="T15" fmla="*/ 14 h 78"/>
                              <a:gd name="T16" fmla="*/ 28 w 28"/>
                              <a:gd name="T17" fmla="*/ 14 h 78"/>
                              <a:gd name="T18" fmla="*/ 21 w 28"/>
                              <a:gd name="T19" fmla="*/ 31 h 78"/>
                              <a:gd name="T20" fmla="*/ 9 w 28"/>
                              <a:gd name="T21" fmla="*/ 62 h 78"/>
                              <a:gd name="T22" fmla="*/ 3 w 28"/>
                              <a:gd name="T23" fmla="*/ 78 h 78"/>
                              <a:gd name="T24" fmla="*/ 3 w 28"/>
                              <a:gd name="T25" fmla="*/ 78 h 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8" h="78">
                                <a:moveTo>
                                  <a:pt x="3" y="78"/>
                                </a:moveTo>
                                <a:lnTo>
                                  <a:pt x="1" y="60"/>
                                </a:lnTo>
                                <a:lnTo>
                                  <a:pt x="0" y="23"/>
                                </a:lnTo>
                                <a:lnTo>
                                  <a:pt x="0" y="4"/>
                                </a:lnTo>
                                <a:lnTo>
                                  <a:pt x="10" y="0"/>
                                </a:lnTo>
                                <a:lnTo>
                                  <a:pt x="21" y="5"/>
                                </a:lnTo>
                                <a:lnTo>
                                  <a:pt x="28" y="14"/>
                                </a:lnTo>
                                <a:lnTo>
                                  <a:pt x="21" y="31"/>
                                </a:lnTo>
                                <a:lnTo>
                                  <a:pt x="9" y="62"/>
                                </a:lnTo>
                                <a:lnTo>
                                  <a:pt x="3" y="78"/>
                                </a:lnTo>
                                <a:close/>
                              </a:path>
                            </a:pathLst>
                          </a:custGeom>
                          <a:solidFill>
                            <a:srgbClr val="FFFFFF"/>
                          </a:solidFill>
                          <a:ln>
                            <a:noFill/>
                          </a:ln>
                        </wps:spPr>
                        <wps:bodyPr rot="0" vert="horz" wrap="square" lIns="91440" tIns="45720" rIns="91440" bIns="45720" anchor="t" anchorCtr="0" upright="1">
                          <a:noAutofit/>
                        </wps:bodyPr>
                      </wps:wsp>
                      <wps:wsp>
                        <wps:cNvPr id="349" name="Freeform 350"/>
                        <wps:cNvSpPr>
                          <a:spLocks/>
                        </wps:cNvSpPr>
                        <wps:spPr bwMode="auto">
                          <a:xfrm>
                            <a:off x="379" y="575"/>
                            <a:ext cx="2" cy="10"/>
                          </a:xfrm>
                          <a:custGeom>
                            <a:avLst/>
                            <a:gdLst>
                              <a:gd name="T0" fmla="*/ 9 w 9"/>
                              <a:gd name="T1" fmla="*/ 40 h 40"/>
                              <a:gd name="T2" fmla="*/ 5 w 9"/>
                              <a:gd name="T3" fmla="*/ 27 h 40"/>
                              <a:gd name="T4" fmla="*/ 0 w 9"/>
                              <a:gd name="T5" fmla="*/ 14 h 40"/>
                              <a:gd name="T6" fmla="*/ 1 w 9"/>
                              <a:gd name="T7" fmla="*/ 0 h 40"/>
                              <a:gd name="T8" fmla="*/ 1 w 9"/>
                              <a:gd name="T9" fmla="*/ 0 h 40"/>
                              <a:gd name="T10" fmla="*/ 4 w 9"/>
                              <a:gd name="T11" fmla="*/ 0 h 40"/>
                              <a:gd name="T12" fmla="*/ 7 w 9"/>
                              <a:gd name="T13" fmla="*/ 0 h 40"/>
                              <a:gd name="T14" fmla="*/ 8 w 9"/>
                              <a:gd name="T15" fmla="*/ 0 h 40"/>
                              <a:gd name="T16" fmla="*/ 8 w 9"/>
                              <a:gd name="T17" fmla="*/ 0 h 40"/>
                              <a:gd name="T18" fmla="*/ 9 w 9"/>
                              <a:gd name="T19" fmla="*/ 13 h 40"/>
                              <a:gd name="T20" fmla="*/ 9 w 9"/>
                              <a:gd name="T21" fmla="*/ 27 h 40"/>
                              <a:gd name="T22" fmla="*/ 9 w 9"/>
                              <a:gd name="T23" fmla="*/ 40 h 40"/>
                              <a:gd name="T24" fmla="*/ 9 w 9"/>
                              <a:gd name="T25" fmla="*/ 40 h 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40">
                                <a:moveTo>
                                  <a:pt x="9" y="40"/>
                                </a:moveTo>
                                <a:lnTo>
                                  <a:pt x="5" y="27"/>
                                </a:lnTo>
                                <a:lnTo>
                                  <a:pt x="0" y="14"/>
                                </a:lnTo>
                                <a:lnTo>
                                  <a:pt x="1" y="0"/>
                                </a:lnTo>
                                <a:lnTo>
                                  <a:pt x="4" y="0"/>
                                </a:lnTo>
                                <a:lnTo>
                                  <a:pt x="7" y="0"/>
                                </a:lnTo>
                                <a:lnTo>
                                  <a:pt x="8" y="0"/>
                                </a:lnTo>
                                <a:lnTo>
                                  <a:pt x="9" y="13"/>
                                </a:lnTo>
                                <a:lnTo>
                                  <a:pt x="9" y="27"/>
                                </a:lnTo>
                                <a:lnTo>
                                  <a:pt x="9" y="40"/>
                                </a:lnTo>
                                <a:close/>
                              </a:path>
                            </a:pathLst>
                          </a:custGeom>
                          <a:solidFill>
                            <a:srgbClr val="FFFFFF"/>
                          </a:solidFill>
                          <a:ln>
                            <a:noFill/>
                          </a:ln>
                        </wps:spPr>
                        <wps:bodyPr rot="0" vert="horz" wrap="square" lIns="91440" tIns="45720" rIns="91440" bIns="45720" anchor="t" anchorCtr="0" upright="1">
                          <a:noAutofit/>
                        </wps:bodyPr>
                      </wps:wsp>
                      <wps:wsp>
                        <wps:cNvPr id="350" name="Freeform 351"/>
                        <wps:cNvSpPr>
                          <a:spLocks/>
                        </wps:cNvSpPr>
                        <wps:spPr bwMode="auto">
                          <a:xfrm>
                            <a:off x="1139" y="567"/>
                            <a:ext cx="6" cy="19"/>
                          </a:xfrm>
                          <a:custGeom>
                            <a:avLst/>
                            <a:gdLst>
                              <a:gd name="T0" fmla="*/ 7 w 26"/>
                              <a:gd name="T1" fmla="*/ 3 h 75"/>
                              <a:gd name="T2" fmla="*/ 14 w 26"/>
                              <a:gd name="T3" fmla="*/ 3 h 75"/>
                              <a:gd name="T4" fmla="*/ 21 w 26"/>
                              <a:gd name="T5" fmla="*/ 3 h 75"/>
                              <a:gd name="T6" fmla="*/ 26 w 26"/>
                              <a:gd name="T7" fmla="*/ 0 h 75"/>
                              <a:gd name="T8" fmla="*/ 26 w 26"/>
                              <a:gd name="T9" fmla="*/ 0 h 75"/>
                              <a:gd name="T10" fmla="*/ 26 w 26"/>
                              <a:gd name="T11" fmla="*/ 20 h 75"/>
                              <a:gd name="T12" fmla="*/ 26 w 26"/>
                              <a:gd name="T13" fmla="*/ 56 h 75"/>
                              <a:gd name="T14" fmla="*/ 26 w 26"/>
                              <a:gd name="T15" fmla="*/ 75 h 75"/>
                              <a:gd name="T16" fmla="*/ 26 w 26"/>
                              <a:gd name="T17" fmla="*/ 75 h 75"/>
                              <a:gd name="T18" fmla="*/ 19 w 26"/>
                              <a:gd name="T19" fmla="*/ 59 h 75"/>
                              <a:gd name="T20" fmla="*/ 6 w 26"/>
                              <a:gd name="T21" fmla="*/ 30 h 75"/>
                              <a:gd name="T22" fmla="*/ 0 w 26"/>
                              <a:gd name="T23" fmla="*/ 14 h 75"/>
                              <a:gd name="T24" fmla="*/ 0 w 26"/>
                              <a:gd name="T25" fmla="*/ 14 h 75"/>
                              <a:gd name="T26" fmla="*/ 2 w 26"/>
                              <a:gd name="T27" fmla="*/ 12 h 75"/>
                              <a:gd name="T28" fmla="*/ 5 w 26"/>
                              <a:gd name="T29" fmla="*/ 7 h 75"/>
                              <a:gd name="T30" fmla="*/ 7 w 26"/>
                              <a:gd name="T31" fmla="*/ 3 h 75"/>
                              <a:gd name="T32" fmla="*/ 7 w 26"/>
                              <a:gd name="T33" fmla="*/ 3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6" h="75">
                                <a:moveTo>
                                  <a:pt x="7" y="3"/>
                                </a:moveTo>
                                <a:lnTo>
                                  <a:pt x="14" y="3"/>
                                </a:lnTo>
                                <a:lnTo>
                                  <a:pt x="21" y="3"/>
                                </a:lnTo>
                                <a:lnTo>
                                  <a:pt x="26" y="0"/>
                                </a:lnTo>
                                <a:lnTo>
                                  <a:pt x="26" y="20"/>
                                </a:lnTo>
                                <a:lnTo>
                                  <a:pt x="26" y="56"/>
                                </a:lnTo>
                                <a:lnTo>
                                  <a:pt x="26" y="75"/>
                                </a:lnTo>
                                <a:lnTo>
                                  <a:pt x="19" y="59"/>
                                </a:lnTo>
                                <a:lnTo>
                                  <a:pt x="6" y="30"/>
                                </a:lnTo>
                                <a:lnTo>
                                  <a:pt x="0" y="14"/>
                                </a:lnTo>
                                <a:lnTo>
                                  <a:pt x="2" y="12"/>
                                </a:lnTo>
                                <a:lnTo>
                                  <a:pt x="5" y="7"/>
                                </a:lnTo>
                                <a:lnTo>
                                  <a:pt x="7" y="3"/>
                                </a:lnTo>
                                <a:close/>
                              </a:path>
                            </a:pathLst>
                          </a:custGeom>
                          <a:solidFill>
                            <a:srgbClr val="FFFFFF"/>
                          </a:solidFill>
                          <a:ln>
                            <a:noFill/>
                          </a:ln>
                        </wps:spPr>
                        <wps:bodyPr rot="0" vert="horz" wrap="square" lIns="91440" tIns="45720" rIns="91440" bIns="45720" anchor="t" anchorCtr="0" upright="1">
                          <a:noAutofit/>
                        </wps:bodyPr>
                      </wps:wsp>
                      <wps:wsp>
                        <wps:cNvPr id="351" name="Freeform 352"/>
                        <wps:cNvSpPr>
                          <a:spLocks/>
                        </wps:cNvSpPr>
                        <wps:spPr bwMode="auto">
                          <a:xfrm>
                            <a:off x="1036" y="567"/>
                            <a:ext cx="6" cy="20"/>
                          </a:xfrm>
                          <a:custGeom>
                            <a:avLst/>
                            <a:gdLst>
                              <a:gd name="T0" fmla="*/ 0 w 20"/>
                              <a:gd name="T1" fmla="*/ 81 h 81"/>
                              <a:gd name="T2" fmla="*/ 0 w 20"/>
                              <a:gd name="T3" fmla="*/ 56 h 81"/>
                              <a:gd name="T4" fmla="*/ 0 w 20"/>
                              <a:gd name="T5" fmla="*/ 27 h 81"/>
                              <a:gd name="T6" fmla="*/ 1 w 20"/>
                              <a:gd name="T7" fmla="*/ 0 h 81"/>
                              <a:gd name="T8" fmla="*/ 1 w 20"/>
                              <a:gd name="T9" fmla="*/ 0 h 81"/>
                              <a:gd name="T10" fmla="*/ 9 w 20"/>
                              <a:gd name="T11" fmla="*/ 0 h 81"/>
                              <a:gd name="T12" fmla="*/ 15 w 20"/>
                              <a:gd name="T13" fmla="*/ 7 h 81"/>
                              <a:gd name="T14" fmla="*/ 20 w 20"/>
                              <a:gd name="T15" fmla="*/ 13 h 81"/>
                              <a:gd name="T16" fmla="*/ 20 w 20"/>
                              <a:gd name="T17" fmla="*/ 13 h 81"/>
                              <a:gd name="T18" fmla="*/ 15 w 20"/>
                              <a:gd name="T19" fmla="*/ 36 h 81"/>
                              <a:gd name="T20" fmla="*/ 7 w 20"/>
                              <a:gd name="T21" fmla="*/ 58 h 81"/>
                              <a:gd name="T22" fmla="*/ 0 w 20"/>
                              <a:gd name="T23" fmla="*/ 81 h 81"/>
                              <a:gd name="T24" fmla="*/ 0 w 20"/>
                              <a:gd name="T25" fmla="*/ 81 h 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 h="81">
                                <a:moveTo>
                                  <a:pt x="0" y="81"/>
                                </a:moveTo>
                                <a:lnTo>
                                  <a:pt x="0" y="56"/>
                                </a:lnTo>
                                <a:lnTo>
                                  <a:pt x="0" y="27"/>
                                </a:lnTo>
                                <a:lnTo>
                                  <a:pt x="1" y="0"/>
                                </a:lnTo>
                                <a:lnTo>
                                  <a:pt x="9" y="0"/>
                                </a:lnTo>
                                <a:lnTo>
                                  <a:pt x="15" y="7"/>
                                </a:lnTo>
                                <a:lnTo>
                                  <a:pt x="20" y="13"/>
                                </a:lnTo>
                                <a:lnTo>
                                  <a:pt x="15" y="36"/>
                                </a:lnTo>
                                <a:lnTo>
                                  <a:pt x="7" y="58"/>
                                </a:lnTo>
                                <a:lnTo>
                                  <a:pt x="0" y="81"/>
                                </a:lnTo>
                                <a:close/>
                              </a:path>
                            </a:pathLst>
                          </a:custGeom>
                          <a:solidFill>
                            <a:srgbClr val="FFFFFF"/>
                          </a:solidFill>
                          <a:ln>
                            <a:noFill/>
                          </a:ln>
                        </wps:spPr>
                        <wps:bodyPr rot="0" vert="horz" wrap="square" lIns="91440" tIns="45720" rIns="91440" bIns="45720" anchor="t" anchorCtr="0" upright="1">
                          <a:noAutofit/>
                        </wps:bodyPr>
                      </wps:wsp>
                      <wps:wsp>
                        <wps:cNvPr id="352" name="Freeform 353"/>
                        <wps:cNvSpPr>
                          <a:spLocks/>
                        </wps:cNvSpPr>
                        <wps:spPr bwMode="auto">
                          <a:xfrm>
                            <a:off x="1099" y="567"/>
                            <a:ext cx="6" cy="20"/>
                          </a:xfrm>
                          <a:custGeom>
                            <a:avLst/>
                            <a:gdLst>
                              <a:gd name="T0" fmla="*/ 2 w 28"/>
                              <a:gd name="T1" fmla="*/ 79 h 79"/>
                              <a:gd name="T2" fmla="*/ 1 w 28"/>
                              <a:gd name="T3" fmla="*/ 59 h 79"/>
                              <a:gd name="T4" fmla="*/ 0 w 28"/>
                              <a:gd name="T5" fmla="*/ 23 h 79"/>
                              <a:gd name="T6" fmla="*/ 0 w 28"/>
                              <a:gd name="T7" fmla="*/ 4 h 79"/>
                              <a:gd name="T8" fmla="*/ 0 w 28"/>
                              <a:gd name="T9" fmla="*/ 4 h 79"/>
                              <a:gd name="T10" fmla="*/ 10 w 28"/>
                              <a:gd name="T11" fmla="*/ 0 h 79"/>
                              <a:gd name="T12" fmla="*/ 21 w 28"/>
                              <a:gd name="T13" fmla="*/ 6 h 79"/>
                              <a:gd name="T14" fmla="*/ 28 w 28"/>
                              <a:gd name="T15" fmla="*/ 14 h 79"/>
                              <a:gd name="T16" fmla="*/ 28 w 28"/>
                              <a:gd name="T17" fmla="*/ 14 h 79"/>
                              <a:gd name="T18" fmla="*/ 21 w 28"/>
                              <a:gd name="T19" fmla="*/ 31 h 79"/>
                              <a:gd name="T20" fmla="*/ 9 w 28"/>
                              <a:gd name="T21" fmla="*/ 61 h 79"/>
                              <a:gd name="T22" fmla="*/ 2 w 28"/>
                              <a:gd name="T23" fmla="*/ 79 h 79"/>
                              <a:gd name="T24" fmla="*/ 2 w 28"/>
                              <a:gd name="T25" fmla="*/ 79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8" h="79">
                                <a:moveTo>
                                  <a:pt x="2" y="79"/>
                                </a:moveTo>
                                <a:lnTo>
                                  <a:pt x="1" y="59"/>
                                </a:lnTo>
                                <a:lnTo>
                                  <a:pt x="0" y="23"/>
                                </a:lnTo>
                                <a:lnTo>
                                  <a:pt x="0" y="4"/>
                                </a:lnTo>
                                <a:lnTo>
                                  <a:pt x="10" y="0"/>
                                </a:lnTo>
                                <a:lnTo>
                                  <a:pt x="21" y="6"/>
                                </a:lnTo>
                                <a:lnTo>
                                  <a:pt x="28" y="14"/>
                                </a:lnTo>
                                <a:lnTo>
                                  <a:pt x="21" y="31"/>
                                </a:lnTo>
                                <a:lnTo>
                                  <a:pt x="9" y="61"/>
                                </a:lnTo>
                                <a:lnTo>
                                  <a:pt x="2" y="79"/>
                                </a:lnTo>
                                <a:close/>
                              </a:path>
                            </a:pathLst>
                          </a:custGeom>
                          <a:solidFill>
                            <a:srgbClr val="FFFFFF"/>
                          </a:solidFill>
                          <a:ln>
                            <a:noFill/>
                          </a:ln>
                        </wps:spPr>
                        <wps:bodyPr rot="0" vert="horz" wrap="square" lIns="91440" tIns="45720" rIns="91440" bIns="45720" anchor="t" anchorCtr="0" upright="1">
                          <a:noAutofit/>
                        </wps:bodyPr>
                      </wps:wsp>
                      <wps:wsp>
                        <wps:cNvPr id="353" name="Freeform 354"/>
                        <wps:cNvSpPr>
                          <a:spLocks/>
                        </wps:cNvSpPr>
                        <wps:spPr bwMode="auto">
                          <a:xfrm>
                            <a:off x="1078" y="568"/>
                            <a:ext cx="4" cy="21"/>
                          </a:xfrm>
                          <a:custGeom>
                            <a:avLst/>
                            <a:gdLst>
                              <a:gd name="T0" fmla="*/ 17 w 17"/>
                              <a:gd name="T1" fmla="*/ 83 h 83"/>
                              <a:gd name="T2" fmla="*/ 8 w 17"/>
                              <a:gd name="T3" fmla="*/ 56 h 83"/>
                              <a:gd name="T4" fmla="*/ 0 w 17"/>
                              <a:gd name="T5" fmla="*/ 29 h 83"/>
                              <a:gd name="T6" fmla="*/ 3 w 17"/>
                              <a:gd name="T7" fmla="*/ 0 h 83"/>
                              <a:gd name="T8" fmla="*/ 3 w 17"/>
                              <a:gd name="T9" fmla="*/ 0 h 83"/>
                              <a:gd name="T10" fmla="*/ 6 w 17"/>
                              <a:gd name="T11" fmla="*/ 0 h 83"/>
                              <a:gd name="T12" fmla="*/ 13 w 17"/>
                              <a:gd name="T13" fmla="*/ 0 h 83"/>
                              <a:gd name="T14" fmla="*/ 16 w 17"/>
                              <a:gd name="T15" fmla="*/ 0 h 83"/>
                              <a:gd name="T16" fmla="*/ 16 w 17"/>
                              <a:gd name="T17" fmla="*/ 0 h 83"/>
                              <a:gd name="T18" fmla="*/ 17 w 17"/>
                              <a:gd name="T19" fmla="*/ 28 h 83"/>
                              <a:gd name="T20" fmla="*/ 17 w 17"/>
                              <a:gd name="T21" fmla="*/ 55 h 83"/>
                              <a:gd name="T22" fmla="*/ 17 w 17"/>
                              <a:gd name="T23" fmla="*/ 83 h 83"/>
                              <a:gd name="T24" fmla="*/ 17 w 17"/>
                              <a:gd name="T25" fmla="*/ 83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7" h="83">
                                <a:moveTo>
                                  <a:pt x="17" y="83"/>
                                </a:moveTo>
                                <a:lnTo>
                                  <a:pt x="8" y="56"/>
                                </a:lnTo>
                                <a:lnTo>
                                  <a:pt x="0" y="29"/>
                                </a:lnTo>
                                <a:lnTo>
                                  <a:pt x="3" y="0"/>
                                </a:lnTo>
                                <a:lnTo>
                                  <a:pt x="6" y="0"/>
                                </a:lnTo>
                                <a:lnTo>
                                  <a:pt x="13" y="0"/>
                                </a:lnTo>
                                <a:lnTo>
                                  <a:pt x="16" y="0"/>
                                </a:lnTo>
                                <a:lnTo>
                                  <a:pt x="17" y="28"/>
                                </a:lnTo>
                                <a:lnTo>
                                  <a:pt x="17" y="55"/>
                                </a:lnTo>
                                <a:lnTo>
                                  <a:pt x="17" y="83"/>
                                </a:lnTo>
                                <a:close/>
                              </a:path>
                            </a:pathLst>
                          </a:custGeom>
                          <a:solidFill>
                            <a:srgbClr val="FFFFFF"/>
                          </a:solidFill>
                          <a:ln>
                            <a:noFill/>
                          </a:ln>
                        </wps:spPr>
                        <wps:bodyPr rot="0" vert="horz" wrap="square" lIns="91440" tIns="45720" rIns="91440" bIns="45720" anchor="t" anchorCtr="0" upright="1">
                          <a:noAutofit/>
                        </wps:bodyPr>
                      </wps:wsp>
                      <wps:wsp>
                        <wps:cNvPr id="354" name="Freeform 355"/>
                        <wps:cNvSpPr>
                          <a:spLocks/>
                        </wps:cNvSpPr>
                        <wps:spPr bwMode="auto">
                          <a:xfrm>
                            <a:off x="526" y="194"/>
                            <a:ext cx="10" cy="139"/>
                          </a:xfrm>
                          <a:custGeom>
                            <a:avLst/>
                            <a:gdLst>
                              <a:gd name="T0" fmla="*/ 9 w 38"/>
                              <a:gd name="T1" fmla="*/ 0 h 556"/>
                              <a:gd name="T2" fmla="*/ 0 w 38"/>
                              <a:gd name="T3" fmla="*/ 556 h 556"/>
                              <a:gd name="T4" fmla="*/ 38 w 38"/>
                              <a:gd name="T5" fmla="*/ 527 h 556"/>
                              <a:gd name="T6" fmla="*/ 9 w 38"/>
                              <a:gd name="T7" fmla="*/ 0 h 556"/>
                              <a:gd name="T8" fmla="*/ 9 w 38"/>
                              <a:gd name="T9" fmla="*/ 0 h 556"/>
                            </a:gdLst>
                            <a:ahLst/>
                            <a:cxnLst>
                              <a:cxn ang="0">
                                <a:pos x="T0" y="T1"/>
                              </a:cxn>
                              <a:cxn ang="0">
                                <a:pos x="T2" y="T3"/>
                              </a:cxn>
                              <a:cxn ang="0">
                                <a:pos x="T4" y="T5"/>
                              </a:cxn>
                              <a:cxn ang="0">
                                <a:pos x="T6" y="T7"/>
                              </a:cxn>
                              <a:cxn ang="0">
                                <a:pos x="T8" y="T9"/>
                              </a:cxn>
                            </a:cxnLst>
                            <a:rect l="0" t="0" r="r" b="b"/>
                            <a:pathLst>
                              <a:path w="38" h="556">
                                <a:moveTo>
                                  <a:pt x="9" y="0"/>
                                </a:moveTo>
                                <a:lnTo>
                                  <a:pt x="0" y="556"/>
                                </a:lnTo>
                                <a:lnTo>
                                  <a:pt x="38" y="527"/>
                                </a:lnTo>
                                <a:lnTo>
                                  <a:pt x="9" y="0"/>
                                </a:lnTo>
                                <a:close/>
                              </a:path>
                            </a:pathLst>
                          </a:custGeom>
                          <a:solidFill>
                            <a:srgbClr val="FFFFFF"/>
                          </a:solidFill>
                          <a:ln>
                            <a:noFill/>
                          </a:ln>
                        </wps:spPr>
                        <wps:bodyPr rot="0" vert="horz" wrap="square" lIns="91440" tIns="45720" rIns="91440" bIns="45720" anchor="t" anchorCtr="0" upright="1">
                          <a:noAutofit/>
                        </wps:bodyPr>
                      </wps:wsp>
                      <wps:wsp>
                        <wps:cNvPr id="355" name="Freeform 356"/>
                        <wps:cNvSpPr>
                          <a:spLocks/>
                        </wps:cNvSpPr>
                        <wps:spPr bwMode="auto">
                          <a:xfrm>
                            <a:off x="951" y="199"/>
                            <a:ext cx="8" cy="140"/>
                          </a:xfrm>
                          <a:custGeom>
                            <a:avLst/>
                            <a:gdLst>
                              <a:gd name="T0" fmla="*/ 13 w 32"/>
                              <a:gd name="T1" fmla="*/ 0 h 560"/>
                              <a:gd name="T2" fmla="*/ 32 w 32"/>
                              <a:gd name="T3" fmla="*/ 560 h 560"/>
                              <a:gd name="T4" fmla="*/ 0 w 32"/>
                              <a:gd name="T5" fmla="*/ 546 h 560"/>
                              <a:gd name="T6" fmla="*/ 13 w 32"/>
                              <a:gd name="T7" fmla="*/ 0 h 560"/>
                              <a:gd name="T8" fmla="*/ 13 w 32"/>
                              <a:gd name="T9" fmla="*/ 0 h 560"/>
                            </a:gdLst>
                            <a:ahLst/>
                            <a:cxnLst>
                              <a:cxn ang="0">
                                <a:pos x="T0" y="T1"/>
                              </a:cxn>
                              <a:cxn ang="0">
                                <a:pos x="T2" y="T3"/>
                              </a:cxn>
                              <a:cxn ang="0">
                                <a:pos x="T4" y="T5"/>
                              </a:cxn>
                              <a:cxn ang="0">
                                <a:pos x="T6" y="T7"/>
                              </a:cxn>
                              <a:cxn ang="0">
                                <a:pos x="T8" y="T9"/>
                              </a:cxn>
                            </a:cxnLst>
                            <a:rect l="0" t="0" r="r" b="b"/>
                            <a:pathLst>
                              <a:path w="32" h="560">
                                <a:moveTo>
                                  <a:pt x="13" y="0"/>
                                </a:moveTo>
                                <a:lnTo>
                                  <a:pt x="32" y="560"/>
                                </a:lnTo>
                                <a:lnTo>
                                  <a:pt x="0" y="546"/>
                                </a:lnTo>
                                <a:lnTo>
                                  <a:pt x="13" y="0"/>
                                </a:lnTo>
                                <a:close/>
                              </a:path>
                            </a:pathLst>
                          </a:custGeom>
                          <a:solidFill>
                            <a:srgbClr val="FFFFFF"/>
                          </a:solidFill>
                          <a:ln>
                            <a:noFill/>
                          </a:ln>
                        </wps:spPr>
                        <wps:bodyPr rot="0" vert="horz" wrap="square" lIns="91440" tIns="45720" rIns="91440" bIns="45720" anchor="t" anchorCtr="0" upright="1">
                          <a:noAutofit/>
                        </wps:bodyPr>
                      </wps:wsp>
                      <wps:wsp>
                        <wps:cNvPr id="356" name="Freeform 357"/>
                        <wps:cNvSpPr>
                          <a:spLocks/>
                        </wps:cNvSpPr>
                        <wps:spPr bwMode="auto">
                          <a:xfrm>
                            <a:off x="540" y="503"/>
                            <a:ext cx="2" cy="174"/>
                          </a:xfrm>
                          <a:custGeom>
                            <a:avLst/>
                            <a:gdLst>
                              <a:gd name="T0" fmla="*/ 0 w 7"/>
                              <a:gd name="T1" fmla="*/ 693 h 693"/>
                              <a:gd name="T2" fmla="*/ 2 w 7"/>
                              <a:gd name="T3" fmla="*/ 682 h 693"/>
                              <a:gd name="T4" fmla="*/ 5 w 7"/>
                              <a:gd name="T5" fmla="*/ 662 h 693"/>
                              <a:gd name="T6" fmla="*/ 7 w 7"/>
                              <a:gd name="T7" fmla="*/ 651 h 693"/>
                              <a:gd name="T8" fmla="*/ 7 w 7"/>
                              <a:gd name="T9" fmla="*/ 651 h 693"/>
                              <a:gd name="T10" fmla="*/ 7 w 7"/>
                              <a:gd name="T11" fmla="*/ 642 h 693"/>
                              <a:gd name="T12" fmla="*/ 7 w 7"/>
                              <a:gd name="T13" fmla="*/ 617 h 693"/>
                              <a:gd name="T14" fmla="*/ 7 w 7"/>
                              <a:gd name="T15" fmla="*/ 577 h 693"/>
                              <a:gd name="T16" fmla="*/ 7 w 7"/>
                              <a:gd name="T17" fmla="*/ 528 h 693"/>
                              <a:gd name="T18" fmla="*/ 7 w 7"/>
                              <a:gd name="T19" fmla="*/ 470 h 693"/>
                              <a:gd name="T20" fmla="*/ 7 w 7"/>
                              <a:gd name="T21" fmla="*/ 406 h 693"/>
                              <a:gd name="T22" fmla="*/ 7 w 7"/>
                              <a:gd name="T23" fmla="*/ 341 h 693"/>
                              <a:gd name="T24" fmla="*/ 7 w 7"/>
                              <a:gd name="T25" fmla="*/ 275 h 693"/>
                              <a:gd name="T26" fmla="*/ 7 w 7"/>
                              <a:gd name="T27" fmla="*/ 211 h 693"/>
                              <a:gd name="T28" fmla="*/ 7 w 7"/>
                              <a:gd name="T29" fmla="*/ 153 h 693"/>
                              <a:gd name="T30" fmla="*/ 7 w 7"/>
                              <a:gd name="T31" fmla="*/ 104 h 693"/>
                              <a:gd name="T32" fmla="*/ 7 w 7"/>
                              <a:gd name="T33" fmla="*/ 64 h 693"/>
                              <a:gd name="T34" fmla="*/ 7 w 7"/>
                              <a:gd name="T35" fmla="*/ 39 h 693"/>
                              <a:gd name="T36" fmla="*/ 7 w 7"/>
                              <a:gd name="T37" fmla="*/ 30 h 693"/>
                              <a:gd name="T38" fmla="*/ 7 w 7"/>
                              <a:gd name="T39" fmla="*/ 30 h 693"/>
                              <a:gd name="T40" fmla="*/ 7 w 7"/>
                              <a:gd name="T41" fmla="*/ 23 h 693"/>
                              <a:gd name="T42" fmla="*/ 6 w 7"/>
                              <a:gd name="T43" fmla="*/ 7 h 693"/>
                              <a:gd name="T44" fmla="*/ 4 w 7"/>
                              <a:gd name="T45" fmla="*/ 0 h 693"/>
                              <a:gd name="T46" fmla="*/ 4 w 7"/>
                              <a:gd name="T47" fmla="*/ 0 h 693"/>
                              <a:gd name="T48" fmla="*/ 1 w 7"/>
                              <a:gd name="T49" fmla="*/ 7 h 693"/>
                              <a:gd name="T50" fmla="*/ 0 w 7"/>
                              <a:gd name="T51" fmla="*/ 23 h 693"/>
                              <a:gd name="T52" fmla="*/ 0 w 7"/>
                              <a:gd name="T53" fmla="*/ 30 h 693"/>
                              <a:gd name="T54" fmla="*/ 0 w 7"/>
                              <a:gd name="T55" fmla="*/ 30 h 693"/>
                              <a:gd name="T56" fmla="*/ 0 w 7"/>
                              <a:gd name="T57" fmla="*/ 39 h 693"/>
                              <a:gd name="T58" fmla="*/ 0 w 7"/>
                              <a:gd name="T59" fmla="*/ 62 h 693"/>
                              <a:gd name="T60" fmla="*/ 0 w 7"/>
                              <a:gd name="T61" fmla="*/ 99 h 693"/>
                              <a:gd name="T62" fmla="*/ 0 w 7"/>
                              <a:gd name="T63" fmla="*/ 146 h 693"/>
                              <a:gd name="T64" fmla="*/ 0 w 7"/>
                              <a:gd name="T65" fmla="*/ 201 h 693"/>
                              <a:gd name="T66" fmla="*/ 0 w 7"/>
                              <a:gd name="T67" fmla="*/ 263 h 693"/>
                              <a:gd name="T68" fmla="*/ 0 w 7"/>
                              <a:gd name="T69" fmla="*/ 329 h 693"/>
                              <a:gd name="T70" fmla="*/ 0 w 7"/>
                              <a:gd name="T71" fmla="*/ 394 h 693"/>
                              <a:gd name="T72" fmla="*/ 0 w 7"/>
                              <a:gd name="T73" fmla="*/ 459 h 693"/>
                              <a:gd name="T74" fmla="*/ 0 w 7"/>
                              <a:gd name="T75" fmla="*/ 520 h 693"/>
                              <a:gd name="T76" fmla="*/ 0 w 7"/>
                              <a:gd name="T77" fmla="*/ 576 h 693"/>
                              <a:gd name="T78" fmla="*/ 0 w 7"/>
                              <a:gd name="T79" fmla="*/ 624 h 693"/>
                              <a:gd name="T80" fmla="*/ 0 w 7"/>
                              <a:gd name="T81" fmla="*/ 660 h 693"/>
                              <a:gd name="T82" fmla="*/ 0 w 7"/>
                              <a:gd name="T83" fmla="*/ 684 h 693"/>
                              <a:gd name="T84" fmla="*/ 0 w 7"/>
                              <a:gd name="T85" fmla="*/ 693 h 693"/>
                              <a:gd name="T86" fmla="*/ 0 w 7"/>
                              <a:gd name="T87" fmla="*/ 693 h 693"/>
                              <a:gd name="T88" fmla="*/ 0 w 7"/>
                              <a:gd name="T89" fmla="*/ 693 h 6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 h="693">
                                <a:moveTo>
                                  <a:pt x="0" y="693"/>
                                </a:moveTo>
                                <a:lnTo>
                                  <a:pt x="2" y="682"/>
                                </a:lnTo>
                                <a:lnTo>
                                  <a:pt x="5" y="662"/>
                                </a:lnTo>
                                <a:lnTo>
                                  <a:pt x="7" y="651"/>
                                </a:lnTo>
                                <a:lnTo>
                                  <a:pt x="7" y="642"/>
                                </a:lnTo>
                                <a:lnTo>
                                  <a:pt x="7" y="617"/>
                                </a:lnTo>
                                <a:lnTo>
                                  <a:pt x="7" y="577"/>
                                </a:lnTo>
                                <a:lnTo>
                                  <a:pt x="7" y="528"/>
                                </a:lnTo>
                                <a:lnTo>
                                  <a:pt x="7" y="470"/>
                                </a:lnTo>
                                <a:lnTo>
                                  <a:pt x="7" y="406"/>
                                </a:lnTo>
                                <a:lnTo>
                                  <a:pt x="7" y="341"/>
                                </a:lnTo>
                                <a:lnTo>
                                  <a:pt x="7" y="275"/>
                                </a:lnTo>
                                <a:lnTo>
                                  <a:pt x="7" y="211"/>
                                </a:lnTo>
                                <a:lnTo>
                                  <a:pt x="7" y="153"/>
                                </a:lnTo>
                                <a:lnTo>
                                  <a:pt x="7" y="104"/>
                                </a:lnTo>
                                <a:lnTo>
                                  <a:pt x="7" y="64"/>
                                </a:lnTo>
                                <a:lnTo>
                                  <a:pt x="7" y="39"/>
                                </a:lnTo>
                                <a:lnTo>
                                  <a:pt x="7" y="30"/>
                                </a:lnTo>
                                <a:lnTo>
                                  <a:pt x="7" y="23"/>
                                </a:lnTo>
                                <a:lnTo>
                                  <a:pt x="6" y="7"/>
                                </a:lnTo>
                                <a:lnTo>
                                  <a:pt x="4" y="0"/>
                                </a:lnTo>
                                <a:lnTo>
                                  <a:pt x="1" y="7"/>
                                </a:lnTo>
                                <a:lnTo>
                                  <a:pt x="0" y="23"/>
                                </a:lnTo>
                                <a:lnTo>
                                  <a:pt x="0" y="30"/>
                                </a:lnTo>
                                <a:lnTo>
                                  <a:pt x="0" y="39"/>
                                </a:lnTo>
                                <a:lnTo>
                                  <a:pt x="0" y="62"/>
                                </a:lnTo>
                                <a:lnTo>
                                  <a:pt x="0" y="99"/>
                                </a:lnTo>
                                <a:lnTo>
                                  <a:pt x="0" y="146"/>
                                </a:lnTo>
                                <a:lnTo>
                                  <a:pt x="0" y="201"/>
                                </a:lnTo>
                                <a:lnTo>
                                  <a:pt x="0" y="263"/>
                                </a:lnTo>
                                <a:lnTo>
                                  <a:pt x="0" y="329"/>
                                </a:lnTo>
                                <a:lnTo>
                                  <a:pt x="0" y="394"/>
                                </a:lnTo>
                                <a:lnTo>
                                  <a:pt x="0" y="459"/>
                                </a:lnTo>
                                <a:lnTo>
                                  <a:pt x="0" y="520"/>
                                </a:lnTo>
                                <a:lnTo>
                                  <a:pt x="0" y="576"/>
                                </a:lnTo>
                                <a:lnTo>
                                  <a:pt x="0" y="624"/>
                                </a:lnTo>
                                <a:lnTo>
                                  <a:pt x="0" y="660"/>
                                </a:lnTo>
                                <a:lnTo>
                                  <a:pt x="0" y="684"/>
                                </a:lnTo>
                                <a:lnTo>
                                  <a:pt x="0" y="693"/>
                                </a:lnTo>
                                <a:close/>
                              </a:path>
                            </a:pathLst>
                          </a:custGeom>
                          <a:solidFill>
                            <a:srgbClr val="FFFFFF"/>
                          </a:solidFill>
                          <a:ln>
                            <a:noFill/>
                          </a:ln>
                        </wps:spPr>
                        <wps:bodyPr rot="0" vert="horz" wrap="square" lIns="91440" tIns="45720" rIns="91440" bIns="45720" anchor="t" anchorCtr="0" upright="1">
                          <a:noAutofit/>
                        </wps:bodyPr>
                      </wps:wsp>
                      <wps:wsp>
                        <wps:cNvPr id="357" name="Freeform 358"/>
                        <wps:cNvSpPr>
                          <a:spLocks/>
                        </wps:cNvSpPr>
                        <wps:spPr bwMode="auto">
                          <a:xfrm>
                            <a:off x="823" y="481"/>
                            <a:ext cx="3" cy="84"/>
                          </a:xfrm>
                          <a:custGeom>
                            <a:avLst/>
                            <a:gdLst>
                              <a:gd name="T0" fmla="*/ 1 w 10"/>
                              <a:gd name="T1" fmla="*/ 335 h 335"/>
                              <a:gd name="T2" fmla="*/ 4 w 10"/>
                              <a:gd name="T3" fmla="*/ 321 h 335"/>
                              <a:gd name="T4" fmla="*/ 8 w 10"/>
                              <a:gd name="T5" fmla="*/ 295 h 335"/>
                              <a:gd name="T6" fmla="*/ 10 w 10"/>
                              <a:gd name="T7" fmla="*/ 280 h 335"/>
                              <a:gd name="T8" fmla="*/ 10 w 10"/>
                              <a:gd name="T9" fmla="*/ 280 h 335"/>
                              <a:gd name="T10" fmla="*/ 10 w 10"/>
                              <a:gd name="T11" fmla="*/ 253 h 335"/>
                              <a:gd name="T12" fmla="*/ 10 w 10"/>
                              <a:gd name="T13" fmla="*/ 187 h 335"/>
                              <a:gd name="T14" fmla="*/ 10 w 10"/>
                              <a:gd name="T15" fmla="*/ 109 h 335"/>
                              <a:gd name="T16" fmla="*/ 10 w 10"/>
                              <a:gd name="T17" fmla="*/ 43 h 335"/>
                              <a:gd name="T18" fmla="*/ 10 w 10"/>
                              <a:gd name="T19" fmla="*/ 16 h 335"/>
                              <a:gd name="T20" fmla="*/ 10 w 10"/>
                              <a:gd name="T21" fmla="*/ 16 h 335"/>
                              <a:gd name="T22" fmla="*/ 10 w 10"/>
                              <a:gd name="T23" fmla="*/ 12 h 335"/>
                              <a:gd name="T24" fmla="*/ 9 w 10"/>
                              <a:gd name="T25" fmla="*/ 4 h 335"/>
                              <a:gd name="T26" fmla="*/ 6 w 10"/>
                              <a:gd name="T27" fmla="*/ 0 h 335"/>
                              <a:gd name="T28" fmla="*/ 6 w 10"/>
                              <a:gd name="T29" fmla="*/ 0 h 335"/>
                              <a:gd name="T30" fmla="*/ 3 w 10"/>
                              <a:gd name="T31" fmla="*/ 4 h 335"/>
                              <a:gd name="T32" fmla="*/ 1 w 10"/>
                              <a:gd name="T33" fmla="*/ 12 h 335"/>
                              <a:gd name="T34" fmla="*/ 0 w 10"/>
                              <a:gd name="T35" fmla="*/ 16 h 335"/>
                              <a:gd name="T36" fmla="*/ 0 w 10"/>
                              <a:gd name="T37" fmla="*/ 16 h 335"/>
                              <a:gd name="T38" fmla="*/ 1 w 10"/>
                              <a:gd name="T39" fmla="*/ 39 h 335"/>
                              <a:gd name="T40" fmla="*/ 1 w 10"/>
                              <a:gd name="T41" fmla="*/ 98 h 335"/>
                              <a:gd name="T42" fmla="*/ 1 w 10"/>
                              <a:gd name="T43" fmla="*/ 176 h 335"/>
                              <a:gd name="T44" fmla="*/ 1 w 10"/>
                              <a:gd name="T45" fmla="*/ 253 h 335"/>
                              <a:gd name="T46" fmla="*/ 1 w 10"/>
                              <a:gd name="T47" fmla="*/ 312 h 335"/>
                              <a:gd name="T48" fmla="*/ 1 w 10"/>
                              <a:gd name="T49" fmla="*/ 335 h 335"/>
                              <a:gd name="T50" fmla="*/ 1 w 10"/>
                              <a:gd name="T51" fmla="*/ 335 h 335"/>
                              <a:gd name="T52" fmla="*/ 1 w 10"/>
                              <a:gd name="T53" fmla="*/ 335 h 3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0" h="335">
                                <a:moveTo>
                                  <a:pt x="1" y="335"/>
                                </a:moveTo>
                                <a:lnTo>
                                  <a:pt x="4" y="321"/>
                                </a:lnTo>
                                <a:lnTo>
                                  <a:pt x="8" y="295"/>
                                </a:lnTo>
                                <a:lnTo>
                                  <a:pt x="10" y="280"/>
                                </a:lnTo>
                                <a:lnTo>
                                  <a:pt x="10" y="253"/>
                                </a:lnTo>
                                <a:lnTo>
                                  <a:pt x="10" y="187"/>
                                </a:lnTo>
                                <a:lnTo>
                                  <a:pt x="10" y="109"/>
                                </a:lnTo>
                                <a:lnTo>
                                  <a:pt x="10" y="43"/>
                                </a:lnTo>
                                <a:lnTo>
                                  <a:pt x="10" y="16"/>
                                </a:lnTo>
                                <a:lnTo>
                                  <a:pt x="10" y="12"/>
                                </a:lnTo>
                                <a:lnTo>
                                  <a:pt x="9" y="4"/>
                                </a:lnTo>
                                <a:lnTo>
                                  <a:pt x="6" y="0"/>
                                </a:lnTo>
                                <a:lnTo>
                                  <a:pt x="3" y="4"/>
                                </a:lnTo>
                                <a:lnTo>
                                  <a:pt x="1" y="12"/>
                                </a:lnTo>
                                <a:lnTo>
                                  <a:pt x="0" y="16"/>
                                </a:lnTo>
                                <a:lnTo>
                                  <a:pt x="1" y="39"/>
                                </a:lnTo>
                                <a:lnTo>
                                  <a:pt x="1" y="98"/>
                                </a:lnTo>
                                <a:lnTo>
                                  <a:pt x="1" y="176"/>
                                </a:lnTo>
                                <a:lnTo>
                                  <a:pt x="1" y="253"/>
                                </a:lnTo>
                                <a:lnTo>
                                  <a:pt x="1" y="312"/>
                                </a:lnTo>
                                <a:lnTo>
                                  <a:pt x="1" y="335"/>
                                </a:lnTo>
                                <a:close/>
                              </a:path>
                            </a:pathLst>
                          </a:custGeom>
                          <a:solidFill>
                            <a:srgbClr val="FFFFFF"/>
                          </a:solidFill>
                          <a:ln>
                            <a:noFill/>
                          </a:ln>
                        </wps:spPr>
                        <wps:bodyPr rot="0" vert="horz" wrap="square" lIns="91440" tIns="45720" rIns="91440" bIns="45720" anchor="t" anchorCtr="0" upright="1">
                          <a:noAutofit/>
                        </wps:bodyPr>
                      </wps:wsp>
                      <wps:wsp>
                        <wps:cNvPr id="358" name="Freeform 359"/>
                        <wps:cNvSpPr>
                          <a:spLocks/>
                        </wps:cNvSpPr>
                        <wps:spPr bwMode="auto">
                          <a:xfrm>
                            <a:off x="909" y="491"/>
                            <a:ext cx="3" cy="194"/>
                          </a:xfrm>
                          <a:custGeom>
                            <a:avLst/>
                            <a:gdLst>
                              <a:gd name="T0" fmla="*/ 0 w 12"/>
                              <a:gd name="T1" fmla="*/ 773 h 773"/>
                              <a:gd name="T2" fmla="*/ 4 w 12"/>
                              <a:gd name="T3" fmla="*/ 764 h 773"/>
                              <a:gd name="T4" fmla="*/ 9 w 12"/>
                              <a:gd name="T5" fmla="*/ 743 h 773"/>
                              <a:gd name="T6" fmla="*/ 12 w 12"/>
                              <a:gd name="T7" fmla="*/ 732 h 773"/>
                              <a:gd name="T8" fmla="*/ 12 w 12"/>
                              <a:gd name="T9" fmla="*/ 732 h 773"/>
                              <a:gd name="T10" fmla="*/ 12 w 12"/>
                              <a:gd name="T11" fmla="*/ 723 h 773"/>
                              <a:gd name="T12" fmla="*/ 12 w 12"/>
                              <a:gd name="T13" fmla="*/ 698 h 773"/>
                              <a:gd name="T14" fmla="*/ 12 w 12"/>
                              <a:gd name="T15" fmla="*/ 659 h 773"/>
                              <a:gd name="T16" fmla="*/ 12 w 12"/>
                              <a:gd name="T17" fmla="*/ 610 h 773"/>
                              <a:gd name="T18" fmla="*/ 12 w 12"/>
                              <a:gd name="T19" fmla="*/ 552 h 773"/>
                              <a:gd name="T20" fmla="*/ 11 w 12"/>
                              <a:gd name="T21" fmla="*/ 487 h 773"/>
                              <a:gd name="T22" fmla="*/ 11 w 12"/>
                              <a:gd name="T23" fmla="*/ 419 h 773"/>
                              <a:gd name="T24" fmla="*/ 11 w 12"/>
                              <a:gd name="T25" fmla="*/ 349 h 773"/>
                              <a:gd name="T26" fmla="*/ 11 w 12"/>
                              <a:gd name="T27" fmla="*/ 281 h 773"/>
                              <a:gd name="T28" fmla="*/ 11 w 12"/>
                              <a:gd name="T29" fmla="*/ 216 h 773"/>
                              <a:gd name="T30" fmla="*/ 11 w 12"/>
                              <a:gd name="T31" fmla="*/ 158 h 773"/>
                              <a:gd name="T32" fmla="*/ 11 w 12"/>
                              <a:gd name="T33" fmla="*/ 108 h 773"/>
                              <a:gd name="T34" fmla="*/ 11 w 12"/>
                              <a:gd name="T35" fmla="*/ 69 h 773"/>
                              <a:gd name="T36" fmla="*/ 11 w 12"/>
                              <a:gd name="T37" fmla="*/ 45 h 773"/>
                              <a:gd name="T38" fmla="*/ 11 w 12"/>
                              <a:gd name="T39" fmla="*/ 35 h 773"/>
                              <a:gd name="T40" fmla="*/ 11 w 12"/>
                              <a:gd name="T41" fmla="*/ 35 h 773"/>
                              <a:gd name="T42" fmla="*/ 11 w 12"/>
                              <a:gd name="T43" fmla="*/ 27 h 773"/>
                              <a:gd name="T44" fmla="*/ 10 w 12"/>
                              <a:gd name="T45" fmla="*/ 9 h 773"/>
                              <a:gd name="T46" fmla="*/ 6 w 12"/>
                              <a:gd name="T47" fmla="*/ 0 h 773"/>
                              <a:gd name="T48" fmla="*/ 6 w 12"/>
                              <a:gd name="T49" fmla="*/ 0 h 773"/>
                              <a:gd name="T50" fmla="*/ 3 w 12"/>
                              <a:gd name="T51" fmla="*/ 9 h 773"/>
                              <a:gd name="T52" fmla="*/ 0 w 12"/>
                              <a:gd name="T53" fmla="*/ 27 h 773"/>
                              <a:gd name="T54" fmla="*/ 0 w 12"/>
                              <a:gd name="T55" fmla="*/ 35 h 773"/>
                              <a:gd name="T56" fmla="*/ 0 w 12"/>
                              <a:gd name="T57" fmla="*/ 35 h 773"/>
                              <a:gd name="T58" fmla="*/ 0 w 12"/>
                              <a:gd name="T59" fmla="*/ 44 h 773"/>
                              <a:gd name="T60" fmla="*/ 0 w 12"/>
                              <a:gd name="T61" fmla="*/ 67 h 773"/>
                              <a:gd name="T62" fmla="*/ 0 w 12"/>
                              <a:gd name="T63" fmla="*/ 104 h 773"/>
                              <a:gd name="T64" fmla="*/ 0 w 12"/>
                              <a:gd name="T65" fmla="*/ 152 h 773"/>
                              <a:gd name="T66" fmla="*/ 0 w 12"/>
                              <a:gd name="T67" fmla="*/ 208 h 773"/>
                              <a:gd name="T68" fmla="*/ 0 w 12"/>
                              <a:gd name="T69" fmla="*/ 269 h 773"/>
                              <a:gd name="T70" fmla="*/ 0 w 12"/>
                              <a:gd name="T71" fmla="*/ 336 h 773"/>
                              <a:gd name="T72" fmla="*/ 0 w 12"/>
                              <a:gd name="T73" fmla="*/ 405 h 773"/>
                              <a:gd name="T74" fmla="*/ 0 w 12"/>
                              <a:gd name="T75" fmla="*/ 474 h 773"/>
                              <a:gd name="T76" fmla="*/ 0 w 12"/>
                              <a:gd name="T77" fmla="*/ 541 h 773"/>
                              <a:gd name="T78" fmla="*/ 0 w 12"/>
                              <a:gd name="T79" fmla="*/ 602 h 773"/>
                              <a:gd name="T80" fmla="*/ 0 w 12"/>
                              <a:gd name="T81" fmla="*/ 658 h 773"/>
                              <a:gd name="T82" fmla="*/ 0 w 12"/>
                              <a:gd name="T83" fmla="*/ 705 h 773"/>
                              <a:gd name="T84" fmla="*/ 0 w 12"/>
                              <a:gd name="T85" fmla="*/ 743 h 773"/>
                              <a:gd name="T86" fmla="*/ 0 w 12"/>
                              <a:gd name="T87" fmla="*/ 766 h 773"/>
                              <a:gd name="T88" fmla="*/ 0 w 12"/>
                              <a:gd name="T89" fmla="*/ 773 h 773"/>
                              <a:gd name="T90" fmla="*/ 0 w 12"/>
                              <a:gd name="T91" fmla="*/ 773 h 773"/>
                              <a:gd name="T92" fmla="*/ 0 w 12"/>
                              <a:gd name="T93" fmla="*/ 773 h 7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2" h="773">
                                <a:moveTo>
                                  <a:pt x="0" y="773"/>
                                </a:moveTo>
                                <a:lnTo>
                                  <a:pt x="4" y="764"/>
                                </a:lnTo>
                                <a:lnTo>
                                  <a:pt x="9" y="743"/>
                                </a:lnTo>
                                <a:lnTo>
                                  <a:pt x="12" y="732"/>
                                </a:lnTo>
                                <a:lnTo>
                                  <a:pt x="12" y="723"/>
                                </a:lnTo>
                                <a:lnTo>
                                  <a:pt x="12" y="698"/>
                                </a:lnTo>
                                <a:lnTo>
                                  <a:pt x="12" y="659"/>
                                </a:lnTo>
                                <a:lnTo>
                                  <a:pt x="12" y="610"/>
                                </a:lnTo>
                                <a:lnTo>
                                  <a:pt x="12" y="552"/>
                                </a:lnTo>
                                <a:lnTo>
                                  <a:pt x="11" y="487"/>
                                </a:lnTo>
                                <a:lnTo>
                                  <a:pt x="11" y="419"/>
                                </a:lnTo>
                                <a:lnTo>
                                  <a:pt x="11" y="349"/>
                                </a:lnTo>
                                <a:lnTo>
                                  <a:pt x="11" y="281"/>
                                </a:lnTo>
                                <a:lnTo>
                                  <a:pt x="11" y="216"/>
                                </a:lnTo>
                                <a:lnTo>
                                  <a:pt x="11" y="158"/>
                                </a:lnTo>
                                <a:lnTo>
                                  <a:pt x="11" y="108"/>
                                </a:lnTo>
                                <a:lnTo>
                                  <a:pt x="11" y="69"/>
                                </a:lnTo>
                                <a:lnTo>
                                  <a:pt x="11" y="45"/>
                                </a:lnTo>
                                <a:lnTo>
                                  <a:pt x="11" y="35"/>
                                </a:lnTo>
                                <a:lnTo>
                                  <a:pt x="11" y="27"/>
                                </a:lnTo>
                                <a:lnTo>
                                  <a:pt x="10" y="9"/>
                                </a:lnTo>
                                <a:lnTo>
                                  <a:pt x="6" y="0"/>
                                </a:lnTo>
                                <a:lnTo>
                                  <a:pt x="3" y="9"/>
                                </a:lnTo>
                                <a:lnTo>
                                  <a:pt x="0" y="27"/>
                                </a:lnTo>
                                <a:lnTo>
                                  <a:pt x="0" y="35"/>
                                </a:lnTo>
                                <a:lnTo>
                                  <a:pt x="0" y="44"/>
                                </a:lnTo>
                                <a:lnTo>
                                  <a:pt x="0" y="67"/>
                                </a:lnTo>
                                <a:lnTo>
                                  <a:pt x="0" y="104"/>
                                </a:lnTo>
                                <a:lnTo>
                                  <a:pt x="0" y="152"/>
                                </a:lnTo>
                                <a:lnTo>
                                  <a:pt x="0" y="208"/>
                                </a:lnTo>
                                <a:lnTo>
                                  <a:pt x="0" y="269"/>
                                </a:lnTo>
                                <a:lnTo>
                                  <a:pt x="0" y="336"/>
                                </a:lnTo>
                                <a:lnTo>
                                  <a:pt x="0" y="405"/>
                                </a:lnTo>
                                <a:lnTo>
                                  <a:pt x="0" y="474"/>
                                </a:lnTo>
                                <a:lnTo>
                                  <a:pt x="0" y="541"/>
                                </a:lnTo>
                                <a:lnTo>
                                  <a:pt x="0" y="602"/>
                                </a:lnTo>
                                <a:lnTo>
                                  <a:pt x="0" y="658"/>
                                </a:lnTo>
                                <a:lnTo>
                                  <a:pt x="0" y="705"/>
                                </a:lnTo>
                                <a:lnTo>
                                  <a:pt x="0" y="743"/>
                                </a:lnTo>
                                <a:lnTo>
                                  <a:pt x="0" y="766"/>
                                </a:lnTo>
                                <a:lnTo>
                                  <a:pt x="0" y="773"/>
                                </a:lnTo>
                                <a:close/>
                              </a:path>
                            </a:pathLst>
                          </a:custGeom>
                          <a:solidFill>
                            <a:srgbClr val="FFFFFF"/>
                          </a:solidFill>
                          <a:ln>
                            <a:noFill/>
                          </a:ln>
                        </wps:spPr>
                        <wps:bodyPr rot="0" vert="horz" wrap="square" lIns="91440" tIns="45720" rIns="91440" bIns="45720" anchor="t" anchorCtr="0" upright="1">
                          <a:noAutofit/>
                        </wps:bodyPr>
                      </wps:wsp>
                      <wps:wsp>
                        <wps:cNvPr id="359" name="Freeform 360"/>
                        <wps:cNvSpPr>
                          <a:spLocks/>
                        </wps:cNvSpPr>
                        <wps:spPr bwMode="auto">
                          <a:xfrm>
                            <a:off x="940" y="490"/>
                            <a:ext cx="3" cy="193"/>
                          </a:xfrm>
                          <a:custGeom>
                            <a:avLst/>
                            <a:gdLst>
                              <a:gd name="T0" fmla="*/ 1 w 10"/>
                              <a:gd name="T1" fmla="*/ 735 h 773"/>
                              <a:gd name="T2" fmla="*/ 3 w 10"/>
                              <a:gd name="T3" fmla="*/ 744 h 773"/>
                              <a:gd name="T4" fmla="*/ 7 w 10"/>
                              <a:gd name="T5" fmla="*/ 763 h 773"/>
                              <a:gd name="T6" fmla="*/ 10 w 10"/>
                              <a:gd name="T7" fmla="*/ 773 h 773"/>
                              <a:gd name="T8" fmla="*/ 10 w 10"/>
                              <a:gd name="T9" fmla="*/ 773 h 773"/>
                              <a:gd name="T10" fmla="*/ 10 w 10"/>
                              <a:gd name="T11" fmla="*/ 765 h 773"/>
                              <a:gd name="T12" fmla="*/ 10 w 10"/>
                              <a:gd name="T13" fmla="*/ 741 h 773"/>
                              <a:gd name="T14" fmla="*/ 10 w 10"/>
                              <a:gd name="T15" fmla="*/ 705 h 773"/>
                              <a:gd name="T16" fmla="*/ 10 w 10"/>
                              <a:gd name="T17" fmla="*/ 658 h 773"/>
                              <a:gd name="T18" fmla="*/ 10 w 10"/>
                              <a:gd name="T19" fmla="*/ 603 h 773"/>
                              <a:gd name="T20" fmla="*/ 10 w 10"/>
                              <a:gd name="T21" fmla="*/ 540 h 773"/>
                              <a:gd name="T22" fmla="*/ 10 w 10"/>
                              <a:gd name="T23" fmla="*/ 474 h 773"/>
                              <a:gd name="T24" fmla="*/ 10 w 10"/>
                              <a:gd name="T25" fmla="*/ 406 h 773"/>
                              <a:gd name="T26" fmla="*/ 10 w 10"/>
                              <a:gd name="T27" fmla="*/ 336 h 773"/>
                              <a:gd name="T28" fmla="*/ 10 w 10"/>
                              <a:gd name="T29" fmla="*/ 270 h 773"/>
                              <a:gd name="T30" fmla="*/ 10 w 10"/>
                              <a:gd name="T31" fmla="*/ 208 h 773"/>
                              <a:gd name="T32" fmla="*/ 10 w 10"/>
                              <a:gd name="T33" fmla="*/ 152 h 773"/>
                              <a:gd name="T34" fmla="*/ 10 w 10"/>
                              <a:gd name="T35" fmla="*/ 105 h 773"/>
                              <a:gd name="T36" fmla="*/ 10 w 10"/>
                              <a:gd name="T37" fmla="*/ 69 h 773"/>
                              <a:gd name="T38" fmla="*/ 10 w 10"/>
                              <a:gd name="T39" fmla="*/ 45 h 773"/>
                              <a:gd name="T40" fmla="*/ 10 w 10"/>
                              <a:gd name="T41" fmla="*/ 37 h 773"/>
                              <a:gd name="T42" fmla="*/ 10 w 10"/>
                              <a:gd name="T43" fmla="*/ 37 h 773"/>
                              <a:gd name="T44" fmla="*/ 10 w 10"/>
                              <a:gd name="T45" fmla="*/ 27 h 773"/>
                              <a:gd name="T46" fmla="*/ 9 w 10"/>
                              <a:gd name="T47" fmla="*/ 10 h 773"/>
                              <a:gd name="T48" fmla="*/ 5 w 10"/>
                              <a:gd name="T49" fmla="*/ 0 h 773"/>
                              <a:gd name="T50" fmla="*/ 5 w 10"/>
                              <a:gd name="T51" fmla="*/ 0 h 773"/>
                              <a:gd name="T52" fmla="*/ 2 w 10"/>
                              <a:gd name="T53" fmla="*/ 10 h 773"/>
                              <a:gd name="T54" fmla="*/ 1 w 10"/>
                              <a:gd name="T55" fmla="*/ 27 h 773"/>
                              <a:gd name="T56" fmla="*/ 0 w 10"/>
                              <a:gd name="T57" fmla="*/ 37 h 773"/>
                              <a:gd name="T58" fmla="*/ 0 w 10"/>
                              <a:gd name="T59" fmla="*/ 37 h 773"/>
                              <a:gd name="T60" fmla="*/ 0 w 10"/>
                              <a:gd name="T61" fmla="*/ 46 h 773"/>
                              <a:gd name="T62" fmla="*/ 0 w 10"/>
                              <a:gd name="T63" fmla="*/ 71 h 773"/>
                              <a:gd name="T64" fmla="*/ 0 w 10"/>
                              <a:gd name="T65" fmla="*/ 109 h 773"/>
                              <a:gd name="T66" fmla="*/ 1 w 10"/>
                              <a:gd name="T67" fmla="*/ 159 h 773"/>
                              <a:gd name="T68" fmla="*/ 1 w 10"/>
                              <a:gd name="T69" fmla="*/ 218 h 773"/>
                              <a:gd name="T70" fmla="*/ 1 w 10"/>
                              <a:gd name="T71" fmla="*/ 283 h 773"/>
                              <a:gd name="T72" fmla="*/ 1 w 10"/>
                              <a:gd name="T73" fmla="*/ 351 h 773"/>
                              <a:gd name="T74" fmla="*/ 1 w 10"/>
                              <a:gd name="T75" fmla="*/ 421 h 773"/>
                              <a:gd name="T76" fmla="*/ 1 w 10"/>
                              <a:gd name="T77" fmla="*/ 489 h 773"/>
                              <a:gd name="T78" fmla="*/ 1 w 10"/>
                              <a:gd name="T79" fmla="*/ 554 h 773"/>
                              <a:gd name="T80" fmla="*/ 1 w 10"/>
                              <a:gd name="T81" fmla="*/ 612 h 773"/>
                              <a:gd name="T82" fmla="*/ 1 w 10"/>
                              <a:gd name="T83" fmla="*/ 662 h 773"/>
                              <a:gd name="T84" fmla="*/ 1 w 10"/>
                              <a:gd name="T85" fmla="*/ 701 h 773"/>
                              <a:gd name="T86" fmla="*/ 1 w 10"/>
                              <a:gd name="T87" fmla="*/ 726 h 773"/>
                              <a:gd name="T88" fmla="*/ 1 w 10"/>
                              <a:gd name="T89" fmla="*/ 735 h 773"/>
                              <a:gd name="T90" fmla="*/ 1 w 10"/>
                              <a:gd name="T91" fmla="*/ 735 h 773"/>
                              <a:gd name="T92" fmla="*/ 1 w 10"/>
                              <a:gd name="T93" fmla="*/ 735 h 7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0" h="773">
                                <a:moveTo>
                                  <a:pt x="1" y="735"/>
                                </a:moveTo>
                                <a:lnTo>
                                  <a:pt x="3" y="744"/>
                                </a:lnTo>
                                <a:lnTo>
                                  <a:pt x="7" y="763"/>
                                </a:lnTo>
                                <a:lnTo>
                                  <a:pt x="10" y="773"/>
                                </a:lnTo>
                                <a:lnTo>
                                  <a:pt x="10" y="765"/>
                                </a:lnTo>
                                <a:lnTo>
                                  <a:pt x="10" y="741"/>
                                </a:lnTo>
                                <a:lnTo>
                                  <a:pt x="10" y="705"/>
                                </a:lnTo>
                                <a:lnTo>
                                  <a:pt x="10" y="658"/>
                                </a:lnTo>
                                <a:lnTo>
                                  <a:pt x="10" y="603"/>
                                </a:lnTo>
                                <a:lnTo>
                                  <a:pt x="10" y="540"/>
                                </a:lnTo>
                                <a:lnTo>
                                  <a:pt x="10" y="474"/>
                                </a:lnTo>
                                <a:lnTo>
                                  <a:pt x="10" y="406"/>
                                </a:lnTo>
                                <a:lnTo>
                                  <a:pt x="10" y="336"/>
                                </a:lnTo>
                                <a:lnTo>
                                  <a:pt x="10" y="270"/>
                                </a:lnTo>
                                <a:lnTo>
                                  <a:pt x="10" y="208"/>
                                </a:lnTo>
                                <a:lnTo>
                                  <a:pt x="10" y="152"/>
                                </a:lnTo>
                                <a:lnTo>
                                  <a:pt x="10" y="105"/>
                                </a:lnTo>
                                <a:lnTo>
                                  <a:pt x="10" y="69"/>
                                </a:lnTo>
                                <a:lnTo>
                                  <a:pt x="10" y="45"/>
                                </a:lnTo>
                                <a:lnTo>
                                  <a:pt x="10" y="37"/>
                                </a:lnTo>
                                <a:lnTo>
                                  <a:pt x="10" y="27"/>
                                </a:lnTo>
                                <a:lnTo>
                                  <a:pt x="9" y="10"/>
                                </a:lnTo>
                                <a:lnTo>
                                  <a:pt x="5" y="0"/>
                                </a:lnTo>
                                <a:lnTo>
                                  <a:pt x="2" y="10"/>
                                </a:lnTo>
                                <a:lnTo>
                                  <a:pt x="1" y="27"/>
                                </a:lnTo>
                                <a:lnTo>
                                  <a:pt x="0" y="37"/>
                                </a:lnTo>
                                <a:lnTo>
                                  <a:pt x="0" y="46"/>
                                </a:lnTo>
                                <a:lnTo>
                                  <a:pt x="0" y="71"/>
                                </a:lnTo>
                                <a:lnTo>
                                  <a:pt x="0" y="109"/>
                                </a:lnTo>
                                <a:lnTo>
                                  <a:pt x="1" y="159"/>
                                </a:lnTo>
                                <a:lnTo>
                                  <a:pt x="1" y="218"/>
                                </a:lnTo>
                                <a:lnTo>
                                  <a:pt x="1" y="283"/>
                                </a:lnTo>
                                <a:lnTo>
                                  <a:pt x="1" y="351"/>
                                </a:lnTo>
                                <a:lnTo>
                                  <a:pt x="1" y="421"/>
                                </a:lnTo>
                                <a:lnTo>
                                  <a:pt x="1" y="489"/>
                                </a:lnTo>
                                <a:lnTo>
                                  <a:pt x="1" y="554"/>
                                </a:lnTo>
                                <a:lnTo>
                                  <a:pt x="1" y="612"/>
                                </a:lnTo>
                                <a:lnTo>
                                  <a:pt x="1" y="662"/>
                                </a:lnTo>
                                <a:lnTo>
                                  <a:pt x="1" y="701"/>
                                </a:lnTo>
                                <a:lnTo>
                                  <a:pt x="1" y="726"/>
                                </a:lnTo>
                                <a:lnTo>
                                  <a:pt x="1" y="735"/>
                                </a:lnTo>
                                <a:close/>
                              </a:path>
                            </a:pathLst>
                          </a:custGeom>
                          <a:solidFill>
                            <a:srgbClr val="FFFFFF"/>
                          </a:solidFill>
                          <a:ln>
                            <a:noFill/>
                          </a:ln>
                        </wps:spPr>
                        <wps:bodyPr rot="0" vert="horz" wrap="square" lIns="91440" tIns="45720" rIns="91440" bIns="45720" anchor="t" anchorCtr="0" upright="1">
                          <a:noAutofit/>
                        </wps:bodyPr>
                      </wps:wsp>
                      <wps:wsp>
                        <wps:cNvPr id="360" name="Freeform 361"/>
                        <wps:cNvSpPr>
                          <a:spLocks/>
                        </wps:cNvSpPr>
                        <wps:spPr bwMode="auto">
                          <a:xfrm>
                            <a:off x="854" y="479"/>
                            <a:ext cx="3" cy="80"/>
                          </a:xfrm>
                          <a:custGeom>
                            <a:avLst/>
                            <a:gdLst>
                              <a:gd name="T0" fmla="*/ 0 w 11"/>
                              <a:gd name="T1" fmla="*/ 267 h 319"/>
                              <a:gd name="T2" fmla="*/ 2 w 11"/>
                              <a:gd name="T3" fmla="*/ 282 h 319"/>
                              <a:gd name="T4" fmla="*/ 7 w 11"/>
                              <a:gd name="T5" fmla="*/ 306 h 319"/>
                              <a:gd name="T6" fmla="*/ 11 w 11"/>
                              <a:gd name="T7" fmla="*/ 319 h 319"/>
                              <a:gd name="T8" fmla="*/ 11 w 11"/>
                              <a:gd name="T9" fmla="*/ 319 h 319"/>
                              <a:gd name="T10" fmla="*/ 11 w 11"/>
                              <a:gd name="T11" fmla="*/ 297 h 319"/>
                              <a:gd name="T12" fmla="*/ 11 w 11"/>
                              <a:gd name="T13" fmla="*/ 241 h 319"/>
                              <a:gd name="T14" fmla="*/ 11 w 11"/>
                              <a:gd name="T15" fmla="*/ 168 h 319"/>
                              <a:gd name="T16" fmla="*/ 10 w 11"/>
                              <a:gd name="T17" fmla="*/ 94 h 319"/>
                              <a:gd name="T18" fmla="*/ 10 w 11"/>
                              <a:gd name="T19" fmla="*/ 38 h 319"/>
                              <a:gd name="T20" fmla="*/ 10 w 11"/>
                              <a:gd name="T21" fmla="*/ 15 h 319"/>
                              <a:gd name="T22" fmla="*/ 10 w 11"/>
                              <a:gd name="T23" fmla="*/ 15 h 319"/>
                              <a:gd name="T24" fmla="*/ 10 w 11"/>
                              <a:gd name="T25" fmla="*/ 12 h 319"/>
                              <a:gd name="T26" fmla="*/ 8 w 11"/>
                              <a:gd name="T27" fmla="*/ 4 h 319"/>
                              <a:gd name="T28" fmla="*/ 5 w 11"/>
                              <a:gd name="T29" fmla="*/ 0 h 319"/>
                              <a:gd name="T30" fmla="*/ 5 w 11"/>
                              <a:gd name="T31" fmla="*/ 0 h 319"/>
                              <a:gd name="T32" fmla="*/ 1 w 11"/>
                              <a:gd name="T33" fmla="*/ 4 h 319"/>
                              <a:gd name="T34" fmla="*/ 0 w 11"/>
                              <a:gd name="T35" fmla="*/ 12 h 319"/>
                              <a:gd name="T36" fmla="*/ 0 w 11"/>
                              <a:gd name="T37" fmla="*/ 15 h 319"/>
                              <a:gd name="T38" fmla="*/ 0 w 11"/>
                              <a:gd name="T39" fmla="*/ 15 h 319"/>
                              <a:gd name="T40" fmla="*/ 0 w 11"/>
                              <a:gd name="T41" fmla="*/ 42 h 319"/>
                              <a:gd name="T42" fmla="*/ 0 w 11"/>
                              <a:gd name="T43" fmla="*/ 104 h 319"/>
                              <a:gd name="T44" fmla="*/ 0 w 11"/>
                              <a:gd name="T45" fmla="*/ 179 h 319"/>
                              <a:gd name="T46" fmla="*/ 0 w 11"/>
                              <a:gd name="T47" fmla="*/ 241 h 319"/>
                              <a:gd name="T48" fmla="*/ 0 w 11"/>
                              <a:gd name="T49" fmla="*/ 267 h 319"/>
                              <a:gd name="T50" fmla="*/ 0 w 11"/>
                              <a:gd name="T51" fmla="*/ 267 h 319"/>
                              <a:gd name="T52" fmla="*/ 0 w 11"/>
                              <a:gd name="T53" fmla="*/ 267 h 3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1" h="319">
                                <a:moveTo>
                                  <a:pt x="0" y="267"/>
                                </a:moveTo>
                                <a:lnTo>
                                  <a:pt x="2" y="282"/>
                                </a:lnTo>
                                <a:lnTo>
                                  <a:pt x="7" y="306"/>
                                </a:lnTo>
                                <a:lnTo>
                                  <a:pt x="11" y="319"/>
                                </a:lnTo>
                                <a:lnTo>
                                  <a:pt x="11" y="297"/>
                                </a:lnTo>
                                <a:lnTo>
                                  <a:pt x="11" y="241"/>
                                </a:lnTo>
                                <a:lnTo>
                                  <a:pt x="11" y="168"/>
                                </a:lnTo>
                                <a:lnTo>
                                  <a:pt x="10" y="94"/>
                                </a:lnTo>
                                <a:lnTo>
                                  <a:pt x="10" y="38"/>
                                </a:lnTo>
                                <a:lnTo>
                                  <a:pt x="10" y="15"/>
                                </a:lnTo>
                                <a:lnTo>
                                  <a:pt x="10" y="12"/>
                                </a:lnTo>
                                <a:lnTo>
                                  <a:pt x="8" y="4"/>
                                </a:lnTo>
                                <a:lnTo>
                                  <a:pt x="5" y="0"/>
                                </a:lnTo>
                                <a:lnTo>
                                  <a:pt x="1" y="4"/>
                                </a:lnTo>
                                <a:lnTo>
                                  <a:pt x="0" y="12"/>
                                </a:lnTo>
                                <a:lnTo>
                                  <a:pt x="0" y="15"/>
                                </a:lnTo>
                                <a:lnTo>
                                  <a:pt x="0" y="42"/>
                                </a:lnTo>
                                <a:lnTo>
                                  <a:pt x="0" y="104"/>
                                </a:lnTo>
                                <a:lnTo>
                                  <a:pt x="0" y="179"/>
                                </a:lnTo>
                                <a:lnTo>
                                  <a:pt x="0" y="241"/>
                                </a:lnTo>
                                <a:lnTo>
                                  <a:pt x="0" y="267"/>
                                </a:lnTo>
                                <a:close/>
                              </a:path>
                            </a:pathLst>
                          </a:custGeom>
                          <a:solidFill>
                            <a:srgbClr val="FFFFFF"/>
                          </a:solidFill>
                          <a:ln>
                            <a:noFill/>
                          </a:ln>
                        </wps:spPr>
                        <wps:bodyPr rot="0" vert="horz" wrap="square" lIns="91440" tIns="45720" rIns="91440" bIns="45720" anchor="t" anchorCtr="0" upright="1">
                          <a:noAutofit/>
                        </wps:bodyPr>
                      </wps:wsp>
                      <wps:wsp>
                        <wps:cNvPr id="361" name="Freeform 362"/>
                        <wps:cNvSpPr>
                          <a:spLocks/>
                        </wps:cNvSpPr>
                        <wps:spPr bwMode="auto">
                          <a:xfrm>
                            <a:off x="781" y="436"/>
                            <a:ext cx="3" cy="51"/>
                          </a:xfrm>
                          <a:custGeom>
                            <a:avLst/>
                            <a:gdLst>
                              <a:gd name="T0" fmla="*/ 0 w 14"/>
                              <a:gd name="T1" fmla="*/ 160 h 202"/>
                              <a:gd name="T2" fmla="*/ 3 w 14"/>
                              <a:gd name="T3" fmla="*/ 171 h 202"/>
                              <a:gd name="T4" fmla="*/ 11 w 14"/>
                              <a:gd name="T5" fmla="*/ 191 h 202"/>
                              <a:gd name="T6" fmla="*/ 14 w 14"/>
                              <a:gd name="T7" fmla="*/ 202 h 202"/>
                              <a:gd name="T8" fmla="*/ 14 w 14"/>
                              <a:gd name="T9" fmla="*/ 202 h 202"/>
                              <a:gd name="T10" fmla="*/ 14 w 14"/>
                              <a:gd name="T11" fmla="*/ 152 h 202"/>
                              <a:gd name="T12" fmla="*/ 14 w 14"/>
                              <a:gd name="T13" fmla="*/ 59 h 202"/>
                              <a:gd name="T14" fmla="*/ 14 w 14"/>
                              <a:gd name="T15" fmla="*/ 10 h 202"/>
                              <a:gd name="T16" fmla="*/ 14 w 14"/>
                              <a:gd name="T17" fmla="*/ 10 h 202"/>
                              <a:gd name="T18" fmla="*/ 14 w 14"/>
                              <a:gd name="T19" fmla="*/ 7 h 202"/>
                              <a:gd name="T20" fmla="*/ 12 w 14"/>
                              <a:gd name="T21" fmla="*/ 2 h 202"/>
                              <a:gd name="T22" fmla="*/ 8 w 14"/>
                              <a:gd name="T23" fmla="*/ 0 h 202"/>
                              <a:gd name="T24" fmla="*/ 8 w 14"/>
                              <a:gd name="T25" fmla="*/ 0 h 202"/>
                              <a:gd name="T26" fmla="*/ 2 w 14"/>
                              <a:gd name="T27" fmla="*/ 2 h 202"/>
                              <a:gd name="T28" fmla="*/ 0 w 14"/>
                              <a:gd name="T29" fmla="*/ 7 h 202"/>
                              <a:gd name="T30" fmla="*/ 0 w 14"/>
                              <a:gd name="T31" fmla="*/ 10 h 202"/>
                              <a:gd name="T32" fmla="*/ 0 w 14"/>
                              <a:gd name="T33" fmla="*/ 10 h 202"/>
                              <a:gd name="T34" fmla="*/ 0 w 14"/>
                              <a:gd name="T35" fmla="*/ 49 h 202"/>
                              <a:gd name="T36" fmla="*/ 0 w 14"/>
                              <a:gd name="T37" fmla="*/ 122 h 202"/>
                              <a:gd name="T38" fmla="*/ 0 w 14"/>
                              <a:gd name="T39" fmla="*/ 160 h 202"/>
                              <a:gd name="T40" fmla="*/ 0 w 14"/>
                              <a:gd name="T41" fmla="*/ 160 h 202"/>
                              <a:gd name="T42" fmla="*/ 0 w 14"/>
                              <a:gd name="T43" fmla="*/ 160 h 2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 h="202">
                                <a:moveTo>
                                  <a:pt x="0" y="160"/>
                                </a:moveTo>
                                <a:lnTo>
                                  <a:pt x="3" y="171"/>
                                </a:lnTo>
                                <a:lnTo>
                                  <a:pt x="11" y="191"/>
                                </a:lnTo>
                                <a:lnTo>
                                  <a:pt x="14" y="202"/>
                                </a:lnTo>
                                <a:lnTo>
                                  <a:pt x="14" y="152"/>
                                </a:lnTo>
                                <a:lnTo>
                                  <a:pt x="14" y="59"/>
                                </a:lnTo>
                                <a:lnTo>
                                  <a:pt x="14" y="10"/>
                                </a:lnTo>
                                <a:lnTo>
                                  <a:pt x="14" y="7"/>
                                </a:lnTo>
                                <a:lnTo>
                                  <a:pt x="12" y="2"/>
                                </a:lnTo>
                                <a:lnTo>
                                  <a:pt x="8" y="0"/>
                                </a:lnTo>
                                <a:lnTo>
                                  <a:pt x="2" y="2"/>
                                </a:lnTo>
                                <a:lnTo>
                                  <a:pt x="0" y="7"/>
                                </a:lnTo>
                                <a:lnTo>
                                  <a:pt x="0" y="10"/>
                                </a:lnTo>
                                <a:lnTo>
                                  <a:pt x="0" y="49"/>
                                </a:lnTo>
                                <a:lnTo>
                                  <a:pt x="0" y="122"/>
                                </a:lnTo>
                                <a:lnTo>
                                  <a:pt x="0" y="160"/>
                                </a:lnTo>
                                <a:close/>
                              </a:path>
                            </a:pathLst>
                          </a:custGeom>
                          <a:solidFill>
                            <a:srgbClr val="FFFFFF"/>
                          </a:solidFill>
                          <a:ln>
                            <a:noFill/>
                          </a:ln>
                        </wps:spPr>
                        <wps:bodyPr rot="0" vert="horz" wrap="square" lIns="91440" tIns="45720" rIns="91440" bIns="45720" anchor="t" anchorCtr="0" upright="1">
                          <a:noAutofit/>
                        </wps:bodyPr>
                      </wps:wsp>
                      <wps:wsp>
                        <wps:cNvPr id="362" name="Freeform 363"/>
                        <wps:cNvSpPr>
                          <a:spLocks/>
                        </wps:cNvSpPr>
                        <wps:spPr bwMode="auto">
                          <a:xfrm>
                            <a:off x="754" y="427"/>
                            <a:ext cx="3" cy="27"/>
                          </a:xfrm>
                          <a:custGeom>
                            <a:avLst/>
                            <a:gdLst>
                              <a:gd name="T0" fmla="*/ 0 w 13"/>
                              <a:gd name="T1" fmla="*/ 87 h 110"/>
                              <a:gd name="T2" fmla="*/ 3 w 13"/>
                              <a:gd name="T3" fmla="*/ 94 h 110"/>
                              <a:gd name="T4" fmla="*/ 10 w 13"/>
                              <a:gd name="T5" fmla="*/ 105 h 110"/>
                              <a:gd name="T6" fmla="*/ 13 w 13"/>
                              <a:gd name="T7" fmla="*/ 110 h 110"/>
                              <a:gd name="T8" fmla="*/ 13 w 13"/>
                              <a:gd name="T9" fmla="*/ 110 h 110"/>
                              <a:gd name="T10" fmla="*/ 13 w 13"/>
                              <a:gd name="T11" fmla="*/ 83 h 110"/>
                              <a:gd name="T12" fmla="*/ 13 w 13"/>
                              <a:gd name="T13" fmla="*/ 32 h 110"/>
                              <a:gd name="T14" fmla="*/ 13 w 13"/>
                              <a:gd name="T15" fmla="*/ 6 h 110"/>
                              <a:gd name="T16" fmla="*/ 13 w 13"/>
                              <a:gd name="T17" fmla="*/ 6 h 110"/>
                              <a:gd name="T18" fmla="*/ 13 w 13"/>
                              <a:gd name="T19" fmla="*/ 4 h 110"/>
                              <a:gd name="T20" fmla="*/ 11 w 13"/>
                              <a:gd name="T21" fmla="*/ 2 h 110"/>
                              <a:gd name="T22" fmla="*/ 7 w 13"/>
                              <a:gd name="T23" fmla="*/ 0 h 110"/>
                              <a:gd name="T24" fmla="*/ 7 w 13"/>
                              <a:gd name="T25" fmla="*/ 0 h 110"/>
                              <a:gd name="T26" fmla="*/ 2 w 13"/>
                              <a:gd name="T27" fmla="*/ 2 h 110"/>
                              <a:gd name="T28" fmla="*/ 0 w 13"/>
                              <a:gd name="T29" fmla="*/ 4 h 110"/>
                              <a:gd name="T30" fmla="*/ 0 w 13"/>
                              <a:gd name="T31" fmla="*/ 6 h 110"/>
                              <a:gd name="T32" fmla="*/ 0 w 13"/>
                              <a:gd name="T33" fmla="*/ 6 h 110"/>
                              <a:gd name="T34" fmla="*/ 0 w 13"/>
                              <a:gd name="T35" fmla="*/ 27 h 110"/>
                              <a:gd name="T36" fmla="*/ 0 w 13"/>
                              <a:gd name="T37" fmla="*/ 66 h 110"/>
                              <a:gd name="T38" fmla="*/ 0 w 13"/>
                              <a:gd name="T39" fmla="*/ 87 h 110"/>
                              <a:gd name="T40" fmla="*/ 0 w 13"/>
                              <a:gd name="T41" fmla="*/ 87 h 110"/>
                              <a:gd name="T42" fmla="*/ 0 w 13"/>
                              <a:gd name="T43" fmla="*/ 87 h 1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3" h="110">
                                <a:moveTo>
                                  <a:pt x="0" y="87"/>
                                </a:moveTo>
                                <a:lnTo>
                                  <a:pt x="3" y="94"/>
                                </a:lnTo>
                                <a:lnTo>
                                  <a:pt x="10" y="105"/>
                                </a:lnTo>
                                <a:lnTo>
                                  <a:pt x="13" y="110"/>
                                </a:lnTo>
                                <a:lnTo>
                                  <a:pt x="13" y="83"/>
                                </a:lnTo>
                                <a:lnTo>
                                  <a:pt x="13" y="32"/>
                                </a:lnTo>
                                <a:lnTo>
                                  <a:pt x="13" y="6"/>
                                </a:lnTo>
                                <a:lnTo>
                                  <a:pt x="13" y="4"/>
                                </a:lnTo>
                                <a:lnTo>
                                  <a:pt x="11" y="2"/>
                                </a:lnTo>
                                <a:lnTo>
                                  <a:pt x="7" y="0"/>
                                </a:lnTo>
                                <a:lnTo>
                                  <a:pt x="2" y="2"/>
                                </a:lnTo>
                                <a:lnTo>
                                  <a:pt x="0" y="4"/>
                                </a:lnTo>
                                <a:lnTo>
                                  <a:pt x="0" y="6"/>
                                </a:lnTo>
                                <a:lnTo>
                                  <a:pt x="0" y="27"/>
                                </a:lnTo>
                                <a:lnTo>
                                  <a:pt x="0" y="66"/>
                                </a:lnTo>
                                <a:lnTo>
                                  <a:pt x="0" y="87"/>
                                </a:lnTo>
                                <a:close/>
                              </a:path>
                            </a:pathLst>
                          </a:custGeom>
                          <a:solidFill>
                            <a:srgbClr val="FFFFFF"/>
                          </a:solidFill>
                          <a:ln>
                            <a:noFill/>
                          </a:ln>
                        </wps:spPr>
                        <wps:bodyPr rot="0" vert="horz" wrap="square" lIns="91440" tIns="45720" rIns="91440" bIns="45720" anchor="t" anchorCtr="0" upright="1">
                          <a:noAutofit/>
                        </wps:bodyPr>
                      </wps:wsp>
                      <wps:wsp>
                        <wps:cNvPr id="363" name="Freeform 364"/>
                        <wps:cNvSpPr>
                          <a:spLocks/>
                        </wps:cNvSpPr>
                        <wps:spPr bwMode="auto">
                          <a:xfrm>
                            <a:off x="569" y="501"/>
                            <a:ext cx="3" cy="170"/>
                          </a:xfrm>
                          <a:custGeom>
                            <a:avLst/>
                            <a:gdLst>
                              <a:gd name="T0" fmla="*/ 0 w 12"/>
                              <a:gd name="T1" fmla="*/ 647 h 676"/>
                              <a:gd name="T2" fmla="*/ 3 w 12"/>
                              <a:gd name="T3" fmla="*/ 655 h 676"/>
                              <a:gd name="T4" fmla="*/ 9 w 12"/>
                              <a:gd name="T5" fmla="*/ 669 h 676"/>
                              <a:gd name="T6" fmla="*/ 12 w 12"/>
                              <a:gd name="T7" fmla="*/ 676 h 676"/>
                              <a:gd name="T8" fmla="*/ 12 w 12"/>
                              <a:gd name="T9" fmla="*/ 676 h 676"/>
                              <a:gd name="T10" fmla="*/ 12 w 12"/>
                              <a:gd name="T11" fmla="*/ 668 h 676"/>
                              <a:gd name="T12" fmla="*/ 12 w 12"/>
                              <a:gd name="T13" fmla="*/ 641 h 676"/>
                              <a:gd name="T14" fmla="*/ 12 w 12"/>
                              <a:gd name="T15" fmla="*/ 601 h 676"/>
                              <a:gd name="T16" fmla="*/ 12 w 12"/>
                              <a:gd name="T17" fmla="*/ 549 h 676"/>
                              <a:gd name="T18" fmla="*/ 12 w 12"/>
                              <a:gd name="T19" fmla="*/ 489 h 676"/>
                              <a:gd name="T20" fmla="*/ 12 w 12"/>
                              <a:gd name="T21" fmla="*/ 423 h 676"/>
                              <a:gd name="T22" fmla="*/ 12 w 12"/>
                              <a:gd name="T23" fmla="*/ 355 h 676"/>
                              <a:gd name="T24" fmla="*/ 12 w 12"/>
                              <a:gd name="T25" fmla="*/ 287 h 676"/>
                              <a:gd name="T26" fmla="*/ 12 w 12"/>
                              <a:gd name="T27" fmla="*/ 221 h 676"/>
                              <a:gd name="T28" fmla="*/ 12 w 12"/>
                              <a:gd name="T29" fmla="*/ 161 h 676"/>
                              <a:gd name="T30" fmla="*/ 12 w 12"/>
                              <a:gd name="T31" fmla="*/ 109 h 676"/>
                              <a:gd name="T32" fmla="*/ 11 w 12"/>
                              <a:gd name="T33" fmla="*/ 69 h 676"/>
                              <a:gd name="T34" fmla="*/ 11 w 12"/>
                              <a:gd name="T35" fmla="*/ 44 h 676"/>
                              <a:gd name="T36" fmla="*/ 11 w 12"/>
                              <a:gd name="T37" fmla="*/ 34 h 676"/>
                              <a:gd name="T38" fmla="*/ 11 w 12"/>
                              <a:gd name="T39" fmla="*/ 34 h 676"/>
                              <a:gd name="T40" fmla="*/ 11 w 12"/>
                              <a:gd name="T41" fmla="*/ 25 h 676"/>
                              <a:gd name="T42" fmla="*/ 10 w 12"/>
                              <a:gd name="T43" fmla="*/ 9 h 676"/>
                              <a:gd name="T44" fmla="*/ 7 w 12"/>
                              <a:gd name="T45" fmla="*/ 0 h 676"/>
                              <a:gd name="T46" fmla="*/ 7 w 12"/>
                              <a:gd name="T47" fmla="*/ 0 h 676"/>
                              <a:gd name="T48" fmla="*/ 2 w 12"/>
                              <a:gd name="T49" fmla="*/ 9 h 676"/>
                              <a:gd name="T50" fmla="*/ 1 w 12"/>
                              <a:gd name="T51" fmla="*/ 25 h 676"/>
                              <a:gd name="T52" fmla="*/ 1 w 12"/>
                              <a:gd name="T53" fmla="*/ 34 h 676"/>
                              <a:gd name="T54" fmla="*/ 1 w 12"/>
                              <a:gd name="T55" fmla="*/ 34 h 676"/>
                              <a:gd name="T56" fmla="*/ 1 w 12"/>
                              <a:gd name="T57" fmla="*/ 44 h 676"/>
                              <a:gd name="T58" fmla="*/ 1 w 12"/>
                              <a:gd name="T59" fmla="*/ 73 h 676"/>
                              <a:gd name="T60" fmla="*/ 1 w 12"/>
                              <a:gd name="T61" fmla="*/ 116 h 676"/>
                              <a:gd name="T62" fmla="*/ 1 w 12"/>
                              <a:gd name="T63" fmla="*/ 172 h 676"/>
                              <a:gd name="T64" fmla="*/ 0 w 12"/>
                              <a:gd name="T65" fmla="*/ 236 h 676"/>
                              <a:gd name="T66" fmla="*/ 0 w 12"/>
                              <a:gd name="T67" fmla="*/ 305 h 676"/>
                              <a:gd name="T68" fmla="*/ 0 w 12"/>
                              <a:gd name="T69" fmla="*/ 375 h 676"/>
                              <a:gd name="T70" fmla="*/ 0 w 12"/>
                              <a:gd name="T71" fmla="*/ 444 h 676"/>
                              <a:gd name="T72" fmla="*/ 0 w 12"/>
                              <a:gd name="T73" fmla="*/ 509 h 676"/>
                              <a:gd name="T74" fmla="*/ 0 w 12"/>
                              <a:gd name="T75" fmla="*/ 564 h 676"/>
                              <a:gd name="T76" fmla="*/ 0 w 12"/>
                              <a:gd name="T77" fmla="*/ 607 h 676"/>
                              <a:gd name="T78" fmla="*/ 0 w 12"/>
                              <a:gd name="T79" fmla="*/ 636 h 676"/>
                              <a:gd name="T80" fmla="*/ 0 w 12"/>
                              <a:gd name="T81" fmla="*/ 647 h 676"/>
                              <a:gd name="T82" fmla="*/ 0 w 12"/>
                              <a:gd name="T83" fmla="*/ 647 h 676"/>
                              <a:gd name="T84" fmla="*/ 0 w 12"/>
                              <a:gd name="T85" fmla="*/ 647 h 6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12" h="676">
                                <a:moveTo>
                                  <a:pt x="0" y="647"/>
                                </a:moveTo>
                                <a:lnTo>
                                  <a:pt x="3" y="655"/>
                                </a:lnTo>
                                <a:lnTo>
                                  <a:pt x="9" y="669"/>
                                </a:lnTo>
                                <a:lnTo>
                                  <a:pt x="12" y="676"/>
                                </a:lnTo>
                                <a:lnTo>
                                  <a:pt x="12" y="668"/>
                                </a:lnTo>
                                <a:lnTo>
                                  <a:pt x="12" y="641"/>
                                </a:lnTo>
                                <a:lnTo>
                                  <a:pt x="12" y="601"/>
                                </a:lnTo>
                                <a:lnTo>
                                  <a:pt x="12" y="549"/>
                                </a:lnTo>
                                <a:lnTo>
                                  <a:pt x="12" y="489"/>
                                </a:lnTo>
                                <a:lnTo>
                                  <a:pt x="12" y="423"/>
                                </a:lnTo>
                                <a:lnTo>
                                  <a:pt x="12" y="355"/>
                                </a:lnTo>
                                <a:lnTo>
                                  <a:pt x="12" y="287"/>
                                </a:lnTo>
                                <a:lnTo>
                                  <a:pt x="12" y="221"/>
                                </a:lnTo>
                                <a:lnTo>
                                  <a:pt x="12" y="161"/>
                                </a:lnTo>
                                <a:lnTo>
                                  <a:pt x="12" y="109"/>
                                </a:lnTo>
                                <a:lnTo>
                                  <a:pt x="11" y="69"/>
                                </a:lnTo>
                                <a:lnTo>
                                  <a:pt x="11" y="44"/>
                                </a:lnTo>
                                <a:lnTo>
                                  <a:pt x="11" y="34"/>
                                </a:lnTo>
                                <a:lnTo>
                                  <a:pt x="11" y="25"/>
                                </a:lnTo>
                                <a:lnTo>
                                  <a:pt x="10" y="9"/>
                                </a:lnTo>
                                <a:lnTo>
                                  <a:pt x="7" y="0"/>
                                </a:lnTo>
                                <a:lnTo>
                                  <a:pt x="2" y="9"/>
                                </a:lnTo>
                                <a:lnTo>
                                  <a:pt x="1" y="25"/>
                                </a:lnTo>
                                <a:lnTo>
                                  <a:pt x="1" y="34"/>
                                </a:lnTo>
                                <a:lnTo>
                                  <a:pt x="1" y="44"/>
                                </a:lnTo>
                                <a:lnTo>
                                  <a:pt x="1" y="73"/>
                                </a:lnTo>
                                <a:lnTo>
                                  <a:pt x="1" y="116"/>
                                </a:lnTo>
                                <a:lnTo>
                                  <a:pt x="1" y="172"/>
                                </a:lnTo>
                                <a:lnTo>
                                  <a:pt x="0" y="236"/>
                                </a:lnTo>
                                <a:lnTo>
                                  <a:pt x="0" y="305"/>
                                </a:lnTo>
                                <a:lnTo>
                                  <a:pt x="0" y="375"/>
                                </a:lnTo>
                                <a:lnTo>
                                  <a:pt x="0" y="444"/>
                                </a:lnTo>
                                <a:lnTo>
                                  <a:pt x="0" y="509"/>
                                </a:lnTo>
                                <a:lnTo>
                                  <a:pt x="0" y="564"/>
                                </a:lnTo>
                                <a:lnTo>
                                  <a:pt x="0" y="607"/>
                                </a:lnTo>
                                <a:lnTo>
                                  <a:pt x="0" y="636"/>
                                </a:lnTo>
                                <a:lnTo>
                                  <a:pt x="0" y="647"/>
                                </a:lnTo>
                                <a:close/>
                              </a:path>
                            </a:pathLst>
                          </a:custGeom>
                          <a:solidFill>
                            <a:srgbClr val="FFFFFF"/>
                          </a:solidFill>
                          <a:ln>
                            <a:noFill/>
                          </a:ln>
                        </wps:spPr>
                        <wps:bodyPr rot="0" vert="horz" wrap="square" lIns="91440" tIns="45720" rIns="91440" bIns="45720" anchor="t" anchorCtr="0" upright="1">
                          <a:noAutofit/>
                        </wps:bodyPr>
                      </wps:wsp>
                      <wps:wsp>
                        <wps:cNvPr id="364" name="Freeform 365"/>
                        <wps:cNvSpPr>
                          <a:spLocks/>
                        </wps:cNvSpPr>
                        <wps:spPr bwMode="auto">
                          <a:xfrm>
                            <a:off x="697" y="433"/>
                            <a:ext cx="4" cy="45"/>
                          </a:xfrm>
                          <a:custGeom>
                            <a:avLst/>
                            <a:gdLst>
                              <a:gd name="T0" fmla="*/ 16 w 16"/>
                              <a:gd name="T1" fmla="*/ 147 h 178"/>
                              <a:gd name="T2" fmla="*/ 16 w 16"/>
                              <a:gd name="T3" fmla="*/ 111 h 178"/>
                              <a:gd name="T4" fmla="*/ 16 w 16"/>
                              <a:gd name="T5" fmla="*/ 44 h 178"/>
                              <a:gd name="T6" fmla="*/ 16 w 16"/>
                              <a:gd name="T7" fmla="*/ 8 h 178"/>
                              <a:gd name="T8" fmla="*/ 16 w 16"/>
                              <a:gd name="T9" fmla="*/ 8 h 178"/>
                              <a:gd name="T10" fmla="*/ 16 w 16"/>
                              <a:gd name="T11" fmla="*/ 5 h 178"/>
                              <a:gd name="T12" fmla="*/ 14 w 16"/>
                              <a:gd name="T13" fmla="*/ 2 h 178"/>
                              <a:gd name="T14" fmla="*/ 8 w 16"/>
                              <a:gd name="T15" fmla="*/ 0 h 178"/>
                              <a:gd name="T16" fmla="*/ 8 w 16"/>
                              <a:gd name="T17" fmla="*/ 0 h 178"/>
                              <a:gd name="T18" fmla="*/ 3 w 16"/>
                              <a:gd name="T19" fmla="*/ 2 h 178"/>
                              <a:gd name="T20" fmla="*/ 1 w 16"/>
                              <a:gd name="T21" fmla="*/ 5 h 178"/>
                              <a:gd name="T22" fmla="*/ 0 w 16"/>
                              <a:gd name="T23" fmla="*/ 8 h 178"/>
                              <a:gd name="T24" fmla="*/ 0 w 16"/>
                              <a:gd name="T25" fmla="*/ 8 h 178"/>
                              <a:gd name="T26" fmla="*/ 0 w 16"/>
                              <a:gd name="T27" fmla="*/ 51 h 178"/>
                              <a:gd name="T28" fmla="*/ 0 w 16"/>
                              <a:gd name="T29" fmla="*/ 134 h 178"/>
                              <a:gd name="T30" fmla="*/ 0 w 16"/>
                              <a:gd name="T31" fmla="*/ 178 h 178"/>
                              <a:gd name="T32" fmla="*/ 0 w 16"/>
                              <a:gd name="T33" fmla="*/ 178 h 178"/>
                              <a:gd name="T34" fmla="*/ 5 w 16"/>
                              <a:gd name="T35" fmla="*/ 168 h 178"/>
                              <a:gd name="T36" fmla="*/ 12 w 16"/>
                              <a:gd name="T37" fmla="*/ 156 h 178"/>
                              <a:gd name="T38" fmla="*/ 16 w 16"/>
                              <a:gd name="T39" fmla="*/ 147 h 178"/>
                              <a:gd name="T40" fmla="*/ 16 w 16"/>
                              <a:gd name="T41" fmla="*/ 147 h 1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6" h="178">
                                <a:moveTo>
                                  <a:pt x="16" y="147"/>
                                </a:moveTo>
                                <a:lnTo>
                                  <a:pt x="16" y="111"/>
                                </a:lnTo>
                                <a:lnTo>
                                  <a:pt x="16" y="44"/>
                                </a:lnTo>
                                <a:lnTo>
                                  <a:pt x="16" y="8"/>
                                </a:lnTo>
                                <a:lnTo>
                                  <a:pt x="16" y="5"/>
                                </a:lnTo>
                                <a:lnTo>
                                  <a:pt x="14" y="2"/>
                                </a:lnTo>
                                <a:lnTo>
                                  <a:pt x="8" y="0"/>
                                </a:lnTo>
                                <a:lnTo>
                                  <a:pt x="3" y="2"/>
                                </a:lnTo>
                                <a:lnTo>
                                  <a:pt x="1" y="5"/>
                                </a:lnTo>
                                <a:lnTo>
                                  <a:pt x="0" y="8"/>
                                </a:lnTo>
                                <a:lnTo>
                                  <a:pt x="0" y="51"/>
                                </a:lnTo>
                                <a:lnTo>
                                  <a:pt x="0" y="134"/>
                                </a:lnTo>
                                <a:lnTo>
                                  <a:pt x="0" y="178"/>
                                </a:lnTo>
                                <a:lnTo>
                                  <a:pt x="5" y="168"/>
                                </a:lnTo>
                                <a:lnTo>
                                  <a:pt x="12" y="156"/>
                                </a:lnTo>
                                <a:lnTo>
                                  <a:pt x="16" y="147"/>
                                </a:lnTo>
                                <a:close/>
                              </a:path>
                            </a:pathLst>
                          </a:custGeom>
                          <a:solidFill>
                            <a:srgbClr val="FFFFFF"/>
                          </a:solidFill>
                          <a:ln>
                            <a:noFill/>
                          </a:ln>
                        </wps:spPr>
                        <wps:bodyPr rot="0" vert="horz" wrap="square" lIns="91440" tIns="45720" rIns="91440" bIns="45720" anchor="t" anchorCtr="0" upright="1">
                          <a:noAutofit/>
                        </wps:bodyPr>
                      </wps:wsp>
                      <wps:wsp>
                        <wps:cNvPr id="365" name="Freeform 366"/>
                        <wps:cNvSpPr>
                          <a:spLocks/>
                        </wps:cNvSpPr>
                        <wps:spPr bwMode="auto">
                          <a:xfrm>
                            <a:off x="725" y="427"/>
                            <a:ext cx="2" cy="25"/>
                          </a:xfrm>
                          <a:custGeom>
                            <a:avLst/>
                            <a:gdLst>
                              <a:gd name="T0" fmla="*/ 0 w 11"/>
                              <a:gd name="T1" fmla="*/ 104 h 104"/>
                              <a:gd name="T2" fmla="*/ 3 w 11"/>
                              <a:gd name="T3" fmla="*/ 99 h 104"/>
                              <a:gd name="T4" fmla="*/ 8 w 11"/>
                              <a:gd name="T5" fmla="*/ 90 h 104"/>
                              <a:gd name="T6" fmla="*/ 11 w 11"/>
                              <a:gd name="T7" fmla="*/ 86 h 104"/>
                              <a:gd name="T8" fmla="*/ 11 w 11"/>
                              <a:gd name="T9" fmla="*/ 86 h 104"/>
                              <a:gd name="T10" fmla="*/ 11 w 11"/>
                              <a:gd name="T11" fmla="*/ 65 h 104"/>
                              <a:gd name="T12" fmla="*/ 11 w 11"/>
                              <a:gd name="T13" fmla="*/ 27 h 104"/>
                              <a:gd name="T14" fmla="*/ 11 w 11"/>
                              <a:gd name="T15" fmla="*/ 6 h 104"/>
                              <a:gd name="T16" fmla="*/ 11 w 11"/>
                              <a:gd name="T17" fmla="*/ 6 h 104"/>
                              <a:gd name="T18" fmla="*/ 11 w 11"/>
                              <a:gd name="T19" fmla="*/ 5 h 104"/>
                              <a:gd name="T20" fmla="*/ 9 w 11"/>
                              <a:gd name="T21" fmla="*/ 3 h 104"/>
                              <a:gd name="T22" fmla="*/ 5 w 11"/>
                              <a:gd name="T23" fmla="*/ 0 h 104"/>
                              <a:gd name="T24" fmla="*/ 5 w 11"/>
                              <a:gd name="T25" fmla="*/ 0 h 104"/>
                              <a:gd name="T26" fmla="*/ 2 w 11"/>
                              <a:gd name="T27" fmla="*/ 3 h 104"/>
                              <a:gd name="T28" fmla="*/ 0 w 11"/>
                              <a:gd name="T29" fmla="*/ 5 h 104"/>
                              <a:gd name="T30" fmla="*/ 0 w 11"/>
                              <a:gd name="T31" fmla="*/ 6 h 104"/>
                              <a:gd name="T32" fmla="*/ 0 w 11"/>
                              <a:gd name="T33" fmla="*/ 6 h 104"/>
                              <a:gd name="T34" fmla="*/ 0 w 11"/>
                              <a:gd name="T35" fmla="*/ 31 h 104"/>
                              <a:gd name="T36" fmla="*/ 0 w 11"/>
                              <a:gd name="T37" fmla="*/ 78 h 104"/>
                              <a:gd name="T38" fmla="*/ 0 w 11"/>
                              <a:gd name="T39" fmla="*/ 104 h 104"/>
                              <a:gd name="T40" fmla="*/ 0 w 11"/>
                              <a:gd name="T41" fmla="*/ 104 h 104"/>
                              <a:gd name="T42" fmla="*/ 0 w 11"/>
                              <a:gd name="T43" fmla="*/ 104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1" h="104">
                                <a:moveTo>
                                  <a:pt x="0" y="104"/>
                                </a:moveTo>
                                <a:lnTo>
                                  <a:pt x="3" y="99"/>
                                </a:lnTo>
                                <a:lnTo>
                                  <a:pt x="8" y="90"/>
                                </a:lnTo>
                                <a:lnTo>
                                  <a:pt x="11" y="86"/>
                                </a:lnTo>
                                <a:lnTo>
                                  <a:pt x="11" y="65"/>
                                </a:lnTo>
                                <a:lnTo>
                                  <a:pt x="11" y="27"/>
                                </a:lnTo>
                                <a:lnTo>
                                  <a:pt x="11" y="6"/>
                                </a:lnTo>
                                <a:lnTo>
                                  <a:pt x="11" y="5"/>
                                </a:lnTo>
                                <a:lnTo>
                                  <a:pt x="9" y="3"/>
                                </a:lnTo>
                                <a:lnTo>
                                  <a:pt x="5" y="0"/>
                                </a:lnTo>
                                <a:lnTo>
                                  <a:pt x="2" y="3"/>
                                </a:lnTo>
                                <a:lnTo>
                                  <a:pt x="0" y="5"/>
                                </a:lnTo>
                                <a:lnTo>
                                  <a:pt x="0" y="6"/>
                                </a:lnTo>
                                <a:lnTo>
                                  <a:pt x="0" y="31"/>
                                </a:lnTo>
                                <a:lnTo>
                                  <a:pt x="0" y="78"/>
                                </a:lnTo>
                                <a:lnTo>
                                  <a:pt x="0" y="104"/>
                                </a:lnTo>
                                <a:close/>
                              </a:path>
                            </a:pathLst>
                          </a:custGeom>
                          <a:solidFill>
                            <a:srgbClr val="FFFFFF"/>
                          </a:solidFill>
                          <a:ln>
                            <a:noFill/>
                          </a:ln>
                        </wps:spPr>
                        <wps:bodyPr rot="0" vert="horz" wrap="square" lIns="91440" tIns="45720" rIns="91440" bIns="45720" anchor="t" anchorCtr="0" upright="1">
                          <a:noAutofit/>
                        </wps:bodyPr>
                      </wps:wsp>
                      <wps:wsp>
                        <wps:cNvPr id="366" name="Freeform 367"/>
                        <wps:cNvSpPr>
                          <a:spLocks/>
                        </wps:cNvSpPr>
                        <wps:spPr bwMode="auto">
                          <a:xfrm>
                            <a:off x="540" y="796"/>
                            <a:ext cx="3" cy="176"/>
                          </a:xfrm>
                          <a:custGeom>
                            <a:avLst/>
                            <a:gdLst>
                              <a:gd name="T0" fmla="*/ 0 w 9"/>
                              <a:gd name="T1" fmla="*/ 706 h 706"/>
                              <a:gd name="T2" fmla="*/ 2 w 9"/>
                              <a:gd name="T3" fmla="*/ 706 h 706"/>
                              <a:gd name="T4" fmla="*/ 6 w 9"/>
                              <a:gd name="T5" fmla="*/ 706 h 706"/>
                              <a:gd name="T6" fmla="*/ 9 w 9"/>
                              <a:gd name="T7" fmla="*/ 706 h 706"/>
                              <a:gd name="T8" fmla="*/ 9 w 9"/>
                              <a:gd name="T9" fmla="*/ 706 h 706"/>
                              <a:gd name="T10" fmla="*/ 9 w 9"/>
                              <a:gd name="T11" fmla="*/ 697 h 706"/>
                              <a:gd name="T12" fmla="*/ 9 w 9"/>
                              <a:gd name="T13" fmla="*/ 673 h 706"/>
                              <a:gd name="T14" fmla="*/ 9 w 9"/>
                              <a:gd name="T15" fmla="*/ 636 h 706"/>
                              <a:gd name="T16" fmla="*/ 9 w 9"/>
                              <a:gd name="T17" fmla="*/ 587 h 706"/>
                              <a:gd name="T18" fmla="*/ 9 w 9"/>
                              <a:gd name="T19" fmla="*/ 531 h 706"/>
                              <a:gd name="T20" fmla="*/ 9 w 9"/>
                              <a:gd name="T21" fmla="*/ 469 h 706"/>
                              <a:gd name="T22" fmla="*/ 9 w 9"/>
                              <a:gd name="T23" fmla="*/ 403 h 706"/>
                              <a:gd name="T24" fmla="*/ 9 w 9"/>
                              <a:gd name="T25" fmla="*/ 336 h 706"/>
                              <a:gd name="T26" fmla="*/ 9 w 9"/>
                              <a:gd name="T27" fmla="*/ 269 h 706"/>
                              <a:gd name="T28" fmla="*/ 9 w 9"/>
                              <a:gd name="T29" fmla="*/ 207 h 706"/>
                              <a:gd name="T30" fmla="*/ 9 w 9"/>
                              <a:gd name="T31" fmla="*/ 151 h 706"/>
                              <a:gd name="T32" fmla="*/ 9 w 9"/>
                              <a:gd name="T33" fmla="*/ 103 h 706"/>
                              <a:gd name="T34" fmla="*/ 9 w 9"/>
                              <a:gd name="T35" fmla="*/ 65 h 706"/>
                              <a:gd name="T36" fmla="*/ 9 w 9"/>
                              <a:gd name="T37" fmla="*/ 41 h 706"/>
                              <a:gd name="T38" fmla="*/ 9 w 9"/>
                              <a:gd name="T39" fmla="*/ 32 h 706"/>
                              <a:gd name="T40" fmla="*/ 9 w 9"/>
                              <a:gd name="T41" fmla="*/ 32 h 706"/>
                              <a:gd name="T42" fmla="*/ 9 w 9"/>
                              <a:gd name="T43" fmla="*/ 25 h 706"/>
                              <a:gd name="T44" fmla="*/ 8 w 9"/>
                              <a:gd name="T45" fmla="*/ 8 h 706"/>
                              <a:gd name="T46" fmla="*/ 4 w 9"/>
                              <a:gd name="T47" fmla="*/ 0 h 706"/>
                              <a:gd name="T48" fmla="*/ 4 w 9"/>
                              <a:gd name="T49" fmla="*/ 0 h 706"/>
                              <a:gd name="T50" fmla="*/ 1 w 9"/>
                              <a:gd name="T51" fmla="*/ 8 h 706"/>
                              <a:gd name="T52" fmla="*/ 0 w 9"/>
                              <a:gd name="T53" fmla="*/ 25 h 706"/>
                              <a:gd name="T54" fmla="*/ 0 w 9"/>
                              <a:gd name="T55" fmla="*/ 32 h 706"/>
                              <a:gd name="T56" fmla="*/ 0 w 9"/>
                              <a:gd name="T57" fmla="*/ 32 h 706"/>
                              <a:gd name="T58" fmla="*/ 0 w 9"/>
                              <a:gd name="T59" fmla="*/ 41 h 706"/>
                              <a:gd name="T60" fmla="*/ 0 w 9"/>
                              <a:gd name="T61" fmla="*/ 65 h 706"/>
                              <a:gd name="T62" fmla="*/ 0 w 9"/>
                              <a:gd name="T63" fmla="*/ 103 h 706"/>
                              <a:gd name="T64" fmla="*/ 0 w 9"/>
                              <a:gd name="T65" fmla="*/ 151 h 706"/>
                              <a:gd name="T66" fmla="*/ 0 w 9"/>
                              <a:gd name="T67" fmla="*/ 207 h 706"/>
                              <a:gd name="T68" fmla="*/ 0 w 9"/>
                              <a:gd name="T69" fmla="*/ 269 h 706"/>
                              <a:gd name="T70" fmla="*/ 0 w 9"/>
                              <a:gd name="T71" fmla="*/ 336 h 706"/>
                              <a:gd name="T72" fmla="*/ 0 w 9"/>
                              <a:gd name="T73" fmla="*/ 403 h 706"/>
                              <a:gd name="T74" fmla="*/ 0 w 9"/>
                              <a:gd name="T75" fmla="*/ 469 h 706"/>
                              <a:gd name="T76" fmla="*/ 0 w 9"/>
                              <a:gd name="T77" fmla="*/ 531 h 706"/>
                              <a:gd name="T78" fmla="*/ 0 w 9"/>
                              <a:gd name="T79" fmla="*/ 587 h 706"/>
                              <a:gd name="T80" fmla="*/ 0 w 9"/>
                              <a:gd name="T81" fmla="*/ 636 h 706"/>
                              <a:gd name="T82" fmla="*/ 0 w 9"/>
                              <a:gd name="T83" fmla="*/ 673 h 706"/>
                              <a:gd name="T84" fmla="*/ 0 w 9"/>
                              <a:gd name="T85" fmla="*/ 697 h 706"/>
                              <a:gd name="T86" fmla="*/ 0 w 9"/>
                              <a:gd name="T87" fmla="*/ 706 h 706"/>
                              <a:gd name="T88" fmla="*/ 0 w 9"/>
                              <a:gd name="T89" fmla="*/ 706 h 706"/>
                              <a:gd name="T90" fmla="*/ 0 w 9"/>
                              <a:gd name="T91" fmla="*/ 706 h 7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9" h="706">
                                <a:moveTo>
                                  <a:pt x="0" y="706"/>
                                </a:moveTo>
                                <a:lnTo>
                                  <a:pt x="2" y="706"/>
                                </a:lnTo>
                                <a:lnTo>
                                  <a:pt x="6" y="706"/>
                                </a:lnTo>
                                <a:lnTo>
                                  <a:pt x="9" y="706"/>
                                </a:lnTo>
                                <a:lnTo>
                                  <a:pt x="9" y="697"/>
                                </a:lnTo>
                                <a:lnTo>
                                  <a:pt x="9" y="673"/>
                                </a:lnTo>
                                <a:lnTo>
                                  <a:pt x="9" y="636"/>
                                </a:lnTo>
                                <a:lnTo>
                                  <a:pt x="9" y="587"/>
                                </a:lnTo>
                                <a:lnTo>
                                  <a:pt x="9" y="531"/>
                                </a:lnTo>
                                <a:lnTo>
                                  <a:pt x="9" y="469"/>
                                </a:lnTo>
                                <a:lnTo>
                                  <a:pt x="9" y="403"/>
                                </a:lnTo>
                                <a:lnTo>
                                  <a:pt x="9" y="336"/>
                                </a:lnTo>
                                <a:lnTo>
                                  <a:pt x="9" y="269"/>
                                </a:lnTo>
                                <a:lnTo>
                                  <a:pt x="9" y="207"/>
                                </a:lnTo>
                                <a:lnTo>
                                  <a:pt x="9" y="151"/>
                                </a:lnTo>
                                <a:lnTo>
                                  <a:pt x="9" y="103"/>
                                </a:lnTo>
                                <a:lnTo>
                                  <a:pt x="9" y="65"/>
                                </a:lnTo>
                                <a:lnTo>
                                  <a:pt x="9" y="41"/>
                                </a:lnTo>
                                <a:lnTo>
                                  <a:pt x="9" y="32"/>
                                </a:lnTo>
                                <a:lnTo>
                                  <a:pt x="9" y="25"/>
                                </a:lnTo>
                                <a:lnTo>
                                  <a:pt x="8" y="8"/>
                                </a:lnTo>
                                <a:lnTo>
                                  <a:pt x="4" y="0"/>
                                </a:lnTo>
                                <a:lnTo>
                                  <a:pt x="1" y="8"/>
                                </a:lnTo>
                                <a:lnTo>
                                  <a:pt x="0" y="25"/>
                                </a:lnTo>
                                <a:lnTo>
                                  <a:pt x="0" y="32"/>
                                </a:lnTo>
                                <a:lnTo>
                                  <a:pt x="0" y="41"/>
                                </a:lnTo>
                                <a:lnTo>
                                  <a:pt x="0" y="65"/>
                                </a:lnTo>
                                <a:lnTo>
                                  <a:pt x="0" y="103"/>
                                </a:lnTo>
                                <a:lnTo>
                                  <a:pt x="0" y="151"/>
                                </a:lnTo>
                                <a:lnTo>
                                  <a:pt x="0" y="207"/>
                                </a:lnTo>
                                <a:lnTo>
                                  <a:pt x="0" y="269"/>
                                </a:lnTo>
                                <a:lnTo>
                                  <a:pt x="0" y="336"/>
                                </a:lnTo>
                                <a:lnTo>
                                  <a:pt x="0" y="403"/>
                                </a:lnTo>
                                <a:lnTo>
                                  <a:pt x="0" y="469"/>
                                </a:lnTo>
                                <a:lnTo>
                                  <a:pt x="0" y="531"/>
                                </a:lnTo>
                                <a:lnTo>
                                  <a:pt x="0" y="587"/>
                                </a:lnTo>
                                <a:lnTo>
                                  <a:pt x="0" y="636"/>
                                </a:lnTo>
                                <a:lnTo>
                                  <a:pt x="0" y="673"/>
                                </a:lnTo>
                                <a:lnTo>
                                  <a:pt x="0" y="697"/>
                                </a:lnTo>
                                <a:lnTo>
                                  <a:pt x="0" y="706"/>
                                </a:lnTo>
                                <a:close/>
                              </a:path>
                            </a:pathLst>
                          </a:custGeom>
                          <a:solidFill>
                            <a:srgbClr val="FFFFFF"/>
                          </a:solidFill>
                          <a:ln>
                            <a:noFill/>
                          </a:ln>
                        </wps:spPr>
                        <wps:bodyPr rot="0" vert="horz" wrap="square" lIns="91440" tIns="45720" rIns="91440" bIns="45720" anchor="t" anchorCtr="0" upright="1">
                          <a:noAutofit/>
                        </wps:bodyPr>
                      </wps:wsp>
                      <wps:wsp>
                        <wps:cNvPr id="367" name="Freeform 368"/>
                        <wps:cNvSpPr>
                          <a:spLocks/>
                        </wps:cNvSpPr>
                        <wps:spPr bwMode="auto">
                          <a:xfrm>
                            <a:off x="569" y="798"/>
                            <a:ext cx="2" cy="175"/>
                          </a:xfrm>
                          <a:custGeom>
                            <a:avLst/>
                            <a:gdLst>
                              <a:gd name="T0" fmla="*/ 0 w 10"/>
                              <a:gd name="T1" fmla="*/ 700 h 700"/>
                              <a:gd name="T2" fmla="*/ 2 w 10"/>
                              <a:gd name="T3" fmla="*/ 700 h 700"/>
                              <a:gd name="T4" fmla="*/ 8 w 10"/>
                              <a:gd name="T5" fmla="*/ 700 h 700"/>
                              <a:gd name="T6" fmla="*/ 10 w 10"/>
                              <a:gd name="T7" fmla="*/ 700 h 700"/>
                              <a:gd name="T8" fmla="*/ 10 w 10"/>
                              <a:gd name="T9" fmla="*/ 700 h 700"/>
                              <a:gd name="T10" fmla="*/ 10 w 10"/>
                              <a:gd name="T11" fmla="*/ 692 h 700"/>
                              <a:gd name="T12" fmla="*/ 10 w 10"/>
                              <a:gd name="T13" fmla="*/ 668 h 700"/>
                              <a:gd name="T14" fmla="*/ 10 w 10"/>
                              <a:gd name="T15" fmla="*/ 631 h 700"/>
                              <a:gd name="T16" fmla="*/ 10 w 10"/>
                              <a:gd name="T17" fmla="*/ 584 h 700"/>
                              <a:gd name="T18" fmla="*/ 10 w 10"/>
                              <a:gd name="T19" fmla="*/ 528 h 700"/>
                              <a:gd name="T20" fmla="*/ 10 w 10"/>
                              <a:gd name="T21" fmla="*/ 465 h 700"/>
                              <a:gd name="T22" fmla="*/ 10 w 10"/>
                              <a:gd name="T23" fmla="*/ 401 h 700"/>
                              <a:gd name="T24" fmla="*/ 10 w 10"/>
                              <a:gd name="T25" fmla="*/ 334 h 700"/>
                              <a:gd name="T26" fmla="*/ 10 w 10"/>
                              <a:gd name="T27" fmla="*/ 268 h 700"/>
                              <a:gd name="T28" fmla="*/ 10 w 10"/>
                              <a:gd name="T29" fmla="*/ 207 h 700"/>
                              <a:gd name="T30" fmla="*/ 10 w 10"/>
                              <a:gd name="T31" fmla="*/ 151 h 700"/>
                              <a:gd name="T32" fmla="*/ 10 w 10"/>
                              <a:gd name="T33" fmla="*/ 102 h 700"/>
                              <a:gd name="T34" fmla="*/ 10 w 10"/>
                              <a:gd name="T35" fmla="*/ 66 h 700"/>
                              <a:gd name="T36" fmla="*/ 10 w 10"/>
                              <a:gd name="T37" fmla="*/ 42 h 700"/>
                              <a:gd name="T38" fmla="*/ 10 w 10"/>
                              <a:gd name="T39" fmla="*/ 33 h 700"/>
                              <a:gd name="T40" fmla="*/ 10 w 10"/>
                              <a:gd name="T41" fmla="*/ 33 h 700"/>
                              <a:gd name="T42" fmla="*/ 10 w 10"/>
                              <a:gd name="T43" fmla="*/ 24 h 700"/>
                              <a:gd name="T44" fmla="*/ 9 w 10"/>
                              <a:gd name="T45" fmla="*/ 9 h 700"/>
                              <a:gd name="T46" fmla="*/ 4 w 10"/>
                              <a:gd name="T47" fmla="*/ 0 h 700"/>
                              <a:gd name="T48" fmla="*/ 4 w 10"/>
                              <a:gd name="T49" fmla="*/ 0 h 700"/>
                              <a:gd name="T50" fmla="*/ 1 w 10"/>
                              <a:gd name="T51" fmla="*/ 9 h 700"/>
                              <a:gd name="T52" fmla="*/ 0 w 10"/>
                              <a:gd name="T53" fmla="*/ 24 h 700"/>
                              <a:gd name="T54" fmla="*/ 0 w 10"/>
                              <a:gd name="T55" fmla="*/ 33 h 700"/>
                              <a:gd name="T56" fmla="*/ 0 w 10"/>
                              <a:gd name="T57" fmla="*/ 33 h 700"/>
                              <a:gd name="T58" fmla="*/ 0 w 10"/>
                              <a:gd name="T59" fmla="*/ 42 h 700"/>
                              <a:gd name="T60" fmla="*/ 0 w 10"/>
                              <a:gd name="T61" fmla="*/ 66 h 700"/>
                              <a:gd name="T62" fmla="*/ 0 w 10"/>
                              <a:gd name="T63" fmla="*/ 102 h 700"/>
                              <a:gd name="T64" fmla="*/ 0 w 10"/>
                              <a:gd name="T65" fmla="*/ 151 h 700"/>
                              <a:gd name="T66" fmla="*/ 0 w 10"/>
                              <a:gd name="T67" fmla="*/ 207 h 700"/>
                              <a:gd name="T68" fmla="*/ 0 w 10"/>
                              <a:gd name="T69" fmla="*/ 268 h 700"/>
                              <a:gd name="T70" fmla="*/ 0 w 10"/>
                              <a:gd name="T71" fmla="*/ 334 h 700"/>
                              <a:gd name="T72" fmla="*/ 0 w 10"/>
                              <a:gd name="T73" fmla="*/ 401 h 700"/>
                              <a:gd name="T74" fmla="*/ 0 w 10"/>
                              <a:gd name="T75" fmla="*/ 465 h 700"/>
                              <a:gd name="T76" fmla="*/ 0 w 10"/>
                              <a:gd name="T77" fmla="*/ 528 h 700"/>
                              <a:gd name="T78" fmla="*/ 0 w 10"/>
                              <a:gd name="T79" fmla="*/ 584 h 700"/>
                              <a:gd name="T80" fmla="*/ 0 w 10"/>
                              <a:gd name="T81" fmla="*/ 631 h 700"/>
                              <a:gd name="T82" fmla="*/ 0 w 10"/>
                              <a:gd name="T83" fmla="*/ 668 h 700"/>
                              <a:gd name="T84" fmla="*/ 0 w 10"/>
                              <a:gd name="T85" fmla="*/ 692 h 700"/>
                              <a:gd name="T86" fmla="*/ 0 w 10"/>
                              <a:gd name="T87" fmla="*/ 700 h 700"/>
                              <a:gd name="T88" fmla="*/ 0 w 10"/>
                              <a:gd name="T89" fmla="*/ 700 h 700"/>
                              <a:gd name="T90" fmla="*/ 0 w 10"/>
                              <a:gd name="T91" fmla="*/ 700 h 7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0" h="700">
                                <a:moveTo>
                                  <a:pt x="0" y="700"/>
                                </a:moveTo>
                                <a:lnTo>
                                  <a:pt x="2" y="700"/>
                                </a:lnTo>
                                <a:lnTo>
                                  <a:pt x="8" y="700"/>
                                </a:lnTo>
                                <a:lnTo>
                                  <a:pt x="10" y="700"/>
                                </a:lnTo>
                                <a:lnTo>
                                  <a:pt x="10" y="692"/>
                                </a:lnTo>
                                <a:lnTo>
                                  <a:pt x="10" y="668"/>
                                </a:lnTo>
                                <a:lnTo>
                                  <a:pt x="10" y="631"/>
                                </a:lnTo>
                                <a:lnTo>
                                  <a:pt x="10" y="584"/>
                                </a:lnTo>
                                <a:lnTo>
                                  <a:pt x="10" y="528"/>
                                </a:lnTo>
                                <a:lnTo>
                                  <a:pt x="10" y="465"/>
                                </a:lnTo>
                                <a:lnTo>
                                  <a:pt x="10" y="401"/>
                                </a:lnTo>
                                <a:lnTo>
                                  <a:pt x="10" y="334"/>
                                </a:lnTo>
                                <a:lnTo>
                                  <a:pt x="10" y="268"/>
                                </a:lnTo>
                                <a:lnTo>
                                  <a:pt x="10" y="207"/>
                                </a:lnTo>
                                <a:lnTo>
                                  <a:pt x="10" y="151"/>
                                </a:lnTo>
                                <a:lnTo>
                                  <a:pt x="10" y="102"/>
                                </a:lnTo>
                                <a:lnTo>
                                  <a:pt x="10" y="66"/>
                                </a:lnTo>
                                <a:lnTo>
                                  <a:pt x="10" y="42"/>
                                </a:lnTo>
                                <a:lnTo>
                                  <a:pt x="10" y="33"/>
                                </a:lnTo>
                                <a:lnTo>
                                  <a:pt x="10" y="24"/>
                                </a:lnTo>
                                <a:lnTo>
                                  <a:pt x="9" y="9"/>
                                </a:lnTo>
                                <a:lnTo>
                                  <a:pt x="4" y="0"/>
                                </a:lnTo>
                                <a:lnTo>
                                  <a:pt x="1" y="9"/>
                                </a:lnTo>
                                <a:lnTo>
                                  <a:pt x="0" y="24"/>
                                </a:lnTo>
                                <a:lnTo>
                                  <a:pt x="0" y="33"/>
                                </a:lnTo>
                                <a:lnTo>
                                  <a:pt x="0" y="42"/>
                                </a:lnTo>
                                <a:lnTo>
                                  <a:pt x="0" y="66"/>
                                </a:lnTo>
                                <a:lnTo>
                                  <a:pt x="0" y="102"/>
                                </a:lnTo>
                                <a:lnTo>
                                  <a:pt x="0" y="151"/>
                                </a:lnTo>
                                <a:lnTo>
                                  <a:pt x="0" y="207"/>
                                </a:lnTo>
                                <a:lnTo>
                                  <a:pt x="0" y="268"/>
                                </a:lnTo>
                                <a:lnTo>
                                  <a:pt x="0" y="334"/>
                                </a:lnTo>
                                <a:lnTo>
                                  <a:pt x="0" y="401"/>
                                </a:lnTo>
                                <a:lnTo>
                                  <a:pt x="0" y="465"/>
                                </a:lnTo>
                                <a:lnTo>
                                  <a:pt x="0" y="528"/>
                                </a:lnTo>
                                <a:lnTo>
                                  <a:pt x="0" y="584"/>
                                </a:lnTo>
                                <a:lnTo>
                                  <a:pt x="0" y="631"/>
                                </a:lnTo>
                                <a:lnTo>
                                  <a:pt x="0" y="668"/>
                                </a:lnTo>
                                <a:lnTo>
                                  <a:pt x="0" y="692"/>
                                </a:lnTo>
                                <a:lnTo>
                                  <a:pt x="0" y="700"/>
                                </a:lnTo>
                                <a:close/>
                              </a:path>
                            </a:pathLst>
                          </a:custGeom>
                          <a:solidFill>
                            <a:srgbClr val="FFFFFF"/>
                          </a:solidFill>
                          <a:ln>
                            <a:noFill/>
                          </a:ln>
                        </wps:spPr>
                        <wps:bodyPr rot="0" vert="horz" wrap="square" lIns="91440" tIns="45720" rIns="91440" bIns="45720" anchor="t" anchorCtr="0" upright="1">
                          <a:noAutofit/>
                        </wps:bodyPr>
                      </wps:wsp>
                      <wps:wsp>
                        <wps:cNvPr id="368" name="Freeform 369"/>
                        <wps:cNvSpPr>
                          <a:spLocks/>
                        </wps:cNvSpPr>
                        <wps:spPr bwMode="auto">
                          <a:xfrm>
                            <a:off x="938" y="809"/>
                            <a:ext cx="2" cy="173"/>
                          </a:xfrm>
                          <a:custGeom>
                            <a:avLst/>
                            <a:gdLst>
                              <a:gd name="T0" fmla="*/ 0 w 10"/>
                              <a:gd name="T1" fmla="*/ 695 h 695"/>
                              <a:gd name="T2" fmla="*/ 2 w 10"/>
                              <a:gd name="T3" fmla="*/ 695 h 695"/>
                              <a:gd name="T4" fmla="*/ 6 w 10"/>
                              <a:gd name="T5" fmla="*/ 695 h 695"/>
                              <a:gd name="T6" fmla="*/ 10 w 10"/>
                              <a:gd name="T7" fmla="*/ 695 h 695"/>
                              <a:gd name="T8" fmla="*/ 10 w 10"/>
                              <a:gd name="T9" fmla="*/ 695 h 695"/>
                              <a:gd name="T10" fmla="*/ 10 w 10"/>
                              <a:gd name="T11" fmla="*/ 688 h 695"/>
                              <a:gd name="T12" fmla="*/ 10 w 10"/>
                              <a:gd name="T13" fmla="*/ 664 h 695"/>
                              <a:gd name="T14" fmla="*/ 10 w 10"/>
                              <a:gd name="T15" fmla="*/ 626 h 695"/>
                              <a:gd name="T16" fmla="*/ 10 w 10"/>
                              <a:gd name="T17" fmla="*/ 579 h 695"/>
                              <a:gd name="T18" fmla="*/ 10 w 10"/>
                              <a:gd name="T19" fmla="*/ 523 h 695"/>
                              <a:gd name="T20" fmla="*/ 10 w 10"/>
                              <a:gd name="T21" fmla="*/ 462 h 695"/>
                              <a:gd name="T22" fmla="*/ 10 w 10"/>
                              <a:gd name="T23" fmla="*/ 397 h 695"/>
                              <a:gd name="T24" fmla="*/ 10 w 10"/>
                              <a:gd name="T25" fmla="*/ 331 h 695"/>
                              <a:gd name="T26" fmla="*/ 10 w 10"/>
                              <a:gd name="T27" fmla="*/ 265 h 695"/>
                              <a:gd name="T28" fmla="*/ 10 w 10"/>
                              <a:gd name="T29" fmla="*/ 204 h 695"/>
                              <a:gd name="T30" fmla="*/ 10 w 10"/>
                              <a:gd name="T31" fmla="*/ 149 h 695"/>
                              <a:gd name="T32" fmla="*/ 10 w 10"/>
                              <a:gd name="T33" fmla="*/ 101 h 695"/>
                              <a:gd name="T34" fmla="*/ 10 w 10"/>
                              <a:gd name="T35" fmla="*/ 65 h 695"/>
                              <a:gd name="T36" fmla="*/ 10 w 10"/>
                              <a:gd name="T37" fmla="*/ 41 h 695"/>
                              <a:gd name="T38" fmla="*/ 10 w 10"/>
                              <a:gd name="T39" fmla="*/ 32 h 695"/>
                              <a:gd name="T40" fmla="*/ 10 w 10"/>
                              <a:gd name="T41" fmla="*/ 32 h 695"/>
                              <a:gd name="T42" fmla="*/ 10 w 10"/>
                              <a:gd name="T43" fmla="*/ 24 h 695"/>
                              <a:gd name="T44" fmla="*/ 7 w 10"/>
                              <a:gd name="T45" fmla="*/ 8 h 695"/>
                              <a:gd name="T46" fmla="*/ 4 w 10"/>
                              <a:gd name="T47" fmla="*/ 0 h 695"/>
                              <a:gd name="T48" fmla="*/ 4 w 10"/>
                              <a:gd name="T49" fmla="*/ 0 h 695"/>
                              <a:gd name="T50" fmla="*/ 1 w 10"/>
                              <a:gd name="T51" fmla="*/ 8 h 695"/>
                              <a:gd name="T52" fmla="*/ 0 w 10"/>
                              <a:gd name="T53" fmla="*/ 24 h 695"/>
                              <a:gd name="T54" fmla="*/ 0 w 10"/>
                              <a:gd name="T55" fmla="*/ 32 h 695"/>
                              <a:gd name="T56" fmla="*/ 0 w 10"/>
                              <a:gd name="T57" fmla="*/ 32 h 695"/>
                              <a:gd name="T58" fmla="*/ 0 w 10"/>
                              <a:gd name="T59" fmla="*/ 41 h 695"/>
                              <a:gd name="T60" fmla="*/ 0 w 10"/>
                              <a:gd name="T61" fmla="*/ 65 h 695"/>
                              <a:gd name="T62" fmla="*/ 0 w 10"/>
                              <a:gd name="T63" fmla="*/ 101 h 695"/>
                              <a:gd name="T64" fmla="*/ 0 w 10"/>
                              <a:gd name="T65" fmla="*/ 149 h 695"/>
                              <a:gd name="T66" fmla="*/ 0 w 10"/>
                              <a:gd name="T67" fmla="*/ 204 h 695"/>
                              <a:gd name="T68" fmla="*/ 0 w 10"/>
                              <a:gd name="T69" fmla="*/ 265 h 695"/>
                              <a:gd name="T70" fmla="*/ 0 w 10"/>
                              <a:gd name="T71" fmla="*/ 331 h 695"/>
                              <a:gd name="T72" fmla="*/ 0 w 10"/>
                              <a:gd name="T73" fmla="*/ 397 h 695"/>
                              <a:gd name="T74" fmla="*/ 0 w 10"/>
                              <a:gd name="T75" fmla="*/ 462 h 695"/>
                              <a:gd name="T76" fmla="*/ 0 w 10"/>
                              <a:gd name="T77" fmla="*/ 523 h 695"/>
                              <a:gd name="T78" fmla="*/ 0 w 10"/>
                              <a:gd name="T79" fmla="*/ 579 h 695"/>
                              <a:gd name="T80" fmla="*/ 0 w 10"/>
                              <a:gd name="T81" fmla="*/ 626 h 695"/>
                              <a:gd name="T82" fmla="*/ 0 w 10"/>
                              <a:gd name="T83" fmla="*/ 664 h 695"/>
                              <a:gd name="T84" fmla="*/ 0 w 10"/>
                              <a:gd name="T85" fmla="*/ 688 h 695"/>
                              <a:gd name="T86" fmla="*/ 0 w 10"/>
                              <a:gd name="T87" fmla="*/ 695 h 695"/>
                              <a:gd name="T88" fmla="*/ 0 w 10"/>
                              <a:gd name="T89" fmla="*/ 695 h 695"/>
                              <a:gd name="T90" fmla="*/ 0 w 10"/>
                              <a:gd name="T91" fmla="*/ 695 h 6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0" h="695">
                                <a:moveTo>
                                  <a:pt x="0" y="695"/>
                                </a:moveTo>
                                <a:lnTo>
                                  <a:pt x="2" y="695"/>
                                </a:lnTo>
                                <a:lnTo>
                                  <a:pt x="6" y="695"/>
                                </a:lnTo>
                                <a:lnTo>
                                  <a:pt x="10" y="695"/>
                                </a:lnTo>
                                <a:lnTo>
                                  <a:pt x="10" y="688"/>
                                </a:lnTo>
                                <a:lnTo>
                                  <a:pt x="10" y="664"/>
                                </a:lnTo>
                                <a:lnTo>
                                  <a:pt x="10" y="626"/>
                                </a:lnTo>
                                <a:lnTo>
                                  <a:pt x="10" y="579"/>
                                </a:lnTo>
                                <a:lnTo>
                                  <a:pt x="10" y="523"/>
                                </a:lnTo>
                                <a:lnTo>
                                  <a:pt x="10" y="462"/>
                                </a:lnTo>
                                <a:lnTo>
                                  <a:pt x="10" y="397"/>
                                </a:lnTo>
                                <a:lnTo>
                                  <a:pt x="10" y="331"/>
                                </a:lnTo>
                                <a:lnTo>
                                  <a:pt x="10" y="265"/>
                                </a:lnTo>
                                <a:lnTo>
                                  <a:pt x="10" y="204"/>
                                </a:lnTo>
                                <a:lnTo>
                                  <a:pt x="10" y="149"/>
                                </a:lnTo>
                                <a:lnTo>
                                  <a:pt x="10" y="101"/>
                                </a:lnTo>
                                <a:lnTo>
                                  <a:pt x="10" y="65"/>
                                </a:lnTo>
                                <a:lnTo>
                                  <a:pt x="10" y="41"/>
                                </a:lnTo>
                                <a:lnTo>
                                  <a:pt x="10" y="32"/>
                                </a:lnTo>
                                <a:lnTo>
                                  <a:pt x="10" y="24"/>
                                </a:lnTo>
                                <a:lnTo>
                                  <a:pt x="7" y="8"/>
                                </a:lnTo>
                                <a:lnTo>
                                  <a:pt x="4" y="0"/>
                                </a:lnTo>
                                <a:lnTo>
                                  <a:pt x="1" y="8"/>
                                </a:lnTo>
                                <a:lnTo>
                                  <a:pt x="0" y="24"/>
                                </a:lnTo>
                                <a:lnTo>
                                  <a:pt x="0" y="32"/>
                                </a:lnTo>
                                <a:lnTo>
                                  <a:pt x="0" y="41"/>
                                </a:lnTo>
                                <a:lnTo>
                                  <a:pt x="0" y="65"/>
                                </a:lnTo>
                                <a:lnTo>
                                  <a:pt x="0" y="101"/>
                                </a:lnTo>
                                <a:lnTo>
                                  <a:pt x="0" y="149"/>
                                </a:lnTo>
                                <a:lnTo>
                                  <a:pt x="0" y="204"/>
                                </a:lnTo>
                                <a:lnTo>
                                  <a:pt x="0" y="265"/>
                                </a:lnTo>
                                <a:lnTo>
                                  <a:pt x="0" y="331"/>
                                </a:lnTo>
                                <a:lnTo>
                                  <a:pt x="0" y="397"/>
                                </a:lnTo>
                                <a:lnTo>
                                  <a:pt x="0" y="462"/>
                                </a:lnTo>
                                <a:lnTo>
                                  <a:pt x="0" y="523"/>
                                </a:lnTo>
                                <a:lnTo>
                                  <a:pt x="0" y="579"/>
                                </a:lnTo>
                                <a:lnTo>
                                  <a:pt x="0" y="626"/>
                                </a:lnTo>
                                <a:lnTo>
                                  <a:pt x="0" y="664"/>
                                </a:lnTo>
                                <a:lnTo>
                                  <a:pt x="0" y="688"/>
                                </a:lnTo>
                                <a:lnTo>
                                  <a:pt x="0" y="695"/>
                                </a:lnTo>
                                <a:close/>
                              </a:path>
                            </a:pathLst>
                          </a:custGeom>
                          <a:solidFill>
                            <a:srgbClr val="FFFFFF"/>
                          </a:solidFill>
                          <a:ln>
                            <a:noFill/>
                          </a:ln>
                        </wps:spPr>
                        <wps:bodyPr rot="0" vert="horz" wrap="square" lIns="91440" tIns="45720" rIns="91440" bIns="45720" anchor="t" anchorCtr="0" upright="1">
                          <a:noAutofit/>
                        </wps:bodyPr>
                      </wps:wsp>
                      <wps:wsp>
                        <wps:cNvPr id="369" name="Freeform 370"/>
                        <wps:cNvSpPr>
                          <a:spLocks/>
                        </wps:cNvSpPr>
                        <wps:spPr bwMode="auto">
                          <a:xfrm>
                            <a:off x="909" y="807"/>
                            <a:ext cx="2" cy="177"/>
                          </a:xfrm>
                          <a:custGeom>
                            <a:avLst/>
                            <a:gdLst>
                              <a:gd name="T0" fmla="*/ 0 w 10"/>
                              <a:gd name="T1" fmla="*/ 707 h 707"/>
                              <a:gd name="T2" fmla="*/ 3 w 10"/>
                              <a:gd name="T3" fmla="*/ 707 h 707"/>
                              <a:gd name="T4" fmla="*/ 8 w 10"/>
                              <a:gd name="T5" fmla="*/ 707 h 707"/>
                              <a:gd name="T6" fmla="*/ 10 w 10"/>
                              <a:gd name="T7" fmla="*/ 707 h 707"/>
                              <a:gd name="T8" fmla="*/ 10 w 10"/>
                              <a:gd name="T9" fmla="*/ 707 h 707"/>
                              <a:gd name="T10" fmla="*/ 10 w 10"/>
                              <a:gd name="T11" fmla="*/ 698 h 707"/>
                              <a:gd name="T12" fmla="*/ 10 w 10"/>
                              <a:gd name="T13" fmla="*/ 674 h 707"/>
                              <a:gd name="T14" fmla="*/ 10 w 10"/>
                              <a:gd name="T15" fmla="*/ 637 h 707"/>
                              <a:gd name="T16" fmla="*/ 10 w 10"/>
                              <a:gd name="T17" fmla="*/ 589 h 707"/>
                              <a:gd name="T18" fmla="*/ 10 w 10"/>
                              <a:gd name="T19" fmla="*/ 533 h 707"/>
                              <a:gd name="T20" fmla="*/ 10 w 10"/>
                              <a:gd name="T21" fmla="*/ 470 h 707"/>
                              <a:gd name="T22" fmla="*/ 10 w 10"/>
                              <a:gd name="T23" fmla="*/ 403 h 707"/>
                              <a:gd name="T24" fmla="*/ 10 w 10"/>
                              <a:gd name="T25" fmla="*/ 336 h 707"/>
                              <a:gd name="T26" fmla="*/ 10 w 10"/>
                              <a:gd name="T27" fmla="*/ 270 h 707"/>
                              <a:gd name="T28" fmla="*/ 10 w 10"/>
                              <a:gd name="T29" fmla="*/ 208 h 707"/>
                              <a:gd name="T30" fmla="*/ 10 w 10"/>
                              <a:gd name="T31" fmla="*/ 151 h 707"/>
                              <a:gd name="T32" fmla="*/ 10 w 10"/>
                              <a:gd name="T33" fmla="*/ 103 h 707"/>
                              <a:gd name="T34" fmla="*/ 10 w 10"/>
                              <a:gd name="T35" fmla="*/ 65 h 707"/>
                              <a:gd name="T36" fmla="*/ 10 w 10"/>
                              <a:gd name="T37" fmla="*/ 41 h 707"/>
                              <a:gd name="T38" fmla="*/ 10 w 10"/>
                              <a:gd name="T39" fmla="*/ 33 h 707"/>
                              <a:gd name="T40" fmla="*/ 10 w 10"/>
                              <a:gd name="T41" fmla="*/ 33 h 707"/>
                              <a:gd name="T42" fmla="*/ 10 w 10"/>
                              <a:gd name="T43" fmla="*/ 25 h 707"/>
                              <a:gd name="T44" fmla="*/ 9 w 10"/>
                              <a:gd name="T45" fmla="*/ 8 h 707"/>
                              <a:gd name="T46" fmla="*/ 5 w 10"/>
                              <a:gd name="T47" fmla="*/ 0 h 707"/>
                              <a:gd name="T48" fmla="*/ 5 w 10"/>
                              <a:gd name="T49" fmla="*/ 0 h 707"/>
                              <a:gd name="T50" fmla="*/ 1 w 10"/>
                              <a:gd name="T51" fmla="*/ 8 h 707"/>
                              <a:gd name="T52" fmla="*/ 0 w 10"/>
                              <a:gd name="T53" fmla="*/ 25 h 707"/>
                              <a:gd name="T54" fmla="*/ 0 w 10"/>
                              <a:gd name="T55" fmla="*/ 33 h 707"/>
                              <a:gd name="T56" fmla="*/ 0 w 10"/>
                              <a:gd name="T57" fmla="*/ 33 h 707"/>
                              <a:gd name="T58" fmla="*/ 0 w 10"/>
                              <a:gd name="T59" fmla="*/ 41 h 707"/>
                              <a:gd name="T60" fmla="*/ 0 w 10"/>
                              <a:gd name="T61" fmla="*/ 65 h 707"/>
                              <a:gd name="T62" fmla="*/ 0 w 10"/>
                              <a:gd name="T63" fmla="*/ 103 h 707"/>
                              <a:gd name="T64" fmla="*/ 0 w 10"/>
                              <a:gd name="T65" fmla="*/ 151 h 707"/>
                              <a:gd name="T66" fmla="*/ 0 w 10"/>
                              <a:gd name="T67" fmla="*/ 208 h 707"/>
                              <a:gd name="T68" fmla="*/ 0 w 10"/>
                              <a:gd name="T69" fmla="*/ 270 h 707"/>
                              <a:gd name="T70" fmla="*/ 0 w 10"/>
                              <a:gd name="T71" fmla="*/ 336 h 707"/>
                              <a:gd name="T72" fmla="*/ 0 w 10"/>
                              <a:gd name="T73" fmla="*/ 403 h 707"/>
                              <a:gd name="T74" fmla="*/ 0 w 10"/>
                              <a:gd name="T75" fmla="*/ 470 h 707"/>
                              <a:gd name="T76" fmla="*/ 0 w 10"/>
                              <a:gd name="T77" fmla="*/ 533 h 707"/>
                              <a:gd name="T78" fmla="*/ 0 w 10"/>
                              <a:gd name="T79" fmla="*/ 589 h 707"/>
                              <a:gd name="T80" fmla="*/ 0 w 10"/>
                              <a:gd name="T81" fmla="*/ 637 h 707"/>
                              <a:gd name="T82" fmla="*/ 0 w 10"/>
                              <a:gd name="T83" fmla="*/ 674 h 707"/>
                              <a:gd name="T84" fmla="*/ 0 w 10"/>
                              <a:gd name="T85" fmla="*/ 698 h 707"/>
                              <a:gd name="T86" fmla="*/ 0 w 10"/>
                              <a:gd name="T87" fmla="*/ 707 h 707"/>
                              <a:gd name="T88" fmla="*/ 0 w 10"/>
                              <a:gd name="T89" fmla="*/ 707 h 707"/>
                              <a:gd name="T90" fmla="*/ 0 w 10"/>
                              <a:gd name="T91" fmla="*/ 707 h 7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0" h="707">
                                <a:moveTo>
                                  <a:pt x="0" y="707"/>
                                </a:moveTo>
                                <a:lnTo>
                                  <a:pt x="3" y="707"/>
                                </a:lnTo>
                                <a:lnTo>
                                  <a:pt x="8" y="707"/>
                                </a:lnTo>
                                <a:lnTo>
                                  <a:pt x="10" y="707"/>
                                </a:lnTo>
                                <a:lnTo>
                                  <a:pt x="10" y="698"/>
                                </a:lnTo>
                                <a:lnTo>
                                  <a:pt x="10" y="674"/>
                                </a:lnTo>
                                <a:lnTo>
                                  <a:pt x="10" y="637"/>
                                </a:lnTo>
                                <a:lnTo>
                                  <a:pt x="10" y="589"/>
                                </a:lnTo>
                                <a:lnTo>
                                  <a:pt x="10" y="533"/>
                                </a:lnTo>
                                <a:lnTo>
                                  <a:pt x="10" y="470"/>
                                </a:lnTo>
                                <a:lnTo>
                                  <a:pt x="10" y="403"/>
                                </a:lnTo>
                                <a:lnTo>
                                  <a:pt x="10" y="336"/>
                                </a:lnTo>
                                <a:lnTo>
                                  <a:pt x="10" y="270"/>
                                </a:lnTo>
                                <a:lnTo>
                                  <a:pt x="10" y="208"/>
                                </a:lnTo>
                                <a:lnTo>
                                  <a:pt x="10" y="151"/>
                                </a:lnTo>
                                <a:lnTo>
                                  <a:pt x="10" y="103"/>
                                </a:lnTo>
                                <a:lnTo>
                                  <a:pt x="10" y="65"/>
                                </a:lnTo>
                                <a:lnTo>
                                  <a:pt x="10" y="41"/>
                                </a:lnTo>
                                <a:lnTo>
                                  <a:pt x="10" y="33"/>
                                </a:lnTo>
                                <a:lnTo>
                                  <a:pt x="10" y="25"/>
                                </a:lnTo>
                                <a:lnTo>
                                  <a:pt x="9" y="8"/>
                                </a:lnTo>
                                <a:lnTo>
                                  <a:pt x="5" y="0"/>
                                </a:lnTo>
                                <a:lnTo>
                                  <a:pt x="1" y="8"/>
                                </a:lnTo>
                                <a:lnTo>
                                  <a:pt x="0" y="25"/>
                                </a:lnTo>
                                <a:lnTo>
                                  <a:pt x="0" y="33"/>
                                </a:lnTo>
                                <a:lnTo>
                                  <a:pt x="0" y="41"/>
                                </a:lnTo>
                                <a:lnTo>
                                  <a:pt x="0" y="65"/>
                                </a:lnTo>
                                <a:lnTo>
                                  <a:pt x="0" y="103"/>
                                </a:lnTo>
                                <a:lnTo>
                                  <a:pt x="0" y="151"/>
                                </a:lnTo>
                                <a:lnTo>
                                  <a:pt x="0" y="208"/>
                                </a:lnTo>
                                <a:lnTo>
                                  <a:pt x="0" y="270"/>
                                </a:lnTo>
                                <a:lnTo>
                                  <a:pt x="0" y="336"/>
                                </a:lnTo>
                                <a:lnTo>
                                  <a:pt x="0" y="403"/>
                                </a:lnTo>
                                <a:lnTo>
                                  <a:pt x="0" y="470"/>
                                </a:lnTo>
                                <a:lnTo>
                                  <a:pt x="0" y="533"/>
                                </a:lnTo>
                                <a:lnTo>
                                  <a:pt x="0" y="589"/>
                                </a:lnTo>
                                <a:lnTo>
                                  <a:pt x="0" y="637"/>
                                </a:lnTo>
                                <a:lnTo>
                                  <a:pt x="0" y="674"/>
                                </a:lnTo>
                                <a:lnTo>
                                  <a:pt x="0" y="698"/>
                                </a:lnTo>
                                <a:lnTo>
                                  <a:pt x="0" y="707"/>
                                </a:lnTo>
                                <a:close/>
                              </a:path>
                            </a:pathLst>
                          </a:custGeom>
                          <a:solidFill>
                            <a:srgbClr val="FFFFFF"/>
                          </a:solidFill>
                          <a:ln>
                            <a:noFill/>
                          </a:ln>
                        </wps:spPr>
                        <wps:bodyPr rot="0" vert="horz" wrap="square" lIns="91440" tIns="45720" rIns="91440" bIns="45720" anchor="t" anchorCtr="0" upright="1">
                          <a:noAutofit/>
                        </wps:bodyPr>
                      </wps:wsp>
                      <wps:wsp>
                        <wps:cNvPr id="370" name="Freeform 371"/>
                        <wps:cNvSpPr>
                          <a:spLocks/>
                        </wps:cNvSpPr>
                        <wps:spPr bwMode="auto">
                          <a:xfrm>
                            <a:off x="856" y="1011"/>
                            <a:ext cx="4" cy="39"/>
                          </a:xfrm>
                          <a:custGeom>
                            <a:avLst/>
                            <a:gdLst>
                              <a:gd name="T0" fmla="*/ 15 w 16"/>
                              <a:gd name="T1" fmla="*/ 156 h 156"/>
                              <a:gd name="T2" fmla="*/ 7 w 16"/>
                              <a:gd name="T3" fmla="*/ 98 h 156"/>
                              <a:gd name="T4" fmla="*/ 0 w 16"/>
                              <a:gd name="T5" fmla="*/ 38 h 156"/>
                              <a:gd name="T6" fmla="*/ 2 w 16"/>
                              <a:gd name="T7" fmla="*/ 0 h 156"/>
                              <a:gd name="T8" fmla="*/ 2 w 16"/>
                              <a:gd name="T9" fmla="*/ 0 h 156"/>
                              <a:gd name="T10" fmla="*/ 12 w 16"/>
                              <a:gd name="T11" fmla="*/ 5 h 156"/>
                              <a:gd name="T12" fmla="*/ 16 w 16"/>
                              <a:gd name="T13" fmla="*/ 52 h 156"/>
                              <a:gd name="T14" fmla="*/ 16 w 16"/>
                              <a:gd name="T15" fmla="*/ 113 h 156"/>
                              <a:gd name="T16" fmla="*/ 15 w 16"/>
                              <a:gd name="T17" fmla="*/ 156 h 156"/>
                              <a:gd name="T18" fmla="*/ 15 w 16"/>
                              <a:gd name="T19" fmla="*/ 156 h 156"/>
                              <a:gd name="T20" fmla="*/ 15 w 16"/>
                              <a:gd name="T21" fmla="*/ 156 h 1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6" h="156">
                                <a:moveTo>
                                  <a:pt x="15" y="156"/>
                                </a:moveTo>
                                <a:lnTo>
                                  <a:pt x="7" y="98"/>
                                </a:lnTo>
                                <a:lnTo>
                                  <a:pt x="0" y="38"/>
                                </a:lnTo>
                                <a:lnTo>
                                  <a:pt x="2" y="0"/>
                                </a:lnTo>
                                <a:lnTo>
                                  <a:pt x="12" y="5"/>
                                </a:lnTo>
                                <a:lnTo>
                                  <a:pt x="16" y="52"/>
                                </a:lnTo>
                                <a:lnTo>
                                  <a:pt x="16" y="113"/>
                                </a:lnTo>
                                <a:lnTo>
                                  <a:pt x="15" y="156"/>
                                </a:lnTo>
                                <a:close/>
                              </a:path>
                            </a:pathLst>
                          </a:custGeom>
                          <a:solidFill>
                            <a:srgbClr val="FFFFFF"/>
                          </a:solidFill>
                          <a:ln>
                            <a:noFill/>
                          </a:ln>
                        </wps:spPr>
                        <wps:bodyPr rot="0" vert="horz" wrap="square" lIns="91440" tIns="45720" rIns="91440" bIns="45720" anchor="t" anchorCtr="0" upright="1">
                          <a:noAutofit/>
                        </wps:bodyPr>
                      </wps:wsp>
                      <wps:wsp>
                        <wps:cNvPr id="371" name="Freeform 372"/>
                        <wps:cNvSpPr>
                          <a:spLocks/>
                        </wps:cNvSpPr>
                        <wps:spPr bwMode="auto">
                          <a:xfrm>
                            <a:off x="630" y="1006"/>
                            <a:ext cx="8" cy="36"/>
                          </a:xfrm>
                          <a:custGeom>
                            <a:avLst/>
                            <a:gdLst>
                              <a:gd name="T0" fmla="*/ 0 w 33"/>
                              <a:gd name="T1" fmla="*/ 146 h 146"/>
                              <a:gd name="T2" fmla="*/ 0 w 33"/>
                              <a:gd name="T3" fmla="*/ 113 h 146"/>
                              <a:gd name="T4" fmla="*/ 0 w 33"/>
                              <a:gd name="T5" fmla="*/ 50 h 146"/>
                              <a:gd name="T6" fmla="*/ 0 w 33"/>
                              <a:gd name="T7" fmla="*/ 17 h 146"/>
                              <a:gd name="T8" fmla="*/ 0 w 33"/>
                              <a:gd name="T9" fmla="*/ 17 h 146"/>
                              <a:gd name="T10" fmla="*/ 10 w 33"/>
                              <a:gd name="T11" fmla="*/ 2 h 146"/>
                              <a:gd name="T12" fmla="*/ 22 w 33"/>
                              <a:gd name="T13" fmla="*/ 0 h 146"/>
                              <a:gd name="T14" fmla="*/ 33 w 33"/>
                              <a:gd name="T15" fmla="*/ 12 h 146"/>
                              <a:gd name="T16" fmla="*/ 33 w 33"/>
                              <a:gd name="T17" fmla="*/ 12 h 146"/>
                              <a:gd name="T18" fmla="*/ 22 w 33"/>
                              <a:gd name="T19" fmla="*/ 56 h 146"/>
                              <a:gd name="T20" fmla="*/ 9 w 33"/>
                              <a:gd name="T21" fmla="*/ 101 h 146"/>
                              <a:gd name="T22" fmla="*/ 0 w 33"/>
                              <a:gd name="T23" fmla="*/ 146 h 146"/>
                              <a:gd name="T24" fmla="*/ 0 w 33"/>
                              <a:gd name="T25" fmla="*/ 146 h 1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3" h="146">
                                <a:moveTo>
                                  <a:pt x="0" y="146"/>
                                </a:moveTo>
                                <a:lnTo>
                                  <a:pt x="0" y="113"/>
                                </a:lnTo>
                                <a:lnTo>
                                  <a:pt x="0" y="50"/>
                                </a:lnTo>
                                <a:lnTo>
                                  <a:pt x="0" y="17"/>
                                </a:lnTo>
                                <a:lnTo>
                                  <a:pt x="10" y="2"/>
                                </a:lnTo>
                                <a:lnTo>
                                  <a:pt x="22" y="0"/>
                                </a:lnTo>
                                <a:lnTo>
                                  <a:pt x="33" y="12"/>
                                </a:lnTo>
                                <a:lnTo>
                                  <a:pt x="22" y="56"/>
                                </a:lnTo>
                                <a:lnTo>
                                  <a:pt x="9" y="101"/>
                                </a:lnTo>
                                <a:lnTo>
                                  <a:pt x="0" y="146"/>
                                </a:lnTo>
                                <a:close/>
                              </a:path>
                            </a:pathLst>
                          </a:custGeom>
                          <a:solidFill>
                            <a:srgbClr val="FFFFFF"/>
                          </a:solidFill>
                          <a:ln>
                            <a:noFill/>
                          </a:ln>
                        </wps:spPr>
                        <wps:bodyPr rot="0" vert="horz" wrap="square" lIns="91440" tIns="45720" rIns="91440" bIns="45720" anchor="t" anchorCtr="0" upright="1">
                          <a:noAutofit/>
                        </wps:bodyPr>
                      </wps:wsp>
                      <wps:wsp>
                        <wps:cNvPr id="372" name="Freeform 373"/>
                        <wps:cNvSpPr>
                          <a:spLocks/>
                        </wps:cNvSpPr>
                        <wps:spPr bwMode="auto">
                          <a:xfrm>
                            <a:off x="673" y="192"/>
                            <a:ext cx="27" cy="33"/>
                          </a:xfrm>
                          <a:custGeom>
                            <a:avLst/>
                            <a:gdLst>
                              <a:gd name="T0" fmla="*/ 0 w 109"/>
                              <a:gd name="T1" fmla="*/ 4 h 133"/>
                              <a:gd name="T2" fmla="*/ 54 w 109"/>
                              <a:gd name="T3" fmla="*/ 133 h 133"/>
                              <a:gd name="T4" fmla="*/ 109 w 109"/>
                              <a:gd name="T5" fmla="*/ 0 h 133"/>
                              <a:gd name="T6" fmla="*/ 0 w 109"/>
                              <a:gd name="T7" fmla="*/ 4 h 133"/>
                              <a:gd name="T8" fmla="*/ 0 w 109"/>
                              <a:gd name="T9" fmla="*/ 4 h 133"/>
                            </a:gdLst>
                            <a:ahLst/>
                            <a:cxnLst>
                              <a:cxn ang="0">
                                <a:pos x="T0" y="T1"/>
                              </a:cxn>
                              <a:cxn ang="0">
                                <a:pos x="T2" y="T3"/>
                              </a:cxn>
                              <a:cxn ang="0">
                                <a:pos x="T4" y="T5"/>
                              </a:cxn>
                              <a:cxn ang="0">
                                <a:pos x="T6" y="T7"/>
                              </a:cxn>
                              <a:cxn ang="0">
                                <a:pos x="T8" y="T9"/>
                              </a:cxn>
                            </a:cxnLst>
                            <a:rect l="0" t="0" r="r" b="b"/>
                            <a:pathLst>
                              <a:path w="109" h="133">
                                <a:moveTo>
                                  <a:pt x="0" y="4"/>
                                </a:moveTo>
                                <a:lnTo>
                                  <a:pt x="54" y="133"/>
                                </a:lnTo>
                                <a:lnTo>
                                  <a:pt x="109" y="0"/>
                                </a:lnTo>
                                <a:lnTo>
                                  <a:pt x="0" y="4"/>
                                </a:lnTo>
                                <a:close/>
                              </a:path>
                            </a:pathLst>
                          </a:custGeom>
                          <a:solidFill>
                            <a:srgbClr val="FFFFFF"/>
                          </a:solidFill>
                          <a:ln>
                            <a:noFill/>
                          </a:ln>
                        </wps:spPr>
                        <wps:bodyPr rot="0" vert="horz" wrap="square" lIns="91440" tIns="45720" rIns="91440" bIns="45720" anchor="t" anchorCtr="0" upright="1">
                          <a:noAutofit/>
                        </wps:bodyPr>
                      </wps:wsp>
                      <wps:wsp>
                        <wps:cNvPr id="373" name="Freeform 374"/>
                        <wps:cNvSpPr>
                          <a:spLocks/>
                        </wps:cNvSpPr>
                        <wps:spPr bwMode="auto">
                          <a:xfrm>
                            <a:off x="730" y="194"/>
                            <a:ext cx="27" cy="34"/>
                          </a:xfrm>
                          <a:custGeom>
                            <a:avLst/>
                            <a:gdLst>
                              <a:gd name="T0" fmla="*/ 0 w 108"/>
                              <a:gd name="T1" fmla="*/ 4 h 134"/>
                              <a:gd name="T2" fmla="*/ 53 w 108"/>
                              <a:gd name="T3" fmla="*/ 134 h 134"/>
                              <a:gd name="T4" fmla="*/ 108 w 108"/>
                              <a:gd name="T5" fmla="*/ 0 h 134"/>
                              <a:gd name="T6" fmla="*/ 0 w 108"/>
                              <a:gd name="T7" fmla="*/ 4 h 134"/>
                              <a:gd name="T8" fmla="*/ 0 w 108"/>
                              <a:gd name="T9" fmla="*/ 4 h 134"/>
                            </a:gdLst>
                            <a:ahLst/>
                            <a:cxnLst>
                              <a:cxn ang="0">
                                <a:pos x="T0" y="T1"/>
                              </a:cxn>
                              <a:cxn ang="0">
                                <a:pos x="T2" y="T3"/>
                              </a:cxn>
                              <a:cxn ang="0">
                                <a:pos x="T4" y="T5"/>
                              </a:cxn>
                              <a:cxn ang="0">
                                <a:pos x="T6" y="T7"/>
                              </a:cxn>
                              <a:cxn ang="0">
                                <a:pos x="T8" y="T9"/>
                              </a:cxn>
                            </a:cxnLst>
                            <a:rect l="0" t="0" r="r" b="b"/>
                            <a:pathLst>
                              <a:path w="108" h="134">
                                <a:moveTo>
                                  <a:pt x="0" y="4"/>
                                </a:moveTo>
                                <a:lnTo>
                                  <a:pt x="53" y="134"/>
                                </a:lnTo>
                                <a:lnTo>
                                  <a:pt x="108" y="0"/>
                                </a:lnTo>
                                <a:lnTo>
                                  <a:pt x="0" y="4"/>
                                </a:lnTo>
                                <a:close/>
                              </a:path>
                            </a:pathLst>
                          </a:custGeom>
                          <a:solidFill>
                            <a:srgbClr val="FFFFFF"/>
                          </a:solidFill>
                          <a:ln>
                            <a:noFill/>
                          </a:ln>
                        </wps:spPr>
                        <wps:bodyPr rot="0" vert="horz" wrap="square" lIns="91440" tIns="45720" rIns="91440" bIns="45720" anchor="t" anchorCtr="0" upright="1">
                          <a:noAutofit/>
                        </wps:bodyPr>
                      </wps:wsp>
                      <wps:wsp>
                        <wps:cNvPr id="374" name="Freeform 375"/>
                        <wps:cNvSpPr>
                          <a:spLocks/>
                        </wps:cNvSpPr>
                        <wps:spPr bwMode="auto">
                          <a:xfrm>
                            <a:off x="787" y="194"/>
                            <a:ext cx="27" cy="34"/>
                          </a:xfrm>
                          <a:custGeom>
                            <a:avLst/>
                            <a:gdLst>
                              <a:gd name="T0" fmla="*/ 0 w 108"/>
                              <a:gd name="T1" fmla="*/ 4 h 134"/>
                              <a:gd name="T2" fmla="*/ 53 w 108"/>
                              <a:gd name="T3" fmla="*/ 134 h 134"/>
                              <a:gd name="T4" fmla="*/ 108 w 108"/>
                              <a:gd name="T5" fmla="*/ 0 h 134"/>
                              <a:gd name="T6" fmla="*/ 0 w 108"/>
                              <a:gd name="T7" fmla="*/ 4 h 134"/>
                              <a:gd name="T8" fmla="*/ 0 w 108"/>
                              <a:gd name="T9" fmla="*/ 4 h 134"/>
                            </a:gdLst>
                            <a:ahLst/>
                            <a:cxnLst>
                              <a:cxn ang="0">
                                <a:pos x="T0" y="T1"/>
                              </a:cxn>
                              <a:cxn ang="0">
                                <a:pos x="T2" y="T3"/>
                              </a:cxn>
                              <a:cxn ang="0">
                                <a:pos x="T4" y="T5"/>
                              </a:cxn>
                              <a:cxn ang="0">
                                <a:pos x="T6" y="T7"/>
                              </a:cxn>
                              <a:cxn ang="0">
                                <a:pos x="T8" y="T9"/>
                              </a:cxn>
                            </a:cxnLst>
                            <a:rect l="0" t="0" r="r" b="b"/>
                            <a:pathLst>
                              <a:path w="108" h="134">
                                <a:moveTo>
                                  <a:pt x="0" y="4"/>
                                </a:moveTo>
                                <a:lnTo>
                                  <a:pt x="53" y="134"/>
                                </a:lnTo>
                                <a:lnTo>
                                  <a:pt x="108" y="0"/>
                                </a:lnTo>
                                <a:lnTo>
                                  <a:pt x="0" y="4"/>
                                </a:lnTo>
                                <a:close/>
                              </a:path>
                            </a:pathLst>
                          </a:custGeom>
                          <a:solidFill>
                            <a:srgbClr val="FFFFFF"/>
                          </a:solidFill>
                          <a:ln>
                            <a:noFill/>
                          </a:ln>
                        </wps:spPr>
                        <wps:bodyPr rot="0" vert="horz" wrap="square" lIns="91440" tIns="45720" rIns="91440" bIns="45720" anchor="t" anchorCtr="0" upright="1">
                          <a:noAutofit/>
                        </wps:bodyPr>
                      </wps:wsp>
                      <wps:wsp>
                        <wps:cNvPr id="375" name="Freeform 376"/>
                        <wps:cNvSpPr>
                          <a:spLocks/>
                        </wps:cNvSpPr>
                        <wps:spPr bwMode="auto">
                          <a:xfrm>
                            <a:off x="252" y="449"/>
                            <a:ext cx="8" cy="108"/>
                          </a:xfrm>
                          <a:custGeom>
                            <a:avLst/>
                            <a:gdLst>
                              <a:gd name="T0" fmla="*/ 11 w 29"/>
                              <a:gd name="T1" fmla="*/ 0 h 431"/>
                              <a:gd name="T2" fmla="*/ 0 w 29"/>
                              <a:gd name="T3" fmla="*/ 431 h 431"/>
                              <a:gd name="T4" fmla="*/ 29 w 29"/>
                              <a:gd name="T5" fmla="*/ 431 h 431"/>
                              <a:gd name="T6" fmla="*/ 11 w 29"/>
                              <a:gd name="T7" fmla="*/ 0 h 431"/>
                              <a:gd name="T8" fmla="*/ 11 w 29"/>
                              <a:gd name="T9" fmla="*/ 0 h 431"/>
                            </a:gdLst>
                            <a:ahLst/>
                            <a:cxnLst>
                              <a:cxn ang="0">
                                <a:pos x="T0" y="T1"/>
                              </a:cxn>
                              <a:cxn ang="0">
                                <a:pos x="T2" y="T3"/>
                              </a:cxn>
                              <a:cxn ang="0">
                                <a:pos x="T4" y="T5"/>
                              </a:cxn>
                              <a:cxn ang="0">
                                <a:pos x="T6" y="T7"/>
                              </a:cxn>
                              <a:cxn ang="0">
                                <a:pos x="T8" y="T9"/>
                              </a:cxn>
                            </a:cxnLst>
                            <a:rect l="0" t="0" r="r" b="b"/>
                            <a:pathLst>
                              <a:path w="29" h="431">
                                <a:moveTo>
                                  <a:pt x="11" y="0"/>
                                </a:moveTo>
                                <a:lnTo>
                                  <a:pt x="0" y="431"/>
                                </a:lnTo>
                                <a:lnTo>
                                  <a:pt x="29" y="431"/>
                                </a:lnTo>
                                <a:lnTo>
                                  <a:pt x="11" y="0"/>
                                </a:lnTo>
                                <a:close/>
                              </a:path>
                            </a:pathLst>
                          </a:custGeom>
                          <a:solidFill>
                            <a:srgbClr val="FFFFFF"/>
                          </a:solidFill>
                          <a:ln>
                            <a:noFill/>
                          </a:ln>
                        </wps:spPr>
                        <wps:bodyPr rot="0" vert="horz" wrap="square" lIns="91440" tIns="45720" rIns="91440" bIns="45720" anchor="t" anchorCtr="0" upright="1">
                          <a:noAutofit/>
                        </wps:bodyPr>
                      </wps:wsp>
                      <wps:wsp>
                        <wps:cNvPr id="376" name="Freeform 377"/>
                        <wps:cNvSpPr>
                          <a:spLocks/>
                        </wps:cNvSpPr>
                        <wps:spPr bwMode="auto">
                          <a:xfrm>
                            <a:off x="1221" y="449"/>
                            <a:ext cx="9" cy="168"/>
                          </a:xfrm>
                          <a:custGeom>
                            <a:avLst/>
                            <a:gdLst>
                              <a:gd name="T0" fmla="*/ 14 w 38"/>
                              <a:gd name="T1" fmla="*/ 0 h 674"/>
                              <a:gd name="T2" fmla="*/ 0 w 38"/>
                              <a:gd name="T3" fmla="*/ 421 h 674"/>
                              <a:gd name="T4" fmla="*/ 8 w 38"/>
                              <a:gd name="T5" fmla="*/ 431 h 674"/>
                              <a:gd name="T6" fmla="*/ 14 w 38"/>
                              <a:gd name="T7" fmla="*/ 674 h 674"/>
                              <a:gd name="T8" fmla="*/ 22 w 38"/>
                              <a:gd name="T9" fmla="*/ 674 h 674"/>
                              <a:gd name="T10" fmla="*/ 22 w 38"/>
                              <a:gd name="T11" fmla="*/ 427 h 674"/>
                              <a:gd name="T12" fmla="*/ 38 w 38"/>
                              <a:gd name="T13" fmla="*/ 425 h 674"/>
                              <a:gd name="T14" fmla="*/ 14 w 38"/>
                              <a:gd name="T15" fmla="*/ 0 h 674"/>
                              <a:gd name="T16" fmla="*/ 14 w 38"/>
                              <a:gd name="T17" fmla="*/ 0 h 6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8" h="674">
                                <a:moveTo>
                                  <a:pt x="14" y="0"/>
                                </a:moveTo>
                                <a:lnTo>
                                  <a:pt x="0" y="421"/>
                                </a:lnTo>
                                <a:lnTo>
                                  <a:pt x="8" y="431"/>
                                </a:lnTo>
                                <a:lnTo>
                                  <a:pt x="14" y="674"/>
                                </a:lnTo>
                                <a:lnTo>
                                  <a:pt x="22" y="674"/>
                                </a:lnTo>
                                <a:lnTo>
                                  <a:pt x="22" y="427"/>
                                </a:lnTo>
                                <a:lnTo>
                                  <a:pt x="38" y="425"/>
                                </a:lnTo>
                                <a:lnTo>
                                  <a:pt x="14" y="0"/>
                                </a:lnTo>
                                <a:close/>
                              </a:path>
                            </a:pathLst>
                          </a:custGeom>
                          <a:solidFill>
                            <a:srgbClr val="FFFFFF"/>
                          </a:solidFill>
                          <a:ln>
                            <a:noFill/>
                          </a:ln>
                        </wps:spPr>
                        <wps:bodyPr rot="0" vert="horz" wrap="square" lIns="91440" tIns="45720" rIns="91440" bIns="45720" anchor="t" anchorCtr="0" upright="1">
                          <a:noAutofit/>
                        </wps:bodyPr>
                      </wps:wsp>
                      <wps:wsp>
                        <wps:cNvPr id="377" name="Freeform 378"/>
                        <wps:cNvSpPr>
                          <a:spLocks/>
                        </wps:cNvSpPr>
                        <wps:spPr bwMode="auto">
                          <a:xfrm>
                            <a:off x="182" y="618"/>
                            <a:ext cx="3" cy="206"/>
                          </a:xfrm>
                          <a:custGeom>
                            <a:avLst/>
                            <a:gdLst>
                              <a:gd name="T0" fmla="*/ 11 w 11"/>
                              <a:gd name="T1" fmla="*/ 824 h 824"/>
                              <a:gd name="T2" fmla="*/ 0 w 11"/>
                              <a:gd name="T3" fmla="*/ 824 h 824"/>
                              <a:gd name="T4" fmla="*/ 0 w 11"/>
                              <a:gd name="T5" fmla="*/ 0 h 824"/>
                              <a:gd name="T6" fmla="*/ 11 w 11"/>
                              <a:gd name="T7" fmla="*/ 0 h 824"/>
                              <a:gd name="T8" fmla="*/ 11 w 11"/>
                              <a:gd name="T9" fmla="*/ 824 h 824"/>
                              <a:gd name="T10" fmla="*/ 11 w 11"/>
                              <a:gd name="T11" fmla="*/ 824 h 824"/>
                            </a:gdLst>
                            <a:ahLst/>
                            <a:cxnLst>
                              <a:cxn ang="0">
                                <a:pos x="T0" y="T1"/>
                              </a:cxn>
                              <a:cxn ang="0">
                                <a:pos x="T2" y="T3"/>
                              </a:cxn>
                              <a:cxn ang="0">
                                <a:pos x="T4" y="T5"/>
                              </a:cxn>
                              <a:cxn ang="0">
                                <a:pos x="T6" y="T7"/>
                              </a:cxn>
                              <a:cxn ang="0">
                                <a:pos x="T8" y="T9"/>
                              </a:cxn>
                              <a:cxn ang="0">
                                <a:pos x="T10" y="T11"/>
                              </a:cxn>
                            </a:cxnLst>
                            <a:rect l="0" t="0" r="r" b="b"/>
                            <a:pathLst>
                              <a:path w="11" h="824">
                                <a:moveTo>
                                  <a:pt x="11" y="824"/>
                                </a:moveTo>
                                <a:lnTo>
                                  <a:pt x="0" y="824"/>
                                </a:lnTo>
                                <a:lnTo>
                                  <a:pt x="0" y="0"/>
                                </a:lnTo>
                                <a:lnTo>
                                  <a:pt x="11" y="0"/>
                                </a:lnTo>
                                <a:lnTo>
                                  <a:pt x="11" y="824"/>
                                </a:lnTo>
                                <a:close/>
                              </a:path>
                            </a:pathLst>
                          </a:custGeom>
                          <a:solidFill>
                            <a:srgbClr val="FFFFFF"/>
                          </a:solidFill>
                          <a:ln>
                            <a:noFill/>
                          </a:ln>
                        </wps:spPr>
                        <wps:bodyPr rot="0" vert="horz" wrap="square" lIns="91440" tIns="45720" rIns="91440" bIns="45720" anchor="t" anchorCtr="0" upright="1">
                          <a:noAutofit/>
                        </wps:bodyPr>
                      </wps:wsp>
                      <wps:wsp>
                        <wps:cNvPr id="378" name="Freeform 379"/>
                        <wps:cNvSpPr>
                          <a:spLocks/>
                        </wps:cNvSpPr>
                        <wps:spPr bwMode="auto">
                          <a:xfrm>
                            <a:off x="1295" y="620"/>
                            <a:ext cx="2" cy="206"/>
                          </a:xfrm>
                          <a:custGeom>
                            <a:avLst/>
                            <a:gdLst>
                              <a:gd name="T0" fmla="*/ 10 w 10"/>
                              <a:gd name="T1" fmla="*/ 822 h 822"/>
                              <a:gd name="T2" fmla="*/ 0 w 10"/>
                              <a:gd name="T3" fmla="*/ 822 h 822"/>
                              <a:gd name="T4" fmla="*/ 0 w 10"/>
                              <a:gd name="T5" fmla="*/ 0 h 822"/>
                              <a:gd name="T6" fmla="*/ 10 w 10"/>
                              <a:gd name="T7" fmla="*/ 0 h 822"/>
                              <a:gd name="T8" fmla="*/ 10 w 10"/>
                              <a:gd name="T9" fmla="*/ 822 h 822"/>
                              <a:gd name="T10" fmla="*/ 10 w 10"/>
                              <a:gd name="T11" fmla="*/ 822 h 822"/>
                            </a:gdLst>
                            <a:ahLst/>
                            <a:cxnLst>
                              <a:cxn ang="0">
                                <a:pos x="T0" y="T1"/>
                              </a:cxn>
                              <a:cxn ang="0">
                                <a:pos x="T2" y="T3"/>
                              </a:cxn>
                              <a:cxn ang="0">
                                <a:pos x="T4" y="T5"/>
                              </a:cxn>
                              <a:cxn ang="0">
                                <a:pos x="T6" y="T7"/>
                              </a:cxn>
                              <a:cxn ang="0">
                                <a:pos x="T8" y="T9"/>
                              </a:cxn>
                              <a:cxn ang="0">
                                <a:pos x="T10" y="T11"/>
                              </a:cxn>
                            </a:cxnLst>
                            <a:rect l="0" t="0" r="r" b="b"/>
                            <a:pathLst>
                              <a:path w="10" h="822">
                                <a:moveTo>
                                  <a:pt x="10" y="822"/>
                                </a:moveTo>
                                <a:lnTo>
                                  <a:pt x="0" y="822"/>
                                </a:lnTo>
                                <a:lnTo>
                                  <a:pt x="0" y="0"/>
                                </a:lnTo>
                                <a:lnTo>
                                  <a:pt x="10" y="0"/>
                                </a:lnTo>
                                <a:lnTo>
                                  <a:pt x="10" y="822"/>
                                </a:lnTo>
                                <a:close/>
                              </a:path>
                            </a:pathLst>
                          </a:custGeom>
                          <a:solidFill>
                            <a:srgbClr val="FFFFFF"/>
                          </a:solidFill>
                          <a:ln>
                            <a:noFill/>
                          </a:ln>
                        </wps:spPr>
                        <wps:bodyPr rot="0" vert="horz" wrap="square" lIns="91440" tIns="45720" rIns="91440" bIns="45720" anchor="t" anchorCtr="0" upright="1">
                          <a:noAutofit/>
                        </wps:bodyPr>
                      </wps:wsp>
                      <wps:wsp>
                        <wps:cNvPr id="379" name="Freeform 380"/>
                        <wps:cNvSpPr>
                          <a:spLocks/>
                        </wps:cNvSpPr>
                        <wps:spPr bwMode="auto">
                          <a:xfrm>
                            <a:off x="1257" y="790"/>
                            <a:ext cx="6" cy="23"/>
                          </a:xfrm>
                          <a:custGeom>
                            <a:avLst/>
                            <a:gdLst>
                              <a:gd name="T0" fmla="*/ 22 w 22"/>
                              <a:gd name="T1" fmla="*/ 92 h 92"/>
                              <a:gd name="T2" fmla="*/ 22 w 22"/>
                              <a:gd name="T3" fmla="*/ 70 h 92"/>
                              <a:gd name="T4" fmla="*/ 22 w 22"/>
                              <a:gd name="T5" fmla="*/ 27 h 92"/>
                              <a:gd name="T6" fmla="*/ 22 w 22"/>
                              <a:gd name="T7" fmla="*/ 4 h 92"/>
                              <a:gd name="T8" fmla="*/ 22 w 22"/>
                              <a:gd name="T9" fmla="*/ 4 h 92"/>
                              <a:gd name="T10" fmla="*/ 22 w 22"/>
                              <a:gd name="T11" fmla="*/ 3 h 92"/>
                              <a:gd name="T12" fmla="*/ 18 w 22"/>
                              <a:gd name="T13" fmla="*/ 1 h 92"/>
                              <a:gd name="T14" fmla="*/ 11 w 22"/>
                              <a:gd name="T15" fmla="*/ 0 h 92"/>
                              <a:gd name="T16" fmla="*/ 11 w 22"/>
                              <a:gd name="T17" fmla="*/ 0 h 92"/>
                              <a:gd name="T18" fmla="*/ 3 w 22"/>
                              <a:gd name="T19" fmla="*/ 1 h 92"/>
                              <a:gd name="T20" fmla="*/ 0 w 22"/>
                              <a:gd name="T21" fmla="*/ 3 h 92"/>
                              <a:gd name="T22" fmla="*/ 0 w 22"/>
                              <a:gd name="T23" fmla="*/ 4 h 92"/>
                              <a:gd name="T24" fmla="*/ 0 w 22"/>
                              <a:gd name="T25" fmla="*/ 4 h 92"/>
                              <a:gd name="T26" fmla="*/ 0 w 22"/>
                              <a:gd name="T27" fmla="*/ 27 h 92"/>
                              <a:gd name="T28" fmla="*/ 0 w 22"/>
                              <a:gd name="T29" fmla="*/ 70 h 92"/>
                              <a:gd name="T30" fmla="*/ 0 w 22"/>
                              <a:gd name="T31" fmla="*/ 92 h 92"/>
                              <a:gd name="T32" fmla="*/ 0 w 22"/>
                              <a:gd name="T33" fmla="*/ 92 h 92"/>
                              <a:gd name="T34" fmla="*/ 5 w 22"/>
                              <a:gd name="T35" fmla="*/ 92 h 92"/>
                              <a:gd name="T36" fmla="*/ 16 w 22"/>
                              <a:gd name="T37" fmla="*/ 92 h 92"/>
                              <a:gd name="T38" fmla="*/ 22 w 22"/>
                              <a:gd name="T39" fmla="*/ 92 h 92"/>
                              <a:gd name="T40" fmla="*/ 22 w 22"/>
                              <a:gd name="T41" fmla="*/ 92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22" h="92">
                                <a:moveTo>
                                  <a:pt x="22" y="92"/>
                                </a:moveTo>
                                <a:lnTo>
                                  <a:pt x="22" y="70"/>
                                </a:lnTo>
                                <a:lnTo>
                                  <a:pt x="22" y="27"/>
                                </a:lnTo>
                                <a:lnTo>
                                  <a:pt x="22" y="4"/>
                                </a:lnTo>
                                <a:lnTo>
                                  <a:pt x="22" y="3"/>
                                </a:lnTo>
                                <a:lnTo>
                                  <a:pt x="18" y="1"/>
                                </a:lnTo>
                                <a:lnTo>
                                  <a:pt x="11" y="0"/>
                                </a:lnTo>
                                <a:lnTo>
                                  <a:pt x="3" y="1"/>
                                </a:lnTo>
                                <a:lnTo>
                                  <a:pt x="0" y="3"/>
                                </a:lnTo>
                                <a:lnTo>
                                  <a:pt x="0" y="4"/>
                                </a:lnTo>
                                <a:lnTo>
                                  <a:pt x="0" y="27"/>
                                </a:lnTo>
                                <a:lnTo>
                                  <a:pt x="0" y="70"/>
                                </a:lnTo>
                                <a:lnTo>
                                  <a:pt x="0" y="92"/>
                                </a:lnTo>
                                <a:lnTo>
                                  <a:pt x="5" y="92"/>
                                </a:lnTo>
                                <a:lnTo>
                                  <a:pt x="16" y="92"/>
                                </a:lnTo>
                                <a:lnTo>
                                  <a:pt x="22" y="92"/>
                                </a:lnTo>
                                <a:close/>
                              </a:path>
                            </a:pathLst>
                          </a:custGeom>
                          <a:solidFill>
                            <a:srgbClr val="FFFFFF"/>
                          </a:solidFill>
                          <a:ln>
                            <a:noFill/>
                          </a:ln>
                        </wps:spPr>
                        <wps:bodyPr rot="0" vert="horz" wrap="square" lIns="91440" tIns="45720" rIns="91440" bIns="45720" anchor="t" anchorCtr="0" upright="1">
                          <a:noAutofit/>
                        </wps:bodyPr>
                      </wps:wsp>
                      <wps:wsp>
                        <wps:cNvPr id="380" name="Freeform 381"/>
                        <wps:cNvSpPr>
                          <a:spLocks/>
                        </wps:cNvSpPr>
                        <wps:spPr bwMode="auto">
                          <a:xfrm>
                            <a:off x="829" y="740"/>
                            <a:ext cx="5" cy="46"/>
                          </a:xfrm>
                          <a:custGeom>
                            <a:avLst/>
                            <a:gdLst>
                              <a:gd name="T0" fmla="*/ 15 w 16"/>
                              <a:gd name="T1" fmla="*/ 184 h 184"/>
                              <a:gd name="T2" fmla="*/ 0 w 16"/>
                              <a:gd name="T3" fmla="*/ 159 h 184"/>
                              <a:gd name="T4" fmla="*/ 2 w 16"/>
                              <a:gd name="T5" fmla="*/ 108 h 184"/>
                              <a:gd name="T6" fmla="*/ 11 w 16"/>
                              <a:gd name="T7" fmla="*/ 48 h 184"/>
                              <a:gd name="T8" fmla="*/ 15 w 16"/>
                              <a:gd name="T9" fmla="*/ 0 h 184"/>
                              <a:gd name="T10" fmla="*/ 15 w 16"/>
                              <a:gd name="T11" fmla="*/ 0 h 184"/>
                              <a:gd name="T12" fmla="*/ 16 w 16"/>
                              <a:gd name="T13" fmla="*/ 54 h 184"/>
                              <a:gd name="T14" fmla="*/ 15 w 16"/>
                              <a:gd name="T15" fmla="*/ 123 h 184"/>
                              <a:gd name="T16" fmla="*/ 15 w 16"/>
                              <a:gd name="T17" fmla="*/ 184 h 184"/>
                              <a:gd name="T18" fmla="*/ 15 w 16"/>
                              <a:gd name="T19" fmla="*/ 184 h 184"/>
                              <a:gd name="T20" fmla="*/ 15 w 16"/>
                              <a:gd name="T21" fmla="*/ 184 h 1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6" h="184">
                                <a:moveTo>
                                  <a:pt x="15" y="184"/>
                                </a:moveTo>
                                <a:lnTo>
                                  <a:pt x="0" y="159"/>
                                </a:lnTo>
                                <a:lnTo>
                                  <a:pt x="2" y="108"/>
                                </a:lnTo>
                                <a:lnTo>
                                  <a:pt x="11" y="48"/>
                                </a:lnTo>
                                <a:lnTo>
                                  <a:pt x="15" y="0"/>
                                </a:lnTo>
                                <a:lnTo>
                                  <a:pt x="16" y="54"/>
                                </a:lnTo>
                                <a:lnTo>
                                  <a:pt x="15" y="123"/>
                                </a:lnTo>
                                <a:lnTo>
                                  <a:pt x="15" y="184"/>
                                </a:lnTo>
                                <a:close/>
                              </a:path>
                            </a:pathLst>
                          </a:custGeom>
                          <a:solidFill>
                            <a:srgbClr val="FFFFFF"/>
                          </a:solidFill>
                          <a:ln>
                            <a:noFill/>
                          </a:ln>
                        </wps:spPr>
                        <wps:bodyPr rot="0" vert="horz" wrap="square" lIns="91440" tIns="45720" rIns="91440" bIns="45720" anchor="t" anchorCtr="0" upright="1">
                          <a:noAutofit/>
                        </wps:bodyPr>
                      </wps:wsp>
                      <wps:wsp>
                        <wps:cNvPr id="381" name="Freeform 382"/>
                        <wps:cNvSpPr>
                          <a:spLocks/>
                        </wps:cNvSpPr>
                        <wps:spPr bwMode="auto">
                          <a:xfrm>
                            <a:off x="647" y="749"/>
                            <a:ext cx="8" cy="34"/>
                          </a:xfrm>
                          <a:custGeom>
                            <a:avLst/>
                            <a:gdLst>
                              <a:gd name="T0" fmla="*/ 0 w 29"/>
                              <a:gd name="T1" fmla="*/ 136 h 136"/>
                              <a:gd name="T2" fmla="*/ 29 w 29"/>
                              <a:gd name="T3" fmla="*/ 118 h 136"/>
                              <a:gd name="T4" fmla="*/ 26 w 29"/>
                              <a:gd name="T5" fmla="*/ 83 h 136"/>
                              <a:gd name="T6" fmla="*/ 9 w 29"/>
                              <a:gd name="T7" fmla="*/ 41 h 136"/>
                              <a:gd name="T8" fmla="*/ 2 w 29"/>
                              <a:gd name="T9" fmla="*/ 0 h 136"/>
                              <a:gd name="T10" fmla="*/ 2 w 29"/>
                              <a:gd name="T11" fmla="*/ 0 h 136"/>
                              <a:gd name="T12" fmla="*/ 0 w 29"/>
                              <a:gd name="T13" fmla="*/ 42 h 136"/>
                              <a:gd name="T14" fmla="*/ 0 w 29"/>
                              <a:gd name="T15" fmla="*/ 88 h 136"/>
                              <a:gd name="T16" fmla="*/ 0 w 29"/>
                              <a:gd name="T17" fmla="*/ 136 h 136"/>
                              <a:gd name="T18" fmla="*/ 0 w 29"/>
                              <a:gd name="T19" fmla="*/ 136 h 136"/>
                              <a:gd name="T20" fmla="*/ 0 w 29"/>
                              <a:gd name="T21" fmla="*/ 136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9" h="136">
                                <a:moveTo>
                                  <a:pt x="0" y="136"/>
                                </a:moveTo>
                                <a:lnTo>
                                  <a:pt x="29" y="118"/>
                                </a:lnTo>
                                <a:lnTo>
                                  <a:pt x="26" y="83"/>
                                </a:lnTo>
                                <a:lnTo>
                                  <a:pt x="9" y="41"/>
                                </a:lnTo>
                                <a:lnTo>
                                  <a:pt x="2" y="0"/>
                                </a:lnTo>
                                <a:lnTo>
                                  <a:pt x="0" y="42"/>
                                </a:lnTo>
                                <a:lnTo>
                                  <a:pt x="0" y="88"/>
                                </a:lnTo>
                                <a:lnTo>
                                  <a:pt x="0" y="136"/>
                                </a:lnTo>
                                <a:close/>
                              </a:path>
                            </a:pathLst>
                          </a:custGeom>
                          <a:solidFill>
                            <a:srgbClr val="FFFFFF"/>
                          </a:solidFill>
                          <a:ln>
                            <a:noFill/>
                          </a:ln>
                        </wps:spPr>
                        <wps:bodyPr rot="0" vert="horz" wrap="square" lIns="91440" tIns="45720" rIns="91440" bIns="45720" anchor="t" anchorCtr="0" upright="1">
                          <a:noAutofit/>
                        </wps:bodyPr>
                      </wps:wsp>
                      <wps:wsp>
                        <wps:cNvPr id="382" name="Freeform 383"/>
                        <wps:cNvSpPr>
                          <a:spLocks/>
                        </wps:cNvSpPr>
                        <wps:spPr bwMode="auto">
                          <a:xfrm>
                            <a:off x="642" y="833"/>
                            <a:ext cx="7" cy="41"/>
                          </a:xfrm>
                          <a:custGeom>
                            <a:avLst/>
                            <a:gdLst>
                              <a:gd name="T0" fmla="*/ 2 w 27"/>
                              <a:gd name="T1" fmla="*/ 162 h 162"/>
                              <a:gd name="T2" fmla="*/ 2 w 27"/>
                              <a:gd name="T3" fmla="*/ 126 h 162"/>
                              <a:gd name="T4" fmla="*/ 1 w 27"/>
                              <a:gd name="T5" fmla="*/ 59 h 162"/>
                              <a:gd name="T6" fmla="*/ 0 w 27"/>
                              <a:gd name="T7" fmla="*/ 23 h 162"/>
                              <a:gd name="T8" fmla="*/ 0 w 27"/>
                              <a:gd name="T9" fmla="*/ 23 h 162"/>
                              <a:gd name="T10" fmla="*/ 6 w 27"/>
                              <a:gd name="T11" fmla="*/ 16 h 162"/>
                              <a:gd name="T12" fmla="*/ 17 w 27"/>
                              <a:gd name="T13" fmla="*/ 5 h 162"/>
                              <a:gd name="T14" fmla="*/ 24 w 27"/>
                              <a:gd name="T15" fmla="*/ 0 h 162"/>
                              <a:gd name="T16" fmla="*/ 24 w 27"/>
                              <a:gd name="T17" fmla="*/ 0 h 162"/>
                              <a:gd name="T18" fmla="*/ 26 w 27"/>
                              <a:gd name="T19" fmla="*/ 51 h 162"/>
                              <a:gd name="T20" fmla="*/ 27 w 27"/>
                              <a:gd name="T21" fmla="*/ 111 h 162"/>
                              <a:gd name="T22" fmla="*/ 2 w 27"/>
                              <a:gd name="T23" fmla="*/ 162 h 162"/>
                              <a:gd name="T24" fmla="*/ 2 w 27"/>
                              <a:gd name="T25" fmla="*/ 162 h 162"/>
                              <a:gd name="T26" fmla="*/ 2 w 27"/>
                              <a:gd name="T27" fmla="*/ 162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7" h="162">
                                <a:moveTo>
                                  <a:pt x="2" y="162"/>
                                </a:moveTo>
                                <a:lnTo>
                                  <a:pt x="2" y="126"/>
                                </a:lnTo>
                                <a:lnTo>
                                  <a:pt x="1" y="59"/>
                                </a:lnTo>
                                <a:lnTo>
                                  <a:pt x="0" y="23"/>
                                </a:lnTo>
                                <a:lnTo>
                                  <a:pt x="6" y="16"/>
                                </a:lnTo>
                                <a:lnTo>
                                  <a:pt x="17" y="5"/>
                                </a:lnTo>
                                <a:lnTo>
                                  <a:pt x="24" y="0"/>
                                </a:lnTo>
                                <a:lnTo>
                                  <a:pt x="26" y="51"/>
                                </a:lnTo>
                                <a:lnTo>
                                  <a:pt x="27" y="111"/>
                                </a:lnTo>
                                <a:lnTo>
                                  <a:pt x="2" y="162"/>
                                </a:lnTo>
                                <a:close/>
                              </a:path>
                            </a:pathLst>
                          </a:custGeom>
                          <a:solidFill>
                            <a:srgbClr val="FFFFFF"/>
                          </a:solidFill>
                          <a:ln>
                            <a:noFill/>
                          </a:ln>
                        </wps:spPr>
                        <wps:bodyPr rot="0" vert="horz" wrap="square" lIns="91440" tIns="45720" rIns="91440" bIns="45720" anchor="t" anchorCtr="0" upright="1">
                          <a:noAutofit/>
                        </wps:bodyPr>
                      </wps:wsp>
                      <wps:wsp>
                        <wps:cNvPr id="383" name="Freeform 384"/>
                        <wps:cNvSpPr>
                          <a:spLocks/>
                        </wps:cNvSpPr>
                        <wps:spPr bwMode="auto">
                          <a:xfrm>
                            <a:off x="815" y="844"/>
                            <a:ext cx="4" cy="13"/>
                          </a:xfrm>
                          <a:custGeom>
                            <a:avLst/>
                            <a:gdLst>
                              <a:gd name="T0" fmla="*/ 19 w 19"/>
                              <a:gd name="T1" fmla="*/ 52 h 52"/>
                              <a:gd name="T2" fmla="*/ 9 w 19"/>
                              <a:gd name="T3" fmla="*/ 40 h 52"/>
                              <a:gd name="T4" fmla="*/ 0 w 19"/>
                              <a:gd name="T5" fmla="*/ 26 h 52"/>
                              <a:gd name="T6" fmla="*/ 0 w 19"/>
                              <a:gd name="T7" fmla="*/ 9 h 52"/>
                              <a:gd name="T8" fmla="*/ 0 w 19"/>
                              <a:gd name="T9" fmla="*/ 9 h 52"/>
                              <a:gd name="T10" fmla="*/ 5 w 19"/>
                              <a:gd name="T11" fmla="*/ 7 h 52"/>
                              <a:gd name="T12" fmla="*/ 12 w 19"/>
                              <a:gd name="T13" fmla="*/ 3 h 52"/>
                              <a:gd name="T14" fmla="*/ 16 w 19"/>
                              <a:gd name="T15" fmla="*/ 0 h 52"/>
                              <a:gd name="T16" fmla="*/ 16 w 19"/>
                              <a:gd name="T17" fmla="*/ 0 h 52"/>
                              <a:gd name="T18" fmla="*/ 19 w 19"/>
                              <a:gd name="T19" fmla="*/ 16 h 52"/>
                              <a:gd name="T20" fmla="*/ 19 w 19"/>
                              <a:gd name="T21" fmla="*/ 35 h 52"/>
                              <a:gd name="T22" fmla="*/ 19 w 19"/>
                              <a:gd name="T23" fmla="*/ 52 h 52"/>
                              <a:gd name="T24" fmla="*/ 19 w 19"/>
                              <a:gd name="T25" fmla="*/ 52 h 52"/>
                              <a:gd name="T26" fmla="*/ 19 w 19"/>
                              <a:gd name="T27" fmla="*/ 52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9" h="52">
                                <a:moveTo>
                                  <a:pt x="19" y="52"/>
                                </a:moveTo>
                                <a:lnTo>
                                  <a:pt x="9" y="40"/>
                                </a:lnTo>
                                <a:lnTo>
                                  <a:pt x="0" y="26"/>
                                </a:lnTo>
                                <a:lnTo>
                                  <a:pt x="0" y="9"/>
                                </a:lnTo>
                                <a:lnTo>
                                  <a:pt x="5" y="7"/>
                                </a:lnTo>
                                <a:lnTo>
                                  <a:pt x="12" y="3"/>
                                </a:lnTo>
                                <a:lnTo>
                                  <a:pt x="16" y="0"/>
                                </a:lnTo>
                                <a:lnTo>
                                  <a:pt x="19" y="16"/>
                                </a:lnTo>
                                <a:lnTo>
                                  <a:pt x="19" y="35"/>
                                </a:lnTo>
                                <a:lnTo>
                                  <a:pt x="19" y="52"/>
                                </a:lnTo>
                                <a:close/>
                              </a:path>
                            </a:pathLst>
                          </a:custGeom>
                          <a:solidFill>
                            <a:srgbClr val="FFFFFF"/>
                          </a:solidFill>
                          <a:ln>
                            <a:noFill/>
                          </a:ln>
                        </wps:spPr>
                        <wps:bodyPr rot="0" vert="horz" wrap="square" lIns="91440" tIns="45720" rIns="91440" bIns="45720" anchor="t" anchorCtr="0" upright="1">
                          <a:noAutofit/>
                        </wps:bodyPr>
                      </wps:wsp>
                      <wps:wsp>
                        <wps:cNvPr id="384" name="Freeform 385"/>
                        <wps:cNvSpPr>
                          <a:spLocks/>
                        </wps:cNvSpPr>
                        <wps:spPr bwMode="auto">
                          <a:xfrm>
                            <a:off x="838" y="855"/>
                            <a:ext cx="6" cy="28"/>
                          </a:xfrm>
                          <a:custGeom>
                            <a:avLst/>
                            <a:gdLst>
                              <a:gd name="T0" fmla="*/ 25 w 25"/>
                              <a:gd name="T1" fmla="*/ 111 h 111"/>
                              <a:gd name="T2" fmla="*/ 0 w 25"/>
                              <a:gd name="T3" fmla="*/ 78 h 111"/>
                              <a:gd name="T4" fmla="*/ 0 w 25"/>
                              <a:gd name="T5" fmla="*/ 40 h 111"/>
                              <a:gd name="T6" fmla="*/ 0 w 25"/>
                              <a:gd name="T7" fmla="*/ 0 h 111"/>
                              <a:gd name="T8" fmla="*/ 0 w 25"/>
                              <a:gd name="T9" fmla="*/ 0 h 111"/>
                              <a:gd name="T10" fmla="*/ 6 w 25"/>
                              <a:gd name="T11" fmla="*/ 3 h 111"/>
                              <a:gd name="T12" fmla="*/ 18 w 25"/>
                              <a:gd name="T13" fmla="*/ 6 h 111"/>
                              <a:gd name="T14" fmla="*/ 25 w 25"/>
                              <a:gd name="T15" fmla="*/ 7 h 111"/>
                              <a:gd name="T16" fmla="*/ 25 w 25"/>
                              <a:gd name="T17" fmla="*/ 7 h 111"/>
                              <a:gd name="T18" fmla="*/ 25 w 25"/>
                              <a:gd name="T19" fmla="*/ 34 h 111"/>
                              <a:gd name="T20" fmla="*/ 25 w 25"/>
                              <a:gd name="T21" fmla="*/ 85 h 111"/>
                              <a:gd name="T22" fmla="*/ 25 w 25"/>
                              <a:gd name="T23" fmla="*/ 111 h 111"/>
                              <a:gd name="T24" fmla="*/ 25 w 25"/>
                              <a:gd name="T25" fmla="*/ 111 h 111"/>
                              <a:gd name="T26" fmla="*/ 25 w 25"/>
                              <a:gd name="T27" fmla="*/ 111 h 1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5" h="111">
                                <a:moveTo>
                                  <a:pt x="25" y="111"/>
                                </a:moveTo>
                                <a:lnTo>
                                  <a:pt x="0" y="78"/>
                                </a:lnTo>
                                <a:lnTo>
                                  <a:pt x="0" y="40"/>
                                </a:lnTo>
                                <a:lnTo>
                                  <a:pt x="0" y="0"/>
                                </a:lnTo>
                                <a:lnTo>
                                  <a:pt x="6" y="3"/>
                                </a:lnTo>
                                <a:lnTo>
                                  <a:pt x="18" y="6"/>
                                </a:lnTo>
                                <a:lnTo>
                                  <a:pt x="25" y="7"/>
                                </a:lnTo>
                                <a:lnTo>
                                  <a:pt x="25" y="34"/>
                                </a:lnTo>
                                <a:lnTo>
                                  <a:pt x="25" y="85"/>
                                </a:lnTo>
                                <a:lnTo>
                                  <a:pt x="25" y="111"/>
                                </a:lnTo>
                                <a:close/>
                              </a:path>
                            </a:pathLst>
                          </a:custGeom>
                          <a:solidFill>
                            <a:srgbClr val="FFFFFF"/>
                          </a:solidFill>
                          <a:ln>
                            <a:noFill/>
                          </a:ln>
                        </wps:spPr>
                        <wps:bodyPr rot="0" vert="horz" wrap="square" lIns="91440" tIns="45720" rIns="91440" bIns="45720" anchor="t" anchorCtr="0" upright="1">
                          <a:noAutofit/>
                        </wps:bodyPr>
                      </wps:wsp>
                      <wps:wsp>
                        <wps:cNvPr id="385" name="Freeform 386"/>
                        <wps:cNvSpPr>
                          <a:spLocks/>
                        </wps:cNvSpPr>
                        <wps:spPr bwMode="auto">
                          <a:xfrm>
                            <a:off x="628" y="839"/>
                            <a:ext cx="8" cy="58"/>
                          </a:xfrm>
                          <a:custGeom>
                            <a:avLst/>
                            <a:gdLst>
                              <a:gd name="T0" fmla="*/ 35 w 35"/>
                              <a:gd name="T1" fmla="*/ 0 h 230"/>
                              <a:gd name="T2" fmla="*/ 29 w 35"/>
                              <a:gd name="T3" fmla="*/ 57 h 230"/>
                              <a:gd name="T4" fmla="*/ 30 w 35"/>
                              <a:gd name="T5" fmla="*/ 118 h 230"/>
                              <a:gd name="T6" fmla="*/ 28 w 35"/>
                              <a:gd name="T7" fmla="*/ 178 h 230"/>
                              <a:gd name="T8" fmla="*/ 14 w 35"/>
                              <a:gd name="T9" fmla="*/ 230 h 230"/>
                              <a:gd name="T10" fmla="*/ 14 w 35"/>
                              <a:gd name="T11" fmla="*/ 230 h 230"/>
                              <a:gd name="T12" fmla="*/ 11 w 35"/>
                              <a:gd name="T13" fmla="*/ 194 h 230"/>
                              <a:gd name="T14" fmla="*/ 7 w 35"/>
                              <a:gd name="T15" fmla="*/ 115 h 230"/>
                              <a:gd name="T16" fmla="*/ 3 w 35"/>
                              <a:gd name="T17" fmla="*/ 36 h 230"/>
                              <a:gd name="T18" fmla="*/ 0 w 35"/>
                              <a:gd name="T19" fmla="*/ 0 h 230"/>
                              <a:gd name="T20" fmla="*/ 0 w 35"/>
                              <a:gd name="T21" fmla="*/ 0 h 230"/>
                              <a:gd name="T22" fmla="*/ 9 w 35"/>
                              <a:gd name="T23" fmla="*/ 0 h 230"/>
                              <a:gd name="T24" fmla="*/ 26 w 35"/>
                              <a:gd name="T25" fmla="*/ 0 h 230"/>
                              <a:gd name="T26" fmla="*/ 35 w 35"/>
                              <a:gd name="T27" fmla="*/ 0 h 230"/>
                              <a:gd name="T28" fmla="*/ 35 w 35"/>
                              <a:gd name="T29" fmla="*/ 0 h 230"/>
                              <a:gd name="T30" fmla="*/ 35 w 35"/>
                              <a:gd name="T31" fmla="*/ 0 h 2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35" h="230">
                                <a:moveTo>
                                  <a:pt x="35" y="0"/>
                                </a:moveTo>
                                <a:lnTo>
                                  <a:pt x="29" y="57"/>
                                </a:lnTo>
                                <a:lnTo>
                                  <a:pt x="30" y="118"/>
                                </a:lnTo>
                                <a:lnTo>
                                  <a:pt x="28" y="178"/>
                                </a:lnTo>
                                <a:lnTo>
                                  <a:pt x="14" y="230"/>
                                </a:lnTo>
                                <a:lnTo>
                                  <a:pt x="11" y="194"/>
                                </a:lnTo>
                                <a:lnTo>
                                  <a:pt x="7" y="115"/>
                                </a:lnTo>
                                <a:lnTo>
                                  <a:pt x="3" y="36"/>
                                </a:lnTo>
                                <a:lnTo>
                                  <a:pt x="0" y="0"/>
                                </a:lnTo>
                                <a:lnTo>
                                  <a:pt x="9" y="0"/>
                                </a:lnTo>
                                <a:lnTo>
                                  <a:pt x="26" y="0"/>
                                </a:lnTo>
                                <a:lnTo>
                                  <a:pt x="35" y="0"/>
                                </a:lnTo>
                                <a:close/>
                              </a:path>
                            </a:pathLst>
                          </a:custGeom>
                          <a:solidFill>
                            <a:srgbClr val="FFFFFF"/>
                          </a:solidFill>
                          <a:ln>
                            <a:noFill/>
                          </a:ln>
                        </wps:spPr>
                        <wps:bodyPr rot="0" vert="horz" wrap="square" lIns="91440" tIns="45720" rIns="91440" bIns="45720" anchor="t" anchorCtr="0" upright="1">
                          <a:noAutofit/>
                        </wps:bodyPr>
                      </wps:wsp>
                      <wps:wsp>
                        <wps:cNvPr id="386" name="Freeform 387"/>
                        <wps:cNvSpPr>
                          <a:spLocks/>
                        </wps:cNvSpPr>
                        <wps:spPr bwMode="auto">
                          <a:xfrm>
                            <a:off x="610" y="606"/>
                            <a:ext cx="262" cy="183"/>
                          </a:xfrm>
                          <a:custGeom>
                            <a:avLst/>
                            <a:gdLst>
                              <a:gd name="T0" fmla="*/ 1031 w 1047"/>
                              <a:gd name="T1" fmla="*/ 723 h 732"/>
                              <a:gd name="T2" fmla="*/ 999 w 1047"/>
                              <a:gd name="T3" fmla="*/ 711 h 732"/>
                              <a:gd name="T4" fmla="*/ 1000 w 1047"/>
                              <a:gd name="T5" fmla="*/ 665 h 732"/>
                              <a:gd name="T6" fmla="*/ 1001 w 1047"/>
                              <a:gd name="T7" fmla="*/ 574 h 732"/>
                              <a:gd name="T8" fmla="*/ 997 w 1047"/>
                              <a:gd name="T9" fmla="*/ 484 h 732"/>
                              <a:gd name="T10" fmla="*/ 988 w 1047"/>
                              <a:gd name="T11" fmla="*/ 397 h 732"/>
                              <a:gd name="T12" fmla="*/ 968 w 1047"/>
                              <a:gd name="T13" fmla="*/ 313 h 732"/>
                              <a:gd name="T14" fmla="*/ 935 w 1047"/>
                              <a:gd name="T15" fmla="*/ 238 h 732"/>
                              <a:gd name="T16" fmla="*/ 885 w 1047"/>
                              <a:gd name="T17" fmla="*/ 172 h 732"/>
                              <a:gd name="T18" fmla="*/ 853 w 1047"/>
                              <a:gd name="T19" fmla="*/ 142 h 732"/>
                              <a:gd name="T20" fmla="*/ 783 w 1047"/>
                              <a:gd name="T21" fmla="*/ 91 h 732"/>
                              <a:gd name="T22" fmla="*/ 707 w 1047"/>
                              <a:gd name="T23" fmla="*/ 51 h 732"/>
                              <a:gd name="T24" fmla="*/ 628 w 1047"/>
                              <a:gd name="T25" fmla="*/ 25 h 732"/>
                              <a:gd name="T26" fmla="*/ 545 w 1047"/>
                              <a:gd name="T27" fmla="*/ 12 h 732"/>
                              <a:gd name="T28" fmla="*/ 461 w 1047"/>
                              <a:gd name="T29" fmla="*/ 14 h 732"/>
                              <a:gd name="T30" fmla="*/ 376 w 1047"/>
                              <a:gd name="T31" fmla="*/ 33 h 732"/>
                              <a:gd name="T32" fmla="*/ 294 w 1047"/>
                              <a:gd name="T33" fmla="*/ 68 h 732"/>
                              <a:gd name="T34" fmla="*/ 254 w 1047"/>
                              <a:gd name="T35" fmla="*/ 92 h 732"/>
                              <a:gd name="T36" fmla="*/ 185 w 1047"/>
                              <a:gd name="T37" fmla="*/ 149 h 732"/>
                              <a:gd name="T38" fmla="*/ 127 w 1047"/>
                              <a:gd name="T39" fmla="*/ 218 h 732"/>
                              <a:gd name="T40" fmla="*/ 84 w 1047"/>
                              <a:gd name="T41" fmla="*/ 295 h 732"/>
                              <a:gd name="T42" fmla="*/ 55 w 1047"/>
                              <a:gd name="T43" fmla="*/ 378 h 732"/>
                              <a:gd name="T44" fmla="*/ 42 w 1047"/>
                              <a:gd name="T45" fmla="*/ 466 h 732"/>
                              <a:gd name="T46" fmla="*/ 43 w 1047"/>
                              <a:gd name="T47" fmla="*/ 511 h 732"/>
                              <a:gd name="T48" fmla="*/ 43 w 1047"/>
                              <a:gd name="T49" fmla="*/ 657 h 732"/>
                              <a:gd name="T50" fmla="*/ 43 w 1047"/>
                              <a:gd name="T51" fmla="*/ 709 h 732"/>
                              <a:gd name="T52" fmla="*/ 17 w 1047"/>
                              <a:gd name="T53" fmla="*/ 726 h 732"/>
                              <a:gd name="T54" fmla="*/ 3 w 1047"/>
                              <a:gd name="T55" fmla="*/ 732 h 732"/>
                              <a:gd name="T56" fmla="*/ 2 w 1047"/>
                              <a:gd name="T57" fmla="*/ 640 h 732"/>
                              <a:gd name="T58" fmla="*/ 0 w 1047"/>
                              <a:gd name="T59" fmla="*/ 550 h 732"/>
                              <a:gd name="T60" fmla="*/ 2 w 1047"/>
                              <a:gd name="T61" fmla="*/ 465 h 732"/>
                              <a:gd name="T62" fmla="*/ 15 w 1047"/>
                              <a:gd name="T63" fmla="*/ 382 h 732"/>
                              <a:gd name="T64" fmla="*/ 47 w 1047"/>
                              <a:gd name="T65" fmla="*/ 307 h 732"/>
                              <a:gd name="T66" fmla="*/ 73 w 1047"/>
                              <a:gd name="T67" fmla="*/ 272 h 732"/>
                              <a:gd name="T68" fmla="*/ 120 w 1047"/>
                              <a:gd name="T69" fmla="*/ 203 h 732"/>
                              <a:gd name="T70" fmla="*/ 176 w 1047"/>
                              <a:gd name="T71" fmla="*/ 141 h 732"/>
                              <a:gd name="T72" fmla="*/ 241 w 1047"/>
                              <a:gd name="T73" fmla="*/ 88 h 732"/>
                              <a:gd name="T74" fmla="*/ 313 w 1047"/>
                              <a:gd name="T75" fmla="*/ 47 h 732"/>
                              <a:gd name="T76" fmla="*/ 392 w 1047"/>
                              <a:gd name="T77" fmla="*/ 17 h 732"/>
                              <a:gd name="T78" fmla="*/ 474 w 1047"/>
                              <a:gd name="T79" fmla="*/ 2 h 732"/>
                              <a:gd name="T80" fmla="*/ 561 w 1047"/>
                              <a:gd name="T81" fmla="*/ 2 h 732"/>
                              <a:gd name="T82" fmla="*/ 606 w 1047"/>
                              <a:gd name="T83" fmla="*/ 8 h 732"/>
                              <a:gd name="T84" fmla="*/ 699 w 1047"/>
                              <a:gd name="T85" fmla="*/ 35 h 732"/>
                              <a:gd name="T86" fmla="*/ 786 w 1047"/>
                              <a:gd name="T87" fmla="*/ 73 h 732"/>
                              <a:gd name="T88" fmla="*/ 865 w 1047"/>
                              <a:gd name="T89" fmla="*/ 125 h 732"/>
                              <a:gd name="T90" fmla="*/ 933 w 1047"/>
                              <a:gd name="T91" fmla="*/ 193 h 732"/>
                              <a:gd name="T92" fmla="*/ 960 w 1047"/>
                              <a:gd name="T93" fmla="*/ 233 h 732"/>
                              <a:gd name="T94" fmla="*/ 1005 w 1047"/>
                              <a:gd name="T95" fmla="*/ 313 h 732"/>
                              <a:gd name="T96" fmla="*/ 1031 w 1047"/>
                              <a:gd name="T97" fmla="*/ 402 h 732"/>
                              <a:gd name="T98" fmla="*/ 1044 w 1047"/>
                              <a:gd name="T99" fmla="*/ 496 h 732"/>
                              <a:gd name="T100" fmla="*/ 1047 w 1047"/>
                              <a:gd name="T101" fmla="*/ 591 h 732"/>
                              <a:gd name="T102" fmla="*/ 1046 w 1047"/>
                              <a:gd name="T103" fmla="*/ 684 h 732"/>
                              <a:gd name="T104" fmla="*/ 1046 w 1047"/>
                              <a:gd name="T105" fmla="*/ 728 h 7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047" h="732">
                                <a:moveTo>
                                  <a:pt x="1046" y="728"/>
                                </a:moveTo>
                                <a:lnTo>
                                  <a:pt x="1031" y="723"/>
                                </a:lnTo>
                                <a:lnTo>
                                  <a:pt x="1016" y="716"/>
                                </a:lnTo>
                                <a:lnTo>
                                  <a:pt x="999" y="711"/>
                                </a:lnTo>
                                <a:lnTo>
                                  <a:pt x="1000" y="665"/>
                                </a:lnTo>
                                <a:lnTo>
                                  <a:pt x="1001" y="620"/>
                                </a:lnTo>
                                <a:lnTo>
                                  <a:pt x="1001" y="574"/>
                                </a:lnTo>
                                <a:lnTo>
                                  <a:pt x="1000" y="528"/>
                                </a:lnTo>
                                <a:lnTo>
                                  <a:pt x="997" y="484"/>
                                </a:lnTo>
                                <a:lnTo>
                                  <a:pt x="994" y="439"/>
                                </a:lnTo>
                                <a:lnTo>
                                  <a:pt x="988" y="397"/>
                                </a:lnTo>
                                <a:lnTo>
                                  <a:pt x="980" y="354"/>
                                </a:lnTo>
                                <a:lnTo>
                                  <a:pt x="968" y="313"/>
                                </a:lnTo>
                                <a:lnTo>
                                  <a:pt x="953" y="275"/>
                                </a:lnTo>
                                <a:lnTo>
                                  <a:pt x="935" y="238"/>
                                </a:lnTo>
                                <a:lnTo>
                                  <a:pt x="913" y="204"/>
                                </a:lnTo>
                                <a:lnTo>
                                  <a:pt x="885" y="172"/>
                                </a:lnTo>
                                <a:lnTo>
                                  <a:pt x="853" y="142"/>
                                </a:lnTo>
                                <a:lnTo>
                                  <a:pt x="819" y="115"/>
                                </a:lnTo>
                                <a:lnTo>
                                  <a:pt x="783" y="91"/>
                                </a:lnTo>
                                <a:lnTo>
                                  <a:pt x="746" y="70"/>
                                </a:lnTo>
                                <a:lnTo>
                                  <a:pt x="707" y="51"/>
                                </a:lnTo>
                                <a:lnTo>
                                  <a:pt x="668" y="36"/>
                                </a:lnTo>
                                <a:lnTo>
                                  <a:pt x="628" y="25"/>
                                </a:lnTo>
                                <a:lnTo>
                                  <a:pt x="586" y="16"/>
                                </a:lnTo>
                                <a:lnTo>
                                  <a:pt x="545" y="12"/>
                                </a:lnTo>
                                <a:lnTo>
                                  <a:pt x="503" y="11"/>
                                </a:lnTo>
                                <a:lnTo>
                                  <a:pt x="461" y="14"/>
                                </a:lnTo>
                                <a:lnTo>
                                  <a:pt x="419" y="20"/>
                                </a:lnTo>
                                <a:lnTo>
                                  <a:pt x="376" y="33"/>
                                </a:lnTo>
                                <a:lnTo>
                                  <a:pt x="334" y="48"/>
                                </a:lnTo>
                                <a:lnTo>
                                  <a:pt x="294" y="68"/>
                                </a:lnTo>
                                <a:lnTo>
                                  <a:pt x="254" y="92"/>
                                </a:lnTo>
                                <a:lnTo>
                                  <a:pt x="218" y="119"/>
                                </a:lnTo>
                                <a:lnTo>
                                  <a:pt x="185" y="149"/>
                                </a:lnTo>
                                <a:lnTo>
                                  <a:pt x="154" y="182"/>
                                </a:lnTo>
                                <a:lnTo>
                                  <a:pt x="127" y="218"/>
                                </a:lnTo>
                                <a:lnTo>
                                  <a:pt x="103" y="255"/>
                                </a:lnTo>
                                <a:lnTo>
                                  <a:pt x="84" y="295"/>
                                </a:lnTo>
                                <a:lnTo>
                                  <a:pt x="67" y="335"/>
                                </a:lnTo>
                                <a:lnTo>
                                  <a:pt x="55" y="378"/>
                                </a:lnTo>
                                <a:lnTo>
                                  <a:pt x="46" y="421"/>
                                </a:lnTo>
                                <a:lnTo>
                                  <a:pt x="42" y="466"/>
                                </a:lnTo>
                                <a:lnTo>
                                  <a:pt x="43" y="511"/>
                                </a:lnTo>
                                <a:lnTo>
                                  <a:pt x="43" y="561"/>
                                </a:lnTo>
                                <a:lnTo>
                                  <a:pt x="43" y="657"/>
                                </a:lnTo>
                                <a:lnTo>
                                  <a:pt x="43" y="709"/>
                                </a:lnTo>
                                <a:lnTo>
                                  <a:pt x="33" y="719"/>
                                </a:lnTo>
                                <a:lnTo>
                                  <a:pt x="17" y="726"/>
                                </a:lnTo>
                                <a:lnTo>
                                  <a:pt x="3" y="732"/>
                                </a:lnTo>
                                <a:lnTo>
                                  <a:pt x="3" y="686"/>
                                </a:lnTo>
                                <a:lnTo>
                                  <a:pt x="2" y="640"/>
                                </a:lnTo>
                                <a:lnTo>
                                  <a:pt x="1" y="595"/>
                                </a:lnTo>
                                <a:lnTo>
                                  <a:pt x="0" y="550"/>
                                </a:lnTo>
                                <a:lnTo>
                                  <a:pt x="0" y="507"/>
                                </a:lnTo>
                                <a:lnTo>
                                  <a:pt x="2" y="465"/>
                                </a:lnTo>
                                <a:lnTo>
                                  <a:pt x="7" y="423"/>
                                </a:lnTo>
                                <a:lnTo>
                                  <a:pt x="15" y="382"/>
                                </a:lnTo>
                                <a:lnTo>
                                  <a:pt x="29" y="344"/>
                                </a:lnTo>
                                <a:lnTo>
                                  <a:pt x="47" y="307"/>
                                </a:lnTo>
                                <a:lnTo>
                                  <a:pt x="73" y="272"/>
                                </a:lnTo>
                                <a:lnTo>
                                  <a:pt x="95" y="237"/>
                                </a:lnTo>
                                <a:lnTo>
                                  <a:pt x="120" y="203"/>
                                </a:lnTo>
                                <a:lnTo>
                                  <a:pt x="146" y="171"/>
                                </a:lnTo>
                                <a:lnTo>
                                  <a:pt x="176" y="141"/>
                                </a:lnTo>
                                <a:lnTo>
                                  <a:pt x="208" y="114"/>
                                </a:lnTo>
                                <a:lnTo>
                                  <a:pt x="241" y="88"/>
                                </a:lnTo>
                                <a:lnTo>
                                  <a:pt x="276" y="67"/>
                                </a:lnTo>
                                <a:lnTo>
                                  <a:pt x="313" y="47"/>
                                </a:lnTo>
                                <a:lnTo>
                                  <a:pt x="352" y="30"/>
                                </a:lnTo>
                                <a:lnTo>
                                  <a:pt x="392" y="17"/>
                                </a:lnTo>
                                <a:lnTo>
                                  <a:pt x="432" y="7"/>
                                </a:lnTo>
                                <a:lnTo>
                                  <a:pt x="474" y="2"/>
                                </a:lnTo>
                                <a:lnTo>
                                  <a:pt x="517" y="0"/>
                                </a:lnTo>
                                <a:lnTo>
                                  <a:pt x="561" y="2"/>
                                </a:lnTo>
                                <a:lnTo>
                                  <a:pt x="606" y="8"/>
                                </a:lnTo>
                                <a:lnTo>
                                  <a:pt x="653" y="20"/>
                                </a:lnTo>
                                <a:lnTo>
                                  <a:pt x="699" y="35"/>
                                </a:lnTo>
                                <a:lnTo>
                                  <a:pt x="743" y="52"/>
                                </a:lnTo>
                                <a:lnTo>
                                  <a:pt x="786" y="73"/>
                                </a:lnTo>
                                <a:lnTo>
                                  <a:pt x="828" y="97"/>
                                </a:lnTo>
                                <a:lnTo>
                                  <a:pt x="865" y="125"/>
                                </a:lnTo>
                                <a:lnTo>
                                  <a:pt x="901" y="156"/>
                                </a:lnTo>
                                <a:lnTo>
                                  <a:pt x="933" y="193"/>
                                </a:lnTo>
                                <a:lnTo>
                                  <a:pt x="960" y="233"/>
                                </a:lnTo>
                                <a:lnTo>
                                  <a:pt x="985" y="272"/>
                                </a:lnTo>
                                <a:lnTo>
                                  <a:pt x="1005" y="313"/>
                                </a:lnTo>
                                <a:lnTo>
                                  <a:pt x="1021" y="357"/>
                                </a:lnTo>
                                <a:lnTo>
                                  <a:pt x="1031" y="402"/>
                                </a:lnTo>
                                <a:lnTo>
                                  <a:pt x="1038" y="449"/>
                                </a:lnTo>
                                <a:lnTo>
                                  <a:pt x="1044" y="496"/>
                                </a:lnTo>
                                <a:lnTo>
                                  <a:pt x="1046" y="544"/>
                                </a:lnTo>
                                <a:lnTo>
                                  <a:pt x="1047" y="591"/>
                                </a:lnTo>
                                <a:lnTo>
                                  <a:pt x="1046" y="638"/>
                                </a:lnTo>
                                <a:lnTo>
                                  <a:pt x="1046" y="684"/>
                                </a:lnTo>
                                <a:lnTo>
                                  <a:pt x="1046" y="728"/>
                                </a:lnTo>
                                <a:close/>
                              </a:path>
                            </a:pathLst>
                          </a:custGeom>
                          <a:solidFill>
                            <a:srgbClr val="FFFFFF"/>
                          </a:solidFill>
                          <a:ln>
                            <a:noFill/>
                          </a:ln>
                        </wps:spPr>
                        <wps:bodyPr rot="0" vert="horz" wrap="square" lIns="91440" tIns="45720" rIns="91440" bIns="45720" anchor="t" anchorCtr="0" upright="1">
                          <a:noAutofit/>
                        </wps:bodyPr>
                      </wps:wsp>
                      <wps:wsp>
                        <wps:cNvPr id="387" name="Freeform 388"/>
                        <wps:cNvSpPr>
                          <a:spLocks/>
                        </wps:cNvSpPr>
                        <wps:spPr bwMode="auto">
                          <a:xfrm>
                            <a:off x="625" y="612"/>
                            <a:ext cx="226" cy="171"/>
                          </a:xfrm>
                          <a:custGeom>
                            <a:avLst/>
                            <a:gdLst>
                              <a:gd name="T0" fmla="*/ 677 w 903"/>
                              <a:gd name="T1" fmla="*/ 50 h 685"/>
                              <a:gd name="T2" fmla="*/ 718 w 903"/>
                              <a:gd name="T3" fmla="*/ 77 h 685"/>
                              <a:gd name="T4" fmla="*/ 814 w 903"/>
                              <a:gd name="T5" fmla="*/ 170 h 685"/>
                              <a:gd name="T6" fmla="*/ 881 w 903"/>
                              <a:gd name="T7" fmla="*/ 288 h 685"/>
                              <a:gd name="T8" fmla="*/ 903 w 903"/>
                              <a:gd name="T9" fmla="*/ 379 h 685"/>
                              <a:gd name="T10" fmla="*/ 865 w 903"/>
                              <a:gd name="T11" fmla="*/ 259 h 685"/>
                              <a:gd name="T12" fmla="*/ 791 w 903"/>
                              <a:gd name="T13" fmla="*/ 150 h 685"/>
                              <a:gd name="T14" fmla="*/ 685 w 903"/>
                              <a:gd name="T15" fmla="*/ 67 h 685"/>
                              <a:gd name="T16" fmla="*/ 643 w 903"/>
                              <a:gd name="T17" fmla="*/ 50 h 685"/>
                              <a:gd name="T18" fmla="*/ 643 w 903"/>
                              <a:gd name="T19" fmla="*/ 58 h 685"/>
                              <a:gd name="T20" fmla="*/ 756 w 903"/>
                              <a:gd name="T21" fmla="*/ 161 h 685"/>
                              <a:gd name="T22" fmla="*/ 818 w 903"/>
                              <a:gd name="T23" fmla="*/ 297 h 685"/>
                              <a:gd name="T24" fmla="*/ 812 w 903"/>
                              <a:gd name="T25" fmla="*/ 297 h 685"/>
                              <a:gd name="T26" fmla="*/ 798 w 903"/>
                              <a:gd name="T27" fmla="*/ 251 h 685"/>
                              <a:gd name="T28" fmla="*/ 723 w 903"/>
                              <a:gd name="T29" fmla="*/ 130 h 685"/>
                              <a:gd name="T30" fmla="*/ 609 w 903"/>
                              <a:gd name="T31" fmla="*/ 58 h 685"/>
                              <a:gd name="T32" fmla="*/ 680 w 903"/>
                              <a:gd name="T33" fmla="*/ 142 h 685"/>
                              <a:gd name="T34" fmla="*/ 721 w 903"/>
                              <a:gd name="T35" fmla="*/ 245 h 685"/>
                              <a:gd name="T36" fmla="*/ 649 w 903"/>
                              <a:gd name="T37" fmla="*/ 114 h 685"/>
                              <a:gd name="T38" fmla="*/ 525 w 903"/>
                              <a:gd name="T39" fmla="*/ 30 h 685"/>
                              <a:gd name="T40" fmla="*/ 555 w 903"/>
                              <a:gd name="T41" fmla="*/ 72 h 685"/>
                              <a:gd name="T42" fmla="*/ 576 w 903"/>
                              <a:gd name="T43" fmla="*/ 111 h 685"/>
                              <a:gd name="T44" fmla="*/ 589 w 903"/>
                              <a:gd name="T45" fmla="*/ 158 h 685"/>
                              <a:gd name="T46" fmla="*/ 567 w 903"/>
                              <a:gd name="T47" fmla="*/ 114 h 685"/>
                              <a:gd name="T48" fmla="*/ 514 w 903"/>
                              <a:gd name="T49" fmla="*/ 47 h 685"/>
                              <a:gd name="T50" fmla="*/ 466 w 903"/>
                              <a:gd name="T51" fmla="*/ 59 h 685"/>
                              <a:gd name="T52" fmla="*/ 466 w 903"/>
                              <a:gd name="T53" fmla="*/ 128 h 685"/>
                              <a:gd name="T54" fmla="*/ 456 w 903"/>
                              <a:gd name="T55" fmla="*/ 138 h 685"/>
                              <a:gd name="T56" fmla="*/ 454 w 903"/>
                              <a:gd name="T57" fmla="*/ 66 h 685"/>
                              <a:gd name="T58" fmla="*/ 401 w 903"/>
                              <a:gd name="T59" fmla="*/ 60 h 685"/>
                              <a:gd name="T60" fmla="*/ 345 w 903"/>
                              <a:gd name="T61" fmla="*/ 160 h 685"/>
                              <a:gd name="T62" fmla="*/ 405 w 903"/>
                              <a:gd name="T63" fmla="*/ 37 h 685"/>
                              <a:gd name="T64" fmla="*/ 370 w 903"/>
                              <a:gd name="T65" fmla="*/ 41 h 685"/>
                              <a:gd name="T66" fmla="*/ 312 w 903"/>
                              <a:gd name="T67" fmla="*/ 82 h 685"/>
                              <a:gd name="T68" fmla="*/ 250 w 903"/>
                              <a:gd name="T69" fmla="*/ 165 h 685"/>
                              <a:gd name="T70" fmla="*/ 213 w 903"/>
                              <a:gd name="T71" fmla="*/ 238 h 685"/>
                              <a:gd name="T72" fmla="*/ 246 w 903"/>
                              <a:gd name="T73" fmla="*/ 141 h 685"/>
                              <a:gd name="T74" fmla="*/ 318 w 903"/>
                              <a:gd name="T75" fmla="*/ 60 h 685"/>
                              <a:gd name="T76" fmla="*/ 239 w 903"/>
                              <a:gd name="T77" fmla="*/ 94 h 685"/>
                              <a:gd name="T78" fmla="*/ 174 w 903"/>
                              <a:gd name="T79" fmla="*/ 165 h 685"/>
                              <a:gd name="T80" fmla="*/ 113 w 903"/>
                              <a:gd name="T81" fmla="*/ 293 h 685"/>
                              <a:gd name="T82" fmla="*/ 107 w 903"/>
                              <a:gd name="T83" fmla="*/ 294 h 685"/>
                              <a:gd name="T84" fmla="*/ 161 w 903"/>
                              <a:gd name="T85" fmla="*/ 171 h 685"/>
                              <a:gd name="T86" fmla="*/ 254 w 903"/>
                              <a:gd name="T87" fmla="*/ 73 h 685"/>
                              <a:gd name="T88" fmla="*/ 291 w 903"/>
                              <a:gd name="T89" fmla="*/ 50 h 685"/>
                              <a:gd name="T90" fmla="*/ 291 w 903"/>
                              <a:gd name="T91" fmla="*/ 48 h 685"/>
                              <a:gd name="T92" fmla="*/ 171 w 903"/>
                              <a:gd name="T93" fmla="*/ 109 h 685"/>
                              <a:gd name="T94" fmla="*/ 80 w 903"/>
                              <a:gd name="T95" fmla="*/ 218 h 685"/>
                              <a:gd name="T96" fmla="*/ 37 w 903"/>
                              <a:gd name="T97" fmla="*/ 299 h 685"/>
                              <a:gd name="T98" fmla="*/ 11 w 903"/>
                              <a:gd name="T99" fmla="*/ 442 h 685"/>
                              <a:gd name="T100" fmla="*/ 13 w 903"/>
                              <a:gd name="T101" fmla="*/ 591 h 685"/>
                              <a:gd name="T102" fmla="*/ 16 w 903"/>
                              <a:gd name="T103" fmla="*/ 685 h 685"/>
                              <a:gd name="T104" fmla="*/ 4 w 903"/>
                              <a:gd name="T105" fmla="*/ 685 h 685"/>
                              <a:gd name="T106" fmla="*/ 2 w 903"/>
                              <a:gd name="T107" fmla="*/ 593 h 685"/>
                              <a:gd name="T108" fmla="*/ 1 w 903"/>
                              <a:gd name="T109" fmla="*/ 452 h 685"/>
                              <a:gd name="T110" fmla="*/ 19 w 903"/>
                              <a:gd name="T111" fmla="*/ 316 h 685"/>
                              <a:gd name="T112" fmla="*/ 56 w 903"/>
                              <a:gd name="T113" fmla="*/ 233 h 685"/>
                              <a:gd name="T114" fmla="*/ 141 w 903"/>
                              <a:gd name="T115" fmla="*/ 125 h 685"/>
                              <a:gd name="T116" fmla="*/ 256 w 903"/>
                              <a:gd name="T117" fmla="*/ 47 h 685"/>
                              <a:gd name="T118" fmla="*/ 388 w 903"/>
                              <a:gd name="T119" fmla="*/ 4 h 685"/>
                              <a:gd name="T120" fmla="*/ 495 w 903"/>
                              <a:gd name="T121" fmla="*/ 3 h 685"/>
                              <a:gd name="T122" fmla="*/ 667 w 903"/>
                              <a:gd name="T123" fmla="*/ 48 h 685"/>
                              <a:gd name="T124" fmla="*/ 663 w 903"/>
                              <a:gd name="T125" fmla="*/ 50 h 6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903" h="685">
                                <a:moveTo>
                                  <a:pt x="660" y="50"/>
                                </a:moveTo>
                                <a:lnTo>
                                  <a:pt x="666" y="50"/>
                                </a:lnTo>
                                <a:lnTo>
                                  <a:pt x="677" y="50"/>
                                </a:lnTo>
                                <a:lnTo>
                                  <a:pt x="682" y="50"/>
                                </a:lnTo>
                                <a:lnTo>
                                  <a:pt x="718" y="77"/>
                                </a:lnTo>
                                <a:lnTo>
                                  <a:pt x="752" y="105"/>
                                </a:lnTo>
                                <a:lnTo>
                                  <a:pt x="785" y="136"/>
                                </a:lnTo>
                                <a:lnTo>
                                  <a:pt x="814" y="170"/>
                                </a:lnTo>
                                <a:lnTo>
                                  <a:pt x="841" y="207"/>
                                </a:lnTo>
                                <a:lnTo>
                                  <a:pt x="864" y="247"/>
                                </a:lnTo>
                                <a:lnTo>
                                  <a:pt x="881" y="288"/>
                                </a:lnTo>
                                <a:lnTo>
                                  <a:pt x="896" y="332"/>
                                </a:lnTo>
                                <a:lnTo>
                                  <a:pt x="903" y="379"/>
                                </a:lnTo>
                                <a:lnTo>
                                  <a:pt x="895" y="339"/>
                                </a:lnTo>
                                <a:lnTo>
                                  <a:pt x="881" y="298"/>
                                </a:lnTo>
                                <a:lnTo>
                                  <a:pt x="865" y="259"/>
                                </a:lnTo>
                                <a:lnTo>
                                  <a:pt x="844" y="220"/>
                                </a:lnTo>
                                <a:lnTo>
                                  <a:pt x="819" y="184"/>
                                </a:lnTo>
                                <a:lnTo>
                                  <a:pt x="791" y="150"/>
                                </a:lnTo>
                                <a:lnTo>
                                  <a:pt x="759" y="118"/>
                                </a:lnTo>
                                <a:lnTo>
                                  <a:pt x="723" y="91"/>
                                </a:lnTo>
                                <a:lnTo>
                                  <a:pt x="685" y="67"/>
                                </a:lnTo>
                                <a:lnTo>
                                  <a:pt x="643" y="48"/>
                                </a:lnTo>
                                <a:lnTo>
                                  <a:pt x="643" y="50"/>
                                </a:lnTo>
                                <a:lnTo>
                                  <a:pt x="643" y="55"/>
                                </a:lnTo>
                                <a:lnTo>
                                  <a:pt x="643" y="58"/>
                                </a:lnTo>
                                <a:lnTo>
                                  <a:pt x="685" y="88"/>
                                </a:lnTo>
                                <a:lnTo>
                                  <a:pt x="722" y="123"/>
                                </a:lnTo>
                                <a:lnTo>
                                  <a:pt x="756" y="161"/>
                                </a:lnTo>
                                <a:lnTo>
                                  <a:pt x="784" y="203"/>
                                </a:lnTo>
                                <a:lnTo>
                                  <a:pt x="804" y="248"/>
                                </a:lnTo>
                                <a:lnTo>
                                  <a:pt x="818" y="297"/>
                                </a:lnTo>
                                <a:lnTo>
                                  <a:pt x="815" y="297"/>
                                </a:lnTo>
                                <a:lnTo>
                                  <a:pt x="812" y="297"/>
                                </a:lnTo>
                                <a:lnTo>
                                  <a:pt x="810" y="297"/>
                                </a:lnTo>
                                <a:lnTo>
                                  <a:pt x="798" y="251"/>
                                </a:lnTo>
                                <a:lnTo>
                                  <a:pt x="778" y="207"/>
                                </a:lnTo>
                                <a:lnTo>
                                  <a:pt x="753" y="166"/>
                                </a:lnTo>
                                <a:lnTo>
                                  <a:pt x="723" y="130"/>
                                </a:lnTo>
                                <a:lnTo>
                                  <a:pt x="689" y="100"/>
                                </a:lnTo>
                                <a:lnTo>
                                  <a:pt x="651" y="75"/>
                                </a:lnTo>
                                <a:lnTo>
                                  <a:pt x="609" y="58"/>
                                </a:lnTo>
                                <a:lnTo>
                                  <a:pt x="647" y="98"/>
                                </a:lnTo>
                                <a:lnTo>
                                  <a:pt x="680" y="142"/>
                                </a:lnTo>
                                <a:lnTo>
                                  <a:pt x="705" y="191"/>
                                </a:lnTo>
                                <a:lnTo>
                                  <a:pt x="721" y="245"/>
                                </a:lnTo>
                                <a:lnTo>
                                  <a:pt x="704" y="200"/>
                                </a:lnTo>
                                <a:lnTo>
                                  <a:pt x="680" y="157"/>
                                </a:lnTo>
                                <a:lnTo>
                                  <a:pt x="649" y="114"/>
                                </a:lnTo>
                                <a:lnTo>
                                  <a:pt x="613" y="78"/>
                                </a:lnTo>
                                <a:lnTo>
                                  <a:pt x="571" y="49"/>
                                </a:lnTo>
                                <a:lnTo>
                                  <a:pt x="525" y="30"/>
                                </a:lnTo>
                                <a:lnTo>
                                  <a:pt x="537" y="51"/>
                                </a:lnTo>
                                <a:lnTo>
                                  <a:pt x="555" y="72"/>
                                </a:lnTo>
                                <a:lnTo>
                                  <a:pt x="571" y="94"/>
                                </a:lnTo>
                                <a:lnTo>
                                  <a:pt x="576" y="111"/>
                                </a:lnTo>
                                <a:lnTo>
                                  <a:pt x="585" y="141"/>
                                </a:lnTo>
                                <a:lnTo>
                                  <a:pt x="589" y="158"/>
                                </a:lnTo>
                                <a:lnTo>
                                  <a:pt x="576" y="152"/>
                                </a:lnTo>
                                <a:lnTo>
                                  <a:pt x="572" y="132"/>
                                </a:lnTo>
                                <a:lnTo>
                                  <a:pt x="567" y="114"/>
                                </a:lnTo>
                                <a:lnTo>
                                  <a:pt x="545" y="78"/>
                                </a:lnTo>
                                <a:lnTo>
                                  <a:pt x="514" y="47"/>
                                </a:lnTo>
                                <a:lnTo>
                                  <a:pt x="476" y="30"/>
                                </a:lnTo>
                                <a:lnTo>
                                  <a:pt x="466" y="59"/>
                                </a:lnTo>
                                <a:lnTo>
                                  <a:pt x="466" y="93"/>
                                </a:lnTo>
                                <a:lnTo>
                                  <a:pt x="466" y="128"/>
                                </a:lnTo>
                                <a:lnTo>
                                  <a:pt x="466" y="134"/>
                                </a:lnTo>
                                <a:lnTo>
                                  <a:pt x="462" y="136"/>
                                </a:lnTo>
                                <a:lnTo>
                                  <a:pt x="456" y="138"/>
                                </a:lnTo>
                                <a:lnTo>
                                  <a:pt x="450" y="102"/>
                                </a:lnTo>
                                <a:lnTo>
                                  <a:pt x="454" y="66"/>
                                </a:lnTo>
                                <a:lnTo>
                                  <a:pt x="449" y="30"/>
                                </a:lnTo>
                                <a:lnTo>
                                  <a:pt x="401" y="60"/>
                                </a:lnTo>
                                <a:lnTo>
                                  <a:pt x="369" y="108"/>
                                </a:lnTo>
                                <a:lnTo>
                                  <a:pt x="345" y="160"/>
                                </a:lnTo>
                                <a:lnTo>
                                  <a:pt x="351" y="114"/>
                                </a:lnTo>
                                <a:lnTo>
                                  <a:pt x="373" y="72"/>
                                </a:lnTo>
                                <a:lnTo>
                                  <a:pt x="405" y="37"/>
                                </a:lnTo>
                                <a:lnTo>
                                  <a:pt x="383" y="37"/>
                                </a:lnTo>
                                <a:lnTo>
                                  <a:pt x="370" y="41"/>
                                </a:lnTo>
                                <a:lnTo>
                                  <a:pt x="354" y="46"/>
                                </a:lnTo>
                                <a:lnTo>
                                  <a:pt x="312" y="82"/>
                                </a:lnTo>
                                <a:lnTo>
                                  <a:pt x="278" y="124"/>
                                </a:lnTo>
                                <a:lnTo>
                                  <a:pt x="250" y="165"/>
                                </a:lnTo>
                                <a:lnTo>
                                  <a:pt x="241" y="187"/>
                                </a:lnTo>
                                <a:lnTo>
                                  <a:pt x="229" y="215"/>
                                </a:lnTo>
                                <a:lnTo>
                                  <a:pt x="213" y="238"/>
                                </a:lnTo>
                                <a:lnTo>
                                  <a:pt x="221" y="187"/>
                                </a:lnTo>
                                <a:lnTo>
                                  <a:pt x="246" y="141"/>
                                </a:lnTo>
                                <a:lnTo>
                                  <a:pt x="281" y="98"/>
                                </a:lnTo>
                                <a:lnTo>
                                  <a:pt x="318" y="60"/>
                                </a:lnTo>
                                <a:lnTo>
                                  <a:pt x="291" y="63"/>
                                </a:lnTo>
                                <a:lnTo>
                                  <a:pt x="265" y="78"/>
                                </a:lnTo>
                                <a:lnTo>
                                  <a:pt x="239" y="94"/>
                                </a:lnTo>
                                <a:lnTo>
                                  <a:pt x="204" y="128"/>
                                </a:lnTo>
                                <a:lnTo>
                                  <a:pt x="174" y="165"/>
                                </a:lnTo>
                                <a:lnTo>
                                  <a:pt x="149" y="206"/>
                                </a:lnTo>
                                <a:lnTo>
                                  <a:pt x="129" y="249"/>
                                </a:lnTo>
                                <a:lnTo>
                                  <a:pt x="113" y="293"/>
                                </a:lnTo>
                                <a:lnTo>
                                  <a:pt x="100" y="338"/>
                                </a:lnTo>
                                <a:lnTo>
                                  <a:pt x="107" y="294"/>
                                </a:lnTo>
                                <a:lnTo>
                                  <a:pt x="120" y="251"/>
                                </a:lnTo>
                                <a:lnTo>
                                  <a:pt x="138" y="209"/>
                                </a:lnTo>
                                <a:lnTo>
                                  <a:pt x="161" y="171"/>
                                </a:lnTo>
                                <a:lnTo>
                                  <a:pt x="189" y="135"/>
                                </a:lnTo>
                                <a:lnTo>
                                  <a:pt x="219" y="102"/>
                                </a:lnTo>
                                <a:lnTo>
                                  <a:pt x="254" y="73"/>
                                </a:lnTo>
                                <a:lnTo>
                                  <a:pt x="291" y="50"/>
                                </a:lnTo>
                                <a:lnTo>
                                  <a:pt x="291" y="49"/>
                                </a:lnTo>
                                <a:lnTo>
                                  <a:pt x="291" y="48"/>
                                </a:lnTo>
                                <a:lnTo>
                                  <a:pt x="248" y="61"/>
                                </a:lnTo>
                                <a:lnTo>
                                  <a:pt x="208" y="82"/>
                                </a:lnTo>
                                <a:lnTo>
                                  <a:pt x="171" y="109"/>
                                </a:lnTo>
                                <a:lnTo>
                                  <a:pt x="137" y="142"/>
                                </a:lnTo>
                                <a:lnTo>
                                  <a:pt x="107" y="179"/>
                                </a:lnTo>
                                <a:lnTo>
                                  <a:pt x="80" y="218"/>
                                </a:lnTo>
                                <a:lnTo>
                                  <a:pt x="57" y="259"/>
                                </a:lnTo>
                                <a:lnTo>
                                  <a:pt x="37" y="299"/>
                                </a:lnTo>
                                <a:lnTo>
                                  <a:pt x="24" y="344"/>
                                </a:lnTo>
                                <a:lnTo>
                                  <a:pt x="15" y="392"/>
                                </a:lnTo>
                                <a:lnTo>
                                  <a:pt x="11" y="442"/>
                                </a:lnTo>
                                <a:lnTo>
                                  <a:pt x="9" y="491"/>
                                </a:lnTo>
                                <a:lnTo>
                                  <a:pt x="11" y="542"/>
                                </a:lnTo>
                                <a:lnTo>
                                  <a:pt x="13" y="591"/>
                                </a:lnTo>
                                <a:lnTo>
                                  <a:pt x="15" y="639"/>
                                </a:lnTo>
                                <a:lnTo>
                                  <a:pt x="16" y="685"/>
                                </a:lnTo>
                                <a:lnTo>
                                  <a:pt x="13" y="685"/>
                                </a:lnTo>
                                <a:lnTo>
                                  <a:pt x="7" y="685"/>
                                </a:lnTo>
                                <a:lnTo>
                                  <a:pt x="4" y="685"/>
                                </a:lnTo>
                                <a:lnTo>
                                  <a:pt x="3" y="639"/>
                                </a:lnTo>
                                <a:lnTo>
                                  <a:pt x="2" y="593"/>
                                </a:lnTo>
                                <a:lnTo>
                                  <a:pt x="1" y="546"/>
                                </a:lnTo>
                                <a:lnTo>
                                  <a:pt x="0" y="499"/>
                                </a:lnTo>
                                <a:lnTo>
                                  <a:pt x="1" y="452"/>
                                </a:lnTo>
                                <a:lnTo>
                                  <a:pt x="3" y="406"/>
                                </a:lnTo>
                                <a:lnTo>
                                  <a:pt x="9" y="359"/>
                                </a:lnTo>
                                <a:lnTo>
                                  <a:pt x="19" y="316"/>
                                </a:lnTo>
                                <a:lnTo>
                                  <a:pt x="35" y="273"/>
                                </a:lnTo>
                                <a:lnTo>
                                  <a:pt x="56" y="233"/>
                                </a:lnTo>
                                <a:lnTo>
                                  <a:pt x="80" y="194"/>
                                </a:lnTo>
                                <a:lnTo>
                                  <a:pt x="108" y="158"/>
                                </a:lnTo>
                                <a:lnTo>
                                  <a:pt x="141" y="125"/>
                                </a:lnTo>
                                <a:lnTo>
                                  <a:pt x="177" y="94"/>
                                </a:lnTo>
                                <a:lnTo>
                                  <a:pt x="215" y="69"/>
                                </a:lnTo>
                                <a:lnTo>
                                  <a:pt x="256" y="47"/>
                                </a:lnTo>
                                <a:lnTo>
                                  <a:pt x="299" y="28"/>
                                </a:lnTo>
                                <a:lnTo>
                                  <a:pt x="343" y="14"/>
                                </a:lnTo>
                                <a:lnTo>
                                  <a:pt x="388" y="4"/>
                                </a:lnTo>
                                <a:lnTo>
                                  <a:pt x="434" y="0"/>
                                </a:lnTo>
                                <a:lnTo>
                                  <a:pt x="495" y="3"/>
                                </a:lnTo>
                                <a:lnTo>
                                  <a:pt x="556" y="11"/>
                                </a:lnTo>
                                <a:lnTo>
                                  <a:pt x="614" y="25"/>
                                </a:lnTo>
                                <a:lnTo>
                                  <a:pt x="667" y="48"/>
                                </a:lnTo>
                                <a:lnTo>
                                  <a:pt x="665" y="49"/>
                                </a:lnTo>
                                <a:lnTo>
                                  <a:pt x="663" y="50"/>
                                </a:lnTo>
                                <a:lnTo>
                                  <a:pt x="660" y="50"/>
                                </a:lnTo>
                                <a:close/>
                              </a:path>
                            </a:pathLst>
                          </a:custGeom>
                          <a:solidFill>
                            <a:srgbClr val="FFFFFF"/>
                          </a:solidFill>
                          <a:ln>
                            <a:noFill/>
                          </a:ln>
                        </wps:spPr>
                        <wps:bodyPr rot="0" vert="horz" wrap="square" lIns="91440" tIns="45720" rIns="91440" bIns="45720" anchor="t" anchorCtr="0" upright="1">
                          <a:noAutofit/>
                        </wps:bodyPr>
                      </wps:wsp>
                      <wps:wsp>
                        <wps:cNvPr id="388" name="Freeform 389"/>
                        <wps:cNvSpPr>
                          <a:spLocks/>
                        </wps:cNvSpPr>
                        <wps:spPr bwMode="auto">
                          <a:xfrm>
                            <a:off x="726" y="634"/>
                            <a:ext cx="4" cy="8"/>
                          </a:xfrm>
                          <a:custGeom>
                            <a:avLst/>
                            <a:gdLst>
                              <a:gd name="T0" fmla="*/ 15 w 15"/>
                              <a:gd name="T1" fmla="*/ 29 h 32"/>
                              <a:gd name="T2" fmla="*/ 11 w 15"/>
                              <a:gd name="T3" fmla="*/ 30 h 32"/>
                              <a:gd name="T4" fmla="*/ 6 w 15"/>
                              <a:gd name="T5" fmla="*/ 30 h 32"/>
                              <a:gd name="T6" fmla="*/ 0 w 15"/>
                              <a:gd name="T7" fmla="*/ 32 h 32"/>
                              <a:gd name="T8" fmla="*/ 0 w 15"/>
                              <a:gd name="T9" fmla="*/ 32 h 32"/>
                              <a:gd name="T10" fmla="*/ 0 w 15"/>
                              <a:gd name="T11" fmla="*/ 20 h 32"/>
                              <a:gd name="T12" fmla="*/ 7 w 15"/>
                              <a:gd name="T13" fmla="*/ 10 h 32"/>
                              <a:gd name="T14" fmla="*/ 14 w 15"/>
                              <a:gd name="T15" fmla="*/ 0 h 32"/>
                              <a:gd name="T16" fmla="*/ 14 w 15"/>
                              <a:gd name="T17" fmla="*/ 0 h 32"/>
                              <a:gd name="T18" fmla="*/ 15 w 15"/>
                              <a:gd name="T19" fmla="*/ 9 h 32"/>
                              <a:gd name="T20" fmla="*/ 15 w 15"/>
                              <a:gd name="T21" fmla="*/ 19 h 32"/>
                              <a:gd name="T22" fmla="*/ 15 w 15"/>
                              <a:gd name="T23" fmla="*/ 29 h 32"/>
                              <a:gd name="T24" fmla="*/ 15 w 15"/>
                              <a:gd name="T25" fmla="*/ 29 h 32"/>
                              <a:gd name="T26" fmla="*/ 15 w 15"/>
                              <a:gd name="T27" fmla="*/ 29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5" h="32">
                                <a:moveTo>
                                  <a:pt x="15" y="29"/>
                                </a:moveTo>
                                <a:lnTo>
                                  <a:pt x="11" y="30"/>
                                </a:lnTo>
                                <a:lnTo>
                                  <a:pt x="6" y="30"/>
                                </a:lnTo>
                                <a:lnTo>
                                  <a:pt x="0" y="32"/>
                                </a:lnTo>
                                <a:lnTo>
                                  <a:pt x="0" y="20"/>
                                </a:lnTo>
                                <a:lnTo>
                                  <a:pt x="7" y="10"/>
                                </a:lnTo>
                                <a:lnTo>
                                  <a:pt x="14" y="0"/>
                                </a:lnTo>
                                <a:lnTo>
                                  <a:pt x="15" y="9"/>
                                </a:lnTo>
                                <a:lnTo>
                                  <a:pt x="15" y="19"/>
                                </a:lnTo>
                                <a:lnTo>
                                  <a:pt x="15" y="29"/>
                                </a:lnTo>
                                <a:close/>
                              </a:path>
                            </a:pathLst>
                          </a:custGeom>
                          <a:solidFill>
                            <a:srgbClr val="FFFFFF"/>
                          </a:solidFill>
                          <a:ln>
                            <a:noFill/>
                          </a:ln>
                        </wps:spPr>
                        <wps:bodyPr rot="0" vert="horz" wrap="square" lIns="91440" tIns="45720" rIns="91440" bIns="45720" anchor="t" anchorCtr="0" upright="1">
                          <a:noAutofit/>
                        </wps:bodyPr>
                      </wps:wsp>
                      <wps:wsp>
                        <wps:cNvPr id="389" name="Freeform 390"/>
                        <wps:cNvSpPr>
                          <a:spLocks/>
                        </wps:cNvSpPr>
                        <wps:spPr bwMode="auto">
                          <a:xfrm>
                            <a:off x="749" y="634"/>
                            <a:ext cx="6" cy="8"/>
                          </a:xfrm>
                          <a:custGeom>
                            <a:avLst/>
                            <a:gdLst>
                              <a:gd name="T0" fmla="*/ 26 w 26"/>
                              <a:gd name="T1" fmla="*/ 28 h 28"/>
                              <a:gd name="T2" fmla="*/ 20 w 26"/>
                              <a:gd name="T3" fmla="*/ 27 h 28"/>
                              <a:gd name="T4" fmla="*/ 9 w 26"/>
                              <a:gd name="T5" fmla="*/ 25 h 28"/>
                              <a:gd name="T6" fmla="*/ 3 w 26"/>
                              <a:gd name="T7" fmla="*/ 25 h 28"/>
                              <a:gd name="T8" fmla="*/ 3 w 26"/>
                              <a:gd name="T9" fmla="*/ 25 h 28"/>
                              <a:gd name="T10" fmla="*/ 0 w 26"/>
                              <a:gd name="T11" fmla="*/ 16 h 28"/>
                              <a:gd name="T12" fmla="*/ 0 w 26"/>
                              <a:gd name="T13" fmla="*/ 8 h 28"/>
                              <a:gd name="T14" fmla="*/ 3 w 26"/>
                              <a:gd name="T15" fmla="*/ 0 h 28"/>
                              <a:gd name="T16" fmla="*/ 3 w 26"/>
                              <a:gd name="T17" fmla="*/ 0 h 28"/>
                              <a:gd name="T18" fmla="*/ 14 w 26"/>
                              <a:gd name="T19" fmla="*/ 5 h 28"/>
                              <a:gd name="T20" fmla="*/ 20 w 26"/>
                              <a:gd name="T21" fmla="*/ 15 h 28"/>
                              <a:gd name="T22" fmla="*/ 26 w 26"/>
                              <a:gd name="T23" fmla="*/ 28 h 28"/>
                              <a:gd name="T24" fmla="*/ 26 w 26"/>
                              <a:gd name="T25" fmla="*/ 28 h 28"/>
                              <a:gd name="T26" fmla="*/ 26 w 26"/>
                              <a:gd name="T27" fmla="*/ 28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6" h="28">
                                <a:moveTo>
                                  <a:pt x="26" y="28"/>
                                </a:moveTo>
                                <a:lnTo>
                                  <a:pt x="20" y="27"/>
                                </a:lnTo>
                                <a:lnTo>
                                  <a:pt x="9" y="25"/>
                                </a:lnTo>
                                <a:lnTo>
                                  <a:pt x="3" y="25"/>
                                </a:lnTo>
                                <a:lnTo>
                                  <a:pt x="0" y="16"/>
                                </a:lnTo>
                                <a:lnTo>
                                  <a:pt x="0" y="8"/>
                                </a:lnTo>
                                <a:lnTo>
                                  <a:pt x="3" y="0"/>
                                </a:lnTo>
                                <a:lnTo>
                                  <a:pt x="14" y="5"/>
                                </a:lnTo>
                                <a:lnTo>
                                  <a:pt x="20" y="15"/>
                                </a:lnTo>
                                <a:lnTo>
                                  <a:pt x="26" y="28"/>
                                </a:lnTo>
                                <a:close/>
                              </a:path>
                            </a:pathLst>
                          </a:custGeom>
                          <a:solidFill>
                            <a:srgbClr val="FFFFFF"/>
                          </a:solidFill>
                          <a:ln>
                            <a:noFill/>
                          </a:ln>
                        </wps:spPr>
                        <wps:bodyPr rot="0" vert="horz" wrap="square" lIns="91440" tIns="45720" rIns="91440" bIns="45720" anchor="t" anchorCtr="0" upright="1">
                          <a:noAutofit/>
                        </wps:bodyPr>
                      </wps:wsp>
                      <wps:wsp>
                        <wps:cNvPr id="390" name="Freeform 391"/>
                        <wps:cNvSpPr>
                          <a:spLocks/>
                        </wps:cNvSpPr>
                        <wps:spPr bwMode="auto">
                          <a:xfrm>
                            <a:off x="699" y="639"/>
                            <a:ext cx="7" cy="10"/>
                          </a:xfrm>
                          <a:custGeom>
                            <a:avLst/>
                            <a:gdLst>
                              <a:gd name="T0" fmla="*/ 0 w 29"/>
                              <a:gd name="T1" fmla="*/ 40 h 40"/>
                              <a:gd name="T2" fmla="*/ 6 w 29"/>
                              <a:gd name="T3" fmla="*/ 23 h 40"/>
                              <a:gd name="T4" fmla="*/ 16 w 29"/>
                              <a:gd name="T5" fmla="*/ 10 h 40"/>
                              <a:gd name="T6" fmla="*/ 29 w 29"/>
                              <a:gd name="T7" fmla="*/ 0 h 40"/>
                              <a:gd name="T8" fmla="*/ 29 w 29"/>
                              <a:gd name="T9" fmla="*/ 0 h 40"/>
                              <a:gd name="T10" fmla="*/ 22 w 29"/>
                              <a:gd name="T11" fmla="*/ 16 h 40"/>
                              <a:gd name="T12" fmla="*/ 16 w 29"/>
                              <a:gd name="T13" fmla="*/ 31 h 40"/>
                              <a:gd name="T14" fmla="*/ 0 w 29"/>
                              <a:gd name="T15" fmla="*/ 40 h 40"/>
                              <a:gd name="T16" fmla="*/ 0 w 29"/>
                              <a:gd name="T17" fmla="*/ 40 h 40"/>
                              <a:gd name="T18" fmla="*/ 0 w 29"/>
                              <a:gd name="T19" fmla="*/ 40 h 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9" h="40">
                                <a:moveTo>
                                  <a:pt x="0" y="40"/>
                                </a:moveTo>
                                <a:lnTo>
                                  <a:pt x="6" y="23"/>
                                </a:lnTo>
                                <a:lnTo>
                                  <a:pt x="16" y="10"/>
                                </a:lnTo>
                                <a:lnTo>
                                  <a:pt x="29" y="0"/>
                                </a:lnTo>
                                <a:lnTo>
                                  <a:pt x="22" y="16"/>
                                </a:lnTo>
                                <a:lnTo>
                                  <a:pt x="16" y="31"/>
                                </a:lnTo>
                                <a:lnTo>
                                  <a:pt x="0" y="40"/>
                                </a:lnTo>
                                <a:close/>
                              </a:path>
                            </a:pathLst>
                          </a:custGeom>
                          <a:solidFill>
                            <a:srgbClr val="FFFFFF"/>
                          </a:solidFill>
                          <a:ln>
                            <a:noFill/>
                          </a:ln>
                        </wps:spPr>
                        <wps:bodyPr rot="0" vert="horz" wrap="square" lIns="91440" tIns="45720" rIns="91440" bIns="45720" anchor="t" anchorCtr="0" upright="1">
                          <a:noAutofit/>
                        </wps:bodyPr>
                      </wps:wsp>
                      <wps:wsp>
                        <wps:cNvPr id="391" name="Freeform 392"/>
                        <wps:cNvSpPr>
                          <a:spLocks/>
                        </wps:cNvSpPr>
                        <wps:spPr bwMode="auto">
                          <a:xfrm>
                            <a:off x="777" y="640"/>
                            <a:ext cx="9" cy="13"/>
                          </a:xfrm>
                          <a:custGeom>
                            <a:avLst/>
                            <a:gdLst>
                              <a:gd name="T0" fmla="*/ 34 w 34"/>
                              <a:gd name="T1" fmla="*/ 49 h 49"/>
                              <a:gd name="T2" fmla="*/ 26 w 34"/>
                              <a:gd name="T3" fmla="*/ 45 h 49"/>
                              <a:gd name="T4" fmla="*/ 13 w 34"/>
                              <a:gd name="T5" fmla="*/ 37 h 49"/>
                              <a:gd name="T6" fmla="*/ 6 w 34"/>
                              <a:gd name="T7" fmla="*/ 33 h 49"/>
                              <a:gd name="T8" fmla="*/ 6 w 34"/>
                              <a:gd name="T9" fmla="*/ 33 h 49"/>
                              <a:gd name="T10" fmla="*/ 4 w 34"/>
                              <a:gd name="T11" fmla="*/ 24 h 49"/>
                              <a:gd name="T12" fmla="*/ 1 w 34"/>
                              <a:gd name="T13" fmla="*/ 9 h 49"/>
                              <a:gd name="T14" fmla="*/ 0 w 34"/>
                              <a:gd name="T15" fmla="*/ 0 h 49"/>
                              <a:gd name="T16" fmla="*/ 0 w 34"/>
                              <a:gd name="T17" fmla="*/ 0 h 49"/>
                              <a:gd name="T18" fmla="*/ 13 w 34"/>
                              <a:gd name="T19" fmla="*/ 14 h 49"/>
                              <a:gd name="T20" fmla="*/ 26 w 34"/>
                              <a:gd name="T21" fmla="*/ 30 h 49"/>
                              <a:gd name="T22" fmla="*/ 34 w 34"/>
                              <a:gd name="T23" fmla="*/ 49 h 49"/>
                              <a:gd name="T24" fmla="*/ 34 w 34"/>
                              <a:gd name="T25" fmla="*/ 49 h 49"/>
                              <a:gd name="T26" fmla="*/ 34 w 34"/>
                              <a:gd name="T27" fmla="*/ 49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4" h="49">
                                <a:moveTo>
                                  <a:pt x="34" y="49"/>
                                </a:moveTo>
                                <a:lnTo>
                                  <a:pt x="26" y="45"/>
                                </a:lnTo>
                                <a:lnTo>
                                  <a:pt x="13" y="37"/>
                                </a:lnTo>
                                <a:lnTo>
                                  <a:pt x="6" y="33"/>
                                </a:lnTo>
                                <a:lnTo>
                                  <a:pt x="4" y="24"/>
                                </a:lnTo>
                                <a:lnTo>
                                  <a:pt x="1" y="9"/>
                                </a:lnTo>
                                <a:lnTo>
                                  <a:pt x="0" y="0"/>
                                </a:lnTo>
                                <a:lnTo>
                                  <a:pt x="13" y="14"/>
                                </a:lnTo>
                                <a:lnTo>
                                  <a:pt x="26" y="30"/>
                                </a:lnTo>
                                <a:lnTo>
                                  <a:pt x="34" y="49"/>
                                </a:lnTo>
                                <a:close/>
                              </a:path>
                            </a:pathLst>
                          </a:custGeom>
                          <a:solidFill>
                            <a:srgbClr val="FFFFFF"/>
                          </a:solidFill>
                          <a:ln>
                            <a:noFill/>
                          </a:ln>
                        </wps:spPr>
                        <wps:bodyPr rot="0" vert="horz" wrap="square" lIns="91440" tIns="45720" rIns="91440" bIns="45720" anchor="t" anchorCtr="0" upright="1">
                          <a:noAutofit/>
                        </wps:bodyPr>
                      </wps:wsp>
                      <wps:wsp>
                        <wps:cNvPr id="392" name="Freeform 393"/>
                        <wps:cNvSpPr>
                          <a:spLocks/>
                        </wps:cNvSpPr>
                        <wps:spPr bwMode="auto">
                          <a:xfrm>
                            <a:off x="658" y="644"/>
                            <a:ext cx="23" cy="46"/>
                          </a:xfrm>
                          <a:custGeom>
                            <a:avLst/>
                            <a:gdLst>
                              <a:gd name="T0" fmla="*/ 57 w 93"/>
                              <a:gd name="T1" fmla="*/ 89 h 183"/>
                              <a:gd name="T2" fmla="*/ 42 w 93"/>
                              <a:gd name="T3" fmla="*/ 114 h 183"/>
                              <a:gd name="T4" fmla="*/ 15 w 93"/>
                              <a:gd name="T5" fmla="*/ 159 h 183"/>
                              <a:gd name="T6" fmla="*/ 0 w 93"/>
                              <a:gd name="T7" fmla="*/ 183 h 183"/>
                              <a:gd name="T8" fmla="*/ 0 w 93"/>
                              <a:gd name="T9" fmla="*/ 183 h 183"/>
                              <a:gd name="T10" fmla="*/ 13 w 93"/>
                              <a:gd name="T11" fmla="*/ 142 h 183"/>
                              <a:gd name="T12" fmla="*/ 33 w 93"/>
                              <a:gd name="T13" fmla="*/ 88 h 183"/>
                              <a:gd name="T14" fmla="*/ 62 w 93"/>
                              <a:gd name="T15" fmla="*/ 36 h 183"/>
                              <a:gd name="T16" fmla="*/ 93 w 93"/>
                              <a:gd name="T17" fmla="*/ 0 h 183"/>
                              <a:gd name="T18" fmla="*/ 93 w 93"/>
                              <a:gd name="T19" fmla="*/ 0 h 183"/>
                              <a:gd name="T20" fmla="*/ 79 w 93"/>
                              <a:gd name="T21" fmla="*/ 27 h 183"/>
                              <a:gd name="T22" fmla="*/ 65 w 93"/>
                              <a:gd name="T23" fmla="*/ 57 h 183"/>
                              <a:gd name="T24" fmla="*/ 57 w 93"/>
                              <a:gd name="T25" fmla="*/ 89 h 183"/>
                              <a:gd name="T26" fmla="*/ 57 w 93"/>
                              <a:gd name="T27" fmla="*/ 89 h 183"/>
                              <a:gd name="T28" fmla="*/ 57 w 93"/>
                              <a:gd name="T29" fmla="*/ 89 h 1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93" h="183">
                                <a:moveTo>
                                  <a:pt x="57" y="89"/>
                                </a:moveTo>
                                <a:lnTo>
                                  <a:pt x="42" y="114"/>
                                </a:lnTo>
                                <a:lnTo>
                                  <a:pt x="15" y="159"/>
                                </a:lnTo>
                                <a:lnTo>
                                  <a:pt x="0" y="183"/>
                                </a:lnTo>
                                <a:lnTo>
                                  <a:pt x="13" y="142"/>
                                </a:lnTo>
                                <a:lnTo>
                                  <a:pt x="33" y="88"/>
                                </a:lnTo>
                                <a:lnTo>
                                  <a:pt x="62" y="36"/>
                                </a:lnTo>
                                <a:lnTo>
                                  <a:pt x="93" y="0"/>
                                </a:lnTo>
                                <a:lnTo>
                                  <a:pt x="79" y="27"/>
                                </a:lnTo>
                                <a:lnTo>
                                  <a:pt x="65" y="57"/>
                                </a:lnTo>
                                <a:lnTo>
                                  <a:pt x="57" y="89"/>
                                </a:lnTo>
                                <a:close/>
                              </a:path>
                            </a:pathLst>
                          </a:custGeom>
                          <a:solidFill>
                            <a:srgbClr val="FFFFFF"/>
                          </a:solidFill>
                          <a:ln>
                            <a:noFill/>
                          </a:ln>
                        </wps:spPr>
                        <wps:bodyPr rot="0" vert="horz" wrap="square" lIns="91440" tIns="45720" rIns="91440" bIns="45720" anchor="t" anchorCtr="0" upright="1">
                          <a:noAutofit/>
                        </wps:bodyPr>
                      </wps:wsp>
                      <wps:wsp>
                        <wps:cNvPr id="393" name="Freeform 394"/>
                        <wps:cNvSpPr>
                          <a:spLocks/>
                        </wps:cNvSpPr>
                        <wps:spPr bwMode="auto">
                          <a:xfrm>
                            <a:off x="634" y="663"/>
                            <a:ext cx="20" cy="122"/>
                          </a:xfrm>
                          <a:custGeom>
                            <a:avLst/>
                            <a:gdLst>
                              <a:gd name="T0" fmla="*/ 21 w 79"/>
                              <a:gd name="T1" fmla="*/ 487 h 487"/>
                              <a:gd name="T2" fmla="*/ 16 w 79"/>
                              <a:gd name="T3" fmla="*/ 481 h 487"/>
                              <a:gd name="T4" fmla="*/ 6 w 79"/>
                              <a:gd name="T5" fmla="*/ 471 h 487"/>
                              <a:gd name="T6" fmla="*/ 1 w 79"/>
                              <a:gd name="T7" fmla="*/ 466 h 487"/>
                              <a:gd name="T8" fmla="*/ 1 w 79"/>
                              <a:gd name="T9" fmla="*/ 466 h 487"/>
                              <a:gd name="T10" fmla="*/ 2 w 79"/>
                              <a:gd name="T11" fmla="*/ 421 h 487"/>
                              <a:gd name="T12" fmla="*/ 2 w 79"/>
                              <a:gd name="T13" fmla="*/ 376 h 487"/>
                              <a:gd name="T14" fmla="*/ 1 w 79"/>
                              <a:gd name="T15" fmla="*/ 331 h 487"/>
                              <a:gd name="T16" fmla="*/ 0 w 79"/>
                              <a:gd name="T17" fmla="*/ 286 h 487"/>
                              <a:gd name="T18" fmla="*/ 0 w 79"/>
                              <a:gd name="T19" fmla="*/ 242 h 487"/>
                              <a:gd name="T20" fmla="*/ 3 w 79"/>
                              <a:gd name="T21" fmla="*/ 198 h 487"/>
                              <a:gd name="T22" fmla="*/ 9 w 79"/>
                              <a:gd name="T23" fmla="*/ 156 h 487"/>
                              <a:gd name="T24" fmla="*/ 17 w 79"/>
                              <a:gd name="T25" fmla="*/ 114 h 487"/>
                              <a:gd name="T26" fmla="*/ 32 w 79"/>
                              <a:gd name="T27" fmla="*/ 73 h 487"/>
                              <a:gd name="T28" fmla="*/ 51 w 79"/>
                              <a:gd name="T29" fmla="*/ 36 h 487"/>
                              <a:gd name="T30" fmla="*/ 79 w 79"/>
                              <a:gd name="T31" fmla="*/ 0 h 487"/>
                              <a:gd name="T32" fmla="*/ 79 w 79"/>
                              <a:gd name="T33" fmla="*/ 0 h 487"/>
                              <a:gd name="T34" fmla="*/ 57 w 79"/>
                              <a:gd name="T35" fmla="*/ 40 h 487"/>
                              <a:gd name="T36" fmla="*/ 42 w 79"/>
                              <a:gd name="T37" fmla="*/ 82 h 487"/>
                              <a:gd name="T38" fmla="*/ 32 w 79"/>
                              <a:gd name="T39" fmla="*/ 124 h 487"/>
                              <a:gd name="T40" fmla="*/ 26 w 79"/>
                              <a:gd name="T41" fmla="*/ 168 h 487"/>
                              <a:gd name="T42" fmla="*/ 23 w 79"/>
                              <a:gd name="T43" fmla="*/ 212 h 487"/>
                              <a:gd name="T44" fmla="*/ 23 w 79"/>
                              <a:gd name="T45" fmla="*/ 255 h 487"/>
                              <a:gd name="T46" fmla="*/ 24 w 79"/>
                              <a:gd name="T47" fmla="*/ 300 h 487"/>
                              <a:gd name="T48" fmla="*/ 25 w 79"/>
                              <a:gd name="T49" fmla="*/ 345 h 487"/>
                              <a:gd name="T50" fmla="*/ 25 w 79"/>
                              <a:gd name="T51" fmla="*/ 392 h 487"/>
                              <a:gd name="T52" fmla="*/ 24 w 79"/>
                              <a:gd name="T53" fmla="*/ 439 h 487"/>
                              <a:gd name="T54" fmla="*/ 21 w 79"/>
                              <a:gd name="T55" fmla="*/ 487 h 487"/>
                              <a:gd name="T56" fmla="*/ 21 w 79"/>
                              <a:gd name="T57" fmla="*/ 487 h 487"/>
                              <a:gd name="T58" fmla="*/ 21 w 79"/>
                              <a:gd name="T59" fmla="*/ 487 h 4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9" h="487">
                                <a:moveTo>
                                  <a:pt x="21" y="487"/>
                                </a:moveTo>
                                <a:lnTo>
                                  <a:pt x="16" y="481"/>
                                </a:lnTo>
                                <a:lnTo>
                                  <a:pt x="6" y="471"/>
                                </a:lnTo>
                                <a:lnTo>
                                  <a:pt x="1" y="466"/>
                                </a:lnTo>
                                <a:lnTo>
                                  <a:pt x="2" y="421"/>
                                </a:lnTo>
                                <a:lnTo>
                                  <a:pt x="2" y="376"/>
                                </a:lnTo>
                                <a:lnTo>
                                  <a:pt x="1" y="331"/>
                                </a:lnTo>
                                <a:lnTo>
                                  <a:pt x="0" y="286"/>
                                </a:lnTo>
                                <a:lnTo>
                                  <a:pt x="0" y="242"/>
                                </a:lnTo>
                                <a:lnTo>
                                  <a:pt x="3" y="198"/>
                                </a:lnTo>
                                <a:lnTo>
                                  <a:pt x="9" y="156"/>
                                </a:lnTo>
                                <a:lnTo>
                                  <a:pt x="17" y="114"/>
                                </a:lnTo>
                                <a:lnTo>
                                  <a:pt x="32" y="73"/>
                                </a:lnTo>
                                <a:lnTo>
                                  <a:pt x="51" y="36"/>
                                </a:lnTo>
                                <a:lnTo>
                                  <a:pt x="79" y="0"/>
                                </a:lnTo>
                                <a:lnTo>
                                  <a:pt x="57" y="40"/>
                                </a:lnTo>
                                <a:lnTo>
                                  <a:pt x="42" y="82"/>
                                </a:lnTo>
                                <a:lnTo>
                                  <a:pt x="32" y="124"/>
                                </a:lnTo>
                                <a:lnTo>
                                  <a:pt x="26" y="168"/>
                                </a:lnTo>
                                <a:lnTo>
                                  <a:pt x="23" y="212"/>
                                </a:lnTo>
                                <a:lnTo>
                                  <a:pt x="23" y="255"/>
                                </a:lnTo>
                                <a:lnTo>
                                  <a:pt x="24" y="300"/>
                                </a:lnTo>
                                <a:lnTo>
                                  <a:pt x="25" y="345"/>
                                </a:lnTo>
                                <a:lnTo>
                                  <a:pt x="25" y="392"/>
                                </a:lnTo>
                                <a:lnTo>
                                  <a:pt x="24" y="439"/>
                                </a:lnTo>
                                <a:lnTo>
                                  <a:pt x="21" y="487"/>
                                </a:lnTo>
                                <a:close/>
                              </a:path>
                            </a:pathLst>
                          </a:custGeom>
                          <a:solidFill>
                            <a:srgbClr val="FFFFFF"/>
                          </a:solidFill>
                          <a:ln>
                            <a:noFill/>
                          </a:ln>
                        </wps:spPr>
                        <wps:bodyPr rot="0" vert="horz" wrap="square" lIns="91440" tIns="45720" rIns="91440" bIns="45720" anchor="t" anchorCtr="0" upright="1">
                          <a:noAutofit/>
                        </wps:bodyPr>
                      </wps:wsp>
                      <wps:wsp>
                        <wps:cNvPr id="394" name="Freeform 395"/>
                        <wps:cNvSpPr>
                          <a:spLocks/>
                        </wps:cNvSpPr>
                        <wps:spPr bwMode="auto">
                          <a:xfrm>
                            <a:off x="807" y="659"/>
                            <a:ext cx="11" cy="23"/>
                          </a:xfrm>
                          <a:custGeom>
                            <a:avLst/>
                            <a:gdLst>
                              <a:gd name="T0" fmla="*/ 45 w 45"/>
                              <a:gd name="T1" fmla="*/ 92 h 92"/>
                              <a:gd name="T2" fmla="*/ 38 w 45"/>
                              <a:gd name="T3" fmla="*/ 79 h 92"/>
                              <a:gd name="T4" fmla="*/ 23 w 45"/>
                              <a:gd name="T5" fmla="*/ 56 h 92"/>
                              <a:gd name="T6" fmla="*/ 16 w 45"/>
                              <a:gd name="T7" fmla="*/ 43 h 92"/>
                              <a:gd name="T8" fmla="*/ 16 w 45"/>
                              <a:gd name="T9" fmla="*/ 43 h 92"/>
                              <a:gd name="T10" fmla="*/ 13 w 45"/>
                              <a:gd name="T11" fmla="*/ 28 h 92"/>
                              <a:gd name="T12" fmla="*/ 7 w 45"/>
                              <a:gd name="T13" fmla="*/ 13 h 92"/>
                              <a:gd name="T14" fmla="*/ 0 w 45"/>
                              <a:gd name="T15" fmla="*/ 0 h 92"/>
                              <a:gd name="T16" fmla="*/ 0 w 45"/>
                              <a:gd name="T17" fmla="*/ 0 h 92"/>
                              <a:gd name="T18" fmla="*/ 23 w 45"/>
                              <a:gd name="T19" fmla="*/ 27 h 92"/>
                              <a:gd name="T20" fmla="*/ 38 w 45"/>
                              <a:gd name="T21" fmla="*/ 60 h 92"/>
                              <a:gd name="T22" fmla="*/ 45 w 45"/>
                              <a:gd name="T23" fmla="*/ 92 h 92"/>
                              <a:gd name="T24" fmla="*/ 45 w 45"/>
                              <a:gd name="T25" fmla="*/ 92 h 92"/>
                              <a:gd name="T26" fmla="*/ 45 w 45"/>
                              <a:gd name="T27" fmla="*/ 92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5" h="92">
                                <a:moveTo>
                                  <a:pt x="45" y="92"/>
                                </a:moveTo>
                                <a:lnTo>
                                  <a:pt x="38" y="79"/>
                                </a:lnTo>
                                <a:lnTo>
                                  <a:pt x="23" y="56"/>
                                </a:lnTo>
                                <a:lnTo>
                                  <a:pt x="16" y="43"/>
                                </a:lnTo>
                                <a:lnTo>
                                  <a:pt x="13" y="28"/>
                                </a:lnTo>
                                <a:lnTo>
                                  <a:pt x="7" y="13"/>
                                </a:lnTo>
                                <a:lnTo>
                                  <a:pt x="0" y="0"/>
                                </a:lnTo>
                                <a:lnTo>
                                  <a:pt x="23" y="27"/>
                                </a:lnTo>
                                <a:lnTo>
                                  <a:pt x="38" y="60"/>
                                </a:lnTo>
                                <a:lnTo>
                                  <a:pt x="45" y="92"/>
                                </a:lnTo>
                                <a:close/>
                              </a:path>
                            </a:pathLst>
                          </a:custGeom>
                          <a:solidFill>
                            <a:srgbClr val="FFFFFF"/>
                          </a:solidFill>
                          <a:ln>
                            <a:noFill/>
                          </a:ln>
                        </wps:spPr>
                        <wps:bodyPr rot="0" vert="horz" wrap="square" lIns="91440" tIns="45720" rIns="91440" bIns="45720" anchor="t" anchorCtr="0" upright="1">
                          <a:noAutofit/>
                        </wps:bodyPr>
                      </wps:wsp>
                      <wps:wsp>
                        <wps:cNvPr id="395" name="Freeform 396"/>
                        <wps:cNvSpPr>
                          <a:spLocks/>
                        </wps:cNvSpPr>
                        <wps:spPr bwMode="auto">
                          <a:xfrm>
                            <a:off x="835" y="675"/>
                            <a:ext cx="12" cy="99"/>
                          </a:xfrm>
                          <a:custGeom>
                            <a:avLst/>
                            <a:gdLst>
                              <a:gd name="T0" fmla="*/ 49 w 49"/>
                              <a:gd name="T1" fmla="*/ 380 h 396"/>
                              <a:gd name="T2" fmla="*/ 42 w 49"/>
                              <a:gd name="T3" fmla="*/ 384 h 396"/>
                              <a:gd name="T4" fmla="*/ 29 w 49"/>
                              <a:gd name="T5" fmla="*/ 392 h 396"/>
                              <a:gd name="T6" fmla="*/ 22 w 49"/>
                              <a:gd name="T7" fmla="*/ 396 h 396"/>
                              <a:gd name="T8" fmla="*/ 22 w 49"/>
                              <a:gd name="T9" fmla="*/ 396 h 396"/>
                              <a:gd name="T10" fmla="*/ 23 w 49"/>
                              <a:gd name="T11" fmla="*/ 342 h 396"/>
                              <a:gd name="T12" fmla="*/ 24 w 49"/>
                              <a:gd name="T13" fmla="*/ 290 h 396"/>
                              <a:gd name="T14" fmla="*/ 22 w 49"/>
                              <a:gd name="T15" fmla="*/ 237 h 396"/>
                              <a:gd name="T16" fmla="*/ 19 w 49"/>
                              <a:gd name="T17" fmla="*/ 188 h 396"/>
                              <a:gd name="T18" fmla="*/ 16 w 49"/>
                              <a:gd name="T19" fmla="*/ 138 h 396"/>
                              <a:gd name="T20" fmla="*/ 12 w 49"/>
                              <a:gd name="T21" fmla="*/ 91 h 396"/>
                              <a:gd name="T22" fmla="*/ 6 w 49"/>
                              <a:gd name="T23" fmla="*/ 45 h 396"/>
                              <a:gd name="T24" fmla="*/ 0 w 49"/>
                              <a:gd name="T25" fmla="*/ 0 h 396"/>
                              <a:gd name="T26" fmla="*/ 0 w 49"/>
                              <a:gd name="T27" fmla="*/ 0 h 396"/>
                              <a:gd name="T28" fmla="*/ 16 w 49"/>
                              <a:gd name="T29" fmla="*/ 43 h 396"/>
                              <a:gd name="T30" fmla="*/ 27 w 49"/>
                              <a:gd name="T31" fmla="*/ 89 h 396"/>
                              <a:gd name="T32" fmla="*/ 36 w 49"/>
                              <a:gd name="T33" fmla="*/ 137 h 396"/>
                              <a:gd name="T34" fmla="*/ 41 w 49"/>
                              <a:gd name="T35" fmla="*/ 187 h 396"/>
                              <a:gd name="T36" fmla="*/ 45 w 49"/>
                              <a:gd name="T37" fmla="*/ 237 h 396"/>
                              <a:gd name="T38" fmla="*/ 47 w 49"/>
                              <a:gd name="T39" fmla="*/ 285 h 396"/>
                              <a:gd name="T40" fmla="*/ 48 w 49"/>
                              <a:gd name="T41" fmla="*/ 334 h 396"/>
                              <a:gd name="T42" fmla="*/ 49 w 49"/>
                              <a:gd name="T43" fmla="*/ 380 h 396"/>
                              <a:gd name="T44" fmla="*/ 49 w 49"/>
                              <a:gd name="T45" fmla="*/ 380 h 396"/>
                              <a:gd name="T46" fmla="*/ 49 w 49"/>
                              <a:gd name="T47" fmla="*/ 380 h 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9" h="396">
                                <a:moveTo>
                                  <a:pt x="49" y="380"/>
                                </a:moveTo>
                                <a:lnTo>
                                  <a:pt x="42" y="384"/>
                                </a:lnTo>
                                <a:lnTo>
                                  <a:pt x="29" y="392"/>
                                </a:lnTo>
                                <a:lnTo>
                                  <a:pt x="22" y="396"/>
                                </a:lnTo>
                                <a:lnTo>
                                  <a:pt x="23" y="342"/>
                                </a:lnTo>
                                <a:lnTo>
                                  <a:pt x="24" y="290"/>
                                </a:lnTo>
                                <a:lnTo>
                                  <a:pt x="22" y="237"/>
                                </a:lnTo>
                                <a:lnTo>
                                  <a:pt x="19" y="188"/>
                                </a:lnTo>
                                <a:lnTo>
                                  <a:pt x="16" y="138"/>
                                </a:lnTo>
                                <a:lnTo>
                                  <a:pt x="12" y="91"/>
                                </a:lnTo>
                                <a:lnTo>
                                  <a:pt x="6" y="45"/>
                                </a:lnTo>
                                <a:lnTo>
                                  <a:pt x="0" y="0"/>
                                </a:lnTo>
                                <a:lnTo>
                                  <a:pt x="16" y="43"/>
                                </a:lnTo>
                                <a:lnTo>
                                  <a:pt x="27" y="89"/>
                                </a:lnTo>
                                <a:lnTo>
                                  <a:pt x="36" y="137"/>
                                </a:lnTo>
                                <a:lnTo>
                                  <a:pt x="41" y="187"/>
                                </a:lnTo>
                                <a:lnTo>
                                  <a:pt x="45" y="237"/>
                                </a:lnTo>
                                <a:lnTo>
                                  <a:pt x="47" y="285"/>
                                </a:lnTo>
                                <a:lnTo>
                                  <a:pt x="48" y="334"/>
                                </a:lnTo>
                                <a:lnTo>
                                  <a:pt x="49" y="380"/>
                                </a:lnTo>
                                <a:close/>
                              </a:path>
                            </a:pathLst>
                          </a:custGeom>
                          <a:solidFill>
                            <a:srgbClr val="FFFFFF"/>
                          </a:solidFill>
                          <a:ln>
                            <a:noFill/>
                          </a:ln>
                        </wps:spPr>
                        <wps:bodyPr rot="0" vert="horz" wrap="square" lIns="91440" tIns="45720" rIns="91440" bIns="45720" anchor="t" anchorCtr="0" upright="1">
                          <a:noAutofit/>
                        </wps:bodyPr>
                      </wps:wsp>
                      <wps:wsp>
                        <wps:cNvPr id="396" name="Freeform 397"/>
                        <wps:cNvSpPr>
                          <a:spLocks/>
                        </wps:cNvSpPr>
                        <wps:spPr bwMode="auto">
                          <a:xfrm>
                            <a:off x="464" y="915"/>
                            <a:ext cx="6" cy="42"/>
                          </a:xfrm>
                          <a:custGeom>
                            <a:avLst/>
                            <a:gdLst>
                              <a:gd name="T0" fmla="*/ 21 w 22"/>
                              <a:gd name="T1" fmla="*/ 164 h 167"/>
                              <a:gd name="T2" fmla="*/ 15 w 22"/>
                              <a:gd name="T3" fmla="*/ 167 h 167"/>
                              <a:gd name="T4" fmla="*/ 9 w 22"/>
                              <a:gd name="T5" fmla="*/ 166 h 167"/>
                              <a:gd name="T6" fmla="*/ 2 w 22"/>
                              <a:gd name="T7" fmla="*/ 166 h 167"/>
                              <a:gd name="T8" fmla="*/ 2 w 22"/>
                              <a:gd name="T9" fmla="*/ 166 h 167"/>
                              <a:gd name="T10" fmla="*/ 0 w 22"/>
                              <a:gd name="T11" fmla="*/ 121 h 167"/>
                              <a:gd name="T12" fmla="*/ 0 w 22"/>
                              <a:gd name="T13" fmla="*/ 75 h 167"/>
                              <a:gd name="T14" fmla="*/ 0 w 22"/>
                              <a:gd name="T15" fmla="*/ 32 h 167"/>
                              <a:gd name="T16" fmla="*/ 0 w 22"/>
                              <a:gd name="T17" fmla="*/ 32 h 167"/>
                              <a:gd name="T18" fmla="*/ 6 w 22"/>
                              <a:gd name="T19" fmla="*/ 20 h 167"/>
                              <a:gd name="T20" fmla="*/ 12 w 22"/>
                              <a:gd name="T21" fmla="*/ 10 h 167"/>
                              <a:gd name="T22" fmla="*/ 20 w 22"/>
                              <a:gd name="T23" fmla="*/ 0 h 167"/>
                              <a:gd name="T24" fmla="*/ 20 w 22"/>
                              <a:gd name="T25" fmla="*/ 0 h 167"/>
                              <a:gd name="T26" fmla="*/ 21 w 22"/>
                              <a:gd name="T27" fmla="*/ 52 h 167"/>
                              <a:gd name="T28" fmla="*/ 22 w 22"/>
                              <a:gd name="T29" fmla="*/ 107 h 167"/>
                              <a:gd name="T30" fmla="*/ 21 w 22"/>
                              <a:gd name="T31" fmla="*/ 164 h 167"/>
                              <a:gd name="T32" fmla="*/ 21 w 22"/>
                              <a:gd name="T33" fmla="*/ 164 h 167"/>
                              <a:gd name="T34" fmla="*/ 21 w 22"/>
                              <a:gd name="T35" fmla="*/ 164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2" h="167">
                                <a:moveTo>
                                  <a:pt x="21" y="164"/>
                                </a:moveTo>
                                <a:lnTo>
                                  <a:pt x="15" y="167"/>
                                </a:lnTo>
                                <a:lnTo>
                                  <a:pt x="9" y="166"/>
                                </a:lnTo>
                                <a:lnTo>
                                  <a:pt x="2" y="166"/>
                                </a:lnTo>
                                <a:lnTo>
                                  <a:pt x="0" y="121"/>
                                </a:lnTo>
                                <a:lnTo>
                                  <a:pt x="0" y="75"/>
                                </a:lnTo>
                                <a:lnTo>
                                  <a:pt x="0" y="32"/>
                                </a:lnTo>
                                <a:lnTo>
                                  <a:pt x="6" y="20"/>
                                </a:lnTo>
                                <a:lnTo>
                                  <a:pt x="12" y="10"/>
                                </a:lnTo>
                                <a:lnTo>
                                  <a:pt x="20" y="0"/>
                                </a:lnTo>
                                <a:lnTo>
                                  <a:pt x="21" y="52"/>
                                </a:lnTo>
                                <a:lnTo>
                                  <a:pt x="22" y="107"/>
                                </a:lnTo>
                                <a:lnTo>
                                  <a:pt x="21" y="164"/>
                                </a:lnTo>
                                <a:close/>
                              </a:path>
                            </a:pathLst>
                          </a:custGeom>
                          <a:solidFill>
                            <a:srgbClr val="FFFFFF"/>
                          </a:solidFill>
                          <a:ln>
                            <a:noFill/>
                          </a:ln>
                        </wps:spPr>
                        <wps:bodyPr rot="0" vert="horz" wrap="square" lIns="91440" tIns="45720" rIns="91440" bIns="45720" anchor="t" anchorCtr="0" upright="1">
                          <a:noAutofit/>
                        </wps:bodyPr>
                      </wps:wsp>
                      <wps:wsp>
                        <wps:cNvPr id="397" name="Freeform 398"/>
                        <wps:cNvSpPr>
                          <a:spLocks/>
                        </wps:cNvSpPr>
                        <wps:spPr bwMode="auto">
                          <a:xfrm>
                            <a:off x="485" y="915"/>
                            <a:ext cx="5" cy="39"/>
                          </a:xfrm>
                          <a:custGeom>
                            <a:avLst/>
                            <a:gdLst>
                              <a:gd name="T0" fmla="*/ 19 w 19"/>
                              <a:gd name="T1" fmla="*/ 155 h 158"/>
                              <a:gd name="T2" fmla="*/ 13 w 19"/>
                              <a:gd name="T3" fmla="*/ 158 h 158"/>
                              <a:gd name="T4" fmla="*/ 6 w 19"/>
                              <a:gd name="T5" fmla="*/ 158 h 158"/>
                              <a:gd name="T6" fmla="*/ 0 w 19"/>
                              <a:gd name="T7" fmla="*/ 158 h 158"/>
                              <a:gd name="T8" fmla="*/ 0 w 19"/>
                              <a:gd name="T9" fmla="*/ 158 h 158"/>
                              <a:gd name="T10" fmla="*/ 0 w 19"/>
                              <a:gd name="T11" fmla="*/ 117 h 158"/>
                              <a:gd name="T12" fmla="*/ 0 w 19"/>
                              <a:gd name="T13" fmla="*/ 41 h 158"/>
                              <a:gd name="T14" fmla="*/ 0 w 19"/>
                              <a:gd name="T15" fmla="*/ 0 h 158"/>
                              <a:gd name="T16" fmla="*/ 0 w 19"/>
                              <a:gd name="T17" fmla="*/ 0 h 158"/>
                              <a:gd name="T18" fmla="*/ 5 w 19"/>
                              <a:gd name="T19" fmla="*/ 3 h 158"/>
                              <a:gd name="T20" fmla="*/ 14 w 19"/>
                              <a:gd name="T21" fmla="*/ 9 h 158"/>
                              <a:gd name="T22" fmla="*/ 19 w 19"/>
                              <a:gd name="T23" fmla="*/ 13 h 158"/>
                              <a:gd name="T24" fmla="*/ 19 w 19"/>
                              <a:gd name="T25" fmla="*/ 13 h 158"/>
                              <a:gd name="T26" fmla="*/ 19 w 19"/>
                              <a:gd name="T27" fmla="*/ 50 h 158"/>
                              <a:gd name="T28" fmla="*/ 19 w 19"/>
                              <a:gd name="T29" fmla="*/ 118 h 158"/>
                              <a:gd name="T30" fmla="*/ 19 w 19"/>
                              <a:gd name="T31" fmla="*/ 155 h 158"/>
                              <a:gd name="T32" fmla="*/ 19 w 19"/>
                              <a:gd name="T33" fmla="*/ 155 h 158"/>
                              <a:gd name="T34" fmla="*/ 19 w 19"/>
                              <a:gd name="T35" fmla="*/ 155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9" h="158">
                                <a:moveTo>
                                  <a:pt x="19" y="155"/>
                                </a:moveTo>
                                <a:lnTo>
                                  <a:pt x="13" y="158"/>
                                </a:lnTo>
                                <a:lnTo>
                                  <a:pt x="6" y="158"/>
                                </a:lnTo>
                                <a:lnTo>
                                  <a:pt x="0" y="158"/>
                                </a:lnTo>
                                <a:lnTo>
                                  <a:pt x="0" y="117"/>
                                </a:lnTo>
                                <a:lnTo>
                                  <a:pt x="0" y="41"/>
                                </a:lnTo>
                                <a:lnTo>
                                  <a:pt x="0" y="0"/>
                                </a:lnTo>
                                <a:lnTo>
                                  <a:pt x="5" y="3"/>
                                </a:lnTo>
                                <a:lnTo>
                                  <a:pt x="14" y="9"/>
                                </a:lnTo>
                                <a:lnTo>
                                  <a:pt x="19" y="13"/>
                                </a:lnTo>
                                <a:lnTo>
                                  <a:pt x="19" y="50"/>
                                </a:lnTo>
                                <a:lnTo>
                                  <a:pt x="19" y="118"/>
                                </a:lnTo>
                                <a:lnTo>
                                  <a:pt x="19" y="155"/>
                                </a:lnTo>
                                <a:close/>
                              </a:path>
                            </a:pathLst>
                          </a:custGeom>
                          <a:solidFill>
                            <a:srgbClr val="FFFFFF"/>
                          </a:solidFill>
                          <a:ln>
                            <a:noFill/>
                          </a:ln>
                        </wps:spPr>
                        <wps:bodyPr rot="0" vert="horz" wrap="square" lIns="91440" tIns="45720" rIns="91440" bIns="45720" anchor="t" anchorCtr="0" upright="1">
                          <a:noAutofit/>
                        </wps:bodyPr>
                      </wps:wsp>
                      <wps:wsp>
                        <wps:cNvPr id="398" name="Freeform 399"/>
                        <wps:cNvSpPr>
                          <a:spLocks/>
                        </wps:cNvSpPr>
                        <wps:spPr bwMode="auto">
                          <a:xfrm>
                            <a:off x="445" y="915"/>
                            <a:ext cx="6" cy="42"/>
                          </a:xfrm>
                          <a:custGeom>
                            <a:avLst/>
                            <a:gdLst>
                              <a:gd name="T0" fmla="*/ 3 w 22"/>
                              <a:gd name="T1" fmla="*/ 0 h 167"/>
                              <a:gd name="T2" fmla="*/ 21 w 22"/>
                              <a:gd name="T3" fmla="*/ 9 h 167"/>
                              <a:gd name="T4" fmla="*/ 22 w 22"/>
                              <a:gd name="T5" fmla="*/ 167 h 167"/>
                              <a:gd name="T6" fmla="*/ 0 w 22"/>
                              <a:gd name="T7" fmla="*/ 167 h 167"/>
                              <a:gd name="T8" fmla="*/ 3 w 22"/>
                              <a:gd name="T9" fmla="*/ 0 h 167"/>
                              <a:gd name="T10" fmla="*/ 3 w 22"/>
                              <a:gd name="T11" fmla="*/ 0 h 167"/>
                            </a:gdLst>
                            <a:ahLst/>
                            <a:cxnLst>
                              <a:cxn ang="0">
                                <a:pos x="T0" y="T1"/>
                              </a:cxn>
                              <a:cxn ang="0">
                                <a:pos x="T2" y="T3"/>
                              </a:cxn>
                              <a:cxn ang="0">
                                <a:pos x="T4" y="T5"/>
                              </a:cxn>
                              <a:cxn ang="0">
                                <a:pos x="T6" y="T7"/>
                              </a:cxn>
                              <a:cxn ang="0">
                                <a:pos x="T8" y="T9"/>
                              </a:cxn>
                              <a:cxn ang="0">
                                <a:pos x="T10" y="T11"/>
                              </a:cxn>
                            </a:cxnLst>
                            <a:rect l="0" t="0" r="r" b="b"/>
                            <a:pathLst>
                              <a:path w="22" h="167">
                                <a:moveTo>
                                  <a:pt x="3" y="0"/>
                                </a:moveTo>
                                <a:lnTo>
                                  <a:pt x="21" y="9"/>
                                </a:lnTo>
                                <a:lnTo>
                                  <a:pt x="22" y="167"/>
                                </a:lnTo>
                                <a:lnTo>
                                  <a:pt x="0" y="167"/>
                                </a:lnTo>
                                <a:lnTo>
                                  <a:pt x="3" y="0"/>
                                </a:lnTo>
                                <a:close/>
                              </a:path>
                            </a:pathLst>
                          </a:custGeom>
                          <a:solidFill>
                            <a:srgbClr val="FFFFFF"/>
                          </a:solidFill>
                          <a:ln>
                            <a:noFill/>
                          </a:ln>
                        </wps:spPr>
                        <wps:bodyPr rot="0" vert="horz" wrap="square" lIns="91440" tIns="45720" rIns="91440" bIns="45720" anchor="t" anchorCtr="0" upright="1">
                          <a:noAutofit/>
                        </wps:bodyPr>
                      </wps:wsp>
                      <wps:wsp>
                        <wps:cNvPr id="399" name="Freeform 400"/>
                        <wps:cNvSpPr>
                          <a:spLocks/>
                        </wps:cNvSpPr>
                        <wps:spPr bwMode="auto">
                          <a:xfrm>
                            <a:off x="503" y="916"/>
                            <a:ext cx="5" cy="38"/>
                          </a:xfrm>
                          <a:custGeom>
                            <a:avLst/>
                            <a:gdLst>
                              <a:gd name="T0" fmla="*/ 0 w 20"/>
                              <a:gd name="T1" fmla="*/ 13 h 151"/>
                              <a:gd name="T2" fmla="*/ 20 w 20"/>
                              <a:gd name="T3" fmla="*/ 0 h 151"/>
                              <a:gd name="T4" fmla="*/ 20 w 20"/>
                              <a:gd name="T5" fmla="*/ 151 h 151"/>
                              <a:gd name="T6" fmla="*/ 0 w 20"/>
                              <a:gd name="T7" fmla="*/ 138 h 151"/>
                              <a:gd name="T8" fmla="*/ 0 w 20"/>
                              <a:gd name="T9" fmla="*/ 13 h 151"/>
                              <a:gd name="T10" fmla="*/ 0 w 20"/>
                              <a:gd name="T11" fmla="*/ 13 h 151"/>
                            </a:gdLst>
                            <a:ahLst/>
                            <a:cxnLst>
                              <a:cxn ang="0">
                                <a:pos x="T0" y="T1"/>
                              </a:cxn>
                              <a:cxn ang="0">
                                <a:pos x="T2" y="T3"/>
                              </a:cxn>
                              <a:cxn ang="0">
                                <a:pos x="T4" y="T5"/>
                              </a:cxn>
                              <a:cxn ang="0">
                                <a:pos x="T6" y="T7"/>
                              </a:cxn>
                              <a:cxn ang="0">
                                <a:pos x="T8" y="T9"/>
                              </a:cxn>
                              <a:cxn ang="0">
                                <a:pos x="T10" y="T11"/>
                              </a:cxn>
                            </a:cxnLst>
                            <a:rect l="0" t="0" r="r" b="b"/>
                            <a:pathLst>
                              <a:path w="20" h="151">
                                <a:moveTo>
                                  <a:pt x="0" y="13"/>
                                </a:moveTo>
                                <a:lnTo>
                                  <a:pt x="20" y="0"/>
                                </a:lnTo>
                                <a:lnTo>
                                  <a:pt x="20" y="151"/>
                                </a:lnTo>
                                <a:lnTo>
                                  <a:pt x="0" y="138"/>
                                </a:lnTo>
                                <a:lnTo>
                                  <a:pt x="0" y="13"/>
                                </a:lnTo>
                                <a:close/>
                              </a:path>
                            </a:pathLst>
                          </a:custGeom>
                          <a:solidFill>
                            <a:srgbClr val="FFFFFF"/>
                          </a:solidFill>
                          <a:ln>
                            <a:noFill/>
                          </a:ln>
                        </wps:spPr>
                        <wps:bodyPr rot="0" vert="horz" wrap="square" lIns="91440" tIns="45720" rIns="91440" bIns="45720" anchor="t" anchorCtr="0" upright="1">
                          <a:noAutofit/>
                        </wps:bodyPr>
                      </wps:wsp>
                      <wps:wsp>
                        <wps:cNvPr id="400" name="Freeform 401"/>
                        <wps:cNvSpPr>
                          <a:spLocks/>
                        </wps:cNvSpPr>
                        <wps:spPr bwMode="auto">
                          <a:xfrm>
                            <a:off x="1053" y="959"/>
                            <a:ext cx="5" cy="44"/>
                          </a:xfrm>
                          <a:custGeom>
                            <a:avLst/>
                            <a:gdLst>
                              <a:gd name="T0" fmla="*/ 0 w 20"/>
                              <a:gd name="T1" fmla="*/ 0 h 178"/>
                              <a:gd name="T2" fmla="*/ 3 w 20"/>
                              <a:gd name="T3" fmla="*/ 9 h 178"/>
                              <a:gd name="T4" fmla="*/ 11 w 20"/>
                              <a:gd name="T5" fmla="*/ 25 h 178"/>
                              <a:gd name="T6" fmla="*/ 20 w 20"/>
                              <a:gd name="T7" fmla="*/ 34 h 178"/>
                              <a:gd name="T8" fmla="*/ 20 w 20"/>
                              <a:gd name="T9" fmla="*/ 34 h 178"/>
                              <a:gd name="T10" fmla="*/ 20 w 20"/>
                              <a:gd name="T11" fmla="*/ 71 h 178"/>
                              <a:gd name="T12" fmla="*/ 20 w 20"/>
                              <a:gd name="T13" fmla="*/ 140 h 178"/>
                              <a:gd name="T14" fmla="*/ 20 w 20"/>
                              <a:gd name="T15" fmla="*/ 178 h 178"/>
                              <a:gd name="T16" fmla="*/ 20 w 20"/>
                              <a:gd name="T17" fmla="*/ 178 h 178"/>
                              <a:gd name="T18" fmla="*/ 14 w 20"/>
                              <a:gd name="T19" fmla="*/ 174 h 178"/>
                              <a:gd name="T20" fmla="*/ 5 w 20"/>
                              <a:gd name="T21" fmla="*/ 170 h 178"/>
                              <a:gd name="T22" fmla="*/ 0 w 20"/>
                              <a:gd name="T23" fmla="*/ 167 h 178"/>
                              <a:gd name="T24" fmla="*/ 0 w 20"/>
                              <a:gd name="T25" fmla="*/ 167 h 178"/>
                              <a:gd name="T26" fmla="*/ 0 w 20"/>
                              <a:gd name="T27" fmla="*/ 124 h 178"/>
                              <a:gd name="T28" fmla="*/ 0 w 20"/>
                              <a:gd name="T29" fmla="*/ 44 h 178"/>
                              <a:gd name="T30" fmla="*/ 0 w 20"/>
                              <a:gd name="T31" fmla="*/ 0 h 178"/>
                              <a:gd name="T32" fmla="*/ 0 w 20"/>
                              <a:gd name="T33" fmla="*/ 0 h 178"/>
                              <a:gd name="T34" fmla="*/ 0 w 20"/>
                              <a:gd name="T35" fmla="*/ 0 h 1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0" h="178">
                                <a:moveTo>
                                  <a:pt x="0" y="0"/>
                                </a:moveTo>
                                <a:lnTo>
                                  <a:pt x="3" y="9"/>
                                </a:lnTo>
                                <a:lnTo>
                                  <a:pt x="11" y="25"/>
                                </a:lnTo>
                                <a:lnTo>
                                  <a:pt x="20" y="34"/>
                                </a:lnTo>
                                <a:lnTo>
                                  <a:pt x="20" y="71"/>
                                </a:lnTo>
                                <a:lnTo>
                                  <a:pt x="20" y="140"/>
                                </a:lnTo>
                                <a:lnTo>
                                  <a:pt x="20" y="178"/>
                                </a:lnTo>
                                <a:lnTo>
                                  <a:pt x="14" y="174"/>
                                </a:lnTo>
                                <a:lnTo>
                                  <a:pt x="5" y="170"/>
                                </a:lnTo>
                                <a:lnTo>
                                  <a:pt x="0" y="167"/>
                                </a:lnTo>
                                <a:lnTo>
                                  <a:pt x="0" y="124"/>
                                </a:lnTo>
                                <a:lnTo>
                                  <a:pt x="0" y="44"/>
                                </a:lnTo>
                                <a:lnTo>
                                  <a:pt x="0" y="0"/>
                                </a:lnTo>
                                <a:close/>
                              </a:path>
                            </a:pathLst>
                          </a:custGeom>
                          <a:solidFill>
                            <a:srgbClr val="FFFFFF"/>
                          </a:solidFill>
                          <a:ln>
                            <a:noFill/>
                          </a:ln>
                        </wps:spPr>
                        <wps:bodyPr rot="0" vert="horz" wrap="square" lIns="91440" tIns="45720" rIns="91440" bIns="45720" anchor="t" anchorCtr="0" upright="1">
                          <a:noAutofit/>
                        </wps:bodyPr>
                      </wps:wsp>
                      <wps:wsp>
                        <wps:cNvPr id="401" name="Freeform 402"/>
                        <wps:cNvSpPr>
                          <a:spLocks/>
                        </wps:cNvSpPr>
                        <wps:spPr bwMode="auto">
                          <a:xfrm>
                            <a:off x="336" y="919"/>
                            <a:ext cx="5" cy="88"/>
                          </a:xfrm>
                          <a:custGeom>
                            <a:avLst/>
                            <a:gdLst>
                              <a:gd name="T0" fmla="*/ 17 w 19"/>
                              <a:gd name="T1" fmla="*/ 71 h 352"/>
                              <a:gd name="T2" fmla="*/ 0 w 19"/>
                              <a:gd name="T3" fmla="*/ 0 h 352"/>
                              <a:gd name="T4" fmla="*/ 0 w 19"/>
                              <a:gd name="T5" fmla="*/ 352 h 352"/>
                              <a:gd name="T6" fmla="*/ 19 w 19"/>
                              <a:gd name="T7" fmla="*/ 352 h 352"/>
                              <a:gd name="T8" fmla="*/ 17 w 19"/>
                              <a:gd name="T9" fmla="*/ 71 h 352"/>
                              <a:gd name="T10" fmla="*/ 17 w 19"/>
                              <a:gd name="T11" fmla="*/ 71 h 352"/>
                            </a:gdLst>
                            <a:ahLst/>
                            <a:cxnLst>
                              <a:cxn ang="0">
                                <a:pos x="T0" y="T1"/>
                              </a:cxn>
                              <a:cxn ang="0">
                                <a:pos x="T2" y="T3"/>
                              </a:cxn>
                              <a:cxn ang="0">
                                <a:pos x="T4" y="T5"/>
                              </a:cxn>
                              <a:cxn ang="0">
                                <a:pos x="T6" y="T7"/>
                              </a:cxn>
                              <a:cxn ang="0">
                                <a:pos x="T8" y="T9"/>
                              </a:cxn>
                              <a:cxn ang="0">
                                <a:pos x="T10" y="T11"/>
                              </a:cxn>
                            </a:cxnLst>
                            <a:rect l="0" t="0" r="r" b="b"/>
                            <a:pathLst>
                              <a:path w="19" h="352">
                                <a:moveTo>
                                  <a:pt x="17" y="71"/>
                                </a:moveTo>
                                <a:lnTo>
                                  <a:pt x="0" y="0"/>
                                </a:lnTo>
                                <a:lnTo>
                                  <a:pt x="0" y="352"/>
                                </a:lnTo>
                                <a:lnTo>
                                  <a:pt x="19" y="352"/>
                                </a:lnTo>
                                <a:lnTo>
                                  <a:pt x="17" y="71"/>
                                </a:lnTo>
                                <a:close/>
                              </a:path>
                            </a:pathLst>
                          </a:custGeom>
                          <a:solidFill>
                            <a:srgbClr val="FFFFFF"/>
                          </a:solidFill>
                          <a:ln>
                            <a:noFill/>
                          </a:ln>
                        </wps:spPr>
                        <wps:bodyPr rot="0" vert="horz" wrap="square" lIns="91440" tIns="45720" rIns="91440" bIns="45720" anchor="t" anchorCtr="0" upright="1">
                          <a:noAutofit/>
                        </wps:bodyPr>
                      </wps:wsp>
                      <wps:wsp>
                        <wps:cNvPr id="402" name="Freeform 403"/>
                        <wps:cNvSpPr>
                          <a:spLocks/>
                        </wps:cNvSpPr>
                        <wps:spPr bwMode="auto">
                          <a:xfrm>
                            <a:off x="426" y="916"/>
                            <a:ext cx="5" cy="23"/>
                          </a:xfrm>
                          <a:custGeom>
                            <a:avLst/>
                            <a:gdLst>
                              <a:gd name="T0" fmla="*/ 0 w 19"/>
                              <a:gd name="T1" fmla="*/ 11 h 94"/>
                              <a:gd name="T2" fmla="*/ 18 w 19"/>
                              <a:gd name="T3" fmla="*/ 0 h 94"/>
                              <a:gd name="T4" fmla="*/ 19 w 19"/>
                              <a:gd name="T5" fmla="*/ 94 h 94"/>
                              <a:gd name="T6" fmla="*/ 0 w 19"/>
                              <a:gd name="T7" fmla="*/ 74 h 94"/>
                              <a:gd name="T8" fmla="*/ 0 w 19"/>
                              <a:gd name="T9" fmla="*/ 11 h 94"/>
                              <a:gd name="T10" fmla="*/ 0 w 19"/>
                              <a:gd name="T11" fmla="*/ 11 h 94"/>
                            </a:gdLst>
                            <a:ahLst/>
                            <a:cxnLst>
                              <a:cxn ang="0">
                                <a:pos x="T0" y="T1"/>
                              </a:cxn>
                              <a:cxn ang="0">
                                <a:pos x="T2" y="T3"/>
                              </a:cxn>
                              <a:cxn ang="0">
                                <a:pos x="T4" y="T5"/>
                              </a:cxn>
                              <a:cxn ang="0">
                                <a:pos x="T6" y="T7"/>
                              </a:cxn>
                              <a:cxn ang="0">
                                <a:pos x="T8" y="T9"/>
                              </a:cxn>
                              <a:cxn ang="0">
                                <a:pos x="T10" y="T11"/>
                              </a:cxn>
                            </a:cxnLst>
                            <a:rect l="0" t="0" r="r" b="b"/>
                            <a:pathLst>
                              <a:path w="19" h="94">
                                <a:moveTo>
                                  <a:pt x="0" y="11"/>
                                </a:moveTo>
                                <a:lnTo>
                                  <a:pt x="18" y="0"/>
                                </a:lnTo>
                                <a:lnTo>
                                  <a:pt x="19" y="94"/>
                                </a:lnTo>
                                <a:lnTo>
                                  <a:pt x="0" y="74"/>
                                </a:lnTo>
                                <a:lnTo>
                                  <a:pt x="0" y="11"/>
                                </a:lnTo>
                                <a:close/>
                              </a:path>
                            </a:pathLst>
                          </a:custGeom>
                          <a:solidFill>
                            <a:srgbClr val="FFFFFF"/>
                          </a:solidFill>
                          <a:ln>
                            <a:noFill/>
                          </a:ln>
                        </wps:spPr>
                        <wps:bodyPr rot="0" vert="horz" wrap="square" lIns="91440" tIns="45720" rIns="91440" bIns="45720" anchor="t" anchorCtr="0" upright="1">
                          <a:noAutofit/>
                        </wps:bodyPr>
                      </wps:wsp>
                      <wps:wsp>
                        <wps:cNvPr id="403" name="Freeform 404"/>
                        <wps:cNvSpPr>
                          <a:spLocks/>
                        </wps:cNvSpPr>
                        <wps:spPr bwMode="auto">
                          <a:xfrm>
                            <a:off x="1069" y="971"/>
                            <a:ext cx="4" cy="27"/>
                          </a:xfrm>
                          <a:custGeom>
                            <a:avLst/>
                            <a:gdLst>
                              <a:gd name="T0" fmla="*/ 19 w 19"/>
                              <a:gd name="T1" fmla="*/ 12 h 109"/>
                              <a:gd name="T2" fmla="*/ 2 w 19"/>
                              <a:gd name="T3" fmla="*/ 0 h 109"/>
                              <a:gd name="T4" fmla="*/ 0 w 19"/>
                              <a:gd name="T5" fmla="*/ 109 h 109"/>
                              <a:gd name="T6" fmla="*/ 19 w 19"/>
                              <a:gd name="T7" fmla="*/ 87 h 109"/>
                              <a:gd name="T8" fmla="*/ 19 w 19"/>
                              <a:gd name="T9" fmla="*/ 12 h 109"/>
                              <a:gd name="T10" fmla="*/ 19 w 19"/>
                              <a:gd name="T11" fmla="*/ 12 h 109"/>
                            </a:gdLst>
                            <a:ahLst/>
                            <a:cxnLst>
                              <a:cxn ang="0">
                                <a:pos x="T0" y="T1"/>
                              </a:cxn>
                              <a:cxn ang="0">
                                <a:pos x="T2" y="T3"/>
                              </a:cxn>
                              <a:cxn ang="0">
                                <a:pos x="T4" y="T5"/>
                              </a:cxn>
                              <a:cxn ang="0">
                                <a:pos x="T6" y="T7"/>
                              </a:cxn>
                              <a:cxn ang="0">
                                <a:pos x="T8" y="T9"/>
                              </a:cxn>
                              <a:cxn ang="0">
                                <a:pos x="T10" y="T11"/>
                              </a:cxn>
                            </a:cxnLst>
                            <a:rect l="0" t="0" r="r" b="b"/>
                            <a:pathLst>
                              <a:path w="19" h="109">
                                <a:moveTo>
                                  <a:pt x="19" y="12"/>
                                </a:moveTo>
                                <a:lnTo>
                                  <a:pt x="2" y="0"/>
                                </a:lnTo>
                                <a:lnTo>
                                  <a:pt x="0" y="109"/>
                                </a:lnTo>
                                <a:lnTo>
                                  <a:pt x="19" y="87"/>
                                </a:lnTo>
                                <a:lnTo>
                                  <a:pt x="19" y="12"/>
                                </a:lnTo>
                                <a:close/>
                              </a:path>
                            </a:pathLst>
                          </a:custGeom>
                          <a:solidFill>
                            <a:srgbClr val="FFFFFF"/>
                          </a:solidFill>
                          <a:ln>
                            <a:noFill/>
                          </a:ln>
                        </wps:spPr>
                        <wps:bodyPr rot="0" vert="horz" wrap="square" lIns="91440" tIns="45720" rIns="91440" bIns="45720" anchor="t" anchorCtr="0" upright="1">
                          <a:noAutofit/>
                        </wps:bodyPr>
                      </wps:wsp>
                      <wps:wsp>
                        <wps:cNvPr id="404" name="Freeform 405"/>
                        <wps:cNvSpPr>
                          <a:spLocks/>
                        </wps:cNvSpPr>
                        <wps:spPr bwMode="auto">
                          <a:xfrm>
                            <a:off x="266" y="759"/>
                            <a:ext cx="53" cy="103"/>
                          </a:xfrm>
                          <a:custGeom>
                            <a:avLst/>
                            <a:gdLst>
                              <a:gd name="T0" fmla="*/ 0 w 212"/>
                              <a:gd name="T1" fmla="*/ 413 h 413"/>
                              <a:gd name="T2" fmla="*/ 108 w 212"/>
                              <a:gd name="T3" fmla="*/ 0 h 413"/>
                              <a:gd name="T4" fmla="*/ 212 w 212"/>
                              <a:gd name="T5" fmla="*/ 245 h 413"/>
                            </a:gdLst>
                            <a:ahLst/>
                            <a:cxnLst>
                              <a:cxn ang="0">
                                <a:pos x="T0" y="T1"/>
                              </a:cxn>
                              <a:cxn ang="0">
                                <a:pos x="T2" y="T3"/>
                              </a:cxn>
                              <a:cxn ang="0">
                                <a:pos x="T4" y="T5"/>
                              </a:cxn>
                            </a:cxnLst>
                            <a:rect l="0" t="0" r="r" b="b"/>
                            <a:pathLst>
                              <a:path w="212" h="413">
                                <a:moveTo>
                                  <a:pt x="0" y="413"/>
                                </a:moveTo>
                                <a:lnTo>
                                  <a:pt x="108" y="0"/>
                                </a:lnTo>
                                <a:lnTo>
                                  <a:pt x="212" y="245"/>
                                </a:lnTo>
                              </a:path>
                            </a:pathLst>
                          </a:custGeom>
                          <a:noFill/>
                          <a:ln w="3810">
                            <a:solidFill>
                              <a:srgbClr val="FFFFFF"/>
                            </a:solidFill>
                            <a:round/>
                            <a:headEnd/>
                            <a:tailEnd/>
                          </a:ln>
                        </wps:spPr>
                        <wps:bodyPr rot="0" vert="horz" wrap="square" lIns="91440" tIns="45720" rIns="91440" bIns="45720" anchor="t" anchorCtr="0" upright="1">
                          <a:noAutofit/>
                        </wps:bodyPr>
                      </wps:wsp>
                      <wps:wsp>
                        <wps:cNvPr id="405" name="Freeform 406"/>
                        <wps:cNvSpPr>
                          <a:spLocks/>
                        </wps:cNvSpPr>
                        <wps:spPr bwMode="auto">
                          <a:xfrm>
                            <a:off x="335" y="753"/>
                            <a:ext cx="46" cy="54"/>
                          </a:xfrm>
                          <a:custGeom>
                            <a:avLst/>
                            <a:gdLst>
                              <a:gd name="T0" fmla="*/ 0 w 185"/>
                              <a:gd name="T1" fmla="*/ 219 h 219"/>
                              <a:gd name="T2" fmla="*/ 94 w 185"/>
                              <a:gd name="T3" fmla="*/ 0 h 219"/>
                              <a:gd name="T4" fmla="*/ 185 w 185"/>
                              <a:gd name="T5" fmla="*/ 167 h 219"/>
                            </a:gdLst>
                            <a:ahLst/>
                            <a:cxnLst>
                              <a:cxn ang="0">
                                <a:pos x="T0" y="T1"/>
                              </a:cxn>
                              <a:cxn ang="0">
                                <a:pos x="T2" y="T3"/>
                              </a:cxn>
                              <a:cxn ang="0">
                                <a:pos x="T4" y="T5"/>
                              </a:cxn>
                            </a:cxnLst>
                            <a:rect l="0" t="0" r="r" b="b"/>
                            <a:pathLst>
                              <a:path w="185" h="219">
                                <a:moveTo>
                                  <a:pt x="0" y="219"/>
                                </a:moveTo>
                                <a:lnTo>
                                  <a:pt x="94" y="0"/>
                                </a:lnTo>
                                <a:lnTo>
                                  <a:pt x="185" y="167"/>
                                </a:lnTo>
                              </a:path>
                            </a:pathLst>
                          </a:custGeom>
                          <a:noFill/>
                          <a:ln w="3810">
                            <a:solidFill>
                              <a:srgbClr val="FFFFFF"/>
                            </a:solidFill>
                            <a:round/>
                            <a:headEnd/>
                            <a:tailEnd/>
                          </a:ln>
                        </wps:spPr>
                        <wps:bodyPr rot="0" vert="horz" wrap="square" lIns="91440" tIns="45720" rIns="91440" bIns="45720" anchor="t" anchorCtr="0" upright="1">
                          <a:noAutofit/>
                        </wps:bodyPr>
                      </wps:wsp>
                      <wps:wsp>
                        <wps:cNvPr id="406" name="Freeform 407"/>
                        <wps:cNvSpPr>
                          <a:spLocks/>
                        </wps:cNvSpPr>
                        <wps:spPr bwMode="auto">
                          <a:xfrm>
                            <a:off x="401" y="741"/>
                            <a:ext cx="45" cy="61"/>
                          </a:xfrm>
                          <a:custGeom>
                            <a:avLst/>
                            <a:gdLst>
                              <a:gd name="T0" fmla="*/ 0 w 181"/>
                              <a:gd name="T1" fmla="*/ 207 h 246"/>
                              <a:gd name="T2" fmla="*/ 83 w 181"/>
                              <a:gd name="T3" fmla="*/ 0 h 246"/>
                              <a:gd name="T4" fmla="*/ 181 w 181"/>
                              <a:gd name="T5" fmla="*/ 246 h 246"/>
                            </a:gdLst>
                            <a:ahLst/>
                            <a:cxnLst>
                              <a:cxn ang="0">
                                <a:pos x="T0" y="T1"/>
                              </a:cxn>
                              <a:cxn ang="0">
                                <a:pos x="T2" y="T3"/>
                              </a:cxn>
                              <a:cxn ang="0">
                                <a:pos x="T4" y="T5"/>
                              </a:cxn>
                            </a:cxnLst>
                            <a:rect l="0" t="0" r="r" b="b"/>
                            <a:pathLst>
                              <a:path w="181" h="246">
                                <a:moveTo>
                                  <a:pt x="0" y="207"/>
                                </a:moveTo>
                                <a:lnTo>
                                  <a:pt x="83" y="0"/>
                                </a:lnTo>
                                <a:lnTo>
                                  <a:pt x="181" y="246"/>
                                </a:lnTo>
                              </a:path>
                            </a:pathLst>
                          </a:custGeom>
                          <a:noFill/>
                          <a:ln w="3810">
                            <a:solidFill>
                              <a:srgbClr val="FFFFFF"/>
                            </a:solidFill>
                            <a:round/>
                            <a:headEnd/>
                            <a:tailEnd/>
                          </a:ln>
                        </wps:spPr>
                        <wps:bodyPr rot="0" vert="horz" wrap="square" lIns="91440" tIns="45720" rIns="91440" bIns="45720" anchor="t" anchorCtr="0" upright="1">
                          <a:noAutofit/>
                        </wps:bodyPr>
                      </wps:wsp>
                      <wps:wsp>
                        <wps:cNvPr id="407" name="Freeform 408"/>
                        <wps:cNvSpPr>
                          <a:spLocks/>
                        </wps:cNvSpPr>
                        <wps:spPr bwMode="auto">
                          <a:xfrm>
                            <a:off x="472" y="763"/>
                            <a:ext cx="50" cy="101"/>
                          </a:xfrm>
                          <a:custGeom>
                            <a:avLst/>
                            <a:gdLst>
                              <a:gd name="T0" fmla="*/ 0 w 200"/>
                              <a:gd name="T1" fmla="*/ 209 h 405"/>
                              <a:gd name="T2" fmla="*/ 59 w 200"/>
                              <a:gd name="T3" fmla="*/ 0 h 405"/>
                              <a:gd name="T4" fmla="*/ 200 w 200"/>
                              <a:gd name="T5" fmla="*/ 405 h 405"/>
                            </a:gdLst>
                            <a:ahLst/>
                            <a:cxnLst>
                              <a:cxn ang="0">
                                <a:pos x="T0" y="T1"/>
                              </a:cxn>
                              <a:cxn ang="0">
                                <a:pos x="T2" y="T3"/>
                              </a:cxn>
                              <a:cxn ang="0">
                                <a:pos x="T4" y="T5"/>
                              </a:cxn>
                            </a:cxnLst>
                            <a:rect l="0" t="0" r="r" b="b"/>
                            <a:pathLst>
                              <a:path w="200" h="405">
                                <a:moveTo>
                                  <a:pt x="0" y="209"/>
                                </a:moveTo>
                                <a:lnTo>
                                  <a:pt x="59" y="0"/>
                                </a:lnTo>
                                <a:lnTo>
                                  <a:pt x="200" y="405"/>
                                </a:lnTo>
                              </a:path>
                            </a:pathLst>
                          </a:custGeom>
                          <a:noFill/>
                          <a:ln w="3810">
                            <a:solidFill>
                              <a:srgbClr val="FFFFFF"/>
                            </a:solidFill>
                            <a:round/>
                            <a:headEnd/>
                            <a:tailEnd/>
                          </a:ln>
                        </wps:spPr>
                        <wps:bodyPr rot="0" vert="horz" wrap="square" lIns="91440" tIns="45720" rIns="91440" bIns="45720" anchor="t" anchorCtr="0" upright="1">
                          <a:noAutofit/>
                        </wps:bodyPr>
                      </wps:wsp>
                      <wps:wsp>
                        <wps:cNvPr id="408" name="Freeform 409"/>
                        <wps:cNvSpPr>
                          <a:spLocks/>
                        </wps:cNvSpPr>
                        <wps:spPr bwMode="auto">
                          <a:xfrm>
                            <a:off x="964" y="747"/>
                            <a:ext cx="53" cy="118"/>
                          </a:xfrm>
                          <a:custGeom>
                            <a:avLst/>
                            <a:gdLst>
                              <a:gd name="T0" fmla="*/ 0 w 210"/>
                              <a:gd name="T1" fmla="*/ 474 h 474"/>
                              <a:gd name="T2" fmla="*/ 111 w 210"/>
                              <a:gd name="T3" fmla="*/ 0 h 474"/>
                              <a:gd name="T4" fmla="*/ 210 w 210"/>
                              <a:gd name="T5" fmla="*/ 268 h 474"/>
                            </a:gdLst>
                            <a:ahLst/>
                            <a:cxnLst>
                              <a:cxn ang="0">
                                <a:pos x="T0" y="T1"/>
                              </a:cxn>
                              <a:cxn ang="0">
                                <a:pos x="T2" y="T3"/>
                              </a:cxn>
                              <a:cxn ang="0">
                                <a:pos x="T4" y="T5"/>
                              </a:cxn>
                            </a:cxnLst>
                            <a:rect l="0" t="0" r="r" b="b"/>
                            <a:pathLst>
                              <a:path w="210" h="474">
                                <a:moveTo>
                                  <a:pt x="0" y="474"/>
                                </a:moveTo>
                                <a:lnTo>
                                  <a:pt x="111" y="0"/>
                                </a:lnTo>
                                <a:lnTo>
                                  <a:pt x="210" y="268"/>
                                </a:lnTo>
                              </a:path>
                            </a:pathLst>
                          </a:custGeom>
                          <a:noFill/>
                          <a:ln w="3810">
                            <a:solidFill>
                              <a:srgbClr val="FFFFFF"/>
                            </a:solidFill>
                            <a:round/>
                            <a:headEnd/>
                            <a:tailEnd/>
                          </a:ln>
                        </wps:spPr>
                        <wps:bodyPr rot="0" vert="horz" wrap="square" lIns="91440" tIns="45720" rIns="91440" bIns="45720" anchor="t" anchorCtr="0" upright="1">
                          <a:noAutofit/>
                        </wps:bodyPr>
                      </wps:wsp>
                      <wps:wsp>
                        <wps:cNvPr id="409" name="Freeform 410"/>
                        <wps:cNvSpPr>
                          <a:spLocks/>
                        </wps:cNvSpPr>
                        <wps:spPr bwMode="auto">
                          <a:xfrm>
                            <a:off x="1031" y="729"/>
                            <a:ext cx="49" cy="75"/>
                          </a:xfrm>
                          <a:custGeom>
                            <a:avLst/>
                            <a:gdLst>
                              <a:gd name="T0" fmla="*/ 0 w 195"/>
                              <a:gd name="T1" fmla="*/ 299 h 299"/>
                              <a:gd name="T2" fmla="*/ 105 w 195"/>
                              <a:gd name="T3" fmla="*/ 0 h 299"/>
                              <a:gd name="T4" fmla="*/ 195 w 195"/>
                              <a:gd name="T5" fmla="*/ 251 h 299"/>
                            </a:gdLst>
                            <a:ahLst/>
                            <a:cxnLst>
                              <a:cxn ang="0">
                                <a:pos x="T0" y="T1"/>
                              </a:cxn>
                              <a:cxn ang="0">
                                <a:pos x="T2" y="T3"/>
                              </a:cxn>
                              <a:cxn ang="0">
                                <a:pos x="T4" y="T5"/>
                              </a:cxn>
                            </a:cxnLst>
                            <a:rect l="0" t="0" r="r" b="b"/>
                            <a:pathLst>
                              <a:path w="195" h="299">
                                <a:moveTo>
                                  <a:pt x="0" y="299"/>
                                </a:moveTo>
                                <a:lnTo>
                                  <a:pt x="105" y="0"/>
                                </a:lnTo>
                                <a:lnTo>
                                  <a:pt x="195" y="251"/>
                                </a:lnTo>
                              </a:path>
                            </a:pathLst>
                          </a:custGeom>
                          <a:noFill/>
                          <a:ln w="3810">
                            <a:solidFill>
                              <a:srgbClr val="FFFFFF"/>
                            </a:solidFill>
                            <a:round/>
                            <a:headEnd/>
                            <a:tailEnd/>
                          </a:ln>
                        </wps:spPr>
                        <wps:bodyPr rot="0" vert="horz" wrap="square" lIns="91440" tIns="45720" rIns="91440" bIns="45720" anchor="t" anchorCtr="0" upright="1">
                          <a:noAutofit/>
                        </wps:bodyPr>
                      </wps:wsp>
                    </wpg:grpSp>
                    <wps:wsp>
                      <wps:cNvPr id="410" name="Freeform 411"/>
                      <wps:cNvSpPr>
                        <a:spLocks/>
                      </wps:cNvSpPr>
                      <wps:spPr bwMode="auto">
                        <a:xfrm>
                          <a:off x="1094" y="730"/>
                          <a:ext cx="52" cy="73"/>
                        </a:xfrm>
                        <a:custGeom>
                          <a:avLst/>
                          <a:gdLst>
                            <a:gd name="T0" fmla="*/ 0 w 208"/>
                            <a:gd name="T1" fmla="*/ 244 h 293"/>
                            <a:gd name="T2" fmla="*/ 108 w 208"/>
                            <a:gd name="T3" fmla="*/ 0 h 293"/>
                            <a:gd name="T4" fmla="*/ 208 w 208"/>
                            <a:gd name="T5" fmla="*/ 293 h 293"/>
                          </a:gdLst>
                          <a:ahLst/>
                          <a:cxnLst>
                            <a:cxn ang="0">
                              <a:pos x="T0" y="T1"/>
                            </a:cxn>
                            <a:cxn ang="0">
                              <a:pos x="T2" y="T3"/>
                            </a:cxn>
                            <a:cxn ang="0">
                              <a:pos x="T4" y="T5"/>
                            </a:cxn>
                          </a:cxnLst>
                          <a:rect l="0" t="0" r="r" b="b"/>
                          <a:pathLst>
                            <a:path w="208" h="293">
                              <a:moveTo>
                                <a:pt x="0" y="244"/>
                              </a:moveTo>
                              <a:lnTo>
                                <a:pt x="108" y="0"/>
                              </a:lnTo>
                              <a:lnTo>
                                <a:pt x="208" y="293"/>
                              </a:lnTo>
                            </a:path>
                          </a:pathLst>
                        </a:custGeom>
                        <a:noFill/>
                        <a:ln w="3810">
                          <a:solidFill>
                            <a:srgbClr val="FFFFFF"/>
                          </a:solidFill>
                          <a:round/>
                          <a:headEnd/>
                          <a:tailEnd/>
                        </a:ln>
                      </wps:spPr>
                      <wps:bodyPr rot="0" vert="horz" wrap="square" lIns="91440" tIns="45720" rIns="91440" bIns="45720" anchor="t" anchorCtr="0" upright="1">
                        <a:noAutofit/>
                      </wps:bodyPr>
                    </wps:wsp>
                    <wps:wsp>
                      <wps:cNvPr id="411" name="Freeform 412"/>
                      <wps:cNvSpPr>
                        <a:spLocks/>
                      </wps:cNvSpPr>
                      <wps:spPr bwMode="auto">
                        <a:xfrm>
                          <a:off x="1158" y="745"/>
                          <a:ext cx="56" cy="98"/>
                        </a:xfrm>
                        <a:custGeom>
                          <a:avLst/>
                          <a:gdLst>
                            <a:gd name="T0" fmla="*/ 0 w 223"/>
                            <a:gd name="T1" fmla="*/ 256 h 393"/>
                            <a:gd name="T2" fmla="*/ 100 w 223"/>
                            <a:gd name="T3" fmla="*/ 0 h 393"/>
                            <a:gd name="T4" fmla="*/ 223 w 223"/>
                            <a:gd name="T5" fmla="*/ 393 h 393"/>
                          </a:gdLst>
                          <a:ahLst/>
                          <a:cxnLst>
                            <a:cxn ang="0">
                              <a:pos x="T0" y="T1"/>
                            </a:cxn>
                            <a:cxn ang="0">
                              <a:pos x="T2" y="T3"/>
                            </a:cxn>
                            <a:cxn ang="0">
                              <a:pos x="T4" y="T5"/>
                            </a:cxn>
                          </a:cxnLst>
                          <a:rect l="0" t="0" r="r" b="b"/>
                          <a:pathLst>
                            <a:path w="223" h="393">
                              <a:moveTo>
                                <a:pt x="0" y="256"/>
                              </a:moveTo>
                              <a:lnTo>
                                <a:pt x="100" y="0"/>
                              </a:lnTo>
                              <a:lnTo>
                                <a:pt x="223" y="393"/>
                              </a:lnTo>
                            </a:path>
                          </a:pathLst>
                        </a:custGeom>
                        <a:noFill/>
                        <a:ln w="3810">
                          <a:solidFill>
                            <a:srgbClr val="FFFFFF"/>
                          </a:solidFill>
                          <a:round/>
                          <a:headEnd/>
                          <a:tailEnd/>
                        </a:ln>
                      </wps:spPr>
                      <wps:bodyPr rot="0" vert="horz" wrap="square" lIns="91440" tIns="45720" rIns="91440" bIns="45720" anchor="t" anchorCtr="0" upright="1">
                        <a:noAutofit/>
                      </wps:bodyPr>
                    </wps:wsp>
                    <wps:wsp>
                      <wps:cNvPr id="412" name="Freeform 413"/>
                      <wps:cNvSpPr>
                        <a:spLocks/>
                      </wps:cNvSpPr>
                      <wps:spPr bwMode="auto">
                        <a:xfrm>
                          <a:off x="340" y="521"/>
                          <a:ext cx="100" cy="12"/>
                        </a:xfrm>
                        <a:custGeom>
                          <a:avLst/>
                          <a:gdLst>
                            <a:gd name="T0" fmla="*/ 370 w 401"/>
                            <a:gd name="T1" fmla="*/ 46 h 46"/>
                            <a:gd name="T2" fmla="*/ 351 w 401"/>
                            <a:gd name="T3" fmla="*/ 46 h 46"/>
                            <a:gd name="T4" fmla="*/ 303 w 401"/>
                            <a:gd name="T5" fmla="*/ 46 h 46"/>
                            <a:gd name="T6" fmla="*/ 237 w 401"/>
                            <a:gd name="T7" fmla="*/ 46 h 46"/>
                            <a:gd name="T8" fmla="*/ 164 w 401"/>
                            <a:gd name="T9" fmla="*/ 46 h 46"/>
                            <a:gd name="T10" fmla="*/ 98 w 401"/>
                            <a:gd name="T11" fmla="*/ 46 h 46"/>
                            <a:gd name="T12" fmla="*/ 50 w 401"/>
                            <a:gd name="T13" fmla="*/ 46 h 46"/>
                            <a:gd name="T14" fmla="*/ 31 w 401"/>
                            <a:gd name="T15" fmla="*/ 46 h 46"/>
                            <a:gd name="T16" fmla="*/ 31 w 401"/>
                            <a:gd name="T17" fmla="*/ 46 h 46"/>
                            <a:gd name="T18" fmla="*/ 16 w 401"/>
                            <a:gd name="T19" fmla="*/ 43 h 46"/>
                            <a:gd name="T20" fmla="*/ 5 w 401"/>
                            <a:gd name="T21" fmla="*/ 34 h 46"/>
                            <a:gd name="T22" fmla="*/ 0 w 401"/>
                            <a:gd name="T23" fmla="*/ 23 h 46"/>
                            <a:gd name="T24" fmla="*/ 0 w 401"/>
                            <a:gd name="T25" fmla="*/ 23 h 46"/>
                            <a:gd name="T26" fmla="*/ 5 w 401"/>
                            <a:gd name="T27" fmla="*/ 11 h 46"/>
                            <a:gd name="T28" fmla="*/ 16 w 401"/>
                            <a:gd name="T29" fmla="*/ 3 h 46"/>
                            <a:gd name="T30" fmla="*/ 31 w 401"/>
                            <a:gd name="T31" fmla="*/ 0 h 46"/>
                            <a:gd name="T32" fmla="*/ 31 w 401"/>
                            <a:gd name="T33" fmla="*/ 0 h 46"/>
                            <a:gd name="T34" fmla="*/ 50 w 401"/>
                            <a:gd name="T35" fmla="*/ 0 h 46"/>
                            <a:gd name="T36" fmla="*/ 98 w 401"/>
                            <a:gd name="T37" fmla="*/ 0 h 46"/>
                            <a:gd name="T38" fmla="*/ 164 w 401"/>
                            <a:gd name="T39" fmla="*/ 0 h 46"/>
                            <a:gd name="T40" fmla="*/ 237 w 401"/>
                            <a:gd name="T41" fmla="*/ 0 h 46"/>
                            <a:gd name="T42" fmla="*/ 303 w 401"/>
                            <a:gd name="T43" fmla="*/ 0 h 46"/>
                            <a:gd name="T44" fmla="*/ 351 w 401"/>
                            <a:gd name="T45" fmla="*/ 0 h 46"/>
                            <a:gd name="T46" fmla="*/ 370 w 401"/>
                            <a:gd name="T47" fmla="*/ 0 h 46"/>
                            <a:gd name="T48" fmla="*/ 370 w 401"/>
                            <a:gd name="T49" fmla="*/ 0 h 46"/>
                            <a:gd name="T50" fmla="*/ 385 w 401"/>
                            <a:gd name="T51" fmla="*/ 3 h 46"/>
                            <a:gd name="T52" fmla="*/ 396 w 401"/>
                            <a:gd name="T53" fmla="*/ 11 h 46"/>
                            <a:gd name="T54" fmla="*/ 401 w 401"/>
                            <a:gd name="T55" fmla="*/ 23 h 46"/>
                            <a:gd name="T56" fmla="*/ 401 w 401"/>
                            <a:gd name="T57" fmla="*/ 23 h 46"/>
                            <a:gd name="T58" fmla="*/ 396 w 401"/>
                            <a:gd name="T59" fmla="*/ 36 h 46"/>
                            <a:gd name="T60" fmla="*/ 384 w 401"/>
                            <a:gd name="T61" fmla="*/ 44 h 46"/>
                            <a:gd name="T62" fmla="*/ 370 w 401"/>
                            <a:gd name="T63" fmla="*/ 46 h 46"/>
                            <a:gd name="T64" fmla="*/ 370 w 401"/>
                            <a:gd name="T65" fmla="*/ 46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01" h="46">
                              <a:moveTo>
                                <a:pt x="370" y="46"/>
                              </a:moveTo>
                              <a:lnTo>
                                <a:pt x="351" y="46"/>
                              </a:lnTo>
                              <a:lnTo>
                                <a:pt x="303" y="46"/>
                              </a:lnTo>
                              <a:lnTo>
                                <a:pt x="237" y="46"/>
                              </a:lnTo>
                              <a:lnTo>
                                <a:pt x="164" y="46"/>
                              </a:lnTo>
                              <a:lnTo>
                                <a:pt x="98" y="46"/>
                              </a:lnTo>
                              <a:lnTo>
                                <a:pt x="50" y="46"/>
                              </a:lnTo>
                              <a:lnTo>
                                <a:pt x="31" y="46"/>
                              </a:lnTo>
                              <a:lnTo>
                                <a:pt x="16" y="43"/>
                              </a:lnTo>
                              <a:lnTo>
                                <a:pt x="5" y="34"/>
                              </a:lnTo>
                              <a:lnTo>
                                <a:pt x="0" y="23"/>
                              </a:lnTo>
                              <a:lnTo>
                                <a:pt x="5" y="11"/>
                              </a:lnTo>
                              <a:lnTo>
                                <a:pt x="16" y="3"/>
                              </a:lnTo>
                              <a:lnTo>
                                <a:pt x="31" y="0"/>
                              </a:lnTo>
                              <a:lnTo>
                                <a:pt x="50" y="0"/>
                              </a:lnTo>
                              <a:lnTo>
                                <a:pt x="98" y="0"/>
                              </a:lnTo>
                              <a:lnTo>
                                <a:pt x="164" y="0"/>
                              </a:lnTo>
                              <a:lnTo>
                                <a:pt x="237" y="0"/>
                              </a:lnTo>
                              <a:lnTo>
                                <a:pt x="303" y="0"/>
                              </a:lnTo>
                              <a:lnTo>
                                <a:pt x="351" y="0"/>
                              </a:lnTo>
                              <a:lnTo>
                                <a:pt x="370" y="0"/>
                              </a:lnTo>
                              <a:lnTo>
                                <a:pt x="385" y="3"/>
                              </a:lnTo>
                              <a:lnTo>
                                <a:pt x="396" y="11"/>
                              </a:lnTo>
                              <a:lnTo>
                                <a:pt x="401" y="23"/>
                              </a:lnTo>
                              <a:lnTo>
                                <a:pt x="396" y="36"/>
                              </a:lnTo>
                              <a:lnTo>
                                <a:pt x="384" y="44"/>
                              </a:lnTo>
                              <a:lnTo>
                                <a:pt x="370" y="46"/>
                              </a:lnTo>
                              <a:close/>
                            </a:path>
                          </a:pathLst>
                        </a:custGeom>
                        <a:solidFill>
                          <a:srgbClr val="FFFFFF"/>
                        </a:solidFill>
                        <a:ln>
                          <a:noFill/>
                        </a:ln>
                      </wps:spPr>
                      <wps:bodyPr rot="0" vert="horz" wrap="square" lIns="91440" tIns="45720" rIns="91440" bIns="45720" anchor="t" anchorCtr="0" upright="1">
                        <a:noAutofit/>
                      </wps:bodyPr>
                    </wps:wsp>
                    <wps:wsp>
                      <wps:cNvPr id="413" name="Freeform 414"/>
                      <wps:cNvSpPr>
                        <a:spLocks/>
                      </wps:cNvSpPr>
                      <wps:spPr bwMode="auto">
                        <a:xfrm>
                          <a:off x="1032" y="507"/>
                          <a:ext cx="118" cy="7"/>
                        </a:xfrm>
                        <a:custGeom>
                          <a:avLst/>
                          <a:gdLst>
                            <a:gd name="T0" fmla="*/ 0 w 472"/>
                            <a:gd name="T1" fmla="*/ 15 h 28"/>
                            <a:gd name="T2" fmla="*/ 19 w 472"/>
                            <a:gd name="T3" fmla="*/ 0 h 28"/>
                            <a:gd name="T4" fmla="*/ 455 w 472"/>
                            <a:gd name="T5" fmla="*/ 1 h 28"/>
                            <a:gd name="T6" fmla="*/ 472 w 472"/>
                            <a:gd name="T7" fmla="*/ 15 h 28"/>
                            <a:gd name="T8" fmla="*/ 455 w 472"/>
                            <a:gd name="T9" fmla="*/ 28 h 28"/>
                            <a:gd name="T10" fmla="*/ 19 w 472"/>
                            <a:gd name="T11" fmla="*/ 28 h 28"/>
                            <a:gd name="T12" fmla="*/ 0 w 472"/>
                            <a:gd name="T13" fmla="*/ 15 h 28"/>
                            <a:gd name="T14" fmla="*/ 0 w 472"/>
                            <a:gd name="T15" fmla="*/ 15 h 28"/>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72" h="28">
                              <a:moveTo>
                                <a:pt x="0" y="15"/>
                              </a:moveTo>
                              <a:lnTo>
                                <a:pt x="19" y="0"/>
                              </a:lnTo>
                              <a:lnTo>
                                <a:pt x="455" y="1"/>
                              </a:lnTo>
                              <a:lnTo>
                                <a:pt x="472" y="15"/>
                              </a:lnTo>
                              <a:lnTo>
                                <a:pt x="455" y="28"/>
                              </a:lnTo>
                              <a:lnTo>
                                <a:pt x="19" y="28"/>
                              </a:lnTo>
                              <a:lnTo>
                                <a:pt x="0" y="15"/>
                              </a:lnTo>
                              <a:close/>
                            </a:path>
                          </a:pathLst>
                        </a:custGeom>
                        <a:solidFill>
                          <a:srgbClr val="FFFFFF"/>
                        </a:solidFill>
                        <a:ln>
                          <a:noFill/>
                        </a:ln>
                      </wps:spPr>
                      <wps:bodyPr rot="0" vert="horz" wrap="square" lIns="91440" tIns="45720" rIns="91440" bIns="45720" anchor="t" anchorCtr="0" upright="1">
                        <a:noAutofit/>
                      </wps:bodyPr>
                    </wps:wsp>
                    <wps:wsp>
                      <wps:cNvPr id="414" name="Freeform 415"/>
                      <wps:cNvSpPr>
                        <a:spLocks/>
                      </wps:cNvSpPr>
                      <wps:spPr bwMode="auto">
                        <a:xfrm>
                          <a:off x="1034" y="539"/>
                          <a:ext cx="118" cy="8"/>
                        </a:xfrm>
                        <a:custGeom>
                          <a:avLst/>
                          <a:gdLst>
                            <a:gd name="T0" fmla="*/ 0 w 471"/>
                            <a:gd name="T1" fmla="*/ 16 h 30"/>
                            <a:gd name="T2" fmla="*/ 18 w 471"/>
                            <a:gd name="T3" fmla="*/ 0 h 30"/>
                            <a:gd name="T4" fmla="*/ 455 w 471"/>
                            <a:gd name="T5" fmla="*/ 1 h 30"/>
                            <a:gd name="T6" fmla="*/ 471 w 471"/>
                            <a:gd name="T7" fmla="*/ 16 h 30"/>
                            <a:gd name="T8" fmla="*/ 455 w 471"/>
                            <a:gd name="T9" fmla="*/ 30 h 30"/>
                            <a:gd name="T10" fmla="*/ 18 w 471"/>
                            <a:gd name="T11" fmla="*/ 29 h 30"/>
                            <a:gd name="T12" fmla="*/ 0 w 471"/>
                            <a:gd name="T13" fmla="*/ 16 h 30"/>
                            <a:gd name="T14" fmla="*/ 0 w 471"/>
                            <a:gd name="T15" fmla="*/ 16 h 3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71" h="30">
                              <a:moveTo>
                                <a:pt x="0" y="16"/>
                              </a:moveTo>
                              <a:lnTo>
                                <a:pt x="18" y="0"/>
                              </a:lnTo>
                              <a:lnTo>
                                <a:pt x="455" y="1"/>
                              </a:lnTo>
                              <a:lnTo>
                                <a:pt x="471" y="16"/>
                              </a:lnTo>
                              <a:lnTo>
                                <a:pt x="455" y="30"/>
                              </a:lnTo>
                              <a:lnTo>
                                <a:pt x="18" y="29"/>
                              </a:lnTo>
                              <a:lnTo>
                                <a:pt x="0" y="16"/>
                              </a:lnTo>
                              <a:close/>
                            </a:path>
                          </a:pathLst>
                        </a:custGeom>
                        <a:solidFill>
                          <a:srgbClr val="FFFFFF"/>
                        </a:solidFill>
                        <a:ln>
                          <a:noFill/>
                        </a:ln>
                      </wps:spPr>
                      <wps:bodyPr rot="0" vert="horz" wrap="square" lIns="91440" tIns="45720" rIns="91440" bIns="45720" anchor="t" anchorCtr="0" upright="1">
                        <a:noAutofit/>
                      </wps:bodyPr>
                    </wps:wsp>
                    <wps:wsp>
                      <wps:cNvPr id="415" name="Freeform 416"/>
                      <wps:cNvSpPr>
                        <a:spLocks/>
                      </wps:cNvSpPr>
                      <wps:spPr bwMode="auto">
                        <a:xfrm>
                          <a:off x="1042" y="521"/>
                          <a:ext cx="100" cy="12"/>
                        </a:xfrm>
                        <a:custGeom>
                          <a:avLst/>
                          <a:gdLst>
                            <a:gd name="T0" fmla="*/ 369 w 400"/>
                            <a:gd name="T1" fmla="*/ 47 h 47"/>
                            <a:gd name="T2" fmla="*/ 350 w 400"/>
                            <a:gd name="T3" fmla="*/ 47 h 47"/>
                            <a:gd name="T4" fmla="*/ 302 w 400"/>
                            <a:gd name="T5" fmla="*/ 47 h 47"/>
                            <a:gd name="T6" fmla="*/ 236 w 400"/>
                            <a:gd name="T7" fmla="*/ 47 h 47"/>
                            <a:gd name="T8" fmla="*/ 163 w 400"/>
                            <a:gd name="T9" fmla="*/ 47 h 47"/>
                            <a:gd name="T10" fmla="*/ 98 w 400"/>
                            <a:gd name="T11" fmla="*/ 47 h 47"/>
                            <a:gd name="T12" fmla="*/ 49 w 400"/>
                            <a:gd name="T13" fmla="*/ 47 h 47"/>
                            <a:gd name="T14" fmla="*/ 30 w 400"/>
                            <a:gd name="T15" fmla="*/ 47 h 47"/>
                            <a:gd name="T16" fmla="*/ 30 w 400"/>
                            <a:gd name="T17" fmla="*/ 47 h 47"/>
                            <a:gd name="T18" fmla="*/ 14 w 400"/>
                            <a:gd name="T19" fmla="*/ 44 h 47"/>
                            <a:gd name="T20" fmla="*/ 3 w 400"/>
                            <a:gd name="T21" fmla="*/ 35 h 47"/>
                            <a:gd name="T22" fmla="*/ 0 w 400"/>
                            <a:gd name="T23" fmla="*/ 24 h 47"/>
                            <a:gd name="T24" fmla="*/ 0 w 400"/>
                            <a:gd name="T25" fmla="*/ 24 h 47"/>
                            <a:gd name="T26" fmla="*/ 3 w 400"/>
                            <a:gd name="T27" fmla="*/ 12 h 47"/>
                            <a:gd name="T28" fmla="*/ 14 w 400"/>
                            <a:gd name="T29" fmla="*/ 3 h 47"/>
                            <a:gd name="T30" fmla="*/ 30 w 400"/>
                            <a:gd name="T31" fmla="*/ 0 h 47"/>
                            <a:gd name="T32" fmla="*/ 30 w 400"/>
                            <a:gd name="T33" fmla="*/ 0 h 47"/>
                            <a:gd name="T34" fmla="*/ 49 w 400"/>
                            <a:gd name="T35" fmla="*/ 0 h 47"/>
                            <a:gd name="T36" fmla="*/ 98 w 400"/>
                            <a:gd name="T37" fmla="*/ 0 h 47"/>
                            <a:gd name="T38" fmla="*/ 163 w 400"/>
                            <a:gd name="T39" fmla="*/ 0 h 47"/>
                            <a:gd name="T40" fmla="*/ 236 w 400"/>
                            <a:gd name="T41" fmla="*/ 0 h 47"/>
                            <a:gd name="T42" fmla="*/ 302 w 400"/>
                            <a:gd name="T43" fmla="*/ 0 h 47"/>
                            <a:gd name="T44" fmla="*/ 350 w 400"/>
                            <a:gd name="T45" fmla="*/ 0 h 47"/>
                            <a:gd name="T46" fmla="*/ 369 w 400"/>
                            <a:gd name="T47" fmla="*/ 0 h 47"/>
                            <a:gd name="T48" fmla="*/ 369 w 400"/>
                            <a:gd name="T49" fmla="*/ 0 h 47"/>
                            <a:gd name="T50" fmla="*/ 385 w 400"/>
                            <a:gd name="T51" fmla="*/ 3 h 47"/>
                            <a:gd name="T52" fmla="*/ 396 w 400"/>
                            <a:gd name="T53" fmla="*/ 12 h 47"/>
                            <a:gd name="T54" fmla="*/ 400 w 400"/>
                            <a:gd name="T55" fmla="*/ 24 h 47"/>
                            <a:gd name="T56" fmla="*/ 400 w 400"/>
                            <a:gd name="T57" fmla="*/ 24 h 47"/>
                            <a:gd name="T58" fmla="*/ 394 w 400"/>
                            <a:gd name="T59" fmla="*/ 36 h 47"/>
                            <a:gd name="T60" fmla="*/ 383 w 400"/>
                            <a:gd name="T61" fmla="*/ 44 h 47"/>
                            <a:gd name="T62" fmla="*/ 369 w 400"/>
                            <a:gd name="T63" fmla="*/ 47 h 47"/>
                            <a:gd name="T64" fmla="*/ 369 w 400"/>
                            <a:gd name="T65" fmla="*/ 47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00" h="47">
                              <a:moveTo>
                                <a:pt x="369" y="47"/>
                              </a:moveTo>
                              <a:lnTo>
                                <a:pt x="350" y="47"/>
                              </a:lnTo>
                              <a:lnTo>
                                <a:pt x="302" y="47"/>
                              </a:lnTo>
                              <a:lnTo>
                                <a:pt x="236" y="47"/>
                              </a:lnTo>
                              <a:lnTo>
                                <a:pt x="163" y="47"/>
                              </a:lnTo>
                              <a:lnTo>
                                <a:pt x="98" y="47"/>
                              </a:lnTo>
                              <a:lnTo>
                                <a:pt x="49" y="47"/>
                              </a:lnTo>
                              <a:lnTo>
                                <a:pt x="30" y="47"/>
                              </a:lnTo>
                              <a:lnTo>
                                <a:pt x="14" y="44"/>
                              </a:lnTo>
                              <a:lnTo>
                                <a:pt x="3" y="35"/>
                              </a:lnTo>
                              <a:lnTo>
                                <a:pt x="0" y="24"/>
                              </a:lnTo>
                              <a:lnTo>
                                <a:pt x="3" y="12"/>
                              </a:lnTo>
                              <a:lnTo>
                                <a:pt x="14" y="3"/>
                              </a:lnTo>
                              <a:lnTo>
                                <a:pt x="30" y="0"/>
                              </a:lnTo>
                              <a:lnTo>
                                <a:pt x="49" y="0"/>
                              </a:lnTo>
                              <a:lnTo>
                                <a:pt x="98" y="0"/>
                              </a:lnTo>
                              <a:lnTo>
                                <a:pt x="163" y="0"/>
                              </a:lnTo>
                              <a:lnTo>
                                <a:pt x="236" y="0"/>
                              </a:lnTo>
                              <a:lnTo>
                                <a:pt x="302" y="0"/>
                              </a:lnTo>
                              <a:lnTo>
                                <a:pt x="350" y="0"/>
                              </a:lnTo>
                              <a:lnTo>
                                <a:pt x="369" y="0"/>
                              </a:lnTo>
                              <a:lnTo>
                                <a:pt x="385" y="3"/>
                              </a:lnTo>
                              <a:lnTo>
                                <a:pt x="396" y="12"/>
                              </a:lnTo>
                              <a:lnTo>
                                <a:pt x="400" y="24"/>
                              </a:lnTo>
                              <a:lnTo>
                                <a:pt x="394" y="36"/>
                              </a:lnTo>
                              <a:lnTo>
                                <a:pt x="383" y="44"/>
                              </a:lnTo>
                              <a:lnTo>
                                <a:pt x="369" y="47"/>
                              </a:lnTo>
                              <a:close/>
                            </a:path>
                          </a:pathLst>
                        </a:custGeom>
                        <a:solidFill>
                          <a:srgbClr val="FFFFFF"/>
                        </a:solidFill>
                        <a:ln>
                          <a:noFill/>
                        </a:ln>
                      </wps:spPr>
                      <wps:bodyPr rot="0" vert="horz" wrap="square" lIns="91440" tIns="45720" rIns="91440" bIns="45720" anchor="t" anchorCtr="0" upright="1">
                        <a:noAutofit/>
                      </wps:bodyPr>
                    </wps:wsp>
                    <wps:wsp>
                      <wps:cNvPr id="416" name="Freeform 417"/>
                      <wps:cNvSpPr>
                        <a:spLocks/>
                      </wps:cNvSpPr>
                      <wps:spPr bwMode="auto">
                        <a:xfrm>
                          <a:off x="737" y="135"/>
                          <a:ext cx="10" cy="40"/>
                        </a:xfrm>
                        <a:custGeom>
                          <a:avLst/>
                          <a:gdLst>
                            <a:gd name="T0" fmla="*/ 0 w 42"/>
                            <a:gd name="T1" fmla="*/ 161 h 161"/>
                            <a:gd name="T2" fmla="*/ 11 w 42"/>
                            <a:gd name="T3" fmla="*/ 161 h 161"/>
                            <a:gd name="T4" fmla="*/ 32 w 42"/>
                            <a:gd name="T5" fmla="*/ 161 h 161"/>
                            <a:gd name="T6" fmla="*/ 42 w 42"/>
                            <a:gd name="T7" fmla="*/ 161 h 161"/>
                            <a:gd name="T8" fmla="*/ 42 w 42"/>
                            <a:gd name="T9" fmla="*/ 161 h 161"/>
                            <a:gd name="T10" fmla="*/ 42 w 42"/>
                            <a:gd name="T11" fmla="*/ 121 h 161"/>
                            <a:gd name="T12" fmla="*/ 42 w 42"/>
                            <a:gd name="T13" fmla="*/ 48 h 161"/>
                            <a:gd name="T14" fmla="*/ 42 w 42"/>
                            <a:gd name="T15" fmla="*/ 8 h 161"/>
                            <a:gd name="T16" fmla="*/ 42 w 42"/>
                            <a:gd name="T17" fmla="*/ 8 h 161"/>
                            <a:gd name="T18" fmla="*/ 42 w 42"/>
                            <a:gd name="T19" fmla="*/ 6 h 161"/>
                            <a:gd name="T20" fmla="*/ 36 w 42"/>
                            <a:gd name="T21" fmla="*/ 3 h 161"/>
                            <a:gd name="T22" fmla="*/ 21 w 42"/>
                            <a:gd name="T23" fmla="*/ 0 h 161"/>
                            <a:gd name="T24" fmla="*/ 21 w 42"/>
                            <a:gd name="T25" fmla="*/ 0 h 161"/>
                            <a:gd name="T26" fmla="*/ 7 w 42"/>
                            <a:gd name="T27" fmla="*/ 3 h 161"/>
                            <a:gd name="T28" fmla="*/ 1 w 42"/>
                            <a:gd name="T29" fmla="*/ 6 h 161"/>
                            <a:gd name="T30" fmla="*/ 0 w 42"/>
                            <a:gd name="T31" fmla="*/ 8 h 161"/>
                            <a:gd name="T32" fmla="*/ 0 w 42"/>
                            <a:gd name="T33" fmla="*/ 8 h 161"/>
                            <a:gd name="T34" fmla="*/ 0 w 42"/>
                            <a:gd name="T35" fmla="*/ 48 h 161"/>
                            <a:gd name="T36" fmla="*/ 0 w 42"/>
                            <a:gd name="T37" fmla="*/ 121 h 161"/>
                            <a:gd name="T38" fmla="*/ 0 w 42"/>
                            <a:gd name="T39" fmla="*/ 161 h 161"/>
                            <a:gd name="T40" fmla="*/ 0 w 42"/>
                            <a:gd name="T41" fmla="*/ 161 h 161"/>
                            <a:gd name="T42" fmla="*/ 0 w 42"/>
                            <a:gd name="T43" fmla="*/ 16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42" h="161">
                              <a:moveTo>
                                <a:pt x="0" y="161"/>
                              </a:moveTo>
                              <a:lnTo>
                                <a:pt x="11" y="161"/>
                              </a:lnTo>
                              <a:lnTo>
                                <a:pt x="32" y="161"/>
                              </a:lnTo>
                              <a:lnTo>
                                <a:pt x="42" y="161"/>
                              </a:lnTo>
                              <a:lnTo>
                                <a:pt x="42" y="121"/>
                              </a:lnTo>
                              <a:lnTo>
                                <a:pt x="42" y="48"/>
                              </a:lnTo>
                              <a:lnTo>
                                <a:pt x="42" y="8"/>
                              </a:lnTo>
                              <a:lnTo>
                                <a:pt x="42" y="6"/>
                              </a:lnTo>
                              <a:lnTo>
                                <a:pt x="36" y="3"/>
                              </a:lnTo>
                              <a:lnTo>
                                <a:pt x="21" y="0"/>
                              </a:lnTo>
                              <a:lnTo>
                                <a:pt x="7" y="3"/>
                              </a:lnTo>
                              <a:lnTo>
                                <a:pt x="1" y="6"/>
                              </a:lnTo>
                              <a:lnTo>
                                <a:pt x="0" y="8"/>
                              </a:lnTo>
                              <a:lnTo>
                                <a:pt x="0" y="48"/>
                              </a:lnTo>
                              <a:lnTo>
                                <a:pt x="0" y="121"/>
                              </a:lnTo>
                              <a:lnTo>
                                <a:pt x="0" y="161"/>
                              </a:lnTo>
                              <a:close/>
                            </a:path>
                          </a:pathLst>
                        </a:custGeom>
                        <a:solidFill>
                          <a:srgbClr val="FFFFFF"/>
                        </a:solidFill>
                        <a:ln>
                          <a:noFill/>
                        </a:ln>
                      </wps:spPr>
                      <wps:bodyPr rot="0" vert="horz" wrap="square" lIns="91440" tIns="45720" rIns="91440" bIns="45720" anchor="t" anchorCtr="0" upright="1">
                        <a:noAutofit/>
                      </wps:bodyPr>
                    </wps:wsp>
                    <wps:wsp>
                      <wps:cNvPr id="417" name="Freeform 418"/>
                      <wps:cNvSpPr>
                        <a:spLocks/>
                      </wps:cNvSpPr>
                      <wps:spPr bwMode="auto">
                        <a:xfrm>
                          <a:off x="796" y="135"/>
                          <a:ext cx="10" cy="40"/>
                        </a:xfrm>
                        <a:custGeom>
                          <a:avLst/>
                          <a:gdLst>
                            <a:gd name="T0" fmla="*/ 0 w 42"/>
                            <a:gd name="T1" fmla="*/ 160 h 160"/>
                            <a:gd name="T2" fmla="*/ 11 w 42"/>
                            <a:gd name="T3" fmla="*/ 160 h 160"/>
                            <a:gd name="T4" fmla="*/ 31 w 42"/>
                            <a:gd name="T5" fmla="*/ 160 h 160"/>
                            <a:gd name="T6" fmla="*/ 42 w 42"/>
                            <a:gd name="T7" fmla="*/ 160 h 160"/>
                            <a:gd name="T8" fmla="*/ 42 w 42"/>
                            <a:gd name="T9" fmla="*/ 160 h 160"/>
                            <a:gd name="T10" fmla="*/ 42 w 42"/>
                            <a:gd name="T11" fmla="*/ 120 h 160"/>
                            <a:gd name="T12" fmla="*/ 42 w 42"/>
                            <a:gd name="T13" fmla="*/ 47 h 160"/>
                            <a:gd name="T14" fmla="*/ 42 w 42"/>
                            <a:gd name="T15" fmla="*/ 7 h 160"/>
                            <a:gd name="T16" fmla="*/ 42 w 42"/>
                            <a:gd name="T17" fmla="*/ 7 h 160"/>
                            <a:gd name="T18" fmla="*/ 41 w 42"/>
                            <a:gd name="T19" fmla="*/ 5 h 160"/>
                            <a:gd name="T20" fmla="*/ 37 w 42"/>
                            <a:gd name="T21" fmla="*/ 2 h 160"/>
                            <a:gd name="T22" fmla="*/ 21 w 42"/>
                            <a:gd name="T23" fmla="*/ 0 h 160"/>
                            <a:gd name="T24" fmla="*/ 21 w 42"/>
                            <a:gd name="T25" fmla="*/ 0 h 160"/>
                            <a:gd name="T26" fmla="*/ 7 w 42"/>
                            <a:gd name="T27" fmla="*/ 2 h 160"/>
                            <a:gd name="T28" fmla="*/ 1 w 42"/>
                            <a:gd name="T29" fmla="*/ 5 h 160"/>
                            <a:gd name="T30" fmla="*/ 0 w 42"/>
                            <a:gd name="T31" fmla="*/ 7 h 160"/>
                            <a:gd name="T32" fmla="*/ 0 w 42"/>
                            <a:gd name="T33" fmla="*/ 7 h 160"/>
                            <a:gd name="T34" fmla="*/ 0 w 42"/>
                            <a:gd name="T35" fmla="*/ 47 h 160"/>
                            <a:gd name="T36" fmla="*/ 0 w 42"/>
                            <a:gd name="T37" fmla="*/ 120 h 160"/>
                            <a:gd name="T38" fmla="*/ 0 w 42"/>
                            <a:gd name="T39" fmla="*/ 160 h 160"/>
                            <a:gd name="T40" fmla="*/ 0 w 42"/>
                            <a:gd name="T41" fmla="*/ 160 h 160"/>
                            <a:gd name="T42" fmla="*/ 0 w 42"/>
                            <a:gd name="T43" fmla="*/ 16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42" h="160">
                              <a:moveTo>
                                <a:pt x="0" y="160"/>
                              </a:moveTo>
                              <a:lnTo>
                                <a:pt x="11" y="160"/>
                              </a:lnTo>
                              <a:lnTo>
                                <a:pt x="31" y="160"/>
                              </a:lnTo>
                              <a:lnTo>
                                <a:pt x="42" y="160"/>
                              </a:lnTo>
                              <a:lnTo>
                                <a:pt x="42" y="120"/>
                              </a:lnTo>
                              <a:lnTo>
                                <a:pt x="42" y="47"/>
                              </a:lnTo>
                              <a:lnTo>
                                <a:pt x="42" y="7"/>
                              </a:lnTo>
                              <a:lnTo>
                                <a:pt x="41" y="5"/>
                              </a:lnTo>
                              <a:lnTo>
                                <a:pt x="37" y="2"/>
                              </a:lnTo>
                              <a:lnTo>
                                <a:pt x="21" y="0"/>
                              </a:lnTo>
                              <a:lnTo>
                                <a:pt x="7" y="2"/>
                              </a:lnTo>
                              <a:lnTo>
                                <a:pt x="1" y="5"/>
                              </a:lnTo>
                              <a:lnTo>
                                <a:pt x="0" y="7"/>
                              </a:lnTo>
                              <a:lnTo>
                                <a:pt x="0" y="47"/>
                              </a:lnTo>
                              <a:lnTo>
                                <a:pt x="0" y="120"/>
                              </a:lnTo>
                              <a:lnTo>
                                <a:pt x="0" y="160"/>
                              </a:lnTo>
                              <a:close/>
                            </a:path>
                          </a:pathLst>
                        </a:custGeom>
                        <a:solidFill>
                          <a:srgbClr val="FFFFFF"/>
                        </a:solidFill>
                        <a:ln>
                          <a:noFill/>
                        </a:ln>
                      </wps:spPr>
                      <wps:bodyPr rot="0" vert="horz" wrap="square" lIns="91440" tIns="45720" rIns="91440" bIns="45720" anchor="t" anchorCtr="0" upright="1">
                        <a:noAutofit/>
                      </wps:bodyPr>
                    </wps:wsp>
                    <wps:wsp>
                      <wps:cNvPr id="418" name="Freeform 419"/>
                      <wps:cNvSpPr>
                        <a:spLocks noEditPoints="1"/>
                      </wps:cNvSpPr>
                      <wps:spPr bwMode="auto">
                        <a:xfrm>
                          <a:off x="635" y="192"/>
                          <a:ext cx="45" cy="107"/>
                        </a:xfrm>
                        <a:custGeom>
                          <a:avLst/>
                          <a:gdLst>
                            <a:gd name="T0" fmla="*/ 107 w 180"/>
                            <a:gd name="T1" fmla="*/ 394 h 428"/>
                            <a:gd name="T2" fmla="*/ 36 w 180"/>
                            <a:gd name="T3" fmla="*/ 391 h 428"/>
                            <a:gd name="T4" fmla="*/ 36 w 180"/>
                            <a:gd name="T5" fmla="*/ 354 h 428"/>
                            <a:gd name="T6" fmla="*/ 39 w 180"/>
                            <a:gd name="T7" fmla="*/ 248 h 428"/>
                            <a:gd name="T8" fmla="*/ 67 w 180"/>
                            <a:gd name="T9" fmla="*/ 228 h 428"/>
                            <a:gd name="T10" fmla="*/ 131 w 180"/>
                            <a:gd name="T11" fmla="*/ 244 h 428"/>
                            <a:gd name="T12" fmla="*/ 131 w 180"/>
                            <a:gd name="T13" fmla="*/ 283 h 428"/>
                            <a:gd name="T14" fmla="*/ 131 w 180"/>
                            <a:gd name="T15" fmla="*/ 394 h 428"/>
                            <a:gd name="T16" fmla="*/ 131 w 180"/>
                            <a:gd name="T17" fmla="*/ 394 h 428"/>
                            <a:gd name="T18" fmla="*/ 65 w 180"/>
                            <a:gd name="T19" fmla="*/ 138 h 428"/>
                            <a:gd name="T20" fmla="*/ 81 w 180"/>
                            <a:gd name="T21" fmla="*/ 141 h 428"/>
                            <a:gd name="T22" fmla="*/ 80 w 180"/>
                            <a:gd name="T23" fmla="*/ 135 h 428"/>
                            <a:gd name="T24" fmla="*/ 75 w 180"/>
                            <a:gd name="T25" fmla="*/ 117 h 428"/>
                            <a:gd name="T26" fmla="*/ 82 w 180"/>
                            <a:gd name="T27" fmla="*/ 117 h 428"/>
                            <a:gd name="T28" fmla="*/ 103 w 180"/>
                            <a:gd name="T29" fmla="*/ 117 h 428"/>
                            <a:gd name="T30" fmla="*/ 102 w 180"/>
                            <a:gd name="T31" fmla="*/ 123 h 428"/>
                            <a:gd name="T32" fmla="*/ 97 w 180"/>
                            <a:gd name="T33" fmla="*/ 139 h 428"/>
                            <a:gd name="T34" fmla="*/ 103 w 180"/>
                            <a:gd name="T35" fmla="*/ 139 h 428"/>
                            <a:gd name="T36" fmla="*/ 123 w 180"/>
                            <a:gd name="T37" fmla="*/ 139 h 428"/>
                            <a:gd name="T38" fmla="*/ 123 w 180"/>
                            <a:gd name="T39" fmla="*/ 146 h 428"/>
                            <a:gd name="T40" fmla="*/ 123 w 180"/>
                            <a:gd name="T41" fmla="*/ 165 h 428"/>
                            <a:gd name="T42" fmla="*/ 115 w 180"/>
                            <a:gd name="T43" fmla="*/ 162 h 428"/>
                            <a:gd name="T44" fmla="*/ 99 w 180"/>
                            <a:gd name="T45" fmla="*/ 157 h 428"/>
                            <a:gd name="T46" fmla="*/ 100 w 180"/>
                            <a:gd name="T47" fmla="*/ 163 h 428"/>
                            <a:gd name="T48" fmla="*/ 103 w 180"/>
                            <a:gd name="T49" fmla="*/ 182 h 428"/>
                            <a:gd name="T50" fmla="*/ 96 w 180"/>
                            <a:gd name="T51" fmla="*/ 182 h 428"/>
                            <a:gd name="T52" fmla="*/ 75 w 180"/>
                            <a:gd name="T53" fmla="*/ 182 h 428"/>
                            <a:gd name="T54" fmla="*/ 77 w 180"/>
                            <a:gd name="T55" fmla="*/ 176 h 428"/>
                            <a:gd name="T56" fmla="*/ 84 w 180"/>
                            <a:gd name="T57" fmla="*/ 160 h 428"/>
                            <a:gd name="T58" fmla="*/ 77 w 180"/>
                            <a:gd name="T59" fmla="*/ 160 h 428"/>
                            <a:gd name="T60" fmla="*/ 57 w 180"/>
                            <a:gd name="T61" fmla="*/ 160 h 428"/>
                            <a:gd name="T62" fmla="*/ 57 w 180"/>
                            <a:gd name="T63" fmla="*/ 153 h 428"/>
                            <a:gd name="T64" fmla="*/ 57 w 180"/>
                            <a:gd name="T65" fmla="*/ 135 h 428"/>
                            <a:gd name="T66" fmla="*/ 57 w 180"/>
                            <a:gd name="T67" fmla="*/ 135 h 428"/>
                            <a:gd name="T68" fmla="*/ 90 w 180"/>
                            <a:gd name="T69" fmla="*/ 24 h 428"/>
                            <a:gd name="T70" fmla="*/ 41 w 180"/>
                            <a:gd name="T71" fmla="*/ 99 h 428"/>
                            <a:gd name="T72" fmla="*/ 28 w 180"/>
                            <a:gd name="T73" fmla="*/ 117 h 428"/>
                            <a:gd name="T74" fmla="*/ 3 w 180"/>
                            <a:gd name="T75" fmla="*/ 157 h 428"/>
                            <a:gd name="T76" fmla="*/ 3 w 180"/>
                            <a:gd name="T77" fmla="*/ 184 h 428"/>
                            <a:gd name="T78" fmla="*/ 1 w 180"/>
                            <a:gd name="T79" fmla="*/ 329 h 428"/>
                            <a:gd name="T80" fmla="*/ 0 w 180"/>
                            <a:gd name="T81" fmla="*/ 422 h 428"/>
                            <a:gd name="T82" fmla="*/ 45 w 180"/>
                            <a:gd name="T83" fmla="*/ 423 h 428"/>
                            <a:gd name="T84" fmla="*/ 174 w 180"/>
                            <a:gd name="T85" fmla="*/ 428 h 428"/>
                            <a:gd name="T86" fmla="*/ 174 w 180"/>
                            <a:gd name="T87" fmla="*/ 399 h 428"/>
                            <a:gd name="T88" fmla="*/ 177 w 180"/>
                            <a:gd name="T89" fmla="*/ 253 h 428"/>
                            <a:gd name="T90" fmla="*/ 180 w 180"/>
                            <a:gd name="T91" fmla="*/ 159 h 428"/>
                            <a:gd name="T92" fmla="*/ 161 w 180"/>
                            <a:gd name="T93" fmla="*/ 118 h 428"/>
                            <a:gd name="T94" fmla="*/ 104 w 180"/>
                            <a:gd name="T95" fmla="*/ 0 h 428"/>
                            <a:gd name="T96" fmla="*/ 104 w 180"/>
                            <a:gd name="T97" fmla="*/ 0 h 4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80" h="428">
                              <a:moveTo>
                                <a:pt x="131" y="394"/>
                              </a:moveTo>
                              <a:lnTo>
                                <a:pt x="107" y="394"/>
                              </a:lnTo>
                              <a:lnTo>
                                <a:pt x="60" y="392"/>
                              </a:lnTo>
                              <a:lnTo>
                                <a:pt x="36" y="391"/>
                              </a:lnTo>
                              <a:lnTo>
                                <a:pt x="36" y="354"/>
                              </a:lnTo>
                              <a:lnTo>
                                <a:pt x="39" y="285"/>
                              </a:lnTo>
                              <a:lnTo>
                                <a:pt x="39" y="248"/>
                              </a:lnTo>
                              <a:lnTo>
                                <a:pt x="67" y="228"/>
                              </a:lnTo>
                              <a:lnTo>
                                <a:pt x="102" y="228"/>
                              </a:lnTo>
                              <a:lnTo>
                                <a:pt x="131" y="244"/>
                              </a:lnTo>
                              <a:lnTo>
                                <a:pt x="131" y="283"/>
                              </a:lnTo>
                              <a:lnTo>
                                <a:pt x="131" y="355"/>
                              </a:lnTo>
                              <a:lnTo>
                                <a:pt x="131" y="394"/>
                              </a:lnTo>
                              <a:close/>
                              <a:moveTo>
                                <a:pt x="57" y="135"/>
                              </a:moveTo>
                              <a:lnTo>
                                <a:pt x="65" y="138"/>
                              </a:lnTo>
                              <a:lnTo>
                                <a:pt x="73" y="141"/>
                              </a:lnTo>
                              <a:lnTo>
                                <a:pt x="81" y="141"/>
                              </a:lnTo>
                              <a:lnTo>
                                <a:pt x="80" y="135"/>
                              </a:lnTo>
                              <a:lnTo>
                                <a:pt x="77" y="124"/>
                              </a:lnTo>
                              <a:lnTo>
                                <a:pt x="75" y="117"/>
                              </a:lnTo>
                              <a:lnTo>
                                <a:pt x="82" y="117"/>
                              </a:lnTo>
                              <a:lnTo>
                                <a:pt x="96" y="117"/>
                              </a:lnTo>
                              <a:lnTo>
                                <a:pt x="103" y="117"/>
                              </a:lnTo>
                              <a:lnTo>
                                <a:pt x="102" y="123"/>
                              </a:lnTo>
                              <a:lnTo>
                                <a:pt x="99" y="134"/>
                              </a:lnTo>
                              <a:lnTo>
                                <a:pt x="97" y="139"/>
                              </a:lnTo>
                              <a:lnTo>
                                <a:pt x="103" y="139"/>
                              </a:lnTo>
                              <a:lnTo>
                                <a:pt x="117" y="139"/>
                              </a:lnTo>
                              <a:lnTo>
                                <a:pt x="123" y="139"/>
                              </a:lnTo>
                              <a:lnTo>
                                <a:pt x="123" y="146"/>
                              </a:lnTo>
                              <a:lnTo>
                                <a:pt x="123" y="158"/>
                              </a:lnTo>
                              <a:lnTo>
                                <a:pt x="123" y="165"/>
                              </a:lnTo>
                              <a:lnTo>
                                <a:pt x="115" y="162"/>
                              </a:lnTo>
                              <a:lnTo>
                                <a:pt x="108" y="160"/>
                              </a:lnTo>
                              <a:lnTo>
                                <a:pt x="99" y="157"/>
                              </a:lnTo>
                              <a:lnTo>
                                <a:pt x="100" y="163"/>
                              </a:lnTo>
                              <a:lnTo>
                                <a:pt x="102" y="175"/>
                              </a:lnTo>
                              <a:lnTo>
                                <a:pt x="103" y="182"/>
                              </a:lnTo>
                              <a:lnTo>
                                <a:pt x="96" y="182"/>
                              </a:lnTo>
                              <a:lnTo>
                                <a:pt x="82" y="182"/>
                              </a:lnTo>
                              <a:lnTo>
                                <a:pt x="75" y="182"/>
                              </a:lnTo>
                              <a:lnTo>
                                <a:pt x="77" y="176"/>
                              </a:lnTo>
                              <a:lnTo>
                                <a:pt x="81" y="167"/>
                              </a:lnTo>
                              <a:lnTo>
                                <a:pt x="84" y="160"/>
                              </a:lnTo>
                              <a:lnTo>
                                <a:pt x="77" y="160"/>
                              </a:lnTo>
                              <a:lnTo>
                                <a:pt x="65" y="160"/>
                              </a:lnTo>
                              <a:lnTo>
                                <a:pt x="57" y="160"/>
                              </a:lnTo>
                              <a:lnTo>
                                <a:pt x="57" y="153"/>
                              </a:lnTo>
                              <a:lnTo>
                                <a:pt x="57" y="141"/>
                              </a:lnTo>
                              <a:lnTo>
                                <a:pt x="57" y="135"/>
                              </a:lnTo>
                              <a:close/>
                              <a:moveTo>
                                <a:pt x="104" y="0"/>
                              </a:moveTo>
                              <a:lnTo>
                                <a:pt x="90" y="24"/>
                              </a:lnTo>
                              <a:lnTo>
                                <a:pt x="62" y="69"/>
                              </a:lnTo>
                              <a:lnTo>
                                <a:pt x="41" y="99"/>
                              </a:lnTo>
                              <a:lnTo>
                                <a:pt x="28" y="117"/>
                              </a:lnTo>
                              <a:lnTo>
                                <a:pt x="11" y="144"/>
                              </a:lnTo>
                              <a:lnTo>
                                <a:pt x="3" y="157"/>
                              </a:lnTo>
                              <a:lnTo>
                                <a:pt x="3" y="184"/>
                              </a:lnTo>
                              <a:lnTo>
                                <a:pt x="2" y="250"/>
                              </a:lnTo>
                              <a:lnTo>
                                <a:pt x="1" y="329"/>
                              </a:lnTo>
                              <a:lnTo>
                                <a:pt x="0" y="395"/>
                              </a:lnTo>
                              <a:lnTo>
                                <a:pt x="0" y="422"/>
                              </a:lnTo>
                              <a:lnTo>
                                <a:pt x="45" y="423"/>
                              </a:lnTo>
                              <a:lnTo>
                                <a:pt x="129" y="425"/>
                              </a:lnTo>
                              <a:lnTo>
                                <a:pt x="174" y="428"/>
                              </a:lnTo>
                              <a:lnTo>
                                <a:pt x="174" y="399"/>
                              </a:lnTo>
                              <a:lnTo>
                                <a:pt x="176" y="333"/>
                              </a:lnTo>
                              <a:lnTo>
                                <a:pt x="177" y="253"/>
                              </a:lnTo>
                              <a:lnTo>
                                <a:pt x="179" y="187"/>
                              </a:lnTo>
                              <a:lnTo>
                                <a:pt x="180" y="159"/>
                              </a:lnTo>
                              <a:lnTo>
                                <a:pt x="161" y="118"/>
                              </a:lnTo>
                              <a:lnTo>
                                <a:pt x="123" y="42"/>
                              </a:lnTo>
                              <a:lnTo>
                                <a:pt x="104" y="0"/>
                              </a:lnTo>
                              <a:close/>
                            </a:path>
                          </a:pathLst>
                        </a:custGeom>
                        <a:solidFill>
                          <a:srgbClr val="FFFFFF"/>
                        </a:solidFill>
                        <a:ln>
                          <a:noFill/>
                        </a:ln>
                      </wps:spPr>
                      <wps:bodyPr rot="0" vert="horz" wrap="square" lIns="91440" tIns="45720" rIns="91440" bIns="45720" anchor="t" anchorCtr="0" upright="1">
                        <a:noAutofit/>
                      </wps:bodyPr>
                    </wps:wsp>
                    <wps:wsp>
                      <wps:cNvPr id="419" name="Freeform 420"/>
                      <wps:cNvSpPr>
                        <a:spLocks noEditPoints="1"/>
                      </wps:cNvSpPr>
                      <wps:spPr bwMode="auto">
                        <a:xfrm>
                          <a:off x="612" y="329"/>
                          <a:ext cx="67" cy="36"/>
                        </a:xfrm>
                        <a:custGeom>
                          <a:avLst/>
                          <a:gdLst>
                            <a:gd name="T0" fmla="*/ 224 w 268"/>
                            <a:gd name="T1" fmla="*/ 88 h 146"/>
                            <a:gd name="T2" fmla="*/ 203 w 268"/>
                            <a:gd name="T3" fmla="*/ 80 h 146"/>
                            <a:gd name="T4" fmla="*/ 205 w 268"/>
                            <a:gd name="T5" fmla="*/ 89 h 146"/>
                            <a:gd name="T6" fmla="*/ 211 w 268"/>
                            <a:gd name="T7" fmla="*/ 112 h 146"/>
                            <a:gd name="T8" fmla="*/ 202 w 268"/>
                            <a:gd name="T9" fmla="*/ 112 h 146"/>
                            <a:gd name="T10" fmla="*/ 176 w 268"/>
                            <a:gd name="T11" fmla="*/ 112 h 146"/>
                            <a:gd name="T12" fmla="*/ 178 w 268"/>
                            <a:gd name="T13" fmla="*/ 105 h 146"/>
                            <a:gd name="T14" fmla="*/ 184 w 268"/>
                            <a:gd name="T15" fmla="*/ 85 h 146"/>
                            <a:gd name="T16" fmla="*/ 176 w 268"/>
                            <a:gd name="T17" fmla="*/ 85 h 146"/>
                            <a:gd name="T18" fmla="*/ 151 w 268"/>
                            <a:gd name="T19" fmla="*/ 85 h 146"/>
                            <a:gd name="T20" fmla="*/ 151 w 268"/>
                            <a:gd name="T21" fmla="*/ 77 h 146"/>
                            <a:gd name="T22" fmla="*/ 151 w 268"/>
                            <a:gd name="T23" fmla="*/ 54 h 146"/>
                            <a:gd name="T24" fmla="*/ 160 w 268"/>
                            <a:gd name="T25" fmla="*/ 58 h 146"/>
                            <a:gd name="T26" fmla="*/ 181 w 268"/>
                            <a:gd name="T27" fmla="*/ 61 h 146"/>
                            <a:gd name="T28" fmla="*/ 180 w 268"/>
                            <a:gd name="T29" fmla="*/ 54 h 146"/>
                            <a:gd name="T30" fmla="*/ 176 w 268"/>
                            <a:gd name="T31" fmla="*/ 32 h 146"/>
                            <a:gd name="T32" fmla="*/ 186 w 268"/>
                            <a:gd name="T33" fmla="*/ 32 h 146"/>
                            <a:gd name="T34" fmla="*/ 211 w 268"/>
                            <a:gd name="T35" fmla="*/ 32 h 146"/>
                            <a:gd name="T36" fmla="*/ 209 w 268"/>
                            <a:gd name="T37" fmla="*/ 38 h 146"/>
                            <a:gd name="T38" fmla="*/ 201 w 268"/>
                            <a:gd name="T39" fmla="*/ 58 h 146"/>
                            <a:gd name="T40" fmla="*/ 209 w 268"/>
                            <a:gd name="T41" fmla="*/ 58 h 146"/>
                            <a:gd name="T42" fmla="*/ 233 w 268"/>
                            <a:gd name="T43" fmla="*/ 58 h 146"/>
                            <a:gd name="T44" fmla="*/ 233 w 268"/>
                            <a:gd name="T45" fmla="*/ 67 h 146"/>
                            <a:gd name="T46" fmla="*/ 233 w 268"/>
                            <a:gd name="T47" fmla="*/ 91 h 146"/>
                            <a:gd name="T48" fmla="*/ 233 w 268"/>
                            <a:gd name="T49" fmla="*/ 91 h 146"/>
                            <a:gd name="T50" fmla="*/ 105 w 268"/>
                            <a:gd name="T51" fmla="*/ 87 h 146"/>
                            <a:gd name="T52" fmla="*/ 84 w 268"/>
                            <a:gd name="T53" fmla="*/ 78 h 146"/>
                            <a:gd name="T54" fmla="*/ 87 w 268"/>
                            <a:gd name="T55" fmla="*/ 87 h 146"/>
                            <a:gd name="T56" fmla="*/ 92 w 268"/>
                            <a:gd name="T57" fmla="*/ 110 h 146"/>
                            <a:gd name="T58" fmla="*/ 83 w 268"/>
                            <a:gd name="T59" fmla="*/ 110 h 146"/>
                            <a:gd name="T60" fmla="*/ 57 w 268"/>
                            <a:gd name="T61" fmla="*/ 110 h 146"/>
                            <a:gd name="T62" fmla="*/ 59 w 268"/>
                            <a:gd name="T63" fmla="*/ 103 h 146"/>
                            <a:gd name="T64" fmla="*/ 66 w 268"/>
                            <a:gd name="T65" fmla="*/ 83 h 146"/>
                            <a:gd name="T66" fmla="*/ 57 w 268"/>
                            <a:gd name="T67" fmla="*/ 83 h 146"/>
                            <a:gd name="T68" fmla="*/ 33 w 268"/>
                            <a:gd name="T69" fmla="*/ 83 h 146"/>
                            <a:gd name="T70" fmla="*/ 33 w 268"/>
                            <a:gd name="T71" fmla="*/ 76 h 146"/>
                            <a:gd name="T72" fmla="*/ 33 w 268"/>
                            <a:gd name="T73" fmla="*/ 51 h 146"/>
                            <a:gd name="T74" fmla="*/ 42 w 268"/>
                            <a:gd name="T75" fmla="*/ 57 h 146"/>
                            <a:gd name="T76" fmla="*/ 62 w 268"/>
                            <a:gd name="T77" fmla="*/ 59 h 146"/>
                            <a:gd name="T78" fmla="*/ 61 w 268"/>
                            <a:gd name="T79" fmla="*/ 51 h 146"/>
                            <a:gd name="T80" fmla="*/ 57 w 268"/>
                            <a:gd name="T81" fmla="*/ 31 h 146"/>
                            <a:gd name="T82" fmla="*/ 67 w 268"/>
                            <a:gd name="T83" fmla="*/ 31 h 146"/>
                            <a:gd name="T84" fmla="*/ 92 w 268"/>
                            <a:gd name="T85" fmla="*/ 31 h 146"/>
                            <a:gd name="T86" fmla="*/ 90 w 268"/>
                            <a:gd name="T87" fmla="*/ 37 h 146"/>
                            <a:gd name="T88" fmla="*/ 81 w 268"/>
                            <a:gd name="T89" fmla="*/ 57 h 146"/>
                            <a:gd name="T90" fmla="*/ 90 w 268"/>
                            <a:gd name="T91" fmla="*/ 57 h 146"/>
                            <a:gd name="T92" fmla="*/ 114 w 268"/>
                            <a:gd name="T93" fmla="*/ 57 h 146"/>
                            <a:gd name="T94" fmla="*/ 114 w 268"/>
                            <a:gd name="T95" fmla="*/ 65 h 146"/>
                            <a:gd name="T96" fmla="*/ 114 w 268"/>
                            <a:gd name="T97" fmla="*/ 89 h 146"/>
                            <a:gd name="T98" fmla="*/ 114 w 268"/>
                            <a:gd name="T99" fmla="*/ 89 h 146"/>
                            <a:gd name="T100" fmla="*/ 236 w 268"/>
                            <a:gd name="T101" fmla="*/ 0 h 146"/>
                            <a:gd name="T102" fmla="*/ 93 w 268"/>
                            <a:gd name="T103" fmla="*/ 0 h 146"/>
                            <a:gd name="T104" fmla="*/ 0 w 268"/>
                            <a:gd name="T105" fmla="*/ 0 h 146"/>
                            <a:gd name="T106" fmla="*/ 0 w 268"/>
                            <a:gd name="T107" fmla="*/ 38 h 146"/>
                            <a:gd name="T108" fmla="*/ 0 w 268"/>
                            <a:gd name="T109" fmla="*/ 146 h 146"/>
                            <a:gd name="T110" fmla="*/ 54 w 268"/>
                            <a:gd name="T111" fmla="*/ 146 h 146"/>
                            <a:gd name="T112" fmla="*/ 165 w 268"/>
                            <a:gd name="T113" fmla="*/ 146 h 146"/>
                            <a:gd name="T114" fmla="*/ 268 w 268"/>
                            <a:gd name="T115" fmla="*/ 139 h 146"/>
                            <a:gd name="T116" fmla="*/ 268 w 268"/>
                            <a:gd name="T117" fmla="*/ 90 h 146"/>
                            <a:gd name="T118" fmla="*/ 264 w 268"/>
                            <a:gd name="T119" fmla="*/ 0 h 146"/>
                            <a:gd name="T120" fmla="*/ 264 w 268"/>
                            <a:gd name="T121" fmla="*/ 0 h 1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68" h="146">
                              <a:moveTo>
                                <a:pt x="233" y="91"/>
                              </a:moveTo>
                              <a:lnTo>
                                <a:pt x="224" y="88"/>
                              </a:lnTo>
                              <a:lnTo>
                                <a:pt x="214" y="84"/>
                              </a:lnTo>
                              <a:lnTo>
                                <a:pt x="203" y="80"/>
                              </a:lnTo>
                              <a:lnTo>
                                <a:pt x="205" y="89"/>
                              </a:lnTo>
                              <a:lnTo>
                                <a:pt x="209" y="104"/>
                              </a:lnTo>
                              <a:lnTo>
                                <a:pt x="211" y="112"/>
                              </a:lnTo>
                              <a:lnTo>
                                <a:pt x="202" y="112"/>
                              </a:lnTo>
                              <a:lnTo>
                                <a:pt x="186" y="112"/>
                              </a:lnTo>
                              <a:lnTo>
                                <a:pt x="176" y="112"/>
                              </a:lnTo>
                              <a:lnTo>
                                <a:pt x="178" y="105"/>
                              </a:lnTo>
                              <a:lnTo>
                                <a:pt x="182" y="92"/>
                              </a:lnTo>
                              <a:lnTo>
                                <a:pt x="184" y="85"/>
                              </a:lnTo>
                              <a:lnTo>
                                <a:pt x="176" y="85"/>
                              </a:lnTo>
                              <a:lnTo>
                                <a:pt x="160" y="85"/>
                              </a:lnTo>
                              <a:lnTo>
                                <a:pt x="151" y="85"/>
                              </a:lnTo>
                              <a:lnTo>
                                <a:pt x="151" y="77"/>
                              </a:lnTo>
                              <a:lnTo>
                                <a:pt x="151" y="61"/>
                              </a:lnTo>
                              <a:lnTo>
                                <a:pt x="151" y="54"/>
                              </a:lnTo>
                              <a:lnTo>
                                <a:pt x="160" y="58"/>
                              </a:lnTo>
                              <a:lnTo>
                                <a:pt x="170" y="61"/>
                              </a:lnTo>
                              <a:lnTo>
                                <a:pt x="181" y="61"/>
                              </a:lnTo>
                              <a:lnTo>
                                <a:pt x="180" y="54"/>
                              </a:lnTo>
                              <a:lnTo>
                                <a:pt x="178" y="39"/>
                              </a:lnTo>
                              <a:lnTo>
                                <a:pt x="176" y="32"/>
                              </a:lnTo>
                              <a:lnTo>
                                <a:pt x="186" y="32"/>
                              </a:lnTo>
                              <a:lnTo>
                                <a:pt x="202" y="32"/>
                              </a:lnTo>
                              <a:lnTo>
                                <a:pt x="211" y="32"/>
                              </a:lnTo>
                              <a:lnTo>
                                <a:pt x="209" y="38"/>
                              </a:lnTo>
                              <a:lnTo>
                                <a:pt x="203" y="51"/>
                              </a:lnTo>
                              <a:lnTo>
                                <a:pt x="201" y="58"/>
                              </a:lnTo>
                              <a:lnTo>
                                <a:pt x="209" y="58"/>
                              </a:lnTo>
                              <a:lnTo>
                                <a:pt x="224" y="58"/>
                              </a:lnTo>
                              <a:lnTo>
                                <a:pt x="233" y="58"/>
                              </a:lnTo>
                              <a:lnTo>
                                <a:pt x="233" y="67"/>
                              </a:lnTo>
                              <a:lnTo>
                                <a:pt x="233" y="82"/>
                              </a:lnTo>
                              <a:lnTo>
                                <a:pt x="233" y="91"/>
                              </a:lnTo>
                              <a:close/>
                              <a:moveTo>
                                <a:pt x="114" y="89"/>
                              </a:moveTo>
                              <a:lnTo>
                                <a:pt x="105" y="87"/>
                              </a:lnTo>
                              <a:lnTo>
                                <a:pt x="95" y="82"/>
                              </a:lnTo>
                              <a:lnTo>
                                <a:pt x="84" y="78"/>
                              </a:lnTo>
                              <a:lnTo>
                                <a:pt x="87" y="87"/>
                              </a:lnTo>
                              <a:lnTo>
                                <a:pt x="90" y="102"/>
                              </a:lnTo>
                              <a:lnTo>
                                <a:pt x="92" y="110"/>
                              </a:lnTo>
                              <a:lnTo>
                                <a:pt x="83" y="110"/>
                              </a:lnTo>
                              <a:lnTo>
                                <a:pt x="67" y="110"/>
                              </a:lnTo>
                              <a:lnTo>
                                <a:pt x="57" y="110"/>
                              </a:lnTo>
                              <a:lnTo>
                                <a:pt x="59" y="103"/>
                              </a:lnTo>
                              <a:lnTo>
                                <a:pt x="64" y="90"/>
                              </a:lnTo>
                              <a:lnTo>
                                <a:pt x="66" y="83"/>
                              </a:lnTo>
                              <a:lnTo>
                                <a:pt x="57" y="83"/>
                              </a:lnTo>
                              <a:lnTo>
                                <a:pt x="42" y="83"/>
                              </a:lnTo>
                              <a:lnTo>
                                <a:pt x="33" y="83"/>
                              </a:lnTo>
                              <a:lnTo>
                                <a:pt x="33" y="76"/>
                              </a:lnTo>
                              <a:lnTo>
                                <a:pt x="33" y="60"/>
                              </a:lnTo>
                              <a:lnTo>
                                <a:pt x="33" y="51"/>
                              </a:lnTo>
                              <a:lnTo>
                                <a:pt x="42" y="57"/>
                              </a:lnTo>
                              <a:lnTo>
                                <a:pt x="50" y="60"/>
                              </a:lnTo>
                              <a:lnTo>
                                <a:pt x="62" y="59"/>
                              </a:lnTo>
                              <a:lnTo>
                                <a:pt x="61" y="51"/>
                              </a:lnTo>
                              <a:lnTo>
                                <a:pt x="59" y="37"/>
                              </a:lnTo>
                              <a:lnTo>
                                <a:pt x="57" y="31"/>
                              </a:lnTo>
                              <a:lnTo>
                                <a:pt x="67" y="31"/>
                              </a:lnTo>
                              <a:lnTo>
                                <a:pt x="83" y="31"/>
                              </a:lnTo>
                              <a:lnTo>
                                <a:pt x="92" y="31"/>
                              </a:lnTo>
                              <a:lnTo>
                                <a:pt x="90" y="37"/>
                              </a:lnTo>
                              <a:lnTo>
                                <a:pt x="84" y="49"/>
                              </a:lnTo>
                              <a:lnTo>
                                <a:pt x="81" y="57"/>
                              </a:lnTo>
                              <a:lnTo>
                                <a:pt x="90" y="57"/>
                              </a:lnTo>
                              <a:lnTo>
                                <a:pt x="105" y="57"/>
                              </a:lnTo>
                              <a:lnTo>
                                <a:pt x="114" y="57"/>
                              </a:lnTo>
                              <a:lnTo>
                                <a:pt x="114" y="65"/>
                              </a:lnTo>
                              <a:lnTo>
                                <a:pt x="114" y="81"/>
                              </a:lnTo>
                              <a:lnTo>
                                <a:pt x="114" y="89"/>
                              </a:lnTo>
                              <a:close/>
                              <a:moveTo>
                                <a:pt x="264" y="0"/>
                              </a:moveTo>
                              <a:lnTo>
                                <a:pt x="236" y="0"/>
                              </a:lnTo>
                              <a:lnTo>
                                <a:pt x="170" y="0"/>
                              </a:lnTo>
                              <a:lnTo>
                                <a:pt x="93" y="0"/>
                              </a:lnTo>
                              <a:lnTo>
                                <a:pt x="27" y="0"/>
                              </a:lnTo>
                              <a:lnTo>
                                <a:pt x="0" y="0"/>
                              </a:lnTo>
                              <a:lnTo>
                                <a:pt x="0" y="38"/>
                              </a:lnTo>
                              <a:lnTo>
                                <a:pt x="0" y="108"/>
                              </a:lnTo>
                              <a:lnTo>
                                <a:pt x="0" y="146"/>
                              </a:lnTo>
                              <a:lnTo>
                                <a:pt x="54" y="146"/>
                              </a:lnTo>
                              <a:lnTo>
                                <a:pt x="109" y="146"/>
                              </a:lnTo>
                              <a:lnTo>
                                <a:pt x="165" y="146"/>
                              </a:lnTo>
                              <a:lnTo>
                                <a:pt x="219" y="145"/>
                              </a:lnTo>
                              <a:lnTo>
                                <a:pt x="268" y="139"/>
                              </a:lnTo>
                              <a:lnTo>
                                <a:pt x="268" y="90"/>
                              </a:lnTo>
                              <a:lnTo>
                                <a:pt x="268" y="46"/>
                              </a:lnTo>
                              <a:lnTo>
                                <a:pt x="264" y="0"/>
                              </a:lnTo>
                              <a:close/>
                            </a:path>
                          </a:pathLst>
                        </a:custGeom>
                        <a:solidFill>
                          <a:srgbClr val="FFFFFF"/>
                        </a:solidFill>
                        <a:ln>
                          <a:noFill/>
                        </a:ln>
                      </wps:spPr>
                      <wps:bodyPr rot="0" vert="horz" wrap="square" lIns="91440" tIns="45720" rIns="91440" bIns="45720" anchor="t" anchorCtr="0" upright="1">
                        <a:noAutofit/>
                      </wps:bodyPr>
                    </wps:wsp>
                    <wps:wsp>
                      <wps:cNvPr id="420" name="Freeform 421"/>
                      <wps:cNvSpPr>
                        <a:spLocks noEditPoints="1"/>
                      </wps:cNvSpPr>
                      <wps:spPr bwMode="auto">
                        <a:xfrm>
                          <a:off x="810" y="329"/>
                          <a:ext cx="64" cy="35"/>
                        </a:xfrm>
                        <a:custGeom>
                          <a:avLst/>
                          <a:gdLst>
                            <a:gd name="T0" fmla="*/ 106 w 260"/>
                            <a:gd name="T1" fmla="*/ 87 h 141"/>
                            <a:gd name="T2" fmla="*/ 85 w 260"/>
                            <a:gd name="T3" fmla="*/ 79 h 141"/>
                            <a:gd name="T4" fmla="*/ 87 w 260"/>
                            <a:gd name="T5" fmla="*/ 87 h 141"/>
                            <a:gd name="T6" fmla="*/ 94 w 260"/>
                            <a:gd name="T7" fmla="*/ 111 h 141"/>
                            <a:gd name="T8" fmla="*/ 84 w 260"/>
                            <a:gd name="T9" fmla="*/ 111 h 141"/>
                            <a:gd name="T10" fmla="*/ 59 w 260"/>
                            <a:gd name="T11" fmla="*/ 111 h 141"/>
                            <a:gd name="T12" fmla="*/ 61 w 260"/>
                            <a:gd name="T13" fmla="*/ 104 h 141"/>
                            <a:gd name="T14" fmla="*/ 66 w 260"/>
                            <a:gd name="T15" fmla="*/ 83 h 141"/>
                            <a:gd name="T16" fmla="*/ 58 w 260"/>
                            <a:gd name="T17" fmla="*/ 83 h 141"/>
                            <a:gd name="T18" fmla="*/ 34 w 260"/>
                            <a:gd name="T19" fmla="*/ 83 h 141"/>
                            <a:gd name="T20" fmla="*/ 34 w 260"/>
                            <a:gd name="T21" fmla="*/ 76 h 141"/>
                            <a:gd name="T22" fmla="*/ 34 w 260"/>
                            <a:gd name="T23" fmla="*/ 51 h 141"/>
                            <a:gd name="T24" fmla="*/ 42 w 260"/>
                            <a:gd name="T25" fmla="*/ 57 h 141"/>
                            <a:gd name="T26" fmla="*/ 64 w 260"/>
                            <a:gd name="T27" fmla="*/ 60 h 141"/>
                            <a:gd name="T28" fmla="*/ 62 w 260"/>
                            <a:gd name="T29" fmla="*/ 53 h 141"/>
                            <a:gd name="T30" fmla="*/ 59 w 260"/>
                            <a:gd name="T31" fmla="*/ 31 h 141"/>
                            <a:gd name="T32" fmla="*/ 67 w 260"/>
                            <a:gd name="T33" fmla="*/ 31 h 141"/>
                            <a:gd name="T34" fmla="*/ 94 w 260"/>
                            <a:gd name="T35" fmla="*/ 31 h 141"/>
                            <a:gd name="T36" fmla="*/ 91 w 260"/>
                            <a:gd name="T37" fmla="*/ 37 h 141"/>
                            <a:gd name="T38" fmla="*/ 83 w 260"/>
                            <a:gd name="T39" fmla="*/ 57 h 141"/>
                            <a:gd name="T40" fmla="*/ 92 w 260"/>
                            <a:gd name="T41" fmla="*/ 57 h 141"/>
                            <a:gd name="T42" fmla="*/ 115 w 260"/>
                            <a:gd name="T43" fmla="*/ 57 h 141"/>
                            <a:gd name="T44" fmla="*/ 115 w 260"/>
                            <a:gd name="T45" fmla="*/ 66 h 141"/>
                            <a:gd name="T46" fmla="*/ 115 w 260"/>
                            <a:gd name="T47" fmla="*/ 89 h 141"/>
                            <a:gd name="T48" fmla="*/ 115 w 260"/>
                            <a:gd name="T49" fmla="*/ 89 h 141"/>
                            <a:gd name="T50" fmla="*/ 225 w 260"/>
                            <a:gd name="T51" fmla="*/ 88 h 141"/>
                            <a:gd name="T52" fmla="*/ 204 w 260"/>
                            <a:gd name="T53" fmla="*/ 80 h 141"/>
                            <a:gd name="T54" fmla="*/ 206 w 260"/>
                            <a:gd name="T55" fmla="*/ 89 h 141"/>
                            <a:gd name="T56" fmla="*/ 213 w 260"/>
                            <a:gd name="T57" fmla="*/ 112 h 141"/>
                            <a:gd name="T58" fmla="*/ 204 w 260"/>
                            <a:gd name="T59" fmla="*/ 112 h 141"/>
                            <a:gd name="T60" fmla="*/ 177 w 260"/>
                            <a:gd name="T61" fmla="*/ 112 h 141"/>
                            <a:gd name="T62" fmla="*/ 180 w 260"/>
                            <a:gd name="T63" fmla="*/ 105 h 141"/>
                            <a:gd name="T64" fmla="*/ 185 w 260"/>
                            <a:gd name="T65" fmla="*/ 85 h 141"/>
                            <a:gd name="T66" fmla="*/ 176 w 260"/>
                            <a:gd name="T67" fmla="*/ 85 h 141"/>
                            <a:gd name="T68" fmla="*/ 153 w 260"/>
                            <a:gd name="T69" fmla="*/ 85 h 141"/>
                            <a:gd name="T70" fmla="*/ 153 w 260"/>
                            <a:gd name="T71" fmla="*/ 77 h 141"/>
                            <a:gd name="T72" fmla="*/ 153 w 260"/>
                            <a:gd name="T73" fmla="*/ 54 h 141"/>
                            <a:gd name="T74" fmla="*/ 161 w 260"/>
                            <a:gd name="T75" fmla="*/ 58 h 141"/>
                            <a:gd name="T76" fmla="*/ 183 w 260"/>
                            <a:gd name="T77" fmla="*/ 61 h 141"/>
                            <a:gd name="T78" fmla="*/ 181 w 260"/>
                            <a:gd name="T79" fmla="*/ 54 h 141"/>
                            <a:gd name="T80" fmla="*/ 177 w 260"/>
                            <a:gd name="T81" fmla="*/ 32 h 141"/>
                            <a:gd name="T82" fmla="*/ 186 w 260"/>
                            <a:gd name="T83" fmla="*/ 32 h 141"/>
                            <a:gd name="T84" fmla="*/ 213 w 260"/>
                            <a:gd name="T85" fmla="*/ 32 h 141"/>
                            <a:gd name="T86" fmla="*/ 209 w 260"/>
                            <a:gd name="T87" fmla="*/ 39 h 141"/>
                            <a:gd name="T88" fmla="*/ 202 w 260"/>
                            <a:gd name="T89" fmla="*/ 59 h 141"/>
                            <a:gd name="T90" fmla="*/ 210 w 260"/>
                            <a:gd name="T91" fmla="*/ 59 h 141"/>
                            <a:gd name="T92" fmla="*/ 233 w 260"/>
                            <a:gd name="T93" fmla="*/ 59 h 141"/>
                            <a:gd name="T94" fmla="*/ 233 w 260"/>
                            <a:gd name="T95" fmla="*/ 67 h 141"/>
                            <a:gd name="T96" fmla="*/ 233 w 260"/>
                            <a:gd name="T97" fmla="*/ 91 h 141"/>
                            <a:gd name="T98" fmla="*/ 233 w 260"/>
                            <a:gd name="T99" fmla="*/ 91 h 141"/>
                            <a:gd name="T100" fmla="*/ 0 w 260"/>
                            <a:gd name="T101" fmla="*/ 46 h 141"/>
                            <a:gd name="T102" fmla="*/ 5 w 260"/>
                            <a:gd name="T103" fmla="*/ 141 h 141"/>
                            <a:gd name="T104" fmla="*/ 31 w 260"/>
                            <a:gd name="T105" fmla="*/ 141 h 141"/>
                            <a:gd name="T106" fmla="*/ 170 w 260"/>
                            <a:gd name="T107" fmla="*/ 141 h 141"/>
                            <a:gd name="T108" fmla="*/ 260 w 260"/>
                            <a:gd name="T109" fmla="*/ 141 h 141"/>
                            <a:gd name="T110" fmla="*/ 260 w 260"/>
                            <a:gd name="T111" fmla="*/ 105 h 141"/>
                            <a:gd name="T112" fmla="*/ 260 w 260"/>
                            <a:gd name="T113" fmla="*/ 0 h 141"/>
                            <a:gd name="T114" fmla="*/ 233 w 260"/>
                            <a:gd name="T115" fmla="*/ 0 h 141"/>
                            <a:gd name="T116" fmla="*/ 96 w 260"/>
                            <a:gd name="T117" fmla="*/ 0 h 141"/>
                            <a:gd name="T118" fmla="*/ 7 w 260"/>
                            <a:gd name="T119" fmla="*/ 0 h 141"/>
                            <a:gd name="T120" fmla="*/ 7 w 260"/>
                            <a:gd name="T121" fmla="*/ 0 h 1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60" h="141">
                              <a:moveTo>
                                <a:pt x="115" y="89"/>
                              </a:moveTo>
                              <a:lnTo>
                                <a:pt x="106" y="87"/>
                              </a:lnTo>
                              <a:lnTo>
                                <a:pt x="96" y="83"/>
                              </a:lnTo>
                              <a:lnTo>
                                <a:pt x="85" y="79"/>
                              </a:lnTo>
                              <a:lnTo>
                                <a:pt x="87" y="87"/>
                              </a:lnTo>
                              <a:lnTo>
                                <a:pt x="92" y="102"/>
                              </a:lnTo>
                              <a:lnTo>
                                <a:pt x="94" y="111"/>
                              </a:lnTo>
                              <a:lnTo>
                                <a:pt x="84" y="111"/>
                              </a:lnTo>
                              <a:lnTo>
                                <a:pt x="67" y="111"/>
                              </a:lnTo>
                              <a:lnTo>
                                <a:pt x="59" y="111"/>
                              </a:lnTo>
                              <a:lnTo>
                                <a:pt x="61" y="104"/>
                              </a:lnTo>
                              <a:lnTo>
                                <a:pt x="64" y="91"/>
                              </a:lnTo>
                              <a:lnTo>
                                <a:pt x="66" y="83"/>
                              </a:lnTo>
                              <a:lnTo>
                                <a:pt x="58" y="83"/>
                              </a:lnTo>
                              <a:lnTo>
                                <a:pt x="42" y="83"/>
                              </a:lnTo>
                              <a:lnTo>
                                <a:pt x="34" y="83"/>
                              </a:lnTo>
                              <a:lnTo>
                                <a:pt x="34" y="76"/>
                              </a:lnTo>
                              <a:lnTo>
                                <a:pt x="34" y="60"/>
                              </a:lnTo>
                              <a:lnTo>
                                <a:pt x="34" y="51"/>
                              </a:lnTo>
                              <a:lnTo>
                                <a:pt x="42" y="57"/>
                              </a:lnTo>
                              <a:lnTo>
                                <a:pt x="52" y="60"/>
                              </a:lnTo>
                              <a:lnTo>
                                <a:pt x="64" y="60"/>
                              </a:lnTo>
                              <a:lnTo>
                                <a:pt x="62" y="53"/>
                              </a:lnTo>
                              <a:lnTo>
                                <a:pt x="60" y="38"/>
                              </a:lnTo>
                              <a:lnTo>
                                <a:pt x="59" y="31"/>
                              </a:lnTo>
                              <a:lnTo>
                                <a:pt x="67" y="31"/>
                              </a:lnTo>
                              <a:lnTo>
                                <a:pt x="84" y="31"/>
                              </a:lnTo>
                              <a:lnTo>
                                <a:pt x="94" y="31"/>
                              </a:lnTo>
                              <a:lnTo>
                                <a:pt x="91" y="37"/>
                              </a:lnTo>
                              <a:lnTo>
                                <a:pt x="85" y="50"/>
                              </a:lnTo>
                              <a:lnTo>
                                <a:pt x="83" y="57"/>
                              </a:lnTo>
                              <a:lnTo>
                                <a:pt x="92" y="57"/>
                              </a:lnTo>
                              <a:lnTo>
                                <a:pt x="107" y="57"/>
                              </a:lnTo>
                              <a:lnTo>
                                <a:pt x="115" y="57"/>
                              </a:lnTo>
                              <a:lnTo>
                                <a:pt x="115" y="66"/>
                              </a:lnTo>
                              <a:lnTo>
                                <a:pt x="115" y="81"/>
                              </a:lnTo>
                              <a:lnTo>
                                <a:pt x="115" y="89"/>
                              </a:lnTo>
                              <a:close/>
                              <a:moveTo>
                                <a:pt x="233" y="91"/>
                              </a:moveTo>
                              <a:lnTo>
                                <a:pt x="225" y="88"/>
                              </a:lnTo>
                              <a:lnTo>
                                <a:pt x="215" y="84"/>
                              </a:lnTo>
                              <a:lnTo>
                                <a:pt x="204" y="80"/>
                              </a:lnTo>
                              <a:lnTo>
                                <a:pt x="206" y="89"/>
                              </a:lnTo>
                              <a:lnTo>
                                <a:pt x="210" y="104"/>
                              </a:lnTo>
                              <a:lnTo>
                                <a:pt x="213" y="112"/>
                              </a:lnTo>
                              <a:lnTo>
                                <a:pt x="204" y="112"/>
                              </a:lnTo>
                              <a:lnTo>
                                <a:pt x="186" y="112"/>
                              </a:lnTo>
                              <a:lnTo>
                                <a:pt x="177" y="112"/>
                              </a:lnTo>
                              <a:lnTo>
                                <a:pt x="180" y="105"/>
                              </a:lnTo>
                              <a:lnTo>
                                <a:pt x="183" y="92"/>
                              </a:lnTo>
                              <a:lnTo>
                                <a:pt x="185" y="85"/>
                              </a:lnTo>
                              <a:lnTo>
                                <a:pt x="176" y="85"/>
                              </a:lnTo>
                              <a:lnTo>
                                <a:pt x="161" y="85"/>
                              </a:lnTo>
                              <a:lnTo>
                                <a:pt x="153" y="85"/>
                              </a:lnTo>
                              <a:lnTo>
                                <a:pt x="153" y="77"/>
                              </a:lnTo>
                              <a:lnTo>
                                <a:pt x="153" y="61"/>
                              </a:lnTo>
                              <a:lnTo>
                                <a:pt x="153" y="54"/>
                              </a:lnTo>
                              <a:lnTo>
                                <a:pt x="161" y="58"/>
                              </a:lnTo>
                              <a:lnTo>
                                <a:pt x="171" y="61"/>
                              </a:lnTo>
                              <a:lnTo>
                                <a:pt x="183" y="61"/>
                              </a:lnTo>
                              <a:lnTo>
                                <a:pt x="181" y="54"/>
                              </a:lnTo>
                              <a:lnTo>
                                <a:pt x="179" y="39"/>
                              </a:lnTo>
                              <a:lnTo>
                                <a:pt x="177" y="32"/>
                              </a:lnTo>
                              <a:lnTo>
                                <a:pt x="186" y="32"/>
                              </a:lnTo>
                              <a:lnTo>
                                <a:pt x="204" y="32"/>
                              </a:lnTo>
                              <a:lnTo>
                                <a:pt x="213" y="32"/>
                              </a:lnTo>
                              <a:lnTo>
                                <a:pt x="209" y="39"/>
                              </a:lnTo>
                              <a:lnTo>
                                <a:pt x="205" y="51"/>
                              </a:lnTo>
                              <a:lnTo>
                                <a:pt x="202" y="59"/>
                              </a:lnTo>
                              <a:lnTo>
                                <a:pt x="210" y="59"/>
                              </a:lnTo>
                              <a:lnTo>
                                <a:pt x="226" y="59"/>
                              </a:lnTo>
                              <a:lnTo>
                                <a:pt x="233" y="59"/>
                              </a:lnTo>
                              <a:lnTo>
                                <a:pt x="233" y="67"/>
                              </a:lnTo>
                              <a:lnTo>
                                <a:pt x="233" y="82"/>
                              </a:lnTo>
                              <a:lnTo>
                                <a:pt x="233" y="91"/>
                              </a:lnTo>
                              <a:close/>
                              <a:moveTo>
                                <a:pt x="7" y="0"/>
                              </a:moveTo>
                              <a:lnTo>
                                <a:pt x="0" y="46"/>
                              </a:lnTo>
                              <a:lnTo>
                                <a:pt x="0" y="95"/>
                              </a:lnTo>
                              <a:lnTo>
                                <a:pt x="5" y="141"/>
                              </a:lnTo>
                              <a:lnTo>
                                <a:pt x="31" y="141"/>
                              </a:lnTo>
                              <a:lnTo>
                                <a:pt x="94" y="141"/>
                              </a:lnTo>
                              <a:lnTo>
                                <a:pt x="170" y="141"/>
                              </a:lnTo>
                              <a:lnTo>
                                <a:pt x="233" y="141"/>
                              </a:lnTo>
                              <a:lnTo>
                                <a:pt x="260" y="141"/>
                              </a:lnTo>
                              <a:lnTo>
                                <a:pt x="260" y="105"/>
                              </a:lnTo>
                              <a:lnTo>
                                <a:pt x="260" y="37"/>
                              </a:lnTo>
                              <a:lnTo>
                                <a:pt x="260" y="0"/>
                              </a:lnTo>
                              <a:lnTo>
                                <a:pt x="233" y="0"/>
                              </a:lnTo>
                              <a:lnTo>
                                <a:pt x="171" y="0"/>
                              </a:lnTo>
                              <a:lnTo>
                                <a:pt x="96" y="0"/>
                              </a:lnTo>
                              <a:lnTo>
                                <a:pt x="33" y="0"/>
                              </a:lnTo>
                              <a:lnTo>
                                <a:pt x="7" y="0"/>
                              </a:lnTo>
                              <a:close/>
                            </a:path>
                          </a:pathLst>
                        </a:custGeom>
                        <a:solidFill>
                          <a:srgbClr val="FFFFFF"/>
                        </a:solidFill>
                        <a:ln>
                          <a:noFill/>
                        </a:ln>
                      </wps:spPr>
                      <wps:bodyPr rot="0" vert="horz" wrap="square" lIns="91440" tIns="45720" rIns="91440" bIns="45720" anchor="t" anchorCtr="0" upright="1">
                        <a:noAutofit/>
                      </wps:bodyPr>
                    </wps:wsp>
                    <wps:wsp>
                      <wps:cNvPr id="421" name="Freeform 422"/>
                      <wps:cNvSpPr>
                        <a:spLocks noEditPoints="1"/>
                      </wps:cNvSpPr>
                      <wps:spPr bwMode="auto">
                        <a:xfrm>
                          <a:off x="694" y="329"/>
                          <a:ext cx="100" cy="35"/>
                        </a:xfrm>
                        <a:custGeom>
                          <a:avLst/>
                          <a:gdLst>
                            <a:gd name="T0" fmla="*/ 343 w 398"/>
                            <a:gd name="T1" fmla="*/ 82 h 141"/>
                            <a:gd name="T2" fmla="*/ 334 w 398"/>
                            <a:gd name="T3" fmla="*/ 87 h 141"/>
                            <a:gd name="T4" fmla="*/ 339 w 398"/>
                            <a:gd name="T5" fmla="*/ 110 h 141"/>
                            <a:gd name="T6" fmla="*/ 304 w 398"/>
                            <a:gd name="T7" fmla="*/ 110 h 141"/>
                            <a:gd name="T8" fmla="*/ 311 w 398"/>
                            <a:gd name="T9" fmla="*/ 90 h 141"/>
                            <a:gd name="T10" fmla="*/ 304 w 398"/>
                            <a:gd name="T11" fmla="*/ 83 h 141"/>
                            <a:gd name="T12" fmla="*/ 280 w 398"/>
                            <a:gd name="T13" fmla="*/ 83 h 141"/>
                            <a:gd name="T14" fmla="*/ 280 w 398"/>
                            <a:gd name="T15" fmla="*/ 51 h 141"/>
                            <a:gd name="T16" fmla="*/ 299 w 398"/>
                            <a:gd name="T17" fmla="*/ 60 h 141"/>
                            <a:gd name="T18" fmla="*/ 309 w 398"/>
                            <a:gd name="T19" fmla="*/ 51 h 141"/>
                            <a:gd name="T20" fmla="*/ 304 w 398"/>
                            <a:gd name="T21" fmla="*/ 31 h 141"/>
                            <a:gd name="T22" fmla="*/ 339 w 398"/>
                            <a:gd name="T23" fmla="*/ 31 h 141"/>
                            <a:gd name="T24" fmla="*/ 332 w 398"/>
                            <a:gd name="T25" fmla="*/ 49 h 141"/>
                            <a:gd name="T26" fmla="*/ 337 w 398"/>
                            <a:gd name="T27" fmla="*/ 57 h 141"/>
                            <a:gd name="T28" fmla="*/ 361 w 398"/>
                            <a:gd name="T29" fmla="*/ 57 h 141"/>
                            <a:gd name="T30" fmla="*/ 361 w 398"/>
                            <a:gd name="T31" fmla="*/ 89 h 141"/>
                            <a:gd name="T32" fmla="*/ 245 w 398"/>
                            <a:gd name="T33" fmla="*/ 91 h 141"/>
                            <a:gd name="T34" fmla="*/ 215 w 398"/>
                            <a:gd name="T35" fmla="*/ 80 h 141"/>
                            <a:gd name="T36" fmla="*/ 221 w 398"/>
                            <a:gd name="T37" fmla="*/ 104 h 141"/>
                            <a:gd name="T38" fmla="*/ 214 w 398"/>
                            <a:gd name="T39" fmla="*/ 112 h 141"/>
                            <a:gd name="T40" fmla="*/ 188 w 398"/>
                            <a:gd name="T41" fmla="*/ 112 h 141"/>
                            <a:gd name="T42" fmla="*/ 196 w 398"/>
                            <a:gd name="T43" fmla="*/ 85 h 141"/>
                            <a:gd name="T44" fmla="*/ 172 w 398"/>
                            <a:gd name="T45" fmla="*/ 85 h 141"/>
                            <a:gd name="T46" fmla="*/ 163 w 398"/>
                            <a:gd name="T47" fmla="*/ 77 h 141"/>
                            <a:gd name="T48" fmla="*/ 163 w 398"/>
                            <a:gd name="T49" fmla="*/ 54 h 141"/>
                            <a:gd name="T50" fmla="*/ 193 w 398"/>
                            <a:gd name="T51" fmla="*/ 61 h 141"/>
                            <a:gd name="T52" fmla="*/ 190 w 398"/>
                            <a:gd name="T53" fmla="*/ 39 h 141"/>
                            <a:gd name="T54" fmla="*/ 198 w 398"/>
                            <a:gd name="T55" fmla="*/ 32 h 141"/>
                            <a:gd name="T56" fmla="*/ 223 w 398"/>
                            <a:gd name="T57" fmla="*/ 32 h 141"/>
                            <a:gd name="T58" fmla="*/ 212 w 398"/>
                            <a:gd name="T59" fmla="*/ 59 h 141"/>
                            <a:gd name="T60" fmla="*/ 236 w 398"/>
                            <a:gd name="T61" fmla="*/ 59 h 141"/>
                            <a:gd name="T62" fmla="*/ 245 w 398"/>
                            <a:gd name="T63" fmla="*/ 67 h 141"/>
                            <a:gd name="T64" fmla="*/ 245 w 398"/>
                            <a:gd name="T65" fmla="*/ 91 h 141"/>
                            <a:gd name="T66" fmla="*/ 107 w 398"/>
                            <a:gd name="T67" fmla="*/ 87 h 141"/>
                            <a:gd name="T68" fmla="*/ 87 w 398"/>
                            <a:gd name="T69" fmla="*/ 79 h 141"/>
                            <a:gd name="T70" fmla="*/ 95 w 398"/>
                            <a:gd name="T71" fmla="*/ 111 h 141"/>
                            <a:gd name="T72" fmla="*/ 69 w 398"/>
                            <a:gd name="T73" fmla="*/ 111 h 141"/>
                            <a:gd name="T74" fmla="*/ 62 w 398"/>
                            <a:gd name="T75" fmla="*/ 104 h 141"/>
                            <a:gd name="T76" fmla="*/ 68 w 398"/>
                            <a:gd name="T77" fmla="*/ 83 h 141"/>
                            <a:gd name="T78" fmla="*/ 36 w 398"/>
                            <a:gd name="T79" fmla="*/ 83 h 141"/>
                            <a:gd name="T80" fmla="*/ 36 w 398"/>
                            <a:gd name="T81" fmla="*/ 60 h 141"/>
                            <a:gd name="T82" fmla="*/ 44 w 398"/>
                            <a:gd name="T83" fmla="*/ 57 h 141"/>
                            <a:gd name="T84" fmla="*/ 66 w 398"/>
                            <a:gd name="T85" fmla="*/ 60 h 141"/>
                            <a:gd name="T86" fmla="*/ 60 w 398"/>
                            <a:gd name="T87" fmla="*/ 31 h 141"/>
                            <a:gd name="T88" fmla="*/ 85 w 398"/>
                            <a:gd name="T89" fmla="*/ 31 h 141"/>
                            <a:gd name="T90" fmla="*/ 92 w 398"/>
                            <a:gd name="T91" fmla="*/ 37 h 141"/>
                            <a:gd name="T92" fmla="*/ 84 w 398"/>
                            <a:gd name="T93" fmla="*/ 57 h 141"/>
                            <a:gd name="T94" fmla="*/ 116 w 398"/>
                            <a:gd name="T95" fmla="*/ 57 h 141"/>
                            <a:gd name="T96" fmla="*/ 116 w 398"/>
                            <a:gd name="T97" fmla="*/ 81 h 141"/>
                            <a:gd name="T98" fmla="*/ 116 w 398"/>
                            <a:gd name="T99" fmla="*/ 89 h 141"/>
                            <a:gd name="T100" fmla="*/ 398 w 398"/>
                            <a:gd name="T101" fmla="*/ 141 h 141"/>
                            <a:gd name="T102" fmla="*/ 0 w 398"/>
                            <a:gd name="T103" fmla="*/ 0 h 1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98" h="141">
                              <a:moveTo>
                                <a:pt x="361" y="89"/>
                              </a:moveTo>
                              <a:lnTo>
                                <a:pt x="353" y="87"/>
                              </a:lnTo>
                              <a:lnTo>
                                <a:pt x="343" y="82"/>
                              </a:lnTo>
                              <a:lnTo>
                                <a:pt x="332" y="78"/>
                              </a:lnTo>
                              <a:lnTo>
                                <a:pt x="334" y="87"/>
                              </a:lnTo>
                              <a:lnTo>
                                <a:pt x="337" y="102"/>
                              </a:lnTo>
                              <a:lnTo>
                                <a:pt x="339" y="110"/>
                              </a:lnTo>
                              <a:lnTo>
                                <a:pt x="331" y="110"/>
                              </a:lnTo>
                              <a:lnTo>
                                <a:pt x="314" y="110"/>
                              </a:lnTo>
                              <a:lnTo>
                                <a:pt x="304" y="110"/>
                              </a:lnTo>
                              <a:lnTo>
                                <a:pt x="306" y="103"/>
                              </a:lnTo>
                              <a:lnTo>
                                <a:pt x="311" y="90"/>
                              </a:lnTo>
                              <a:lnTo>
                                <a:pt x="313" y="83"/>
                              </a:lnTo>
                              <a:lnTo>
                                <a:pt x="304" y="83"/>
                              </a:lnTo>
                              <a:lnTo>
                                <a:pt x="289" y="83"/>
                              </a:lnTo>
                              <a:lnTo>
                                <a:pt x="280" y="83"/>
                              </a:lnTo>
                              <a:lnTo>
                                <a:pt x="280" y="76"/>
                              </a:lnTo>
                              <a:lnTo>
                                <a:pt x="280" y="60"/>
                              </a:lnTo>
                              <a:lnTo>
                                <a:pt x="280" y="51"/>
                              </a:lnTo>
                              <a:lnTo>
                                <a:pt x="289" y="57"/>
                              </a:lnTo>
                              <a:lnTo>
                                <a:pt x="299" y="60"/>
                              </a:lnTo>
                              <a:lnTo>
                                <a:pt x="310" y="59"/>
                              </a:lnTo>
                              <a:lnTo>
                                <a:pt x="309" y="51"/>
                              </a:lnTo>
                              <a:lnTo>
                                <a:pt x="306" y="37"/>
                              </a:lnTo>
                              <a:lnTo>
                                <a:pt x="304" y="31"/>
                              </a:lnTo>
                              <a:lnTo>
                                <a:pt x="314" y="31"/>
                              </a:lnTo>
                              <a:lnTo>
                                <a:pt x="331" y="31"/>
                              </a:lnTo>
                              <a:lnTo>
                                <a:pt x="339" y="31"/>
                              </a:lnTo>
                              <a:lnTo>
                                <a:pt x="337" y="37"/>
                              </a:lnTo>
                              <a:lnTo>
                                <a:pt x="332" y="49"/>
                              </a:lnTo>
                              <a:lnTo>
                                <a:pt x="328" y="57"/>
                              </a:lnTo>
                              <a:lnTo>
                                <a:pt x="337" y="57"/>
                              </a:lnTo>
                              <a:lnTo>
                                <a:pt x="353" y="57"/>
                              </a:lnTo>
                              <a:lnTo>
                                <a:pt x="361" y="57"/>
                              </a:lnTo>
                              <a:lnTo>
                                <a:pt x="361" y="65"/>
                              </a:lnTo>
                              <a:lnTo>
                                <a:pt x="361" y="81"/>
                              </a:lnTo>
                              <a:lnTo>
                                <a:pt x="361" y="89"/>
                              </a:lnTo>
                              <a:close/>
                              <a:moveTo>
                                <a:pt x="245" y="91"/>
                              </a:moveTo>
                              <a:lnTo>
                                <a:pt x="236" y="88"/>
                              </a:lnTo>
                              <a:lnTo>
                                <a:pt x="225" y="84"/>
                              </a:lnTo>
                              <a:lnTo>
                                <a:pt x="215" y="80"/>
                              </a:lnTo>
                              <a:lnTo>
                                <a:pt x="217" y="89"/>
                              </a:lnTo>
                              <a:lnTo>
                                <a:pt x="221" y="104"/>
                              </a:lnTo>
                              <a:lnTo>
                                <a:pt x="223" y="112"/>
                              </a:lnTo>
                              <a:lnTo>
                                <a:pt x="214" y="112"/>
                              </a:lnTo>
                              <a:lnTo>
                                <a:pt x="198" y="112"/>
                              </a:lnTo>
                              <a:lnTo>
                                <a:pt x="188" y="112"/>
                              </a:lnTo>
                              <a:lnTo>
                                <a:pt x="190" y="105"/>
                              </a:lnTo>
                              <a:lnTo>
                                <a:pt x="194" y="92"/>
                              </a:lnTo>
                              <a:lnTo>
                                <a:pt x="196" y="85"/>
                              </a:lnTo>
                              <a:lnTo>
                                <a:pt x="188" y="85"/>
                              </a:lnTo>
                              <a:lnTo>
                                <a:pt x="172" y="85"/>
                              </a:lnTo>
                              <a:lnTo>
                                <a:pt x="163" y="85"/>
                              </a:lnTo>
                              <a:lnTo>
                                <a:pt x="163" y="77"/>
                              </a:lnTo>
                              <a:lnTo>
                                <a:pt x="163" y="61"/>
                              </a:lnTo>
                              <a:lnTo>
                                <a:pt x="163" y="54"/>
                              </a:lnTo>
                              <a:lnTo>
                                <a:pt x="172" y="58"/>
                              </a:lnTo>
                              <a:lnTo>
                                <a:pt x="181" y="61"/>
                              </a:lnTo>
                              <a:lnTo>
                                <a:pt x="193" y="61"/>
                              </a:lnTo>
                              <a:lnTo>
                                <a:pt x="192" y="54"/>
                              </a:lnTo>
                              <a:lnTo>
                                <a:pt x="190" y="39"/>
                              </a:lnTo>
                              <a:lnTo>
                                <a:pt x="188" y="32"/>
                              </a:lnTo>
                              <a:lnTo>
                                <a:pt x="198" y="32"/>
                              </a:lnTo>
                              <a:lnTo>
                                <a:pt x="214" y="32"/>
                              </a:lnTo>
                              <a:lnTo>
                                <a:pt x="223" y="32"/>
                              </a:lnTo>
                              <a:lnTo>
                                <a:pt x="221" y="39"/>
                              </a:lnTo>
                              <a:lnTo>
                                <a:pt x="215" y="51"/>
                              </a:lnTo>
                              <a:lnTo>
                                <a:pt x="212" y="59"/>
                              </a:lnTo>
                              <a:lnTo>
                                <a:pt x="221" y="59"/>
                              </a:lnTo>
                              <a:lnTo>
                                <a:pt x="236" y="59"/>
                              </a:lnTo>
                              <a:lnTo>
                                <a:pt x="245" y="59"/>
                              </a:lnTo>
                              <a:lnTo>
                                <a:pt x="245" y="67"/>
                              </a:lnTo>
                              <a:lnTo>
                                <a:pt x="245" y="82"/>
                              </a:lnTo>
                              <a:lnTo>
                                <a:pt x="245" y="91"/>
                              </a:lnTo>
                              <a:close/>
                              <a:moveTo>
                                <a:pt x="116" y="89"/>
                              </a:moveTo>
                              <a:lnTo>
                                <a:pt x="107" y="87"/>
                              </a:lnTo>
                              <a:lnTo>
                                <a:pt x="98" y="83"/>
                              </a:lnTo>
                              <a:lnTo>
                                <a:pt x="87" y="79"/>
                              </a:lnTo>
                              <a:lnTo>
                                <a:pt x="89" y="87"/>
                              </a:lnTo>
                              <a:lnTo>
                                <a:pt x="93" y="102"/>
                              </a:lnTo>
                              <a:lnTo>
                                <a:pt x="95" y="111"/>
                              </a:lnTo>
                              <a:lnTo>
                                <a:pt x="85" y="111"/>
                              </a:lnTo>
                              <a:lnTo>
                                <a:pt x="69" y="111"/>
                              </a:lnTo>
                              <a:lnTo>
                                <a:pt x="60" y="111"/>
                              </a:lnTo>
                              <a:lnTo>
                                <a:pt x="62" y="104"/>
                              </a:lnTo>
                              <a:lnTo>
                                <a:pt x="66" y="91"/>
                              </a:lnTo>
                              <a:lnTo>
                                <a:pt x="68" y="83"/>
                              </a:lnTo>
                              <a:lnTo>
                                <a:pt x="59" y="83"/>
                              </a:lnTo>
                              <a:lnTo>
                                <a:pt x="44" y="83"/>
                              </a:lnTo>
                              <a:lnTo>
                                <a:pt x="36" y="83"/>
                              </a:lnTo>
                              <a:lnTo>
                                <a:pt x="36" y="76"/>
                              </a:lnTo>
                              <a:lnTo>
                                <a:pt x="36" y="60"/>
                              </a:lnTo>
                              <a:lnTo>
                                <a:pt x="36" y="51"/>
                              </a:lnTo>
                              <a:lnTo>
                                <a:pt x="44" y="57"/>
                              </a:lnTo>
                              <a:lnTo>
                                <a:pt x="54" y="60"/>
                              </a:lnTo>
                              <a:lnTo>
                                <a:pt x="66" y="60"/>
                              </a:lnTo>
                              <a:lnTo>
                                <a:pt x="63" y="53"/>
                              </a:lnTo>
                              <a:lnTo>
                                <a:pt x="61" y="38"/>
                              </a:lnTo>
                              <a:lnTo>
                                <a:pt x="60" y="31"/>
                              </a:lnTo>
                              <a:lnTo>
                                <a:pt x="69" y="31"/>
                              </a:lnTo>
                              <a:lnTo>
                                <a:pt x="85" y="31"/>
                              </a:lnTo>
                              <a:lnTo>
                                <a:pt x="95" y="31"/>
                              </a:lnTo>
                              <a:lnTo>
                                <a:pt x="92" y="37"/>
                              </a:lnTo>
                              <a:lnTo>
                                <a:pt x="87" y="50"/>
                              </a:lnTo>
                              <a:lnTo>
                                <a:pt x="84" y="57"/>
                              </a:lnTo>
                              <a:lnTo>
                                <a:pt x="92" y="57"/>
                              </a:lnTo>
                              <a:lnTo>
                                <a:pt x="109" y="57"/>
                              </a:lnTo>
                              <a:lnTo>
                                <a:pt x="116" y="57"/>
                              </a:lnTo>
                              <a:lnTo>
                                <a:pt x="116" y="66"/>
                              </a:lnTo>
                              <a:lnTo>
                                <a:pt x="116" y="81"/>
                              </a:lnTo>
                              <a:lnTo>
                                <a:pt x="116" y="89"/>
                              </a:lnTo>
                              <a:close/>
                              <a:moveTo>
                                <a:pt x="0" y="0"/>
                              </a:moveTo>
                              <a:lnTo>
                                <a:pt x="0" y="141"/>
                              </a:lnTo>
                              <a:lnTo>
                                <a:pt x="398" y="141"/>
                              </a:lnTo>
                              <a:lnTo>
                                <a:pt x="398" y="0"/>
                              </a:lnTo>
                              <a:lnTo>
                                <a:pt x="0" y="0"/>
                              </a:lnTo>
                              <a:close/>
                            </a:path>
                          </a:pathLst>
                        </a:custGeom>
                        <a:solidFill>
                          <a:srgbClr val="FFFFFF"/>
                        </a:solidFill>
                        <a:ln>
                          <a:noFill/>
                        </a:ln>
                      </wps:spPr>
                      <wps:bodyPr rot="0" vert="horz" wrap="square" lIns="91440" tIns="45720" rIns="91440" bIns="45720" anchor="t" anchorCtr="0" upright="1">
                        <a:noAutofit/>
                      </wps:bodyPr>
                    </wps:wsp>
                    <wps:wsp>
                      <wps:cNvPr id="422" name="Freeform 423"/>
                      <wps:cNvSpPr>
                        <a:spLocks noEditPoints="1"/>
                      </wps:cNvSpPr>
                      <wps:spPr bwMode="auto">
                        <a:xfrm>
                          <a:off x="694" y="191"/>
                          <a:ext cx="40" cy="108"/>
                        </a:xfrm>
                        <a:custGeom>
                          <a:avLst/>
                          <a:gdLst>
                            <a:gd name="T0" fmla="*/ 6 w 161"/>
                            <a:gd name="T1" fmla="*/ 169 h 434"/>
                            <a:gd name="T2" fmla="*/ 160 w 161"/>
                            <a:gd name="T3" fmla="*/ 434 h 434"/>
                            <a:gd name="T4" fmla="*/ 84 w 161"/>
                            <a:gd name="T5" fmla="*/ 0 h 434"/>
                            <a:gd name="T6" fmla="*/ 128 w 161"/>
                            <a:gd name="T7" fmla="*/ 400 h 434"/>
                            <a:gd name="T8" fmla="*/ 58 w 161"/>
                            <a:gd name="T9" fmla="*/ 399 h 434"/>
                            <a:gd name="T10" fmla="*/ 33 w 161"/>
                            <a:gd name="T11" fmla="*/ 398 h 434"/>
                            <a:gd name="T12" fmla="*/ 36 w 161"/>
                            <a:gd name="T13" fmla="*/ 292 h 434"/>
                            <a:gd name="T14" fmla="*/ 37 w 161"/>
                            <a:gd name="T15" fmla="*/ 255 h 434"/>
                            <a:gd name="T16" fmla="*/ 99 w 161"/>
                            <a:gd name="T17" fmla="*/ 235 h 434"/>
                            <a:gd name="T18" fmla="*/ 128 w 161"/>
                            <a:gd name="T19" fmla="*/ 251 h 434"/>
                            <a:gd name="T20" fmla="*/ 128 w 161"/>
                            <a:gd name="T21" fmla="*/ 362 h 434"/>
                            <a:gd name="T22" fmla="*/ 128 w 161"/>
                            <a:gd name="T23" fmla="*/ 400 h 434"/>
                            <a:gd name="T24" fmla="*/ 53 w 161"/>
                            <a:gd name="T25" fmla="*/ 143 h 434"/>
                            <a:gd name="T26" fmla="*/ 68 w 161"/>
                            <a:gd name="T27" fmla="*/ 149 h 434"/>
                            <a:gd name="T28" fmla="*/ 77 w 161"/>
                            <a:gd name="T29" fmla="*/ 148 h 434"/>
                            <a:gd name="T30" fmla="*/ 72 w 161"/>
                            <a:gd name="T31" fmla="*/ 131 h 434"/>
                            <a:gd name="T32" fmla="*/ 71 w 161"/>
                            <a:gd name="T33" fmla="*/ 125 h 434"/>
                            <a:gd name="T34" fmla="*/ 92 w 161"/>
                            <a:gd name="T35" fmla="*/ 125 h 434"/>
                            <a:gd name="T36" fmla="*/ 99 w 161"/>
                            <a:gd name="T37" fmla="*/ 125 h 434"/>
                            <a:gd name="T38" fmla="*/ 94 w 161"/>
                            <a:gd name="T39" fmla="*/ 141 h 434"/>
                            <a:gd name="T40" fmla="*/ 93 w 161"/>
                            <a:gd name="T41" fmla="*/ 147 h 434"/>
                            <a:gd name="T42" fmla="*/ 112 w 161"/>
                            <a:gd name="T43" fmla="*/ 147 h 434"/>
                            <a:gd name="T44" fmla="*/ 118 w 161"/>
                            <a:gd name="T45" fmla="*/ 147 h 434"/>
                            <a:gd name="T46" fmla="*/ 118 w 161"/>
                            <a:gd name="T47" fmla="*/ 166 h 434"/>
                            <a:gd name="T48" fmla="*/ 118 w 161"/>
                            <a:gd name="T49" fmla="*/ 172 h 434"/>
                            <a:gd name="T50" fmla="*/ 103 w 161"/>
                            <a:gd name="T51" fmla="*/ 168 h 434"/>
                            <a:gd name="T52" fmla="*/ 95 w 161"/>
                            <a:gd name="T53" fmla="*/ 164 h 434"/>
                            <a:gd name="T54" fmla="*/ 98 w 161"/>
                            <a:gd name="T55" fmla="*/ 183 h 434"/>
                            <a:gd name="T56" fmla="*/ 99 w 161"/>
                            <a:gd name="T57" fmla="*/ 190 h 434"/>
                            <a:gd name="T58" fmla="*/ 79 w 161"/>
                            <a:gd name="T59" fmla="*/ 190 h 434"/>
                            <a:gd name="T60" fmla="*/ 71 w 161"/>
                            <a:gd name="T61" fmla="*/ 190 h 434"/>
                            <a:gd name="T62" fmla="*/ 77 w 161"/>
                            <a:gd name="T63" fmla="*/ 173 h 434"/>
                            <a:gd name="T64" fmla="*/ 80 w 161"/>
                            <a:gd name="T65" fmla="*/ 168 h 434"/>
                            <a:gd name="T66" fmla="*/ 60 w 161"/>
                            <a:gd name="T67" fmla="*/ 168 h 434"/>
                            <a:gd name="T68" fmla="*/ 53 w 161"/>
                            <a:gd name="T69" fmla="*/ 168 h 434"/>
                            <a:gd name="T70" fmla="*/ 53 w 161"/>
                            <a:gd name="T71" fmla="*/ 149 h 434"/>
                            <a:gd name="T72" fmla="*/ 53 w 161"/>
                            <a:gd name="T73" fmla="*/ 143 h 4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434">
                              <a:moveTo>
                                <a:pt x="84" y="0"/>
                              </a:moveTo>
                              <a:lnTo>
                                <a:pt x="6" y="169"/>
                              </a:lnTo>
                              <a:lnTo>
                                <a:pt x="0" y="432"/>
                              </a:lnTo>
                              <a:lnTo>
                                <a:pt x="160" y="434"/>
                              </a:lnTo>
                              <a:lnTo>
                                <a:pt x="161" y="176"/>
                              </a:lnTo>
                              <a:lnTo>
                                <a:pt x="84" y="0"/>
                              </a:lnTo>
                              <a:close/>
                              <a:moveTo>
                                <a:pt x="128" y="400"/>
                              </a:moveTo>
                              <a:lnTo>
                                <a:pt x="104" y="400"/>
                              </a:lnTo>
                              <a:lnTo>
                                <a:pt x="58" y="399"/>
                              </a:lnTo>
                              <a:lnTo>
                                <a:pt x="33" y="398"/>
                              </a:lnTo>
                              <a:lnTo>
                                <a:pt x="35" y="361"/>
                              </a:lnTo>
                              <a:lnTo>
                                <a:pt x="36" y="292"/>
                              </a:lnTo>
                              <a:lnTo>
                                <a:pt x="37" y="255"/>
                              </a:lnTo>
                              <a:lnTo>
                                <a:pt x="64" y="235"/>
                              </a:lnTo>
                              <a:lnTo>
                                <a:pt x="99" y="235"/>
                              </a:lnTo>
                              <a:lnTo>
                                <a:pt x="128" y="251"/>
                              </a:lnTo>
                              <a:lnTo>
                                <a:pt x="128" y="290"/>
                              </a:lnTo>
                              <a:lnTo>
                                <a:pt x="128" y="362"/>
                              </a:lnTo>
                              <a:lnTo>
                                <a:pt x="128" y="400"/>
                              </a:lnTo>
                              <a:close/>
                              <a:moveTo>
                                <a:pt x="53" y="143"/>
                              </a:moveTo>
                              <a:lnTo>
                                <a:pt x="60" y="146"/>
                              </a:lnTo>
                              <a:lnTo>
                                <a:pt x="68" y="149"/>
                              </a:lnTo>
                              <a:lnTo>
                                <a:pt x="77" y="148"/>
                              </a:lnTo>
                              <a:lnTo>
                                <a:pt x="75" y="143"/>
                              </a:lnTo>
                              <a:lnTo>
                                <a:pt x="72" y="131"/>
                              </a:lnTo>
                              <a:lnTo>
                                <a:pt x="71" y="125"/>
                              </a:lnTo>
                              <a:lnTo>
                                <a:pt x="79" y="125"/>
                              </a:lnTo>
                              <a:lnTo>
                                <a:pt x="92" y="125"/>
                              </a:lnTo>
                              <a:lnTo>
                                <a:pt x="99" y="125"/>
                              </a:lnTo>
                              <a:lnTo>
                                <a:pt x="97" y="131"/>
                              </a:lnTo>
                              <a:lnTo>
                                <a:pt x="94" y="141"/>
                              </a:lnTo>
                              <a:lnTo>
                                <a:pt x="93" y="147"/>
                              </a:lnTo>
                              <a:lnTo>
                                <a:pt x="99" y="147"/>
                              </a:lnTo>
                              <a:lnTo>
                                <a:pt x="112" y="147"/>
                              </a:lnTo>
                              <a:lnTo>
                                <a:pt x="118" y="147"/>
                              </a:lnTo>
                              <a:lnTo>
                                <a:pt x="118" y="154"/>
                              </a:lnTo>
                              <a:lnTo>
                                <a:pt x="118" y="166"/>
                              </a:lnTo>
                              <a:lnTo>
                                <a:pt x="118" y="172"/>
                              </a:lnTo>
                              <a:lnTo>
                                <a:pt x="110" y="170"/>
                              </a:lnTo>
                              <a:lnTo>
                                <a:pt x="103" y="168"/>
                              </a:lnTo>
                              <a:lnTo>
                                <a:pt x="95" y="164"/>
                              </a:lnTo>
                              <a:lnTo>
                                <a:pt x="96" y="170"/>
                              </a:lnTo>
                              <a:lnTo>
                                <a:pt x="98" y="183"/>
                              </a:lnTo>
                              <a:lnTo>
                                <a:pt x="99" y="190"/>
                              </a:lnTo>
                              <a:lnTo>
                                <a:pt x="92" y="190"/>
                              </a:lnTo>
                              <a:lnTo>
                                <a:pt x="79" y="190"/>
                              </a:lnTo>
                              <a:lnTo>
                                <a:pt x="71" y="190"/>
                              </a:lnTo>
                              <a:lnTo>
                                <a:pt x="73" y="184"/>
                              </a:lnTo>
                              <a:lnTo>
                                <a:pt x="77" y="173"/>
                              </a:lnTo>
                              <a:lnTo>
                                <a:pt x="80" y="168"/>
                              </a:lnTo>
                              <a:lnTo>
                                <a:pt x="73" y="168"/>
                              </a:lnTo>
                              <a:lnTo>
                                <a:pt x="60" y="168"/>
                              </a:lnTo>
                              <a:lnTo>
                                <a:pt x="53" y="168"/>
                              </a:lnTo>
                              <a:lnTo>
                                <a:pt x="53" y="161"/>
                              </a:lnTo>
                              <a:lnTo>
                                <a:pt x="53" y="149"/>
                              </a:lnTo>
                              <a:lnTo>
                                <a:pt x="53" y="143"/>
                              </a:lnTo>
                              <a:close/>
                            </a:path>
                          </a:pathLst>
                        </a:custGeom>
                        <a:solidFill>
                          <a:srgbClr val="FFFFFF"/>
                        </a:solidFill>
                        <a:ln>
                          <a:noFill/>
                        </a:ln>
                      </wps:spPr>
                      <wps:bodyPr rot="0" vert="horz" wrap="square" lIns="91440" tIns="45720" rIns="91440" bIns="45720" anchor="t" anchorCtr="0" upright="1">
                        <a:noAutofit/>
                      </wps:bodyPr>
                    </wps:wsp>
                    <wps:wsp>
                      <wps:cNvPr id="423" name="Freeform 424"/>
                      <wps:cNvSpPr>
                        <a:spLocks noEditPoints="1"/>
                      </wps:cNvSpPr>
                      <wps:spPr bwMode="auto">
                        <a:xfrm>
                          <a:off x="752" y="191"/>
                          <a:ext cx="41" cy="109"/>
                        </a:xfrm>
                        <a:custGeom>
                          <a:avLst/>
                          <a:gdLst>
                            <a:gd name="T0" fmla="*/ 5 w 160"/>
                            <a:gd name="T1" fmla="*/ 168 h 434"/>
                            <a:gd name="T2" fmla="*/ 159 w 160"/>
                            <a:gd name="T3" fmla="*/ 434 h 434"/>
                            <a:gd name="T4" fmla="*/ 82 w 160"/>
                            <a:gd name="T5" fmla="*/ 0 h 434"/>
                            <a:gd name="T6" fmla="*/ 127 w 160"/>
                            <a:gd name="T7" fmla="*/ 401 h 434"/>
                            <a:gd name="T8" fmla="*/ 58 w 160"/>
                            <a:gd name="T9" fmla="*/ 399 h 434"/>
                            <a:gd name="T10" fmla="*/ 33 w 160"/>
                            <a:gd name="T11" fmla="*/ 399 h 434"/>
                            <a:gd name="T12" fmla="*/ 35 w 160"/>
                            <a:gd name="T13" fmla="*/ 291 h 434"/>
                            <a:gd name="T14" fmla="*/ 36 w 160"/>
                            <a:gd name="T15" fmla="*/ 254 h 434"/>
                            <a:gd name="T16" fmla="*/ 99 w 160"/>
                            <a:gd name="T17" fmla="*/ 234 h 434"/>
                            <a:gd name="T18" fmla="*/ 127 w 160"/>
                            <a:gd name="T19" fmla="*/ 251 h 434"/>
                            <a:gd name="T20" fmla="*/ 127 w 160"/>
                            <a:gd name="T21" fmla="*/ 361 h 434"/>
                            <a:gd name="T22" fmla="*/ 127 w 160"/>
                            <a:gd name="T23" fmla="*/ 401 h 434"/>
                            <a:gd name="T24" fmla="*/ 48 w 160"/>
                            <a:gd name="T25" fmla="*/ 140 h 434"/>
                            <a:gd name="T26" fmla="*/ 62 w 160"/>
                            <a:gd name="T27" fmla="*/ 146 h 434"/>
                            <a:gd name="T28" fmla="*/ 71 w 160"/>
                            <a:gd name="T29" fmla="*/ 146 h 434"/>
                            <a:gd name="T30" fmla="*/ 67 w 160"/>
                            <a:gd name="T31" fmla="*/ 129 h 434"/>
                            <a:gd name="T32" fmla="*/ 65 w 160"/>
                            <a:gd name="T33" fmla="*/ 122 h 434"/>
                            <a:gd name="T34" fmla="*/ 87 w 160"/>
                            <a:gd name="T35" fmla="*/ 122 h 434"/>
                            <a:gd name="T36" fmla="*/ 93 w 160"/>
                            <a:gd name="T37" fmla="*/ 122 h 434"/>
                            <a:gd name="T38" fmla="*/ 89 w 160"/>
                            <a:gd name="T39" fmla="*/ 139 h 434"/>
                            <a:gd name="T40" fmla="*/ 87 w 160"/>
                            <a:gd name="T41" fmla="*/ 144 h 434"/>
                            <a:gd name="T42" fmla="*/ 106 w 160"/>
                            <a:gd name="T43" fmla="*/ 144 h 434"/>
                            <a:gd name="T44" fmla="*/ 113 w 160"/>
                            <a:gd name="T45" fmla="*/ 144 h 434"/>
                            <a:gd name="T46" fmla="*/ 113 w 160"/>
                            <a:gd name="T47" fmla="*/ 163 h 434"/>
                            <a:gd name="T48" fmla="*/ 113 w 160"/>
                            <a:gd name="T49" fmla="*/ 169 h 434"/>
                            <a:gd name="T50" fmla="*/ 98 w 160"/>
                            <a:gd name="T51" fmla="*/ 165 h 434"/>
                            <a:gd name="T52" fmla="*/ 89 w 160"/>
                            <a:gd name="T53" fmla="*/ 161 h 434"/>
                            <a:gd name="T54" fmla="*/ 92 w 160"/>
                            <a:gd name="T55" fmla="*/ 180 h 434"/>
                            <a:gd name="T56" fmla="*/ 93 w 160"/>
                            <a:gd name="T57" fmla="*/ 187 h 434"/>
                            <a:gd name="T58" fmla="*/ 72 w 160"/>
                            <a:gd name="T59" fmla="*/ 187 h 434"/>
                            <a:gd name="T60" fmla="*/ 65 w 160"/>
                            <a:gd name="T61" fmla="*/ 187 h 434"/>
                            <a:gd name="T62" fmla="*/ 71 w 160"/>
                            <a:gd name="T63" fmla="*/ 170 h 434"/>
                            <a:gd name="T64" fmla="*/ 73 w 160"/>
                            <a:gd name="T65" fmla="*/ 165 h 434"/>
                            <a:gd name="T66" fmla="*/ 55 w 160"/>
                            <a:gd name="T67" fmla="*/ 165 h 434"/>
                            <a:gd name="T68" fmla="*/ 48 w 160"/>
                            <a:gd name="T69" fmla="*/ 165 h 434"/>
                            <a:gd name="T70" fmla="*/ 48 w 160"/>
                            <a:gd name="T71" fmla="*/ 146 h 434"/>
                            <a:gd name="T72" fmla="*/ 48 w 160"/>
                            <a:gd name="T73" fmla="*/ 140 h 4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434">
                              <a:moveTo>
                                <a:pt x="82" y="0"/>
                              </a:moveTo>
                              <a:lnTo>
                                <a:pt x="5" y="168"/>
                              </a:lnTo>
                              <a:lnTo>
                                <a:pt x="0" y="431"/>
                              </a:lnTo>
                              <a:lnTo>
                                <a:pt x="159" y="434"/>
                              </a:lnTo>
                              <a:lnTo>
                                <a:pt x="160" y="175"/>
                              </a:lnTo>
                              <a:lnTo>
                                <a:pt x="82" y="0"/>
                              </a:lnTo>
                              <a:close/>
                              <a:moveTo>
                                <a:pt x="127" y="401"/>
                              </a:moveTo>
                              <a:lnTo>
                                <a:pt x="103" y="400"/>
                              </a:lnTo>
                              <a:lnTo>
                                <a:pt x="58" y="399"/>
                              </a:lnTo>
                              <a:lnTo>
                                <a:pt x="33" y="399"/>
                              </a:lnTo>
                              <a:lnTo>
                                <a:pt x="34" y="361"/>
                              </a:lnTo>
                              <a:lnTo>
                                <a:pt x="35" y="291"/>
                              </a:lnTo>
                              <a:lnTo>
                                <a:pt x="36" y="254"/>
                              </a:lnTo>
                              <a:lnTo>
                                <a:pt x="63" y="234"/>
                              </a:lnTo>
                              <a:lnTo>
                                <a:pt x="99" y="234"/>
                              </a:lnTo>
                              <a:lnTo>
                                <a:pt x="127" y="251"/>
                              </a:lnTo>
                              <a:lnTo>
                                <a:pt x="127" y="290"/>
                              </a:lnTo>
                              <a:lnTo>
                                <a:pt x="127" y="361"/>
                              </a:lnTo>
                              <a:lnTo>
                                <a:pt x="127" y="401"/>
                              </a:lnTo>
                              <a:close/>
                              <a:moveTo>
                                <a:pt x="48" y="140"/>
                              </a:moveTo>
                              <a:lnTo>
                                <a:pt x="55" y="143"/>
                              </a:lnTo>
                              <a:lnTo>
                                <a:pt x="62" y="146"/>
                              </a:lnTo>
                              <a:lnTo>
                                <a:pt x="71" y="146"/>
                              </a:lnTo>
                              <a:lnTo>
                                <a:pt x="70" y="140"/>
                              </a:lnTo>
                              <a:lnTo>
                                <a:pt x="67" y="129"/>
                              </a:lnTo>
                              <a:lnTo>
                                <a:pt x="65" y="122"/>
                              </a:lnTo>
                              <a:lnTo>
                                <a:pt x="72" y="122"/>
                              </a:lnTo>
                              <a:lnTo>
                                <a:pt x="87" y="122"/>
                              </a:lnTo>
                              <a:lnTo>
                                <a:pt x="93" y="122"/>
                              </a:lnTo>
                              <a:lnTo>
                                <a:pt x="92" y="128"/>
                              </a:lnTo>
                              <a:lnTo>
                                <a:pt x="89" y="139"/>
                              </a:lnTo>
                              <a:lnTo>
                                <a:pt x="87" y="144"/>
                              </a:lnTo>
                              <a:lnTo>
                                <a:pt x="93" y="144"/>
                              </a:lnTo>
                              <a:lnTo>
                                <a:pt x="106" y="144"/>
                              </a:lnTo>
                              <a:lnTo>
                                <a:pt x="113" y="144"/>
                              </a:lnTo>
                              <a:lnTo>
                                <a:pt x="113" y="151"/>
                              </a:lnTo>
                              <a:lnTo>
                                <a:pt x="113" y="163"/>
                              </a:lnTo>
                              <a:lnTo>
                                <a:pt x="113" y="169"/>
                              </a:lnTo>
                              <a:lnTo>
                                <a:pt x="105" y="167"/>
                              </a:lnTo>
                              <a:lnTo>
                                <a:pt x="98" y="165"/>
                              </a:lnTo>
                              <a:lnTo>
                                <a:pt x="89" y="161"/>
                              </a:lnTo>
                              <a:lnTo>
                                <a:pt x="90" y="168"/>
                              </a:lnTo>
                              <a:lnTo>
                                <a:pt x="92" y="180"/>
                              </a:lnTo>
                              <a:lnTo>
                                <a:pt x="93" y="187"/>
                              </a:lnTo>
                              <a:lnTo>
                                <a:pt x="87" y="187"/>
                              </a:lnTo>
                              <a:lnTo>
                                <a:pt x="72" y="187"/>
                              </a:lnTo>
                              <a:lnTo>
                                <a:pt x="65" y="187"/>
                              </a:lnTo>
                              <a:lnTo>
                                <a:pt x="67" y="181"/>
                              </a:lnTo>
                              <a:lnTo>
                                <a:pt x="71" y="170"/>
                              </a:lnTo>
                              <a:lnTo>
                                <a:pt x="73" y="165"/>
                              </a:lnTo>
                              <a:lnTo>
                                <a:pt x="67" y="165"/>
                              </a:lnTo>
                              <a:lnTo>
                                <a:pt x="55" y="165"/>
                              </a:lnTo>
                              <a:lnTo>
                                <a:pt x="48" y="165"/>
                              </a:lnTo>
                              <a:lnTo>
                                <a:pt x="48" y="158"/>
                              </a:lnTo>
                              <a:lnTo>
                                <a:pt x="48" y="146"/>
                              </a:lnTo>
                              <a:lnTo>
                                <a:pt x="48" y="140"/>
                              </a:lnTo>
                              <a:close/>
                            </a:path>
                          </a:pathLst>
                        </a:custGeom>
                        <a:solidFill>
                          <a:srgbClr val="FFFFFF"/>
                        </a:solidFill>
                        <a:ln>
                          <a:noFill/>
                        </a:ln>
                      </wps:spPr>
                      <wps:bodyPr rot="0" vert="horz" wrap="square" lIns="91440" tIns="45720" rIns="91440" bIns="45720" anchor="t" anchorCtr="0" upright="1">
                        <a:noAutofit/>
                      </wps:bodyPr>
                    </wps:wsp>
                    <wps:wsp>
                      <wps:cNvPr id="424" name="Freeform 425"/>
                      <wps:cNvSpPr>
                        <a:spLocks noEditPoints="1"/>
                      </wps:cNvSpPr>
                      <wps:spPr bwMode="auto">
                        <a:xfrm>
                          <a:off x="808" y="195"/>
                          <a:ext cx="44" cy="103"/>
                        </a:xfrm>
                        <a:custGeom>
                          <a:avLst/>
                          <a:gdLst>
                            <a:gd name="T0" fmla="*/ 60 w 177"/>
                            <a:gd name="T1" fmla="*/ 129 h 412"/>
                            <a:gd name="T2" fmla="*/ 77 w 177"/>
                            <a:gd name="T3" fmla="*/ 132 h 412"/>
                            <a:gd name="T4" fmla="*/ 76 w 177"/>
                            <a:gd name="T5" fmla="*/ 126 h 412"/>
                            <a:gd name="T6" fmla="*/ 71 w 177"/>
                            <a:gd name="T7" fmla="*/ 108 h 412"/>
                            <a:gd name="T8" fmla="*/ 78 w 177"/>
                            <a:gd name="T9" fmla="*/ 108 h 412"/>
                            <a:gd name="T10" fmla="*/ 99 w 177"/>
                            <a:gd name="T11" fmla="*/ 108 h 412"/>
                            <a:gd name="T12" fmla="*/ 98 w 177"/>
                            <a:gd name="T13" fmla="*/ 114 h 412"/>
                            <a:gd name="T14" fmla="*/ 92 w 177"/>
                            <a:gd name="T15" fmla="*/ 130 h 412"/>
                            <a:gd name="T16" fmla="*/ 99 w 177"/>
                            <a:gd name="T17" fmla="*/ 130 h 412"/>
                            <a:gd name="T18" fmla="*/ 119 w 177"/>
                            <a:gd name="T19" fmla="*/ 130 h 412"/>
                            <a:gd name="T20" fmla="*/ 119 w 177"/>
                            <a:gd name="T21" fmla="*/ 137 h 412"/>
                            <a:gd name="T22" fmla="*/ 119 w 177"/>
                            <a:gd name="T23" fmla="*/ 155 h 412"/>
                            <a:gd name="T24" fmla="*/ 111 w 177"/>
                            <a:gd name="T25" fmla="*/ 153 h 412"/>
                            <a:gd name="T26" fmla="*/ 94 w 177"/>
                            <a:gd name="T27" fmla="*/ 147 h 412"/>
                            <a:gd name="T28" fmla="*/ 95 w 177"/>
                            <a:gd name="T29" fmla="*/ 154 h 412"/>
                            <a:gd name="T30" fmla="*/ 99 w 177"/>
                            <a:gd name="T31" fmla="*/ 173 h 412"/>
                            <a:gd name="T32" fmla="*/ 91 w 177"/>
                            <a:gd name="T33" fmla="*/ 173 h 412"/>
                            <a:gd name="T34" fmla="*/ 71 w 177"/>
                            <a:gd name="T35" fmla="*/ 173 h 412"/>
                            <a:gd name="T36" fmla="*/ 73 w 177"/>
                            <a:gd name="T37" fmla="*/ 167 h 412"/>
                            <a:gd name="T38" fmla="*/ 80 w 177"/>
                            <a:gd name="T39" fmla="*/ 151 h 412"/>
                            <a:gd name="T40" fmla="*/ 72 w 177"/>
                            <a:gd name="T41" fmla="*/ 151 h 412"/>
                            <a:gd name="T42" fmla="*/ 54 w 177"/>
                            <a:gd name="T43" fmla="*/ 151 h 412"/>
                            <a:gd name="T44" fmla="*/ 54 w 177"/>
                            <a:gd name="T45" fmla="*/ 144 h 412"/>
                            <a:gd name="T46" fmla="*/ 54 w 177"/>
                            <a:gd name="T47" fmla="*/ 126 h 412"/>
                            <a:gd name="T48" fmla="*/ 54 w 177"/>
                            <a:gd name="T49" fmla="*/ 126 h 412"/>
                            <a:gd name="T50" fmla="*/ 77 w 177"/>
                            <a:gd name="T51" fmla="*/ 0 h 412"/>
                            <a:gd name="T52" fmla="*/ 0 w 177"/>
                            <a:gd name="T53" fmla="*/ 412 h 412"/>
                            <a:gd name="T54" fmla="*/ 174 w 177"/>
                            <a:gd name="T55" fmla="*/ 172 h 412"/>
                            <a:gd name="T56" fmla="*/ 136 w 177"/>
                            <a:gd name="T57" fmla="*/ 381 h 412"/>
                            <a:gd name="T58" fmla="*/ 66 w 177"/>
                            <a:gd name="T59" fmla="*/ 379 h 412"/>
                            <a:gd name="T60" fmla="*/ 40 w 177"/>
                            <a:gd name="T61" fmla="*/ 379 h 412"/>
                            <a:gd name="T62" fmla="*/ 43 w 177"/>
                            <a:gd name="T63" fmla="*/ 272 h 412"/>
                            <a:gd name="T64" fmla="*/ 44 w 177"/>
                            <a:gd name="T65" fmla="*/ 234 h 412"/>
                            <a:gd name="T66" fmla="*/ 106 w 177"/>
                            <a:gd name="T67" fmla="*/ 215 h 412"/>
                            <a:gd name="T68" fmla="*/ 136 w 177"/>
                            <a:gd name="T69" fmla="*/ 231 h 412"/>
                            <a:gd name="T70" fmla="*/ 136 w 177"/>
                            <a:gd name="T71" fmla="*/ 342 h 412"/>
                            <a:gd name="T72" fmla="*/ 136 w 177"/>
                            <a:gd name="T73" fmla="*/ 381 h 4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77" h="412">
                              <a:moveTo>
                                <a:pt x="54" y="126"/>
                              </a:moveTo>
                              <a:lnTo>
                                <a:pt x="60" y="129"/>
                              </a:lnTo>
                              <a:lnTo>
                                <a:pt x="68" y="132"/>
                              </a:lnTo>
                              <a:lnTo>
                                <a:pt x="77" y="132"/>
                              </a:lnTo>
                              <a:lnTo>
                                <a:pt x="76" y="126"/>
                              </a:lnTo>
                              <a:lnTo>
                                <a:pt x="72" y="115"/>
                              </a:lnTo>
                              <a:lnTo>
                                <a:pt x="71" y="108"/>
                              </a:lnTo>
                              <a:lnTo>
                                <a:pt x="78" y="108"/>
                              </a:lnTo>
                              <a:lnTo>
                                <a:pt x="91" y="108"/>
                              </a:lnTo>
                              <a:lnTo>
                                <a:pt x="99" y="108"/>
                              </a:lnTo>
                              <a:lnTo>
                                <a:pt x="98" y="114"/>
                              </a:lnTo>
                              <a:lnTo>
                                <a:pt x="94" y="125"/>
                              </a:lnTo>
                              <a:lnTo>
                                <a:pt x="92" y="130"/>
                              </a:lnTo>
                              <a:lnTo>
                                <a:pt x="99" y="130"/>
                              </a:lnTo>
                              <a:lnTo>
                                <a:pt x="112" y="130"/>
                              </a:lnTo>
                              <a:lnTo>
                                <a:pt x="119" y="130"/>
                              </a:lnTo>
                              <a:lnTo>
                                <a:pt x="119" y="137"/>
                              </a:lnTo>
                              <a:lnTo>
                                <a:pt x="119" y="149"/>
                              </a:lnTo>
                              <a:lnTo>
                                <a:pt x="119" y="155"/>
                              </a:lnTo>
                              <a:lnTo>
                                <a:pt x="111" y="153"/>
                              </a:lnTo>
                              <a:lnTo>
                                <a:pt x="103" y="151"/>
                              </a:lnTo>
                              <a:lnTo>
                                <a:pt x="94" y="147"/>
                              </a:lnTo>
                              <a:lnTo>
                                <a:pt x="95" y="154"/>
                              </a:lnTo>
                              <a:lnTo>
                                <a:pt x="98" y="166"/>
                              </a:lnTo>
                              <a:lnTo>
                                <a:pt x="99" y="173"/>
                              </a:lnTo>
                              <a:lnTo>
                                <a:pt x="91" y="173"/>
                              </a:lnTo>
                              <a:lnTo>
                                <a:pt x="78" y="173"/>
                              </a:lnTo>
                              <a:lnTo>
                                <a:pt x="71" y="173"/>
                              </a:lnTo>
                              <a:lnTo>
                                <a:pt x="73" y="167"/>
                              </a:lnTo>
                              <a:lnTo>
                                <a:pt x="77" y="156"/>
                              </a:lnTo>
                              <a:lnTo>
                                <a:pt x="80" y="151"/>
                              </a:lnTo>
                              <a:lnTo>
                                <a:pt x="72" y="151"/>
                              </a:lnTo>
                              <a:lnTo>
                                <a:pt x="60" y="151"/>
                              </a:lnTo>
                              <a:lnTo>
                                <a:pt x="54" y="151"/>
                              </a:lnTo>
                              <a:lnTo>
                                <a:pt x="54" y="144"/>
                              </a:lnTo>
                              <a:lnTo>
                                <a:pt x="54" y="132"/>
                              </a:lnTo>
                              <a:lnTo>
                                <a:pt x="54" y="126"/>
                              </a:lnTo>
                              <a:close/>
                              <a:moveTo>
                                <a:pt x="174" y="172"/>
                              </a:moveTo>
                              <a:lnTo>
                                <a:pt x="77" y="0"/>
                              </a:lnTo>
                              <a:lnTo>
                                <a:pt x="1" y="155"/>
                              </a:lnTo>
                              <a:lnTo>
                                <a:pt x="0" y="412"/>
                              </a:lnTo>
                              <a:lnTo>
                                <a:pt x="177" y="411"/>
                              </a:lnTo>
                              <a:lnTo>
                                <a:pt x="174" y="172"/>
                              </a:lnTo>
                              <a:close/>
                              <a:moveTo>
                                <a:pt x="136" y="381"/>
                              </a:moveTo>
                              <a:lnTo>
                                <a:pt x="111" y="380"/>
                              </a:lnTo>
                              <a:lnTo>
                                <a:pt x="66" y="379"/>
                              </a:lnTo>
                              <a:lnTo>
                                <a:pt x="40" y="379"/>
                              </a:lnTo>
                              <a:lnTo>
                                <a:pt x="42" y="342"/>
                              </a:lnTo>
                              <a:lnTo>
                                <a:pt x="43" y="272"/>
                              </a:lnTo>
                              <a:lnTo>
                                <a:pt x="44" y="234"/>
                              </a:lnTo>
                              <a:lnTo>
                                <a:pt x="71" y="215"/>
                              </a:lnTo>
                              <a:lnTo>
                                <a:pt x="106" y="215"/>
                              </a:lnTo>
                              <a:lnTo>
                                <a:pt x="136" y="231"/>
                              </a:lnTo>
                              <a:lnTo>
                                <a:pt x="136" y="271"/>
                              </a:lnTo>
                              <a:lnTo>
                                <a:pt x="136" y="342"/>
                              </a:lnTo>
                              <a:lnTo>
                                <a:pt x="136" y="381"/>
                              </a:lnTo>
                              <a:close/>
                            </a:path>
                          </a:pathLst>
                        </a:custGeom>
                        <a:solidFill>
                          <a:srgbClr val="FFFFFF"/>
                        </a:solidFill>
                        <a:ln>
                          <a:noFill/>
                        </a:ln>
                      </wps:spPr>
                      <wps:bodyPr rot="0" vert="horz" wrap="square" lIns="91440" tIns="45720" rIns="91440" bIns="45720" anchor="t" anchorCtr="0" upright="1">
                        <a:noAutofit/>
                      </wps:bodyPr>
                    </wps:wsp>
                    <wps:wsp>
                      <wps:cNvPr id="425" name="Freeform 426"/>
                      <wps:cNvSpPr>
                        <a:spLocks noEditPoints="1"/>
                      </wps:cNvSpPr>
                      <wps:spPr bwMode="auto">
                        <a:xfrm>
                          <a:off x="662" y="65"/>
                          <a:ext cx="164" cy="117"/>
                        </a:xfrm>
                        <a:custGeom>
                          <a:avLst/>
                          <a:gdLst>
                            <a:gd name="T0" fmla="*/ 455 w 657"/>
                            <a:gd name="T1" fmla="*/ 199 h 467"/>
                            <a:gd name="T2" fmla="*/ 364 w 657"/>
                            <a:gd name="T3" fmla="*/ 78 h 467"/>
                            <a:gd name="T4" fmla="*/ 281 w 657"/>
                            <a:gd name="T5" fmla="*/ 80 h 467"/>
                            <a:gd name="T6" fmla="*/ 199 w 657"/>
                            <a:gd name="T7" fmla="*/ 203 h 467"/>
                            <a:gd name="T8" fmla="*/ 100 w 657"/>
                            <a:gd name="T9" fmla="*/ 0 h 467"/>
                            <a:gd name="T10" fmla="*/ 0 w 657"/>
                            <a:gd name="T11" fmla="*/ 226 h 467"/>
                            <a:gd name="T12" fmla="*/ 0 w 657"/>
                            <a:gd name="T13" fmla="*/ 467 h 467"/>
                            <a:gd name="T14" fmla="*/ 26 w 657"/>
                            <a:gd name="T15" fmla="*/ 413 h 467"/>
                            <a:gd name="T16" fmla="*/ 47 w 657"/>
                            <a:gd name="T17" fmla="*/ 238 h 467"/>
                            <a:gd name="T18" fmla="*/ 179 w 657"/>
                            <a:gd name="T19" fmla="*/ 270 h 467"/>
                            <a:gd name="T20" fmla="*/ 177 w 657"/>
                            <a:gd name="T21" fmla="*/ 467 h 467"/>
                            <a:gd name="T22" fmla="*/ 239 w 657"/>
                            <a:gd name="T23" fmla="*/ 417 h 467"/>
                            <a:gd name="T24" fmla="*/ 270 w 657"/>
                            <a:gd name="T25" fmla="*/ 238 h 467"/>
                            <a:gd name="T26" fmla="*/ 403 w 657"/>
                            <a:gd name="T27" fmla="*/ 270 h 467"/>
                            <a:gd name="T28" fmla="*/ 403 w 657"/>
                            <a:gd name="T29" fmla="*/ 467 h 467"/>
                            <a:gd name="T30" fmla="*/ 475 w 657"/>
                            <a:gd name="T31" fmla="*/ 417 h 467"/>
                            <a:gd name="T32" fmla="*/ 502 w 657"/>
                            <a:gd name="T33" fmla="*/ 238 h 467"/>
                            <a:gd name="T34" fmla="*/ 628 w 657"/>
                            <a:gd name="T35" fmla="*/ 270 h 467"/>
                            <a:gd name="T36" fmla="*/ 630 w 657"/>
                            <a:gd name="T37" fmla="*/ 467 h 467"/>
                            <a:gd name="T38" fmla="*/ 657 w 657"/>
                            <a:gd name="T39" fmla="*/ 430 h 467"/>
                            <a:gd name="T40" fmla="*/ 640 w 657"/>
                            <a:gd name="T41" fmla="*/ 191 h 467"/>
                            <a:gd name="T42" fmla="*/ 127 w 657"/>
                            <a:gd name="T43" fmla="*/ 169 h 467"/>
                            <a:gd name="T44" fmla="*/ 107 w 657"/>
                            <a:gd name="T45" fmla="*/ 167 h 467"/>
                            <a:gd name="T46" fmla="*/ 91 w 657"/>
                            <a:gd name="T47" fmla="*/ 185 h 467"/>
                            <a:gd name="T48" fmla="*/ 90 w 657"/>
                            <a:gd name="T49" fmla="*/ 165 h 467"/>
                            <a:gd name="T50" fmla="*/ 65 w 657"/>
                            <a:gd name="T51" fmla="*/ 165 h 467"/>
                            <a:gd name="T52" fmla="*/ 71 w 657"/>
                            <a:gd name="T53" fmla="*/ 144 h 467"/>
                            <a:gd name="T54" fmla="*/ 85 w 657"/>
                            <a:gd name="T55" fmla="*/ 129 h 467"/>
                            <a:gd name="T56" fmla="*/ 111 w 657"/>
                            <a:gd name="T57" fmla="*/ 124 h 467"/>
                            <a:gd name="T58" fmla="*/ 102 w 657"/>
                            <a:gd name="T59" fmla="*/ 145 h 467"/>
                            <a:gd name="T60" fmla="*/ 127 w 657"/>
                            <a:gd name="T61" fmla="*/ 150 h 467"/>
                            <a:gd name="T62" fmla="*/ 578 w 657"/>
                            <a:gd name="T63" fmla="*/ 166 h 467"/>
                            <a:gd name="T64" fmla="*/ 566 w 657"/>
                            <a:gd name="T65" fmla="*/ 178 h 467"/>
                            <a:gd name="T66" fmla="*/ 541 w 657"/>
                            <a:gd name="T67" fmla="*/ 184 h 467"/>
                            <a:gd name="T68" fmla="*/ 547 w 657"/>
                            <a:gd name="T69" fmla="*/ 163 h 467"/>
                            <a:gd name="T70" fmla="*/ 522 w 657"/>
                            <a:gd name="T71" fmla="*/ 157 h 467"/>
                            <a:gd name="T72" fmla="*/ 536 w 657"/>
                            <a:gd name="T73" fmla="*/ 145 h 467"/>
                            <a:gd name="T74" fmla="*/ 541 w 657"/>
                            <a:gd name="T75" fmla="*/ 123 h 467"/>
                            <a:gd name="T76" fmla="*/ 568 w 657"/>
                            <a:gd name="T77" fmla="*/ 123 h 467"/>
                            <a:gd name="T78" fmla="*/ 566 w 657"/>
                            <a:gd name="T79" fmla="*/ 143 h 467"/>
                            <a:gd name="T80" fmla="*/ 585 w 657"/>
                            <a:gd name="T81" fmla="*/ 161 h 467"/>
                            <a:gd name="T82" fmla="*/ 339 w 657"/>
                            <a:gd name="T83" fmla="*/ 162 h 467"/>
                            <a:gd name="T84" fmla="*/ 337 w 657"/>
                            <a:gd name="T85" fmla="*/ 184 h 467"/>
                            <a:gd name="T86" fmla="*/ 310 w 657"/>
                            <a:gd name="T87" fmla="*/ 184 h 467"/>
                            <a:gd name="T88" fmla="*/ 310 w 657"/>
                            <a:gd name="T89" fmla="*/ 163 h 467"/>
                            <a:gd name="T90" fmla="*/ 291 w 657"/>
                            <a:gd name="T91" fmla="*/ 146 h 467"/>
                            <a:gd name="T92" fmla="*/ 314 w 657"/>
                            <a:gd name="T93" fmla="*/ 145 h 467"/>
                            <a:gd name="T94" fmla="*/ 310 w 657"/>
                            <a:gd name="T95" fmla="*/ 123 h 467"/>
                            <a:gd name="T96" fmla="*/ 335 w 657"/>
                            <a:gd name="T97" fmla="*/ 128 h 467"/>
                            <a:gd name="T98" fmla="*/ 347 w 657"/>
                            <a:gd name="T99" fmla="*/ 143 h 467"/>
                            <a:gd name="T100" fmla="*/ 354 w 657"/>
                            <a:gd name="T101" fmla="*/ 168 h 4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657" h="467">
                              <a:moveTo>
                                <a:pt x="557" y="0"/>
                              </a:moveTo>
                              <a:lnTo>
                                <a:pt x="545" y="23"/>
                              </a:lnTo>
                              <a:lnTo>
                                <a:pt x="517" y="78"/>
                              </a:lnTo>
                              <a:lnTo>
                                <a:pt x="484" y="144"/>
                              </a:lnTo>
                              <a:lnTo>
                                <a:pt x="455" y="199"/>
                              </a:lnTo>
                              <a:lnTo>
                                <a:pt x="443" y="223"/>
                              </a:lnTo>
                              <a:lnTo>
                                <a:pt x="431" y="199"/>
                              </a:lnTo>
                              <a:lnTo>
                                <a:pt x="400" y="144"/>
                              </a:lnTo>
                              <a:lnTo>
                                <a:pt x="364" y="78"/>
                              </a:lnTo>
                              <a:lnTo>
                                <a:pt x="333" y="23"/>
                              </a:lnTo>
                              <a:lnTo>
                                <a:pt x="321" y="0"/>
                              </a:lnTo>
                              <a:lnTo>
                                <a:pt x="309" y="23"/>
                              </a:lnTo>
                              <a:lnTo>
                                <a:pt x="281" y="80"/>
                              </a:lnTo>
                              <a:lnTo>
                                <a:pt x="249" y="147"/>
                              </a:lnTo>
                              <a:lnTo>
                                <a:pt x="222" y="203"/>
                              </a:lnTo>
                              <a:lnTo>
                                <a:pt x="210" y="226"/>
                              </a:lnTo>
                              <a:lnTo>
                                <a:pt x="199" y="203"/>
                              </a:lnTo>
                              <a:lnTo>
                                <a:pt x="171" y="147"/>
                              </a:lnTo>
                              <a:lnTo>
                                <a:pt x="138" y="80"/>
                              </a:lnTo>
                              <a:lnTo>
                                <a:pt x="111" y="23"/>
                              </a:lnTo>
                              <a:lnTo>
                                <a:pt x="100" y="0"/>
                              </a:lnTo>
                              <a:lnTo>
                                <a:pt x="85" y="35"/>
                              </a:lnTo>
                              <a:lnTo>
                                <a:pt x="50" y="113"/>
                              </a:lnTo>
                              <a:lnTo>
                                <a:pt x="16" y="191"/>
                              </a:lnTo>
                              <a:lnTo>
                                <a:pt x="0" y="226"/>
                              </a:lnTo>
                              <a:lnTo>
                                <a:pt x="0" y="264"/>
                              </a:lnTo>
                              <a:lnTo>
                                <a:pt x="0" y="347"/>
                              </a:lnTo>
                              <a:lnTo>
                                <a:pt x="0" y="430"/>
                              </a:lnTo>
                              <a:lnTo>
                                <a:pt x="0" y="467"/>
                              </a:lnTo>
                              <a:lnTo>
                                <a:pt x="6" y="466"/>
                              </a:lnTo>
                              <a:lnTo>
                                <a:pt x="19" y="464"/>
                              </a:lnTo>
                              <a:lnTo>
                                <a:pt x="25" y="463"/>
                              </a:lnTo>
                              <a:lnTo>
                                <a:pt x="26" y="413"/>
                              </a:lnTo>
                              <a:lnTo>
                                <a:pt x="26" y="320"/>
                              </a:lnTo>
                              <a:lnTo>
                                <a:pt x="27" y="270"/>
                              </a:lnTo>
                              <a:lnTo>
                                <a:pt x="28" y="259"/>
                              </a:lnTo>
                              <a:lnTo>
                                <a:pt x="47" y="238"/>
                              </a:lnTo>
                              <a:lnTo>
                                <a:pt x="102" y="226"/>
                              </a:lnTo>
                              <a:lnTo>
                                <a:pt x="158" y="238"/>
                              </a:lnTo>
                              <a:lnTo>
                                <a:pt x="177" y="259"/>
                              </a:lnTo>
                              <a:lnTo>
                                <a:pt x="179" y="270"/>
                              </a:lnTo>
                              <a:lnTo>
                                <a:pt x="178" y="321"/>
                              </a:lnTo>
                              <a:lnTo>
                                <a:pt x="177" y="417"/>
                              </a:lnTo>
                              <a:lnTo>
                                <a:pt x="177" y="467"/>
                              </a:lnTo>
                              <a:lnTo>
                                <a:pt x="192" y="467"/>
                              </a:lnTo>
                              <a:lnTo>
                                <a:pt x="222" y="467"/>
                              </a:lnTo>
                              <a:lnTo>
                                <a:pt x="237" y="467"/>
                              </a:lnTo>
                              <a:lnTo>
                                <a:pt x="239" y="417"/>
                              </a:lnTo>
                              <a:lnTo>
                                <a:pt x="241" y="321"/>
                              </a:lnTo>
                              <a:lnTo>
                                <a:pt x="242" y="270"/>
                              </a:lnTo>
                              <a:lnTo>
                                <a:pt x="246" y="259"/>
                              </a:lnTo>
                              <a:lnTo>
                                <a:pt x="270" y="238"/>
                              </a:lnTo>
                              <a:lnTo>
                                <a:pt x="326" y="226"/>
                              </a:lnTo>
                              <a:lnTo>
                                <a:pt x="380" y="238"/>
                              </a:lnTo>
                              <a:lnTo>
                                <a:pt x="401" y="259"/>
                              </a:lnTo>
                              <a:lnTo>
                                <a:pt x="403" y="270"/>
                              </a:lnTo>
                              <a:lnTo>
                                <a:pt x="403" y="321"/>
                              </a:lnTo>
                              <a:lnTo>
                                <a:pt x="403" y="417"/>
                              </a:lnTo>
                              <a:lnTo>
                                <a:pt x="403" y="467"/>
                              </a:lnTo>
                              <a:lnTo>
                                <a:pt x="422" y="467"/>
                              </a:lnTo>
                              <a:lnTo>
                                <a:pt x="456" y="467"/>
                              </a:lnTo>
                              <a:lnTo>
                                <a:pt x="475" y="467"/>
                              </a:lnTo>
                              <a:lnTo>
                                <a:pt x="475" y="417"/>
                              </a:lnTo>
                              <a:lnTo>
                                <a:pt x="476" y="321"/>
                              </a:lnTo>
                              <a:lnTo>
                                <a:pt x="476" y="270"/>
                              </a:lnTo>
                              <a:lnTo>
                                <a:pt x="482" y="259"/>
                              </a:lnTo>
                              <a:lnTo>
                                <a:pt x="502" y="238"/>
                              </a:lnTo>
                              <a:lnTo>
                                <a:pt x="553" y="226"/>
                              </a:lnTo>
                              <a:lnTo>
                                <a:pt x="604" y="238"/>
                              </a:lnTo>
                              <a:lnTo>
                                <a:pt x="624" y="259"/>
                              </a:lnTo>
                              <a:lnTo>
                                <a:pt x="628" y="270"/>
                              </a:lnTo>
                              <a:lnTo>
                                <a:pt x="629" y="321"/>
                              </a:lnTo>
                              <a:lnTo>
                                <a:pt x="630" y="417"/>
                              </a:lnTo>
                              <a:lnTo>
                                <a:pt x="630" y="467"/>
                              </a:lnTo>
                              <a:lnTo>
                                <a:pt x="638" y="467"/>
                              </a:lnTo>
                              <a:lnTo>
                                <a:pt x="651" y="467"/>
                              </a:lnTo>
                              <a:lnTo>
                                <a:pt x="657" y="467"/>
                              </a:lnTo>
                              <a:lnTo>
                                <a:pt x="657" y="430"/>
                              </a:lnTo>
                              <a:lnTo>
                                <a:pt x="656" y="347"/>
                              </a:lnTo>
                              <a:lnTo>
                                <a:pt x="655" y="264"/>
                              </a:lnTo>
                              <a:lnTo>
                                <a:pt x="655" y="226"/>
                              </a:lnTo>
                              <a:lnTo>
                                <a:pt x="640" y="191"/>
                              </a:lnTo>
                              <a:lnTo>
                                <a:pt x="606" y="113"/>
                              </a:lnTo>
                              <a:lnTo>
                                <a:pt x="573" y="35"/>
                              </a:lnTo>
                              <a:lnTo>
                                <a:pt x="557" y="0"/>
                              </a:lnTo>
                              <a:close/>
                              <a:moveTo>
                                <a:pt x="127" y="169"/>
                              </a:moveTo>
                              <a:lnTo>
                                <a:pt x="121" y="167"/>
                              </a:lnTo>
                              <a:lnTo>
                                <a:pt x="113" y="165"/>
                              </a:lnTo>
                              <a:lnTo>
                                <a:pt x="104" y="161"/>
                              </a:lnTo>
                              <a:lnTo>
                                <a:pt x="107" y="167"/>
                              </a:lnTo>
                              <a:lnTo>
                                <a:pt x="109" y="179"/>
                              </a:lnTo>
                              <a:lnTo>
                                <a:pt x="111" y="185"/>
                              </a:lnTo>
                              <a:lnTo>
                                <a:pt x="104" y="185"/>
                              </a:lnTo>
                              <a:lnTo>
                                <a:pt x="91" y="185"/>
                              </a:lnTo>
                              <a:lnTo>
                                <a:pt x="83" y="185"/>
                              </a:lnTo>
                              <a:lnTo>
                                <a:pt x="86" y="180"/>
                              </a:lnTo>
                              <a:lnTo>
                                <a:pt x="89" y="170"/>
                              </a:lnTo>
                              <a:lnTo>
                                <a:pt x="90" y="165"/>
                              </a:lnTo>
                              <a:lnTo>
                                <a:pt x="83" y="165"/>
                              </a:lnTo>
                              <a:lnTo>
                                <a:pt x="71" y="165"/>
                              </a:lnTo>
                              <a:lnTo>
                                <a:pt x="65" y="165"/>
                              </a:lnTo>
                              <a:lnTo>
                                <a:pt x="65" y="158"/>
                              </a:lnTo>
                              <a:lnTo>
                                <a:pt x="65" y="147"/>
                              </a:lnTo>
                              <a:lnTo>
                                <a:pt x="65" y="140"/>
                              </a:lnTo>
                              <a:lnTo>
                                <a:pt x="71" y="144"/>
                              </a:lnTo>
                              <a:lnTo>
                                <a:pt x="79" y="147"/>
                              </a:lnTo>
                              <a:lnTo>
                                <a:pt x="88" y="147"/>
                              </a:lnTo>
                              <a:lnTo>
                                <a:pt x="87" y="140"/>
                              </a:lnTo>
                              <a:lnTo>
                                <a:pt x="85" y="129"/>
                              </a:lnTo>
                              <a:lnTo>
                                <a:pt x="83" y="124"/>
                              </a:lnTo>
                              <a:lnTo>
                                <a:pt x="91" y="124"/>
                              </a:lnTo>
                              <a:lnTo>
                                <a:pt x="104" y="124"/>
                              </a:lnTo>
                              <a:lnTo>
                                <a:pt x="111" y="124"/>
                              </a:lnTo>
                              <a:lnTo>
                                <a:pt x="109" y="129"/>
                              </a:lnTo>
                              <a:lnTo>
                                <a:pt x="104" y="139"/>
                              </a:lnTo>
                              <a:lnTo>
                                <a:pt x="102" y="145"/>
                              </a:lnTo>
                              <a:lnTo>
                                <a:pt x="109" y="145"/>
                              </a:lnTo>
                              <a:lnTo>
                                <a:pt x="121" y="145"/>
                              </a:lnTo>
                              <a:lnTo>
                                <a:pt x="127" y="145"/>
                              </a:lnTo>
                              <a:lnTo>
                                <a:pt x="127" y="150"/>
                              </a:lnTo>
                              <a:lnTo>
                                <a:pt x="127" y="162"/>
                              </a:lnTo>
                              <a:lnTo>
                                <a:pt x="127" y="169"/>
                              </a:lnTo>
                              <a:close/>
                              <a:moveTo>
                                <a:pt x="585" y="168"/>
                              </a:moveTo>
                              <a:lnTo>
                                <a:pt x="578" y="166"/>
                              </a:lnTo>
                              <a:lnTo>
                                <a:pt x="569" y="162"/>
                              </a:lnTo>
                              <a:lnTo>
                                <a:pt x="562" y="159"/>
                              </a:lnTo>
                              <a:lnTo>
                                <a:pt x="563" y="166"/>
                              </a:lnTo>
                              <a:lnTo>
                                <a:pt x="566" y="178"/>
                              </a:lnTo>
                              <a:lnTo>
                                <a:pt x="568" y="184"/>
                              </a:lnTo>
                              <a:lnTo>
                                <a:pt x="561" y="184"/>
                              </a:lnTo>
                              <a:lnTo>
                                <a:pt x="549" y="184"/>
                              </a:lnTo>
                              <a:lnTo>
                                <a:pt x="541" y="184"/>
                              </a:lnTo>
                              <a:lnTo>
                                <a:pt x="543" y="179"/>
                              </a:lnTo>
                              <a:lnTo>
                                <a:pt x="545" y="169"/>
                              </a:lnTo>
                              <a:lnTo>
                                <a:pt x="547" y="163"/>
                              </a:lnTo>
                              <a:lnTo>
                                <a:pt x="541" y="163"/>
                              </a:lnTo>
                              <a:lnTo>
                                <a:pt x="529" y="163"/>
                              </a:lnTo>
                              <a:lnTo>
                                <a:pt x="522" y="163"/>
                              </a:lnTo>
                              <a:lnTo>
                                <a:pt x="522" y="157"/>
                              </a:lnTo>
                              <a:lnTo>
                                <a:pt x="522" y="146"/>
                              </a:lnTo>
                              <a:lnTo>
                                <a:pt x="522" y="139"/>
                              </a:lnTo>
                              <a:lnTo>
                                <a:pt x="529" y="143"/>
                              </a:lnTo>
                              <a:lnTo>
                                <a:pt x="536" y="145"/>
                              </a:lnTo>
                              <a:lnTo>
                                <a:pt x="545" y="145"/>
                              </a:lnTo>
                              <a:lnTo>
                                <a:pt x="544" y="139"/>
                              </a:lnTo>
                              <a:lnTo>
                                <a:pt x="542" y="128"/>
                              </a:lnTo>
                              <a:lnTo>
                                <a:pt x="541" y="123"/>
                              </a:lnTo>
                              <a:lnTo>
                                <a:pt x="549" y="123"/>
                              </a:lnTo>
                              <a:lnTo>
                                <a:pt x="561" y="123"/>
                              </a:lnTo>
                              <a:lnTo>
                                <a:pt x="568" y="123"/>
                              </a:lnTo>
                              <a:lnTo>
                                <a:pt x="566" y="128"/>
                              </a:lnTo>
                              <a:lnTo>
                                <a:pt x="562" y="137"/>
                              </a:lnTo>
                              <a:lnTo>
                                <a:pt x="560" y="143"/>
                              </a:lnTo>
                              <a:lnTo>
                                <a:pt x="566" y="143"/>
                              </a:lnTo>
                              <a:lnTo>
                                <a:pt x="578" y="143"/>
                              </a:lnTo>
                              <a:lnTo>
                                <a:pt x="585" y="143"/>
                              </a:lnTo>
                              <a:lnTo>
                                <a:pt x="585" y="149"/>
                              </a:lnTo>
                              <a:lnTo>
                                <a:pt x="585" y="161"/>
                              </a:lnTo>
                              <a:lnTo>
                                <a:pt x="585" y="168"/>
                              </a:lnTo>
                              <a:close/>
                              <a:moveTo>
                                <a:pt x="354" y="168"/>
                              </a:moveTo>
                              <a:lnTo>
                                <a:pt x="346" y="166"/>
                              </a:lnTo>
                              <a:lnTo>
                                <a:pt x="339" y="162"/>
                              </a:lnTo>
                              <a:lnTo>
                                <a:pt x="331" y="159"/>
                              </a:lnTo>
                              <a:lnTo>
                                <a:pt x="332" y="166"/>
                              </a:lnTo>
                              <a:lnTo>
                                <a:pt x="335" y="178"/>
                              </a:lnTo>
                              <a:lnTo>
                                <a:pt x="337" y="184"/>
                              </a:lnTo>
                              <a:lnTo>
                                <a:pt x="330" y="184"/>
                              </a:lnTo>
                              <a:lnTo>
                                <a:pt x="318" y="184"/>
                              </a:lnTo>
                              <a:lnTo>
                                <a:pt x="310" y="184"/>
                              </a:lnTo>
                              <a:lnTo>
                                <a:pt x="312" y="179"/>
                              </a:lnTo>
                              <a:lnTo>
                                <a:pt x="314" y="169"/>
                              </a:lnTo>
                              <a:lnTo>
                                <a:pt x="317" y="163"/>
                              </a:lnTo>
                              <a:lnTo>
                                <a:pt x="310" y="163"/>
                              </a:lnTo>
                              <a:lnTo>
                                <a:pt x="298" y="163"/>
                              </a:lnTo>
                              <a:lnTo>
                                <a:pt x="291" y="163"/>
                              </a:lnTo>
                              <a:lnTo>
                                <a:pt x="291" y="157"/>
                              </a:lnTo>
                              <a:lnTo>
                                <a:pt x="291" y="146"/>
                              </a:lnTo>
                              <a:lnTo>
                                <a:pt x="291" y="139"/>
                              </a:lnTo>
                              <a:lnTo>
                                <a:pt x="298" y="143"/>
                              </a:lnTo>
                              <a:lnTo>
                                <a:pt x="304" y="145"/>
                              </a:lnTo>
                              <a:lnTo>
                                <a:pt x="314" y="145"/>
                              </a:lnTo>
                              <a:lnTo>
                                <a:pt x="313" y="139"/>
                              </a:lnTo>
                              <a:lnTo>
                                <a:pt x="311" y="128"/>
                              </a:lnTo>
                              <a:lnTo>
                                <a:pt x="310" y="123"/>
                              </a:lnTo>
                              <a:lnTo>
                                <a:pt x="318" y="123"/>
                              </a:lnTo>
                              <a:lnTo>
                                <a:pt x="330" y="123"/>
                              </a:lnTo>
                              <a:lnTo>
                                <a:pt x="337" y="123"/>
                              </a:lnTo>
                              <a:lnTo>
                                <a:pt x="335" y="128"/>
                              </a:lnTo>
                              <a:lnTo>
                                <a:pt x="331" y="137"/>
                              </a:lnTo>
                              <a:lnTo>
                                <a:pt x="329" y="143"/>
                              </a:lnTo>
                              <a:lnTo>
                                <a:pt x="335" y="143"/>
                              </a:lnTo>
                              <a:lnTo>
                                <a:pt x="347" y="143"/>
                              </a:lnTo>
                              <a:lnTo>
                                <a:pt x="354" y="143"/>
                              </a:lnTo>
                              <a:lnTo>
                                <a:pt x="354" y="149"/>
                              </a:lnTo>
                              <a:lnTo>
                                <a:pt x="354" y="161"/>
                              </a:lnTo>
                              <a:lnTo>
                                <a:pt x="354" y="168"/>
                              </a:lnTo>
                              <a:close/>
                            </a:path>
                          </a:pathLst>
                        </a:custGeom>
                        <a:solidFill>
                          <a:srgbClr val="FFFFFF"/>
                        </a:solidFill>
                        <a:ln>
                          <a:noFill/>
                        </a:ln>
                      </wps:spPr>
                      <wps:bodyPr rot="0" vert="horz" wrap="square" lIns="91440" tIns="45720" rIns="91440" bIns="45720" anchor="t" anchorCtr="0" upright="1">
                        <a:noAutofit/>
                      </wps:bodyPr>
                    </wps:wsp>
                    <wps:wsp>
                      <wps:cNvPr id="426" name="Freeform 427"/>
                      <wps:cNvSpPr>
                        <a:spLocks noEditPoints="1"/>
                      </wps:cNvSpPr>
                      <wps:spPr bwMode="auto">
                        <a:xfrm>
                          <a:off x="335" y="395"/>
                          <a:ext cx="110" cy="104"/>
                        </a:xfrm>
                        <a:custGeom>
                          <a:avLst/>
                          <a:gdLst>
                            <a:gd name="T0" fmla="*/ 337 w 437"/>
                            <a:gd name="T1" fmla="*/ 104 h 416"/>
                            <a:gd name="T2" fmla="*/ 305 w 437"/>
                            <a:gd name="T3" fmla="*/ 207 h 416"/>
                            <a:gd name="T4" fmla="*/ 289 w 437"/>
                            <a:gd name="T5" fmla="*/ 207 h 416"/>
                            <a:gd name="T6" fmla="*/ 249 w 437"/>
                            <a:gd name="T7" fmla="*/ 103 h 416"/>
                            <a:gd name="T8" fmla="*/ 211 w 437"/>
                            <a:gd name="T9" fmla="*/ 0 h 416"/>
                            <a:gd name="T10" fmla="*/ 155 w 437"/>
                            <a:gd name="T11" fmla="*/ 177 h 416"/>
                            <a:gd name="T12" fmla="*/ 140 w 437"/>
                            <a:gd name="T13" fmla="*/ 210 h 416"/>
                            <a:gd name="T14" fmla="*/ 129 w 437"/>
                            <a:gd name="T15" fmla="*/ 210 h 416"/>
                            <a:gd name="T16" fmla="*/ 73 w 437"/>
                            <a:gd name="T17" fmla="*/ 33 h 416"/>
                            <a:gd name="T18" fmla="*/ 53 w 437"/>
                            <a:gd name="T19" fmla="*/ 33 h 416"/>
                            <a:gd name="T20" fmla="*/ 0 w 437"/>
                            <a:gd name="T21" fmla="*/ 210 h 416"/>
                            <a:gd name="T22" fmla="*/ 0 w 437"/>
                            <a:gd name="T23" fmla="*/ 363 h 416"/>
                            <a:gd name="T24" fmla="*/ 5 w 437"/>
                            <a:gd name="T25" fmla="*/ 416 h 416"/>
                            <a:gd name="T26" fmla="*/ 24 w 437"/>
                            <a:gd name="T27" fmla="*/ 416 h 416"/>
                            <a:gd name="T28" fmla="*/ 24 w 437"/>
                            <a:gd name="T29" fmla="*/ 240 h 416"/>
                            <a:gd name="T30" fmla="*/ 31 w 437"/>
                            <a:gd name="T31" fmla="*/ 218 h 416"/>
                            <a:gd name="T32" fmla="*/ 61 w 437"/>
                            <a:gd name="T33" fmla="*/ 210 h 416"/>
                            <a:gd name="T34" fmla="*/ 96 w 437"/>
                            <a:gd name="T35" fmla="*/ 210 h 416"/>
                            <a:gd name="T36" fmla="*/ 124 w 437"/>
                            <a:gd name="T37" fmla="*/ 240 h 416"/>
                            <a:gd name="T38" fmla="*/ 124 w 437"/>
                            <a:gd name="T39" fmla="*/ 371 h 416"/>
                            <a:gd name="T40" fmla="*/ 130 w 437"/>
                            <a:gd name="T41" fmla="*/ 416 h 416"/>
                            <a:gd name="T42" fmla="*/ 150 w 437"/>
                            <a:gd name="T43" fmla="*/ 416 h 416"/>
                            <a:gd name="T44" fmla="*/ 150 w 437"/>
                            <a:gd name="T45" fmla="*/ 240 h 416"/>
                            <a:gd name="T46" fmla="*/ 159 w 437"/>
                            <a:gd name="T47" fmla="*/ 218 h 416"/>
                            <a:gd name="T48" fmla="*/ 197 w 437"/>
                            <a:gd name="T49" fmla="*/ 210 h 416"/>
                            <a:gd name="T50" fmla="*/ 249 w 437"/>
                            <a:gd name="T51" fmla="*/ 210 h 416"/>
                            <a:gd name="T52" fmla="*/ 280 w 437"/>
                            <a:gd name="T53" fmla="*/ 240 h 416"/>
                            <a:gd name="T54" fmla="*/ 280 w 437"/>
                            <a:gd name="T55" fmla="*/ 371 h 416"/>
                            <a:gd name="T56" fmla="*/ 289 w 437"/>
                            <a:gd name="T57" fmla="*/ 416 h 416"/>
                            <a:gd name="T58" fmla="*/ 314 w 437"/>
                            <a:gd name="T59" fmla="*/ 416 h 416"/>
                            <a:gd name="T60" fmla="*/ 314 w 437"/>
                            <a:gd name="T61" fmla="*/ 240 h 416"/>
                            <a:gd name="T62" fmla="*/ 322 w 437"/>
                            <a:gd name="T63" fmla="*/ 218 h 416"/>
                            <a:gd name="T64" fmla="*/ 353 w 437"/>
                            <a:gd name="T65" fmla="*/ 210 h 416"/>
                            <a:gd name="T66" fmla="*/ 388 w 437"/>
                            <a:gd name="T67" fmla="*/ 210 h 416"/>
                            <a:gd name="T68" fmla="*/ 410 w 437"/>
                            <a:gd name="T69" fmla="*/ 240 h 416"/>
                            <a:gd name="T70" fmla="*/ 410 w 437"/>
                            <a:gd name="T71" fmla="*/ 371 h 416"/>
                            <a:gd name="T72" fmla="*/ 416 w 437"/>
                            <a:gd name="T73" fmla="*/ 416 h 416"/>
                            <a:gd name="T74" fmla="*/ 437 w 437"/>
                            <a:gd name="T75" fmla="*/ 416 h 416"/>
                            <a:gd name="T76" fmla="*/ 437 w 437"/>
                            <a:gd name="T77" fmla="*/ 210 h 416"/>
                            <a:gd name="T78" fmla="*/ 403 w 437"/>
                            <a:gd name="T79" fmla="*/ 105 h 416"/>
                            <a:gd name="T80" fmla="*/ 369 w 437"/>
                            <a:gd name="T81" fmla="*/ 1 h 416"/>
                            <a:gd name="T82" fmla="*/ 345 w 437"/>
                            <a:gd name="T83" fmla="*/ 170 h 416"/>
                            <a:gd name="T84" fmla="*/ 370 w 437"/>
                            <a:gd name="T85" fmla="*/ 183 h 416"/>
                            <a:gd name="T86" fmla="*/ 399 w 437"/>
                            <a:gd name="T87" fmla="*/ 155 h 416"/>
                            <a:gd name="T88" fmla="*/ 384 w 437"/>
                            <a:gd name="T89" fmla="*/ 131 h 416"/>
                            <a:gd name="T90" fmla="*/ 355 w 437"/>
                            <a:gd name="T91" fmla="*/ 131 h 416"/>
                            <a:gd name="T92" fmla="*/ 340 w 437"/>
                            <a:gd name="T93" fmla="*/ 155 h 416"/>
                            <a:gd name="T94" fmla="*/ 227 w 437"/>
                            <a:gd name="T95" fmla="*/ 129 h 416"/>
                            <a:gd name="T96" fmla="*/ 199 w 437"/>
                            <a:gd name="T97" fmla="*/ 129 h 416"/>
                            <a:gd name="T98" fmla="*/ 184 w 437"/>
                            <a:gd name="T99" fmla="*/ 153 h 416"/>
                            <a:gd name="T100" fmla="*/ 213 w 437"/>
                            <a:gd name="T101" fmla="*/ 181 h 416"/>
                            <a:gd name="T102" fmla="*/ 238 w 437"/>
                            <a:gd name="T103" fmla="*/ 167 h 416"/>
                            <a:gd name="T104" fmla="*/ 35 w 437"/>
                            <a:gd name="T105" fmla="*/ 156 h 416"/>
                            <a:gd name="T106" fmla="*/ 63 w 437"/>
                            <a:gd name="T107" fmla="*/ 184 h 416"/>
                            <a:gd name="T108" fmla="*/ 89 w 437"/>
                            <a:gd name="T109" fmla="*/ 170 h 416"/>
                            <a:gd name="T110" fmla="*/ 89 w 437"/>
                            <a:gd name="T111" fmla="*/ 142 h 416"/>
                            <a:gd name="T112" fmla="*/ 63 w 437"/>
                            <a:gd name="T113" fmla="*/ 127 h 416"/>
                            <a:gd name="T114" fmla="*/ 35 w 437"/>
                            <a:gd name="T115" fmla="*/ 156 h 4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437" h="416">
                              <a:moveTo>
                                <a:pt x="369" y="1"/>
                              </a:moveTo>
                              <a:lnTo>
                                <a:pt x="359" y="33"/>
                              </a:lnTo>
                              <a:lnTo>
                                <a:pt x="337" y="104"/>
                              </a:lnTo>
                              <a:lnTo>
                                <a:pt x="315" y="175"/>
                              </a:lnTo>
                              <a:lnTo>
                                <a:pt x="305" y="207"/>
                              </a:lnTo>
                              <a:lnTo>
                                <a:pt x="301" y="207"/>
                              </a:lnTo>
                              <a:lnTo>
                                <a:pt x="293" y="207"/>
                              </a:lnTo>
                              <a:lnTo>
                                <a:pt x="289" y="207"/>
                              </a:lnTo>
                              <a:lnTo>
                                <a:pt x="277" y="176"/>
                              </a:lnTo>
                              <a:lnTo>
                                <a:pt x="249" y="103"/>
                              </a:lnTo>
                              <a:lnTo>
                                <a:pt x="223" y="32"/>
                              </a:lnTo>
                              <a:lnTo>
                                <a:pt x="211" y="0"/>
                              </a:lnTo>
                              <a:lnTo>
                                <a:pt x="200" y="33"/>
                              </a:lnTo>
                              <a:lnTo>
                                <a:pt x="178" y="105"/>
                              </a:lnTo>
                              <a:lnTo>
                                <a:pt x="155" y="177"/>
                              </a:lnTo>
                              <a:lnTo>
                                <a:pt x="144" y="210"/>
                              </a:lnTo>
                              <a:lnTo>
                                <a:pt x="140" y="210"/>
                              </a:lnTo>
                              <a:lnTo>
                                <a:pt x="133" y="210"/>
                              </a:lnTo>
                              <a:lnTo>
                                <a:pt x="129" y="210"/>
                              </a:lnTo>
                              <a:lnTo>
                                <a:pt x="119" y="178"/>
                              </a:lnTo>
                              <a:lnTo>
                                <a:pt x="96" y="105"/>
                              </a:lnTo>
                              <a:lnTo>
                                <a:pt x="73" y="33"/>
                              </a:lnTo>
                              <a:lnTo>
                                <a:pt x="63" y="1"/>
                              </a:lnTo>
                              <a:lnTo>
                                <a:pt x="53" y="33"/>
                              </a:lnTo>
                              <a:lnTo>
                                <a:pt x="31" y="105"/>
                              </a:lnTo>
                              <a:lnTo>
                                <a:pt x="9" y="178"/>
                              </a:lnTo>
                              <a:lnTo>
                                <a:pt x="0" y="210"/>
                              </a:lnTo>
                              <a:lnTo>
                                <a:pt x="0" y="263"/>
                              </a:lnTo>
                              <a:lnTo>
                                <a:pt x="0" y="363"/>
                              </a:lnTo>
                              <a:lnTo>
                                <a:pt x="0" y="416"/>
                              </a:lnTo>
                              <a:lnTo>
                                <a:pt x="5" y="416"/>
                              </a:lnTo>
                              <a:lnTo>
                                <a:pt x="17" y="416"/>
                              </a:lnTo>
                              <a:lnTo>
                                <a:pt x="24" y="416"/>
                              </a:lnTo>
                              <a:lnTo>
                                <a:pt x="24" y="371"/>
                              </a:lnTo>
                              <a:lnTo>
                                <a:pt x="24" y="286"/>
                              </a:lnTo>
                              <a:lnTo>
                                <a:pt x="24" y="240"/>
                              </a:lnTo>
                              <a:lnTo>
                                <a:pt x="25" y="233"/>
                              </a:lnTo>
                              <a:lnTo>
                                <a:pt x="31" y="218"/>
                              </a:lnTo>
                              <a:lnTo>
                                <a:pt x="48" y="210"/>
                              </a:lnTo>
                              <a:lnTo>
                                <a:pt x="61" y="210"/>
                              </a:lnTo>
                              <a:lnTo>
                                <a:pt x="83" y="210"/>
                              </a:lnTo>
                              <a:lnTo>
                                <a:pt x="96" y="210"/>
                              </a:lnTo>
                              <a:lnTo>
                                <a:pt x="113" y="218"/>
                              </a:lnTo>
                              <a:lnTo>
                                <a:pt x="122" y="233"/>
                              </a:lnTo>
                              <a:lnTo>
                                <a:pt x="124" y="240"/>
                              </a:lnTo>
                              <a:lnTo>
                                <a:pt x="124" y="286"/>
                              </a:lnTo>
                              <a:lnTo>
                                <a:pt x="124" y="371"/>
                              </a:lnTo>
                              <a:lnTo>
                                <a:pt x="124" y="416"/>
                              </a:lnTo>
                              <a:lnTo>
                                <a:pt x="130" y="416"/>
                              </a:lnTo>
                              <a:lnTo>
                                <a:pt x="144" y="416"/>
                              </a:lnTo>
                              <a:lnTo>
                                <a:pt x="150" y="416"/>
                              </a:lnTo>
                              <a:lnTo>
                                <a:pt x="150" y="371"/>
                              </a:lnTo>
                              <a:lnTo>
                                <a:pt x="150" y="286"/>
                              </a:lnTo>
                              <a:lnTo>
                                <a:pt x="150" y="240"/>
                              </a:lnTo>
                              <a:lnTo>
                                <a:pt x="151" y="233"/>
                              </a:lnTo>
                              <a:lnTo>
                                <a:pt x="159" y="218"/>
                              </a:lnTo>
                              <a:lnTo>
                                <a:pt x="180" y="210"/>
                              </a:lnTo>
                              <a:lnTo>
                                <a:pt x="197" y="210"/>
                              </a:lnTo>
                              <a:lnTo>
                                <a:pt x="230" y="210"/>
                              </a:lnTo>
                              <a:lnTo>
                                <a:pt x="249" y="210"/>
                              </a:lnTo>
                              <a:lnTo>
                                <a:pt x="268" y="218"/>
                              </a:lnTo>
                              <a:lnTo>
                                <a:pt x="278" y="233"/>
                              </a:lnTo>
                              <a:lnTo>
                                <a:pt x="280" y="240"/>
                              </a:lnTo>
                              <a:lnTo>
                                <a:pt x="280" y="286"/>
                              </a:lnTo>
                              <a:lnTo>
                                <a:pt x="280" y="371"/>
                              </a:lnTo>
                              <a:lnTo>
                                <a:pt x="280" y="416"/>
                              </a:lnTo>
                              <a:lnTo>
                                <a:pt x="289" y="416"/>
                              </a:lnTo>
                              <a:lnTo>
                                <a:pt x="305" y="416"/>
                              </a:lnTo>
                              <a:lnTo>
                                <a:pt x="314" y="416"/>
                              </a:lnTo>
                              <a:lnTo>
                                <a:pt x="314" y="371"/>
                              </a:lnTo>
                              <a:lnTo>
                                <a:pt x="314" y="286"/>
                              </a:lnTo>
                              <a:lnTo>
                                <a:pt x="314" y="240"/>
                              </a:lnTo>
                              <a:lnTo>
                                <a:pt x="314" y="233"/>
                              </a:lnTo>
                              <a:lnTo>
                                <a:pt x="322" y="218"/>
                              </a:lnTo>
                              <a:lnTo>
                                <a:pt x="339" y="210"/>
                              </a:lnTo>
                              <a:lnTo>
                                <a:pt x="353" y="210"/>
                              </a:lnTo>
                              <a:lnTo>
                                <a:pt x="376" y="210"/>
                              </a:lnTo>
                              <a:lnTo>
                                <a:pt x="388" y="210"/>
                              </a:lnTo>
                              <a:lnTo>
                                <a:pt x="403" y="218"/>
                              </a:lnTo>
                              <a:lnTo>
                                <a:pt x="409" y="233"/>
                              </a:lnTo>
                              <a:lnTo>
                                <a:pt x="410" y="240"/>
                              </a:lnTo>
                              <a:lnTo>
                                <a:pt x="410" y="286"/>
                              </a:lnTo>
                              <a:lnTo>
                                <a:pt x="410" y="371"/>
                              </a:lnTo>
                              <a:lnTo>
                                <a:pt x="410" y="416"/>
                              </a:lnTo>
                              <a:lnTo>
                                <a:pt x="416" y="416"/>
                              </a:lnTo>
                              <a:lnTo>
                                <a:pt x="431" y="416"/>
                              </a:lnTo>
                              <a:lnTo>
                                <a:pt x="437" y="416"/>
                              </a:lnTo>
                              <a:lnTo>
                                <a:pt x="437" y="363"/>
                              </a:lnTo>
                              <a:lnTo>
                                <a:pt x="437" y="263"/>
                              </a:lnTo>
                              <a:lnTo>
                                <a:pt x="437" y="210"/>
                              </a:lnTo>
                              <a:lnTo>
                                <a:pt x="427" y="178"/>
                              </a:lnTo>
                              <a:lnTo>
                                <a:pt x="403" y="105"/>
                              </a:lnTo>
                              <a:lnTo>
                                <a:pt x="380" y="33"/>
                              </a:lnTo>
                              <a:lnTo>
                                <a:pt x="369" y="1"/>
                              </a:lnTo>
                              <a:close/>
                              <a:moveTo>
                                <a:pt x="340" y="155"/>
                              </a:moveTo>
                              <a:lnTo>
                                <a:pt x="345" y="170"/>
                              </a:lnTo>
                              <a:lnTo>
                                <a:pt x="355" y="180"/>
                              </a:lnTo>
                              <a:lnTo>
                                <a:pt x="370" y="183"/>
                              </a:lnTo>
                              <a:lnTo>
                                <a:pt x="384" y="180"/>
                              </a:lnTo>
                              <a:lnTo>
                                <a:pt x="394" y="169"/>
                              </a:lnTo>
                              <a:lnTo>
                                <a:pt x="399" y="155"/>
                              </a:lnTo>
                              <a:lnTo>
                                <a:pt x="394" y="141"/>
                              </a:lnTo>
                              <a:lnTo>
                                <a:pt x="384" y="131"/>
                              </a:lnTo>
                              <a:lnTo>
                                <a:pt x="369" y="127"/>
                              </a:lnTo>
                              <a:lnTo>
                                <a:pt x="355" y="131"/>
                              </a:lnTo>
                              <a:lnTo>
                                <a:pt x="345" y="141"/>
                              </a:lnTo>
                              <a:lnTo>
                                <a:pt x="340" y="155"/>
                              </a:lnTo>
                              <a:close/>
                              <a:moveTo>
                                <a:pt x="241" y="153"/>
                              </a:moveTo>
                              <a:lnTo>
                                <a:pt x="238" y="138"/>
                              </a:lnTo>
                              <a:lnTo>
                                <a:pt x="227" y="129"/>
                              </a:lnTo>
                              <a:lnTo>
                                <a:pt x="213" y="124"/>
                              </a:lnTo>
                              <a:lnTo>
                                <a:pt x="199" y="129"/>
                              </a:lnTo>
                              <a:lnTo>
                                <a:pt x="189" y="138"/>
                              </a:lnTo>
                              <a:lnTo>
                                <a:pt x="184" y="153"/>
                              </a:lnTo>
                              <a:lnTo>
                                <a:pt x="189" y="167"/>
                              </a:lnTo>
                              <a:lnTo>
                                <a:pt x="199" y="177"/>
                              </a:lnTo>
                              <a:lnTo>
                                <a:pt x="213" y="181"/>
                              </a:lnTo>
                              <a:lnTo>
                                <a:pt x="227" y="177"/>
                              </a:lnTo>
                              <a:lnTo>
                                <a:pt x="238" y="167"/>
                              </a:lnTo>
                              <a:lnTo>
                                <a:pt x="241" y="153"/>
                              </a:lnTo>
                              <a:close/>
                              <a:moveTo>
                                <a:pt x="35" y="156"/>
                              </a:moveTo>
                              <a:lnTo>
                                <a:pt x="38" y="170"/>
                              </a:lnTo>
                              <a:lnTo>
                                <a:pt x="49" y="180"/>
                              </a:lnTo>
                              <a:lnTo>
                                <a:pt x="63" y="184"/>
                              </a:lnTo>
                              <a:lnTo>
                                <a:pt x="78" y="181"/>
                              </a:lnTo>
                              <a:lnTo>
                                <a:pt x="89" y="170"/>
                              </a:lnTo>
                              <a:lnTo>
                                <a:pt x="92" y="156"/>
                              </a:lnTo>
                              <a:lnTo>
                                <a:pt x="89" y="142"/>
                              </a:lnTo>
                              <a:lnTo>
                                <a:pt x="78" y="132"/>
                              </a:lnTo>
                              <a:lnTo>
                                <a:pt x="63" y="127"/>
                              </a:lnTo>
                              <a:lnTo>
                                <a:pt x="49" y="132"/>
                              </a:lnTo>
                              <a:lnTo>
                                <a:pt x="39" y="142"/>
                              </a:lnTo>
                              <a:lnTo>
                                <a:pt x="35" y="156"/>
                              </a:lnTo>
                              <a:close/>
                            </a:path>
                          </a:pathLst>
                        </a:custGeom>
                        <a:solidFill>
                          <a:srgbClr val="FFFFFF"/>
                        </a:solidFill>
                        <a:ln>
                          <a:noFill/>
                        </a:ln>
                      </wps:spPr>
                      <wps:bodyPr rot="0" vert="horz" wrap="square" lIns="91440" tIns="45720" rIns="91440" bIns="45720" anchor="t" anchorCtr="0" upright="1">
                        <a:noAutofit/>
                      </wps:bodyPr>
                    </wps:wsp>
                    <wps:wsp>
                      <wps:cNvPr id="427" name="Freeform 428"/>
                      <wps:cNvSpPr>
                        <a:spLocks noEditPoints="1"/>
                      </wps:cNvSpPr>
                      <wps:spPr bwMode="auto">
                        <a:xfrm>
                          <a:off x="1034" y="396"/>
                          <a:ext cx="110" cy="104"/>
                        </a:xfrm>
                        <a:custGeom>
                          <a:avLst/>
                          <a:gdLst>
                            <a:gd name="T0" fmla="*/ 386 w 439"/>
                            <a:gd name="T1" fmla="*/ 125 h 416"/>
                            <a:gd name="T2" fmla="*/ 357 w 439"/>
                            <a:gd name="T3" fmla="*/ 125 h 416"/>
                            <a:gd name="T4" fmla="*/ 343 w 439"/>
                            <a:gd name="T5" fmla="*/ 149 h 416"/>
                            <a:gd name="T6" fmla="*/ 371 w 439"/>
                            <a:gd name="T7" fmla="*/ 177 h 416"/>
                            <a:gd name="T8" fmla="*/ 396 w 439"/>
                            <a:gd name="T9" fmla="*/ 164 h 416"/>
                            <a:gd name="T10" fmla="*/ 244 w 439"/>
                            <a:gd name="T11" fmla="*/ 147 h 416"/>
                            <a:gd name="T12" fmla="*/ 215 w 439"/>
                            <a:gd name="T13" fmla="*/ 118 h 416"/>
                            <a:gd name="T14" fmla="*/ 190 w 439"/>
                            <a:gd name="T15" fmla="*/ 132 h 416"/>
                            <a:gd name="T16" fmla="*/ 190 w 439"/>
                            <a:gd name="T17" fmla="*/ 161 h 416"/>
                            <a:gd name="T18" fmla="*/ 215 w 439"/>
                            <a:gd name="T19" fmla="*/ 175 h 416"/>
                            <a:gd name="T20" fmla="*/ 244 w 439"/>
                            <a:gd name="T21" fmla="*/ 147 h 416"/>
                            <a:gd name="T22" fmla="*/ 90 w 439"/>
                            <a:gd name="T23" fmla="*/ 136 h 416"/>
                            <a:gd name="T24" fmla="*/ 65 w 439"/>
                            <a:gd name="T25" fmla="*/ 121 h 416"/>
                            <a:gd name="T26" fmla="*/ 37 w 439"/>
                            <a:gd name="T27" fmla="*/ 150 h 416"/>
                            <a:gd name="T28" fmla="*/ 50 w 439"/>
                            <a:gd name="T29" fmla="*/ 174 h 416"/>
                            <a:gd name="T30" fmla="*/ 80 w 439"/>
                            <a:gd name="T31" fmla="*/ 174 h 416"/>
                            <a:gd name="T32" fmla="*/ 93 w 439"/>
                            <a:gd name="T33" fmla="*/ 150 h 416"/>
                            <a:gd name="T34" fmla="*/ 293 w 439"/>
                            <a:gd name="T35" fmla="*/ 208 h 416"/>
                            <a:gd name="T36" fmla="*/ 277 w 439"/>
                            <a:gd name="T37" fmla="*/ 175 h 416"/>
                            <a:gd name="T38" fmla="*/ 211 w 439"/>
                            <a:gd name="T39" fmla="*/ 0 h 416"/>
                            <a:gd name="T40" fmla="*/ 178 w 439"/>
                            <a:gd name="T41" fmla="*/ 105 h 416"/>
                            <a:gd name="T42" fmla="*/ 144 w 439"/>
                            <a:gd name="T43" fmla="*/ 210 h 416"/>
                            <a:gd name="T44" fmla="*/ 130 w 439"/>
                            <a:gd name="T45" fmla="*/ 210 h 416"/>
                            <a:gd name="T46" fmla="*/ 97 w 439"/>
                            <a:gd name="T47" fmla="*/ 106 h 416"/>
                            <a:gd name="T48" fmla="*/ 64 w 439"/>
                            <a:gd name="T49" fmla="*/ 1 h 416"/>
                            <a:gd name="T50" fmla="*/ 10 w 439"/>
                            <a:gd name="T51" fmla="*/ 177 h 416"/>
                            <a:gd name="T52" fmla="*/ 0 w 439"/>
                            <a:gd name="T53" fmla="*/ 264 h 416"/>
                            <a:gd name="T54" fmla="*/ 0 w 439"/>
                            <a:gd name="T55" fmla="*/ 416 h 416"/>
                            <a:gd name="T56" fmla="*/ 24 w 439"/>
                            <a:gd name="T57" fmla="*/ 416 h 416"/>
                            <a:gd name="T58" fmla="*/ 24 w 439"/>
                            <a:gd name="T59" fmla="*/ 287 h 416"/>
                            <a:gd name="T60" fmla="*/ 25 w 439"/>
                            <a:gd name="T61" fmla="*/ 233 h 416"/>
                            <a:gd name="T62" fmla="*/ 49 w 439"/>
                            <a:gd name="T63" fmla="*/ 210 h 416"/>
                            <a:gd name="T64" fmla="*/ 97 w 439"/>
                            <a:gd name="T65" fmla="*/ 210 h 416"/>
                            <a:gd name="T66" fmla="*/ 122 w 439"/>
                            <a:gd name="T67" fmla="*/ 233 h 416"/>
                            <a:gd name="T68" fmla="*/ 124 w 439"/>
                            <a:gd name="T69" fmla="*/ 287 h 416"/>
                            <a:gd name="T70" fmla="*/ 124 w 439"/>
                            <a:gd name="T71" fmla="*/ 416 h 416"/>
                            <a:gd name="T72" fmla="*/ 152 w 439"/>
                            <a:gd name="T73" fmla="*/ 416 h 416"/>
                            <a:gd name="T74" fmla="*/ 152 w 439"/>
                            <a:gd name="T75" fmla="*/ 287 h 416"/>
                            <a:gd name="T76" fmla="*/ 153 w 439"/>
                            <a:gd name="T77" fmla="*/ 233 h 416"/>
                            <a:gd name="T78" fmla="*/ 180 w 439"/>
                            <a:gd name="T79" fmla="*/ 210 h 416"/>
                            <a:gd name="T80" fmla="*/ 249 w 439"/>
                            <a:gd name="T81" fmla="*/ 210 h 416"/>
                            <a:gd name="T82" fmla="*/ 278 w 439"/>
                            <a:gd name="T83" fmla="*/ 233 h 416"/>
                            <a:gd name="T84" fmla="*/ 281 w 439"/>
                            <a:gd name="T85" fmla="*/ 287 h 416"/>
                            <a:gd name="T86" fmla="*/ 281 w 439"/>
                            <a:gd name="T87" fmla="*/ 416 h 416"/>
                            <a:gd name="T88" fmla="*/ 314 w 439"/>
                            <a:gd name="T89" fmla="*/ 416 h 416"/>
                            <a:gd name="T90" fmla="*/ 314 w 439"/>
                            <a:gd name="T91" fmla="*/ 287 h 416"/>
                            <a:gd name="T92" fmla="*/ 314 w 439"/>
                            <a:gd name="T93" fmla="*/ 233 h 416"/>
                            <a:gd name="T94" fmla="*/ 340 w 439"/>
                            <a:gd name="T95" fmla="*/ 210 h 416"/>
                            <a:gd name="T96" fmla="*/ 389 w 439"/>
                            <a:gd name="T97" fmla="*/ 210 h 416"/>
                            <a:gd name="T98" fmla="*/ 409 w 439"/>
                            <a:gd name="T99" fmla="*/ 233 h 416"/>
                            <a:gd name="T100" fmla="*/ 410 w 439"/>
                            <a:gd name="T101" fmla="*/ 287 h 416"/>
                            <a:gd name="T102" fmla="*/ 410 w 439"/>
                            <a:gd name="T103" fmla="*/ 416 h 416"/>
                            <a:gd name="T104" fmla="*/ 439 w 439"/>
                            <a:gd name="T105" fmla="*/ 416 h 416"/>
                            <a:gd name="T106" fmla="*/ 439 w 439"/>
                            <a:gd name="T107" fmla="*/ 264 h 416"/>
                            <a:gd name="T108" fmla="*/ 428 w 439"/>
                            <a:gd name="T109" fmla="*/ 177 h 416"/>
                            <a:gd name="T110" fmla="*/ 369 w 439"/>
                            <a:gd name="T111" fmla="*/ 1 h 416"/>
                            <a:gd name="T112" fmla="*/ 337 w 439"/>
                            <a:gd name="T113" fmla="*/ 104 h 416"/>
                            <a:gd name="T114" fmla="*/ 305 w 439"/>
                            <a:gd name="T115" fmla="*/ 207 h 4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439" h="416">
                              <a:moveTo>
                                <a:pt x="400" y="149"/>
                              </a:moveTo>
                              <a:lnTo>
                                <a:pt x="396" y="135"/>
                              </a:lnTo>
                              <a:lnTo>
                                <a:pt x="386" y="125"/>
                              </a:lnTo>
                              <a:lnTo>
                                <a:pt x="371" y="121"/>
                              </a:lnTo>
                              <a:lnTo>
                                <a:pt x="357" y="125"/>
                              </a:lnTo>
                              <a:lnTo>
                                <a:pt x="347" y="135"/>
                              </a:lnTo>
                              <a:lnTo>
                                <a:pt x="343" y="149"/>
                              </a:lnTo>
                              <a:lnTo>
                                <a:pt x="347" y="164"/>
                              </a:lnTo>
                              <a:lnTo>
                                <a:pt x="357" y="174"/>
                              </a:lnTo>
                              <a:lnTo>
                                <a:pt x="371" y="177"/>
                              </a:lnTo>
                              <a:lnTo>
                                <a:pt x="386" y="174"/>
                              </a:lnTo>
                              <a:lnTo>
                                <a:pt x="396" y="164"/>
                              </a:lnTo>
                              <a:lnTo>
                                <a:pt x="400" y="149"/>
                              </a:lnTo>
                              <a:close/>
                              <a:moveTo>
                                <a:pt x="244" y="147"/>
                              </a:moveTo>
                              <a:lnTo>
                                <a:pt x="239" y="132"/>
                              </a:lnTo>
                              <a:lnTo>
                                <a:pt x="230" y="123"/>
                              </a:lnTo>
                              <a:lnTo>
                                <a:pt x="215" y="118"/>
                              </a:lnTo>
                              <a:lnTo>
                                <a:pt x="201" y="123"/>
                              </a:lnTo>
                              <a:lnTo>
                                <a:pt x="190" y="132"/>
                              </a:lnTo>
                              <a:lnTo>
                                <a:pt x="187" y="147"/>
                              </a:lnTo>
                              <a:lnTo>
                                <a:pt x="190" y="161"/>
                              </a:lnTo>
                              <a:lnTo>
                                <a:pt x="201" y="171"/>
                              </a:lnTo>
                              <a:lnTo>
                                <a:pt x="215" y="175"/>
                              </a:lnTo>
                              <a:lnTo>
                                <a:pt x="230" y="171"/>
                              </a:lnTo>
                              <a:lnTo>
                                <a:pt x="239" y="161"/>
                              </a:lnTo>
                              <a:lnTo>
                                <a:pt x="244" y="147"/>
                              </a:lnTo>
                              <a:close/>
                              <a:moveTo>
                                <a:pt x="93" y="150"/>
                              </a:moveTo>
                              <a:lnTo>
                                <a:pt x="90" y="136"/>
                              </a:lnTo>
                              <a:lnTo>
                                <a:pt x="80" y="126"/>
                              </a:lnTo>
                              <a:lnTo>
                                <a:pt x="65" y="121"/>
                              </a:lnTo>
                              <a:lnTo>
                                <a:pt x="50" y="126"/>
                              </a:lnTo>
                              <a:lnTo>
                                <a:pt x="40" y="136"/>
                              </a:lnTo>
                              <a:lnTo>
                                <a:pt x="37" y="150"/>
                              </a:lnTo>
                              <a:lnTo>
                                <a:pt x="40" y="164"/>
                              </a:lnTo>
                              <a:lnTo>
                                <a:pt x="50" y="174"/>
                              </a:lnTo>
                              <a:lnTo>
                                <a:pt x="65" y="178"/>
                              </a:lnTo>
                              <a:lnTo>
                                <a:pt x="80" y="174"/>
                              </a:lnTo>
                              <a:lnTo>
                                <a:pt x="90" y="164"/>
                              </a:lnTo>
                              <a:lnTo>
                                <a:pt x="93" y="150"/>
                              </a:lnTo>
                              <a:close/>
                              <a:moveTo>
                                <a:pt x="305" y="207"/>
                              </a:moveTo>
                              <a:lnTo>
                                <a:pt x="301" y="207"/>
                              </a:lnTo>
                              <a:lnTo>
                                <a:pt x="293" y="208"/>
                              </a:lnTo>
                              <a:lnTo>
                                <a:pt x="289" y="208"/>
                              </a:lnTo>
                              <a:lnTo>
                                <a:pt x="277" y="175"/>
                              </a:lnTo>
                              <a:lnTo>
                                <a:pt x="250" y="104"/>
                              </a:lnTo>
                              <a:lnTo>
                                <a:pt x="223" y="33"/>
                              </a:lnTo>
                              <a:lnTo>
                                <a:pt x="211" y="0"/>
                              </a:lnTo>
                              <a:lnTo>
                                <a:pt x="201" y="33"/>
                              </a:lnTo>
                              <a:lnTo>
                                <a:pt x="178" y="105"/>
                              </a:lnTo>
                              <a:lnTo>
                                <a:pt x="155" y="177"/>
                              </a:lnTo>
                              <a:lnTo>
                                <a:pt x="144" y="210"/>
                              </a:lnTo>
                              <a:lnTo>
                                <a:pt x="141" y="210"/>
                              </a:lnTo>
                              <a:lnTo>
                                <a:pt x="134" y="210"/>
                              </a:lnTo>
                              <a:lnTo>
                                <a:pt x="130" y="210"/>
                              </a:lnTo>
                              <a:lnTo>
                                <a:pt x="120" y="177"/>
                              </a:lnTo>
                              <a:lnTo>
                                <a:pt x="97" y="106"/>
                              </a:lnTo>
                              <a:lnTo>
                                <a:pt x="73" y="34"/>
                              </a:lnTo>
                              <a:lnTo>
                                <a:pt x="64" y="1"/>
                              </a:lnTo>
                              <a:lnTo>
                                <a:pt x="54" y="34"/>
                              </a:lnTo>
                              <a:lnTo>
                                <a:pt x="32" y="106"/>
                              </a:lnTo>
                              <a:lnTo>
                                <a:pt x="10" y="177"/>
                              </a:lnTo>
                              <a:lnTo>
                                <a:pt x="0" y="210"/>
                              </a:lnTo>
                              <a:lnTo>
                                <a:pt x="0" y="264"/>
                              </a:lnTo>
                              <a:lnTo>
                                <a:pt x="0" y="363"/>
                              </a:lnTo>
                              <a:lnTo>
                                <a:pt x="0" y="416"/>
                              </a:lnTo>
                              <a:lnTo>
                                <a:pt x="5" y="416"/>
                              </a:lnTo>
                              <a:lnTo>
                                <a:pt x="17" y="416"/>
                              </a:lnTo>
                              <a:lnTo>
                                <a:pt x="24" y="416"/>
                              </a:lnTo>
                              <a:lnTo>
                                <a:pt x="24" y="371"/>
                              </a:lnTo>
                              <a:lnTo>
                                <a:pt x="24" y="287"/>
                              </a:lnTo>
                              <a:lnTo>
                                <a:pt x="24" y="241"/>
                              </a:lnTo>
                              <a:lnTo>
                                <a:pt x="25" y="233"/>
                              </a:lnTo>
                              <a:lnTo>
                                <a:pt x="32" y="218"/>
                              </a:lnTo>
                              <a:lnTo>
                                <a:pt x="49" y="210"/>
                              </a:lnTo>
                              <a:lnTo>
                                <a:pt x="61" y="210"/>
                              </a:lnTo>
                              <a:lnTo>
                                <a:pt x="84" y="210"/>
                              </a:lnTo>
                              <a:lnTo>
                                <a:pt x="97" y="210"/>
                              </a:lnTo>
                              <a:lnTo>
                                <a:pt x="113" y="218"/>
                              </a:lnTo>
                              <a:lnTo>
                                <a:pt x="122" y="233"/>
                              </a:lnTo>
                              <a:lnTo>
                                <a:pt x="124" y="241"/>
                              </a:lnTo>
                              <a:lnTo>
                                <a:pt x="124" y="287"/>
                              </a:lnTo>
                              <a:lnTo>
                                <a:pt x="124" y="371"/>
                              </a:lnTo>
                              <a:lnTo>
                                <a:pt x="124" y="416"/>
                              </a:lnTo>
                              <a:lnTo>
                                <a:pt x="132" y="416"/>
                              </a:lnTo>
                              <a:lnTo>
                                <a:pt x="144" y="416"/>
                              </a:lnTo>
                              <a:lnTo>
                                <a:pt x="152" y="416"/>
                              </a:lnTo>
                              <a:lnTo>
                                <a:pt x="152" y="371"/>
                              </a:lnTo>
                              <a:lnTo>
                                <a:pt x="152" y="287"/>
                              </a:lnTo>
                              <a:lnTo>
                                <a:pt x="152" y="241"/>
                              </a:lnTo>
                              <a:lnTo>
                                <a:pt x="153" y="233"/>
                              </a:lnTo>
                              <a:lnTo>
                                <a:pt x="160" y="218"/>
                              </a:lnTo>
                              <a:lnTo>
                                <a:pt x="180" y="210"/>
                              </a:lnTo>
                              <a:lnTo>
                                <a:pt x="198" y="210"/>
                              </a:lnTo>
                              <a:lnTo>
                                <a:pt x="232" y="210"/>
                              </a:lnTo>
                              <a:lnTo>
                                <a:pt x="249" y="210"/>
                              </a:lnTo>
                              <a:lnTo>
                                <a:pt x="269" y="218"/>
                              </a:lnTo>
                              <a:lnTo>
                                <a:pt x="278" y="233"/>
                              </a:lnTo>
                              <a:lnTo>
                                <a:pt x="281" y="241"/>
                              </a:lnTo>
                              <a:lnTo>
                                <a:pt x="281" y="287"/>
                              </a:lnTo>
                              <a:lnTo>
                                <a:pt x="281" y="371"/>
                              </a:lnTo>
                              <a:lnTo>
                                <a:pt x="281" y="416"/>
                              </a:lnTo>
                              <a:lnTo>
                                <a:pt x="289" y="416"/>
                              </a:lnTo>
                              <a:lnTo>
                                <a:pt x="305" y="416"/>
                              </a:lnTo>
                              <a:lnTo>
                                <a:pt x="314" y="416"/>
                              </a:lnTo>
                              <a:lnTo>
                                <a:pt x="314" y="371"/>
                              </a:lnTo>
                              <a:lnTo>
                                <a:pt x="314" y="287"/>
                              </a:lnTo>
                              <a:lnTo>
                                <a:pt x="314" y="241"/>
                              </a:lnTo>
                              <a:lnTo>
                                <a:pt x="314" y="233"/>
                              </a:lnTo>
                              <a:lnTo>
                                <a:pt x="322" y="218"/>
                              </a:lnTo>
                              <a:lnTo>
                                <a:pt x="340" y="210"/>
                              </a:lnTo>
                              <a:lnTo>
                                <a:pt x="353" y="210"/>
                              </a:lnTo>
                              <a:lnTo>
                                <a:pt x="376" y="210"/>
                              </a:lnTo>
                              <a:lnTo>
                                <a:pt x="389" y="210"/>
                              </a:lnTo>
                              <a:lnTo>
                                <a:pt x="403" y="218"/>
                              </a:lnTo>
                              <a:lnTo>
                                <a:pt x="409" y="233"/>
                              </a:lnTo>
                              <a:lnTo>
                                <a:pt x="410" y="241"/>
                              </a:lnTo>
                              <a:lnTo>
                                <a:pt x="410" y="287"/>
                              </a:lnTo>
                              <a:lnTo>
                                <a:pt x="410" y="371"/>
                              </a:lnTo>
                              <a:lnTo>
                                <a:pt x="410" y="416"/>
                              </a:lnTo>
                              <a:lnTo>
                                <a:pt x="417" y="416"/>
                              </a:lnTo>
                              <a:lnTo>
                                <a:pt x="431" y="416"/>
                              </a:lnTo>
                              <a:lnTo>
                                <a:pt x="439" y="416"/>
                              </a:lnTo>
                              <a:lnTo>
                                <a:pt x="439" y="363"/>
                              </a:lnTo>
                              <a:lnTo>
                                <a:pt x="439" y="264"/>
                              </a:lnTo>
                              <a:lnTo>
                                <a:pt x="439" y="210"/>
                              </a:lnTo>
                              <a:lnTo>
                                <a:pt x="428" y="177"/>
                              </a:lnTo>
                              <a:lnTo>
                                <a:pt x="403" y="106"/>
                              </a:lnTo>
                              <a:lnTo>
                                <a:pt x="380" y="34"/>
                              </a:lnTo>
                              <a:lnTo>
                                <a:pt x="369" y="1"/>
                              </a:lnTo>
                              <a:lnTo>
                                <a:pt x="359" y="34"/>
                              </a:lnTo>
                              <a:lnTo>
                                <a:pt x="337" y="104"/>
                              </a:lnTo>
                              <a:lnTo>
                                <a:pt x="315" y="175"/>
                              </a:lnTo>
                              <a:lnTo>
                                <a:pt x="305" y="207"/>
                              </a:lnTo>
                              <a:close/>
                            </a:path>
                          </a:pathLst>
                        </a:custGeom>
                        <a:solidFill>
                          <a:srgbClr val="FFFFFF"/>
                        </a:solidFill>
                        <a:ln>
                          <a:noFill/>
                        </a:ln>
                      </wps:spPr>
                      <wps:bodyPr rot="0" vert="horz" wrap="square" lIns="91440" tIns="45720" rIns="91440" bIns="45720" anchor="t" anchorCtr="0" upright="1">
                        <a:noAutofit/>
                      </wps:bodyPr>
                    </wps:wsp>
                    <wps:wsp>
                      <wps:cNvPr id="428" name="Freeform 429"/>
                      <wps:cNvSpPr>
                        <a:spLocks noEditPoints="1"/>
                      </wps:cNvSpPr>
                      <wps:spPr bwMode="auto">
                        <a:xfrm>
                          <a:off x="966" y="560"/>
                          <a:ext cx="249" cy="234"/>
                        </a:xfrm>
                        <a:custGeom>
                          <a:avLst/>
                          <a:gdLst>
                            <a:gd name="T0" fmla="*/ 888 w 998"/>
                            <a:gd name="T1" fmla="*/ 295 h 936"/>
                            <a:gd name="T2" fmla="*/ 862 w 998"/>
                            <a:gd name="T3" fmla="*/ 269 h 936"/>
                            <a:gd name="T4" fmla="*/ 829 w 998"/>
                            <a:gd name="T5" fmla="*/ 236 h 936"/>
                            <a:gd name="T6" fmla="*/ 853 w 998"/>
                            <a:gd name="T7" fmla="*/ 215 h 936"/>
                            <a:gd name="T8" fmla="*/ 877 w 998"/>
                            <a:gd name="T9" fmla="*/ 242 h 936"/>
                            <a:gd name="T10" fmla="*/ 910 w 998"/>
                            <a:gd name="T11" fmla="*/ 273 h 936"/>
                            <a:gd name="T12" fmla="*/ 632 w 998"/>
                            <a:gd name="T13" fmla="*/ 290 h 936"/>
                            <a:gd name="T14" fmla="*/ 606 w 998"/>
                            <a:gd name="T15" fmla="*/ 278 h 936"/>
                            <a:gd name="T16" fmla="*/ 575 w 998"/>
                            <a:gd name="T17" fmla="*/ 248 h 936"/>
                            <a:gd name="T18" fmla="*/ 601 w 998"/>
                            <a:gd name="T19" fmla="*/ 225 h 936"/>
                            <a:gd name="T20" fmla="*/ 627 w 998"/>
                            <a:gd name="T21" fmla="*/ 238 h 936"/>
                            <a:gd name="T22" fmla="*/ 656 w 998"/>
                            <a:gd name="T23" fmla="*/ 269 h 936"/>
                            <a:gd name="T24" fmla="*/ 378 w 998"/>
                            <a:gd name="T25" fmla="*/ 277 h 936"/>
                            <a:gd name="T26" fmla="*/ 351 w 998"/>
                            <a:gd name="T27" fmla="*/ 294 h 936"/>
                            <a:gd name="T28" fmla="*/ 324 w 998"/>
                            <a:gd name="T29" fmla="*/ 266 h 936"/>
                            <a:gd name="T30" fmla="*/ 353 w 998"/>
                            <a:gd name="T31" fmla="*/ 243 h 936"/>
                            <a:gd name="T32" fmla="*/ 382 w 998"/>
                            <a:gd name="T33" fmla="*/ 227 h 936"/>
                            <a:gd name="T34" fmla="*/ 405 w 998"/>
                            <a:gd name="T35" fmla="*/ 256 h 936"/>
                            <a:gd name="T36" fmla="*/ 117 w 998"/>
                            <a:gd name="T37" fmla="*/ 271 h 936"/>
                            <a:gd name="T38" fmla="*/ 89 w 998"/>
                            <a:gd name="T39" fmla="*/ 304 h 936"/>
                            <a:gd name="T40" fmla="*/ 65 w 998"/>
                            <a:gd name="T41" fmla="*/ 277 h 936"/>
                            <a:gd name="T42" fmla="*/ 95 w 998"/>
                            <a:gd name="T43" fmla="*/ 253 h 936"/>
                            <a:gd name="T44" fmla="*/ 124 w 998"/>
                            <a:gd name="T45" fmla="*/ 224 h 936"/>
                            <a:gd name="T46" fmla="*/ 145 w 998"/>
                            <a:gd name="T47" fmla="*/ 250 h 936"/>
                            <a:gd name="T48" fmla="*/ 822 w 998"/>
                            <a:gd name="T49" fmla="*/ 131 h 936"/>
                            <a:gd name="T50" fmla="*/ 696 w 998"/>
                            <a:gd name="T51" fmla="*/ 201 h 936"/>
                            <a:gd name="T52" fmla="*/ 571 w 998"/>
                            <a:gd name="T53" fmla="*/ 131 h 936"/>
                            <a:gd name="T54" fmla="*/ 445 w 998"/>
                            <a:gd name="T55" fmla="*/ 201 h 936"/>
                            <a:gd name="T56" fmla="*/ 314 w 998"/>
                            <a:gd name="T57" fmla="*/ 131 h 936"/>
                            <a:gd name="T58" fmla="*/ 184 w 998"/>
                            <a:gd name="T59" fmla="*/ 201 h 936"/>
                            <a:gd name="T60" fmla="*/ 64 w 998"/>
                            <a:gd name="T61" fmla="*/ 130 h 936"/>
                            <a:gd name="T62" fmla="*/ 0 w 998"/>
                            <a:gd name="T63" fmla="*/ 348 h 936"/>
                            <a:gd name="T64" fmla="*/ 93 w 998"/>
                            <a:gd name="T65" fmla="*/ 351 h 936"/>
                            <a:gd name="T66" fmla="*/ 93 w 998"/>
                            <a:gd name="T67" fmla="*/ 738 h 936"/>
                            <a:gd name="T68" fmla="*/ 117 w 998"/>
                            <a:gd name="T69" fmla="*/ 721 h 936"/>
                            <a:gd name="T70" fmla="*/ 117 w 998"/>
                            <a:gd name="T71" fmla="*/ 351 h 936"/>
                            <a:gd name="T72" fmla="*/ 225 w 998"/>
                            <a:gd name="T73" fmla="*/ 351 h 936"/>
                            <a:gd name="T74" fmla="*/ 225 w 998"/>
                            <a:gd name="T75" fmla="*/ 743 h 936"/>
                            <a:gd name="T76" fmla="*/ 242 w 998"/>
                            <a:gd name="T77" fmla="*/ 925 h 936"/>
                            <a:gd name="T78" fmla="*/ 247 w 998"/>
                            <a:gd name="T79" fmla="*/ 636 h 936"/>
                            <a:gd name="T80" fmla="*/ 253 w 998"/>
                            <a:gd name="T81" fmla="*/ 346 h 936"/>
                            <a:gd name="T82" fmla="*/ 356 w 998"/>
                            <a:gd name="T83" fmla="*/ 369 h 936"/>
                            <a:gd name="T84" fmla="*/ 365 w 998"/>
                            <a:gd name="T85" fmla="*/ 677 h 936"/>
                            <a:gd name="T86" fmla="*/ 378 w 998"/>
                            <a:gd name="T87" fmla="*/ 417 h 936"/>
                            <a:gd name="T88" fmla="*/ 462 w 998"/>
                            <a:gd name="T89" fmla="*/ 336 h 936"/>
                            <a:gd name="T90" fmla="*/ 485 w 998"/>
                            <a:gd name="T91" fmla="*/ 572 h 936"/>
                            <a:gd name="T92" fmla="*/ 490 w 998"/>
                            <a:gd name="T93" fmla="*/ 862 h 936"/>
                            <a:gd name="T94" fmla="*/ 508 w 998"/>
                            <a:gd name="T95" fmla="*/ 643 h 936"/>
                            <a:gd name="T96" fmla="*/ 516 w 998"/>
                            <a:gd name="T97" fmla="*/ 346 h 936"/>
                            <a:gd name="T98" fmla="*/ 609 w 998"/>
                            <a:gd name="T99" fmla="*/ 370 h 936"/>
                            <a:gd name="T100" fmla="*/ 621 w 998"/>
                            <a:gd name="T101" fmla="*/ 684 h 936"/>
                            <a:gd name="T102" fmla="*/ 631 w 998"/>
                            <a:gd name="T103" fmla="*/ 419 h 936"/>
                            <a:gd name="T104" fmla="*/ 713 w 998"/>
                            <a:gd name="T105" fmla="*/ 336 h 936"/>
                            <a:gd name="T106" fmla="*/ 735 w 998"/>
                            <a:gd name="T107" fmla="*/ 563 h 936"/>
                            <a:gd name="T108" fmla="*/ 736 w 998"/>
                            <a:gd name="T109" fmla="*/ 914 h 936"/>
                            <a:gd name="T110" fmla="*/ 757 w 998"/>
                            <a:gd name="T111" fmla="*/ 777 h 936"/>
                            <a:gd name="T112" fmla="*/ 757 w 998"/>
                            <a:gd name="T113" fmla="*/ 351 h 936"/>
                            <a:gd name="T114" fmla="*/ 862 w 998"/>
                            <a:gd name="T115" fmla="*/ 351 h 936"/>
                            <a:gd name="T116" fmla="*/ 860 w 998"/>
                            <a:gd name="T117" fmla="*/ 737 h 936"/>
                            <a:gd name="T118" fmla="*/ 882 w 998"/>
                            <a:gd name="T119" fmla="*/ 674 h 936"/>
                            <a:gd name="T120" fmla="*/ 888 w 998"/>
                            <a:gd name="T121" fmla="*/ 346 h 936"/>
                            <a:gd name="T122" fmla="*/ 998 w 998"/>
                            <a:gd name="T123" fmla="*/ 344 h 936"/>
                            <a:gd name="T124" fmla="*/ 896 w 998"/>
                            <a:gd name="T125" fmla="*/ 65 h 9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998" h="936">
                              <a:moveTo>
                                <a:pt x="910" y="273"/>
                              </a:moveTo>
                              <a:lnTo>
                                <a:pt x="902" y="271"/>
                              </a:lnTo>
                              <a:lnTo>
                                <a:pt x="891" y="268"/>
                              </a:lnTo>
                              <a:lnTo>
                                <a:pt x="881" y="264"/>
                              </a:lnTo>
                              <a:lnTo>
                                <a:pt x="883" y="271"/>
                              </a:lnTo>
                              <a:lnTo>
                                <a:pt x="886" y="287"/>
                              </a:lnTo>
                              <a:lnTo>
                                <a:pt x="888" y="295"/>
                              </a:lnTo>
                              <a:lnTo>
                                <a:pt x="880" y="295"/>
                              </a:lnTo>
                              <a:lnTo>
                                <a:pt x="862" y="295"/>
                              </a:lnTo>
                              <a:lnTo>
                                <a:pt x="853" y="295"/>
                              </a:lnTo>
                              <a:lnTo>
                                <a:pt x="855" y="289"/>
                              </a:lnTo>
                              <a:lnTo>
                                <a:pt x="860" y="276"/>
                              </a:lnTo>
                              <a:lnTo>
                                <a:pt x="862" y="269"/>
                              </a:lnTo>
                              <a:lnTo>
                                <a:pt x="853" y="269"/>
                              </a:lnTo>
                              <a:lnTo>
                                <a:pt x="838" y="269"/>
                              </a:lnTo>
                              <a:lnTo>
                                <a:pt x="829" y="269"/>
                              </a:lnTo>
                              <a:lnTo>
                                <a:pt x="829" y="260"/>
                              </a:lnTo>
                              <a:lnTo>
                                <a:pt x="829" y="245"/>
                              </a:lnTo>
                              <a:lnTo>
                                <a:pt x="829" y="236"/>
                              </a:lnTo>
                              <a:lnTo>
                                <a:pt x="838" y="242"/>
                              </a:lnTo>
                              <a:lnTo>
                                <a:pt x="847" y="245"/>
                              </a:lnTo>
                              <a:lnTo>
                                <a:pt x="859" y="245"/>
                              </a:lnTo>
                              <a:lnTo>
                                <a:pt x="858" y="237"/>
                              </a:lnTo>
                              <a:lnTo>
                                <a:pt x="855" y="223"/>
                              </a:lnTo>
                              <a:lnTo>
                                <a:pt x="853" y="215"/>
                              </a:lnTo>
                              <a:lnTo>
                                <a:pt x="862" y="215"/>
                              </a:lnTo>
                              <a:lnTo>
                                <a:pt x="880" y="215"/>
                              </a:lnTo>
                              <a:lnTo>
                                <a:pt x="888" y="215"/>
                              </a:lnTo>
                              <a:lnTo>
                                <a:pt x="886" y="222"/>
                              </a:lnTo>
                              <a:lnTo>
                                <a:pt x="881" y="235"/>
                              </a:lnTo>
                              <a:lnTo>
                                <a:pt x="877" y="242"/>
                              </a:lnTo>
                              <a:lnTo>
                                <a:pt x="886" y="242"/>
                              </a:lnTo>
                              <a:lnTo>
                                <a:pt x="902" y="242"/>
                              </a:lnTo>
                              <a:lnTo>
                                <a:pt x="910" y="242"/>
                              </a:lnTo>
                              <a:lnTo>
                                <a:pt x="910" y="250"/>
                              </a:lnTo>
                              <a:lnTo>
                                <a:pt x="910" y="266"/>
                              </a:lnTo>
                              <a:lnTo>
                                <a:pt x="910" y="273"/>
                              </a:lnTo>
                              <a:close/>
                              <a:moveTo>
                                <a:pt x="656" y="277"/>
                              </a:moveTo>
                              <a:lnTo>
                                <a:pt x="648" y="275"/>
                              </a:lnTo>
                              <a:lnTo>
                                <a:pt x="638" y="270"/>
                              </a:lnTo>
                              <a:lnTo>
                                <a:pt x="627" y="266"/>
                              </a:lnTo>
                              <a:lnTo>
                                <a:pt x="629" y="275"/>
                              </a:lnTo>
                              <a:lnTo>
                                <a:pt x="632" y="290"/>
                              </a:lnTo>
                              <a:lnTo>
                                <a:pt x="634" y="298"/>
                              </a:lnTo>
                              <a:lnTo>
                                <a:pt x="626" y="298"/>
                              </a:lnTo>
                              <a:lnTo>
                                <a:pt x="609" y="298"/>
                              </a:lnTo>
                              <a:lnTo>
                                <a:pt x="599" y="298"/>
                              </a:lnTo>
                              <a:lnTo>
                                <a:pt x="601" y="291"/>
                              </a:lnTo>
                              <a:lnTo>
                                <a:pt x="606" y="278"/>
                              </a:lnTo>
                              <a:lnTo>
                                <a:pt x="608" y="271"/>
                              </a:lnTo>
                              <a:lnTo>
                                <a:pt x="599" y="271"/>
                              </a:lnTo>
                              <a:lnTo>
                                <a:pt x="584" y="271"/>
                              </a:lnTo>
                              <a:lnTo>
                                <a:pt x="575" y="271"/>
                              </a:lnTo>
                              <a:lnTo>
                                <a:pt x="575" y="264"/>
                              </a:lnTo>
                              <a:lnTo>
                                <a:pt x="575" y="248"/>
                              </a:lnTo>
                              <a:lnTo>
                                <a:pt x="575" y="239"/>
                              </a:lnTo>
                              <a:lnTo>
                                <a:pt x="584" y="245"/>
                              </a:lnTo>
                              <a:lnTo>
                                <a:pt x="593" y="248"/>
                              </a:lnTo>
                              <a:lnTo>
                                <a:pt x="605" y="247"/>
                              </a:lnTo>
                              <a:lnTo>
                                <a:pt x="604" y="239"/>
                              </a:lnTo>
                              <a:lnTo>
                                <a:pt x="601" y="225"/>
                              </a:lnTo>
                              <a:lnTo>
                                <a:pt x="599" y="219"/>
                              </a:lnTo>
                              <a:lnTo>
                                <a:pt x="609" y="219"/>
                              </a:lnTo>
                              <a:lnTo>
                                <a:pt x="626" y="219"/>
                              </a:lnTo>
                              <a:lnTo>
                                <a:pt x="634" y="219"/>
                              </a:lnTo>
                              <a:lnTo>
                                <a:pt x="632" y="225"/>
                              </a:lnTo>
                              <a:lnTo>
                                <a:pt x="627" y="238"/>
                              </a:lnTo>
                              <a:lnTo>
                                <a:pt x="625" y="245"/>
                              </a:lnTo>
                              <a:lnTo>
                                <a:pt x="632" y="245"/>
                              </a:lnTo>
                              <a:lnTo>
                                <a:pt x="648" y="245"/>
                              </a:lnTo>
                              <a:lnTo>
                                <a:pt x="656" y="245"/>
                              </a:lnTo>
                              <a:lnTo>
                                <a:pt x="656" y="253"/>
                              </a:lnTo>
                              <a:lnTo>
                                <a:pt x="656" y="269"/>
                              </a:lnTo>
                              <a:lnTo>
                                <a:pt x="656" y="277"/>
                              </a:lnTo>
                              <a:close/>
                              <a:moveTo>
                                <a:pt x="405" y="280"/>
                              </a:moveTo>
                              <a:lnTo>
                                <a:pt x="396" y="277"/>
                              </a:lnTo>
                              <a:lnTo>
                                <a:pt x="386" y="273"/>
                              </a:lnTo>
                              <a:lnTo>
                                <a:pt x="376" y="269"/>
                              </a:lnTo>
                              <a:lnTo>
                                <a:pt x="378" y="277"/>
                              </a:lnTo>
                              <a:lnTo>
                                <a:pt x="382" y="292"/>
                              </a:lnTo>
                              <a:lnTo>
                                <a:pt x="384" y="301"/>
                              </a:lnTo>
                              <a:lnTo>
                                <a:pt x="375" y="301"/>
                              </a:lnTo>
                              <a:lnTo>
                                <a:pt x="357" y="301"/>
                              </a:lnTo>
                              <a:lnTo>
                                <a:pt x="349" y="301"/>
                              </a:lnTo>
                              <a:lnTo>
                                <a:pt x="351" y="294"/>
                              </a:lnTo>
                              <a:lnTo>
                                <a:pt x="354" y="281"/>
                              </a:lnTo>
                              <a:lnTo>
                                <a:pt x="356" y="275"/>
                              </a:lnTo>
                              <a:lnTo>
                                <a:pt x="349" y="275"/>
                              </a:lnTo>
                              <a:lnTo>
                                <a:pt x="333" y="275"/>
                              </a:lnTo>
                              <a:lnTo>
                                <a:pt x="324" y="275"/>
                              </a:lnTo>
                              <a:lnTo>
                                <a:pt x="324" y="266"/>
                              </a:lnTo>
                              <a:lnTo>
                                <a:pt x="324" y="250"/>
                              </a:lnTo>
                              <a:lnTo>
                                <a:pt x="324" y="243"/>
                              </a:lnTo>
                              <a:lnTo>
                                <a:pt x="333" y="247"/>
                              </a:lnTo>
                              <a:lnTo>
                                <a:pt x="342" y="250"/>
                              </a:lnTo>
                              <a:lnTo>
                                <a:pt x="354" y="250"/>
                              </a:lnTo>
                              <a:lnTo>
                                <a:pt x="353" y="243"/>
                              </a:lnTo>
                              <a:lnTo>
                                <a:pt x="350" y="229"/>
                              </a:lnTo>
                              <a:lnTo>
                                <a:pt x="349" y="221"/>
                              </a:lnTo>
                              <a:lnTo>
                                <a:pt x="357" y="221"/>
                              </a:lnTo>
                              <a:lnTo>
                                <a:pt x="375" y="221"/>
                              </a:lnTo>
                              <a:lnTo>
                                <a:pt x="384" y="221"/>
                              </a:lnTo>
                              <a:lnTo>
                                <a:pt x="382" y="227"/>
                              </a:lnTo>
                              <a:lnTo>
                                <a:pt x="376" y="241"/>
                              </a:lnTo>
                              <a:lnTo>
                                <a:pt x="373" y="247"/>
                              </a:lnTo>
                              <a:lnTo>
                                <a:pt x="382" y="247"/>
                              </a:lnTo>
                              <a:lnTo>
                                <a:pt x="397" y="247"/>
                              </a:lnTo>
                              <a:lnTo>
                                <a:pt x="405" y="247"/>
                              </a:lnTo>
                              <a:lnTo>
                                <a:pt x="405" y="256"/>
                              </a:lnTo>
                              <a:lnTo>
                                <a:pt x="405" y="271"/>
                              </a:lnTo>
                              <a:lnTo>
                                <a:pt x="405" y="280"/>
                              </a:lnTo>
                              <a:close/>
                              <a:moveTo>
                                <a:pt x="145" y="282"/>
                              </a:moveTo>
                              <a:lnTo>
                                <a:pt x="136" y="280"/>
                              </a:lnTo>
                              <a:lnTo>
                                <a:pt x="126" y="277"/>
                              </a:lnTo>
                              <a:lnTo>
                                <a:pt x="117" y="271"/>
                              </a:lnTo>
                              <a:lnTo>
                                <a:pt x="119" y="280"/>
                              </a:lnTo>
                              <a:lnTo>
                                <a:pt x="122" y="295"/>
                              </a:lnTo>
                              <a:lnTo>
                                <a:pt x="124" y="304"/>
                              </a:lnTo>
                              <a:lnTo>
                                <a:pt x="115" y="304"/>
                              </a:lnTo>
                              <a:lnTo>
                                <a:pt x="98" y="304"/>
                              </a:lnTo>
                              <a:lnTo>
                                <a:pt x="89" y="304"/>
                              </a:lnTo>
                              <a:lnTo>
                                <a:pt x="91" y="297"/>
                              </a:lnTo>
                              <a:lnTo>
                                <a:pt x="96" y="284"/>
                              </a:lnTo>
                              <a:lnTo>
                                <a:pt x="98" y="277"/>
                              </a:lnTo>
                              <a:lnTo>
                                <a:pt x="89" y="277"/>
                              </a:lnTo>
                              <a:lnTo>
                                <a:pt x="74" y="277"/>
                              </a:lnTo>
                              <a:lnTo>
                                <a:pt x="65" y="277"/>
                              </a:lnTo>
                              <a:lnTo>
                                <a:pt x="65" y="269"/>
                              </a:lnTo>
                              <a:lnTo>
                                <a:pt x="65" y="254"/>
                              </a:lnTo>
                              <a:lnTo>
                                <a:pt x="65" y="245"/>
                              </a:lnTo>
                              <a:lnTo>
                                <a:pt x="73" y="250"/>
                              </a:lnTo>
                              <a:lnTo>
                                <a:pt x="82" y="254"/>
                              </a:lnTo>
                              <a:lnTo>
                                <a:pt x="95" y="253"/>
                              </a:lnTo>
                              <a:lnTo>
                                <a:pt x="93" y="246"/>
                              </a:lnTo>
                              <a:lnTo>
                                <a:pt x="90" y="232"/>
                              </a:lnTo>
                              <a:lnTo>
                                <a:pt x="89" y="224"/>
                              </a:lnTo>
                              <a:lnTo>
                                <a:pt x="98" y="224"/>
                              </a:lnTo>
                              <a:lnTo>
                                <a:pt x="115" y="224"/>
                              </a:lnTo>
                              <a:lnTo>
                                <a:pt x="124" y="224"/>
                              </a:lnTo>
                              <a:lnTo>
                                <a:pt x="122" y="231"/>
                              </a:lnTo>
                              <a:lnTo>
                                <a:pt x="117" y="244"/>
                              </a:lnTo>
                              <a:lnTo>
                                <a:pt x="113" y="250"/>
                              </a:lnTo>
                              <a:lnTo>
                                <a:pt x="122" y="250"/>
                              </a:lnTo>
                              <a:lnTo>
                                <a:pt x="137" y="250"/>
                              </a:lnTo>
                              <a:lnTo>
                                <a:pt x="145" y="250"/>
                              </a:lnTo>
                              <a:lnTo>
                                <a:pt x="145" y="259"/>
                              </a:lnTo>
                              <a:lnTo>
                                <a:pt x="145" y="275"/>
                              </a:lnTo>
                              <a:lnTo>
                                <a:pt x="145" y="282"/>
                              </a:lnTo>
                              <a:close/>
                              <a:moveTo>
                                <a:pt x="871" y="0"/>
                              </a:moveTo>
                              <a:lnTo>
                                <a:pt x="864" y="19"/>
                              </a:lnTo>
                              <a:lnTo>
                                <a:pt x="847" y="66"/>
                              </a:lnTo>
                              <a:lnTo>
                                <a:pt x="822" y="131"/>
                              </a:lnTo>
                              <a:lnTo>
                                <a:pt x="795" y="201"/>
                              </a:lnTo>
                              <a:lnTo>
                                <a:pt x="771" y="266"/>
                              </a:lnTo>
                              <a:lnTo>
                                <a:pt x="753" y="313"/>
                              </a:lnTo>
                              <a:lnTo>
                                <a:pt x="746" y="332"/>
                              </a:lnTo>
                              <a:lnTo>
                                <a:pt x="739" y="313"/>
                              </a:lnTo>
                              <a:lnTo>
                                <a:pt x="721" y="266"/>
                              </a:lnTo>
                              <a:lnTo>
                                <a:pt x="696" y="201"/>
                              </a:lnTo>
                              <a:lnTo>
                                <a:pt x="670" y="131"/>
                              </a:lnTo>
                              <a:lnTo>
                                <a:pt x="644" y="66"/>
                              </a:lnTo>
                              <a:lnTo>
                                <a:pt x="627" y="19"/>
                              </a:lnTo>
                              <a:lnTo>
                                <a:pt x="619" y="0"/>
                              </a:lnTo>
                              <a:lnTo>
                                <a:pt x="612" y="19"/>
                              </a:lnTo>
                              <a:lnTo>
                                <a:pt x="595" y="66"/>
                              </a:lnTo>
                              <a:lnTo>
                                <a:pt x="571" y="131"/>
                              </a:lnTo>
                              <a:lnTo>
                                <a:pt x="544" y="201"/>
                              </a:lnTo>
                              <a:lnTo>
                                <a:pt x="521" y="266"/>
                              </a:lnTo>
                              <a:lnTo>
                                <a:pt x="504" y="313"/>
                              </a:lnTo>
                              <a:lnTo>
                                <a:pt x="496" y="332"/>
                              </a:lnTo>
                              <a:lnTo>
                                <a:pt x="489" y="313"/>
                              </a:lnTo>
                              <a:lnTo>
                                <a:pt x="471" y="266"/>
                              </a:lnTo>
                              <a:lnTo>
                                <a:pt x="445" y="201"/>
                              </a:lnTo>
                              <a:lnTo>
                                <a:pt x="418" y="131"/>
                              </a:lnTo>
                              <a:lnTo>
                                <a:pt x="391" y="66"/>
                              </a:lnTo>
                              <a:lnTo>
                                <a:pt x="373" y="19"/>
                              </a:lnTo>
                              <a:lnTo>
                                <a:pt x="366" y="0"/>
                              </a:lnTo>
                              <a:lnTo>
                                <a:pt x="358" y="19"/>
                              </a:lnTo>
                              <a:lnTo>
                                <a:pt x="340" y="66"/>
                              </a:lnTo>
                              <a:lnTo>
                                <a:pt x="314" y="131"/>
                              </a:lnTo>
                              <a:lnTo>
                                <a:pt x="286" y="201"/>
                              </a:lnTo>
                              <a:lnTo>
                                <a:pt x="261" y="266"/>
                              </a:lnTo>
                              <a:lnTo>
                                <a:pt x="241" y="313"/>
                              </a:lnTo>
                              <a:lnTo>
                                <a:pt x="234" y="332"/>
                              </a:lnTo>
                              <a:lnTo>
                                <a:pt x="226" y="313"/>
                              </a:lnTo>
                              <a:lnTo>
                                <a:pt x="209" y="266"/>
                              </a:lnTo>
                              <a:lnTo>
                                <a:pt x="184" y="201"/>
                              </a:lnTo>
                              <a:lnTo>
                                <a:pt x="156" y="131"/>
                              </a:lnTo>
                              <a:lnTo>
                                <a:pt x="131" y="66"/>
                              </a:lnTo>
                              <a:lnTo>
                                <a:pt x="112" y="19"/>
                              </a:lnTo>
                              <a:lnTo>
                                <a:pt x="104" y="0"/>
                              </a:lnTo>
                              <a:lnTo>
                                <a:pt x="99" y="19"/>
                              </a:lnTo>
                              <a:lnTo>
                                <a:pt x="85" y="65"/>
                              </a:lnTo>
                              <a:lnTo>
                                <a:pt x="64" y="130"/>
                              </a:lnTo>
                              <a:lnTo>
                                <a:pt x="42" y="199"/>
                              </a:lnTo>
                              <a:lnTo>
                                <a:pt x="22" y="263"/>
                              </a:lnTo>
                              <a:lnTo>
                                <a:pt x="7" y="310"/>
                              </a:lnTo>
                              <a:lnTo>
                                <a:pt x="1" y="328"/>
                              </a:lnTo>
                              <a:lnTo>
                                <a:pt x="1" y="333"/>
                              </a:lnTo>
                              <a:lnTo>
                                <a:pt x="0" y="344"/>
                              </a:lnTo>
                              <a:lnTo>
                                <a:pt x="0" y="348"/>
                              </a:lnTo>
                              <a:lnTo>
                                <a:pt x="7" y="344"/>
                              </a:lnTo>
                              <a:lnTo>
                                <a:pt x="23" y="336"/>
                              </a:lnTo>
                              <a:lnTo>
                                <a:pt x="52" y="332"/>
                              </a:lnTo>
                              <a:lnTo>
                                <a:pt x="78" y="336"/>
                              </a:lnTo>
                              <a:lnTo>
                                <a:pt x="90" y="346"/>
                              </a:lnTo>
                              <a:lnTo>
                                <a:pt x="93" y="351"/>
                              </a:lnTo>
                              <a:lnTo>
                                <a:pt x="93" y="368"/>
                              </a:lnTo>
                              <a:lnTo>
                                <a:pt x="93" y="414"/>
                              </a:lnTo>
                              <a:lnTo>
                                <a:pt x="93" y="480"/>
                              </a:lnTo>
                              <a:lnTo>
                                <a:pt x="93" y="554"/>
                              </a:lnTo>
                              <a:lnTo>
                                <a:pt x="93" y="629"/>
                              </a:lnTo>
                              <a:lnTo>
                                <a:pt x="93" y="694"/>
                              </a:lnTo>
                              <a:lnTo>
                                <a:pt x="93" y="738"/>
                              </a:lnTo>
                              <a:lnTo>
                                <a:pt x="93" y="756"/>
                              </a:lnTo>
                              <a:lnTo>
                                <a:pt x="99" y="760"/>
                              </a:lnTo>
                              <a:lnTo>
                                <a:pt x="110" y="770"/>
                              </a:lnTo>
                              <a:lnTo>
                                <a:pt x="117" y="775"/>
                              </a:lnTo>
                              <a:lnTo>
                                <a:pt x="117" y="760"/>
                              </a:lnTo>
                              <a:lnTo>
                                <a:pt x="117" y="721"/>
                              </a:lnTo>
                              <a:lnTo>
                                <a:pt x="117" y="666"/>
                              </a:lnTo>
                              <a:lnTo>
                                <a:pt x="117" y="599"/>
                              </a:lnTo>
                              <a:lnTo>
                                <a:pt x="117" y="528"/>
                              </a:lnTo>
                              <a:lnTo>
                                <a:pt x="117" y="461"/>
                              </a:lnTo>
                              <a:lnTo>
                                <a:pt x="117" y="405"/>
                              </a:lnTo>
                              <a:lnTo>
                                <a:pt x="117" y="366"/>
                              </a:lnTo>
                              <a:lnTo>
                                <a:pt x="117" y="351"/>
                              </a:lnTo>
                              <a:lnTo>
                                <a:pt x="121" y="346"/>
                              </a:lnTo>
                              <a:lnTo>
                                <a:pt x="139" y="336"/>
                              </a:lnTo>
                              <a:lnTo>
                                <a:pt x="175" y="332"/>
                              </a:lnTo>
                              <a:lnTo>
                                <a:pt x="209" y="336"/>
                              </a:lnTo>
                              <a:lnTo>
                                <a:pt x="223" y="346"/>
                              </a:lnTo>
                              <a:lnTo>
                                <a:pt x="225" y="351"/>
                              </a:lnTo>
                              <a:lnTo>
                                <a:pt x="225" y="361"/>
                              </a:lnTo>
                              <a:lnTo>
                                <a:pt x="225" y="389"/>
                              </a:lnTo>
                              <a:lnTo>
                                <a:pt x="225" y="430"/>
                              </a:lnTo>
                              <a:lnTo>
                                <a:pt x="225" y="483"/>
                              </a:lnTo>
                              <a:lnTo>
                                <a:pt x="225" y="544"/>
                              </a:lnTo>
                              <a:lnTo>
                                <a:pt x="225" y="610"/>
                              </a:lnTo>
                              <a:lnTo>
                                <a:pt x="225" y="678"/>
                              </a:lnTo>
                              <a:lnTo>
                                <a:pt x="225" y="743"/>
                              </a:lnTo>
                              <a:lnTo>
                                <a:pt x="225" y="804"/>
                              </a:lnTo>
                              <a:lnTo>
                                <a:pt x="225" y="857"/>
                              </a:lnTo>
                              <a:lnTo>
                                <a:pt x="225" y="899"/>
                              </a:lnTo>
                              <a:lnTo>
                                <a:pt x="225" y="926"/>
                              </a:lnTo>
                              <a:lnTo>
                                <a:pt x="225" y="936"/>
                              </a:lnTo>
                              <a:lnTo>
                                <a:pt x="231" y="931"/>
                              </a:lnTo>
                              <a:lnTo>
                                <a:pt x="242" y="925"/>
                              </a:lnTo>
                              <a:lnTo>
                                <a:pt x="247" y="921"/>
                              </a:lnTo>
                              <a:lnTo>
                                <a:pt x="247" y="910"/>
                              </a:lnTo>
                              <a:lnTo>
                                <a:pt x="247" y="878"/>
                              </a:lnTo>
                              <a:lnTo>
                                <a:pt x="247" y="831"/>
                              </a:lnTo>
                              <a:lnTo>
                                <a:pt x="247" y="772"/>
                              </a:lnTo>
                              <a:lnTo>
                                <a:pt x="247" y="706"/>
                              </a:lnTo>
                              <a:lnTo>
                                <a:pt x="247" y="636"/>
                              </a:lnTo>
                              <a:lnTo>
                                <a:pt x="247" y="565"/>
                              </a:lnTo>
                              <a:lnTo>
                                <a:pt x="247" y="498"/>
                              </a:lnTo>
                              <a:lnTo>
                                <a:pt x="247" y="440"/>
                              </a:lnTo>
                              <a:lnTo>
                                <a:pt x="247" y="393"/>
                              </a:lnTo>
                              <a:lnTo>
                                <a:pt x="247" y="362"/>
                              </a:lnTo>
                              <a:lnTo>
                                <a:pt x="247" y="351"/>
                              </a:lnTo>
                              <a:lnTo>
                                <a:pt x="253" y="346"/>
                              </a:lnTo>
                              <a:lnTo>
                                <a:pt x="273" y="336"/>
                              </a:lnTo>
                              <a:lnTo>
                                <a:pt x="307" y="332"/>
                              </a:lnTo>
                              <a:lnTo>
                                <a:pt x="338" y="337"/>
                              </a:lnTo>
                              <a:lnTo>
                                <a:pt x="352" y="346"/>
                              </a:lnTo>
                              <a:lnTo>
                                <a:pt x="356" y="351"/>
                              </a:lnTo>
                              <a:lnTo>
                                <a:pt x="356" y="369"/>
                              </a:lnTo>
                              <a:lnTo>
                                <a:pt x="356" y="417"/>
                              </a:lnTo>
                              <a:lnTo>
                                <a:pt x="356" y="482"/>
                              </a:lnTo>
                              <a:lnTo>
                                <a:pt x="356" y="553"/>
                              </a:lnTo>
                              <a:lnTo>
                                <a:pt x="356" y="619"/>
                              </a:lnTo>
                              <a:lnTo>
                                <a:pt x="356" y="666"/>
                              </a:lnTo>
                              <a:lnTo>
                                <a:pt x="356" y="685"/>
                              </a:lnTo>
                              <a:lnTo>
                                <a:pt x="365" y="677"/>
                              </a:lnTo>
                              <a:lnTo>
                                <a:pt x="374" y="681"/>
                              </a:lnTo>
                              <a:lnTo>
                                <a:pt x="378" y="686"/>
                              </a:lnTo>
                              <a:lnTo>
                                <a:pt x="378" y="667"/>
                              </a:lnTo>
                              <a:lnTo>
                                <a:pt x="378" y="619"/>
                              </a:lnTo>
                              <a:lnTo>
                                <a:pt x="378" y="554"/>
                              </a:lnTo>
                              <a:lnTo>
                                <a:pt x="378" y="483"/>
                              </a:lnTo>
                              <a:lnTo>
                                <a:pt x="378" y="417"/>
                              </a:lnTo>
                              <a:lnTo>
                                <a:pt x="378" y="370"/>
                              </a:lnTo>
                              <a:lnTo>
                                <a:pt x="378" y="351"/>
                              </a:lnTo>
                              <a:lnTo>
                                <a:pt x="385" y="346"/>
                              </a:lnTo>
                              <a:lnTo>
                                <a:pt x="404" y="336"/>
                              </a:lnTo>
                              <a:lnTo>
                                <a:pt x="433" y="332"/>
                              </a:lnTo>
                              <a:lnTo>
                                <a:pt x="462" y="336"/>
                              </a:lnTo>
                              <a:lnTo>
                                <a:pt x="479" y="346"/>
                              </a:lnTo>
                              <a:lnTo>
                                <a:pt x="485" y="351"/>
                              </a:lnTo>
                              <a:lnTo>
                                <a:pt x="485" y="362"/>
                              </a:lnTo>
                              <a:lnTo>
                                <a:pt x="485" y="395"/>
                              </a:lnTo>
                              <a:lnTo>
                                <a:pt x="485" y="445"/>
                              </a:lnTo>
                              <a:lnTo>
                                <a:pt x="485" y="505"/>
                              </a:lnTo>
                              <a:lnTo>
                                <a:pt x="485" y="572"/>
                              </a:lnTo>
                              <a:lnTo>
                                <a:pt x="485" y="641"/>
                              </a:lnTo>
                              <a:lnTo>
                                <a:pt x="485" y="708"/>
                              </a:lnTo>
                              <a:lnTo>
                                <a:pt x="485" y="768"/>
                              </a:lnTo>
                              <a:lnTo>
                                <a:pt x="485" y="816"/>
                              </a:lnTo>
                              <a:lnTo>
                                <a:pt x="485" y="849"/>
                              </a:lnTo>
                              <a:lnTo>
                                <a:pt x="485" y="861"/>
                              </a:lnTo>
                              <a:lnTo>
                                <a:pt x="490" y="862"/>
                              </a:lnTo>
                              <a:lnTo>
                                <a:pt x="501" y="864"/>
                              </a:lnTo>
                              <a:lnTo>
                                <a:pt x="507" y="864"/>
                              </a:lnTo>
                              <a:lnTo>
                                <a:pt x="507" y="853"/>
                              </a:lnTo>
                              <a:lnTo>
                                <a:pt x="507" y="820"/>
                              </a:lnTo>
                              <a:lnTo>
                                <a:pt x="508" y="770"/>
                              </a:lnTo>
                              <a:lnTo>
                                <a:pt x="508" y="710"/>
                              </a:lnTo>
                              <a:lnTo>
                                <a:pt x="508" y="643"/>
                              </a:lnTo>
                              <a:lnTo>
                                <a:pt x="509" y="573"/>
                              </a:lnTo>
                              <a:lnTo>
                                <a:pt x="509" y="506"/>
                              </a:lnTo>
                              <a:lnTo>
                                <a:pt x="509" y="445"/>
                              </a:lnTo>
                              <a:lnTo>
                                <a:pt x="509" y="395"/>
                              </a:lnTo>
                              <a:lnTo>
                                <a:pt x="510" y="363"/>
                              </a:lnTo>
                              <a:lnTo>
                                <a:pt x="510" y="351"/>
                              </a:lnTo>
                              <a:lnTo>
                                <a:pt x="516" y="346"/>
                              </a:lnTo>
                              <a:lnTo>
                                <a:pt x="534" y="336"/>
                              </a:lnTo>
                              <a:lnTo>
                                <a:pt x="564" y="332"/>
                              </a:lnTo>
                              <a:lnTo>
                                <a:pt x="590" y="336"/>
                              </a:lnTo>
                              <a:lnTo>
                                <a:pt x="605" y="346"/>
                              </a:lnTo>
                              <a:lnTo>
                                <a:pt x="609" y="351"/>
                              </a:lnTo>
                              <a:lnTo>
                                <a:pt x="609" y="370"/>
                              </a:lnTo>
                              <a:lnTo>
                                <a:pt x="609" y="418"/>
                              </a:lnTo>
                              <a:lnTo>
                                <a:pt x="609" y="485"/>
                              </a:lnTo>
                              <a:lnTo>
                                <a:pt x="609" y="559"/>
                              </a:lnTo>
                              <a:lnTo>
                                <a:pt x="609" y="624"/>
                              </a:lnTo>
                              <a:lnTo>
                                <a:pt x="609" y="674"/>
                              </a:lnTo>
                              <a:lnTo>
                                <a:pt x="609" y="692"/>
                              </a:lnTo>
                              <a:lnTo>
                                <a:pt x="621" y="684"/>
                              </a:lnTo>
                              <a:lnTo>
                                <a:pt x="629" y="689"/>
                              </a:lnTo>
                              <a:lnTo>
                                <a:pt x="631" y="694"/>
                              </a:lnTo>
                              <a:lnTo>
                                <a:pt x="631" y="675"/>
                              </a:lnTo>
                              <a:lnTo>
                                <a:pt x="631" y="626"/>
                              </a:lnTo>
                              <a:lnTo>
                                <a:pt x="631" y="559"/>
                              </a:lnTo>
                              <a:lnTo>
                                <a:pt x="631" y="486"/>
                              </a:lnTo>
                              <a:lnTo>
                                <a:pt x="631" y="419"/>
                              </a:lnTo>
                              <a:lnTo>
                                <a:pt x="631" y="370"/>
                              </a:lnTo>
                              <a:lnTo>
                                <a:pt x="631" y="351"/>
                              </a:lnTo>
                              <a:lnTo>
                                <a:pt x="637" y="346"/>
                              </a:lnTo>
                              <a:lnTo>
                                <a:pt x="653" y="336"/>
                              </a:lnTo>
                              <a:lnTo>
                                <a:pt x="683" y="332"/>
                              </a:lnTo>
                              <a:lnTo>
                                <a:pt x="713" y="336"/>
                              </a:lnTo>
                              <a:lnTo>
                                <a:pt x="729" y="346"/>
                              </a:lnTo>
                              <a:lnTo>
                                <a:pt x="735" y="351"/>
                              </a:lnTo>
                              <a:lnTo>
                                <a:pt x="735" y="362"/>
                              </a:lnTo>
                              <a:lnTo>
                                <a:pt x="735" y="393"/>
                              </a:lnTo>
                              <a:lnTo>
                                <a:pt x="735" y="439"/>
                              </a:lnTo>
                              <a:lnTo>
                                <a:pt x="735" y="497"/>
                              </a:lnTo>
                              <a:lnTo>
                                <a:pt x="735" y="563"/>
                              </a:lnTo>
                              <a:lnTo>
                                <a:pt x="735" y="633"/>
                              </a:lnTo>
                              <a:lnTo>
                                <a:pt x="735" y="701"/>
                              </a:lnTo>
                              <a:lnTo>
                                <a:pt x="735" y="767"/>
                              </a:lnTo>
                              <a:lnTo>
                                <a:pt x="736" y="825"/>
                              </a:lnTo>
                              <a:lnTo>
                                <a:pt x="736" y="872"/>
                              </a:lnTo>
                              <a:lnTo>
                                <a:pt x="736" y="902"/>
                              </a:lnTo>
                              <a:lnTo>
                                <a:pt x="736" y="914"/>
                              </a:lnTo>
                              <a:lnTo>
                                <a:pt x="741" y="917"/>
                              </a:lnTo>
                              <a:lnTo>
                                <a:pt x="751" y="924"/>
                              </a:lnTo>
                              <a:lnTo>
                                <a:pt x="758" y="927"/>
                              </a:lnTo>
                              <a:lnTo>
                                <a:pt x="758" y="915"/>
                              </a:lnTo>
                              <a:lnTo>
                                <a:pt x="758" y="884"/>
                              </a:lnTo>
                              <a:lnTo>
                                <a:pt x="758" y="836"/>
                              </a:lnTo>
                              <a:lnTo>
                                <a:pt x="757" y="777"/>
                              </a:lnTo>
                              <a:lnTo>
                                <a:pt x="757" y="710"/>
                              </a:lnTo>
                              <a:lnTo>
                                <a:pt x="757" y="640"/>
                              </a:lnTo>
                              <a:lnTo>
                                <a:pt x="757" y="567"/>
                              </a:lnTo>
                              <a:lnTo>
                                <a:pt x="757" y="501"/>
                              </a:lnTo>
                              <a:lnTo>
                                <a:pt x="757" y="441"/>
                              </a:lnTo>
                              <a:lnTo>
                                <a:pt x="757" y="394"/>
                              </a:lnTo>
                              <a:lnTo>
                                <a:pt x="757" y="362"/>
                              </a:lnTo>
                              <a:lnTo>
                                <a:pt x="757" y="351"/>
                              </a:lnTo>
                              <a:lnTo>
                                <a:pt x="763" y="346"/>
                              </a:lnTo>
                              <a:lnTo>
                                <a:pt x="782" y="336"/>
                              </a:lnTo>
                              <a:lnTo>
                                <a:pt x="809" y="332"/>
                              </a:lnTo>
                              <a:lnTo>
                                <a:pt x="838" y="336"/>
                              </a:lnTo>
                              <a:lnTo>
                                <a:pt x="855" y="346"/>
                              </a:lnTo>
                              <a:lnTo>
                                <a:pt x="862" y="351"/>
                              </a:lnTo>
                              <a:lnTo>
                                <a:pt x="862" y="368"/>
                              </a:lnTo>
                              <a:lnTo>
                                <a:pt x="862" y="414"/>
                              </a:lnTo>
                              <a:lnTo>
                                <a:pt x="861" y="479"/>
                              </a:lnTo>
                              <a:lnTo>
                                <a:pt x="861" y="553"/>
                              </a:lnTo>
                              <a:lnTo>
                                <a:pt x="860" y="628"/>
                              </a:lnTo>
                              <a:lnTo>
                                <a:pt x="860" y="692"/>
                              </a:lnTo>
                              <a:lnTo>
                                <a:pt x="860" y="737"/>
                              </a:lnTo>
                              <a:lnTo>
                                <a:pt x="859" y="755"/>
                              </a:lnTo>
                              <a:lnTo>
                                <a:pt x="865" y="749"/>
                              </a:lnTo>
                              <a:lnTo>
                                <a:pt x="875" y="737"/>
                              </a:lnTo>
                              <a:lnTo>
                                <a:pt x="882" y="732"/>
                              </a:lnTo>
                              <a:lnTo>
                                <a:pt x="882" y="715"/>
                              </a:lnTo>
                              <a:lnTo>
                                <a:pt x="882" y="674"/>
                              </a:lnTo>
                              <a:lnTo>
                                <a:pt x="882" y="612"/>
                              </a:lnTo>
                              <a:lnTo>
                                <a:pt x="882" y="542"/>
                              </a:lnTo>
                              <a:lnTo>
                                <a:pt x="882" y="472"/>
                              </a:lnTo>
                              <a:lnTo>
                                <a:pt x="882" y="411"/>
                              </a:lnTo>
                              <a:lnTo>
                                <a:pt x="882" y="368"/>
                              </a:lnTo>
                              <a:lnTo>
                                <a:pt x="882" y="351"/>
                              </a:lnTo>
                              <a:lnTo>
                                <a:pt x="888" y="346"/>
                              </a:lnTo>
                              <a:lnTo>
                                <a:pt x="906" y="336"/>
                              </a:lnTo>
                              <a:lnTo>
                                <a:pt x="937" y="332"/>
                              </a:lnTo>
                              <a:lnTo>
                                <a:pt x="970" y="336"/>
                              </a:lnTo>
                              <a:lnTo>
                                <a:pt x="991" y="344"/>
                              </a:lnTo>
                              <a:lnTo>
                                <a:pt x="998" y="348"/>
                              </a:lnTo>
                              <a:lnTo>
                                <a:pt x="998" y="344"/>
                              </a:lnTo>
                              <a:lnTo>
                                <a:pt x="997" y="333"/>
                              </a:lnTo>
                              <a:lnTo>
                                <a:pt x="997" y="328"/>
                              </a:lnTo>
                              <a:lnTo>
                                <a:pt x="990" y="310"/>
                              </a:lnTo>
                              <a:lnTo>
                                <a:pt x="972" y="263"/>
                              </a:lnTo>
                              <a:lnTo>
                                <a:pt x="948" y="199"/>
                              </a:lnTo>
                              <a:lnTo>
                                <a:pt x="920" y="130"/>
                              </a:lnTo>
                              <a:lnTo>
                                <a:pt x="896" y="65"/>
                              </a:lnTo>
                              <a:lnTo>
                                <a:pt x="879" y="19"/>
                              </a:lnTo>
                              <a:lnTo>
                                <a:pt x="871" y="0"/>
                              </a:lnTo>
                              <a:close/>
                            </a:path>
                          </a:pathLst>
                        </a:custGeom>
                        <a:solidFill>
                          <a:srgbClr val="FFFFFF"/>
                        </a:solidFill>
                        <a:ln>
                          <a:noFill/>
                        </a:ln>
                      </wps:spPr>
                      <wps:bodyPr rot="0" vert="horz" wrap="square" lIns="91440" tIns="45720" rIns="91440" bIns="45720" anchor="t" anchorCtr="0" upright="1">
                        <a:noAutofit/>
                      </wps:bodyPr>
                    </wps:wsp>
                    <wps:wsp>
                      <wps:cNvPr id="429" name="Freeform 430"/>
                      <wps:cNvSpPr>
                        <a:spLocks noEditPoints="1"/>
                      </wps:cNvSpPr>
                      <wps:spPr bwMode="auto">
                        <a:xfrm>
                          <a:off x="892" y="433"/>
                          <a:ext cx="68" cy="278"/>
                        </a:xfrm>
                        <a:custGeom>
                          <a:avLst/>
                          <a:gdLst>
                            <a:gd name="T0" fmla="*/ 149 w 273"/>
                            <a:gd name="T1" fmla="*/ 144 h 1109"/>
                            <a:gd name="T2" fmla="*/ 156 w 273"/>
                            <a:gd name="T3" fmla="*/ 176 h 1109"/>
                            <a:gd name="T4" fmla="*/ 121 w 273"/>
                            <a:gd name="T5" fmla="*/ 176 h 1109"/>
                            <a:gd name="T6" fmla="*/ 130 w 273"/>
                            <a:gd name="T7" fmla="*/ 149 h 1109"/>
                            <a:gd name="T8" fmla="*/ 97 w 273"/>
                            <a:gd name="T9" fmla="*/ 149 h 1109"/>
                            <a:gd name="T10" fmla="*/ 97 w 273"/>
                            <a:gd name="T11" fmla="*/ 117 h 1109"/>
                            <a:gd name="T12" fmla="*/ 127 w 273"/>
                            <a:gd name="T13" fmla="*/ 125 h 1109"/>
                            <a:gd name="T14" fmla="*/ 121 w 273"/>
                            <a:gd name="T15" fmla="*/ 96 h 1109"/>
                            <a:gd name="T16" fmla="*/ 156 w 273"/>
                            <a:gd name="T17" fmla="*/ 96 h 1109"/>
                            <a:gd name="T18" fmla="*/ 147 w 273"/>
                            <a:gd name="T19" fmla="*/ 123 h 1109"/>
                            <a:gd name="T20" fmla="*/ 178 w 273"/>
                            <a:gd name="T21" fmla="*/ 123 h 1109"/>
                            <a:gd name="T22" fmla="*/ 178 w 273"/>
                            <a:gd name="T23" fmla="*/ 154 h 1109"/>
                            <a:gd name="T24" fmla="*/ 252 w 273"/>
                            <a:gd name="T25" fmla="*/ 146 h 1109"/>
                            <a:gd name="T26" fmla="*/ 142 w 273"/>
                            <a:gd name="T27" fmla="*/ 0 h 1109"/>
                            <a:gd name="T28" fmla="*/ 0 w 273"/>
                            <a:gd name="T29" fmla="*/ 165 h 1109"/>
                            <a:gd name="T30" fmla="*/ 0 w 273"/>
                            <a:gd name="T31" fmla="*/ 218 h 1109"/>
                            <a:gd name="T32" fmla="*/ 0 w 273"/>
                            <a:gd name="T33" fmla="*/ 410 h 1109"/>
                            <a:gd name="T34" fmla="*/ 1 w 273"/>
                            <a:gd name="T35" fmla="*/ 671 h 1109"/>
                            <a:gd name="T36" fmla="*/ 1 w 273"/>
                            <a:gd name="T37" fmla="*/ 921 h 1109"/>
                            <a:gd name="T38" fmla="*/ 2 w 273"/>
                            <a:gd name="T39" fmla="*/ 1084 h 1109"/>
                            <a:gd name="T40" fmla="*/ 9 w 273"/>
                            <a:gd name="T41" fmla="*/ 1099 h 1109"/>
                            <a:gd name="T42" fmla="*/ 30 w 273"/>
                            <a:gd name="T43" fmla="*/ 1064 h 1109"/>
                            <a:gd name="T44" fmla="*/ 30 w 273"/>
                            <a:gd name="T45" fmla="*/ 919 h 1109"/>
                            <a:gd name="T46" fmla="*/ 28 w 273"/>
                            <a:gd name="T47" fmla="*/ 670 h 1109"/>
                            <a:gd name="T48" fmla="*/ 27 w 273"/>
                            <a:gd name="T49" fmla="*/ 421 h 1109"/>
                            <a:gd name="T50" fmla="*/ 27 w 273"/>
                            <a:gd name="T51" fmla="*/ 277 h 1109"/>
                            <a:gd name="T52" fmla="*/ 33 w 273"/>
                            <a:gd name="T53" fmla="*/ 208 h 1109"/>
                            <a:gd name="T54" fmla="*/ 114 w 273"/>
                            <a:gd name="T55" fmla="*/ 246 h 1109"/>
                            <a:gd name="T56" fmla="*/ 114 w 273"/>
                            <a:gd name="T57" fmla="*/ 296 h 1109"/>
                            <a:gd name="T58" fmla="*/ 117 w 273"/>
                            <a:gd name="T59" fmla="*/ 490 h 1109"/>
                            <a:gd name="T60" fmla="*/ 122 w 273"/>
                            <a:gd name="T61" fmla="*/ 751 h 1109"/>
                            <a:gd name="T62" fmla="*/ 126 w 273"/>
                            <a:gd name="T63" fmla="*/ 945 h 1109"/>
                            <a:gd name="T64" fmla="*/ 131 w 273"/>
                            <a:gd name="T65" fmla="*/ 976 h 1109"/>
                            <a:gd name="T66" fmla="*/ 147 w 273"/>
                            <a:gd name="T67" fmla="*/ 967 h 1109"/>
                            <a:gd name="T68" fmla="*/ 148 w 273"/>
                            <a:gd name="T69" fmla="*/ 809 h 1109"/>
                            <a:gd name="T70" fmla="*/ 151 w 273"/>
                            <a:gd name="T71" fmla="*/ 549 h 1109"/>
                            <a:gd name="T72" fmla="*/ 153 w 273"/>
                            <a:gd name="T73" fmla="*/ 324 h 1109"/>
                            <a:gd name="T74" fmla="*/ 153 w 273"/>
                            <a:gd name="T75" fmla="*/ 258 h 1109"/>
                            <a:gd name="T76" fmla="*/ 216 w 273"/>
                            <a:gd name="T77" fmla="*/ 184 h 1109"/>
                            <a:gd name="T78" fmla="*/ 250 w 273"/>
                            <a:gd name="T79" fmla="*/ 254 h 1109"/>
                            <a:gd name="T80" fmla="*/ 250 w 273"/>
                            <a:gd name="T81" fmla="*/ 362 h 1109"/>
                            <a:gd name="T82" fmla="*/ 251 w 273"/>
                            <a:gd name="T83" fmla="*/ 605 h 1109"/>
                            <a:gd name="T84" fmla="*/ 252 w 273"/>
                            <a:gd name="T85" fmla="*/ 863 h 1109"/>
                            <a:gd name="T86" fmla="*/ 253 w 273"/>
                            <a:gd name="T87" fmla="*/ 1015 h 1109"/>
                            <a:gd name="T88" fmla="*/ 267 w 273"/>
                            <a:gd name="T89" fmla="*/ 1077 h 1109"/>
                            <a:gd name="T90" fmla="*/ 273 w 273"/>
                            <a:gd name="T91" fmla="*/ 1071 h 1109"/>
                            <a:gd name="T92" fmla="*/ 273 w 273"/>
                            <a:gd name="T93" fmla="*/ 912 h 1109"/>
                            <a:gd name="T94" fmla="*/ 273 w 273"/>
                            <a:gd name="T95" fmla="*/ 668 h 1109"/>
                            <a:gd name="T96" fmla="*/ 272 w 273"/>
                            <a:gd name="T97" fmla="*/ 412 h 1109"/>
                            <a:gd name="T98" fmla="*/ 272 w 273"/>
                            <a:gd name="T99" fmla="*/ 225 h 1109"/>
                            <a:gd name="T100" fmla="*/ 272 w 273"/>
                            <a:gd name="T101" fmla="*/ 173 h 11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73" h="1109">
                              <a:moveTo>
                                <a:pt x="178" y="154"/>
                              </a:moveTo>
                              <a:lnTo>
                                <a:pt x="170" y="151"/>
                              </a:lnTo>
                              <a:lnTo>
                                <a:pt x="159" y="148"/>
                              </a:lnTo>
                              <a:lnTo>
                                <a:pt x="149" y="144"/>
                              </a:lnTo>
                              <a:lnTo>
                                <a:pt x="151" y="152"/>
                              </a:lnTo>
                              <a:lnTo>
                                <a:pt x="154" y="168"/>
                              </a:lnTo>
                              <a:lnTo>
                                <a:pt x="156" y="176"/>
                              </a:lnTo>
                              <a:lnTo>
                                <a:pt x="148" y="176"/>
                              </a:lnTo>
                              <a:lnTo>
                                <a:pt x="130" y="176"/>
                              </a:lnTo>
                              <a:lnTo>
                                <a:pt x="121" y="176"/>
                              </a:lnTo>
                              <a:lnTo>
                                <a:pt x="123" y="169"/>
                              </a:lnTo>
                              <a:lnTo>
                                <a:pt x="128" y="156"/>
                              </a:lnTo>
                              <a:lnTo>
                                <a:pt x="130" y="149"/>
                              </a:lnTo>
                              <a:lnTo>
                                <a:pt x="121" y="149"/>
                              </a:lnTo>
                              <a:lnTo>
                                <a:pt x="106" y="149"/>
                              </a:lnTo>
                              <a:lnTo>
                                <a:pt x="97" y="149"/>
                              </a:lnTo>
                              <a:lnTo>
                                <a:pt x="97" y="141"/>
                              </a:lnTo>
                              <a:lnTo>
                                <a:pt x="97" y="126"/>
                              </a:lnTo>
                              <a:lnTo>
                                <a:pt x="97" y="117"/>
                              </a:lnTo>
                              <a:lnTo>
                                <a:pt x="106" y="123"/>
                              </a:lnTo>
                              <a:lnTo>
                                <a:pt x="115" y="125"/>
                              </a:lnTo>
                              <a:lnTo>
                                <a:pt x="127" y="125"/>
                              </a:lnTo>
                              <a:lnTo>
                                <a:pt x="126" y="117"/>
                              </a:lnTo>
                              <a:lnTo>
                                <a:pt x="122" y="103"/>
                              </a:lnTo>
                              <a:lnTo>
                                <a:pt x="121" y="96"/>
                              </a:lnTo>
                              <a:lnTo>
                                <a:pt x="130" y="96"/>
                              </a:lnTo>
                              <a:lnTo>
                                <a:pt x="148" y="96"/>
                              </a:lnTo>
                              <a:lnTo>
                                <a:pt x="156" y="96"/>
                              </a:lnTo>
                              <a:lnTo>
                                <a:pt x="154" y="103"/>
                              </a:lnTo>
                              <a:lnTo>
                                <a:pt x="149" y="116"/>
                              </a:lnTo>
                              <a:lnTo>
                                <a:pt x="147" y="123"/>
                              </a:lnTo>
                              <a:lnTo>
                                <a:pt x="154" y="123"/>
                              </a:lnTo>
                              <a:lnTo>
                                <a:pt x="170" y="123"/>
                              </a:lnTo>
                              <a:lnTo>
                                <a:pt x="178" y="123"/>
                              </a:lnTo>
                              <a:lnTo>
                                <a:pt x="178" y="130"/>
                              </a:lnTo>
                              <a:lnTo>
                                <a:pt x="178" y="146"/>
                              </a:lnTo>
                              <a:lnTo>
                                <a:pt x="178" y="154"/>
                              </a:lnTo>
                              <a:close/>
                              <a:moveTo>
                                <a:pt x="272" y="173"/>
                              </a:moveTo>
                              <a:lnTo>
                                <a:pt x="252" y="146"/>
                              </a:lnTo>
                              <a:lnTo>
                                <a:pt x="207" y="86"/>
                              </a:lnTo>
                              <a:lnTo>
                                <a:pt x="162" y="27"/>
                              </a:lnTo>
                              <a:lnTo>
                                <a:pt x="142" y="0"/>
                              </a:lnTo>
                              <a:lnTo>
                                <a:pt x="120" y="25"/>
                              </a:lnTo>
                              <a:lnTo>
                                <a:pt x="71" y="82"/>
                              </a:lnTo>
                              <a:lnTo>
                                <a:pt x="22" y="140"/>
                              </a:lnTo>
                              <a:lnTo>
                                <a:pt x="0" y="165"/>
                              </a:lnTo>
                              <a:lnTo>
                                <a:pt x="0" y="172"/>
                              </a:lnTo>
                              <a:lnTo>
                                <a:pt x="0" y="190"/>
                              </a:lnTo>
                              <a:lnTo>
                                <a:pt x="0" y="218"/>
                              </a:lnTo>
                              <a:lnTo>
                                <a:pt x="0" y="255"/>
                              </a:lnTo>
                              <a:lnTo>
                                <a:pt x="0" y="300"/>
                              </a:lnTo>
                              <a:lnTo>
                                <a:pt x="0" y="353"/>
                              </a:lnTo>
                              <a:lnTo>
                                <a:pt x="0" y="410"/>
                              </a:lnTo>
                              <a:lnTo>
                                <a:pt x="1" y="471"/>
                              </a:lnTo>
                              <a:lnTo>
                                <a:pt x="1" y="536"/>
                              </a:lnTo>
                              <a:lnTo>
                                <a:pt x="1" y="603"/>
                              </a:lnTo>
                              <a:lnTo>
                                <a:pt x="1" y="671"/>
                              </a:lnTo>
                              <a:lnTo>
                                <a:pt x="1" y="737"/>
                              </a:lnTo>
                              <a:lnTo>
                                <a:pt x="1" y="803"/>
                              </a:lnTo>
                              <a:lnTo>
                                <a:pt x="1" y="864"/>
                              </a:lnTo>
                              <a:lnTo>
                                <a:pt x="1" y="921"/>
                              </a:lnTo>
                              <a:lnTo>
                                <a:pt x="2" y="974"/>
                              </a:lnTo>
                              <a:lnTo>
                                <a:pt x="2" y="1019"/>
                              </a:lnTo>
                              <a:lnTo>
                                <a:pt x="2" y="1056"/>
                              </a:lnTo>
                              <a:lnTo>
                                <a:pt x="2" y="1084"/>
                              </a:lnTo>
                              <a:lnTo>
                                <a:pt x="2" y="1102"/>
                              </a:lnTo>
                              <a:lnTo>
                                <a:pt x="2" y="1109"/>
                              </a:lnTo>
                              <a:lnTo>
                                <a:pt x="9" y="1099"/>
                              </a:lnTo>
                              <a:lnTo>
                                <a:pt x="23" y="1080"/>
                              </a:lnTo>
                              <a:lnTo>
                                <a:pt x="30" y="1070"/>
                              </a:lnTo>
                              <a:lnTo>
                                <a:pt x="30" y="1064"/>
                              </a:lnTo>
                              <a:lnTo>
                                <a:pt x="30" y="1043"/>
                              </a:lnTo>
                              <a:lnTo>
                                <a:pt x="30" y="1011"/>
                              </a:lnTo>
                              <a:lnTo>
                                <a:pt x="30" y="969"/>
                              </a:lnTo>
                              <a:lnTo>
                                <a:pt x="30" y="919"/>
                              </a:lnTo>
                              <a:lnTo>
                                <a:pt x="29" y="863"/>
                              </a:lnTo>
                              <a:lnTo>
                                <a:pt x="29" y="802"/>
                              </a:lnTo>
                              <a:lnTo>
                                <a:pt x="29" y="737"/>
                              </a:lnTo>
                              <a:lnTo>
                                <a:pt x="28" y="670"/>
                              </a:lnTo>
                              <a:lnTo>
                                <a:pt x="28" y="604"/>
                              </a:lnTo>
                              <a:lnTo>
                                <a:pt x="28" y="539"/>
                              </a:lnTo>
                              <a:lnTo>
                                <a:pt x="28" y="478"/>
                              </a:lnTo>
                              <a:lnTo>
                                <a:pt x="27" y="421"/>
                              </a:lnTo>
                              <a:lnTo>
                                <a:pt x="27" y="372"/>
                              </a:lnTo>
                              <a:lnTo>
                                <a:pt x="27" y="330"/>
                              </a:lnTo>
                              <a:lnTo>
                                <a:pt x="27" y="298"/>
                              </a:lnTo>
                              <a:lnTo>
                                <a:pt x="27" y="277"/>
                              </a:lnTo>
                              <a:lnTo>
                                <a:pt x="27" y="271"/>
                              </a:lnTo>
                              <a:lnTo>
                                <a:pt x="26" y="249"/>
                              </a:lnTo>
                              <a:lnTo>
                                <a:pt x="33" y="208"/>
                              </a:lnTo>
                              <a:lnTo>
                                <a:pt x="68" y="187"/>
                              </a:lnTo>
                              <a:lnTo>
                                <a:pt x="104" y="207"/>
                              </a:lnTo>
                              <a:lnTo>
                                <a:pt x="114" y="246"/>
                              </a:lnTo>
                              <a:lnTo>
                                <a:pt x="114" y="265"/>
                              </a:lnTo>
                              <a:lnTo>
                                <a:pt x="114" y="274"/>
                              </a:lnTo>
                              <a:lnTo>
                                <a:pt x="114" y="296"/>
                              </a:lnTo>
                              <a:lnTo>
                                <a:pt x="115" y="331"/>
                              </a:lnTo>
                              <a:lnTo>
                                <a:pt x="115" y="376"/>
                              </a:lnTo>
                              <a:lnTo>
                                <a:pt x="116" y="430"/>
                              </a:lnTo>
                              <a:lnTo>
                                <a:pt x="117" y="490"/>
                              </a:lnTo>
                              <a:lnTo>
                                <a:pt x="118" y="555"/>
                              </a:lnTo>
                              <a:lnTo>
                                <a:pt x="119" y="621"/>
                              </a:lnTo>
                              <a:lnTo>
                                <a:pt x="120" y="686"/>
                              </a:lnTo>
                              <a:lnTo>
                                <a:pt x="122" y="751"/>
                              </a:lnTo>
                              <a:lnTo>
                                <a:pt x="123" y="810"/>
                              </a:lnTo>
                              <a:lnTo>
                                <a:pt x="123" y="864"/>
                              </a:lnTo>
                              <a:lnTo>
                                <a:pt x="125" y="910"/>
                              </a:lnTo>
                              <a:lnTo>
                                <a:pt x="126" y="945"/>
                              </a:lnTo>
                              <a:lnTo>
                                <a:pt x="126" y="967"/>
                              </a:lnTo>
                              <a:lnTo>
                                <a:pt x="126" y="976"/>
                              </a:lnTo>
                              <a:lnTo>
                                <a:pt x="131" y="976"/>
                              </a:lnTo>
                              <a:lnTo>
                                <a:pt x="141" y="976"/>
                              </a:lnTo>
                              <a:lnTo>
                                <a:pt x="147" y="976"/>
                              </a:lnTo>
                              <a:lnTo>
                                <a:pt x="147" y="967"/>
                              </a:lnTo>
                              <a:lnTo>
                                <a:pt x="147" y="945"/>
                              </a:lnTo>
                              <a:lnTo>
                                <a:pt x="148" y="909"/>
                              </a:lnTo>
                              <a:lnTo>
                                <a:pt x="148" y="863"/>
                              </a:lnTo>
                              <a:lnTo>
                                <a:pt x="148" y="809"/>
                              </a:lnTo>
                              <a:lnTo>
                                <a:pt x="149" y="749"/>
                              </a:lnTo>
                              <a:lnTo>
                                <a:pt x="150" y="683"/>
                              </a:lnTo>
                              <a:lnTo>
                                <a:pt x="150" y="616"/>
                              </a:lnTo>
                              <a:lnTo>
                                <a:pt x="151" y="549"/>
                              </a:lnTo>
                              <a:lnTo>
                                <a:pt x="151" y="485"/>
                              </a:lnTo>
                              <a:lnTo>
                                <a:pt x="152" y="424"/>
                              </a:lnTo>
                              <a:lnTo>
                                <a:pt x="152" y="369"/>
                              </a:lnTo>
                              <a:lnTo>
                                <a:pt x="153" y="324"/>
                              </a:lnTo>
                              <a:lnTo>
                                <a:pt x="153" y="288"/>
                              </a:lnTo>
                              <a:lnTo>
                                <a:pt x="153" y="266"/>
                              </a:lnTo>
                              <a:lnTo>
                                <a:pt x="153" y="258"/>
                              </a:lnTo>
                              <a:lnTo>
                                <a:pt x="155" y="238"/>
                              </a:lnTo>
                              <a:lnTo>
                                <a:pt x="171" y="202"/>
                              </a:lnTo>
                              <a:lnTo>
                                <a:pt x="216" y="184"/>
                              </a:lnTo>
                              <a:lnTo>
                                <a:pt x="244" y="203"/>
                              </a:lnTo>
                              <a:lnTo>
                                <a:pt x="250" y="237"/>
                              </a:lnTo>
                              <a:lnTo>
                                <a:pt x="250" y="254"/>
                              </a:lnTo>
                              <a:lnTo>
                                <a:pt x="250" y="262"/>
                              </a:lnTo>
                              <a:lnTo>
                                <a:pt x="250" y="284"/>
                              </a:lnTo>
                              <a:lnTo>
                                <a:pt x="250" y="318"/>
                              </a:lnTo>
                              <a:lnTo>
                                <a:pt x="250" y="362"/>
                              </a:lnTo>
                              <a:lnTo>
                                <a:pt x="250" y="415"/>
                              </a:lnTo>
                              <a:lnTo>
                                <a:pt x="250" y="475"/>
                              </a:lnTo>
                              <a:lnTo>
                                <a:pt x="251" y="538"/>
                              </a:lnTo>
                              <a:lnTo>
                                <a:pt x="251" y="605"/>
                              </a:lnTo>
                              <a:lnTo>
                                <a:pt x="251" y="672"/>
                              </a:lnTo>
                              <a:lnTo>
                                <a:pt x="252" y="739"/>
                              </a:lnTo>
                              <a:lnTo>
                                <a:pt x="252" y="804"/>
                              </a:lnTo>
                              <a:lnTo>
                                <a:pt x="252" y="863"/>
                              </a:lnTo>
                              <a:lnTo>
                                <a:pt x="252" y="916"/>
                              </a:lnTo>
                              <a:lnTo>
                                <a:pt x="252" y="959"/>
                              </a:lnTo>
                              <a:lnTo>
                                <a:pt x="253" y="993"/>
                              </a:lnTo>
                              <a:lnTo>
                                <a:pt x="253" y="1015"/>
                              </a:lnTo>
                              <a:lnTo>
                                <a:pt x="253" y="1023"/>
                              </a:lnTo>
                              <a:lnTo>
                                <a:pt x="258" y="1042"/>
                              </a:lnTo>
                              <a:lnTo>
                                <a:pt x="267" y="1077"/>
                              </a:lnTo>
                              <a:lnTo>
                                <a:pt x="273" y="1095"/>
                              </a:lnTo>
                              <a:lnTo>
                                <a:pt x="273" y="1089"/>
                              </a:lnTo>
                              <a:lnTo>
                                <a:pt x="273" y="1071"/>
                              </a:lnTo>
                              <a:lnTo>
                                <a:pt x="273" y="1044"/>
                              </a:lnTo>
                              <a:lnTo>
                                <a:pt x="273" y="1008"/>
                              </a:lnTo>
                              <a:lnTo>
                                <a:pt x="273" y="964"/>
                              </a:lnTo>
                              <a:lnTo>
                                <a:pt x="273" y="912"/>
                              </a:lnTo>
                              <a:lnTo>
                                <a:pt x="273" y="856"/>
                              </a:lnTo>
                              <a:lnTo>
                                <a:pt x="273" y="796"/>
                              </a:lnTo>
                              <a:lnTo>
                                <a:pt x="273" y="732"/>
                              </a:lnTo>
                              <a:lnTo>
                                <a:pt x="273" y="668"/>
                              </a:lnTo>
                              <a:lnTo>
                                <a:pt x="273" y="602"/>
                              </a:lnTo>
                              <a:lnTo>
                                <a:pt x="272" y="536"/>
                              </a:lnTo>
                              <a:lnTo>
                                <a:pt x="272" y="473"/>
                              </a:lnTo>
                              <a:lnTo>
                                <a:pt x="272" y="412"/>
                              </a:lnTo>
                              <a:lnTo>
                                <a:pt x="272" y="356"/>
                              </a:lnTo>
                              <a:lnTo>
                                <a:pt x="272" y="305"/>
                              </a:lnTo>
                              <a:lnTo>
                                <a:pt x="272" y="261"/>
                              </a:lnTo>
                              <a:lnTo>
                                <a:pt x="272" y="225"/>
                              </a:lnTo>
                              <a:lnTo>
                                <a:pt x="272" y="197"/>
                              </a:lnTo>
                              <a:lnTo>
                                <a:pt x="272" y="180"/>
                              </a:lnTo>
                              <a:lnTo>
                                <a:pt x="272" y="173"/>
                              </a:lnTo>
                              <a:close/>
                            </a:path>
                          </a:pathLst>
                        </a:custGeom>
                        <a:solidFill>
                          <a:srgbClr val="FFFFFF"/>
                        </a:solidFill>
                        <a:ln>
                          <a:noFill/>
                        </a:ln>
                      </wps:spPr>
                      <wps:bodyPr rot="0" vert="horz" wrap="square" lIns="91440" tIns="45720" rIns="91440" bIns="45720" anchor="t" anchorCtr="0" upright="1">
                        <a:noAutofit/>
                      </wps:bodyPr>
                    </wps:wsp>
                    <wps:wsp>
                      <wps:cNvPr id="430" name="Freeform 431"/>
                      <wps:cNvSpPr>
                        <a:spLocks noEditPoints="1"/>
                      </wps:cNvSpPr>
                      <wps:spPr bwMode="auto">
                        <a:xfrm>
                          <a:off x="809" y="423"/>
                          <a:ext cx="64" cy="160"/>
                        </a:xfrm>
                        <a:custGeom>
                          <a:avLst/>
                          <a:gdLst>
                            <a:gd name="T0" fmla="*/ 142 w 256"/>
                            <a:gd name="T1" fmla="*/ 140 h 643"/>
                            <a:gd name="T2" fmla="*/ 135 w 256"/>
                            <a:gd name="T3" fmla="*/ 144 h 643"/>
                            <a:gd name="T4" fmla="*/ 140 w 256"/>
                            <a:gd name="T5" fmla="*/ 162 h 643"/>
                            <a:gd name="T6" fmla="*/ 112 w 256"/>
                            <a:gd name="T7" fmla="*/ 162 h 643"/>
                            <a:gd name="T8" fmla="*/ 117 w 256"/>
                            <a:gd name="T9" fmla="*/ 147 h 643"/>
                            <a:gd name="T10" fmla="*/ 111 w 256"/>
                            <a:gd name="T11" fmla="*/ 142 h 643"/>
                            <a:gd name="T12" fmla="*/ 93 w 256"/>
                            <a:gd name="T13" fmla="*/ 142 h 643"/>
                            <a:gd name="T14" fmla="*/ 93 w 256"/>
                            <a:gd name="T15" fmla="*/ 116 h 643"/>
                            <a:gd name="T16" fmla="*/ 107 w 256"/>
                            <a:gd name="T17" fmla="*/ 122 h 643"/>
                            <a:gd name="T18" fmla="*/ 115 w 256"/>
                            <a:gd name="T19" fmla="*/ 116 h 643"/>
                            <a:gd name="T20" fmla="*/ 112 w 256"/>
                            <a:gd name="T21" fmla="*/ 99 h 643"/>
                            <a:gd name="T22" fmla="*/ 140 w 256"/>
                            <a:gd name="T23" fmla="*/ 99 h 643"/>
                            <a:gd name="T24" fmla="*/ 133 w 256"/>
                            <a:gd name="T25" fmla="*/ 114 h 643"/>
                            <a:gd name="T26" fmla="*/ 138 w 256"/>
                            <a:gd name="T27" fmla="*/ 120 h 643"/>
                            <a:gd name="T28" fmla="*/ 156 w 256"/>
                            <a:gd name="T29" fmla="*/ 120 h 643"/>
                            <a:gd name="T30" fmla="*/ 156 w 256"/>
                            <a:gd name="T31" fmla="*/ 146 h 643"/>
                            <a:gd name="T32" fmla="*/ 130 w 256"/>
                            <a:gd name="T33" fmla="*/ 0 h 643"/>
                            <a:gd name="T34" fmla="*/ 20 w 256"/>
                            <a:gd name="T35" fmla="*/ 140 h 643"/>
                            <a:gd name="T36" fmla="*/ 0 w 256"/>
                            <a:gd name="T37" fmla="*/ 180 h 643"/>
                            <a:gd name="T38" fmla="*/ 1 w 256"/>
                            <a:gd name="T39" fmla="*/ 333 h 643"/>
                            <a:gd name="T40" fmla="*/ 3 w 256"/>
                            <a:gd name="T41" fmla="*/ 540 h 643"/>
                            <a:gd name="T42" fmla="*/ 5 w 256"/>
                            <a:gd name="T43" fmla="*/ 643 h 643"/>
                            <a:gd name="T44" fmla="*/ 22 w 256"/>
                            <a:gd name="T45" fmla="*/ 618 h 643"/>
                            <a:gd name="T46" fmla="*/ 28 w 256"/>
                            <a:gd name="T47" fmla="*/ 590 h 643"/>
                            <a:gd name="T48" fmla="*/ 27 w 256"/>
                            <a:gd name="T49" fmla="*/ 404 h 643"/>
                            <a:gd name="T50" fmla="*/ 25 w 256"/>
                            <a:gd name="T51" fmla="*/ 271 h 643"/>
                            <a:gd name="T52" fmla="*/ 34 w 256"/>
                            <a:gd name="T53" fmla="*/ 210 h 643"/>
                            <a:gd name="T54" fmla="*/ 91 w 256"/>
                            <a:gd name="T55" fmla="*/ 208 h 643"/>
                            <a:gd name="T56" fmla="*/ 102 w 256"/>
                            <a:gd name="T57" fmla="*/ 265 h 643"/>
                            <a:gd name="T58" fmla="*/ 104 w 256"/>
                            <a:gd name="T59" fmla="*/ 457 h 643"/>
                            <a:gd name="T60" fmla="*/ 108 w 256"/>
                            <a:gd name="T61" fmla="*/ 487 h 643"/>
                            <a:gd name="T62" fmla="*/ 122 w 256"/>
                            <a:gd name="T63" fmla="*/ 472 h 643"/>
                            <a:gd name="T64" fmla="*/ 141 w 256"/>
                            <a:gd name="T65" fmla="*/ 491 h 643"/>
                            <a:gd name="T66" fmla="*/ 141 w 256"/>
                            <a:gd name="T67" fmla="*/ 375 h 643"/>
                            <a:gd name="T68" fmla="*/ 141 w 256"/>
                            <a:gd name="T69" fmla="*/ 259 h 643"/>
                            <a:gd name="T70" fmla="*/ 190 w 256"/>
                            <a:gd name="T71" fmla="*/ 185 h 643"/>
                            <a:gd name="T72" fmla="*/ 232 w 256"/>
                            <a:gd name="T73" fmla="*/ 237 h 643"/>
                            <a:gd name="T74" fmla="*/ 234 w 256"/>
                            <a:gd name="T75" fmla="*/ 274 h 643"/>
                            <a:gd name="T76" fmla="*/ 234 w 256"/>
                            <a:gd name="T77" fmla="*/ 458 h 643"/>
                            <a:gd name="T78" fmla="*/ 234 w 256"/>
                            <a:gd name="T79" fmla="*/ 591 h 643"/>
                            <a:gd name="T80" fmla="*/ 251 w 256"/>
                            <a:gd name="T81" fmla="*/ 620 h 643"/>
                            <a:gd name="T82" fmla="*/ 256 w 256"/>
                            <a:gd name="T83" fmla="*/ 616 h 643"/>
                            <a:gd name="T84" fmla="*/ 256 w 256"/>
                            <a:gd name="T85" fmla="*/ 468 h 643"/>
                            <a:gd name="T86" fmla="*/ 256 w 256"/>
                            <a:gd name="T87" fmla="*/ 272 h 643"/>
                            <a:gd name="T88" fmla="*/ 256 w 256"/>
                            <a:gd name="T89" fmla="*/ 174 h 643"/>
                            <a:gd name="T90" fmla="*/ 193 w 256"/>
                            <a:gd name="T91" fmla="*/ 87 h 643"/>
                            <a:gd name="T92" fmla="*/ 130 w 256"/>
                            <a:gd name="T93"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256" h="643">
                              <a:moveTo>
                                <a:pt x="156" y="146"/>
                              </a:moveTo>
                              <a:lnTo>
                                <a:pt x="150" y="144"/>
                              </a:lnTo>
                              <a:lnTo>
                                <a:pt x="142" y="140"/>
                              </a:lnTo>
                              <a:lnTo>
                                <a:pt x="133" y="137"/>
                              </a:lnTo>
                              <a:lnTo>
                                <a:pt x="135" y="144"/>
                              </a:lnTo>
                              <a:lnTo>
                                <a:pt x="138" y="156"/>
                              </a:lnTo>
                              <a:lnTo>
                                <a:pt x="140" y="162"/>
                              </a:lnTo>
                              <a:lnTo>
                                <a:pt x="132" y="162"/>
                              </a:lnTo>
                              <a:lnTo>
                                <a:pt x="119" y="162"/>
                              </a:lnTo>
                              <a:lnTo>
                                <a:pt x="112" y="162"/>
                              </a:lnTo>
                              <a:lnTo>
                                <a:pt x="113" y="157"/>
                              </a:lnTo>
                              <a:lnTo>
                                <a:pt x="117" y="147"/>
                              </a:lnTo>
                              <a:lnTo>
                                <a:pt x="118" y="142"/>
                              </a:lnTo>
                              <a:lnTo>
                                <a:pt x="111" y="142"/>
                              </a:lnTo>
                              <a:lnTo>
                                <a:pt x="99" y="142"/>
                              </a:lnTo>
                              <a:lnTo>
                                <a:pt x="93" y="142"/>
                              </a:lnTo>
                              <a:lnTo>
                                <a:pt x="93" y="135"/>
                              </a:lnTo>
                              <a:lnTo>
                                <a:pt x="93" y="123"/>
                              </a:lnTo>
                              <a:lnTo>
                                <a:pt x="93" y="116"/>
                              </a:lnTo>
                              <a:lnTo>
                                <a:pt x="99" y="120"/>
                              </a:lnTo>
                              <a:lnTo>
                                <a:pt x="107" y="122"/>
                              </a:lnTo>
                              <a:lnTo>
                                <a:pt x="116" y="122"/>
                              </a:lnTo>
                              <a:lnTo>
                                <a:pt x="115" y="116"/>
                              </a:lnTo>
                              <a:lnTo>
                                <a:pt x="112" y="104"/>
                              </a:lnTo>
                              <a:lnTo>
                                <a:pt x="112" y="99"/>
                              </a:lnTo>
                              <a:lnTo>
                                <a:pt x="119" y="99"/>
                              </a:lnTo>
                              <a:lnTo>
                                <a:pt x="132" y="99"/>
                              </a:lnTo>
                              <a:lnTo>
                                <a:pt x="140" y="99"/>
                              </a:lnTo>
                              <a:lnTo>
                                <a:pt x="138" y="104"/>
                              </a:lnTo>
                              <a:lnTo>
                                <a:pt x="133" y="114"/>
                              </a:lnTo>
                              <a:lnTo>
                                <a:pt x="131" y="120"/>
                              </a:lnTo>
                              <a:lnTo>
                                <a:pt x="138" y="120"/>
                              </a:lnTo>
                              <a:lnTo>
                                <a:pt x="150" y="120"/>
                              </a:lnTo>
                              <a:lnTo>
                                <a:pt x="156" y="120"/>
                              </a:lnTo>
                              <a:lnTo>
                                <a:pt x="156" y="126"/>
                              </a:lnTo>
                              <a:lnTo>
                                <a:pt x="156" y="139"/>
                              </a:lnTo>
                              <a:lnTo>
                                <a:pt x="156" y="146"/>
                              </a:lnTo>
                              <a:close/>
                              <a:moveTo>
                                <a:pt x="130" y="0"/>
                              </a:moveTo>
                              <a:lnTo>
                                <a:pt x="110" y="26"/>
                              </a:lnTo>
                              <a:lnTo>
                                <a:pt x="65" y="83"/>
                              </a:lnTo>
                              <a:lnTo>
                                <a:pt x="20" y="140"/>
                              </a:lnTo>
                              <a:lnTo>
                                <a:pt x="0" y="166"/>
                              </a:lnTo>
                              <a:lnTo>
                                <a:pt x="0" y="180"/>
                              </a:lnTo>
                              <a:lnTo>
                                <a:pt x="0" y="216"/>
                              </a:lnTo>
                              <a:lnTo>
                                <a:pt x="1" y="269"/>
                              </a:lnTo>
                              <a:lnTo>
                                <a:pt x="1" y="333"/>
                              </a:lnTo>
                              <a:lnTo>
                                <a:pt x="2" y="405"/>
                              </a:lnTo>
                              <a:lnTo>
                                <a:pt x="3" y="475"/>
                              </a:lnTo>
                              <a:lnTo>
                                <a:pt x="3" y="540"/>
                              </a:lnTo>
                              <a:lnTo>
                                <a:pt x="5" y="593"/>
                              </a:lnTo>
                              <a:lnTo>
                                <a:pt x="5" y="630"/>
                              </a:lnTo>
                              <a:lnTo>
                                <a:pt x="5" y="643"/>
                              </a:lnTo>
                              <a:lnTo>
                                <a:pt x="11" y="634"/>
                              </a:lnTo>
                              <a:lnTo>
                                <a:pt x="22" y="618"/>
                              </a:lnTo>
                              <a:lnTo>
                                <a:pt x="28" y="609"/>
                              </a:lnTo>
                              <a:lnTo>
                                <a:pt x="28" y="590"/>
                              </a:lnTo>
                              <a:lnTo>
                                <a:pt x="28" y="542"/>
                              </a:lnTo>
                              <a:lnTo>
                                <a:pt x="27" y="476"/>
                              </a:lnTo>
                              <a:lnTo>
                                <a:pt x="27" y="404"/>
                              </a:lnTo>
                              <a:lnTo>
                                <a:pt x="25" y="338"/>
                              </a:lnTo>
                              <a:lnTo>
                                <a:pt x="25" y="290"/>
                              </a:lnTo>
                              <a:lnTo>
                                <a:pt x="25" y="271"/>
                              </a:lnTo>
                              <a:lnTo>
                                <a:pt x="25" y="249"/>
                              </a:lnTo>
                              <a:lnTo>
                                <a:pt x="34" y="210"/>
                              </a:lnTo>
                              <a:lnTo>
                                <a:pt x="58" y="188"/>
                              </a:lnTo>
                              <a:lnTo>
                                <a:pt x="91" y="208"/>
                              </a:lnTo>
                              <a:lnTo>
                                <a:pt x="101" y="246"/>
                              </a:lnTo>
                              <a:lnTo>
                                <a:pt x="102" y="265"/>
                              </a:lnTo>
                              <a:lnTo>
                                <a:pt x="102" y="302"/>
                              </a:lnTo>
                              <a:lnTo>
                                <a:pt x="102" y="380"/>
                              </a:lnTo>
                              <a:lnTo>
                                <a:pt x="104" y="457"/>
                              </a:lnTo>
                              <a:lnTo>
                                <a:pt x="104" y="492"/>
                              </a:lnTo>
                              <a:lnTo>
                                <a:pt x="108" y="487"/>
                              </a:lnTo>
                              <a:lnTo>
                                <a:pt x="118" y="477"/>
                              </a:lnTo>
                              <a:lnTo>
                                <a:pt x="122" y="472"/>
                              </a:lnTo>
                              <a:lnTo>
                                <a:pt x="127" y="477"/>
                              </a:lnTo>
                              <a:lnTo>
                                <a:pt x="135" y="486"/>
                              </a:lnTo>
                              <a:lnTo>
                                <a:pt x="141" y="491"/>
                              </a:lnTo>
                              <a:lnTo>
                                <a:pt x="141" y="455"/>
                              </a:lnTo>
                              <a:lnTo>
                                <a:pt x="141" y="375"/>
                              </a:lnTo>
                              <a:lnTo>
                                <a:pt x="141" y="295"/>
                              </a:lnTo>
                              <a:lnTo>
                                <a:pt x="141" y="259"/>
                              </a:lnTo>
                              <a:lnTo>
                                <a:pt x="142" y="239"/>
                              </a:lnTo>
                              <a:lnTo>
                                <a:pt x="154" y="204"/>
                              </a:lnTo>
                              <a:lnTo>
                                <a:pt x="190" y="185"/>
                              </a:lnTo>
                              <a:lnTo>
                                <a:pt x="220" y="203"/>
                              </a:lnTo>
                              <a:lnTo>
                                <a:pt x="232" y="237"/>
                              </a:lnTo>
                              <a:lnTo>
                                <a:pt x="234" y="256"/>
                              </a:lnTo>
                              <a:lnTo>
                                <a:pt x="234" y="274"/>
                              </a:lnTo>
                              <a:lnTo>
                                <a:pt x="234" y="321"/>
                              </a:lnTo>
                              <a:lnTo>
                                <a:pt x="234" y="387"/>
                              </a:lnTo>
                              <a:lnTo>
                                <a:pt x="234" y="458"/>
                              </a:lnTo>
                              <a:lnTo>
                                <a:pt x="234" y="524"/>
                              </a:lnTo>
                              <a:lnTo>
                                <a:pt x="234" y="573"/>
                              </a:lnTo>
                              <a:lnTo>
                                <a:pt x="234" y="591"/>
                              </a:lnTo>
                              <a:lnTo>
                                <a:pt x="240" y="601"/>
                              </a:lnTo>
                              <a:lnTo>
                                <a:pt x="251" y="620"/>
                              </a:lnTo>
                              <a:lnTo>
                                <a:pt x="256" y="628"/>
                              </a:lnTo>
                              <a:lnTo>
                                <a:pt x="256" y="616"/>
                              </a:lnTo>
                              <a:lnTo>
                                <a:pt x="256" y="581"/>
                              </a:lnTo>
                              <a:lnTo>
                                <a:pt x="256" y="531"/>
                              </a:lnTo>
                              <a:lnTo>
                                <a:pt x="256" y="468"/>
                              </a:lnTo>
                              <a:lnTo>
                                <a:pt x="256" y="401"/>
                              </a:lnTo>
                              <a:lnTo>
                                <a:pt x="256" y="335"/>
                              </a:lnTo>
                              <a:lnTo>
                                <a:pt x="256" y="272"/>
                              </a:lnTo>
                              <a:lnTo>
                                <a:pt x="256" y="222"/>
                              </a:lnTo>
                              <a:lnTo>
                                <a:pt x="256" y="187"/>
                              </a:lnTo>
                              <a:lnTo>
                                <a:pt x="256" y="174"/>
                              </a:lnTo>
                              <a:lnTo>
                                <a:pt x="237" y="147"/>
                              </a:lnTo>
                              <a:lnTo>
                                <a:pt x="193" y="87"/>
                              </a:lnTo>
                              <a:lnTo>
                                <a:pt x="150" y="27"/>
                              </a:lnTo>
                              <a:lnTo>
                                <a:pt x="130" y="0"/>
                              </a:lnTo>
                              <a:close/>
                            </a:path>
                          </a:pathLst>
                        </a:custGeom>
                        <a:solidFill>
                          <a:srgbClr val="FFFFFF"/>
                        </a:solidFill>
                        <a:ln>
                          <a:noFill/>
                        </a:ln>
                      </wps:spPr>
                      <wps:bodyPr rot="0" vert="horz" wrap="square" lIns="91440" tIns="45720" rIns="91440" bIns="45720" anchor="t" anchorCtr="0" upright="1">
                        <a:noAutofit/>
                      </wps:bodyPr>
                    </wps:wsp>
                    <wps:wsp>
                      <wps:cNvPr id="431" name="Freeform 432"/>
                      <wps:cNvSpPr>
                        <a:spLocks/>
                      </wps:cNvSpPr>
                      <wps:spPr bwMode="auto">
                        <a:xfrm>
                          <a:off x="626" y="486"/>
                          <a:ext cx="3" cy="79"/>
                        </a:xfrm>
                        <a:custGeom>
                          <a:avLst/>
                          <a:gdLst>
                            <a:gd name="T0" fmla="*/ 1 w 11"/>
                            <a:gd name="T1" fmla="*/ 316 h 316"/>
                            <a:gd name="T2" fmla="*/ 3 w 11"/>
                            <a:gd name="T3" fmla="*/ 302 h 316"/>
                            <a:gd name="T4" fmla="*/ 8 w 11"/>
                            <a:gd name="T5" fmla="*/ 275 h 316"/>
                            <a:gd name="T6" fmla="*/ 11 w 11"/>
                            <a:gd name="T7" fmla="*/ 260 h 316"/>
                            <a:gd name="T8" fmla="*/ 11 w 11"/>
                            <a:gd name="T9" fmla="*/ 260 h 316"/>
                            <a:gd name="T10" fmla="*/ 11 w 11"/>
                            <a:gd name="T11" fmla="*/ 222 h 316"/>
                            <a:gd name="T12" fmla="*/ 11 w 11"/>
                            <a:gd name="T13" fmla="*/ 137 h 316"/>
                            <a:gd name="T14" fmla="*/ 11 w 11"/>
                            <a:gd name="T15" fmla="*/ 53 h 316"/>
                            <a:gd name="T16" fmla="*/ 11 w 11"/>
                            <a:gd name="T17" fmla="*/ 15 h 316"/>
                            <a:gd name="T18" fmla="*/ 11 w 11"/>
                            <a:gd name="T19" fmla="*/ 15 h 316"/>
                            <a:gd name="T20" fmla="*/ 10 w 11"/>
                            <a:gd name="T21" fmla="*/ 11 h 316"/>
                            <a:gd name="T22" fmla="*/ 9 w 11"/>
                            <a:gd name="T23" fmla="*/ 5 h 316"/>
                            <a:gd name="T24" fmla="*/ 5 w 11"/>
                            <a:gd name="T25" fmla="*/ 0 h 316"/>
                            <a:gd name="T26" fmla="*/ 5 w 11"/>
                            <a:gd name="T27" fmla="*/ 0 h 316"/>
                            <a:gd name="T28" fmla="*/ 2 w 11"/>
                            <a:gd name="T29" fmla="*/ 5 h 316"/>
                            <a:gd name="T30" fmla="*/ 0 w 11"/>
                            <a:gd name="T31" fmla="*/ 11 h 316"/>
                            <a:gd name="T32" fmla="*/ 0 w 11"/>
                            <a:gd name="T33" fmla="*/ 15 h 316"/>
                            <a:gd name="T34" fmla="*/ 0 w 11"/>
                            <a:gd name="T35" fmla="*/ 15 h 316"/>
                            <a:gd name="T36" fmla="*/ 0 w 11"/>
                            <a:gd name="T37" fmla="*/ 38 h 316"/>
                            <a:gd name="T38" fmla="*/ 0 w 11"/>
                            <a:gd name="T39" fmla="*/ 94 h 316"/>
                            <a:gd name="T40" fmla="*/ 1 w 11"/>
                            <a:gd name="T41" fmla="*/ 166 h 316"/>
                            <a:gd name="T42" fmla="*/ 1 w 11"/>
                            <a:gd name="T43" fmla="*/ 238 h 316"/>
                            <a:gd name="T44" fmla="*/ 1 w 11"/>
                            <a:gd name="T45" fmla="*/ 294 h 316"/>
                            <a:gd name="T46" fmla="*/ 1 w 11"/>
                            <a:gd name="T47" fmla="*/ 316 h 316"/>
                            <a:gd name="T48" fmla="*/ 1 w 11"/>
                            <a:gd name="T49" fmla="*/ 316 h 316"/>
                            <a:gd name="T50" fmla="*/ 1 w 11"/>
                            <a:gd name="T51" fmla="*/ 316 h 3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1" h="316">
                              <a:moveTo>
                                <a:pt x="1" y="316"/>
                              </a:moveTo>
                              <a:lnTo>
                                <a:pt x="3" y="302"/>
                              </a:lnTo>
                              <a:lnTo>
                                <a:pt x="8" y="275"/>
                              </a:lnTo>
                              <a:lnTo>
                                <a:pt x="11" y="260"/>
                              </a:lnTo>
                              <a:lnTo>
                                <a:pt x="11" y="222"/>
                              </a:lnTo>
                              <a:lnTo>
                                <a:pt x="11" y="137"/>
                              </a:lnTo>
                              <a:lnTo>
                                <a:pt x="11" y="53"/>
                              </a:lnTo>
                              <a:lnTo>
                                <a:pt x="11" y="15"/>
                              </a:lnTo>
                              <a:lnTo>
                                <a:pt x="10" y="11"/>
                              </a:lnTo>
                              <a:lnTo>
                                <a:pt x="9" y="5"/>
                              </a:lnTo>
                              <a:lnTo>
                                <a:pt x="5" y="0"/>
                              </a:lnTo>
                              <a:lnTo>
                                <a:pt x="2" y="5"/>
                              </a:lnTo>
                              <a:lnTo>
                                <a:pt x="0" y="11"/>
                              </a:lnTo>
                              <a:lnTo>
                                <a:pt x="0" y="15"/>
                              </a:lnTo>
                              <a:lnTo>
                                <a:pt x="0" y="38"/>
                              </a:lnTo>
                              <a:lnTo>
                                <a:pt x="0" y="94"/>
                              </a:lnTo>
                              <a:lnTo>
                                <a:pt x="1" y="166"/>
                              </a:lnTo>
                              <a:lnTo>
                                <a:pt x="1" y="238"/>
                              </a:lnTo>
                              <a:lnTo>
                                <a:pt x="1" y="294"/>
                              </a:lnTo>
                              <a:lnTo>
                                <a:pt x="1" y="316"/>
                              </a:lnTo>
                              <a:close/>
                            </a:path>
                          </a:pathLst>
                        </a:custGeom>
                        <a:solidFill>
                          <a:srgbClr val="FFFFFF"/>
                        </a:solidFill>
                        <a:ln>
                          <a:noFill/>
                        </a:ln>
                      </wps:spPr>
                      <wps:bodyPr rot="0" vert="horz" wrap="square" lIns="91440" tIns="45720" rIns="91440" bIns="45720" anchor="t" anchorCtr="0" upright="1">
                        <a:noAutofit/>
                      </wps:bodyPr>
                    </wps:wsp>
                    <wps:wsp>
                      <wps:cNvPr id="432" name="Freeform 433"/>
                      <wps:cNvSpPr>
                        <a:spLocks/>
                      </wps:cNvSpPr>
                      <wps:spPr bwMode="auto">
                        <a:xfrm>
                          <a:off x="657" y="484"/>
                          <a:ext cx="2" cy="77"/>
                        </a:xfrm>
                        <a:custGeom>
                          <a:avLst/>
                          <a:gdLst>
                            <a:gd name="T0" fmla="*/ 0 w 10"/>
                            <a:gd name="T1" fmla="*/ 267 h 310"/>
                            <a:gd name="T2" fmla="*/ 3 w 10"/>
                            <a:gd name="T3" fmla="*/ 278 h 310"/>
                            <a:gd name="T4" fmla="*/ 8 w 10"/>
                            <a:gd name="T5" fmla="*/ 299 h 310"/>
                            <a:gd name="T6" fmla="*/ 10 w 10"/>
                            <a:gd name="T7" fmla="*/ 310 h 310"/>
                            <a:gd name="T8" fmla="*/ 10 w 10"/>
                            <a:gd name="T9" fmla="*/ 310 h 310"/>
                            <a:gd name="T10" fmla="*/ 10 w 10"/>
                            <a:gd name="T11" fmla="*/ 288 h 310"/>
                            <a:gd name="T12" fmla="*/ 10 w 10"/>
                            <a:gd name="T13" fmla="*/ 233 h 310"/>
                            <a:gd name="T14" fmla="*/ 10 w 10"/>
                            <a:gd name="T15" fmla="*/ 163 h 310"/>
                            <a:gd name="T16" fmla="*/ 10 w 10"/>
                            <a:gd name="T17" fmla="*/ 93 h 310"/>
                            <a:gd name="T18" fmla="*/ 10 w 10"/>
                            <a:gd name="T19" fmla="*/ 38 h 310"/>
                            <a:gd name="T20" fmla="*/ 10 w 10"/>
                            <a:gd name="T21" fmla="*/ 16 h 310"/>
                            <a:gd name="T22" fmla="*/ 10 w 10"/>
                            <a:gd name="T23" fmla="*/ 16 h 310"/>
                            <a:gd name="T24" fmla="*/ 10 w 10"/>
                            <a:gd name="T25" fmla="*/ 12 h 310"/>
                            <a:gd name="T26" fmla="*/ 8 w 10"/>
                            <a:gd name="T27" fmla="*/ 4 h 310"/>
                            <a:gd name="T28" fmla="*/ 4 w 10"/>
                            <a:gd name="T29" fmla="*/ 0 h 310"/>
                            <a:gd name="T30" fmla="*/ 4 w 10"/>
                            <a:gd name="T31" fmla="*/ 0 h 310"/>
                            <a:gd name="T32" fmla="*/ 1 w 10"/>
                            <a:gd name="T33" fmla="*/ 4 h 310"/>
                            <a:gd name="T34" fmla="*/ 0 w 10"/>
                            <a:gd name="T35" fmla="*/ 12 h 310"/>
                            <a:gd name="T36" fmla="*/ 0 w 10"/>
                            <a:gd name="T37" fmla="*/ 16 h 310"/>
                            <a:gd name="T38" fmla="*/ 0 w 10"/>
                            <a:gd name="T39" fmla="*/ 16 h 310"/>
                            <a:gd name="T40" fmla="*/ 0 w 10"/>
                            <a:gd name="T41" fmla="*/ 42 h 310"/>
                            <a:gd name="T42" fmla="*/ 0 w 10"/>
                            <a:gd name="T43" fmla="*/ 105 h 310"/>
                            <a:gd name="T44" fmla="*/ 0 w 10"/>
                            <a:gd name="T45" fmla="*/ 178 h 310"/>
                            <a:gd name="T46" fmla="*/ 0 w 10"/>
                            <a:gd name="T47" fmla="*/ 241 h 310"/>
                            <a:gd name="T48" fmla="*/ 0 w 10"/>
                            <a:gd name="T49" fmla="*/ 267 h 310"/>
                            <a:gd name="T50" fmla="*/ 0 w 10"/>
                            <a:gd name="T51" fmla="*/ 267 h 310"/>
                            <a:gd name="T52" fmla="*/ 0 w 10"/>
                            <a:gd name="T53" fmla="*/ 267 h 3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0" h="310">
                              <a:moveTo>
                                <a:pt x="0" y="267"/>
                              </a:moveTo>
                              <a:lnTo>
                                <a:pt x="3" y="278"/>
                              </a:lnTo>
                              <a:lnTo>
                                <a:pt x="8" y="299"/>
                              </a:lnTo>
                              <a:lnTo>
                                <a:pt x="10" y="310"/>
                              </a:lnTo>
                              <a:lnTo>
                                <a:pt x="10" y="288"/>
                              </a:lnTo>
                              <a:lnTo>
                                <a:pt x="10" y="233"/>
                              </a:lnTo>
                              <a:lnTo>
                                <a:pt x="10" y="163"/>
                              </a:lnTo>
                              <a:lnTo>
                                <a:pt x="10" y="93"/>
                              </a:lnTo>
                              <a:lnTo>
                                <a:pt x="10" y="38"/>
                              </a:lnTo>
                              <a:lnTo>
                                <a:pt x="10" y="16"/>
                              </a:lnTo>
                              <a:lnTo>
                                <a:pt x="10" y="12"/>
                              </a:lnTo>
                              <a:lnTo>
                                <a:pt x="8" y="4"/>
                              </a:lnTo>
                              <a:lnTo>
                                <a:pt x="4" y="0"/>
                              </a:lnTo>
                              <a:lnTo>
                                <a:pt x="1" y="4"/>
                              </a:lnTo>
                              <a:lnTo>
                                <a:pt x="0" y="12"/>
                              </a:lnTo>
                              <a:lnTo>
                                <a:pt x="0" y="16"/>
                              </a:lnTo>
                              <a:lnTo>
                                <a:pt x="0" y="42"/>
                              </a:lnTo>
                              <a:lnTo>
                                <a:pt x="0" y="105"/>
                              </a:lnTo>
                              <a:lnTo>
                                <a:pt x="0" y="178"/>
                              </a:lnTo>
                              <a:lnTo>
                                <a:pt x="0" y="241"/>
                              </a:lnTo>
                              <a:lnTo>
                                <a:pt x="0" y="267"/>
                              </a:lnTo>
                              <a:close/>
                            </a:path>
                          </a:pathLst>
                        </a:custGeom>
                        <a:solidFill>
                          <a:srgbClr val="FFFFFF"/>
                        </a:solidFill>
                        <a:ln>
                          <a:noFill/>
                        </a:ln>
                      </wps:spPr>
                      <wps:bodyPr rot="0" vert="horz" wrap="square" lIns="91440" tIns="45720" rIns="91440" bIns="45720" anchor="t" anchorCtr="0" upright="1">
                        <a:noAutofit/>
                      </wps:bodyPr>
                    </wps:wsp>
                    <wps:wsp>
                      <wps:cNvPr id="433" name="Freeform 434"/>
                      <wps:cNvSpPr>
                        <a:spLocks noEditPoints="1"/>
                      </wps:cNvSpPr>
                      <wps:spPr bwMode="auto">
                        <a:xfrm>
                          <a:off x="611" y="426"/>
                          <a:ext cx="64" cy="162"/>
                        </a:xfrm>
                        <a:custGeom>
                          <a:avLst/>
                          <a:gdLst>
                            <a:gd name="T0" fmla="*/ 141 w 255"/>
                            <a:gd name="T1" fmla="*/ 138 h 650"/>
                            <a:gd name="T2" fmla="*/ 135 w 255"/>
                            <a:gd name="T3" fmla="*/ 142 h 650"/>
                            <a:gd name="T4" fmla="*/ 139 w 255"/>
                            <a:gd name="T5" fmla="*/ 160 h 650"/>
                            <a:gd name="T6" fmla="*/ 111 w 255"/>
                            <a:gd name="T7" fmla="*/ 160 h 650"/>
                            <a:gd name="T8" fmla="*/ 116 w 255"/>
                            <a:gd name="T9" fmla="*/ 145 h 650"/>
                            <a:gd name="T10" fmla="*/ 111 w 255"/>
                            <a:gd name="T11" fmla="*/ 138 h 650"/>
                            <a:gd name="T12" fmla="*/ 92 w 255"/>
                            <a:gd name="T13" fmla="*/ 138 h 650"/>
                            <a:gd name="T14" fmla="*/ 92 w 255"/>
                            <a:gd name="T15" fmla="*/ 113 h 650"/>
                            <a:gd name="T16" fmla="*/ 106 w 255"/>
                            <a:gd name="T17" fmla="*/ 120 h 650"/>
                            <a:gd name="T18" fmla="*/ 114 w 255"/>
                            <a:gd name="T19" fmla="*/ 113 h 650"/>
                            <a:gd name="T20" fmla="*/ 111 w 255"/>
                            <a:gd name="T21" fmla="*/ 97 h 650"/>
                            <a:gd name="T22" fmla="*/ 139 w 255"/>
                            <a:gd name="T23" fmla="*/ 97 h 650"/>
                            <a:gd name="T24" fmla="*/ 133 w 255"/>
                            <a:gd name="T25" fmla="*/ 112 h 650"/>
                            <a:gd name="T26" fmla="*/ 137 w 255"/>
                            <a:gd name="T27" fmla="*/ 117 h 650"/>
                            <a:gd name="T28" fmla="*/ 157 w 255"/>
                            <a:gd name="T29" fmla="*/ 117 h 650"/>
                            <a:gd name="T30" fmla="*/ 157 w 255"/>
                            <a:gd name="T31" fmla="*/ 144 h 650"/>
                            <a:gd name="T32" fmla="*/ 0 w 255"/>
                            <a:gd name="T33" fmla="*/ 179 h 650"/>
                            <a:gd name="T34" fmla="*/ 1 w 255"/>
                            <a:gd name="T35" fmla="*/ 333 h 650"/>
                            <a:gd name="T36" fmla="*/ 3 w 255"/>
                            <a:gd name="T37" fmla="*/ 540 h 650"/>
                            <a:gd name="T38" fmla="*/ 4 w 255"/>
                            <a:gd name="T39" fmla="*/ 643 h 650"/>
                            <a:gd name="T40" fmla="*/ 19 w 255"/>
                            <a:gd name="T41" fmla="*/ 619 h 650"/>
                            <a:gd name="T42" fmla="*/ 25 w 255"/>
                            <a:gd name="T43" fmla="*/ 591 h 650"/>
                            <a:gd name="T44" fmla="*/ 26 w 255"/>
                            <a:gd name="T45" fmla="*/ 405 h 650"/>
                            <a:gd name="T46" fmla="*/ 27 w 255"/>
                            <a:gd name="T47" fmla="*/ 271 h 650"/>
                            <a:gd name="T48" fmla="*/ 37 w 255"/>
                            <a:gd name="T49" fmla="*/ 208 h 650"/>
                            <a:gd name="T50" fmla="*/ 94 w 255"/>
                            <a:gd name="T51" fmla="*/ 207 h 650"/>
                            <a:gd name="T52" fmla="*/ 102 w 255"/>
                            <a:gd name="T53" fmla="*/ 265 h 650"/>
                            <a:gd name="T54" fmla="*/ 102 w 255"/>
                            <a:gd name="T55" fmla="*/ 457 h 650"/>
                            <a:gd name="T56" fmla="*/ 107 w 255"/>
                            <a:gd name="T57" fmla="*/ 488 h 650"/>
                            <a:gd name="T58" fmla="*/ 122 w 255"/>
                            <a:gd name="T59" fmla="*/ 472 h 650"/>
                            <a:gd name="T60" fmla="*/ 141 w 255"/>
                            <a:gd name="T61" fmla="*/ 483 h 650"/>
                            <a:gd name="T62" fmla="*/ 140 w 255"/>
                            <a:gd name="T63" fmla="*/ 371 h 650"/>
                            <a:gd name="T64" fmla="*/ 140 w 255"/>
                            <a:gd name="T65" fmla="*/ 258 h 650"/>
                            <a:gd name="T66" fmla="*/ 193 w 255"/>
                            <a:gd name="T67" fmla="*/ 184 h 650"/>
                            <a:gd name="T68" fmla="*/ 228 w 255"/>
                            <a:gd name="T69" fmla="*/ 241 h 650"/>
                            <a:gd name="T70" fmla="*/ 227 w 255"/>
                            <a:gd name="T71" fmla="*/ 284 h 650"/>
                            <a:gd name="T72" fmla="*/ 228 w 255"/>
                            <a:gd name="T73" fmla="*/ 500 h 650"/>
                            <a:gd name="T74" fmla="*/ 228 w 255"/>
                            <a:gd name="T75" fmla="*/ 585 h 650"/>
                            <a:gd name="T76" fmla="*/ 255 w 255"/>
                            <a:gd name="T77" fmla="*/ 650 h 650"/>
                            <a:gd name="T78" fmla="*/ 255 w 255"/>
                            <a:gd name="T79" fmla="*/ 600 h 650"/>
                            <a:gd name="T80" fmla="*/ 255 w 255"/>
                            <a:gd name="T81" fmla="*/ 411 h 650"/>
                            <a:gd name="T82" fmla="*/ 255 w 255"/>
                            <a:gd name="T83" fmla="*/ 223 h 650"/>
                            <a:gd name="T84" fmla="*/ 255 w 255"/>
                            <a:gd name="T85" fmla="*/ 173 h 650"/>
                            <a:gd name="T86" fmla="*/ 149 w 255"/>
                            <a:gd name="T87" fmla="*/ 27 h 650"/>
                            <a:gd name="T88" fmla="*/ 101 w 255"/>
                            <a:gd name="T89" fmla="*/ 33 h 650"/>
                            <a:gd name="T90" fmla="*/ 0 w 255"/>
                            <a:gd name="T91" fmla="*/ 166 h 6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55" h="650">
                              <a:moveTo>
                                <a:pt x="157" y="144"/>
                              </a:moveTo>
                              <a:lnTo>
                                <a:pt x="149" y="140"/>
                              </a:lnTo>
                              <a:lnTo>
                                <a:pt x="141" y="138"/>
                              </a:lnTo>
                              <a:lnTo>
                                <a:pt x="133" y="135"/>
                              </a:lnTo>
                              <a:lnTo>
                                <a:pt x="135" y="142"/>
                              </a:lnTo>
                              <a:lnTo>
                                <a:pt x="137" y="154"/>
                              </a:lnTo>
                              <a:lnTo>
                                <a:pt x="139" y="160"/>
                              </a:lnTo>
                              <a:lnTo>
                                <a:pt x="132" y="160"/>
                              </a:lnTo>
                              <a:lnTo>
                                <a:pt x="118" y="160"/>
                              </a:lnTo>
                              <a:lnTo>
                                <a:pt x="111" y="160"/>
                              </a:lnTo>
                              <a:lnTo>
                                <a:pt x="113" y="155"/>
                              </a:lnTo>
                              <a:lnTo>
                                <a:pt x="116" y="145"/>
                              </a:lnTo>
                              <a:lnTo>
                                <a:pt x="117" y="138"/>
                              </a:lnTo>
                              <a:lnTo>
                                <a:pt x="111" y="138"/>
                              </a:lnTo>
                              <a:lnTo>
                                <a:pt x="99" y="138"/>
                              </a:lnTo>
                              <a:lnTo>
                                <a:pt x="92" y="138"/>
                              </a:lnTo>
                              <a:lnTo>
                                <a:pt x="92" y="132"/>
                              </a:lnTo>
                              <a:lnTo>
                                <a:pt x="92" y="120"/>
                              </a:lnTo>
                              <a:lnTo>
                                <a:pt x="92" y="113"/>
                              </a:lnTo>
                              <a:lnTo>
                                <a:pt x="99" y="117"/>
                              </a:lnTo>
                              <a:lnTo>
                                <a:pt x="106" y="120"/>
                              </a:lnTo>
                              <a:lnTo>
                                <a:pt x="115" y="120"/>
                              </a:lnTo>
                              <a:lnTo>
                                <a:pt x="114" y="113"/>
                              </a:lnTo>
                              <a:lnTo>
                                <a:pt x="112" y="102"/>
                              </a:lnTo>
                              <a:lnTo>
                                <a:pt x="111" y="97"/>
                              </a:lnTo>
                              <a:lnTo>
                                <a:pt x="118" y="97"/>
                              </a:lnTo>
                              <a:lnTo>
                                <a:pt x="132" y="97"/>
                              </a:lnTo>
                              <a:lnTo>
                                <a:pt x="139" y="97"/>
                              </a:lnTo>
                              <a:lnTo>
                                <a:pt x="137" y="102"/>
                              </a:lnTo>
                              <a:lnTo>
                                <a:pt x="133" y="112"/>
                              </a:lnTo>
                              <a:lnTo>
                                <a:pt x="130" y="117"/>
                              </a:lnTo>
                              <a:lnTo>
                                <a:pt x="137" y="117"/>
                              </a:lnTo>
                              <a:lnTo>
                                <a:pt x="150" y="117"/>
                              </a:lnTo>
                              <a:lnTo>
                                <a:pt x="157" y="117"/>
                              </a:lnTo>
                              <a:lnTo>
                                <a:pt x="157" y="124"/>
                              </a:lnTo>
                              <a:lnTo>
                                <a:pt x="157" y="136"/>
                              </a:lnTo>
                              <a:lnTo>
                                <a:pt x="157" y="144"/>
                              </a:lnTo>
                              <a:close/>
                              <a:moveTo>
                                <a:pt x="0" y="166"/>
                              </a:moveTo>
                              <a:lnTo>
                                <a:pt x="0" y="179"/>
                              </a:lnTo>
                              <a:lnTo>
                                <a:pt x="0" y="215"/>
                              </a:lnTo>
                              <a:lnTo>
                                <a:pt x="0" y="269"/>
                              </a:lnTo>
                              <a:lnTo>
                                <a:pt x="1" y="333"/>
                              </a:lnTo>
                              <a:lnTo>
                                <a:pt x="2" y="404"/>
                              </a:lnTo>
                              <a:lnTo>
                                <a:pt x="2" y="475"/>
                              </a:lnTo>
                              <a:lnTo>
                                <a:pt x="3" y="540"/>
                              </a:lnTo>
                              <a:lnTo>
                                <a:pt x="3" y="593"/>
                              </a:lnTo>
                              <a:lnTo>
                                <a:pt x="4" y="630"/>
                              </a:lnTo>
                              <a:lnTo>
                                <a:pt x="4" y="643"/>
                              </a:lnTo>
                              <a:lnTo>
                                <a:pt x="9" y="634"/>
                              </a:lnTo>
                              <a:lnTo>
                                <a:pt x="19" y="619"/>
                              </a:lnTo>
                              <a:lnTo>
                                <a:pt x="25" y="611"/>
                              </a:lnTo>
                              <a:lnTo>
                                <a:pt x="25" y="591"/>
                              </a:lnTo>
                              <a:lnTo>
                                <a:pt x="25" y="543"/>
                              </a:lnTo>
                              <a:lnTo>
                                <a:pt x="26" y="477"/>
                              </a:lnTo>
                              <a:lnTo>
                                <a:pt x="26" y="405"/>
                              </a:lnTo>
                              <a:lnTo>
                                <a:pt x="26" y="338"/>
                              </a:lnTo>
                              <a:lnTo>
                                <a:pt x="27" y="290"/>
                              </a:lnTo>
                              <a:lnTo>
                                <a:pt x="27" y="271"/>
                              </a:lnTo>
                              <a:lnTo>
                                <a:pt x="27" y="249"/>
                              </a:lnTo>
                              <a:lnTo>
                                <a:pt x="37" y="208"/>
                              </a:lnTo>
                              <a:lnTo>
                                <a:pt x="67" y="188"/>
                              </a:lnTo>
                              <a:lnTo>
                                <a:pt x="94" y="207"/>
                              </a:lnTo>
                              <a:lnTo>
                                <a:pt x="102" y="246"/>
                              </a:lnTo>
                              <a:lnTo>
                                <a:pt x="102" y="265"/>
                              </a:lnTo>
                              <a:lnTo>
                                <a:pt x="102" y="302"/>
                              </a:lnTo>
                              <a:lnTo>
                                <a:pt x="102" y="379"/>
                              </a:lnTo>
                              <a:lnTo>
                                <a:pt x="102" y="457"/>
                              </a:lnTo>
                              <a:lnTo>
                                <a:pt x="102" y="494"/>
                              </a:lnTo>
                              <a:lnTo>
                                <a:pt x="107" y="488"/>
                              </a:lnTo>
                              <a:lnTo>
                                <a:pt x="116" y="477"/>
                              </a:lnTo>
                              <a:lnTo>
                                <a:pt x="122" y="472"/>
                              </a:lnTo>
                              <a:lnTo>
                                <a:pt x="127" y="475"/>
                              </a:lnTo>
                              <a:lnTo>
                                <a:pt x="136" y="479"/>
                              </a:lnTo>
                              <a:lnTo>
                                <a:pt x="141" y="483"/>
                              </a:lnTo>
                              <a:lnTo>
                                <a:pt x="141" y="447"/>
                              </a:lnTo>
                              <a:lnTo>
                                <a:pt x="140" y="371"/>
                              </a:lnTo>
                              <a:lnTo>
                                <a:pt x="140" y="293"/>
                              </a:lnTo>
                              <a:lnTo>
                                <a:pt x="140" y="258"/>
                              </a:lnTo>
                              <a:lnTo>
                                <a:pt x="139" y="239"/>
                              </a:lnTo>
                              <a:lnTo>
                                <a:pt x="150" y="204"/>
                              </a:lnTo>
                              <a:lnTo>
                                <a:pt x="193" y="184"/>
                              </a:lnTo>
                              <a:lnTo>
                                <a:pt x="221" y="204"/>
                              </a:lnTo>
                              <a:lnTo>
                                <a:pt x="228" y="241"/>
                              </a:lnTo>
                              <a:lnTo>
                                <a:pt x="227" y="260"/>
                              </a:lnTo>
                              <a:lnTo>
                                <a:pt x="227" y="284"/>
                              </a:lnTo>
                              <a:lnTo>
                                <a:pt x="227" y="344"/>
                              </a:lnTo>
                              <a:lnTo>
                                <a:pt x="227" y="422"/>
                              </a:lnTo>
                              <a:lnTo>
                                <a:pt x="228" y="500"/>
                              </a:lnTo>
                              <a:lnTo>
                                <a:pt x="228" y="560"/>
                              </a:lnTo>
                              <a:lnTo>
                                <a:pt x="228" y="585"/>
                              </a:lnTo>
                              <a:lnTo>
                                <a:pt x="235" y="601"/>
                              </a:lnTo>
                              <a:lnTo>
                                <a:pt x="248" y="633"/>
                              </a:lnTo>
                              <a:lnTo>
                                <a:pt x="255" y="650"/>
                              </a:lnTo>
                              <a:lnTo>
                                <a:pt x="255" y="636"/>
                              </a:lnTo>
                              <a:lnTo>
                                <a:pt x="255" y="600"/>
                              </a:lnTo>
                              <a:lnTo>
                                <a:pt x="255" y="547"/>
                              </a:lnTo>
                              <a:lnTo>
                                <a:pt x="255" y="483"/>
                              </a:lnTo>
                              <a:lnTo>
                                <a:pt x="255" y="411"/>
                              </a:lnTo>
                              <a:lnTo>
                                <a:pt x="255" y="341"/>
                              </a:lnTo>
                              <a:lnTo>
                                <a:pt x="255" y="276"/>
                              </a:lnTo>
                              <a:lnTo>
                                <a:pt x="255" y="223"/>
                              </a:lnTo>
                              <a:lnTo>
                                <a:pt x="255" y="186"/>
                              </a:lnTo>
                              <a:lnTo>
                                <a:pt x="255" y="173"/>
                              </a:lnTo>
                              <a:lnTo>
                                <a:pt x="236" y="146"/>
                              </a:lnTo>
                              <a:lnTo>
                                <a:pt x="192" y="87"/>
                              </a:lnTo>
                              <a:lnTo>
                                <a:pt x="149" y="27"/>
                              </a:lnTo>
                              <a:lnTo>
                                <a:pt x="129" y="0"/>
                              </a:lnTo>
                              <a:lnTo>
                                <a:pt x="101" y="33"/>
                              </a:lnTo>
                              <a:lnTo>
                                <a:pt x="63" y="81"/>
                              </a:lnTo>
                              <a:lnTo>
                                <a:pt x="26" y="131"/>
                              </a:lnTo>
                              <a:lnTo>
                                <a:pt x="0" y="166"/>
                              </a:lnTo>
                              <a:close/>
                            </a:path>
                          </a:pathLst>
                        </a:custGeom>
                        <a:solidFill>
                          <a:srgbClr val="FFFFFF"/>
                        </a:solidFill>
                        <a:ln>
                          <a:noFill/>
                        </a:ln>
                      </wps:spPr>
                      <wps:bodyPr rot="0" vert="horz" wrap="square" lIns="91440" tIns="45720" rIns="91440" bIns="45720" anchor="t" anchorCtr="0" upright="1">
                        <a:noAutofit/>
                      </wps:bodyPr>
                    </wps:wsp>
                    <wps:wsp>
                      <wps:cNvPr id="434" name="Freeform 435"/>
                      <wps:cNvSpPr>
                        <a:spLocks noEditPoints="1"/>
                      </wps:cNvSpPr>
                      <wps:spPr bwMode="auto">
                        <a:xfrm>
                          <a:off x="524" y="433"/>
                          <a:ext cx="65" cy="274"/>
                        </a:xfrm>
                        <a:custGeom>
                          <a:avLst/>
                          <a:gdLst>
                            <a:gd name="T0" fmla="*/ 136 w 257"/>
                            <a:gd name="T1" fmla="*/ 135 h 1097"/>
                            <a:gd name="T2" fmla="*/ 144 w 257"/>
                            <a:gd name="T3" fmla="*/ 166 h 1097"/>
                            <a:gd name="T4" fmla="*/ 109 w 257"/>
                            <a:gd name="T5" fmla="*/ 166 h 1097"/>
                            <a:gd name="T6" fmla="*/ 118 w 257"/>
                            <a:gd name="T7" fmla="*/ 140 h 1097"/>
                            <a:gd name="T8" fmla="*/ 85 w 257"/>
                            <a:gd name="T9" fmla="*/ 140 h 1097"/>
                            <a:gd name="T10" fmla="*/ 85 w 257"/>
                            <a:gd name="T11" fmla="*/ 108 h 1097"/>
                            <a:gd name="T12" fmla="*/ 114 w 257"/>
                            <a:gd name="T13" fmla="*/ 116 h 1097"/>
                            <a:gd name="T14" fmla="*/ 109 w 257"/>
                            <a:gd name="T15" fmla="*/ 86 h 1097"/>
                            <a:gd name="T16" fmla="*/ 144 w 257"/>
                            <a:gd name="T17" fmla="*/ 86 h 1097"/>
                            <a:gd name="T18" fmla="*/ 133 w 257"/>
                            <a:gd name="T19" fmla="*/ 114 h 1097"/>
                            <a:gd name="T20" fmla="*/ 166 w 257"/>
                            <a:gd name="T21" fmla="*/ 114 h 1097"/>
                            <a:gd name="T22" fmla="*/ 166 w 257"/>
                            <a:gd name="T23" fmla="*/ 146 h 1097"/>
                            <a:gd name="T24" fmla="*/ 65 w 257"/>
                            <a:gd name="T25" fmla="*/ 83 h 1097"/>
                            <a:gd name="T26" fmla="*/ 0 w 257"/>
                            <a:gd name="T27" fmla="*/ 172 h 1097"/>
                            <a:gd name="T28" fmla="*/ 0 w 257"/>
                            <a:gd name="T29" fmla="*/ 299 h 1097"/>
                            <a:gd name="T30" fmla="*/ 2 w 257"/>
                            <a:gd name="T31" fmla="*/ 533 h 1097"/>
                            <a:gd name="T32" fmla="*/ 3 w 257"/>
                            <a:gd name="T33" fmla="*/ 795 h 1097"/>
                            <a:gd name="T34" fmla="*/ 4 w 257"/>
                            <a:gd name="T35" fmla="*/ 1009 h 1097"/>
                            <a:gd name="T36" fmla="*/ 5 w 257"/>
                            <a:gd name="T37" fmla="*/ 1097 h 1097"/>
                            <a:gd name="T38" fmla="*/ 29 w 257"/>
                            <a:gd name="T39" fmla="*/ 1056 h 1097"/>
                            <a:gd name="T40" fmla="*/ 29 w 257"/>
                            <a:gd name="T41" fmla="*/ 998 h 1097"/>
                            <a:gd name="T42" fmla="*/ 29 w 257"/>
                            <a:gd name="T43" fmla="*/ 791 h 1097"/>
                            <a:gd name="T44" fmla="*/ 29 w 257"/>
                            <a:gd name="T45" fmla="*/ 534 h 1097"/>
                            <a:gd name="T46" fmla="*/ 29 w 257"/>
                            <a:gd name="T47" fmla="*/ 329 h 1097"/>
                            <a:gd name="T48" fmla="*/ 29 w 257"/>
                            <a:gd name="T49" fmla="*/ 269 h 1097"/>
                            <a:gd name="T50" fmla="*/ 58 w 257"/>
                            <a:gd name="T51" fmla="*/ 187 h 1097"/>
                            <a:gd name="T52" fmla="*/ 102 w 257"/>
                            <a:gd name="T53" fmla="*/ 265 h 1097"/>
                            <a:gd name="T54" fmla="*/ 102 w 257"/>
                            <a:gd name="T55" fmla="*/ 376 h 1097"/>
                            <a:gd name="T56" fmla="*/ 103 w 257"/>
                            <a:gd name="T57" fmla="*/ 620 h 1097"/>
                            <a:gd name="T58" fmla="*/ 103 w 257"/>
                            <a:gd name="T59" fmla="*/ 865 h 1097"/>
                            <a:gd name="T60" fmla="*/ 104 w 257"/>
                            <a:gd name="T61" fmla="*/ 976 h 1097"/>
                            <a:gd name="T62" fmla="*/ 135 w 257"/>
                            <a:gd name="T63" fmla="*/ 976 h 1097"/>
                            <a:gd name="T64" fmla="*/ 135 w 257"/>
                            <a:gd name="T65" fmla="*/ 909 h 1097"/>
                            <a:gd name="T66" fmla="*/ 137 w 257"/>
                            <a:gd name="T67" fmla="*/ 684 h 1097"/>
                            <a:gd name="T68" fmla="*/ 140 w 257"/>
                            <a:gd name="T69" fmla="*/ 424 h 1097"/>
                            <a:gd name="T70" fmla="*/ 141 w 257"/>
                            <a:gd name="T71" fmla="*/ 266 h 1097"/>
                            <a:gd name="T72" fmla="*/ 153 w 257"/>
                            <a:gd name="T73" fmla="*/ 203 h 1097"/>
                            <a:gd name="T74" fmla="*/ 230 w 257"/>
                            <a:gd name="T75" fmla="*/ 241 h 1097"/>
                            <a:gd name="T76" fmla="*/ 229 w 257"/>
                            <a:gd name="T77" fmla="*/ 289 h 1097"/>
                            <a:gd name="T78" fmla="*/ 229 w 257"/>
                            <a:gd name="T79" fmla="*/ 477 h 1097"/>
                            <a:gd name="T80" fmla="*/ 230 w 257"/>
                            <a:gd name="T81" fmla="*/ 738 h 1097"/>
                            <a:gd name="T82" fmla="*/ 230 w 257"/>
                            <a:gd name="T83" fmla="*/ 955 h 1097"/>
                            <a:gd name="T84" fmla="*/ 230 w 257"/>
                            <a:gd name="T85" fmla="*/ 1017 h 1097"/>
                            <a:gd name="T86" fmla="*/ 257 w 257"/>
                            <a:gd name="T87" fmla="*/ 1072 h 1097"/>
                            <a:gd name="T88" fmla="*/ 257 w 257"/>
                            <a:gd name="T89" fmla="*/ 979 h 1097"/>
                            <a:gd name="T90" fmla="*/ 256 w 257"/>
                            <a:gd name="T91" fmla="*/ 756 h 1097"/>
                            <a:gd name="T92" fmla="*/ 256 w 257"/>
                            <a:gd name="T93" fmla="*/ 490 h 1097"/>
                            <a:gd name="T94" fmla="*/ 256 w 257"/>
                            <a:gd name="T95" fmla="*/ 266 h 1097"/>
                            <a:gd name="T96" fmla="*/ 256 w 257"/>
                            <a:gd name="T97" fmla="*/ 173 h 1097"/>
                            <a:gd name="T98" fmla="*/ 162 w 257"/>
                            <a:gd name="T99" fmla="*/ 42 h 10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257" h="1097">
                              <a:moveTo>
                                <a:pt x="166" y="146"/>
                              </a:moveTo>
                              <a:lnTo>
                                <a:pt x="157" y="142"/>
                              </a:lnTo>
                              <a:lnTo>
                                <a:pt x="147" y="139"/>
                              </a:lnTo>
                              <a:lnTo>
                                <a:pt x="136" y="135"/>
                              </a:lnTo>
                              <a:lnTo>
                                <a:pt x="139" y="143"/>
                              </a:lnTo>
                              <a:lnTo>
                                <a:pt x="142" y="159"/>
                              </a:lnTo>
                              <a:lnTo>
                                <a:pt x="144" y="166"/>
                              </a:lnTo>
                              <a:lnTo>
                                <a:pt x="135" y="166"/>
                              </a:lnTo>
                              <a:lnTo>
                                <a:pt x="119" y="166"/>
                              </a:lnTo>
                              <a:lnTo>
                                <a:pt x="109" y="166"/>
                              </a:lnTo>
                              <a:lnTo>
                                <a:pt x="111" y="160"/>
                              </a:lnTo>
                              <a:lnTo>
                                <a:pt x="115" y="147"/>
                              </a:lnTo>
                              <a:lnTo>
                                <a:pt x="118" y="140"/>
                              </a:lnTo>
                              <a:lnTo>
                                <a:pt x="109" y="140"/>
                              </a:lnTo>
                              <a:lnTo>
                                <a:pt x="93" y="140"/>
                              </a:lnTo>
                              <a:lnTo>
                                <a:pt x="85" y="140"/>
                              </a:lnTo>
                              <a:lnTo>
                                <a:pt x="85" y="131"/>
                              </a:lnTo>
                              <a:lnTo>
                                <a:pt x="85" y="116"/>
                              </a:lnTo>
                              <a:lnTo>
                                <a:pt x="85" y="108"/>
                              </a:lnTo>
                              <a:lnTo>
                                <a:pt x="93" y="113"/>
                              </a:lnTo>
                              <a:lnTo>
                                <a:pt x="103" y="116"/>
                              </a:lnTo>
                              <a:lnTo>
                                <a:pt x="114" y="116"/>
                              </a:lnTo>
                              <a:lnTo>
                                <a:pt x="113" y="108"/>
                              </a:lnTo>
                              <a:lnTo>
                                <a:pt x="111" y="94"/>
                              </a:lnTo>
                              <a:lnTo>
                                <a:pt x="109" y="86"/>
                              </a:lnTo>
                              <a:lnTo>
                                <a:pt x="119" y="86"/>
                              </a:lnTo>
                              <a:lnTo>
                                <a:pt x="135" y="86"/>
                              </a:lnTo>
                              <a:lnTo>
                                <a:pt x="144" y="86"/>
                              </a:lnTo>
                              <a:lnTo>
                                <a:pt x="142" y="94"/>
                              </a:lnTo>
                              <a:lnTo>
                                <a:pt x="136" y="106"/>
                              </a:lnTo>
                              <a:lnTo>
                                <a:pt x="133" y="114"/>
                              </a:lnTo>
                              <a:lnTo>
                                <a:pt x="142" y="114"/>
                              </a:lnTo>
                              <a:lnTo>
                                <a:pt x="157" y="114"/>
                              </a:lnTo>
                              <a:lnTo>
                                <a:pt x="166" y="114"/>
                              </a:lnTo>
                              <a:lnTo>
                                <a:pt x="166" y="121"/>
                              </a:lnTo>
                              <a:lnTo>
                                <a:pt x="166" y="137"/>
                              </a:lnTo>
                              <a:lnTo>
                                <a:pt x="166" y="146"/>
                              </a:lnTo>
                              <a:close/>
                              <a:moveTo>
                                <a:pt x="130" y="0"/>
                              </a:moveTo>
                              <a:lnTo>
                                <a:pt x="110" y="26"/>
                              </a:lnTo>
                              <a:lnTo>
                                <a:pt x="65" y="83"/>
                              </a:lnTo>
                              <a:lnTo>
                                <a:pt x="20" y="140"/>
                              </a:lnTo>
                              <a:lnTo>
                                <a:pt x="0" y="165"/>
                              </a:lnTo>
                              <a:lnTo>
                                <a:pt x="0" y="172"/>
                              </a:lnTo>
                              <a:lnTo>
                                <a:pt x="0" y="189"/>
                              </a:lnTo>
                              <a:lnTo>
                                <a:pt x="0" y="217"/>
                              </a:lnTo>
                              <a:lnTo>
                                <a:pt x="0" y="254"/>
                              </a:lnTo>
                              <a:lnTo>
                                <a:pt x="0" y="299"/>
                              </a:lnTo>
                              <a:lnTo>
                                <a:pt x="1" y="351"/>
                              </a:lnTo>
                              <a:lnTo>
                                <a:pt x="1" y="408"/>
                              </a:lnTo>
                              <a:lnTo>
                                <a:pt x="1" y="468"/>
                              </a:lnTo>
                              <a:lnTo>
                                <a:pt x="2" y="533"/>
                              </a:lnTo>
                              <a:lnTo>
                                <a:pt x="2" y="598"/>
                              </a:lnTo>
                              <a:lnTo>
                                <a:pt x="2" y="664"/>
                              </a:lnTo>
                              <a:lnTo>
                                <a:pt x="3" y="731"/>
                              </a:lnTo>
                              <a:lnTo>
                                <a:pt x="3" y="795"/>
                              </a:lnTo>
                              <a:lnTo>
                                <a:pt x="3" y="856"/>
                              </a:lnTo>
                              <a:lnTo>
                                <a:pt x="4" y="913"/>
                              </a:lnTo>
                              <a:lnTo>
                                <a:pt x="4" y="964"/>
                              </a:lnTo>
                              <a:lnTo>
                                <a:pt x="4" y="1009"/>
                              </a:lnTo>
                              <a:lnTo>
                                <a:pt x="4" y="1046"/>
                              </a:lnTo>
                              <a:lnTo>
                                <a:pt x="4" y="1073"/>
                              </a:lnTo>
                              <a:lnTo>
                                <a:pt x="5" y="1091"/>
                              </a:lnTo>
                              <a:lnTo>
                                <a:pt x="5" y="1097"/>
                              </a:lnTo>
                              <a:lnTo>
                                <a:pt x="11" y="1086"/>
                              </a:lnTo>
                              <a:lnTo>
                                <a:pt x="22" y="1067"/>
                              </a:lnTo>
                              <a:lnTo>
                                <a:pt x="29" y="1056"/>
                              </a:lnTo>
                              <a:lnTo>
                                <a:pt x="29" y="1049"/>
                              </a:lnTo>
                              <a:lnTo>
                                <a:pt x="29" y="1028"/>
                              </a:lnTo>
                              <a:lnTo>
                                <a:pt x="29" y="998"/>
                              </a:lnTo>
                              <a:lnTo>
                                <a:pt x="29" y="956"/>
                              </a:lnTo>
                              <a:lnTo>
                                <a:pt x="29" y="908"/>
                              </a:lnTo>
                              <a:lnTo>
                                <a:pt x="29" y="852"/>
                              </a:lnTo>
                              <a:lnTo>
                                <a:pt x="29" y="791"/>
                              </a:lnTo>
                              <a:lnTo>
                                <a:pt x="29" y="728"/>
                              </a:lnTo>
                              <a:lnTo>
                                <a:pt x="29" y="663"/>
                              </a:lnTo>
                              <a:lnTo>
                                <a:pt x="29" y="597"/>
                              </a:lnTo>
                              <a:lnTo>
                                <a:pt x="29" y="534"/>
                              </a:lnTo>
                              <a:lnTo>
                                <a:pt x="29" y="473"/>
                              </a:lnTo>
                              <a:lnTo>
                                <a:pt x="29" y="419"/>
                              </a:lnTo>
                              <a:lnTo>
                                <a:pt x="29" y="369"/>
                              </a:lnTo>
                              <a:lnTo>
                                <a:pt x="29" y="329"/>
                              </a:lnTo>
                              <a:lnTo>
                                <a:pt x="29" y="297"/>
                              </a:lnTo>
                              <a:lnTo>
                                <a:pt x="29" y="277"/>
                              </a:lnTo>
                              <a:lnTo>
                                <a:pt x="29" y="269"/>
                              </a:lnTo>
                              <a:lnTo>
                                <a:pt x="29" y="249"/>
                              </a:lnTo>
                              <a:lnTo>
                                <a:pt x="36" y="208"/>
                              </a:lnTo>
                              <a:lnTo>
                                <a:pt x="58" y="187"/>
                              </a:lnTo>
                              <a:lnTo>
                                <a:pt x="93" y="207"/>
                              </a:lnTo>
                              <a:lnTo>
                                <a:pt x="102" y="245"/>
                              </a:lnTo>
                              <a:lnTo>
                                <a:pt x="102" y="265"/>
                              </a:lnTo>
                              <a:lnTo>
                                <a:pt x="102" y="274"/>
                              </a:lnTo>
                              <a:lnTo>
                                <a:pt x="102" y="296"/>
                              </a:lnTo>
                              <a:lnTo>
                                <a:pt x="102" y="331"/>
                              </a:lnTo>
                              <a:lnTo>
                                <a:pt x="102" y="376"/>
                              </a:lnTo>
                              <a:lnTo>
                                <a:pt x="102" y="430"/>
                              </a:lnTo>
                              <a:lnTo>
                                <a:pt x="102" y="490"/>
                              </a:lnTo>
                              <a:lnTo>
                                <a:pt x="103" y="555"/>
                              </a:lnTo>
                              <a:lnTo>
                                <a:pt x="103" y="620"/>
                              </a:lnTo>
                              <a:lnTo>
                                <a:pt x="103" y="686"/>
                              </a:lnTo>
                              <a:lnTo>
                                <a:pt x="103" y="751"/>
                              </a:lnTo>
                              <a:lnTo>
                                <a:pt x="103" y="811"/>
                              </a:lnTo>
                              <a:lnTo>
                                <a:pt x="103" y="865"/>
                              </a:lnTo>
                              <a:lnTo>
                                <a:pt x="103" y="910"/>
                              </a:lnTo>
                              <a:lnTo>
                                <a:pt x="104" y="945"/>
                              </a:lnTo>
                              <a:lnTo>
                                <a:pt x="104" y="967"/>
                              </a:lnTo>
                              <a:lnTo>
                                <a:pt x="104" y="976"/>
                              </a:lnTo>
                              <a:lnTo>
                                <a:pt x="112" y="976"/>
                              </a:lnTo>
                              <a:lnTo>
                                <a:pt x="126" y="976"/>
                              </a:lnTo>
                              <a:lnTo>
                                <a:pt x="135" y="976"/>
                              </a:lnTo>
                              <a:lnTo>
                                <a:pt x="135" y="967"/>
                              </a:lnTo>
                              <a:lnTo>
                                <a:pt x="135" y="945"/>
                              </a:lnTo>
                              <a:lnTo>
                                <a:pt x="135" y="909"/>
                              </a:lnTo>
                              <a:lnTo>
                                <a:pt x="135" y="863"/>
                              </a:lnTo>
                              <a:lnTo>
                                <a:pt x="136" y="809"/>
                              </a:lnTo>
                              <a:lnTo>
                                <a:pt x="136" y="749"/>
                              </a:lnTo>
                              <a:lnTo>
                                <a:pt x="137" y="684"/>
                              </a:lnTo>
                              <a:lnTo>
                                <a:pt x="137" y="616"/>
                              </a:lnTo>
                              <a:lnTo>
                                <a:pt x="139" y="549"/>
                              </a:lnTo>
                              <a:lnTo>
                                <a:pt x="139" y="484"/>
                              </a:lnTo>
                              <a:lnTo>
                                <a:pt x="140" y="424"/>
                              </a:lnTo>
                              <a:lnTo>
                                <a:pt x="140" y="370"/>
                              </a:lnTo>
                              <a:lnTo>
                                <a:pt x="141" y="324"/>
                              </a:lnTo>
                              <a:lnTo>
                                <a:pt x="141" y="288"/>
                              </a:lnTo>
                              <a:lnTo>
                                <a:pt x="141" y="266"/>
                              </a:lnTo>
                              <a:lnTo>
                                <a:pt x="141" y="257"/>
                              </a:lnTo>
                              <a:lnTo>
                                <a:pt x="141" y="238"/>
                              </a:lnTo>
                              <a:lnTo>
                                <a:pt x="153" y="203"/>
                              </a:lnTo>
                              <a:lnTo>
                                <a:pt x="196" y="184"/>
                              </a:lnTo>
                              <a:lnTo>
                                <a:pt x="223" y="205"/>
                              </a:lnTo>
                              <a:lnTo>
                                <a:pt x="230" y="241"/>
                              </a:lnTo>
                              <a:lnTo>
                                <a:pt x="229" y="260"/>
                              </a:lnTo>
                              <a:lnTo>
                                <a:pt x="229" y="267"/>
                              </a:lnTo>
                              <a:lnTo>
                                <a:pt x="229" y="289"/>
                              </a:lnTo>
                              <a:lnTo>
                                <a:pt x="229" y="322"/>
                              </a:lnTo>
                              <a:lnTo>
                                <a:pt x="229" y="366"/>
                              </a:lnTo>
                              <a:lnTo>
                                <a:pt x="229" y="417"/>
                              </a:lnTo>
                              <a:lnTo>
                                <a:pt x="229" y="477"/>
                              </a:lnTo>
                              <a:lnTo>
                                <a:pt x="230" y="539"/>
                              </a:lnTo>
                              <a:lnTo>
                                <a:pt x="230" y="605"/>
                              </a:lnTo>
                              <a:lnTo>
                                <a:pt x="230" y="672"/>
                              </a:lnTo>
                              <a:lnTo>
                                <a:pt x="230" y="738"/>
                              </a:lnTo>
                              <a:lnTo>
                                <a:pt x="230" y="800"/>
                              </a:lnTo>
                              <a:lnTo>
                                <a:pt x="230" y="859"/>
                              </a:lnTo>
                              <a:lnTo>
                                <a:pt x="230" y="911"/>
                              </a:lnTo>
                              <a:lnTo>
                                <a:pt x="230" y="955"/>
                              </a:lnTo>
                              <a:lnTo>
                                <a:pt x="230" y="988"/>
                              </a:lnTo>
                              <a:lnTo>
                                <a:pt x="230" y="1010"/>
                              </a:lnTo>
                              <a:lnTo>
                                <a:pt x="230" y="1017"/>
                              </a:lnTo>
                              <a:lnTo>
                                <a:pt x="236" y="1032"/>
                              </a:lnTo>
                              <a:lnTo>
                                <a:pt x="250" y="1058"/>
                              </a:lnTo>
                              <a:lnTo>
                                <a:pt x="257" y="1072"/>
                              </a:lnTo>
                              <a:lnTo>
                                <a:pt x="257" y="1066"/>
                              </a:lnTo>
                              <a:lnTo>
                                <a:pt x="257" y="1047"/>
                              </a:lnTo>
                              <a:lnTo>
                                <a:pt x="257" y="1017"/>
                              </a:lnTo>
                              <a:lnTo>
                                <a:pt x="257" y="979"/>
                              </a:lnTo>
                              <a:lnTo>
                                <a:pt x="256" y="932"/>
                              </a:lnTo>
                              <a:lnTo>
                                <a:pt x="256" y="878"/>
                              </a:lnTo>
                              <a:lnTo>
                                <a:pt x="256" y="819"/>
                              </a:lnTo>
                              <a:lnTo>
                                <a:pt x="256" y="756"/>
                              </a:lnTo>
                              <a:lnTo>
                                <a:pt x="256" y="689"/>
                              </a:lnTo>
                              <a:lnTo>
                                <a:pt x="256" y="623"/>
                              </a:lnTo>
                              <a:lnTo>
                                <a:pt x="256" y="556"/>
                              </a:lnTo>
                              <a:lnTo>
                                <a:pt x="256" y="490"/>
                              </a:lnTo>
                              <a:lnTo>
                                <a:pt x="256" y="426"/>
                              </a:lnTo>
                              <a:lnTo>
                                <a:pt x="256" y="367"/>
                              </a:lnTo>
                              <a:lnTo>
                                <a:pt x="256" y="313"/>
                              </a:lnTo>
                              <a:lnTo>
                                <a:pt x="256" y="266"/>
                              </a:lnTo>
                              <a:lnTo>
                                <a:pt x="256" y="228"/>
                              </a:lnTo>
                              <a:lnTo>
                                <a:pt x="256" y="198"/>
                              </a:lnTo>
                              <a:lnTo>
                                <a:pt x="256" y="180"/>
                              </a:lnTo>
                              <a:lnTo>
                                <a:pt x="256" y="173"/>
                              </a:lnTo>
                              <a:lnTo>
                                <a:pt x="225" y="129"/>
                              </a:lnTo>
                              <a:lnTo>
                                <a:pt x="194" y="86"/>
                              </a:lnTo>
                              <a:lnTo>
                                <a:pt x="162" y="42"/>
                              </a:lnTo>
                              <a:lnTo>
                                <a:pt x="130" y="0"/>
                              </a:lnTo>
                              <a:close/>
                            </a:path>
                          </a:pathLst>
                        </a:custGeom>
                        <a:solidFill>
                          <a:srgbClr val="FFFFFF"/>
                        </a:solidFill>
                        <a:ln>
                          <a:noFill/>
                        </a:ln>
                      </wps:spPr>
                      <wps:bodyPr rot="0" vert="horz" wrap="square" lIns="91440" tIns="45720" rIns="91440" bIns="45720" anchor="t" anchorCtr="0" upright="1">
                        <a:noAutofit/>
                      </wps:bodyPr>
                    </wps:wsp>
                    <wps:wsp>
                      <wps:cNvPr id="435" name="Freeform 436"/>
                      <wps:cNvSpPr>
                        <a:spLocks noEditPoints="1"/>
                      </wps:cNvSpPr>
                      <wps:spPr bwMode="auto">
                        <a:xfrm>
                          <a:off x="1236" y="719"/>
                          <a:ext cx="48" cy="107"/>
                        </a:xfrm>
                        <a:custGeom>
                          <a:avLst/>
                          <a:gdLst>
                            <a:gd name="T0" fmla="*/ 123 w 192"/>
                            <a:gd name="T1" fmla="*/ 129 h 430"/>
                            <a:gd name="T2" fmla="*/ 102 w 192"/>
                            <a:gd name="T3" fmla="*/ 121 h 430"/>
                            <a:gd name="T4" fmla="*/ 104 w 192"/>
                            <a:gd name="T5" fmla="*/ 130 h 430"/>
                            <a:gd name="T6" fmla="*/ 110 w 192"/>
                            <a:gd name="T7" fmla="*/ 153 h 430"/>
                            <a:gd name="T8" fmla="*/ 101 w 192"/>
                            <a:gd name="T9" fmla="*/ 153 h 430"/>
                            <a:gd name="T10" fmla="*/ 76 w 192"/>
                            <a:gd name="T11" fmla="*/ 153 h 430"/>
                            <a:gd name="T12" fmla="*/ 78 w 192"/>
                            <a:gd name="T13" fmla="*/ 146 h 430"/>
                            <a:gd name="T14" fmla="*/ 84 w 192"/>
                            <a:gd name="T15" fmla="*/ 127 h 430"/>
                            <a:gd name="T16" fmla="*/ 75 w 192"/>
                            <a:gd name="T17" fmla="*/ 127 h 430"/>
                            <a:gd name="T18" fmla="*/ 52 w 192"/>
                            <a:gd name="T19" fmla="*/ 127 h 430"/>
                            <a:gd name="T20" fmla="*/ 52 w 192"/>
                            <a:gd name="T21" fmla="*/ 118 h 430"/>
                            <a:gd name="T22" fmla="*/ 52 w 192"/>
                            <a:gd name="T23" fmla="*/ 95 h 430"/>
                            <a:gd name="T24" fmla="*/ 59 w 192"/>
                            <a:gd name="T25" fmla="*/ 99 h 430"/>
                            <a:gd name="T26" fmla="*/ 81 w 192"/>
                            <a:gd name="T27" fmla="*/ 102 h 430"/>
                            <a:gd name="T28" fmla="*/ 79 w 192"/>
                            <a:gd name="T29" fmla="*/ 95 h 430"/>
                            <a:gd name="T30" fmla="*/ 76 w 192"/>
                            <a:gd name="T31" fmla="*/ 73 h 430"/>
                            <a:gd name="T32" fmla="*/ 85 w 192"/>
                            <a:gd name="T33" fmla="*/ 73 h 430"/>
                            <a:gd name="T34" fmla="*/ 110 w 192"/>
                            <a:gd name="T35" fmla="*/ 73 h 430"/>
                            <a:gd name="T36" fmla="*/ 108 w 192"/>
                            <a:gd name="T37" fmla="*/ 81 h 430"/>
                            <a:gd name="T38" fmla="*/ 100 w 192"/>
                            <a:gd name="T39" fmla="*/ 100 h 430"/>
                            <a:gd name="T40" fmla="*/ 108 w 192"/>
                            <a:gd name="T41" fmla="*/ 100 h 430"/>
                            <a:gd name="T42" fmla="*/ 132 w 192"/>
                            <a:gd name="T43" fmla="*/ 100 h 430"/>
                            <a:gd name="T44" fmla="*/ 132 w 192"/>
                            <a:gd name="T45" fmla="*/ 108 h 430"/>
                            <a:gd name="T46" fmla="*/ 132 w 192"/>
                            <a:gd name="T47" fmla="*/ 132 h 430"/>
                            <a:gd name="T48" fmla="*/ 0 w 192"/>
                            <a:gd name="T49" fmla="*/ 120 h 430"/>
                            <a:gd name="T50" fmla="*/ 0 w 192"/>
                            <a:gd name="T51" fmla="*/ 201 h 430"/>
                            <a:gd name="T52" fmla="*/ 0 w 192"/>
                            <a:gd name="T53" fmla="*/ 350 h 430"/>
                            <a:gd name="T54" fmla="*/ 0 w 192"/>
                            <a:gd name="T55" fmla="*/ 430 h 430"/>
                            <a:gd name="T56" fmla="*/ 8 w 192"/>
                            <a:gd name="T57" fmla="*/ 430 h 430"/>
                            <a:gd name="T58" fmla="*/ 29 w 192"/>
                            <a:gd name="T59" fmla="*/ 430 h 430"/>
                            <a:gd name="T60" fmla="*/ 27 w 192"/>
                            <a:gd name="T61" fmla="*/ 417 h 430"/>
                            <a:gd name="T62" fmla="*/ 24 w 192"/>
                            <a:gd name="T63" fmla="*/ 332 h 430"/>
                            <a:gd name="T64" fmla="*/ 40 w 192"/>
                            <a:gd name="T65" fmla="*/ 229 h 430"/>
                            <a:gd name="T66" fmla="*/ 92 w 192"/>
                            <a:gd name="T67" fmla="*/ 178 h 430"/>
                            <a:gd name="T68" fmla="*/ 126 w 192"/>
                            <a:gd name="T69" fmla="*/ 192 h 430"/>
                            <a:gd name="T70" fmla="*/ 161 w 192"/>
                            <a:gd name="T71" fmla="*/ 277 h 430"/>
                            <a:gd name="T72" fmla="*/ 168 w 192"/>
                            <a:gd name="T73" fmla="*/ 379 h 430"/>
                            <a:gd name="T74" fmla="*/ 166 w 192"/>
                            <a:gd name="T75" fmla="*/ 429 h 430"/>
                            <a:gd name="T76" fmla="*/ 174 w 192"/>
                            <a:gd name="T77" fmla="*/ 429 h 430"/>
                            <a:gd name="T78" fmla="*/ 192 w 192"/>
                            <a:gd name="T79" fmla="*/ 430 h 430"/>
                            <a:gd name="T80" fmla="*/ 192 w 192"/>
                            <a:gd name="T81" fmla="*/ 407 h 430"/>
                            <a:gd name="T82" fmla="*/ 192 w 192"/>
                            <a:gd name="T83" fmla="*/ 275 h 430"/>
                            <a:gd name="T84" fmla="*/ 192 w 192"/>
                            <a:gd name="T85" fmla="*/ 142 h 430"/>
                            <a:gd name="T86" fmla="*/ 192 w 192"/>
                            <a:gd name="T87" fmla="*/ 119 h 430"/>
                            <a:gd name="T88" fmla="*/ 119 w 192"/>
                            <a:gd name="T89" fmla="*/ 31 h 430"/>
                            <a:gd name="T90" fmla="*/ 92 w 192"/>
                            <a:gd name="T91" fmla="*/ 0 h 430"/>
                            <a:gd name="T92" fmla="*/ 24 w 192"/>
                            <a:gd name="T93" fmla="*/ 89 h 430"/>
                            <a:gd name="T94" fmla="*/ 0 w 192"/>
                            <a:gd name="T95" fmla="*/ 120 h 4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192" h="430">
                              <a:moveTo>
                                <a:pt x="132" y="132"/>
                              </a:moveTo>
                              <a:lnTo>
                                <a:pt x="123" y="129"/>
                              </a:lnTo>
                              <a:lnTo>
                                <a:pt x="113" y="126"/>
                              </a:lnTo>
                              <a:lnTo>
                                <a:pt x="102" y="121"/>
                              </a:lnTo>
                              <a:lnTo>
                                <a:pt x="104" y="130"/>
                              </a:lnTo>
                              <a:lnTo>
                                <a:pt x="109" y="145"/>
                              </a:lnTo>
                              <a:lnTo>
                                <a:pt x="110" y="153"/>
                              </a:lnTo>
                              <a:lnTo>
                                <a:pt x="101" y="153"/>
                              </a:lnTo>
                              <a:lnTo>
                                <a:pt x="85" y="153"/>
                              </a:lnTo>
                              <a:lnTo>
                                <a:pt x="76" y="153"/>
                              </a:lnTo>
                              <a:lnTo>
                                <a:pt x="78" y="146"/>
                              </a:lnTo>
                              <a:lnTo>
                                <a:pt x="81" y="133"/>
                              </a:lnTo>
                              <a:lnTo>
                                <a:pt x="84" y="127"/>
                              </a:lnTo>
                              <a:lnTo>
                                <a:pt x="75" y="127"/>
                              </a:lnTo>
                              <a:lnTo>
                                <a:pt x="59" y="127"/>
                              </a:lnTo>
                              <a:lnTo>
                                <a:pt x="52" y="127"/>
                              </a:lnTo>
                              <a:lnTo>
                                <a:pt x="52" y="118"/>
                              </a:lnTo>
                              <a:lnTo>
                                <a:pt x="52" y="102"/>
                              </a:lnTo>
                              <a:lnTo>
                                <a:pt x="52" y="95"/>
                              </a:lnTo>
                              <a:lnTo>
                                <a:pt x="59" y="99"/>
                              </a:lnTo>
                              <a:lnTo>
                                <a:pt x="69" y="102"/>
                              </a:lnTo>
                              <a:lnTo>
                                <a:pt x="81" y="102"/>
                              </a:lnTo>
                              <a:lnTo>
                                <a:pt x="79" y="95"/>
                              </a:lnTo>
                              <a:lnTo>
                                <a:pt x="77" y="81"/>
                              </a:lnTo>
                              <a:lnTo>
                                <a:pt x="76" y="73"/>
                              </a:lnTo>
                              <a:lnTo>
                                <a:pt x="85" y="73"/>
                              </a:lnTo>
                              <a:lnTo>
                                <a:pt x="101" y="73"/>
                              </a:lnTo>
                              <a:lnTo>
                                <a:pt x="110" y="73"/>
                              </a:lnTo>
                              <a:lnTo>
                                <a:pt x="108" y="81"/>
                              </a:lnTo>
                              <a:lnTo>
                                <a:pt x="102" y="93"/>
                              </a:lnTo>
                              <a:lnTo>
                                <a:pt x="100" y="100"/>
                              </a:lnTo>
                              <a:lnTo>
                                <a:pt x="108" y="100"/>
                              </a:lnTo>
                              <a:lnTo>
                                <a:pt x="123" y="100"/>
                              </a:lnTo>
                              <a:lnTo>
                                <a:pt x="132" y="100"/>
                              </a:lnTo>
                              <a:lnTo>
                                <a:pt x="132" y="108"/>
                              </a:lnTo>
                              <a:lnTo>
                                <a:pt x="132" y="123"/>
                              </a:lnTo>
                              <a:lnTo>
                                <a:pt x="132" y="132"/>
                              </a:lnTo>
                              <a:close/>
                              <a:moveTo>
                                <a:pt x="0" y="120"/>
                              </a:moveTo>
                              <a:lnTo>
                                <a:pt x="0" y="143"/>
                              </a:lnTo>
                              <a:lnTo>
                                <a:pt x="0" y="201"/>
                              </a:lnTo>
                              <a:lnTo>
                                <a:pt x="0" y="276"/>
                              </a:lnTo>
                              <a:lnTo>
                                <a:pt x="0" y="350"/>
                              </a:lnTo>
                              <a:lnTo>
                                <a:pt x="0" y="407"/>
                              </a:lnTo>
                              <a:lnTo>
                                <a:pt x="0" y="430"/>
                              </a:lnTo>
                              <a:lnTo>
                                <a:pt x="8" y="430"/>
                              </a:lnTo>
                              <a:lnTo>
                                <a:pt x="21" y="430"/>
                              </a:lnTo>
                              <a:lnTo>
                                <a:pt x="29" y="430"/>
                              </a:lnTo>
                              <a:lnTo>
                                <a:pt x="27" y="417"/>
                              </a:lnTo>
                              <a:lnTo>
                                <a:pt x="25" y="381"/>
                              </a:lnTo>
                              <a:lnTo>
                                <a:pt x="24" y="332"/>
                              </a:lnTo>
                              <a:lnTo>
                                <a:pt x="29" y="278"/>
                              </a:lnTo>
                              <a:lnTo>
                                <a:pt x="40" y="229"/>
                              </a:lnTo>
                              <a:lnTo>
                                <a:pt x="60" y="192"/>
                              </a:lnTo>
                              <a:lnTo>
                                <a:pt x="92" y="178"/>
                              </a:lnTo>
                              <a:lnTo>
                                <a:pt x="126" y="192"/>
                              </a:lnTo>
                              <a:lnTo>
                                <a:pt x="147" y="229"/>
                              </a:lnTo>
                              <a:lnTo>
                                <a:pt x="161" y="277"/>
                              </a:lnTo>
                              <a:lnTo>
                                <a:pt x="167" y="331"/>
                              </a:lnTo>
                              <a:lnTo>
                                <a:pt x="168" y="379"/>
                              </a:lnTo>
                              <a:lnTo>
                                <a:pt x="167" y="415"/>
                              </a:lnTo>
                              <a:lnTo>
                                <a:pt x="166" y="429"/>
                              </a:lnTo>
                              <a:lnTo>
                                <a:pt x="174" y="429"/>
                              </a:lnTo>
                              <a:lnTo>
                                <a:pt x="186" y="430"/>
                              </a:lnTo>
                              <a:lnTo>
                                <a:pt x="192" y="430"/>
                              </a:lnTo>
                              <a:lnTo>
                                <a:pt x="192" y="407"/>
                              </a:lnTo>
                              <a:lnTo>
                                <a:pt x="192" y="350"/>
                              </a:lnTo>
                              <a:lnTo>
                                <a:pt x="192" y="275"/>
                              </a:lnTo>
                              <a:lnTo>
                                <a:pt x="192" y="199"/>
                              </a:lnTo>
                              <a:lnTo>
                                <a:pt x="192" y="142"/>
                              </a:lnTo>
                              <a:lnTo>
                                <a:pt x="192" y="119"/>
                              </a:lnTo>
                              <a:lnTo>
                                <a:pt x="167" y="87"/>
                              </a:lnTo>
                              <a:lnTo>
                                <a:pt x="119" y="31"/>
                              </a:lnTo>
                              <a:lnTo>
                                <a:pt x="92" y="0"/>
                              </a:lnTo>
                              <a:lnTo>
                                <a:pt x="69" y="32"/>
                              </a:lnTo>
                              <a:lnTo>
                                <a:pt x="24" y="89"/>
                              </a:lnTo>
                              <a:lnTo>
                                <a:pt x="0" y="120"/>
                              </a:lnTo>
                              <a:close/>
                            </a:path>
                          </a:pathLst>
                        </a:custGeom>
                        <a:solidFill>
                          <a:srgbClr val="FFFFFF"/>
                        </a:solidFill>
                        <a:ln>
                          <a:noFill/>
                        </a:ln>
                      </wps:spPr>
                      <wps:bodyPr rot="0" vert="horz" wrap="square" lIns="91440" tIns="45720" rIns="91440" bIns="45720" anchor="t" anchorCtr="0" upright="1">
                        <a:noAutofit/>
                      </wps:bodyPr>
                    </wps:wsp>
                    <wps:wsp>
                      <wps:cNvPr id="436" name="Freeform 437"/>
                      <wps:cNvSpPr>
                        <a:spLocks noEditPoints="1"/>
                      </wps:cNvSpPr>
                      <wps:spPr bwMode="auto">
                        <a:xfrm>
                          <a:off x="194" y="717"/>
                          <a:ext cx="48" cy="108"/>
                        </a:xfrm>
                        <a:custGeom>
                          <a:avLst/>
                          <a:gdLst>
                            <a:gd name="T0" fmla="*/ 69 w 193"/>
                            <a:gd name="T1" fmla="*/ 32 h 430"/>
                            <a:gd name="T2" fmla="*/ 0 w 193"/>
                            <a:gd name="T3" fmla="*/ 119 h 430"/>
                            <a:gd name="T4" fmla="*/ 0 w 193"/>
                            <a:gd name="T5" fmla="*/ 142 h 430"/>
                            <a:gd name="T6" fmla="*/ 0 w 193"/>
                            <a:gd name="T7" fmla="*/ 275 h 430"/>
                            <a:gd name="T8" fmla="*/ 0 w 193"/>
                            <a:gd name="T9" fmla="*/ 407 h 430"/>
                            <a:gd name="T10" fmla="*/ 0 w 193"/>
                            <a:gd name="T11" fmla="*/ 430 h 430"/>
                            <a:gd name="T12" fmla="*/ 21 w 193"/>
                            <a:gd name="T13" fmla="*/ 430 h 430"/>
                            <a:gd name="T14" fmla="*/ 28 w 193"/>
                            <a:gd name="T15" fmla="*/ 430 h 430"/>
                            <a:gd name="T16" fmla="*/ 25 w 193"/>
                            <a:gd name="T17" fmla="*/ 380 h 430"/>
                            <a:gd name="T18" fmla="*/ 29 w 193"/>
                            <a:gd name="T19" fmla="*/ 277 h 430"/>
                            <a:gd name="T20" fmla="*/ 60 w 193"/>
                            <a:gd name="T21" fmla="*/ 192 h 430"/>
                            <a:gd name="T22" fmla="*/ 93 w 193"/>
                            <a:gd name="T23" fmla="*/ 178 h 430"/>
                            <a:gd name="T24" fmla="*/ 148 w 193"/>
                            <a:gd name="T25" fmla="*/ 228 h 430"/>
                            <a:gd name="T26" fmla="*/ 166 w 193"/>
                            <a:gd name="T27" fmla="*/ 330 h 430"/>
                            <a:gd name="T28" fmla="*/ 168 w 193"/>
                            <a:gd name="T29" fmla="*/ 414 h 430"/>
                            <a:gd name="T30" fmla="*/ 166 w 193"/>
                            <a:gd name="T31" fmla="*/ 429 h 430"/>
                            <a:gd name="T32" fmla="*/ 186 w 193"/>
                            <a:gd name="T33" fmla="*/ 430 h 430"/>
                            <a:gd name="T34" fmla="*/ 193 w 193"/>
                            <a:gd name="T35" fmla="*/ 430 h 430"/>
                            <a:gd name="T36" fmla="*/ 193 w 193"/>
                            <a:gd name="T37" fmla="*/ 350 h 430"/>
                            <a:gd name="T38" fmla="*/ 193 w 193"/>
                            <a:gd name="T39" fmla="*/ 200 h 430"/>
                            <a:gd name="T40" fmla="*/ 193 w 193"/>
                            <a:gd name="T41" fmla="*/ 118 h 430"/>
                            <a:gd name="T42" fmla="*/ 166 w 193"/>
                            <a:gd name="T43" fmla="*/ 88 h 430"/>
                            <a:gd name="T44" fmla="*/ 93 w 193"/>
                            <a:gd name="T45" fmla="*/ 0 h 430"/>
                            <a:gd name="T46" fmla="*/ 93 w 193"/>
                            <a:gd name="T47" fmla="*/ 0 h 430"/>
                            <a:gd name="T48" fmla="*/ 124 w 193"/>
                            <a:gd name="T49" fmla="*/ 128 h 430"/>
                            <a:gd name="T50" fmla="*/ 103 w 193"/>
                            <a:gd name="T51" fmla="*/ 121 h 430"/>
                            <a:gd name="T52" fmla="*/ 105 w 193"/>
                            <a:gd name="T53" fmla="*/ 129 h 430"/>
                            <a:gd name="T54" fmla="*/ 110 w 193"/>
                            <a:gd name="T55" fmla="*/ 152 h 430"/>
                            <a:gd name="T56" fmla="*/ 102 w 193"/>
                            <a:gd name="T57" fmla="*/ 152 h 430"/>
                            <a:gd name="T58" fmla="*/ 75 w 193"/>
                            <a:gd name="T59" fmla="*/ 152 h 430"/>
                            <a:gd name="T60" fmla="*/ 77 w 193"/>
                            <a:gd name="T61" fmla="*/ 146 h 430"/>
                            <a:gd name="T62" fmla="*/ 83 w 193"/>
                            <a:gd name="T63" fmla="*/ 126 h 430"/>
                            <a:gd name="T64" fmla="*/ 75 w 193"/>
                            <a:gd name="T65" fmla="*/ 126 h 430"/>
                            <a:gd name="T66" fmla="*/ 51 w 193"/>
                            <a:gd name="T67" fmla="*/ 126 h 430"/>
                            <a:gd name="T68" fmla="*/ 51 w 193"/>
                            <a:gd name="T69" fmla="*/ 118 h 430"/>
                            <a:gd name="T70" fmla="*/ 51 w 193"/>
                            <a:gd name="T71" fmla="*/ 94 h 430"/>
                            <a:gd name="T72" fmla="*/ 60 w 193"/>
                            <a:gd name="T73" fmla="*/ 100 h 430"/>
                            <a:gd name="T74" fmla="*/ 81 w 193"/>
                            <a:gd name="T75" fmla="*/ 102 h 430"/>
                            <a:gd name="T76" fmla="*/ 80 w 193"/>
                            <a:gd name="T77" fmla="*/ 94 h 430"/>
                            <a:gd name="T78" fmla="*/ 75 w 193"/>
                            <a:gd name="T79" fmla="*/ 72 h 430"/>
                            <a:gd name="T80" fmla="*/ 84 w 193"/>
                            <a:gd name="T81" fmla="*/ 72 h 430"/>
                            <a:gd name="T82" fmla="*/ 110 w 193"/>
                            <a:gd name="T83" fmla="*/ 72 h 430"/>
                            <a:gd name="T84" fmla="*/ 107 w 193"/>
                            <a:gd name="T85" fmla="*/ 80 h 430"/>
                            <a:gd name="T86" fmla="*/ 99 w 193"/>
                            <a:gd name="T87" fmla="*/ 100 h 430"/>
                            <a:gd name="T88" fmla="*/ 108 w 193"/>
                            <a:gd name="T89" fmla="*/ 100 h 430"/>
                            <a:gd name="T90" fmla="*/ 132 w 193"/>
                            <a:gd name="T91" fmla="*/ 100 h 430"/>
                            <a:gd name="T92" fmla="*/ 132 w 193"/>
                            <a:gd name="T93" fmla="*/ 107 h 430"/>
                            <a:gd name="T94" fmla="*/ 132 w 193"/>
                            <a:gd name="T95" fmla="*/ 132 h 430"/>
                            <a:gd name="T96" fmla="*/ 132 w 193"/>
                            <a:gd name="T97" fmla="*/ 132 h 4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93" h="430">
                              <a:moveTo>
                                <a:pt x="93" y="0"/>
                              </a:moveTo>
                              <a:lnTo>
                                <a:pt x="69" y="32"/>
                              </a:lnTo>
                              <a:lnTo>
                                <a:pt x="25" y="89"/>
                              </a:lnTo>
                              <a:lnTo>
                                <a:pt x="0" y="119"/>
                              </a:lnTo>
                              <a:lnTo>
                                <a:pt x="0" y="142"/>
                              </a:lnTo>
                              <a:lnTo>
                                <a:pt x="0" y="201"/>
                              </a:lnTo>
                              <a:lnTo>
                                <a:pt x="0" y="275"/>
                              </a:lnTo>
                              <a:lnTo>
                                <a:pt x="0" y="350"/>
                              </a:lnTo>
                              <a:lnTo>
                                <a:pt x="0" y="407"/>
                              </a:lnTo>
                              <a:lnTo>
                                <a:pt x="0" y="430"/>
                              </a:lnTo>
                              <a:lnTo>
                                <a:pt x="7" y="430"/>
                              </a:lnTo>
                              <a:lnTo>
                                <a:pt x="21" y="430"/>
                              </a:lnTo>
                              <a:lnTo>
                                <a:pt x="28" y="430"/>
                              </a:lnTo>
                              <a:lnTo>
                                <a:pt x="27" y="417"/>
                              </a:lnTo>
                              <a:lnTo>
                                <a:pt x="25" y="380"/>
                              </a:lnTo>
                              <a:lnTo>
                                <a:pt x="25" y="331"/>
                              </a:lnTo>
                              <a:lnTo>
                                <a:pt x="29" y="277"/>
                              </a:lnTo>
                              <a:lnTo>
                                <a:pt x="40" y="228"/>
                              </a:lnTo>
                              <a:lnTo>
                                <a:pt x="60" y="192"/>
                              </a:lnTo>
                              <a:lnTo>
                                <a:pt x="93" y="178"/>
                              </a:lnTo>
                              <a:lnTo>
                                <a:pt x="126" y="192"/>
                              </a:lnTo>
                              <a:lnTo>
                                <a:pt x="148" y="228"/>
                              </a:lnTo>
                              <a:lnTo>
                                <a:pt x="161" y="276"/>
                              </a:lnTo>
                              <a:lnTo>
                                <a:pt x="166" y="330"/>
                              </a:lnTo>
                              <a:lnTo>
                                <a:pt x="168" y="378"/>
                              </a:lnTo>
                              <a:lnTo>
                                <a:pt x="168" y="414"/>
                              </a:lnTo>
                              <a:lnTo>
                                <a:pt x="166" y="429"/>
                              </a:lnTo>
                              <a:lnTo>
                                <a:pt x="173" y="429"/>
                              </a:lnTo>
                              <a:lnTo>
                                <a:pt x="186" y="430"/>
                              </a:lnTo>
                              <a:lnTo>
                                <a:pt x="193" y="430"/>
                              </a:lnTo>
                              <a:lnTo>
                                <a:pt x="193" y="407"/>
                              </a:lnTo>
                              <a:lnTo>
                                <a:pt x="193" y="350"/>
                              </a:lnTo>
                              <a:lnTo>
                                <a:pt x="193" y="274"/>
                              </a:lnTo>
                              <a:lnTo>
                                <a:pt x="193" y="200"/>
                              </a:lnTo>
                              <a:lnTo>
                                <a:pt x="193" y="141"/>
                              </a:lnTo>
                              <a:lnTo>
                                <a:pt x="193" y="118"/>
                              </a:lnTo>
                              <a:lnTo>
                                <a:pt x="166" y="88"/>
                              </a:lnTo>
                              <a:lnTo>
                                <a:pt x="119" y="31"/>
                              </a:lnTo>
                              <a:lnTo>
                                <a:pt x="93" y="0"/>
                              </a:lnTo>
                              <a:close/>
                              <a:moveTo>
                                <a:pt x="132" y="132"/>
                              </a:moveTo>
                              <a:lnTo>
                                <a:pt x="124" y="128"/>
                              </a:lnTo>
                              <a:lnTo>
                                <a:pt x="113" y="125"/>
                              </a:lnTo>
                              <a:lnTo>
                                <a:pt x="103" y="121"/>
                              </a:lnTo>
                              <a:lnTo>
                                <a:pt x="105" y="129"/>
                              </a:lnTo>
                              <a:lnTo>
                                <a:pt x="108" y="145"/>
                              </a:lnTo>
                              <a:lnTo>
                                <a:pt x="110" y="152"/>
                              </a:lnTo>
                              <a:lnTo>
                                <a:pt x="102" y="152"/>
                              </a:lnTo>
                              <a:lnTo>
                                <a:pt x="84" y="152"/>
                              </a:lnTo>
                              <a:lnTo>
                                <a:pt x="75" y="152"/>
                              </a:lnTo>
                              <a:lnTo>
                                <a:pt x="77" y="146"/>
                              </a:lnTo>
                              <a:lnTo>
                                <a:pt x="82" y="133"/>
                              </a:lnTo>
                              <a:lnTo>
                                <a:pt x="83" y="126"/>
                              </a:lnTo>
                              <a:lnTo>
                                <a:pt x="75" y="126"/>
                              </a:lnTo>
                              <a:lnTo>
                                <a:pt x="60" y="126"/>
                              </a:lnTo>
                              <a:lnTo>
                                <a:pt x="51" y="126"/>
                              </a:lnTo>
                              <a:lnTo>
                                <a:pt x="51" y="118"/>
                              </a:lnTo>
                              <a:lnTo>
                                <a:pt x="51" y="103"/>
                              </a:lnTo>
                              <a:lnTo>
                                <a:pt x="51" y="94"/>
                              </a:lnTo>
                              <a:lnTo>
                                <a:pt x="60" y="100"/>
                              </a:lnTo>
                              <a:lnTo>
                                <a:pt x="69" y="102"/>
                              </a:lnTo>
                              <a:lnTo>
                                <a:pt x="81" y="102"/>
                              </a:lnTo>
                              <a:lnTo>
                                <a:pt x="80" y="94"/>
                              </a:lnTo>
                              <a:lnTo>
                                <a:pt x="76" y="80"/>
                              </a:lnTo>
                              <a:lnTo>
                                <a:pt x="75" y="72"/>
                              </a:lnTo>
                              <a:lnTo>
                                <a:pt x="84" y="72"/>
                              </a:lnTo>
                              <a:lnTo>
                                <a:pt x="102" y="72"/>
                              </a:lnTo>
                              <a:lnTo>
                                <a:pt x="110" y="72"/>
                              </a:lnTo>
                              <a:lnTo>
                                <a:pt x="107" y="80"/>
                              </a:lnTo>
                              <a:lnTo>
                                <a:pt x="103" y="93"/>
                              </a:lnTo>
                              <a:lnTo>
                                <a:pt x="99" y="100"/>
                              </a:lnTo>
                              <a:lnTo>
                                <a:pt x="108" y="100"/>
                              </a:lnTo>
                              <a:lnTo>
                                <a:pt x="124" y="100"/>
                              </a:lnTo>
                              <a:lnTo>
                                <a:pt x="132" y="100"/>
                              </a:lnTo>
                              <a:lnTo>
                                <a:pt x="132" y="107"/>
                              </a:lnTo>
                              <a:lnTo>
                                <a:pt x="132" y="123"/>
                              </a:lnTo>
                              <a:lnTo>
                                <a:pt x="132" y="132"/>
                              </a:lnTo>
                              <a:close/>
                            </a:path>
                          </a:pathLst>
                        </a:custGeom>
                        <a:solidFill>
                          <a:srgbClr val="FFFFFF"/>
                        </a:solidFill>
                        <a:ln>
                          <a:noFill/>
                        </a:ln>
                      </wps:spPr>
                      <wps:bodyPr rot="0" vert="horz" wrap="square" lIns="91440" tIns="45720" rIns="91440" bIns="45720" anchor="t" anchorCtr="0" upright="1">
                        <a:noAutofit/>
                      </wps:bodyPr>
                    </wps:wsp>
                    <wps:wsp>
                      <wps:cNvPr id="437" name="Freeform 438"/>
                      <wps:cNvSpPr>
                        <a:spLocks noEditPoints="1"/>
                      </wps:cNvSpPr>
                      <wps:spPr bwMode="auto">
                        <a:xfrm>
                          <a:off x="187" y="836"/>
                          <a:ext cx="55" cy="42"/>
                        </a:xfrm>
                        <a:custGeom>
                          <a:avLst/>
                          <a:gdLst>
                            <a:gd name="T0" fmla="*/ 146 w 218"/>
                            <a:gd name="T1" fmla="*/ 97 h 166"/>
                            <a:gd name="T2" fmla="*/ 138 w 218"/>
                            <a:gd name="T3" fmla="*/ 95 h 166"/>
                            <a:gd name="T4" fmla="*/ 130 w 218"/>
                            <a:gd name="T5" fmla="*/ 93 h 166"/>
                            <a:gd name="T6" fmla="*/ 121 w 218"/>
                            <a:gd name="T7" fmla="*/ 89 h 166"/>
                            <a:gd name="T8" fmla="*/ 121 w 218"/>
                            <a:gd name="T9" fmla="*/ 89 h 166"/>
                            <a:gd name="T10" fmla="*/ 123 w 218"/>
                            <a:gd name="T11" fmla="*/ 96 h 166"/>
                            <a:gd name="T12" fmla="*/ 126 w 218"/>
                            <a:gd name="T13" fmla="*/ 108 h 166"/>
                            <a:gd name="T14" fmla="*/ 127 w 218"/>
                            <a:gd name="T15" fmla="*/ 115 h 166"/>
                            <a:gd name="T16" fmla="*/ 127 w 218"/>
                            <a:gd name="T17" fmla="*/ 115 h 166"/>
                            <a:gd name="T18" fmla="*/ 120 w 218"/>
                            <a:gd name="T19" fmla="*/ 115 h 166"/>
                            <a:gd name="T20" fmla="*/ 107 w 218"/>
                            <a:gd name="T21" fmla="*/ 115 h 166"/>
                            <a:gd name="T22" fmla="*/ 99 w 218"/>
                            <a:gd name="T23" fmla="*/ 115 h 166"/>
                            <a:gd name="T24" fmla="*/ 99 w 218"/>
                            <a:gd name="T25" fmla="*/ 115 h 166"/>
                            <a:gd name="T26" fmla="*/ 101 w 218"/>
                            <a:gd name="T27" fmla="*/ 109 h 166"/>
                            <a:gd name="T28" fmla="*/ 103 w 218"/>
                            <a:gd name="T29" fmla="*/ 100 h 166"/>
                            <a:gd name="T30" fmla="*/ 106 w 218"/>
                            <a:gd name="T31" fmla="*/ 93 h 166"/>
                            <a:gd name="T32" fmla="*/ 106 w 218"/>
                            <a:gd name="T33" fmla="*/ 93 h 166"/>
                            <a:gd name="T34" fmla="*/ 99 w 218"/>
                            <a:gd name="T35" fmla="*/ 93 h 166"/>
                            <a:gd name="T36" fmla="*/ 86 w 218"/>
                            <a:gd name="T37" fmla="*/ 93 h 166"/>
                            <a:gd name="T38" fmla="*/ 79 w 218"/>
                            <a:gd name="T39" fmla="*/ 93 h 166"/>
                            <a:gd name="T40" fmla="*/ 79 w 218"/>
                            <a:gd name="T41" fmla="*/ 93 h 166"/>
                            <a:gd name="T42" fmla="*/ 79 w 218"/>
                            <a:gd name="T43" fmla="*/ 86 h 166"/>
                            <a:gd name="T44" fmla="*/ 79 w 218"/>
                            <a:gd name="T45" fmla="*/ 73 h 166"/>
                            <a:gd name="T46" fmla="*/ 79 w 218"/>
                            <a:gd name="T47" fmla="*/ 67 h 166"/>
                            <a:gd name="T48" fmla="*/ 79 w 218"/>
                            <a:gd name="T49" fmla="*/ 67 h 166"/>
                            <a:gd name="T50" fmla="*/ 86 w 218"/>
                            <a:gd name="T51" fmla="*/ 71 h 166"/>
                            <a:gd name="T52" fmla="*/ 93 w 218"/>
                            <a:gd name="T53" fmla="*/ 73 h 166"/>
                            <a:gd name="T54" fmla="*/ 103 w 218"/>
                            <a:gd name="T55" fmla="*/ 73 h 166"/>
                            <a:gd name="T56" fmla="*/ 103 w 218"/>
                            <a:gd name="T57" fmla="*/ 73 h 166"/>
                            <a:gd name="T58" fmla="*/ 102 w 218"/>
                            <a:gd name="T59" fmla="*/ 67 h 166"/>
                            <a:gd name="T60" fmla="*/ 100 w 218"/>
                            <a:gd name="T61" fmla="*/ 56 h 166"/>
                            <a:gd name="T62" fmla="*/ 99 w 218"/>
                            <a:gd name="T63" fmla="*/ 49 h 166"/>
                            <a:gd name="T64" fmla="*/ 99 w 218"/>
                            <a:gd name="T65" fmla="*/ 49 h 166"/>
                            <a:gd name="T66" fmla="*/ 107 w 218"/>
                            <a:gd name="T67" fmla="*/ 49 h 166"/>
                            <a:gd name="T68" fmla="*/ 120 w 218"/>
                            <a:gd name="T69" fmla="*/ 49 h 166"/>
                            <a:gd name="T70" fmla="*/ 127 w 218"/>
                            <a:gd name="T71" fmla="*/ 49 h 166"/>
                            <a:gd name="T72" fmla="*/ 127 w 218"/>
                            <a:gd name="T73" fmla="*/ 49 h 166"/>
                            <a:gd name="T74" fmla="*/ 125 w 218"/>
                            <a:gd name="T75" fmla="*/ 55 h 166"/>
                            <a:gd name="T76" fmla="*/ 121 w 218"/>
                            <a:gd name="T77" fmla="*/ 66 h 166"/>
                            <a:gd name="T78" fmla="*/ 119 w 218"/>
                            <a:gd name="T79" fmla="*/ 71 h 166"/>
                            <a:gd name="T80" fmla="*/ 119 w 218"/>
                            <a:gd name="T81" fmla="*/ 71 h 166"/>
                            <a:gd name="T82" fmla="*/ 126 w 218"/>
                            <a:gd name="T83" fmla="*/ 71 h 166"/>
                            <a:gd name="T84" fmla="*/ 138 w 218"/>
                            <a:gd name="T85" fmla="*/ 71 h 166"/>
                            <a:gd name="T86" fmla="*/ 146 w 218"/>
                            <a:gd name="T87" fmla="*/ 71 h 166"/>
                            <a:gd name="T88" fmla="*/ 146 w 218"/>
                            <a:gd name="T89" fmla="*/ 71 h 166"/>
                            <a:gd name="T90" fmla="*/ 146 w 218"/>
                            <a:gd name="T91" fmla="*/ 78 h 166"/>
                            <a:gd name="T92" fmla="*/ 146 w 218"/>
                            <a:gd name="T93" fmla="*/ 91 h 166"/>
                            <a:gd name="T94" fmla="*/ 146 w 218"/>
                            <a:gd name="T95" fmla="*/ 97 h 166"/>
                            <a:gd name="T96" fmla="*/ 146 w 218"/>
                            <a:gd name="T97" fmla="*/ 97 h 166"/>
                            <a:gd name="T98" fmla="*/ 0 w 218"/>
                            <a:gd name="T99" fmla="*/ 0 h 166"/>
                            <a:gd name="T100" fmla="*/ 0 w 218"/>
                            <a:gd name="T101" fmla="*/ 166 h 166"/>
                            <a:gd name="T102" fmla="*/ 218 w 218"/>
                            <a:gd name="T103" fmla="*/ 166 h 166"/>
                            <a:gd name="T104" fmla="*/ 218 w 218"/>
                            <a:gd name="T105" fmla="*/ 0 h 166"/>
                            <a:gd name="T106" fmla="*/ 0 w 218"/>
                            <a:gd name="T107" fmla="*/ 0 h 166"/>
                            <a:gd name="T108" fmla="*/ 0 w 218"/>
                            <a:gd name="T109" fmla="*/ 0 h 1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218" h="166">
                              <a:moveTo>
                                <a:pt x="146" y="97"/>
                              </a:moveTo>
                              <a:lnTo>
                                <a:pt x="138" y="95"/>
                              </a:lnTo>
                              <a:lnTo>
                                <a:pt x="130" y="93"/>
                              </a:lnTo>
                              <a:lnTo>
                                <a:pt x="121" y="89"/>
                              </a:lnTo>
                              <a:lnTo>
                                <a:pt x="123" y="96"/>
                              </a:lnTo>
                              <a:lnTo>
                                <a:pt x="126" y="108"/>
                              </a:lnTo>
                              <a:lnTo>
                                <a:pt x="127" y="115"/>
                              </a:lnTo>
                              <a:lnTo>
                                <a:pt x="120" y="115"/>
                              </a:lnTo>
                              <a:lnTo>
                                <a:pt x="107" y="115"/>
                              </a:lnTo>
                              <a:lnTo>
                                <a:pt x="99" y="115"/>
                              </a:lnTo>
                              <a:lnTo>
                                <a:pt x="101" y="109"/>
                              </a:lnTo>
                              <a:lnTo>
                                <a:pt x="103" y="100"/>
                              </a:lnTo>
                              <a:lnTo>
                                <a:pt x="106" y="93"/>
                              </a:lnTo>
                              <a:lnTo>
                                <a:pt x="99" y="93"/>
                              </a:lnTo>
                              <a:lnTo>
                                <a:pt x="86" y="93"/>
                              </a:lnTo>
                              <a:lnTo>
                                <a:pt x="79" y="93"/>
                              </a:lnTo>
                              <a:lnTo>
                                <a:pt x="79" y="86"/>
                              </a:lnTo>
                              <a:lnTo>
                                <a:pt x="79" y="73"/>
                              </a:lnTo>
                              <a:lnTo>
                                <a:pt x="79" y="67"/>
                              </a:lnTo>
                              <a:lnTo>
                                <a:pt x="86" y="71"/>
                              </a:lnTo>
                              <a:lnTo>
                                <a:pt x="93" y="73"/>
                              </a:lnTo>
                              <a:lnTo>
                                <a:pt x="103" y="73"/>
                              </a:lnTo>
                              <a:lnTo>
                                <a:pt x="102" y="67"/>
                              </a:lnTo>
                              <a:lnTo>
                                <a:pt x="100" y="56"/>
                              </a:lnTo>
                              <a:lnTo>
                                <a:pt x="99" y="49"/>
                              </a:lnTo>
                              <a:lnTo>
                                <a:pt x="107" y="49"/>
                              </a:lnTo>
                              <a:lnTo>
                                <a:pt x="120" y="49"/>
                              </a:lnTo>
                              <a:lnTo>
                                <a:pt x="127" y="49"/>
                              </a:lnTo>
                              <a:lnTo>
                                <a:pt x="125" y="55"/>
                              </a:lnTo>
                              <a:lnTo>
                                <a:pt x="121" y="66"/>
                              </a:lnTo>
                              <a:lnTo>
                                <a:pt x="119" y="71"/>
                              </a:lnTo>
                              <a:lnTo>
                                <a:pt x="126" y="71"/>
                              </a:lnTo>
                              <a:lnTo>
                                <a:pt x="138" y="71"/>
                              </a:lnTo>
                              <a:lnTo>
                                <a:pt x="146" y="71"/>
                              </a:lnTo>
                              <a:lnTo>
                                <a:pt x="146" y="78"/>
                              </a:lnTo>
                              <a:lnTo>
                                <a:pt x="146" y="91"/>
                              </a:lnTo>
                              <a:lnTo>
                                <a:pt x="146" y="97"/>
                              </a:lnTo>
                              <a:close/>
                              <a:moveTo>
                                <a:pt x="0" y="0"/>
                              </a:moveTo>
                              <a:lnTo>
                                <a:pt x="0" y="166"/>
                              </a:lnTo>
                              <a:lnTo>
                                <a:pt x="218" y="166"/>
                              </a:lnTo>
                              <a:lnTo>
                                <a:pt x="218" y="0"/>
                              </a:lnTo>
                              <a:lnTo>
                                <a:pt x="0" y="0"/>
                              </a:lnTo>
                              <a:close/>
                            </a:path>
                          </a:pathLst>
                        </a:custGeom>
                        <a:solidFill>
                          <a:srgbClr val="FFFFFF"/>
                        </a:solidFill>
                        <a:ln>
                          <a:noFill/>
                        </a:ln>
                      </wps:spPr>
                      <wps:bodyPr rot="0" vert="horz" wrap="square" lIns="91440" tIns="45720" rIns="91440" bIns="45720" anchor="t" anchorCtr="0" upright="1">
                        <a:noAutofit/>
                      </wps:bodyPr>
                    </wps:wsp>
                    <wps:wsp>
                      <wps:cNvPr id="438" name="Freeform 439"/>
                      <wps:cNvSpPr>
                        <a:spLocks noEditPoints="1"/>
                      </wps:cNvSpPr>
                      <wps:spPr bwMode="auto">
                        <a:xfrm>
                          <a:off x="1233" y="834"/>
                          <a:ext cx="54" cy="42"/>
                        </a:xfrm>
                        <a:custGeom>
                          <a:avLst/>
                          <a:gdLst>
                            <a:gd name="T0" fmla="*/ 138 w 216"/>
                            <a:gd name="T1" fmla="*/ 94 h 168"/>
                            <a:gd name="T2" fmla="*/ 132 w 216"/>
                            <a:gd name="T3" fmla="*/ 94 h 168"/>
                            <a:gd name="T4" fmla="*/ 119 w 216"/>
                            <a:gd name="T5" fmla="*/ 94 h 168"/>
                            <a:gd name="T6" fmla="*/ 111 w 216"/>
                            <a:gd name="T7" fmla="*/ 94 h 168"/>
                            <a:gd name="T8" fmla="*/ 111 w 216"/>
                            <a:gd name="T9" fmla="*/ 94 h 168"/>
                            <a:gd name="T10" fmla="*/ 113 w 216"/>
                            <a:gd name="T11" fmla="*/ 100 h 168"/>
                            <a:gd name="T12" fmla="*/ 116 w 216"/>
                            <a:gd name="T13" fmla="*/ 111 h 168"/>
                            <a:gd name="T14" fmla="*/ 117 w 216"/>
                            <a:gd name="T15" fmla="*/ 116 h 168"/>
                            <a:gd name="T16" fmla="*/ 117 w 216"/>
                            <a:gd name="T17" fmla="*/ 116 h 168"/>
                            <a:gd name="T18" fmla="*/ 111 w 216"/>
                            <a:gd name="T19" fmla="*/ 116 h 168"/>
                            <a:gd name="T20" fmla="*/ 97 w 216"/>
                            <a:gd name="T21" fmla="*/ 116 h 168"/>
                            <a:gd name="T22" fmla="*/ 89 w 216"/>
                            <a:gd name="T23" fmla="*/ 116 h 168"/>
                            <a:gd name="T24" fmla="*/ 89 w 216"/>
                            <a:gd name="T25" fmla="*/ 116 h 168"/>
                            <a:gd name="T26" fmla="*/ 91 w 216"/>
                            <a:gd name="T27" fmla="*/ 110 h 168"/>
                            <a:gd name="T28" fmla="*/ 94 w 216"/>
                            <a:gd name="T29" fmla="*/ 97 h 168"/>
                            <a:gd name="T30" fmla="*/ 95 w 216"/>
                            <a:gd name="T31" fmla="*/ 90 h 168"/>
                            <a:gd name="T32" fmla="*/ 95 w 216"/>
                            <a:gd name="T33" fmla="*/ 90 h 168"/>
                            <a:gd name="T34" fmla="*/ 87 w 216"/>
                            <a:gd name="T35" fmla="*/ 93 h 168"/>
                            <a:gd name="T36" fmla="*/ 78 w 216"/>
                            <a:gd name="T37" fmla="*/ 97 h 168"/>
                            <a:gd name="T38" fmla="*/ 71 w 216"/>
                            <a:gd name="T39" fmla="*/ 99 h 168"/>
                            <a:gd name="T40" fmla="*/ 71 w 216"/>
                            <a:gd name="T41" fmla="*/ 99 h 168"/>
                            <a:gd name="T42" fmla="*/ 71 w 216"/>
                            <a:gd name="T43" fmla="*/ 92 h 168"/>
                            <a:gd name="T44" fmla="*/ 71 w 216"/>
                            <a:gd name="T45" fmla="*/ 79 h 168"/>
                            <a:gd name="T46" fmla="*/ 71 w 216"/>
                            <a:gd name="T47" fmla="*/ 72 h 168"/>
                            <a:gd name="T48" fmla="*/ 71 w 216"/>
                            <a:gd name="T49" fmla="*/ 72 h 168"/>
                            <a:gd name="T50" fmla="*/ 78 w 216"/>
                            <a:gd name="T51" fmla="*/ 72 h 168"/>
                            <a:gd name="T52" fmla="*/ 91 w 216"/>
                            <a:gd name="T53" fmla="*/ 72 h 168"/>
                            <a:gd name="T54" fmla="*/ 98 w 216"/>
                            <a:gd name="T55" fmla="*/ 72 h 168"/>
                            <a:gd name="T56" fmla="*/ 98 w 216"/>
                            <a:gd name="T57" fmla="*/ 72 h 168"/>
                            <a:gd name="T58" fmla="*/ 95 w 216"/>
                            <a:gd name="T59" fmla="*/ 66 h 168"/>
                            <a:gd name="T60" fmla="*/ 91 w 216"/>
                            <a:gd name="T61" fmla="*/ 56 h 168"/>
                            <a:gd name="T62" fmla="*/ 89 w 216"/>
                            <a:gd name="T63" fmla="*/ 49 h 168"/>
                            <a:gd name="T64" fmla="*/ 89 w 216"/>
                            <a:gd name="T65" fmla="*/ 49 h 168"/>
                            <a:gd name="T66" fmla="*/ 97 w 216"/>
                            <a:gd name="T67" fmla="*/ 49 h 168"/>
                            <a:gd name="T68" fmla="*/ 111 w 216"/>
                            <a:gd name="T69" fmla="*/ 49 h 168"/>
                            <a:gd name="T70" fmla="*/ 117 w 216"/>
                            <a:gd name="T71" fmla="*/ 49 h 168"/>
                            <a:gd name="T72" fmla="*/ 117 w 216"/>
                            <a:gd name="T73" fmla="*/ 49 h 168"/>
                            <a:gd name="T74" fmla="*/ 116 w 216"/>
                            <a:gd name="T75" fmla="*/ 56 h 168"/>
                            <a:gd name="T76" fmla="*/ 115 w 216"/>
                            <a:gd name="T77" fmla="*/ 68 h 168"/>
                            <a:gd name="T78" fmla="*/ 113 w 216"/>
                            <a:gd name="T79" fmla="*/ 75 h 168"/>
                            <a:gd name="T80" fmla="*/ 113 w 216"/>
                            <a:gd name="T81" fmla="*/ 75 h 168"/>
                            <a:gd name="T82" fmla="*/ 123 w 216"/>
                            <a:gd name="T83" fmla="*/ 75 h 168"/>
                            <a:gd name="T84" fmla="*/ 132 w 216"/>
                            <a:gd name="T85" fmla="*/ 71 h 168"/>
                            <a:gd name="T86" fmla="*/ 138 w 216"/>
                            <a:gd name="T87" fmla="*/ 68 h 168"/>
                            <a:gd name="T88" fmla="*/ 138 w 216"/>
                            <a:gd name="T89" fmla="*/ 68 h 168"/>
                            <a:gd name="T90" fmla="*/ 138 w 216"/>
                            <a:gd name="T91" fmla="*/ 75 h 168"/>
                            <a:gd name="T92" fmla="*/ 138 w 216"/>
                            <a:gd name="T93" fmla="*/ 88 h 168"/>
                            <a:gd name="T94" fmla="*/ 138 w 216"/>
                            <a:gd name="T95" fmla="*/ 94 h 168"/>
                            <a:gd name="T96" fmla="*/ 138 w 216"/>
                            <a:gd name="T97" fmla="*/ 94 h 168"/>
                            <a:gd name="T98" fmla="*/ 0 w 216"/>
                            <a:gd name="T99" fmla="*/ 0 h 168"/>
                            <a:gd name="T100" fmla="*/ 0 w 216"/>
                            <a:gd name="T101" fmla="*/ 168 h 168"/>
                            <a:gd name="T102" fmla="*/ 216 w 216"/>
                            <a:gd name="T103" fmla="*/ 168 h 168"/>
                            <a:gd name="T104" fmla="*/ 216 w 216"/>
                            <a:gd name="T105" fmla="*/ 0 h 168"/>
                            <a:gd name="T106" fmla="*/ 0 w 216"/>
                            <a:gd name="T107" fmla="*/ 0 h 168"/>
                            <a:gd name="T108" fmla="*/ 0 w 216"/>
                            <a:gd name="T109" fmla="*/ 0 h 1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216" h="168">
                              <a:moveTo>
                                <a:pt x="138" y="94"/>
                              </a:moveTo>
                              <a:lnTo>
                                <a:pt x="132" y="94"/>
                              </a:lnTo>
                              <a:lnTo>
                                <a:pt x="119" y="94"/>
                              </a:lnTo>
                              <a:lnTo>
                                <a:pt x="111" y="94"/>
                              </a:lnTo>
                              <a:lnTo>
                                <a:pt x="113" y="100"/>
                              </a:lnTo>
                              <a:lnTo>
                                <a:pt x="116" y="111"/>
                              </a:lnTo>
                              <a:lnTo>
                                <a:pt x="117" y="116"/>
                              </a:lnTo>
                              <a:lnTo>
                                <a:pt x="111" y="116"/>
                              </a:lnTo>
                              <a:lnTo>
                                <a:pt x="97" y="116"/>
                              </a:lnTo>
                              <a:lnTo>
                                <a:pt x="89" y="116"/>
                              </a:lnTo>
                              <a:lnTo>
                                <a:pt x="91" y="110"/>
                              </a:lnTo>
                              <a:lnTo>
                                <a:pt x="94" y="97"/>
                              </a:lnTo>
                              <a:lnTo>
                                <a:pt x="95" y="90"/>
                              </a:lnTo>
                              <a:lnTo>
                                <a:pt x="87" y="93"/>
                              </a:lnTo>
                              <a:lnTo>
                                <a:pt x="78" y="97"/>
                              </a:lnTo>
                              <a:lnTo>
                                <a:pt x="71" y="99"/>
                              </a:lnTo>
                              <a:lnTo>
                                <a:pt x="71" y="92"/>
                              </a:lnTo>
                              <a:lnTo>
                                <a:pt x="71" y="79"/>
                              </a:lnTo>
                              <a:lnTo>
                                <a:pt x="71" y="72"/>
                              </a:lnTo>
                              <a:lnTo>
                                <a:pt x="78" y="72"/>
                              </a:lnTo>
                              <a:lnTo>
                                <a:pt x="91" y="72"/>
                              </a:lnTo>
                              <a:lnTo>
                                <a:pt x="98" y="72"/>
                              </a:lnTo>
                              <a:lnTo>
                                <a:pt x="95" y="66"/>
                              </a:lnTo>
                              <a:lnTo>
                                <a:pt x="91" y="56"/>
                              </a:lnTo>
                              <a:lnTo>
                                <a:pt x="89" y="49"/>
                              </a:lnTo>
                              <a:lnTo>
                                <a:pt x="97" y="49"/>
                              </a:lnTo>
                              <a:lnTo>
                                <a:pt x="111" y="49"/>
                              </a:lnTo>
                              <a:lnTo>
                                <a:pt x="117" y="49"/>
                              </a:lnTo>
                              <a:lnTo>
                                <a:pt x="116" y="56"/>
                              </a:lnTo>
                              <a:lnTo>
                                <a:pt x="115" y="68"/>
                              </a:lnTo>
                              <a:lnTo>
                                <a:pt x="113" y="75"/>
                              </a:lnTo>
                              <a:lnTo>
                                <a:pt x="123" y="75"/>
                              </a:lnTo>
                              <a:lnTo>
                                <a:pt x="132" y="71"/>
                              </a:lnTo>
                              <a:lnTo>
                                <a:pt x="138" y="68"/>
                              </a:lnTo>
                              <a:lnTo>
                                <a:pt x="138" y="75"/>
                              </a:lnTo>
                              <a:lnTo>
                                <a:pt x="138" y="88"/>
                              </a:lnTo>
                              <a:lnTo>
                                <a:pt x="138" y="94"/>
                              </a:lnTo>
                              <a:close/>
                              <a:moveTo>
                                <a:pt x="0" y="0"/>
                              </a:moveTo>
                              <a:lnTo>
                                <a:pt x="0" y="168"/>
                              </a:lnTo>
                              <a:lnTo>
                                <a:pt x="216" y="168"/>
                              </a:lnTo>
                              <a:lnTo>
                                <a:pt x="216" y="0"/>
                              </a:lnTo>
                              <a:lnTo>
                                <a:pt x="0" y="0"/>
                              </a:lnTo>
                              <a:close/>
                            </a:path>
                          </a:pathLst>
                        </a:custGeom>
                        <a:solidFill>
                          <a:srgbClr val="FFFFFF"/>
                        </a:solidFill>
                        <a:ln>
                          <a:noFill/>
                        </a:ln>
                      </wps:spPr>
                      <wps:bodyPr rot="0" vert="horz" wrap="square" lIns="91440" tIns="45720" rIns="91440" bIns="45720" anchor="t" anchorCtr="0" upright="1">
                        <a:noAutofit/>
                      </wps:bodyPr>
                    </wps:wsp>
                    <wps:wsp>
                      <wps:cNvPr id="439" name="Freeform 440"/>
                      <wps:cNvSpPr>
                        <a:spLocks noEditPoints="1"/>
                      </wps:cNvSpPr>
                      <wps:spPr bwMode="auto">
                        <a:xfrm>
                          <a:off x="318" y="878"/>
                          <a:ext cx="28" cy="33"/>
                        </a:xfrm>
                        <a:custGeom>
                          <a:avLst/>
                          <a:gdLst>
                            <a:gd name="T0" fmla="*/ 89 w 114"/>
                            <a:gd name="T1" fmla="*/ 52 h 134"/>
                            <a:gd name="T2" fmla="*/ 68 w 114"/>
                            <a:gd name="T3" fmla="*/ 38 h 134"/>
                            <a:gd name="T4" fmla="*/ 43 w 114"/>
                            <a:gd name="T5" fmla="*/ 40 h 134"/>
                            <a:gd name="T6" fmla="*/ 18 w 114"/>
                            <a:gd name="T7" fmla="*/ 52 h 134"/>
                            <a:gd name="T8" fmla="*/ 18 w 114"/>
                            <a:gd name="T9" fmla="*/ 52 h 134"/>
                            <a:gd name="T10" fmla="*/ 19 w 114"/>
                            <a:gd name="T11" fmla="*/ 37 h 134"/>
                            <a:gd name="T12" fmla="*/ 30 w 114"/>
                            <a:gd name="T13" fmla="*/ 27 h 134"/>
                            <a:gd name="T14" fmla="*/ 43 w 114"/>
                            <a:gd name="T15" fmla="*/ 20 h 134"/>
                            <a:gd name="T16" fmla="*/ 43 w 114"/>
                            <a:gd name="T17" fmla="*/ 20 h 134"/>
                            <a:gd name="T18" fmla="*/ 64 w 114"/>
                            <a:gd name="T19" fmla="*/ 20 h 134"/>
                            <a:gd name="T20" fmla="*/ 81 w 114"/>
                            <a:gd name="T21" fmla="*/ 27 h 134"/>
                            <a:gd name="T22" fmla="*/ 95 w 114"/>
                            <a:gd name="T23" fmla="*/ 39 h 134"/>
                            <a:gd name="T24" fmla="*/ 95 w 114"/>
                            <a:gd name="T25" fmla="*/ 39 h 134"/>
                            <a:gd name="T26" fmla="*/ 95 w 114"/>
                            <a:gd name="T27" fmla="*/ 45 h 134"/>
                            <a:gd name="T28" fmla="*/ 92 w 114"/>
                            <a:gd name="T29" fmla="*/ 49 h 134"/>
                            <a:gd name="T30" fmla="*/ 89 w 114"/>
                            <a:gd name="T31" fmla="*/ 52 h 134"/>
                            <a:gd name="T32" fmla="*/ 89 w 114"/>
                            <a:gd name="T33" fmla="*/ 52 h 134"/>
                            <a:gd name="T34" fmla="*/ 114 w 114"/>
                            <a:gd name="T35" fmla="*/ 39 h 134"/>
                            <a:gd name="T36" fmla="*/ 97 w 114"/>
                            <a:gd name="T37" fmla="*/ 18 h 134"/>
                            <a:gd name="T38" fmla="*/ 74 w 114"/>
                            <a:gd name="T39" fmla="*/ 6 h 134"/>
                            <a:gd name="T40" fmla="*/ 45 w 114"/>
                            <a:gd name="T41" fmla="*/ 0 h 134"/>
                            <a:gd name="T42" fmla="*/ 45 w 114"/>
                            <a:gd name="T43" fmla="*/ 0 h 134"/>
                            <a:gd name="T44" fmla="*/ 30 w 114"/>
                            <a:gd name="T45" fmla="*/ 6 h 134"/>
                            <a:gd name="T46" fmla="*/ 13 w 114"/>
                            <a:gd name="T47" fmla="*/ 14 h 134"/>
                            <a:gd name="T48" fmla="*/ 1 w 114"/>
                            <a:gd name="T49" fmla="*/ 22 h 134"/>
                            <a:gd name="T50" fmla="*/ 1 w 114"/>
                            <a:gd name="T51" fmla="*/ 22 h 134"/>
                            <a:gd name="T52" fmla="*/ 1 w 114"/>
                            <a:gd name="T53" fmla="*/ 42 h 134"/>
                            <a:gd name="T54" fmla="*/ 1 w 114"/>
                            <a:gd name="T55" fmla="*/ 61 h 134"/>
                            <a:gd name="T56" fmla="*/ 18 w 114"/>
                            <a:gd name="T57" fmla="*/ 66 h 134"/>
                            <a:gd name="T58" fmla="*/ 18 w 114"/>
                            <a:gd name="T59" fmla="*/ 66 h 134"/>
                            <a:gd name="T60" fmla="*/ 18 w 114"/>
                            <a:gd name="T61" fmla="*/ 73 h 134"/>
                            <a:gd name="T62" fmla="*/ 17 w 114"/>
                            <a:gd name="T63" fmla="*/ 77 h 134"/>
                            <a:gd name="T64" fmla="*/ 13 w 114"/>
                            <a:gd name="T65" fmla="*/ 81 h 134"/>
                            <a:gd name="T66" fmla="*/ 13 w 114"/>
                            <a:gd name="T67" fmla="*/ 81 h 134"/>
                            <a:gd name="T68" fmla="*/ 4 w 114"/>
                            <a:gd name="T69" fmla="*/ 86 h 134"/>
                            <a:gd name="T70" fmla="*/ 0 w 114"/>
                            <a:gd name="T71" fmla="*/ 94 h 134"/>
                            <a:gd name="T72" fmla="*/ 3 w 114"/>
                            <a:gd name="T73" fmla="*/ 102 h 134"/>
                            <a:gd name="T74" fmla="*/ 3 w 114"/>
                            <a:gd name="T75" fmla="*/ 102 h 134"/>
                            <a:gd name="T76" fmla="*/ 21 w 114"/>
                            <a:gd name="T77" fmla="*/ 122 h 134"/>
                            <a:gd name="T78" fmla="*/ 46 w 114"/>
                            <a:gd name="T79" fmla="*/ 134 h 134"/>
                            <a:gd name="T80" fmla="*/ 75 w 114"/>
                            <a:gd name="T81" fmla="*/ 132 h 134"/>
                            <a:gd name="T82" fmla="*/ 75 w 114"/>
                            <a:gd name="T83" fmla="*/ 132 h 134"/>
                            <a:gd name="T84" fmla="*/ 92 w 114"/>
                            <a:gd name="T85" fmla="*/ 120 h 134"/>
                            <a:gd name="T86" fmla="*/ 105 w 114"/>
                            <a:gd name="T87" fmla="*/ 104 h 134"/>
                            <a:gd name="T88" fmla="*/ 114 w 114"/>
                            <a:gd name="T89" fmla="*/ 83 h 134"/>
                            <a:gd name="T90" fmla="*/ 114 w 114"/>
                            <a:gd name="T91" fmla="*/ 83 h 134"/>
                            <a:gd name="T92" fmla="*/ 105 w 114"/>
                            <a:gd name="T93" fmla="*/ 78 h 134"/>
                            <a:gd name="T94" fmla="*/ 95 w 114"/>
                            <a:gd name="T95" fmla="*/ 74 h 134"/>
                            <a:gd name="T96" fmla="*/ 92 w 114"/>
                            <a:gd name="T97" fmla="*/ 64 h 134"/>
                            <a:gd name="T98" fmla="*/ 92 w 114"/>
                            <a:gd name="T99" fmla="*/ 64 h 134"/>
                            <a:gd name="T100" fmla="*/ 99 w 114"/>
                            <a:gd name="T101" fmla="*/ 59 h 134"/>
                            <a:gd name="T102" fmla="*/ 106 w 114"/>
                            <a:gd name="T103" fmla="*/ 56 h 134"/>
                            <a:gd name="T104" fmla="*/ 114 w 114"/>
                            <a:gd name="T105" fmla="*/ 59 h 134"/>
                            <a:gd name="T106" fmla="*/ 114 w 114"/>
                            <a:gd name="T107" fmla="*/ 59 h 134"/>
                            <a:gd name="T108" fmla="*/ 114 w 114"/>
                            <a:gd name="T109" fmla="*/ 54 h 134"/>
                            <a:gd name="T110" fmla="*/ 114 w 114"/>
                            <a:gd name="T111" fmla="*/ 44 h 134"/>
                            <a:gd name="T112" fmla="*/ 114 w 114"/>
                            <a:gd name="T113" fmla="*/ 39 h 134"/>
                            <a:gd name="T114" fmla="*/ 114 w 114"/>
                            <a:gd name="T115" fmla="*/ 39 h 1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114" h="134">
                              <a:moveTo>
                                <a:pt x="89" y="52"/>
                              </a:moveTo>
                              <a:lnTo>
                                <a:pt x="68" y="38"/>
                              </a:lnTo>
                              <a:lnTo>
                                <a:pt x="43" y="40"/>
                              </a:lnTo>
                              <a:lnTo>
                                <a:pt x="18" y="52"/>
                              </a:lnTo>
                              <a:lnTo>
                                <a:pt x="19" y="37"/>
                              </a:lnTo>
                              <a:lnTo>
                                <a:pt x="30" y="27"/>
                              </a:lnTo>
                              <a:lnTo>
                                <a:pt x="43" y="20"/>
                              </a:lnTo>
                              <a:lnTo>
                                <a:pt x="64" y="20"/>
                              </a:lnTo>
                              <a:lnTo>
                                <a:pt x="81" y="27"/>
                              </a:lnTo>
                              <a:lnTo>
                                <a:pt x="95" y="39"/>
                              </a:lnTo>
                              <a:lnTo>
                                <a:pt x="95" y="45"/>
                              </a:lnTo>
                              <a:lnTo>
                                <a:pt x="92" y="49"/>
                              </a:lnTo>
                              <a:lnTo>
                                <a:pt x="89" y="52"/>
                              </a:lnTo>
                              <a:close/>
                              <a:moveTo>
                                <a:pt x="114" y="39"/>
                              </a:moveTo>
                              <a:lnTo>
                                <a:pt x="97" y="18"/>
                              </a:lnTo>
                              <a:lnTo>
                                <a:pt x="74" y="6"/>
                              </a:lnTo>
                              <a:lnTo>
                                <a:pt x="45" y="0"/>
                              </a:lnTo>
                              <a:lnTo>
                                <a:pt x="30" y="6"/>
                              </a:lnTo>
                              <a:lnTo>
                                <a:pt x="13" y="14"/>
                              </a:lnTo>
                              <a:lnTo>
                                <a:pt x="1" y="22"/>
                              </a:lnTo>
                              <a:lnTo>
                                <a:pt x="1" y="42"/>
                              </a:lnTo>
                              <a:lnTo>
                                <a:pt x="1" y="61"/>
                              </a:lnTo>
                              <a:lnTo>
                                <a:pt x="18" y="66"/>
                              </a:lnTo>
                              <a:lnTo>
                                <a:pt x="18" y="73"/>
                              </a:lnTo>
                              <a:lnTo>
                                <a:pt x="17" y="77"/>
                              </a:lnTo>
                              <a:lnTo>
                                <a:pt x="13" y="81"/>
                              </a:lnTo>
                              <a:lnTo>
                                <a:pt x="4" y="86"/>
                              </a:lnTo>
                              <a:lnTo>
                                <a:pt x="0" y="94"/>
                              </a:lnTo>
                              <a:lnTo>
                                <a:pt x="3" y="102"/>
                              </a:lnTo>
                              <a:lnTo>
                                <a:pt x="21" y="122"/>
                              </a:lnTo>
                              <a:lnTo>
                                <a:pt x="46" y="134"/>
                              </a:lnTo>
                              <a:lnTo>
                                <a:pt x="75" y="132"/>
                              </a:lnTo>
                              <a:lnTo>
                                <a:pt x="92" y="120"/>
                              </a:lnTo>
                              <a:lnTo>
                                <a:pt x="105" y="104"/>
                              </a:lnTo>
                              <a:lnTo>
                                <a:pt x="114" y="83"/>
                              </a:lnTo>
                              <a:lnTo>
                                <a:pt x="105" y="78"/>
                              </a:lnTo>
                              <a:lnTo>
                                <a:pt x="95" y="74"/>
                              </a:lnTo>
                              <a:lnTo>
                                <a:pt x="92" y="64"/>
                              </a:lnTo>
                              <a:lnTo>
                                <a:pt x="99" y="59"/>
                              </a:lnTo>
                              <a:lnTo>
                                <a:pt x="106" y="56"/>
                              </a:lnTo>
                              <a:lnTo>
                                <a:pt x="114" y="59"/>
                              </a:lnTo>
                              <a:lnTo>
                                <a:pt x="114" y="54"/>
                              </a:lnTo>
                              <a:lnTo>
                                <a:pt x="114" y="44"/>
                              </a:lnTo>
                              <a:lnTo>
                                <a:pt x="114" y="39"/>
                              </a:lnTo>
                              <a:close/>
                            </a:path>
                          </a:pathLst>
                        </a:custGeom>
                        <a:solidFill>
                          <a:srgbClr val="FFFFFF"/>
                        </a:solidFill>
                        <a:ln>
                          <a:noFill/>
                        </a:ln>
                      </wps:spPr>
                      <wps:bodyPr rot="0" vert="horz" wrap="square" lIns="91440" tIns="45720" rIns="91440" bIns="45720" anchor="t" anchorCtr="0" upright="1">
                        <a:noAutofit/>
                      </wps:bodyPr>
                    </wps:wsp>
                    <wps:wsp>
                      <wps:cNvPr id="440" name="Freeform 441"/>
                      <wps:cNvSpPr>
                        <a:spLocks noEditPoints="1"/>
                      </wps:cNvSpPr>
                      <wps:spPr bwMode="auto">
                        <a:xfrm>
                          <a:off x="357" y="878"/>
                          <a:ext cx="31" cy="27"/>
                        </a:xfrm>
                        <a:custGeom>
                          <a:avLst/>
                          <a:gdLst>
                            <a:gd name="T0" fmla="*/ 30 w 122"/>
                            <a:gd name="T1" fmla="*/ 47 h 108"/>
                            <a:gd name="T2" fmla="*/ 28 w 122"/>
                            <a:gd name="T3" fmla="*/ 47 h 108"/>
                            <a:gd name="T4" fmla="*/ 23 w 122"/>
                            <a:gd name="T5" fmla="*/ 47 h 108"/>
                            <a:gd name="T6" fmla="*/ 20 w 122"/>
                            <a:gd name="T7" fmla="*/ 47 h 108"/>
                            <a:gd name="T8" fmla="*/ 20 w 122"/>
                            <a:gd name="T9" fmla="*/ 47 h 108"/>
                            <a:gd name="T10" fmla="*/ 20 w 122"/>
                            <a:gd name="T11" fmla="*/ 34 h 108"/>
                            <a:gd name="T12" fmla="*/ 31 w 122"/>
                            <a:gd name="T13" fmla="*/ 25 h 108"/>
                            <a:gd name="T14" fmla="*/ 45 w 122"/>
                            <a:gd name="T15" fmla="*/ 18 h 108"/>
                            <a:gd name="T16" fmla="*/ 45 w 122"/>
                            <a:gd name="T17" fmla="*/ 18 h 108"/>
                            <a:gd name="T18" fmla="*/ 64 w 122"/>
                            <a:gd name="T19" fmla="*/ 18 h 108"/>
                            <a:gd name="T20" fmla="*/ 81 w 122"/>
                            <a:gd name="T21" fmla="*/ 24 h 108"/>
                            <a:gd name="T22" fmla="*/ 94 w 122"/>
                            <a:gd name="T23" fmla="*/ 35 h 108"/>
                            <a:gd name="T24" fmla="*/ 94 w 122"/>
                            <a:gd name="T25" fmla="*/ 35 h 108"/>
                            <a:gd name="T26" fmla="*/ 78 w 122"/>
                            <a:gd name="T27" fmla="*/ 45 h 108"/>
                            <a:gd name="T28" fmla="*/ 53 w 122"/>
                            <a:gd name="T29" fmla="*/ 36 h 108"/>
                            <a:gd name="T30" fmla="*/ 30 w 122"/>
                            <a:gd name="T31" fmla="*/ 47 h 108"/>
                            <a:gd name="T32" fmla="*/ 30 w 122"/>
                            <a:gd name="T33" fmla="*/ 47 h 108"/>
                            <a:gd name="T34" fmla="*/ 86 w 122"/>
                            <a:gd name="T35" fmla="*/ 6 h 108"/>
                            <a:gd name="T36" fmla="*/ 60 w 122"/>
                            <a:gd name="T37" fmla="*/ 0 h 108"/>
                            <a:gd name="T38" fmla="*/ 31 w 122"/>
                            <a:gd name="T39" fmla="*/ 3 h 108"/>
                            <a:gd name="T40" fmla="*/ 8 w 122"/>
                            <a:gd name="T41" fmla="*/ 15 h 108"/>
                            <a:gd name="T42" fmla="*/ 8 w 122"/>
                            <a:gd name="T43" fmla="*/ 15 h 108"/>
                            <a:gd name="T44" fmla="*/ 0 w 122"/>
                            <a:gd name="T45" fmla="*/ 32 h 108"/>
                            <a:gd name="T46" fmla="*/ 5 w 122"/>
                            <a:gd name="T47" fmla="*/ 52 h 108"/>
                            <a:gd name="T48" fmla="*/ 23 w 122"/>
                            <a:gd name="T49" fmla="*/ 59 h 108"/>
                            <a:gd name="T50" fmla="*/ 23 w 122"/>
                            <a:gd name="T51" fmla="*/ 59 h 108"/>
                            <a:gd name="T52" fmla="*/ 21 w 122"/>
                            <a:gd name="T53" fmla="*/ 70 h 108"/>
                            <a:gd name="T54" fmla="*/ 12 w 122"/>
                            <a:gd name="T55" fmla="*/ 73 h 108"/>
                            <a:gd name="T56" fmla="*/ 3 w 122"/>
                            <a:gd name="T57" fmla="*/ 79 h 108"/>
                            <a:gd name="T58" fmla="*/ 3 w 122"/>
                            <a:gd name="T59" fmla="*/ 79 h 108"/>
                            <a:gd name="T60" fmla="*/ 6 w 122"/>
                            <a:gd name="T61" fmla="*/ 91 h 108"/>
                            <a:gd name="T62" fmla="*/ 14 w 122"/>
                            <a:gd name="T63" fmla="*/ 100 h 108"/>
                            <a:gd name="T64" fmla="*/ 23 w 122"/>
                            <a:gd name="T65" fmla="*/ 108 h 108"/>
                            <a:gd name="T66" fmla="*/ 23 w 122"/>
                            <a:gd name="T67" fmla="*/ 108 h 108"/>
                            <a:gd name="T68" fmla="*/ 53 w 122"/>
                            <a:gd name="T69" fmla="*/ 94 h 108"/>
                            <a:gd name="T70" fmla="*/ 86 w 122"/>
                            <a:gd name="T71" fmla="*/ 84 h 108"/>
                            <a:gd name="T72" fmla="*/ 122 w 122"/>
                            <a:gd name="T73" fmla="*/ 81 h 108"/>
                            <a:gd name="T74" fmla="*/ 122 w 122"/>
                            <a:gd name="T75" fmla="*/ 81 h 108"/>
                            <a:gd name="T76" fmla="*/ 117 w 122"/>
                            <a:gd name="T77" fmla="*/ 80 h 108"/>
                            <a:gd name="T78" fmla="*/ 111 w 122"/>
                            <a:gd name="T79" fmla="*/ 75 h 108"/>
                            <a:gd name="T80" fmla="*/ 106 w 122"/>
                            <a:gd name="T81" fmla="*/ 74 h 108"/>
                            <a:gd name="T82" fmla="*/ 106 w 122"/>
                            <a:gd name="T83" fmla="*/ 74 h 108"/>
                            <a:gd name="T84" fmla="*/ 104 w 122"/>
                            <a:gd name="T85" fmla="*/ 62 h 108"/>
                            <a:gd name="T86" fmla="*/ 114 w 122"/>
                            <a:gd name="T87" fmla="*/ 55 h 108"/>
                            <a:gd name="T88" fmla="*/ 122 w 122"/>
                            <a:gd name="T89" fmla="*/ 50 h 108"/>
                            <a:gd name="T90" fmla="*/ 122 w 122"/>
                            <a:gd name="T91" fmla="*/ 50 h 108"/>
                            <a:gd name="T92" fmla="*/ 113 w 122"/>
                            <a:gd name="T93" fmla="*/ 32 h 108"/>
                            <a:gd name="T94" fmla="*/ 102 w 122"/>
                            <a:gd name="T95" fmla="*/ 17 h 108"/>
                            <a:gd name="T96" fmla="*/ 86 w 122"/>
                            <a:gd name="T97" fmla="*/ 6 h 108"/>
                            <a:gd name="T98" fmla="*/ 86 w 122"/>
                            <a:gd name="T99" fmla="*/ 6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22" h="108">
                              <a:moveTo>
                                <a:pt x="30" y="47"/>
                              </a:moveTo>
                              <a:lnTo>
                                <a:pt x="28" y="47"/>
                              </a:lnTo>
                              <a:lnTo>
                                <a:pt x="23" y="47"/>
                              </a:lnTo>
                              <a:lnTo>
                                <a:pt x="20" y="47"/>
                              </a:lnTo>
                              <a:lnTo>
                                <a:pt x="20" y="34"/>
                              </a:lnTo>
                              <a:lnTo>
                                <a:pt x="31" y="25"/>
                              </a:lnTo>
                              <a:lnTo>
                                <a:pt x="45" y="18"/>
                              </a:lnTo>
                              <a:lnTo>
                                <a:pt x="64" y="18"/>
                              </a:lnTo>
                              <a:lnTo>
                                <a:pt x="81" y="24"/>
                              </a:lnTo>
                              <a:lnTo>
                                <a:pt x="94" y="35"/>
                              </a:lnTo>
                              <a:lnTo>
                                <a:pt x="78" y="45"/>
                              </a:lnTo>
                              <a:lnTo>
                                <a:pt x="53" y="36"/>
                              </a:lnTo>
                              <a:lnTo>
                                <a:pt x="30" y="47"/>
                              </a:lnTo>
                              <a:close/>
                              <a:moveTo>
                                <a:pt x="86" y="6"/>
                              </a:moveTo>
                              <a:lnTo>
                                <a:pt x="60" y="0"/>
                              </a:lnTo>
                              <a:lnTo>
                                <a:pt x="31" y="3"/>
                              </a:lnTo>
                              <a:lnTo>
                                <a:pt x="8" y="15"/>
                              </a:lnTo>
                              <a:lnTo>
                                <a:pt x="0" y="32"/>
                              </a:lnTo>
                              <a:lnTo>
                                <a:pt x="5" y="52"/>
                              </a:lnTo>
                              <a:lnTo>
                                <a:pt x="23" y="59"/>
                              </a:lnTo>
                              <a:lnTo>
                                <a:pt x="21" y="70"/>
                              </a:lnTo>
                              <a:lnTo>
                                <a:pt x="12" y="73"/>
                              </a:lnTo>
                              <a:lnTo>
                                <a:pt x="3" y="79"/>
                              </a:lnTo>
                              <a:lnTo>
                                <a:pt x="6" y="91"/>
                              </a:lnTo>
                              <a:lnTo>
                                <a:pt x="14" y="100"/>
                              </a:lnTo>
                              <a:lnTo>
                                <a:pt x="23" y="108"/>
                              </a:lnTo>
                              <a:lnTo>
                                <a:pt x="53" y="94"/>
                              </a:lnTo>
                              <a:lnTo>
                                <a:pt x="86" y="84"/>
                              </a:lnTo>
                              <a:lnTo>
                                <a:pt x="122" y="81"/>
                              </a:lnTo>
                              <a:lnTo>
                                <a:pt x="117" y="80"/>
                              </a:lnTo>
                              <a:lnTo>
                                <a:pt x="111" y="75"/>
                              </a:lnTo>
                              <a:lnTo>
                                <a:pt x="106" y="74"/>
                              </a:lnTo>
                              <a:lnTo>
                                <a:pt x="104" y="62"/>
                              </a:lnTo>
                              <a:lnTo>
                                <a:pt x="114" y="55"/>
                              </a:lnTo>
                              <a:lnTo>
                                <a:pt x="122" y="50"/>
                              </a:lnTo>
                              <a:lnTo>
                                <a:pt x="113" y="32"/>
                              </a:lnTo>
                              <a:lnTo>
                                <a:pt x="102" y="17"/>
                              </a:lnTo>
                              <a:lnTo>
                                <a:pt x="86" y="6"/>
                              </a:lnTo>
                              <a:close/>
                            </a:path>
                          </a:pathLst>
                        </a:custGeom>
                        <a:solidFill>
                          <a:srgbClr val="FFFFFF"/>
                        </a:solidFill>
                        <a:ln>
                          <a:noFill/>
                        </a:ln>
                      </wps:spPr>
                      <wps:bodyPr rot="0" vert="horz" wrap="square" lIns="91440" tIns="45720" rIns="91440" bIns="45720" anchor="t" anchorCtr="0" upright="1">
                        <a:noAutofit/>
                      </wps:bodyPr>
                    </wps:wsp>
                    <wps:wsp>
                      <wps:cNvPr id="441" name="Freeform 442"/>
                      <wps:cNvSpPr>
                        <a:spLocks noEditPoints="1"/>
                      </wps:cNvSpPr>
                      <wps:spPr bwMode="auto">
                        <a:xfrm>
                          <a:off x="400" y="879"/>
                          <a:ext cx="31" cy="29"/>
                        </a:xfrm>
                        <a:custGeom>
                          <a:avLst/>
                          <a:gdLst>
                            <a:gd name="T0" fmla="*/ 101 w 125"/>
                            <a:gd name="T1" fmla="*/ 44 h 117"/>
                            <a:gd name="T2" fmla="*/ 80 w 125"/>
                            <a:gd name="T3" fmla="*/ 38 h 117"/>
                            <a:gd name="T4" fmla="*/ 56 w 125"/>
                            <a:gd name="T5" fmla="*/ 37 h 117"/>
                            <a:gd name="T6" fmla="*/ 35 w 125"/>
                            <a:gd name="T7" fmla="*/ 47 h 117"/>
                            <a:gd name="T8" fmla="*/ 35 w 125"/>
                            <a:gd name="T9" fmla="*/ 47 h 117"/>
                            <a:gd name="T10" fmla="*/ 27 w 125"/>
                            <a:gd name="T11" fmla="*/ 44 h 117"/>
                            <a:gd name="T12" fmla="*/ 25 w 125"/>
                            <a:gd name="T13" fmla="*/ 39 h 117"/>
                            <a:gd name="T14" fmla="*/ 25 w 125"/>
                            <a:gd name="T15" fmla="*/ 32 h 117"/>
                            <a:gd name="T16" fmla="*/ 25 w 125"/>
                            <a:gd name="T17" fmla="*/ 32 h 117"/>
                            <a:gd name="T18" fmla="*/ 51 w 125"/>
                            <a:gd name="T19" fmla="*/ 18 h 117"/>
                            <a:gd name="T20" fmla="*/ 78 w 125"/>
                            <a:gd name="T21" fmla="*/ 18 h 117"/>
                            <a:gd name="T22" fmla="*/ 101 w 125"/>
                            <a:gd name="T23" fmla="*/ 34 h 117"/>
                            <a:gd name="T24" fmla="*/ 101 w 125"/>
                            <a:gd name="T25" fmla="*/ 34 h 117"/>
                            <a:gd name="T26" fmla="*/ 101 w 125"/>
                            <a:gd name="T27" fmla="*/ 37 h 117"/>
                            <a:gd name="T28" fmla="*/ 101 w 125"/>
                            <a:gd name="T29" fmla="*/ 42 h 117"/>
                            <a:gd name="T30" fmla="*/ 101 w 125"/>
                            <a:gd name="T31" fmla="*/ 44 h 117"/>
                            <a:gd name="T32" fmla="*/ 101 w 125"/>
                            <a:gd name="T33" fmla="*/ 44 h 117"/>
                            <a:gd name="T34" fmla="*/ 118 w 125"/>
                            <a:gd name="T35" fmla="*/ 39 h 117"/>
                            <a:gd name="T36" fmla="*/ 101 w 125"/>
                            <a:gd name="T37" fmla="*/ 15 h 117"/>
                            <a:gd name="T38" fmla="*/ 74 w 125"/>
                            <a:gd name="T39" fmla="*/ 3 h 117"/>
                            <a:gd name="T40" fmla="*/ 42 w 125"/>
                            <a:gd name="T41" fmla="*/ 0 h 117"/>
                            <a:gd name="T42" fmla="*/ 42 w 125"/>
                            <a:gd name="T43" fmla="*/ 0 h 117"/>
                            <a:gd name="T44" fmla="*/ 23 w 125"/>
                            <a:gd name="T45" fmla="*/ 6 h 117"/>
                            <a:gd name="T46" fmla="*/ 9 w 125"/>
                            <a:gd name="T47" fmla="*/ 17 h 117"/>
                            <a:gd name="T48" fmla="*/ 0 w 125"/>
                            <a:gd name="T49" fmla="*/ 34 h 117"/>
                            <a:gd name="T50" fmla="*/ 0 w 125"/>
                            <a:gd name="T51" fmla="*/ 34 h 117"/>
                            <a:gd name="T52" fmla="*/ 7 w 125"/>
                            <a:gd name="T53" fmla="*/ 50 h 117"/>
                            <a:gd name="T54" fmla="*/ 18 w 125"/>
                            <a:gd name="T55" fmla="*/ 56 h 117"/>
                            <a:gd name="T56" fmla="*/ 27 w 125"/>
                            <a:gd name="T57" fmla="*/ 69 h 117"/>
                            <a:gd name="T58" fmla="*/ 27 w 125"/>
                            <a:gd name="T59" fmla="*/ 69 h 117"/>
                            <a:gd name="T60" fmla="*/ 25 w 125"/>
                            <a:gd name="T61" fmla="*/ 71 h 117"/>
                            <a:gd name="T62" fmla="*/ 21 w 125"/>
                            <a:gd name="T63" fmla="*/ 73 h 117"/>
                            <a:gd name="T64" fmla="*/ 15 w 125"/>
                            <a:gd name="T65" fmla="*/ 73 h 117"/>
                            <a:gd name="T66" fmla="*/ 15 w 125"/>
                            <a:gd name="T67" fmla="*/ 73 h 117"/>
                            <a:gd name="T68" fmla="*/ 7 w 125"/>
                            <a:gd name="T69" fmla="*/ 77 h 117"/>
                            <a:gd name="T70" fmla="*/ 2 w 125"/>
                            <a:gd name="T71" fmla="*/ 84 h 117"/>
                            <a:gd name="T72" fmla="*/ 5 w 125"/>
                            <a:gd name="T73" fmla="*/ 93 h 117"/>
                            <a:gd name="T74" fmla="*/ 5 w 125"/>
                            <a:gd name="T75" fmla="*/ 93 h 117"/>
                            <a:gd name="T76" fmla="*/ 7 w 125"/>
                            <a:gd name="T77" fmla="*/ 96 h 117"/>
                            <a:gd name="T78" fmla="*/ 11 w 125"/>
                            <a:gd name="T79" fmla="*/ 96 h 117"/>
                            <a:gd name="T80" fmla="*/ 13 w 125"/>
                            <a:gd name="T81" fmla="*/ 93 h 117"/>
                            <a:gd name="T82" fmla="*/ 13 w 125"/>
                            <a:gd name="T83" fmla="*/ 93 h 117"/>
                            <a:gd name="T84" fmla="*/ 47 w 125"/>
                            <a:gd name="T85" fmla="*/ 91 h 117"/>
                            <a:gd name="T86" fmla="*/ 78 w 125"/>
                            <a:gd name="T87" fmla="*/ 99 h 117"/>
                            <a:gd name="T88" fmla="*/ 101 w 125"/>
                            <a:gd name="T89" fmla="*/ 117 h 117"/>
                            <a:gd name="T90" fmla="*/ 101 w 125"/>
                            <a:gd name="T91" fmla="*/ 117 h 117"/>
                            <a:gd name="T92" fmla="*/ 103 w 125"/>
                            <a:gd name="T93" fmla="*/ 116 h 117"/>
                            <a:gd name="T94" fmla="*/ 107 w 125"/>
                            <a:gd name="T95" fmla="*/ 114 h 117"/>
                            <a:gd name="T96" fmla="*/ 109 w 125"/>
                            <a:gd name="T97" fmla="*/ 112 h 117"/>
                            <a:gd name="T98" fmla="*/ 109 w 125"/>
                            <a:gd name="T99" fmla="*/ 112 h 117"/>
                            <a:gd name="T100" fmla="*/ 117 w 125"/>
                            <a:gd name="T101" fmla="*/ 96 h 117"/>
                            <a:gd name="T102" fmla="*/ 117 w 125"/>
                            <a:gd name="T103" fmla="*/ 79 h 117"/>
                            <a:gd name="T104" fmla="*/ 109 w 125"/>
                            <a:gd name="T105" fmla="*/ 69 h 117"/>
                            <a:gd name="T106" fmla="*/ 109 w 125"/>
                            <a:gd name="T107" fmla="*/ 69 h 117"/>
                            <a:gd name="T108" fmla="*/ 112 w 125"/>
                            <a:gd name="T109" fmla="*/ 61 h 117"/>
                            <a:gd name="T110" fmla="*/ 119 w 125"/>
                            <a:gd name="T111" fmla="*/ 59 h 117"/>
                            <a:gd name="T112" fmla="*/ 125 w 125"/>
                            <a:gd name="T113" fmla="*/ 54 h 117"/>
                            <a:gd name="T114" fmla="*/ 125 w 125"/>
                            <a:gd name="T115" fmla="*/ 54 h 117"/>
                            <a:gd name="T116" fmla="*/ 122 w 125"/>
                            <a:gd name="T117" fmla="*/ 49 h 117"/>
                            <a:gd name="T118" fmla="*/ 119 w 125"/>
                            <a:gd name="T119" fmla="*/ 45 h 117"/>
                            <a:gd name="T120" fmla="*/ 118 w 125"/>
                            <a:gd name="T121" fmla="*/ 39 h 117"/>
                            <a:gd name="T122" fmla="*/ 118 w 125"/>
                            <a:gd name="T123" fmla="*/ 39 h 1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25" h="117">
                              <a:moveTo>
                                <a:pt x="101" y="44"/>
                              </a:moveTo>
                              <a:lnTo>
                                <a:pt x="80" y="38"/>
                              </a:lnTo>
                              <a:lnTo>
                                <a:pt x="56" y="37"/>
                              </a:lnTo>
                              <a:lnTo>
                                <a:pt x="35" y="47"/>
                              </a:lnTo>
                              <a:lnTo>
                                <a:pt x="27" y="44"/>
                              </a:lnTo>
                              <a:lnTo>
                                <a:pt x="25" y="39"/>
                              </a:lnTo>
                              <a:lnTo>
                                <a:pt x="25" y="32"/>
                              </a:lnTo>
                              <a:lnTo>
                                <a:pt x="51" y="18"/>
                              </a:lnTo>
                              <a:lnTo>
                                <a:pt x="78" y="18"/>
                              </a:lnTo>
                              <a:lnTo>
                                <a:pt x="101" y="34"/>
                              </a:lnTo>
                              <a:lnTo>
                                <a:pt x="101" y="37"/>
                              </a:lnTo>
                              <a:lnTo>
                                <a:pt x="101" y="42"/>
                              </a:lnTo>
                              <a:lnTo>
                                <a:pt x="101" y="44"/>
                              </a:lnTo>
                              <a:close/>
                              <a:moveTo>
                                <a:pt x="118" y="39"/>
                              </a:moveTo>
                              <a:lnTo>
                                <a:pt x="101" y="15"/>
                              </a:lnTo>
                              <a:lnTo>
                                <a:pt x="74" y="3"/>
                              </a:lnTo>
                              <a:lnTo>
                                <a:pt x="42" y="0"/>
                              </a:lnTo>
                              <a:lnTo>
                                <a:pt x="23" y="6"/>
                              </a:lnTo>
                              <a:lnTo>
                                <a:pt x="9" y="17"/>
                              </a:lnTo>
                              <a:lnTo>
                                <a:pt x="0" y="34"/>
                              </a:lnTo>
                              <a:lnTo>
                                <a:pt x="7" y="50"/>
                              </a:lnTo>
                              <a:lnTo>
                                <a:pt x="18" y="56"/>
                              </a:lnTo>
                              <a:lnTo>
                                <a:pt x="27" y="69"/>
                              </a:lnTo>
                              <a:lnTo>
                                <a:pt x="25" y="71"/>
                              </a:lnTo>
                              <a:lnTo>
                                <a:pt x="21" y="73"/>
                              </a:lnTo>
                              <a:lnTo>
                                <a:pt x="15" y="73"/>
                              </a:lnTo>
                              <a:lnTo>
                                <a:pt x="7" y="77"/>
                              </a:lnTo>
                              <a:lnTo>
                                <a:pt x="2" y="84"/>
                              </a:lnTo>
                              <a:lnTo>
                                <a:pt x="5" y="93"/>
                              </a:lnTo>
                              <a:lnTo>
                                <a:pt x="7" y="96"/>
                              </a:lnTo>
                              <a:lnTo>
                                <a:pt x="11" y="96"/>
                              </a:lnTo>
                              <a:lnTo>
                                <a:pt x="13" y="93"/>
                              </a:lnTo>
                              <a:lnTo>
                                <a:pt x="47" y="91"/>
                              </a:lnTo>
                              <a:lnTo>
                                <a:pt x="78" y="99"/>
                              </a:lnTo>
                              <a:lnTo>
                                <a:pt x="101" y="117"/>
                              </a:lnTo>
                              <a:lnTo>
                                <a:pt x="103" y="116"/>
                              </a:lnTo>
                              <a:lnTo>
                                <a:pt x="107" y="114"/>
                              </a:lnTo>
                              <a:lnTo>
                                <a:pt x="109" y="112"/>
                              </a:lnTo>
                              <a:lnTo>
                                <a:pt x="117" y="96"/>
                              </a:lnTo>
                              <a:lnTo>
                                <a:pt x="117" y="79"/>
                              </a:lnTo>
                              <a:lnTo>
                                <a:pt x="109" y="69"/>
                              </a:lnTo>
                              <a:lnTo>
                                <a:pt x="112" y="61"/>
                              </a:lnTo>
                              <a:lnTo>
                                <a:pt x="119" y="59"/>
                              </a:lnTo>
                              <a:lnTo>
                                <a:pt x="125" y="54"/>
                              </a:lnTo>
                              <a:lnTo>
                                <a:pt x="122" y="49"/>
                              </a:lnTo>
                              <a:lnTo>
                                <a:pt x="119" y="45"/>
                              </a:lnTo>
                              <a:lnTo>
                                <a:pt x="118" y="39"/>
                              </a:lnTo>
                              <a:close/>
                            </a:path>
                          </a:pathLst>
                        </a:custGeom>
                        <a:solidFill>
                          <a:srgbClr val="FFFFFF"/>
                        </a:solidFill>
                        <a:ln>
                          <a:noFill/>
                        </a:ln>
                      </wps:spPr>
                      <wps:bodyPr rot="0" vert="horz" wrap="square" lIns="91440" tIns="45720" rIns="91440" bIns="45720" anchor="t" anchorCtr="0" upright="1">
                        <a:noAutofit/>
                      </wps:bodyPr>
                    </wps:wsp>
                    <wps:wsp>
                      <wps:cNvPr id="442" name="Freeform 443"/>
                      <wps:cNvSpPr>
                        <a:spLocks noEditPoints="1"/>
                      </wps:cNvSpPr>
                      <wps:spPr bwMode="auto">
                        <a:xfrm>
                          <a:off x="442" y="878"/>
                          <a:ext cx="31" cy="34"/>
                        </a:xfrm>
                        <a:custGeom>
                          <a:avLst/>
                          <a:gdLst>
                            <a:gd name="T0" fmla="*/ 42 w 123"/>
                            <a:gd name="T1" fmla="*/ 36 h 135"/>
                            <a:gd name="T2" fmla="*/ 38 w 123"/>
                            <a:gd name="T3" fmla="*/ 41 h 135"/>
                            <a:gd name="T4" fmla="*/ 28 w 123"/>
                            <a:gd name="T5" fmla="*/ 51 h 135"/>
                            <a:gd name="T6" fmla="*/ 23 w 123"/>
                            <a:gd name="T7" fmla="*/ 56 h 135"/>
                            <a:gd name="T8" fmla="*/ 23 w 123"/>
                            <a:gd name="T9" fmla="*/ 56 h 135"/>
                            <a:gd name="T10" fmla="*/ 21 w 123"/>
                            <a:gd name="T11" fmla="*/ 37 h 135"/>
                            <a:gd name="T12" fmla="*/ 34 w 123"/>
                            <a:gd name="T13" fmla="*/ 26 h 135"/>
                            <a:gd name="T14" fmla="*/ 50 w 123"/>
                            <a:gd name="T15" fmla="*/ 17 h 135"/>
                            <a:gd name="T16" fmla="*/ 50 w 123"/>
                            <a:gd name="T17" fmla="*/ 17 h 135"/>
                            <a:gd name="T18" fmla="*/ 68 w 123"/>
                            <a:gd name="T19" fmla="*/ 16 h 135"/>
                            <a:gd name="T20" fmla="*/ 84 w 123"/>
                            <a:gd name="T21" fmla="*/ 23 h 135"/>
                            <a:gd name="T22" fmla="*/ 97 w 123"/>
                            <a:gd name="T23" fmla="*/ 34 h 135"/>
                            <a:gd name="T24" fmla="*/ 97 w 123"/>
                            <a:gd name="T25" fmla="*/ 34 h 135"/>
                            <a:gd name="T26" fmla="*/ 100 w 123"/>
                            <a:gd name="T27" fmla="*/ 38 h 135"/>
                            <a:gd name="T28" fmla="*/ 100 w 123"/>
                            <a:gd name="T29" fmla="*/ 45 h 135"/>
                            <a:gd name="T30" fmla="*/ 101 w 123"/>
                            <a:gd name="T31" fmla="*/ 51 h 135"/>
                            <a:gd name="T32" fmla="*/ 101 w 123"/>
                            <a:gd name="T33" fmla="*/ 51 h 135"/>
                            <a:gd name="T34" fmla="*/ 82 w 123"/>
                            <a:gd name="T35" fmla="*/ 45 h 135"/>
                            <a:gd name="T36" fmla="*/ 63 w 123"/>
                            <a:gd name="T37" fmla="*/ 37 h 135"/>
                            <a:gd name="T38" fmla="*/ 42 w 123"/>
                            <a:gd name="T39" fmla="*/ 36 h 135"/>
                            <a:gd name="T40" fmla="*/ 42 w 123"/>
                            <a:gd name="T41" fmla="*/ 36 h 135"/>
                            <a:gd name="T42" fmla="*/ 119 w 123"/>
                            <a:gd name="T43" fmla="*/ 31 h 135"/>
                            <a:gd name="T44" fmla="*/ 99 w 123"/>
                            <a:gd name="T45" fmla="*/ 13 h 135"/>
                            <a:gd name="T46" fmla="*/ 76 w 123"/>
                            <a:gd name="T47" fmla="*/ 2 h 135"/>
                            <a:gd name="T48" fmla="*/ 50 w 123"/>
                            <a:gd name="T49" fmla="*/ 0 h 135"/>
                            <a:gd name="T50" fmla="*/ 50 w 123"/>
                            <a:gd name="T51" fmla="*/ 0 h 135"/>
                            <a:gd name="T52" fmla="*/ 30 w 123"/>
                            <a:gd name="T53" fmla="*/ 5 h 135"/>
                            <a:gd name="T54" fmla="*/ 12 w 123"/>
                            <a:gd name="T55" fmla="*/ 16 h 135"/>
                            <a:gd name="T56" fmla="*/ 0 w 123"/>
                            <a:gd name="T57" fmla="*/ 31 h 135"/>
                            <a:gd name="T58" fmla="*/ 0 w 123"/>
                            <a:gd name="T59" fmla="*/ 31 h 135"/>
                            <a:gd name="T60" fmla="*/ 0 w 123"/>
                            <a:gd name="T61" fmla="*/ 47 h 135"/>
                            <a:gd name="T62" fmla="*/ 7 w 123"/>
                            <a:gd name="T63" fmla="*/ 61 h 135"/>
                            <a:gd name="T64" fmla="*/ 20 w 123"/>
                            <a:gd name="T65" fmla="*/ 71 h 135"/>
                            <a:gd name="T66" fmla="*/ 20 w 123"/>
                            <a:gd name="T67" fmla="*/ 71 h 135"/>
                            <a:gd name="T68" fmla="*/ 5 w 123"/>
                            <a:gd name="T69" fmla="*/ 83 h 135"/>
                            <a:gd name="T70" fmla="*/ 6 w 123"/>
                            <a:gd name="T71" fmla="*/ 104 h 135"/>
                            <a:gd name="T72" fmla="*/ 18 w 123"/>
                            <a:gd name="T73" fmla="*/ 121 h 135"/>
                            <a:gd name="T74" fmla="*/ 18 w 123"/>
                            <a:gd name="T75" fmla="*/ 121 h 135"/>
                            <a:gd name="T76" fmla="*/ 42 w 123"/>
                            <a:gd name="T77" fmla="*/ 131 h 135"/>
                            <a:gd name="T78" fmla="*/ 67 w 123"/>
                            <a:gd name="T79" fmla="*/ 135 h 135"/>
                            <a:gd name="T80" fmla="*/ 92 w 123"/>
                            <a:gd name="T81" fmla="*/ 129 h 135"/>
                            <a:gd name="T82" fmla="*/ 92 w 123"/>
                            <a:gd name="T83" fmla="*/ 129 h 135"/>
                            <a:gd name="T84" fmla="*/ 106 w 123"/>
                            <a:gd name="T85" fmla="*/ 115 h 135"/>
                            <a:gd name="T86" fmla="*/ 118 w 123"/>
                            <a:gd name="T87" fmla="*/ 99 h 135"/>
                            <a:gd name="T88" fmla="*/ 121 w 123"/>
                            <a:gd name="T89" fmla="*/ 80 h 135"/>
                            <a:gd name="T90" fmla="*/ 121 w 123"/>
                            <a:gd name="T91" fmla="*/ 80 h 135"/>
                            <a:gd name="T92" fmla="*/ 116 w 123"/>
                            <a:gd name="T93" fmla="*/ 79 h 135"/>
                            <a:gd name="T94" fmla="*/ 107 w 123"/>
                            <a:gd name="T95" fmla="*/ 76 h 135"/>
                            <a:gd name="T96" fmla="*/ 101 w 123"/>
                            <a:gd name="T97" fmla="*/ 75 h 135"/>
                            <a:gd name="T98" fmla="*/ 101 w 123"/>
                            <a:gd name="T99" fmla="*/ 75 h 135"/>
                            <a:gd name="T100" fmla="*/ 100 w 123"/>
                            <a:gd name="T101" fmla="*/ 62 h 135"/>
                            <a:gd name="T102" fmla="*/ 112 w 123"/>
                            <a:gd name="T103" fmla="*/ 58 h 135"/>
                            <a:gd name="T104" fmla="*/ 123 w 123"/>
                            <a:gd name="T105" fmla="*/ 51 h 135"/>
                            <a:gd name="T106" fmla="*/ 123 w 123"/>
                            <a:gd name="T107" fmla="*/ 51 h 135"/>
                            <a:gd name="T108" fmla="*/ 121 w 123"/>
                            <a:gd name="T109" fmla="*/ 46 h 135"/>
                            <a:gd name="T110" fmla="*/ 120 w 123"/>
                            <a:gd name="T111" fmla="*/ 38 h 135"/>
                            <a:gd name="T112" fmla="*/ 119 w 123"/>
                            <a:gd name="T113" fmla="*/ 31 h 135"/>
                            <a:gd name="T114" fmla="*/ 119 w 123"/>
                            <a:gd name="T115" fmla="*/ 31 h 1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123" h="135">
                              <a:moveTo>
                                <a:pt x="42" y="36"/>
                              </a:moveTo>
                              <a:lnTo>
                                <a:pt x="38" y="41"/>
                              </a:lnTo>
                              <a:lnTo>
                                <a:pt x="28" y="51"/>
                              </a:lnTo>
                              <a:lnTo>
                                <a:pt x="23" y="56"/>
                              </a:lnTo>
                              <a:lnTo>
                                <a:pt x="21" y="37"/>
                              </a:lnTo>
                              <a:lnTo>
                                <a:pt x="34" y="26"/>
                              </a:lnTo>
                              <a:lnTo>
                                <a:pt x="50" y="17"/>
                              </a:lnTo>
                              <a:lnTo>
                                <a:pt x="68" y="16"/>
                              </a:lnTo>
                              <a:lnTo>
                                <a:pt x="84" y="23"/>
                              </a:lnTo>
                              <a:lnTo>
                                <a:pt x="97" y="34"/>
                              </a:lnTo>
                              <a:lnTo>
                                <a:pt x="100" y="38"/>
                              </a:lnTo>
                              <a:lnTo>
                                <a:pt x="100" y="45"/>
                              </a:lnTo>
                              <a:lnTo>
                                <a:pt x="101" y="51"/>
                              </a:lnTo>
                              <a:lnTo>
                                <a:pt x="82" y="45"/>
                              </a:lnTo>
                              <a:lnTo>
                                <a:pt x="63" y="37"/>
                              </a:lnTo>
                              <a:lnTo>
                                <a:pt x="42" y="36"/>
                              </a:lnTo>
                              <a:close/>
                              <a:moveTo>
                                <a:pt x="119" y="31"/>
                              </a:moveTo>
                              <a:lnTo>
                                <a:pt x="99" y="13"/>
                              </a:lnTo>
                              <a:lnTo>
                                <a:pt x="76" y="2"/>
                              </a:lnTo>
                              <a:lnTo>
                                <a:pt x="50" y="0"/>
                              </a:lnTo>
                              <a:lnTo>
                                <a:pt x="30" y="5"/>
                              </a:lnTo>
                              <a:lnTo>
                                <a:pt x="12" y="16"/>
                              </a:lnTo>
                              <a:lnTo>
                                <a:pt x="0" y="31"/>
                              </a:lnTo>
                              <a:lnTo>
                                <a:pt x="0" y="47"/>
                              </a:lnTo>
                              <a:lnTo>
                                <a:pt x="7" y="61"/>
                              </a:lnTo>
                              <a:lnTo>
                                <a:pt x="20" y="71"/>
                              </a:lnTo>
                              <a:lnTo>
                                <a:pt x="5" y="83"/>
                              </a:lnTo>
                              <a:lnTo>
                                <a:pt x="6" y="104"/>
                              </a:lnTo>
                              <a:lnTo>
                                <a:pt x="18" y="121"/>
                              </a:lnTo>
                              <a:lnTo>
                                <a:pt x="42" y="131"/>
                              </a:lnTo>
                              <a:lnTo>
                                <a:pt x="67" y="135"/>
                              </a:lnTo>
                              <a:lnTo>
                                <a:pt x="92" y="129"/>
                              </a:lnTo>
                              <a:lnTo>
                                <a:pt x="106" y="115"/>
                              </a:lnTo>
                              <a:lnTo>
                                <a:pt x="118" y="99"/>
                              </a:lnTo>
                              <a:lnTo>
                                <a:pt x="121" y="80"/>
                              </a:lnTo>
                              <a:lnTo>
                                <a:pt x="116" y="79"/>
                              </a:lnTo>
                              <a:lnTo>
                                <a:pt x="107" y="76"/>
                              </a:lnTo>
                              <a:lnTo>
                                <a:pt x="101" y="75"/>
                              </a:lnTo>
                              <a:lnTo>
                                <a:pt x="100" y="62"/>
                              </a:lnTo>
                              <a:lnTo>
                                <a:pt x="112" y="58"/>
                              </a:lnTo>
                              <a:lnTo>
                                <a:pt x="123" y="51"/>
                              </a:lnTo>
                              <a:lnTo>
                                <a:pt x="121" y="46"/>
                              </a:lnTo>
                              <a:lnTo>
                                <a:pt x="120" y="38"/>
                              </a:lnTo>
                              <a:lnTo>
                                <a:pt x="119" y="31"/>
                              </a:lnTo>
                              <a:close/>
                            </a:path>
                          </a:pathLst>
                        </a:custGeom>
                        <a:solidFill>
                          <a:srgbClr val="FFFFFF"/>
                        </a:solidFill>
                        <a:ln>
                          <a:noFill/>
                        </a:ln>
                      </wps:spPr>
                      <wps:bodyPr rot="0" vert="horz" wrap="square" lIns="91440" tIns="45720" rIns="91440" bIns="45720" anchor="t" anchorCtr="0" upright="1">
                        <a:noAutofit/>
                      </wps:bodyPr>
                    </wps:wsp>
                    <wps:wsp>
                      <wps:cNvPr id="443" name="Freeform 444"/>
                      <wps:cNvSpPr>
                        <a:spLocks noEditPoints="1"/>
                      </wps:cNvSpPr>
                      <wps:spPr bwMode="auto">
                        <a:xfrm>
                          <a:off x="484" y="878"/>
                          <a:ext cx="30" cy="34"/>
                        </a:xfrm>
                        <a:custGeom>
                          <a:avLst/>
                          <a:gdLst>
                            <a:gd name="T0" fmla="*/ 56 w 117"/>
                            <a:gd name="T1" fmla="*/ 34 h 135"/>
                            <a:gd name="T2" fmla="*/ 47 w 117"/>
                            <a:gd name="T3" fmla="*/ 38 h 135"/>
                            <a:gd name="T4" fmla="*/ 31 w 117"/>
                            <a:gd name="T5" fmla="*/ 47 h 135"/>
                            <a:gd name="T6" fmla="*/ 24 w 117"/>
                            <a:gd name="T7" fmla="*/ 51 h 135"/>
                            <a:gd name="T8" fmla="*/ 24 w 117"/>
                            <a:gd name="T9" fmla="*/ 51 h 135"/>
                            <a:gd name="T10" fmla="*/ 24 w 117"/>
                            <a:gd name="T11" fmla="*/ 33 h 135"/>
                            <a:gd name="T12" fmla="*/ 40 w 117"/>
                            <a:gd name="T13" fmla="*/ 25 h 135"/>
                            <a:gd name="T14" fmla="*/ 56 w 117"/>
                            <a:gd name="T15" fmla="*/ 17 h 135"/>
                            <a:gd name="T16" fmla="*/ 56 w 117"/>
                            <a:gd name="T17" fmla="*/ 17 h 135"/>
                            <a:gd name="T18" fmla="*/ 72 w 117"/>
                            <a:gd name="T19" fmla="*/ 16 h 135"/>
                            <a:gd name="T20" fmla="*/ 86 w 117"/>
                            <a:gd name="T21" fmla="*/ 28 h 135"/>
                            <a:gd name="T22" fmla="*/ 100 w 117"/>
                            <a:gd name="T23" fmla="*/ 41 h 135"/>
                            <a:gd name="T24" fmla="*/ 100 w 117"/>
                            <a:gd name="T25" fmla="*/ 41 h 135"/>
                            <a:gd name="T26" fmla="*/ 85 w 117"/>
                            <a:gd name="T27" fmla="*/ 47 h 135"/>
                            <a:gd name="T28" fmla="*/ 71 w 117"/>
                            <a:gd name="T29" fmla="*/ 37 h 135"/>
                            <a:gd name="T30" fmla="*/ 56 w 117"/>
                            <a:gd name="T31" fmla="*/ 34 h 135"/>
                            <a:gd name="T32" fmla="*/ 56 w 117"/>
                            <a:gd name="T33" fmla="*/ 34 h 135"/>
                            <a:gd name="T34" fmla="*/ 105 w 117"/>
                            <a:gd name="T35" fmla="*/ 19 h 135"/>
                            <a:gd name="T36" fmla="*/ 86 w 117"/>
                            <a:gd name="T37" fmla="*/ 6 h 135"/>
                            <a:gd name="T38" fmla="*/ 64 w 117"/>
                            <a:gd name="T39" fmla="*/ 0 h 135"/>
                            <a:gd name="T40" fmla="*/ 38 w 117"/>
                            <a:gd name="T41" fmla="*/ 0 h 135"/>
                            <a:gd name="T42" fmla="*/ 38 w 117"/>
                            <a:gd name="T43" fmla="*/ 0 h 135"/>
                            <a:gd name="T44" fmla="*/ 23 w 117"/>
                            <a:gd name="T45" fmla="*/ 6 h 135"/>
                            <a:gd name="T46" fmla="*/ 8 w 117"/>
                            <a:gd name="T47" fmla="*/ 14 h 135"/>
                            <a:gd name="T48" fmla="*/ 0 w 117"/>
                            <a:gd name="T49" fmla="*/ 29 h 135"/>
                            <a:gd name="T50" fmla="*/ 0 w 117"/>
                            <a:gd name="T51" fmla="*/ 29 h 135"/>
                            <a:gd name="T52" fmla="*/ 3 w 117"/>
                            <a:gd name="T53" fmla="*/ 44 h 135"/>
                            <a:gd name="T54" fmla="*/ 8 w 117"/>
                            <a:gd name="T55" fmla="*/ 58 h 135"/>
                            <a:gd name="T56" fmla="*/ 24 w 117"/>
                            <a:gd name="T57" fmla="*/ 61 h 135"/>
                            <a:gd name="T58" fmla="*/ 24 w 117"/>
                            <a:gd name="T59" fmla="*/ 61 h 135"/>
                            <a:gd name="T60" fmla="*/ 26 w 117"/>
                            <a:gd name="T61" fmla="*/ 72 h 135"/>
                            <a:gd name="T62" fmla="*/ 17 w 117"/>
                            <a:gd name="T63" fmla="*/ 79 h 135"/>
                            <a:gd name="T64" fmla="*/ 6 w 117"/>
                            <a:gd name="T65" fmla="*/ 80 h 135"/>
                            <a:gd name="T66" fmla="*/ 6 w 117"/>
                            <a:gd name="T67" fmla="*/ 80 h 135"/>
                            <a:gd name="T68" fmla="*/ 6 w 117"/>
                            <a:gd name="T69" fmla="*/ 92 h 135"/>
                            <a:gd name="T70" fmla="*/ 6 w 117"/>
                            <a:gd name="T71" fmla="*/ 104 h 135"/>
                            <a:gd name="T72" fmla="*/ 8 w 117"/>
                            <a:gd name="T73" fmla="*/ 114 h 135"/>
                            <a:gd name="T74" fmla="*/ 8 w 117"/>
                            <a:gd name="T75" fmla="*/ 114 h 135"/>
                            <a:gd name="T76" fmla="*/ 30 w 117"/>
                            <a:gd name="T77" fmla="*/ 127 h 135"/>
                            <a:gd name="T78" fmla="*/ 57 w 117"/>
                            <a:gd name="T79" fmla="*/ 135 h 135"/>
                            <a:gd name="T80" fmla="*/ 85 w 117"/>
                            <a:gd name="T81" fmla="*/ 131 h 135"/>
                            <a:gd name="T82" fmla="*/ 85 w 117"/>
                            <a:gd name="T83" fmla="*/ 131 h 135"/>
                            <a:gd name="T84" fmla="*/ 102 w 117"/>
                            <a:gd name="T85" fmla="*/ 117 h 135"/>
                            <a:gd name="T86" fmla="*/ 114 w 117"/>
                            <a:gd name="T87" fmla="*/ 102 h 135"/>
                            <a:gd name="T88" fmla="*/ 117 w 117"/>
                            <a:gd name="T89" fmla="*/ 80 h 135"/>
                            <a:gd name="T90" fmla="*/ 117 w 117"/>
                            <a:gd name="T91" fmla="*/ 80 h 135"/>
                            <a:gd name="T92" fmla="*/ 116 w 117"/>
                            <a:gd name="T93" fmla="*/ 80 h 135"/>
                            <a:gd name="T94" fmla="*/ 113 w 117"/>
                            <a:gd name="T95" fmla="*/ 80 h 135"/>
                            <a:gd name="T96" fmla="*/ 112 w 117"/>
                            <a:gd name="T97" fmla="*/ 80 h 135"/>
                            <a:gd name="T98" fmla="*/ 112 w 117"/>
                            <a:gd name="T99" fmla="*/ 80 h 135"/>
                            <a:gd name="T100" fmla="*/ 105 w 117"/>
                            <a:gd name="T101" fmla="*/ 78 h 135"/>
                            <a:gd name="T102" fmla="*/ 100 w 117"/>
                            <a:gd name="T103" fmla="*/ 74 h 135"/>
                            <a:gd name="T104" fmla="*/ 100 w 117"/>
                            <a:gd name="T105" fmla="*/ 65 h 135"/>
                            <a:gd name="T106" fmla="*/ 100 w 117"/>
                            <a:gd name="T107" fmla="*/ 65 h 135"/>
                            <a:gd name="T108" fmla="*/ 103 w 117"/>
                            <a:gd name="T109" fmla="*/ 61 h 135"/>
                            <a:gd name="T110" fmla="*/ 111 w 117"/>
                            <a:gd name="T111" fmla="*/ 61 h 135"/>
                            <a:gd name="T112" fmla="*/ 117 w 117"/>
                            <a:gd name="T113" fmla="*/ 61 h 135"/>
                            <a:gd name="T114" fmla="*/ 117 w 117"/>
                            <a:gd name="T115" fmla="*/ 61 h 135"/>
                            <a:gd name="T116" fmla="*/ 117 w 117"/>
                            <a:gd name="T117" fmla="*/ 46 h 135"/>
                            <a:gd name="T118" fmla="*/ 114 w 117"/>
                            <a:gd name="T119" fmla="*/ 31 h 135"/>
                            <a:gd name="T120" fmla="*/ 105 w 117"/>
                            <a:gd name="T121" fmla="*/ 19 h 135"/>
                            <a:gd name="T122" fmla="*/ 105 w 117"/>
                            <a:gd name="T123" fmla="*/ 19 h 1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17" h="135">
                              <a:moveTo>
                                <a:pt x="56" y="34"/>
                              </a:moveTo>
                              <a:lnTo>
                                <a:pt x="47" y="38"/>
                              </a:lnTo>
                              <a:lnTo>
                                <a:pt x="31" y="47"/>
                              </a:lnTo>
                              <a:lnTo>
                                <a:pt x="24" y="51"/>
                              </a:lnTo>
                              <a:lnTo>
                                <a:pt x="24" y="33"/>
                              </a:lnTo>
                              <a:lnTo>
                                <a:pt x="40" y="25"/>
                              </a:lnTo>
                              <a:lnTo>
                                <a:pt x="56" y="17"/>
                              </a:lnTo>
                              <a:lnTo>
                                <a:pt x="72" y="16"/>
                              </a:lnTo>
                              <a:lnTo>
                                <a:pt x="86" y="28"/>
                              </a:lnTo>
                              <a:lnTo>
                                <a:pt x="100" y="41"/>
                              </a:lnTo>
                              <a:lnTo>
                                <a:pt x="85" y="47"/>
                              </a:lnTo>
                              <a:lnTo>
                                <a:pt x="71" y="37"/>
                              </a:lnTo>
                              <a:lnTo>
                                <a:pt x="56" y="34"/>
                              </a:lnTo>
                              <a:close/>
                              <a:moveTo>
                                <a:pt x="105" y="19"/>
                              </a:moveTo>
                              <a:lnTo>
                                <a:pt x="86" y="6"/>
                              </a:lnTo>
                              <a:lnTo>
                                <a:pt x="64" y="0"/>
                              </a:lnTo>
                              <a:lnTo>
                                <a:pt x="38" y="0"/>
                              </a:lnTo>
                              <a:lnTo>
                                <a:pt x="23" y="6"/>
                              </a:lnTo>
                              <a:lnTo>
                                <a:pt x="8" y="14"/>
                              </a:lnTo>
                              <a:lnTo>
                                <a:pt x="0" y="29"/>
                              </a:lnTo>
                              <a:lnTo>
                                <a:pt x="3" y="44"/>
                              </a:lnTo>
                              <a:lnTo>
                                <a:pt x="8" y="58"/>
                              </a:lnTo>
                              <a:lnTo>
                                <a:pt x="24" y="61"/>
                              </a:lnTo>
                              <a:lnTo>
                                <a:pt x="26" y="72"/>
                              </a:lnTo>
                              <a:lnTo>
                                <a:pt x="17" y="79"/>
                              </a:lnTo>
                              <a:lnTo>
                                <a:pt x="6" y="80"/>
                              </a:lnTo>
                              <a:lnTo>
                                <a:pt x="6" y="92"/>
                              </a:lnTo>
                              <a:lnTo>
                                <a:pt x="6" y="104"/>
                              </a:lnTo>
                              <a:lnTo>
                                <a:pt x="8" y="114"/>
                              </a:lnTo>
                              <a:lnTo>
                                <a:pt x="30" y="127"/>
                              </a:lnTo>
                              <a:lnTo>
                                <a:pt x="57" y="135"/>
                              </a:lnTo>
                              <a:lnTo>
                                <a:pt x="85" y="131"/>
                              </a:lnTo>
                              <a:lnTo>
                                <a:pt x="102" y="117"/>
                              </a:lnTo>
                              <a:lnTo>
                                <a:pt x="114" y="102"/>
                              </a:lnTo>
                              <a:lnTo>
                                <a:pt x="117" y="80"/>
                              </a:lnTo>
                              <a:lnTo>
                                <a:pt x="116" y="80"/>
                              </a:lnTo>
                              <a:lnTo>
                                <a:pt x="113" y="80"/>
                              </a:lnTo>
                              <a:lnTo>
                                <a:pt x="112" y="80"/>
                              </a:lnTo>
                              <a:lnTo>
                                <a:pt x="105" y="78"/>
                              </a:lnTo>
                              <a:lnTo>
                                <a:pt x="100" y="74"/>
                              </a:lnTo>
                              <a:lnTo>
                                <a:pt x="100" y="65"/>
                              </a:lnTo>
                              <a:lnTo>
                                <a:pt x="103" y="61"/>
                              </a:lnTo>
                              <a:lnTo>
                                <a:pt x="111" y="61"/>
                              </a:lnTo>
                              <a:lnTo>
                                <a:pt x="117" y="61"/>
                              </a:lnTo>
                              <a:lnTo>
                                <a:pt x="117" y="46"/>
                              </a:lnTo>
                              <a:lnTo>
                                <a:pt x="114" y="31"/>
                              </a:lnTo>
                              <a:lnTo>
                                <a:pt x="105" y="19"/>
                              </a:lnTo>
                              <a:close/>
                            </a:path>
                          </a:pathLst>
                        </a:custGeom>
                        <a:solidFill>
                          <a:srgbClr val="FFFFFF"/>
                        </a:solidFill>
                        <a:ln>
                          <a:noFill/>
                        </a:ln>
                      </wps:spPr>
                      <wps:bodyPr rot="0" vert="horz" wrap="square" lIns="91440" tIns="45720" rIns="91440" bIns="45720" anchor="t" anchorCtr="0" upright="1">
                        <a:noAutofit/>
                      </wps:bodyPr>
                    </wps:wsp>
                    <wps:wsp>
                      <wps:cNvPr id="444" name="Freeform 445"/>
                      <wps:cNvSpPr>
                        <a:spLocks noEditPoints="1"/>
                      </wps:cNvSpPr>
                      <wps:spPr bwMode="auto">
                        <a:xfrm>
                          <a:off x="1177" y="877"/>
                          <a:ext cx="29" cy="34"/>
                        </a:xfrm>
                        <a:custGeom>
                          <a:avLst/>
                          <a:gdLst>
                            <a:gd name="T0" fmla="*/ 90 w 115"/>
                            <a:gd name="T1" fmla="*/ 46 h 134"/>
                            <a:gd name="T2" fmla="*/ 71 w 115"/>
                            <a:gd name="T3" fmla="*/ 31 h 134"/>
                            <a:gd name="T4" fmla="*/ 47 w 115"/>
                            <a:gd name="T5" fmla="*/ 34 h 134"/>
                            <a:gd name="T6" fmla="*/ 24 w 115"/>
                            <a:gd name="T7" fmla="*/ 46 h 134"/>
                            <a:gd name="T8" fmla="*/ 24 w 115"/>
                            <a:gd name="T9" fmla="*/ 46 h 134"/>
                            <a:gd name="T10" fmla="*/ 21 w 115"/>
                            <a:gd name="T11" fmla="*/ 41 h 134"/>
                            <a:gd name="T12" fmla="*/ 21 w 115"/>
                            <a:gd name="T13" fmla="*/ 36 h 134"/>
                            <a:gd name="T14" fmla="*/ 22 w 115"/>
                            <a:gd name="T15" fmla="*/ 32 h 134"/>
                            <a:gd name="T16" fmla="*/ 22 w 115"/>
                            <a:gd name="T17" fmla="*/ 32 h 134"/>
                            <a:gd name="T18" fmla="*/ 46 w 115"/>
                            <a:gd name="T19" fmla="*/ 17 h 134"/>
                            <a:gd name="T20" fmla="*/ 74 w 115"/>
                            <a:gd name="T21" fmla="*/ 17 h 134"/>
                            <a:gd name="T22" fmla="*/ 98 w 115"/>
                            <a:gd name="T23" fmla="*/ 34 h 134"/>
                            <a:gd name="T24" fmla="*/ 98 w 115"/>
                            <a:gd name="T25" fmla="*/ 34 h 134"/>
                            <a:gd name="T26" fmla="*/ 96 w 115"/>
                            <a:gd name="T27" fmla="*/ 39 h 134"/>
                            <a:gd name="T28" fmla="*/ 94 w 115"/>
                            <a:gd name="T29" fmla="*/ 42 h 134"/>
                            <a:gd name="T30" fmla="*/ 90 w 115"/>
                            <a:gd name="T31" fmla="*/ 46 h 134"/>
                            <a:gd name="T32" fmla="*/ 90 w 115"/>
                            <a:gd name="T33" fmla="*/ 46 h 134"/>
                            <a:gd name="T34" fmla="*/ 115 w 115"/>
                            <a:gd name="T35" fmla="*/ 41 h 134"/>
                            <a:gd name="T36" fmla="*/ 95 w 115"/>
                            <a:gd name="T37" fmla="*/ 16 h 134"/>
                            <a:gd name="T38" fmla="*/ 67 w 115"/>
                            <a:gd name="T39" fmla="*/ 0 h 134"/>
                            <a:gd name="T40" fmla="*/ 32 w 115"/>
                            <a:gd name="T41" fmla="*/ 2 h 134"/>
                            <a:gd name="T42" fmla="*/ 32 w 115"/>
                            <a:gd name="T43" fmla="*/ 2 h 134"/>
                            <a:gd name="T44" fmla="*/ 14 w 115"/>
                            <a:gd name="T45" fmla="*/ 17 h 134"/>
                            <a:gd name="T46" fmla="*/ 3 w 115"/>
                            <a:gd name="T47" fmla="*/ 36 h 134"/>
                            <a:gd name="T48" fmla="*/ 2 w 115"/>
                            <a:gd name="T49" fmla="*/ 61 h 134"/>
                            <a:gd name="T50" fmla="*/ 2 w 115"/>
                            <a:gd name="T51" fmla="*/ 61 h 134"/>
                            <a:gd name="T52" fmla="*/ 6 w 115"/>
                            <a:gd name="T53" fmla="*/ 61 h 134"/>
                            <a:gd name="T54" fmla="*/ 10 w 115"/>
                            <a:gd name="T55" fmla="*/ 59 h 134"/>
                            <a:gd name="T56" fmla="*/ 12 w 115"/>
                            <a:gd name="T57" fmla="*/ 56 h 134"/>
                            <a:gd name="T58" fmla="*/ 12 w 115"/>
                            <a:gd name="T59" fmla="*/ 56 h 134"/>
                            <a:gd name="T60" fmla="*/ 21 w 115"/>
                            <a:gd name="T61" fmla="*/ 69 h 134"/>
                            <a:gd name="T62" fmla="*/ 8 w 115"/>
                            <a:gd name="T63" fmla="*/ 79 h 134"/>
                            <a:gd name="T64" fmla="*/ 0 w 115"/>
                            <a:gd name="T65" fmla="*/ 85 h 134"/>
                            <a:gd name="T66" fmla="*/ 0 w 115"/>
                            <a:gd name="T67" fmla="*/ 85 h 134"/>
                            <a:gd name="T68" fmla="*/ 6 w 115"/>
                            <a:gd name="T69" fmla="*/ 107 h 134"/>
                            <a:gd name="T70" fmla="*/ 21 w 115"/>
                            <a:gd name="T71" fmla="*/ 122 h 134"/>
                            <a:gd name="T72" fmla="*/ 39 w 115"/>
                            <a:gd name="T73" fmla="*/ 134 h 134"/>
                            <a:gd name="T74" fmla="*/ 39 w 115"/>
                            <a:gd name="T75" fmla="*/ 134 h 134"/>
                            <a:gd name="T76" fmla="*/ 65 w 115"/>
                            <a:gd name="T77" fmla="*/ 133 h 134"/>
                            <a:gd name="T78" fmla="*/ 91 w 115"/>
                            <a:gd name="T79" fmla="*/ 124 h 134"/>
                            <a:gd name="T80" fmla="*/ 113 w 115"/>
                            <a:gd name="T81" fmla="*/ 104 h 134"/>
                            <a:gd name="T82" fmla="*/ 113 w 115"/>
                            <a:gd name="T83" fmla="*/ 104 h 134"/>
                            <a:gd name="T84" fmla="*/ 115 w 115"/>
                            <a:gd name="T85" fmla="*/ 92 h 134"/>
                            <a:gd name="T86" fmla="*/ 113 w 115"/>
                            <a:gd name="T87" fmla="*/ 84 h 134"/>
                            <a:gd name="T88" fmla="*/ 103 w 115"/>
                            <a:gd name="T89" fmla="*/ 78 h 134"/>
                            <a:gd name="T90" fmla="*/ 103 w 115"/>
                            <a:gd name="T91" fmla="*/ 78 h 134"/>
                            <a:gd name="T92" fmla="*/ 101 w 115"/>
                            <a:gd name="T93" fmla="*/ 66 h 134"/>
                            <a:gd name="T94" fmla="*/ 110 w 115"/>
                            <a:gd name="T95" fmla="*/ 54 h 134"/>
                            <a:gd name="T96" fmla="*/ 115 w 115"/>
                            <a:gd name="T97" fmla="*/ 41 h 134"/>
                            <a:gd name="T98" fmla="*/ 115 w 115"/>
                            <a:gd name="T99" fmla="*/ 41 h 1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15" h="134">
                              <a:moveTo>
                                <a:pt x="90" y="46"/>
                              </a:moveTo>
                              <a:lnTo>
                                <a:pt x="71" y="31"/>
                              </a:lnTo>
                              <a:lnTo>
                                <a:pt x="47" y="34"/>
                              </a:lnTo>
                              <a:lnTo>
                                <a:pt x="24" y="46"/>
                              </a:lnTo>
                              <a:lnTo>
                                <a:pt x="21" y="41"/>
                              </a:lnTo>
                              <a:lnTo>
                                <a:pt x="21" y="36"/>
                              </a:lnTo>
                              <a:lnTo>
                                <a:pt x="22" y="32"/>
                              </a:lnTo>
                              <a:lnTo>
                                <a:pt x="46" y="17"/>
                              </a:lnTo>
                              <a:lnTo>
                                <a:pt x="74" y="17"/>
                              </a:lnTo>
                              <a:lnTo>
                                <a:pt x="98" y="34"/>
                              </a:lnTo>
                              <a:lnTo>
                                <a:pt x="96" y="39"/>
                              </a:lnTo>
                              <a:lnTo>
                                <a:pt x="94" y="42"/>
                              </a:lnTo>
                              <a:lnTo>
                                <a:pt x="90" y="46"/>
                              </a:lnTo>
                              <a:close/>
                              <a:moveTo>
                                <a:pt x="115" y="41"/>
                              </a:moveTo>
                              <a:lnTo>
                                <a:pt x="95" y="16"/>
                              </a:lnTo>
                              <a:lnTo>
                                <a:pt x="67" y="0"/>
                              </a:lnTo>
                              <a:lnTo>
                                <a:pt x="32" y="2"/>
                              </a:lnTo>
                              <a:lnTo>
                                <a:pt x="14" y="17"/>
                              </a:lnTo>
                              <a:lnTo>
                                <a:pt x="3" y="36"/>
                              </a:lnTo>
                              <a:lnTo>
                                <a:pt x="2" y="61"/>
                              </a:lnTo>
                              <a:lnTo>
                                <a:pt x="6" y="61"/>
                              </a:lnTo>
                              <a:lnTo>
                                <a:pt x="10" y="59"/>
                              </a:lnTo>
                              <a:lnTo>
                                <a:pt x="12" y="56"/>
                              </a:lnTo>
                              <a:lnTo>
                                <a:pt x="21" y="69"/>
                              </a:lnTo>
                              <a:lnTo>
                                <a:pt x="8" y="79"/>
                              </a:lnTo>
                              <a:lnTo>
                                <a:pt x="0" y="85"/>
                              </a:lnTo>
                              <a:lnTo>
                                <a:pt x="6" y="107"/>
                              </a:lnTo>
                              <a:lnTo>
                                <a:pt x="21" y="122"/>
                              </a:lnTo>
                              <a:lnTo>
                                <a:pt x="39" y="134"/>
                              </a:lnTo>
                              <a:lnTo>
                                <a:pt x="65" y="133"/>
                              </a:lnTo>
                              <a:lnTo>
                                <a:pt x="91" y="124"/>
                              </a:lnTo>
                              <a:lnTo>
                                <a:pt x="113" y="104"/>
                              </a:lnTo>
                              <a:lnTo>
                                <a:pt x="115" y="92"/>
                              </a:lnTo>
                              <a:lnTo>
                                <a:pt x="113" y="84"/>
                              </a:lnTo>
                              <a:lnTo>
                                <a:pt x="103" y="78"/>
                              </a:lnTo>
                              <a:lnTo>
                                <a:pt x="101" y="66"/>
                              </a:lnTo>
                              <a:lnTo>
                                <a:pt x="110" y="54"/>
                              </a:lnTo>
                              <a:lnTo>
                                <a:pt x="115" y="41"/>
                              </a:lnTo>
                              <a:close/>
                            </a:path>
                          </a:pathLst>
                        </a:custGeom>
                        <a:solidFill>
                          <a:srgbClr val="FFFFFF"/>
                        </a:solidFill>
                        <a:ln>
                          <a:noFill/>
                        </a:ln>
                      </wps:spPr>
                      <wps:bodyPr rot="0" vert="horz" wrap="square" lIns="91440" tIns="45720" rIns="91440" bIns="45720" anchor="t" anchorCtr="0" upright="1">
                        <a:noAutofit/>
                      </wps:bodyPr>
                    </wps:wsp>
                    <wps:wsp>
                      <wps:cNvPr id="445" name="Freeform 446"/>
                      <wps:cNvSpPr>
                        <a:spLocks noEditPoints="1"/>
                      </wps:cNvSpPr>
                      <wps:spPr bwMode="auto">
                        <a:xfrm>
                          <a:off x="1010" y="878"/>
                          <a:ext cx="32" cy="33"/>
                        </a:xfrm>
                        <a:custGeom>
                          <a:avLst/>
                          <a:gdLst>
                            <a:gd name="T0" fmla="*/ 36 w 127"/>
                            <a:gd name="T1" fmla="*/ 36 h 131"/>
                            <a:gd name="T2" fmla="*/ 35 w 127"/>
                            <a:gd name="T3" fmla="*/ 39 h 131"/>
                            <a:gd name="T4" fmla="*/ 31 w 127"/>
                            <a:gd name="T5" fmla="*/ 46 h 131"/>
                            <a:gd name="T6" fmla="*/ 30 w 127"/>
                            <a:gd name="T7" fmla="*/ 49 h 131"/>
                            <a:gd name="T8" fmla="*/ 30 w 127"/>
                            <a:gd name="T9" fmla="*/ 49 h 131"/>
                            <a:gd name="T10" fmla="*/ 24 w 127"/>
                            <a:gd name="T11" fmla="*/ 41 h 131"/>
                            <a:gd name="T12" fmla="*/ 28 w 127"/>
                            <a:gd name="T13" fmla="*/ 30 h 131"/>
                            <a:gd name="T14" fmla="*/ 34 w 127"/>
                            <a:gd name="T15" fmla="*/ 22 h 131"/>
                            <a:gd name="T16" fmla="*/ 34 w 127"/>
                            <a:gd name="T17" fmla="*/ 22 h 131"/>
                            <a:gd name="T18" fmla="*/ 56 w 127"/>
                            <a:gd name="T19" fmla="*/ 15 h 131"/>
                            <a:gd name="T20" fmla="*/ 79 w 127"/>
                            <a:gd name="T21" fmla="*/ 17 h 131"/>
                            <a:gd name="T22" fmla="*/ 100 w 127"/>
                            <a:gd name="T23" fmla="*/ 29 h 131"/>
                            <a:gd name="T24" fmla="*/ 100 w 127"/>
                            <a:gd name="T25" fmla="*/ 29 h 131"/>
                            <a:gd name="T26" fmla="*/ 102 w 127"/>
                            <a:gd name="T27" fmla="*/ 31 h 131"/>
                            <a:gd name="T28" fmla="*/ 102 w 127"/>
                            <a:gd name="T29" fmla="*/ 38 h 131"/>
                            <a:gd name="T30" fmla="*/ 103 w 127"/>
                            <a:gd name="T31" fmla="*/ 44 h 131"/>
                            <a:gd name="T32" fmla="*/ 103 w 127"/>
                            <a:gd name="T33" fmla="*/ 44 h 131"/>
                            <a:gd name="T34" fmla="*/ 84 w 127"/>
                            <a:gd name="T35" fmla="*/ 36 h 131"/>
                            <a:gd name="T36" fmla="*/ 59 w 127"/>
                            <a:gd name="T37" fmla="*/ 29 h 131"/>
                            <a:gd name="T38" fmla="*/ 36 w 127"/>
                            <a:gd name="T39" fmla="*/ 36 h 131"/>
                            <a:gd name="T40" fmla="*/ 36 w 127"/>
                            <a:gd name="T41" fmla="*/ 36 h 131"/>
                            <a:gd name="T42" fmla="*/ 42 w 127"/>
                            <a:gd name="T43" fmla="*/ 0 h 131"/>
                            <a:gd name="T44" fmla="*/ 20 w 127"/>
                            <a:gd name="T45" fmla="*/ 12 h 131"/>
                            <a:gd name="T46" fmla="*/ 8 w 127"/>
                            <a:gd name="T47" fmla="*/ 33 h 131"/>
                            <a:gd name="T48" fmla="*/ 2 w 127"/>
                            <a:gd name="T49" fmla="*/ 51 h 131"/>
                            <a:gd name="T50" fmla="*/ 2 w 127"/>
                            <a:gd name="T51" fmla="*/ 51 h 131"/>
                            <a:gd name="T52" fmla="*/ 11 w 127"/>
                            <a:gd name="T53" fmla="*/ 54 h 131"/>
                            <a:gd name="T54" fmla="*/ 22 w 127"/>
                            <a:gd name="T55" fmla="*/ 58 h 131"/>
                            <a:gd name="T56" fmla="*/ 26 w 127"/>
                            <a:gd name="T57" fmla="*/ 65 h 131"/>
                            <a:gd name="T58" fmla="*/ 26 w 127"/>
                            <a:gd name="T59" fmla="*/ 65 h 131"/>
                            <a:gd name="T60" fmla="*/ 18 w 127"/>
                            <a:gd name="T61" fmla="*/ 71 h 131"/>
                            <a:gd name="T62" fmla="*/ 9 w 127"/>
                            <a:gd name="T63" fmla="*/ 75 h 131"/>
                            <a:gd name="T64" fmla="*/ 0 w 127"/>
                            <a:gd name="T65" fmla="*/ 75 h 131"/>
                            <a:gd name="T66" fmla="*/ 0 w 127"/>
                            <a:gd name="T67" fmla="*/ 75 h 131"/>
                            <a:gd name="T68" fmla="*/ 4 w 127"/>
                            <a:gd name="T69" fmla="*/ 97 h 131"/>
                            <a:gd name="T70" fmla="*/ 20 w 127"/>
                            <a:gd name="T71" fmla="*/ 114 h 131"/>
                            <a:gd name="T72" fmla="*/ 36 w 127"/>
                            <a:gd name="T73" fmla="*/ 129 h 131"/>
                            <a:gd name="T74" fmla="*/ 36 w 127"/>
                            <a:gd name="T75" fmla="*/ 129 h 131"/>
                            <a:gd name="T76" fmla="*/ 64 w 127"/>
                            <a:gd name="T77" fmla="*/ 131 h 131"/>
                            <a:gd name="T78" fmla="*/ 90 w 127"/>
                            <a:gd name="T79" fmla="*/ 125 h 131"/>
                            <a:gd name="T80" fmla="*/ 110 w 127"/>
                            <a:gd name="T81" fmla="*/ 107 h 131"/>
                            <a:gd name="T82" fmla="*/ 110 w 127"/>
                            <a:gd name="T83" fmla="*/ 107 h 131"/>
                            <a:gd name="T84" fmla="*/ 120 w 127"/>
                            <a:gd name="T85" fmla="*/ 94 h 131"/>
                            <a:gd name="T86" fmla="*/ 119 w 127"/>
                            <a:gd name="T87" fmla="*/ 79 h 131"/>
                            <a:gd name="T88" fmla="*/ 106 w 127"/>
                            <a:gd name="T89" fmla="*/ 71 h 131"/>
                            <a:gd name="T90" fmla="*/ 106 w 127"/>
                            <a:gd name="T91" fmla="*/ 71 h 131"/>
                            <a:gd name="T92" fmla="*/ 116 w 127"/>
                            <a:gd name="T93" fmla="*/ 54 h 131"/>
                            <a:gd name="T94" fmla="*/ 127 w 127"/>
                            <a:gd name="T95" fmla="*/ 47 h 131"/>
                            <a:gd name="T96" fmla="*/ 120 w 127"/>
                            <a:gd name="T97" fmla="*/ 29 h 131"/>
                            <a:gd name="T98" fmla="*/ 120 w 127"/>
                            <a:gd name="T99" fmla="*/ 29 h 131"/>
                            <a:gd name="T100" fmla="*/ 98 w 127"/>
                            <a:gd name="T101" fmla="*/ 8 h 131"/>
                            <a:gd name="T102" fmla="*/ 72 w 127"/>
                            <a:gd name="T103" fmla="*/ 0 h 131"/>
                            <a:gd name="T104" fmla="*/ 42 w 127"/>
                            <a:gd name="T105" fmla="*/ 0 h 131"/>
                            <a:gd name="T106" fmla="*/ 42 w 127"/>
                            <a:gd name="T107"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27" h="131">
                              <a:moveTo>
                                <a:pt x="36" y="36"/>
                              </a:moveTo>
                              <a:lnTo>
                                <a:pt x="35" y="39"/>
                              </a:lnTo>
                              <a:lnTo>
                                <a:pt x="31" y="46"/>
                              </a:lnTo>
                              <a:lnTo>
                                <a:pt x="30" y="49"/>
                              </a:lnTo>
                              <a:lnTo>
                                <a:pt x="24" y="41"/>
                              </a:lnTo>
                              <a:lnTo>
                                <a:pt x="28" y="30"/>
                              </a:lnTo>
                              <a:lnTo>
                                <a:pt x="34" y="22"/>
                              </a:lnTo>
                              <a:lnTo>
                                <a:pt x="56" y="15"/>
                              </a:lnTo>
                              <a:lnTo>
                                <a:pt x="79" y="17"/>
                              </a:lnTo>
                              <a:lnTo>
                                <a:pt x="100" y="29"/>
                              </a:lnTo>
                              <a:lnTo>
                                <a:pt x="102" y="31"/>
                              </a:lnTo>
                              <a:lnTo>
                                <a:pt x="102" y="38"/>
                              </a:lnTo>
                              <a:lnTo>
                                <a:pt x="103" y="44"/>
                              </a:lnTo>
                              <a:lnTo>
                                <a:pt x="84" y="36"/>
                              </a:lnTo>
                              <a:lnTo>
                                <a:pt x="59" y="29"/>
                              </a:lnTo>
                              <a:lnTo>
                                <a:pt x="36" y="36"/>
                              </a:lnTo>
                              <a:close/>
                              <a:moveTo>
                                <a:pt x="42" y="0"/>
                              </a:moveTo>
                              <a:lnTo>
                                <a:pt x="20" y="12"/>
                              </a:lnTo>
                              <a:lnTo>
                                <a:pt x="8" y="33"/>
                              </a:lnTo>
                              <a:lnTo>
                                <a:pt x="2" y="51"/>
                              </a:lnTo>
                              <a:lnTo>
                                <a:pt x="11" y="54"/>
                              </a:lnTo>
                              <a:lnTo>
                                <a:pt x="22" y="58"/>
                              </a:lnTo>
                              <a:lnTo>
                                <a:pt x="26" y="65"/>
                              </a:lnTo>
                              <a:lnTo>
                                <a:pt x="18" y="71"/>
                              </a:lnTo>
                              <a:lnTo>
                                <a:pt x="9" y="75"/>
                              </a:lnTo>
                              <a:lnTo>
                                <a:pt x="0" y="75"/>
                              </a:lnTo>
                              <a:lnTo>
                                <a:pt x="4" y="97"/>
                              </a:lnTo>
                              <a:lnTo>
                                <a:pt x="20" y="114"/>
                              </a:lnTo>
                              <a:lnTo>
                                <a:pt x="36" y="129"/>
                              </a:lnTo>
                              <a:lnTo>
                                <a:pt x="64" y="131"/>
                              </a:lnTo>
                              <a:lnTo>
                                <a:pt x="90" y="125"/>
                              </a:lnTo>
                              <a:lnTo>
                                <a:pt x="110" y="107"/>
                              </a:lnTo>
                              <a:lnTo>
                                <a:pt x="120" y="94"/>
                              </a:lnTo>
                              <a:lnTo>
                                <a:pt x="119" y="79"/>
                              </a:lnTo>
                              <a:lnTo>
                                <a:pt x="106" y="71"/>
                              </a:lnTo>
                              <a:lnTo>
                                <a:pt x="116" y="54"/>
                              </a:lnTo>
                              <a:lnTo>
                                <a:pt x="127" y="47"/>
                              </a:lnTo>
                              <a:lnTo>
                                <a:pt x="120" y="29"/>
                              </a:lnTo>
                              <a:lnTo>
                                <a:pt x="98" y="8"/>
                              </a:lnTo>
                              <a:lnTo>
                                <a:pt x="72" y="0"/>
                              </a:lnTo>
                              <a:lnTo>
                                <a:pt x="42" y="0"/>
                              </a:lnTo>
                              <a:close/>
                            </a:path>
                          </a:pathLst>
                        </a:custGeom>
                        <a:solidFill>
                          <a:srgbClr val="FFFFFF"/>
                        </a:solidFill>
                        <a:ln>
                          <a:noFill/>
                        </a:ln>
                      </wps:spPr>
                      <wps:bodyPr rot="0" vert="horz" wrap="square" lIns="91440" tIns="45720" rIns="91440" bIns="45720" anchor="t" anchorCtr="0" upright="1">
                        <a:noAutofit/>
                      </wps:bodyPr>
                    </wps:wsp>
                    <wps:wsp>
                      <wps:cNvPr id="446" name="Freeform 447"/>
                      <wps:cNvSpPr>
                        <a:spLocks noEditPoints="1"/>
                      </wps:cNvSpPr>
                      <wps:spPr bwMode="auto">
                        <a:xfrm>
                          <a:off x="1053" y="878"/>
                          <a:ext cx="27" cy="31"/>
                        </a:xfrm>
                        <a:custGeom>
                          <a:avLst/>
                          <a:gdLst>
                            <a:gd name="T0" fmla="*/ 96 w 110"/>
                            <a:gd name="T1" fmla="*/ 44 h 124"/>
                            <a:gd name="T2" fmla="*/ 81 w 110"/>
                            <a:gd name="T3" fmla="*/ 35 h 124"/>
                            <a:gd name="T4" fmla="*/ 62 w 110"/>
                            <a:gd name="T5" fmla="*/ 31 h 124"/>
                            <a:gd name="T6" fmla="*/ 44 w 110"/>
                            <a:gd name="T7" fmla="*/ 34 h 124"/>
                            <a:gd name="T8" fmla="*/ 44 w 110"/>
                            <a:gd name="T9" fmla="*/ 34 h 124"/>
                            <a:gd name="T10" fmla="*/ 40 w 110"/>
                            <a:gd name="T11" fmla="*/ 41 h 124"/>
                            <a:gd name="T12" fmla="*/ 33 w 110"/>
                            <a:gd name="T13" fmla="*/ 47 h 124"/>
                            <a:gd name="T14" fmla="*/ 25 w 110"/>
                            <a:gd name="T15" fmla="*/ 49 h 124"/>
                            <a:gd name="T16" fmla="*/ 25 w 110"/>
                            <a:gd name="T17" fmla="*/ 49 h 124"/>
                            <a:gd name="T18" fmla="*/ 30 w 110"/>
                            <a:gd name="T19" fmla="*/ 29 h 124"/>
                            <a:gd name="T20" fmla="*/ 51 w 110"/>
                            <a:gd name="T21" fmla="*/ 19 h 124"/>
                            <a:gd name="T22" fmla="*/ 70 w 110"/>
                            <a:gd name="T23" fmla="*/ 14 h 124"/>
                            <a:gd name="T24" fmla="*/ 70 w 110"/>
                            <a:gd name="T25" fmla="*/ 14 h 124"/>
                            <a:gd name="T26" fmla="*/ 81 w 110"/>
                            <a:gd name="T27" fmla="*/ 17 h 124"/>
                            <a:gd name="T28" fmla="*/ 90 w 110"/>
                            <a:gd name="T29" fmla="*/ 25 h 124"/>
                            <a:gd name="T30" fmla="*/ 98 w 110"/>
                            <a:gd name="T31" fmla="*/ 31 h 124"/>
                            <a:gd name="T32" fmla="*/ 98 w 110"/>
                            <a:gd name="T33" fmla="*/ 31 h 124"/>
                            <a:gd name="T34" fmla="*/ 98 w 110"/>
                            <a:gd name="T35" fmla="*/ 35 h 124"/>
                            <a:gd name="T36" fmla="*/ 97 w 110"/>
                            <a:gd name="T37" fmla="*/ 40 h 124"/>
                            <a:gd name="T38" fmla="*/ 96 w 110"/>
                            <a:gd name="T39" fmla="*/ 44 h 124"/>
                            <a:gd name="T40" fmla="*/ 96 w 110"/>
                            <a:gd name="T41" fmla="*/ 44 h 124"/>
                            <a:gd name="T42" fmla="*/ 52 w 110"/>
                            <a:gd name="T43" fmla="*/ 0 h 124"/>
                            <a:gd name="T44" fmla="*/ 27 w 110"/>
                            <a:gd name="T45" fmla="*/ 8 h 124"/>
                            <a:gd name="T46" fmla="*/ 10 w 110"/>
                            <a:gd name="T47" fmla="*/ 29 h 124"/>
                            <a:gd name="T48" fmla="*/ 6 w 110"/>
                            <a:gd name="T49" fmla="*/ 56 h 124"/>
                            <a:gd name="T50" fmla="*/ 6 w 110"/>
                            <a:gd name="T51" fmla="*/ 56 h 124"/>
                            <a:gd name="T52" fmla="*/ 10 w 110"/>
                            <a:gd name="T53" fmla="*/ 58 h 124"/>
                            <a:gd name="T54" fmla="*/ 20 w 110"/>
                            <a:gd name="T55" fmla="*/ 61 h 124"/>
                            <a:gd name="T56" fmla="*/ 25 w 110"/>
                            <a:gd name="T57" fmla="*/ 63 h 124"/>
                            <a:gd name="T58" fmla="*/ 25 w 110"/>
                            <a:gd name="T59" fmla="*/ 63 h 124"/>
                            <a:gd name="T60" fmla="*/ 22 w 110"/>
                            <a:gd name="T61" fmla="*/ 74 h 124"/>
                            <a:gd name="T62" fmla="*/ 10 w 110"/>
                            <a:gd name="T63" fmla="*/ 75 h 124"/>
                            <a:gd name="T64" fmla="*/ 0 w 110"/>
                            <a:gd name="T65" fmla="*/ 80 h 124"/>
                            <a:gd name="T66" fmla="*/ 0 w 110"/>
                            <a:gd name="T67" fmla="*/ 80 h 124"/>
                            <a:gd name="T68" fmla="*/ 2 w 110"/>
                            <a:gd name="T69" fmla="*/ 99 h 124"/>
                            <a:gd name="T70" fmla="*/ 11 w 110"/>
                            <a:gd name="T71" fmla="*/ 112 h 124"/>
                            <a:gd name="T72" fmla="*/ 25 w 110"/>
                            <a:gd name="T73" fmla="*/ 124 h 124"/>
                            <a:gd name="T74" fmla="*/ 25 w 110"/>
                            <a:gd name="T75" fmla="*/ 124 h 124"/>
                            <a:gd name="T76" fmla="*/ 47 w 110"/>
                            <a:gd name="T77" fmla="*/ 124 h 124"/>
                            <a:gd name="T78" fmla="*/ 68 w 110"/>
                            <a:gd name="T79" fmla="*/ 113 h 124"/>
                            <a:gd name="T80" fmla="*/ 84 w 110"/>
                            <a:gd name="T81" fmla="*/ 99 h 124"/>
                            <a:gd name="T82" fmla="*/ 84 w 110"/>
                            <a:gd name="T83" fmla="*/ 99 h 124"/>
                            <a:gd name="T84" fmla="*/ 93 w 110"/>
                            <a:gd name="T85" fmla="*/ 75 h 124"/>
                            <a:gd name="T86" fmla="*/ 110 w 110"/>
                            <a:gd name="T87" fmla="*/ 56 h 124"/>
                            <a:gd name="T88" fmla="*/ 110 w 110"/>
                            <a:gd name="T89" fmla="*/ 27 h 124"/>
                            <a:gd name="T90" fmla="*/ 110 w 110"/>
                            <a:gd name="T91" fmla="*/ 27 h 124"/>
                            <a:gd name="T92" fmla="*/ 94 w 110"/>
                            <a:gd name="T93" fmla="*/ 12 h 124"/>
                            <a:gd name="T94" fmla="*/ 74 w 110"/>
                            <a:gd name="T95" fmla="*/ 3 h 124"/>
                            <a:gd name="T96" fmla="*/ 52 w 110"/>
                            <a:gd name="T97" fmla="*/ 0 h 124"/>
                            <a:gd name="T98" fmla="*/ 52 w 110"/>
                            <a:gd name="T99" fmla="*/ 0 h 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10" h="124">
                              <a:moveTo>
                                <a:pt x="96" y="44"/>
                              </a:moveTo>
                              <a:lnTo>
                                <a:pt x="81" y="35"/>
                              </a:lnTo>
                              <a:lnTo>
                                <a:pt x="62" y="31"/>
                              </a:lnTo>
                              <a:lnTo>
                                <a:pt x="44" y="34"/>
                              </a:lnTo>
                              <a:lnTo>
                                <a:pt x="40" y="41"/>
                              </a:lnTo>
                              <a:lnTo>
                                <a:pt x="33" y="47"/>
                              </a:lnTo>
                              <a:lnTo>
                                <a:pt x="25" y="49"/>
                              </a:lnTo>
                              <a:lnTo>
                                <a:pt x="30" y="29"/>
                              </a:lnTo>
                              <a:lnTo>
                                <a:pt x="51" y="19"/>
                              </a:lnTo>
                              <a:lnTo>
                                <a:pt x="70" y="14"/>
                              </a:lnTo>
                              <a:lnTo>
                                <a:pt x="81" y="17"/>
                              </a:lnTo>
                              <a:lnTo>
                                <a:pt x="90" y="25"/>
                              </a:lnTo>
                              <a:lnTo>
                                <a:pt x="98" y="31"/>
                              </a:lnTo>
                              <a:lnTo>
                                <a:pt x="98" y="35"/>
                              </a:lnTo>
                              <a:lnTo>
                                <a:pt x="97" y="40"/>
                              </a:lnTo>
                              <a:lnTo>
                                <a:pt x="96" y="44"/>
                              </a:lnTo>
                              <a:close/>
                              <a:moveTo>
                                <a:pt x="52" y="0"/>
                              </a:moveTo>
                              <a:lnTo>
                                <a:pt x="27" y="8"/>
                              </a:lnTo>
                              <a:lnTo>
                                <a:pt x="10" y="29"/>
                              </a:lnTo>
                              <a:lnTo>
                                <a:pt x="6" y="56"/>
                              </a:lnTo>
                              <a:lnTo>
                                <a:pt x="10" y="58"/>
                              </a:lnTo>
                              <a:lnTo>
                                <a:pt x="20" y="61"/>
                              </a:lnTo>
                              <a:lnTo>
                                <a:pt x="25" y="63"/>
                              </a:lnTo>
                              <a:lnTo>
                                <a:pt x="22" y="74"/>
                              </a:lnTo>
                              <a:lnTo>
                                <a:pt x="10" y="75"/>
                              </a:lnTo>
                              <a:lnTo>
                                <a:pt x="0" y="80"/>
                              </a:lnTo>
                              <a:lnTo>
                                <a:pt x="2" y="99"/>
                              </a:lnTo>
                              <a:lnTo>
                                <a:pt x="11" y="112"/>
                              </a:lnTo>
                              <a:lnTo>
                                <a:pt x="25" y="124"/>
                              </a:lnTo>
                              <a:lnTo>
                                <a:pt x="47" y="124"/>
                              </a:lnTo>
                              <a:lnTo>
                                <a:pt x="68" y="113"/>
                              </a:lnTo>
                              <a:lnTo>
                                <a:pt x="84" y="99"/>
                              </a:lnTo>
                              <a:lnTo>
                                <a:pt x="93" y="75"/>
                              </a:lnTo>
                              <a:lnTo>
                                <a:pt x="110" y="56"/>
                              </a:lnTo>
                              <a:lnTo>
                                <a:pt x="110" y="27"/>
                              </a:lnTo>
                              <a:lnTo>
                                <a:pt x="94" y="12"/>
                              </a:lnTo>
                              <a:lnTo>
                                <a:pt x="74" y="3"/>
                              </a:lnTo>
                              <a:lnTo>
                                <a:pt x="52" y="0"/>
                              </a:lnTo>
                              <a:close/>
                            </a:path>
                          </a:pathLst>
                        </a:custGeom>
                        <a:solidFill>
                          <a:srgbClr val="FFFFFF"/>
                        </a:solidFill>
                        <a:ln>
                          <a:noFill/>
                        </a:ln>
                      </wps:spPr>
                      <wps:bodyPr rot="0" vert="horz" wrap="square" lIns="91440" tIns="45720" rIns="91440" bIns="45720" anchor="t" anchorCtr="0" upright="1">
                        <a:noAutofit/>
                      </wps:bodyPr>
                    </wps:wsp>
                    <wps:wsp>
                      <wps:cNvPr id="447" name="Freeform 448"/>
                      <wps:cNvSpPr>
                        <a:spLocks noEditPoints="1"/>
                      </wps:cNvSpPr>
                      <wps:spPr bwMode="auto">
                        <a:xfrm>
                          <a:off x="1139" y="878"/>
                          <a:ext cx="25" cy="33"/>
                        </a:xfrm>
                        <a:custGeom>
                          <a:avLst/>
                          <a:gdLst>
                            <a:gd name="T0" fmla="*/ 93 w 103"/>
                            <a:gd name="T1" fmla="*/ 56 h 131"/>
                            <a:gd name="T2" fmla="*/ 99 w 103"/>
                            <a:gd name="T3" fmla="*/ 52 h 131"/>
                            <a:gd name="T4" fmla="*/ 102 w 103"/>
                            <a:gd name="T5" fmla="*/ 48 h 131"/>
                            <a:gd name="T6" fmla="*/ 103 w 103"/>
                            <a:gd name="T7" fmla="*/ 41 h 131"/>
                            <a:gd name="T8" fmla="*/ 103 w 103"/>
                            <a:gd name="T9" fmla="*/ 41 h 131"/>
                            <a:gd name="T10" fmla="*/ 85 w 103"/>
                            <a:gd name="T11" fmla="*/ 15 h 131"/>
                            <a:gd name="T12" fmla="*/ 57 w 103"/>
                            <a:gd name="T13" fmla="*/ 3 h 131"/>
                            <a:gd name="T14" fmla="*/ 24 w 103"/>
                            <a:gd name="T15" fmla="*/ 0 h 131"/>
                            <a:gd name="T16" fmla="*/ 24 w 103"/>
                            <a:gd name="T17" fmla="*/ 0 h 131"/>
                            <a:gd name="T18" fmla="*/ 13 w 103"/>
                            <a:gd name="T19" fmla="*/ 5 h 131"/>
                            <a:gd name="T20" fmla="*/ 3 w 103"/>
                            <a:gd name="T21" fmla="*/ 14 h 131"/>
                            <a:gd name="T22" fmla="*/ 0 w 103"/>
                            <a:gd name="T23" fmla="*/ 27 h 131"/>
                            <a:gd name="T24" fmla="*/ 0 w 103"/>
                            <a:gd name="T25" fmla="*/ 27 h 131"/>
                            <a:gd name="T26" fmla="*/ 2 w 103"/>
                            <a:gd name="T27" fmla="*/ 50 h 131"/>
                            <a:gd name="T28" fmla="*/ 12 w 103"/>
                            <a:gd name="T29" fmla="*/ 71 h 131"/>
                            <a:gd name="T30" fmla="*/ 24 w 103"/>
                            <a:gd name="T31" fmla="*/ 90 h 131"/>
                            <a:gd name="T32" fmla="*/ 24 w 103"/>
                            <a:gd name="T33" fmla="*/ 90 h 131"/>
                            <a:gd name="T34" fmla="*/ 36 w 103"/>
                            <a:gd name="T35" fmla="*/ 106 h 131"/>
                            <a:gd name="T36" fmla="*/ 45 w 103"/>
                            <a:gd name="T37" fmla="*/ 121 h 131"/>
                            <a:gd name="T38" fmla="*/ 61 w 103"/>
                            <a:gd name="T39" fmla="*/ 131 h 131"/>
                            <a:gd name="T40" fmla="*/ 61 w 103"/>
                            <a:gd name="T41" fmla="*/ 131 h 131"/>
                            <a:gd name="T42" fmla="*/ 80 w 103"/>
                            <a:gd name="T43" fmla="*/ 118 h 131"/>
                            <a:gd name="T44" fmla="*/ 95 w 103"/>
                            <a:gd name="T45" fmla="*/ 101 h 131"/>
                            <a:gd name="T46" fmla="*/ 103 w 103"/>
                            <a:gd name="T47" fmla="*/ 78 h 131"/>
                            <a:gd name="T48" fmla="*/ 103 w 103"/>
                            <a:gd name="T49" fmla="*/ 78 h 131"/>
                            <a:gd name="T50" fmla="*/ 94 w 103"/>
                            <a:gd name="T51" fmla="*/ 75 h 131"/>
                            <a:gd name="T52" fmla="*/ 85 w 103"/>
                            <a:gd name="T53" fmla="*/ 71 h 131"/>
                            <a:gd name="T54" fmla="*/ 83 w 103"/>
                            <a:gd name="T55" fmla="*/ 61 h 131"/>
                            <a:gd name="T56" fmla="*/ 83 w 103"/>
                            <a:gd name="T57" fmla="*/ 61 h 131"/>
                            <a:gd name="T58" fmla="*/ 85 w 103"/>
                            <a:gd name="T59" fmla="*/ 57 h 131"/>
                            <a:gd name="T60" fmla="*/ 89 w 103"/>
                            <a:gd name="T61" fmla="*/ 54 h 131"/>
                            <a:gd name="T62" fmla="*/ 93 w 103"/>
                            <a:gd name="T63" fmla="*/ 56 h 131"/>
                            <a:gd name="T64" fmla="*/ 93 w 103"/>
                            <a:gd name="T65" fmla="*/ 56 h 131"/>
                            <a:gd name="T66" fmla="*/ 7 w 103"/>
                            <a:gd name="T67" fmla="*/ 44 h 131"/>
                            <a:gd name="T68" fmla="*/ 16 w 103"/>
                            <a:gd name="T69" fmla="*/ 29 h 131"/>
                            <a:gd name="T70" fmla="*/ 28 w 103"/>
                            <a:gd name="T71" fmla="*/ 20 h 131"/>
                            <a:gd name="T72" fmla="*/ 44 w 103"/>
                            <a:gd name="T73" fmla="*/ 14 h 131"/>
                            <a:gd name="T74" fmla="*/ 44 w 103"/>
                            <a:gd name="T75" fmla="*/ 14 h 131"/>
                            <a:gd name="T76" fmla="*/ 59 w 103"/>
                            <a:gd name="T77" fmla="*/ 17 h 131"/>
                            <a:gd name="T78" fmla="*/ 70 w 103"/>
                            <a:gd name="T79" fmla="*/ 25 h 131"/>
                            <a:gd name="T80" fmla="*/ 79 w 103"/>
                            <a:gd name="T81" fmla="*/ 36 h 131"/>
                            <a:gd name="T82" fmla="*/ 79 w 103"/>
                            <a:gd name="T83" fmla="*/ 36 h 131"/>
                            <a:gd name="T84" fmla="*/ 57 w 103"/>
                            <a:gd name="T85" fmla="*/ 33 h 131"/>
                            <a:gd name="T86" fmla="*/ 29 w 103"/>
                            <a:gd name="T87" fmla="*/ 34 h 131"/>
                            <a:gd name="T88" fmla="*/ 7 w 103"/>
                            <a:gd name="T89" fmla="*/ 44 h 131"/>
                            <a:gd name="T90" fmla="*/ 7 w 103"/>
                            <a:gd name="T91" fmla="*/ 44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03" h="131">
                              <a:moveTo>
                                <a:pt x="93" y="56"/>
                              </a:moveTo>
                              <a:lnTo>
                                <a:pt x="99" y="52"/>
                              </a:lnTo>
                              <a:lnTo>
                                <a:pt x="102" y="48"/>
                              </a:lnTo>
                              <a:lnTo>
                                <a:pt x="103" y="41"/>
                              </a:lnTo>
                              <a:lnTo>
                                <a:pt x="85" y="15"/>
                              </a:lnTo>
                              <a:lnTo>
                                <a:pt x="57" y="3"/>
                              </a:lnTo>
                              <a:lnTo>
                                <a:pt x="24" y="0"/>
                              </a:lnTo>
                              <a:lnTo>
                                <a:pt x="13" y="5"/>
                              </a:lnTo>
                              <a:lnTo>
                                <a:pt x="3" y="14"/>
                              </a:lnTo>
                              <a:lnTo>
                                <a:pt x="0" y="27"/>
                              </a:lnTo>
                              <a:lnTo>
                                <a:pt x="2" y="50"/>
                              </a:lnTo>
                              <a:lnTo>
                                <a:pt x="12" y="71"/>
                              </a:lnTo>
                              <a:lnTo>
                                <a:pt x="24" y="90"/>
                              </a:lnTo>
                              <a:lnTo>
                                <a:pt x="36" y="106"/>
                              </a:lnTo>
                              <a:lnTo>
                                <a:pt x="45" y="121"/>
                              </a:lnTo>
                              <a:lnTo>
                                <a:pt x="61" y="131"/>
                              </a:lnTo>
                              <a:lnTo>
                                <a:pt x="80" y="118"/>
                              </a:lnTo>
                              <a:lnTo>
                                <a:pt x="95" y="101"/>
                              </a:lnTo>
                              <a:lnTo>
                                <a:pt x="103" y="78"/>
                              </a:lnTo>
                              <a:lnTo>
                                <a:pt x="94" y="75"/>
                              </a:lnTo>
                              <a:lnTo>
                                <a:pt x="85" y="71"/>
                              </a:lnTo>
                              <a:lnTo>
                                <a:pt x="83" y="61"/>
                              </a:lnTo>
                              <a:lnTo>
                                <a:pt x="85" y="57"/>
                              </a:lnTo>
                              <a:lnTo>
                                <a:pt x="89" y="54"/>
                              </a:lnTo>
                              <a:lnTo>
                                <a:pt x="93" y="56"/>
                              </a:lnTo>
                              <a:close/>
                              <a:moveTo>
                                <a:pt x="7" y="44"/>
                              </a:moveTo>
                              <a:lnTo>
                                <a:pt x="16" y="29"/>
                              </a:lnTo>
                              <a:lnTo>
                                <a:pt x="28" y="20"/>
                              </a:lnTo>
                              <a:lnTo>
                                <a:pt x="44" y="14"/>
                              </a:lnTo>
                              <a:lnTo>
                                <a:pt x="59" y="17"/>
                              </a:lnTo>
                              <a:lnTo>
                                <a:pt x="70" y="25"/>
                              </a:lnTo>
                              <a:lnTo>
                                <a:pt x="79" y="36"/>
                              </a:lnTo>
                              <a:lnTo>
                                <a:pt x="57" y="33"/>
                              </a:lnTo>
                              <a:lnTo>
                                <a:pt x="29" y="34"/>
                              </a:lnTo>
                              <a:lnTo>
                                <a:pt x="7" y="44"/>
                              </a:lnTo>
                              <a:close/>
                            </a:path>
                          </a:pathLst>
                        </a:custGeom>
                        <a:solidFill>
                          <a:srgbClr val="FFFFFF"/>
                        </a:solidFill>
                        <a:ln>
                          <a:noFill/>
                        </a:ln>
                      </wps:spPr>
                      <wps:bodyPr rot="0" vert="horz" wrap="square" lIns="91440" tIns="45720" rIns="91440" bIns="45720" anchor="t" anchorCtr="0" upright="1">
                        <a:noAutofit/>
                      </wps:bodyPr>
                    </wps:wsp>
                    <wps:wsp>
                      <wps:cNvPr id="448" name="Freeform 449"/>
                      <wps:cNvSpPr>
                        <a:spLocks noEditPoints="1"/>
                      </wps:cNvSpPr>
                      <wps:spPr bwMode="auto">
                        <a:xfrm>
                          <a:off x="968" y="877"/>
                          <a:ext cx="32" cy="35"/>
                        </a:xfrm>
                        <a:custGeom>
                          <a:avLst/>
                          <a:gdLst>
                            <a:gd name="T0" fmla="*/ 70 w 127"/>
                            <a:gd name="T1" fmla="*/ 33 h 137"/>
                            <a:gd name="T2" fmla="*/ 60 w 127"/>
                            <a:gd name="T3" fmla="*/ 38 h 137"/>
                            <a:gd name="T4" fmla="*/ 39 w 127"/>
                            <a:gd name="T5" fmla="*/ 45 h 137"/>
                            <a:gd name="T6" fmla="*/ 28 w 127"/>
                            <a:gd name="T7" fmla="*/ 50 h 137"/>
                            <a:gd name="T8" fmla="*/ 28 w 127"/>
                            <a:gd name="T9" fmla="*/ 50 h 137"/>
                            <a:gd name="T10" fmla="*/ 32 w 127"/>
                            <a:gd name="T11" fmla="*/ 39 h 137"/>
                            <a:gd name="T12" fmla="*/ 42 w 127"/>
                            <a:gd name="T13" fmla="*/ 30 h 137"/>
                            <a:gd name="T14" fmla="*/ 54 w 127"/>
                            <a:gd name="T15" fmla="*/ 23 h 137"/>
                            <a:gd name="T16" fmla="*/ 54 w 127"/>
                            <a:gd name="T17" fmla="*/ 23 h 137"/>
                            <a:gd name="T18" fmla="*/ 70 w 127"/>
                            <a:gd name="T19" fmla="*/ 24 h 137"/>
                            <a:gd name="T20" fmla="*/ 87 w 127"/>
                            <a:gd name="T21" fmla="*/ 28 h 137"/>
                            <a:gd name="T22" fmla="*/ 100 w 127"/>
                            <a:gd name="T23" fmla="*/ 38 h 137"/>
                            <a:gd name="T24" fmla="*/ 100 w 127"/>
                            <a:gd name="T25" fmla="*/ 38 h 137"/>
                            <a:gd name="T26" fmla="*/ 93 w 127"/>
                            <a:gd name="T27" fmla="*/ 46 h 137"/>
                            <a:gd name="T28" fmla="*/ 82 w 127"/>
                            <a:gd name="T29" fmla="*/ 39 h 137"/>
                            <a:gd name="T30" fmla="*/ 70 w 127"/>
                            <a:gd name="T31" fmla="*/ 33 h 137"/>
                            <a:gd name="T32" fmla="*/ 70 w 127"/>
                            <a:gd name="T33" fmla="*/ 33 h 137"/>
                            <a:gd name="T34" fmla="*/ 112 w 127"/>
                            <a:gd name="T35" fmla="*/ 62 h 137"/>
                            <a:gd name="T36" fmla="*/ 122 w 127"/>
                            <a:gd name="T37" fmla="*/ 58 h 137"/>
                            <a:gd name="T38" fmla="*/ 127 w 127"/>
                            <a:gd name="T39" fmla="*/ 50 h 137"/>
                            <a:gd name="T40" fmla="*/ 127 w 127"/>
                            <a:gd name="T41" fmla="*/ 38 h 137"/>
                            <a:gd name="T42" fmla="*/ 127 w 127"/>
                            <a:gd name="T43" fmla="*/ 38 h 137"/>
                            <a:gd name="T44" fmla="*/ 98 w 127"/>
                            <a:gd name="T45" fmla="*/ 10 h 137"/>
                            <a:gd name="T46" fmla="*/ 56 w 127"/>
                            <a:gd name="T47" fmla="*/ 0 h 137"/>
                            <a:gd name="T48" fmla="*/ 20 w 127"/>
                            <a:gd name="T49" fmla="*/ 18 h 137"/>
                            <a:gd name="T50" fmla="*/ 20 w 127"/>
                            <a:gd name="T51" fmla="*/ 18 h 137"/>
                            <a:gd name="T52" fmla="*/ 10 w 127"/>
                            <a:gd name="T53" fmla="*/ 32 h 137"/>
                            <a:gd name="T54" fmla="*/ 6 w 127"/>
                            <a:gd name="T55" fmla="*/ 49 h 137"/>
                            <a:gd name="T56" fmla="*/ 12 w 127"/>
                            <a:gd name="T57" fmla="*/ 62 h 137"/>
                            <a:gd name="T58" fmla="*/ 12 w 127"/>
                            <a:gd name="T59" fmla="*/ 62 h 137"/>
                            <a:gd name="T60" fmla="*/ 17 w 127"/>
                            <a:gd name="T61" fmla="*/ 74 h 137"/>
                            <a:gd name="T62" fmla="*/ 5 w 127"/>
                            <a:gd name="T63" fmla="*/ 83 h 137"/>
                            <a:gd name="T64" fmla="*/ 0 w 127"/>
                            <a:gd name="T65" fmla="*/ 94 h 137"/>
                            <a:gd name="T66" fmla="*/ 0 w 127"/>
                            <a:gd name="T67" fmla="*/ 94 h 137"/>
                            <a:gd name="T68" fmla="*/ 20 w 127"/>
                            <a:gd name="T69" fmla="*/ 116 h 137"/>
                            <a:gd name="T70" fmla="*/ 43 w 127"/>
                            <a:gd name="T71" fmla="*/ 133 h 137"/>
                            <a:gd name="T72" fmla="*/ 73 w 127"/>
                            <a:gd name="T73" fmla="*/ 137 h 137"/>
                            <a:gd name="T74" fmla="*/ 73 w 127"/>
                            <a:gd name="T75" fmla="*/ 137 h 137"/>
                            <a:gd name="T76" fmla="*/ 99 w 127"/>
                            <a:gd name="T77" fmla="*/ 126 h 137"/>
                            <a:gd name="T78" fmla="*/ 120 w 127"/>
                            <a:gd name="T79" fmla="*/ 110 h 137"/>
                            <a:gd name="T80" fmla="*/ 127 w 127"/>
                            <a:gd name="T81" fmla="*/ 84 h 137"/>
                            <a:gd name="T82" fmla="*/ 127 w 127"/>
                            <a:gd name="T83" fmla="*/ 84 h 137"/>
                            <a:gd name="T84" fmla="*/ 121 w 127"/>
                            <a:gd name="T85" fmla="*/ 82 h 137"/>
                            <a:gd name="T86" fmla="*/ 109 w 127"/>
                            <a:gd name="T87" fmla="*/ 77 h 137"/>
                            <a:gd name="T88" fmla="*/ 102 w 127"/>
                            <a:gd name="T89" fmla="*/ 75 h 137"/>
                            <a:gd name="T90" fmla="*/ 102 w 127"/>
                            <a:gd name="T91" fmla="*/ 75 h 137"/>
                            <a:gd name="T92" fmla="*/ 108 w 127"/>
                            <a:gd name="T93" fmla="*/ 71 h 137"/>
                            <a:gd name="T94" fmla="*/ 111 w 127"/>
                            <a:gd name="T95" fmla="*/ 66 h 137"/>
                            <a:gd name="T96" fmla="*/ 112 w 127"/>
                            <a:gd name="T97" fmla="*/ 62 h 137"/>
                            <a:gd name="T98" fmla="*/ 112 w 127"/>
                            <a:gd name="T99" fmla="*/ 62 h 137"/>
                            <a:gd name="T100" fmla="*/ 112 w 127"/>
                            <a:gd name="T101" fmla="*/ 62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27" h="137">
                              <a:moveTo>
                                <a:pt x="70" y="33"/>
                              </a:moveTo>
                              <a:lnTo>
                                <a:pt x="60" y="38"/>
                              </a:lnTo>
                              <a:lnTo>
                                <a:pt x="39" y="45"/>
                              </a:lnTo>
                              <a:lnTo>
                                <a:pt x="28" y="50"/>
                              </a:lnTo>
                              <a:lnTo>
                                <a:pt x="32" y="39"/>
                              </a:lnTo>
                              <a:lnTo>
                                <a:pt x="42" y="30"/>
                              </a:lnTo>
                              <a:lnTo>
                                <a:pt x="54" y="23"/>
                              </a:lnTo>
                              <a:lnTo>
                                <a:pt x="70" y="24"/>
                              </a:lnTo>
                              <a:lnTo>
                                <a:pt x="87" y="28"/>
                              </a:lnTo>
                              <a:lnTo>
                                <a:pt x="100" y="38"/>
                              </a:lnTo>
                              <a:lnTo>
                                <a:pt x="93" y="46"/>
                              </a:lnTo>
                              <a:lnTo>
                                <a:pt x="82" y="39"/>
                              </a:lnTo>
                              <a:lnTo>
                                <a:pt x="70" y="33"/>
                              </a:lnTo>
                              <a:close/>
                              <a:moveTo>
                                <a:pt x="112" y="62"/>
                              </a:moveTo>
                              <a:lnTo>
                                <a:pt x="122" y="58"/>
                              </a:lnTo>
                              <a:lnTo>
                                <a:pt x="127" y="50"/>
                              </a:lnTo>
                              <a:lnTo>
                                <a:pt x="127" y="38"/>
                              </a:lnTo>
                              <a:lnTo>
                                <a:pt x="98" y="10"/>
                              </a:lnTo>
                              <a:lnTo>
                                <a:pt x="56" y="0"/>
                              </a:lnTo>
                              <a:lnTo>
                                <a:pt x="20" y="18"/>
                              </a:lnTo>
                              <a:lnTo>
                                <a:pt x="10" y="32"/>
                              </a:lnTo>
                              <a:lnTo>
                                <a:pt x="6" y="49"/>
                              </a:lnTo>
                              <a:lnTo>
                                <a:pt x="12" y="62"/>
                              </a:lnTo>
                              <a:lnTo>
                                <a:pt x="17" y="74"/>
                              </a:lnTo>
                              <a:lnTo>
                                <a:pt x="5" y="83"/>
                              </a:lnTo>
                              <a:lnTo>
                                <a:pt x="0" y="94"/>
                              </a:lnTo>
                              <a:lnTo>
                                <a:pt x="20" y="116"/>
                              </a:lnTo>
                              <a:lnTo>
                                <a:pt x="43" y="133"/>
                              </a:lnTo>
                              <a:lnTo>
                                <a:pt x="73" y="137"/>
                              </a:lnTo>
                              <a:lnTo>
                                <a:pt x="99" y="126"/>
                              </a:lnTo>
                              <a:lnTo>
                                <a:pt x="120" y="110"/>
                              </a:lnTo>
                              <a:lnTo>
                                <a:pt x="127" y="84"/>
                              </a:lnTo>
                              <a:lnTo>
                                <a:pt x="121" y="82"/>
                              </a:lnTo>
                              <a:lnTo>
                                <a:pt x="109" y="77"/>
                              </a:lnTo>
                              <a:lnTo>
                                <a:pt x="102" y="75"/>
                              </a:lnTo>
                              <a:lnTo>
                                <a:pt x="108" y="71"/>
                              </a:lnTo>
                              <a:lnTo>
                                <a:pt x="111" y="66"/>
                              </a:lnTo>
                              <a:lnTo>
                                <a:pt x="112" y="62"/>
                              </a:lnTo>
                              <a:close/>
                            </a:path>
                          </a:pathLst>
                        </a:custGeom>
                        <a:solidFill>
                          <a:srgbClr val="FFFFFF"/>
                        </a:solidFill>
                        <a:ln>
                          <a:noFill/>
                        </a:ln>
                      </wps:spPr>
                      <wps:bodyPr rot="0" vert="horz" wrap="square" lIns="91440" tIns="45720" rIns="91440" bIns="45720" anchor="t" anchorCtr="0" upright="1">
                        <a:noAutofit/>
                      </wps:bodyPr>
                    </wps:wsp>
                    <wps:wsp>
                      <wps:cNvPr id="449" name="Freeform 450"/>
                      <wps:cNvSpPr>
                        <a:spLocks/>
                      </wps:cNvSpPr>
                      <wps:spPr bwMode="auto">
                        <a:xfrm>
                          <a:off x="1088" y="882"/>
                          <a:ext cx="10" cy="9"/>
                        </a:xfrm>
                        <a:custGeom>
                          <a:avLst/>
                          <a:gdLst>
                            <a:gd name="T0" fmla="*/ 40 w 40"/>
                            <a:gd name="T1" fmla="*/ 0 h 35"/>
                            <a:gd name="T2" fmla="*/ 31 w 40"/>
                            <a:gd name="T3" fmla="*/ 11 h 35"/>
                            <a:gd name="T4" fmla="*/ 19 w 40"/>
                            <a:gd name="T5" fmla="*/ 21 h 35"/>
                            <a:gd name="T6" fmla="*/ 12 w 40"/>
                            <a:gd name="T7" fmla="*/ 35 h 35"/>
                            <a:gd name="T8" fmla="*/ 12 w 40"/>
                            <a:gd name="T9" fmla="*/ 35 h 35"/>
                            <a:gd name="T10" fmla="*/ 9 w 40"/>
                            <a:gd name="T11" fmla="*/ 35 h 35"/>
                            <a:gd name="T12" fmla="*/ 3 w 40"/>
                            <a:gd name="T13" fmla="*/ 35 h 35"/>
                            <a:gd name="T14" fmla="*/ 0 w 40"/>
                            <a:gd name="T15" fmla="*/ 35 h 35"/>
                            <a:gd name="T16" fmla="*/ 0 w 40"/>
                            <a:gd name="T17" fmla="*/ 35 h 35"/>
                            <a:gd name="T18" fmla="*/ 5 w 40"/>
                            <a:gd name="T19" fmla="*/ 16 h 35"/>
                            <a:gd name="T20" fmla="*/ 19 w 40"/>
                            <a:gd name="T21" fmla="*/ 4 h 35"/>
                            <a:gd name="T22" fmla="*/ 40 w 40"/>
                            <a:gd name="T23" fmla="*/ 0 h 35"/>
                            <a:gd name="T24" fmla="*/ 40 w 40"/>
                            <a:gd name="T25"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 h="35">
                              <a:moveTo>
                                <a:pt x="40" y="0"/>
                              </a:moveTo>
                              <a:lnTo>
                                <a:pt x="31" y="11"/>
                              </a:lnTo>
                              <a:lnTo>
                                <a:pt x="19" y="21"/>
                              </a:lnTo>
                              <a:lnTo>
                                <a:pt x="12" y="35"/>
                              </a:lnTo>
                              <a:lnTo>
                                <a:pt x="9" y="35"/>
                              </a:lnTo>
                              <a:lnTo>
                                <a:pt x="3" y="35"/>
                              </a:lnTo>
                              <a:lnTo>
                                <a:pt x="0" y="35"/>
                              </a:lnTo>
                              <a:lnTo>
                                <a:pt x="5" y="16"/>
                              </a:lnTo>
                              <a:lnTo>
                                <a:pt x="19" y="4"/>
                              </a:lnTo>
                              <a:lnTo>
                                <a:pt x="40" y="0"/>
                              </a:lnTo>
                              <a:close/>
                            </a:path>
                          </a:pathLst>
                        </a:custGeom>
                        <a:noFill/>
                        <a:ln>
                          <a:noFill/>
                        </a:ln>
                      </wps:spPr>
                      <wps:bodyPr rot="0" vert="horz" wrap="square" lIns="91440" tIns="45720" rIns="91440" bIns="45720" anchor="t" anchorCtr="0" upright="1">
                        <a:noAutofit/>
                      </wps:bodyPr>
                    </wps:wsp>
                    <wps:wsp>
                      <wps:cNvPr id="450" name="Freeform 451"/>
                      <wps:cNvSpPr>
                        <a:spLocks/>
                      </wps:cNvSpPr>
                      <wps:spPr bwMode="auto">
                        <a:xfrm>
                          <a:off x="1088" y="882"/>
                          <a:ext cx="10" cy="9"/>
                        </a:xfrm>
                        <a:custGeom>
                          <a:avLst/>
                          <a:gdLst>
                            <a:gd name="T0" fmla="*/ 40 w 40"/>
                            <a:gd name="T1" fmla="*/ 0 h 35"/>
                            <a:gd name="T2" fmla="*/ 31 w 40"/>
                            <a:gd name="T3" fmla="*/ 11 h 35"/>
                            <a:gd name="T4" fmla="*/ 19 w 40"/>
                            <a:gd name="T5" fmla="*/ 21 h 35"/>
                            <a:gd name="T6" fmla="*/ 12 w 40"/>
                            <a:gd name="T7" fmla="*/ 35 h 35"/>
                            <a:gd name="T8" fmla="*/ 12 w 40"/>
                            <a:gd name="T9" fmla="*/ 35 h 35"/>
                            <a:gd name="T10" fmla="*/ 9 w 40"/>
                            <a:gd name="T11" fmla="*/ 35 h 35"/>
                            <a:gd name="T12" fmla="*/ 3 w 40"/>
                            <a:gd name="T13" fmla="*/ 35 h 35"/>
                            <a:gd name="T14" fmla="*/ 0 w 40"/>
                            <a:gd name="T15" fmla="*/ 35 h 35"/>
                            <a:gd name="T16" fmla="*/ 0 w 40"/>
                            <a:gd name="T17" fmla="*/ 35 h 35"/>
                            <a:gd name="T18" fmla="*/ 5 w 40"/>
                            <a:gd name="T19" fmla="*/ 16 h 35"/>
                            <a:gd name="T20" fmla="*/ 19 w 40"/>
                            <a:gd name="T21" fmla="*/ 4 h 35"/>
                            <a:gd name="T22" fmla="*/ 40 w 40"/>
                            <a:gd name="T23" fmla="*/ 0 h 35"/>
                            <a:gd name="T24" fmla="*/ 40 w 40"/>
                            <a:gd name="T25" fmla="*/ 0 h 35"/>
                            <a:gd name="T26" fmla="*/ 40 w 40"/>
                            <a:gd name="T27"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0" h="35">
                              <a:moveTo>
                                <a:pt x="40" y="0"/>
                              </a:moveTo>
                              <a:lnTo>
                                <a:pt x="31" y="11"/>
                              </a:lnTo>
                              <a:lnTo>
                                <a:pt x="19" y="21"/>
                              </a:lnTo>
                              <a:lnTo>
                                <a:pt x="12" y="35"/>
                              </a:lnTo>
                              <a:lnTo>
                                <a:pt x="9" y="35"/>
                              </a:lnTo>
                              <a:lnTo>
                                <a:pt x="3" y="35"/>
                              </a:lnTo>
                              <a:lnTo>
                                <a:pt x="0" y="35"/>
                              </a:lnTo>
                              <a:lnTo>
                                <a:pt x="5" y="16"/>
                              </a:lnTo>
                              <a:lnTo>
                                <a:pt x="19" y="4"/>
                              </a:lnTo>
                              <a:lnTo>
                                <a:pt x="40" y="0"/>
                              </a:lnTo>
                            </a:path>
                          </a:pathLst>
                        </a:custGeom>
                        <a:noFill/>
                        <a:ln w="2540">
                          <a:solidFill>
                            <a:srgbClr val="000000"/>
                          </a:solidFill>
                          <a:round/>
                          <a:headEnd/>
                          <a:tailEnd/>
                        </a:ln>
                      </wps:spPr>
                      <wps:bodyPr rot="0" vert="horz" wrap="square" lIns="91440" tIns="45720" rIns="91440" bIns="45720" anchor="t" anchorCtr="0" upright="1">
                        <a:noAutofit/>
                      </wps:bodyPr>
                    </wps:wsp>
                    <wps:wsp>
                      <wps:cNvPr id="451" name="Freeform 452"/>
                      <wps:cNvSpPr>
                        <a:spLocks noEditPoints="1"/>
                      </wps:cNvSpPr>
                      <wps:spPr bwMode="auto">
                        <a:xfrm>
                          <a:off x="1056" y="879"/>
                          <a:ext cx="85" cy="76"/>
                        </a:xfrm>
                        <a:custGeom>
                          <a:avLst/>
                          <a:gdLst>
                            <a:gd name="T0" fmla="*/ 292 w 340"/>
                            <a:gd name="T1" fmla="*/ 49 h 307"/>
                            <a:gd name="T2" fmla="*/ 290 w 340"/>
                            <a:gd name="T3" fmla="*/ 61 h 307"/>
                            <a:gd name="T4" fmla="*/ 248 w 340"/>
                            <a:gd name="T5" fmla="*/ 17 h 307"/>
                            <a:gd name="T6" fmla="*/ 256 w 340"/>
                            <a:gd name="T7" fmla="*/ 54 h 307"/>
                            <a:gd name="T8" fmla="*/ 245 w 340"/>
                            <a:gd name="T9" fmla="*/ 37 h 307"/>
                            <a:gd name="T10" fmla="*/ 272 w 340"/>
                            <a:gd name="T11" fmla="*/ 61 h 307"/>
                            <a:gd name="T12" fmla="*/ 154 w 340"/>
                            <a:gd name="T13" fmla="*/ 39 h 307"/>
                            <a:gd name="T14" fmla="*/ 176 w 340"/>
                            <a:gd name="T15" fmla="*/ 26 h 307"/>
                            <a:gd name="T16" fmla="*/ 176 w 340"/>
                            <a:gd name="T17" fmla="*/ 40 h 307"/>
                            <a:gd name="T18" fmla="*/ 175 w 340"/>
                            <a:gd name="T19" fmla="*/ 193 h 307"/>
                            <a:gd name="T20" fmla="*/ 123 w 340"/>
                            <a:gd name="T21" fmla="*/ 246 h 307"/>
                            <a:gd name="T22" fmla="*/ 101 w 340"/>
                            <a:gd name="T23" fmla="*/ 239 h 307"/>
                            <a:gd name="T24" fmla="*/ 175 w 340"/>
                            <a:gd name="T25" fmla="*/ 193 h 307"/>
                            <a:gd name="T26" fmla="*/ 95 w 340"/>
                            <a:gd name="T27" fmla="*/ 100 h 307"/>
                            <a:gd name="T28" fmla="*/ 131 w 340"/>
                            <a:gd name="T29" fmla="*/ 129 h 307"/>
                            <a:gd name="T30" fmla="*/ 99 w 340"/>
                            <a:gd name="T31" fmla="*/ 129 h 307"/>
                            <a:gd name="T32" fmla="*/ 300 w 340"/>
                            <a:gd name="T33" fmla="*/ 93 h 307"/>
                            <a:gd name="T34" fmla="*/ 316 w 340"/>
                            <a:gd name="T35" fmla="*/ 144 h 307"/>
                            <a:gd name="T36" fmla="*/ 308 w 340"/>
                            <a:gd name="T37" fmla="*/ 76 h 307"/>
                            <a:gd name="T38" fmla="*/ 222 w 340"/>
                            <a:gd name="T39" fmla="*/ 3 h 307"/>
                            <a:gd name="T40" fmla="*/ 116 w 340"/>
                            <a:gd name="T41" fmla="*/ 52 h 307"/>
                            <a:gd name="T42" fmla="*/ 71 w 340"/>
                            <a:gd name="T43" fmla="*/ 122 h 307"/>
                            <a:gd name="T44" fmla="*/ 84 w 340"/>
                            <a:gd name="T45" fmla="*/ 165 h 307"/>
                            <a:gd name="T46" fmla="*/ 97 w 340"/>
                            <a:gd name="T47" fmla="*/ 219 h 307"/>
                            <a:gd name="T48" fmla="*/ 78 w 340"/>
                            <a:gd name="T49" fmla="*/ 213 h 307"/>
                            <a:gd name="T50" fmla="*/ 42 w 340"/>
                            <a:gd name="T51" fmla="*/ 217 h 307"/>
                            <a:gd name="T52" fmla="*/ 1 w 340"/>
                            <a:gd name="T53" fmla="*/ 231 h 307"/>
                            <a:gd name="T54" fmla="*/ 11 w 340"/>
                            <a:gd name="T55" fmla="*/ 235 h 307"/>
                            <a:gd name="T56" fmla="*/ 10 w 340"/>
                            <a:gd name="T57" fmla="*/ 262 h 307"/>
                            <a:gd name="T58" fmla="*/ 25 w 340"/>
                            <a:gd name="T59" fmla="*/ 251 h 307"/>
                            <a:gd name="T60" fmla="*/ 36 w 340"/>
                            <a:gd name="T61" fmla="*/ 284 h 307"/>
                            <a:gd name="T62" fmla="*/ 43 w 340"/>
                            <a:gd name="T63" fmla="*/ 273 h 307"/>
                            <a:gd name="T64" fmla="*/ 90 w 340"/>
                            <a:gd name="T65" fmla="*/ 285 h 307"/>
                            <a:gd name="T66" fmla="*/ 107 w 340"/>
                            <a:gd name="T67" fmla="*/ 278 h 307"/>
                            <a:gd name="T68" fmla="*/ 125 w 340"/>
                            <a:gd name="T69" fmla="*/ 283 h 307"/>
                            <a:gd name="T70" fmla="*/ 132 w 340"/>
                            <a:gd name="T71" fmla="*/ 264 h 307"/>
                            <a:gd name="T72" fmla="*/ 154 w 340"/>
                            <a:gd name="T73" fmla="*/ 265 h 307"/>
                            <a:gd name="T74" fmla="*/ 157 w 340"/>
                            <a:gd name="T75" fmla="*/ 248 h 307"/>
                            <a:gd name="T76" fmla="*/ 171 w 340"/>
                            <a:gd name="T77" fmla="*/ 246 h 307"/>
                            <a:gd name="T78" fmla="*/ 175 w 340"/>
                            <a:gd name="T79" fmla="*/ 230 h 307"/>
                            <a:gd name="T80" fmla="*/ 199 w 340"/>
                            <a:gd name="T81" fmla="*/ 233 h 307"/>
                            <a:gd name="T82" fmla="*/ 179 w 340"/>
                            <a:gd name="T83" fmla="*/ 186 h 307"/>
                            <a:gd name="T84" fmla="*/ 181 w 340"/>
                            <a:gd name="T85" fmla="*/ 88 h 307"/>
                            <a:gd name="T86" fmla="*/ 190 w 340"/>
                            <a:gd name="T87" fmla="*/ 73 h 307"/>
                            <a:gd name="T88" fmla="*/ 205 w 340"/>
                            <a:gd name="T89" fmla="*/ 145 h 307"/>
                            <a:gd name="T90" fmla="*/ 247 w 340"/>
                            <a:gd name="T91" fmla="*/ 202 h 307"/>
                            <a:gd name="T92" fmla="*/ 272 w 340"/>
                            <a:gd name="T93" fmla="*/ 213 h 307"/>
                            <a:gd name="T94" fmla="*/ 247 w 340"/>
                            <a:gd name="T95" fmla="*/ 197 h 307"/>
                            <a:gd name="T96" fmla="*/ 219 w 340"/>
                            <a:gd name="T97" fmla="*/ 129 h 307"/>
                            <a:gd name="T98" fmla="*/ 233 w 340"/>
                            <a:gd name="T99" fmla="*/ 142 h 307"/>
                            <a:gd name="T100" fmla="*/ 249 w 340"/>
                            <a:gd name="T101" fmla="*/ 172 h 307"/>
                            <a:gd name="T102" fmla="*/ 247 w 340"/>
                            <a:gd name="T103" fmla="*/ 161 h 307"/>
                            <a:gd name="T104" fmla="*/ 246 w 340"/>
                            <a:gd name="T105" fmla="*/ 113 h 307"/>
                            <a:gd name="T106" fmla="*/ 266 w 340"/>
                            <a:gd name="T107" fmla="*/ 152 h 307"/>
                            <a:gd name="T108" fmla="*/ 322 w 340"/>
                            <a:gd name="T109" fmla="*/ 195 h 307"/>
                            <a:gd name="T110" fmla="*/ 325 w 340"/>
                            <a:gd name="T111" fmla="*/ 203 h 307"/>
                            <a:gd name="T112" fmla="*/ 304 w 340"/>
                            <a:gd name="T113" fmla="*/ 160 h 307"/>
                            <a:gd name="T114" fmla="*/ 287 w 340"/>
                            <a:gd name="T115" fmla="*/ 105 h 3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340" h="307">
                              <a:moveTo>
                                <a:pt x="248" y="17"/>
                              </a:moveTo>
                              <a:lnTo>
                                <a:pt x="267" y="21"/>
                              </a:lnTo>
                              <a:lnTo>
                                <a:pt x="281" y="33"/>
                              </a:lnTo>
                              <a:lnTo>
                                <a:pt x="292" y="49"/>
                              </a:lnTo>
                              <a:lnTo>
                                <a:pt x="292" y="52"/>
                              </a:lnTo>
                              <a:lnTo>
                                <a:pt x="291" y="58"/>
                              </a:lnTo>
                              <a:lnTo>
                                <a:pt x="290" y="61"/>
                              </a:lnTo>
                              <a:lnTo>
                                <a:pt x="279" y="50"/>
                              </a:lnTo>
                              <a:lnTo>
                                <a:pt x="259" y="28"/>
                              </a:lnTo>
                              <a:lnTo>
                                <a:pt x="248" y="17"/>
                              </a:lnTo>
                              <a:close/>
                              <a:moveTo>
                                <a:pt x="272" y="83"/>
                              </a:moveTo>
                              <a:lnTo>
                                <a:pt x="264" y="69"/>
                              </a:lnTo>
                              <a:lnTo>
                                <a:pt x="256" y="54"/>
                              </a:lnTo>
                              <a:lnTo>
                                <a:pt x="242" y="44"/>
                              </a:lnTo>
                              <a:lnTo>
                                <a:pt x="243" y="42"/>
                              </a:lnTo>
                              <a:lnTo>
                                <a:pt x="245" y="37"/>
                              </a:lnTo>
                              <a:lnTo>
                                <a:pt x="246" y="34"/>
                              </a:lnTo>
                              <a:lnTo>
                                <a:pt x="260" y="46"/>
                              </a:lnTo>
                              <a:lnTo>
                                <a:pt x="272" y="61"/>
                              </a:lnTo>
                              <a:lnTo>
                                <a:pt x="272" y="83"/>
                              </a:lnTo>
                              <a:close/>
                              <a:moveTo>
                                <a:pt x="153" y="49"/>
                              </a:moveTo>
                              <a:lnTo>
                                <a:pt x="154" y="39"/>
                              </a:lnTo>
                              <a:lnTo>
                                <a:pt x="161" y="33"/>
                              </a:lnTo>
                              <a:lnTo>
                                <a:pt x="170" y="27"/>
                              </a:lnTo>
                              <a:lnTo>
                                <a:pt x="176" y="26"/>
                              </a:lnTo>
                              <a:lnTo>
                                <a:pt x="181" y="26"/>
                              </a:lnTo>
                              <a:lnTo>
                                <a:pt x="188" y="29"/>
                              </a:lnTo>
                              <a:lnTo>
                                <a:pt x="176" y="40"/>
                              </a:lnTo>
                              <a:lnTo>
                                <a:pt x="166" y="52"/>
                              </a:lnTo>
                              <a:lnTo>
                                <a:pt x="153" y="49"/>
                              </a:lnTo>
                              <a:close/>
                              <a:moveTo>
                                <a:pt x="175" y="193"/>
                              </a:moveTo>
                              <a:lnTo>
                                <a:pt x="167" y="218"/>
                              </a:lnTo>
                              <a:lnTo>
                                <a:pt x="146" y="233"/>
                              </a:lnTo>
                              <a:lnTo>
                                <a:pt x="123" y="246"/>
                              </a:lnTo>
                              <a:lnTo>
                                <a:pt x="115" y="246"/>
                              </a:lnTo>
                              <a:lnTo>
                                <a:pt x="107" y="244"/>
                              </a:lnTo>
                              <a:lnTo>
                                <a:pt x="101" y="239"/>
                              </a:lnTo>
                              <a:lnTo>
                                <a:pt x="127" y="228"/>
                              </a:lnTo>
                              <a:lnTo>
                                <a:pt x="153" y="213"/>
                              </a:lnTo>
                              <a:lnTo>
                                <a:pt x="175" y="193"/>
                              </a:lnTo>
                              <a:close/>
                              <a:moveTo>
                                <a:pt x="99" y="129"/>
                              </a:moveTo>
                              <a:lnTo>
                                <a:pt x="98" y="122"/>
                              </a:lnTo>
                              <a:lnTo>
                                <a:pt x="97" y="107"/>
                              </a:lnTo>
                              <a:lnTo>
                                <a:pt x="95" y="100"/>
                              </a:lnTo>
                              <a:lnTo>
                                <a:pt x="110" y="105"/>
                              </a:lnTo>
                              <a:lnTo>
                                <a:pt x="122" y="116"/>
                              </a:lnTo>
                              <a:lnTo>
                                <a:pt x="131" y="129"/>
                              </a:lnTo>
                              <a:lnTo>
                                <a:pt x="122" y="134"/>
                              </a:lnTo>
                              <a:lnTo>
                                <a:pt x="109" y="134"/>
                              </a:lnTo>
                              <a:lnTo>
                                <a:pt x="99" y="129"/>
                              </a:lnTo>
                              <a:close/>
                              <a:moveTo>
                                <a:pt x="296" y="88"/>
                              </a:moveTo>
                              <a:lnTo>
                                <a:pt x="299" y="91"/>
                              </a:lnTo>
                              <a:lnTo>
                                <a:pt x="300" y="93"/>
                              </a:lnTo>
                              <a:lnTo>
                                <a:pt x="300" y="97"/>
                              </a:lnTo>
                              <a:lnTo>
                                <a:pt x="301" y="125"/>
                              </a:lnTo>
                              <a:lnTo>
                                <a:pt x="316" y="144"/>
                              </a:lnTo>
                              <a:lnTo>
                                <a:pt x="340" y="157"/>
                              </a:lnTo>
                              <a:lnTo>
                                <a:pt x="319" y="117"/>
                              </a:lnTo>
                              <a:lnTo>
                                <a:pt x="308" y="76"/>
                              </a:lnTo>
                              <a:lnTo>
                                <a:pt x="300" y="32"/>
                              </a:lnTo>
                              <a:lnTo>
                                <a:pt x="264" y="9"/>
                              </a:lnTo>
                              <a:lnTo>
                                <a:pt x="222" y="3"/>
                              </a:lnTo>
                              <a:lnTo>
                                <a:pt x="178" y="0"/>
                              </a:lnTo>
                              <a:lnTo>
                                <a:pt x="135" y="15"/>
                              </a:lnTo>
                              <a:lnTo>
                                <a:pt x="116" y="52"/>
                              </a:lnTo>
                              <a:lnTo>
                                <a:pt x="89" y="88"/>
                              </a:lnTo>
                              <a:lnTo>
                                <a:pt x="86" y="110"/>
                              </a:lnTo>
                              <a:lnTo>
                                <a:pt x="71" y="122"/>
                              </a:lnTo>
                              <a:lnTo>
                                <a:pt x="57" y="134"/>
                              </a:lnTo>
                              <a:lnTo>
                                <a:pt x="78" y="144"/>
                              </a:lnTo>
                              <a:lnTo>
                                <a:pt x="84" y="165"/>
                              </a:lnTo>
                              <a:lnTo>
                                <a:pt x="99" y="185"/>
                              </a:lnTo>
                              <a:lnTo>
                                <a:pt x="102" y="202"/>
                              </a:lnTo>
                              <a:lnTo>
                                <a:pt x="97" y="219"/>
                              </a:lnTo>
                              <a:lnTo>
                                <a:pt x="81" y="229"/>
                              </a:lnTo>
                              <a:lnTo>
                                <a:pt x="78" y="221"/>
                              </a:lnTo>
                              <a:lnTo>
                                <a:pt x="78" y="213"/>
                              </a:lnTo>
                              <a:lnTo>
                                <a:pt x="79" y="209"/>
                              </a:lnTo>
                              <a:lnTo>
                                <a:pt x="57" y="209"/>
                              </a:lnTo>
                              <a:lnTo>
                                <a:pt x="42" y="217"/>
                              </a:lnTo>
                              <a:lnTo>
                                <a:pt x="23" y="221"/>
                              </a:lnTo>
                              <a:lnTo>
                                <a:pt x="12" y="227"/>
                              </a:lnTo>
                              <a:lnTo>
                                <a:pt x="1" y="231"/>
                              </a:lnTo>
                              <a:lnTo>
                                <a:pt x="0" y="243"/>
                              </a:lnTo>
                              <a:lnTo>
                                <a:pt x="4" y="240"/>
                              </a:lnTo>
                              <a:lnTo>
                                <a:pt x="11" y="235"/>
                              </a:lnTo>
                              <a:lnTo>
                                <a:pt x="15" y="231"/>
                              </a:lnTo>
                              <a:lnTo>
                                <a:pt x="18" y="247"/>
                              </a:lnTo>
                              <a:lnTo>
                                <a:pt x="10" y="262"/>
                              </a:lnTo>
                              <a:lnTo>
                                <a:pt x="10" y="277"/>
                              </a:lnTo>
                              <a:lnTo>
                                <a:pt x="16" y="264"/>
                              </a:lnTo>
                              <a:lnTo>
                                <a:pt x="25" y="251"/>
                              </a:lnTo>
                              <a:lnTo>
                                <a:pt x="39" y="249"/>
                              </a:lnTo>
                              <a:lnTo>
                                <a:pt x="35" y="265"/>
                              </a:lnTo>
                              <a:lnTo>
                                <a:pt x="36" y="284"/>
                              </a:lnTo>
                              <a:lnTo>
                                <a:pt x="43" y="303"/>
                              </a:lnTo>
                              <a:lnTo>
                                <a:pt x="43" y="287"/>
                              </a:lnTo>
                              <a:lnTo>
                                <a:pt x="43" y="273"/>
                              </a:lnTo>
                              <a:lnTo>
                                <a:pt x="49" y="261"/>
                              </a:lnTo>
                              <a:lnTo>
                                <a:pt x="78" y="255"/>
                              </a:lnTo>
                              <a:lnTo>
                                <a:pt x="90" y="285"/>
                              </a:lnTo>
                              <a:lnTo>
                                <a:pt x="103" y="307"/>
                              </a:lnTo>
                              <a:lnTo>
                                <a:pt x="110" y="292"/>
                              </a:lnTo>
                              <a:lnTo>
                                <a:pt x="107" y="278"/>
                              </a:lnTo>
                              <a:lnTo>
                                <a:pt x="109" y="263"/>
                              </a:lnTo>
                              <a:lnTo>
                                <a:pt x="121" y="267"/>
                              </a:lnTo>
                              <a:lnTo>
                                <a:pt x="125" y="283"/>
                              </a:lnTo>
                              <a:lnTo>
                                <a:pt x="131" y="293"/>
                              </a:lnTo>
                              <a:lnTo>
                                <a:pt x="136" y="280"/>
                              </a:lnTo>
                              <a:lnTo>
                                <a:pt x="132" y="264"/>
                              </a:lnTo>
                              <a:lnTo>
                                <a:pt x="138" y="251"/>
                              </a:lnTo>
                              <a:lnTo>
                                <a:pt x="147" y="256"/>
                              </a:lnTo>
                              <a:lnTo>
                                <a:pt x="154" y="265"/>
                              </a:lnTo>
                              <a:lnTo>
                                <a:pt x="158" y="275"/>
                              </a:lnTo>
                              <a:lnTo>
                                <a:pt x="158" y="261"/>
                              </a:lnTo>
                              <a:lnTo>
                                <a:pt x="157" y="248"/>
                              </a:lnTo>
                              <a:lnTo>
                                <a:pt x="160" y="237"/>
                              </a:lnTo>
                              <a:lnTo>
                                <a:pt x="167" y="240"/>
                              </a:lnTo>
                              <a:lnTo>
                                <a:pt x="171" y="246"/>
                              </a:lnTo>
                              <a:lnTo>
                                <a:pt x="175" y="251"/>
                              </a:lnTo>
                              <a:lnTo>
                                <a:pt x="176" y="241"/>
                              </a:lnTo>
                              <a:lnTo>
                                <a:pt x="175" y="230"/>
                              </a:lnTo>
                              <a:lnTo>
                                <a:pt x="178" y="219"/>
                              </a:lnTo>
                              <a:lnTo>
                                <a:pt x="190" y="226"/>
                              </a:lnTo>
                              <a:lnTo>
                                <a:pt x="199" y="233"/>
                              </a:lnTo>
                              <a:lnTo>
                                <a:pt x="204" y="246"/>
                              </a:lnTo>
                              <a:lnTo>
                                <a:pt x="199" y="216"/>
                              </a:lnTo>
                              <a:lnTo>
                                <a:pt x="179" y="186"/>
                              </a:lnTo>
                              <a:lnTo>
                                <a:pt x="184" y="151"/>
                              </a:lnTo>
                              <a:lnTo>
                                <a:pt x="191" y="119"/>
                              </a:lnTo>
                              <a:lnTo>
                                <a:pt x="181" y="88"/>
                              </a:lnTo>
                              <a:lnTo>
                                <a:pt x="158" y="63"/>
                              </a:lnTo>
                              <a:lnTo>
                                <a:pt x="175" y="61"/>
                              </a:lnTo>
                              <a:lnTo>
                                <a:pt x="190" y="73"/>
                              </a:lnTo>
                              <a:lnTo>
                                <a:pt x="204" y="85"/>
                              </a:lnTo>
                              <a:lnTo>
                                <a:pt x="211" y="115"/>
                              </a:lnTo>
                              <a:lnTo>
                                <a:pt x="205" y="145"/>
                              </a:lnTo>
                              <a:lnTo>
                                <a:pt x="197" y="175"/>
                              </a:lnTo>
                              <a:lnTo>
                                <a:pt x="216" y="196"/>
                              </a:lnTo>
                              <a:lnTo>
                                <a:pt x="247" y="202"/>
                              </a:lnTo>
                              <a:lnTo>
                                <a:pt x="272" y="219"/>
                              </a:lnTo>
                              <a:lnTo>
                                <a:pt x="272" y="217"/>
                              </a:lnTo>
                              <a:lnTo>
                                <a:pt x="272" y="213"/>
                              </a:lnTo>
                              <a:lnTo>
                                <a:pt x="272" y="209"/>
                              </a:lnTo>
                              <a:lnTo>
                                <a:pt x="264" y="198"/>
                              </a:lnTo>
                              <a:lnTo>
                                <a:pt x="247" y="197"/>
                              </a:lnTo>
                              <a:lnTo>
                                <a:pt x="232" y="195"/>
                              </a:lnTo>
                              <a:lnTo>
                                <a:pt x="210" y="165"/>
                              </a:lnTo>
                              <a:lnTo>
                                <a:pt x="219" y="129"/>
                              </a:lnTo>
                              <a:lnTo>
                                <a:pt x="222" y="91"/>
                              </a:lnTo>
                              <a:lnTo>
                                <a:pt x="236" y="113"/>
                              </a:lnTo>
                              <a:lnTo>
                                <a:pt x="233" y="142"/>
                              </a:lnTo>
                              <a:lnTo>
                                <a:pt x="232" y="171"/>
                              </a:lnTo>
                              <a:lnTo>
                                <a:pt x="237" y="171"/>
                              </a:lnTo>
                              <a:lnTo>
                                <a:pt x="249" y="172"/>
                              </a:lnTo>
                              <a:lnTo>
                                <a:pt x="256" y="173"/>
                              </a:lnTo>
                              <a:lnTo>
                                <a:pt x="253" y="169"/>
                              </a:lnTo>
                              <a:lnTo>
                                <a:pt x="247" y="161"/>
                              </a:lnTo>
                              <a:lnTo>
                                <a:pt x="244" y="157"/>
                              </a:lnTo>
                              <a:lnTo>
                                <a:pt x="244" y="135"/>
                              </a:lnTo>
                              <a:lnTo>
                                <a:pt x="246" y="113"/>
                              </a:lnTo>
                              <a:lnTo>
                                <a:pt x="256" y="93"/>
                              </a:lnTo>
                              <a:lnTo>
                                <a:pt x="260" y="124"/>
                              </a:lnTo>
                              <a:lnTo>
                                <a:pt x="266" y="152"/>
                              </a:lnTo>
                              <a:lnTo>
                                <a:pt x="296" y="161"/>
                              </a:lnTo>
                              <a:lnTo>
                                <a:pt x="313" y="175"/>
                              </a:lnTo>
                              <a:lnTo>
                                <a:pt x="322" y="195"/>
                              </a:lnTo>
                              <a:lnTo>
                                <a:pt x="322" y="217"/>
                              </a:lnTo>
                              <a:lnTo>
                                <a:pt x="325" y="210"/>
                              </a:lnTo>
                              <a:lnTo>
                                <a:pt x="325" y="203"/>
                              </a:lnTo>
                              <a:lnTo>
                                <a:pt x="324" y="195"/>
                              </a:lnTo>
                              <a:lnTo>
                                <a:pt x="323" y="173"/>
                              </a:lnTo>
                              <a:lnTo>
                                <a:pt x="304" y="160"/>
                              </a:lnTo>
                              <a:lnTo>
                                <a:pt x="286" y="145"/>
                              </a:lnTo>
                              <a:lnTo>
                                <a:pt x="282" y="125"/>
                              </a:lnTo>
                              <a:lnTo>
                                <a:pt x="287" y="105"/>
                              </a:lnTo>
                              <a:lnTo>
                                <a:pt x="296" y="88"/>
                              </a:lnTo>
                              <a:close/>
                            </a:path>
                          </a:pathLst>
                        </a:custGeom>
                        <a:solidFill>
                          <a:srgbClr val="FFFFFF"/>
                        </a:solidFill>
                        <a:ln>
                          <a:noFill/>
                        </a:ln>
                      </wps:spPr>
                      <wps:bodyPr rot="0" vert="horz" wrap="square" lIns="91440" tIns="45720" rIns="91440" bIns="45720" anchor="t" anchorCtr="0" upright="1">
                        <a:noAutofit/>
                      </wps:bodyPr>
                    </wps:wsp>
                    <wps:wsp>
                      <wps:cNvPr id="452" name="Freeform 453"/>
                      <wps:cNvSpPr>
                        <a:spLocks noEditPoints="1"/>
                      </wps:cNvSpPr>
                      <wps:spPr bwMode="auto">
                        <a:xfrm>
                          <a:off x="722" y="953"/>
                          <a:ext cx="44" cy="39"/>
                        </a:xfrm>
                        <a:custGeom>
                          <a:avLst/>
                          <a:gdLst>
                            <a:gd name="T0" fmla="*/ 116 w 175"/>
                            <a:gd name="T1" fmla="*/ 123 h 155"/>
                            <a:gd name="T2" fmla="*/ 92 w 175"/>
                            <a:gd name="T3" fmla="*/ 119 h 155"/>
                            <a:gd name="T4" fmla="*/ 78 w 175"/>
                            <a:gd name="T5" fmla="*/ 101 h 155"/>
                            <a:gd name="T6" fmla="*/ 60 w 175"/>
                            <a:gd name="T7" fmla="*/ 99 h 155"/>
                            <a:gd name="T8" fmla="*/ 60 w 175"/>
                            <a:gd name="T9" fmla="*/ 99 h 155"/>
                            <a:gd name="T10" fmla="*/ 47 w 175"/>
                            <a:gd name="T11" fmla="*/ 92 h 155"/>
                            <a:gd name="T12" fmla="*/ 36 w 175"/>
                            <a:gd name="T13" fmla="*/ 83 h 155"/>
                            <a:gd name="T14" fmla="*/ 30 w 175"/>
                            <a:gd name="T15" fmla="*/ 69 h 155"/>
                            <a:gd name="T16" fmla="*/ 30 w 175"/>
                            <a:gd name="T17" fmla="*/ 69 h 155"/>
                            <a:gd name="T18" fmla="*/ 34 w 175"/>
                            <a:gd name="T19" fmla="*/ 58 h 155"/>
                            <a:gd name="T20" fmla="*/ 41 w 175"/>
                            <a:gd name="T21" fmla="*/ 51 h 155"/>
                            <a:gd name="T22" fmla="*/ 50 w 175"/>
                            <a:gd name="T23" fmla="*/ 46 h 155"/>
                            <a:gd name="T24" fmla="*/ 50 w 175"/>
                            <a:gd name="T25" fmla="*/ 46 h 155"/>
                            <a:gd name="T26" fmla="*/ 73 w 175"/>
                            <a:gd name="T27" fmla="*/ 48 h 155"/>
                            <a:gd name="T28" fmla="*/ 92 w 175"/>
                            <a:gd name="T29" fmla="*/ 49 h 155"/>
                            <a:gd name="T30" fmla="*/ 105 w 175"/>
                            <a:gd name="T31" fmla="*/ 33 h 155"/>
                            <a:gd name="T32" fmla="*/ 105 w 175"/>
                            <a:gd name="T33" fmla="*/ 33 h 155"/>
                            <a:gd name="T34" fmla="*/ 127 w 175"/>
                            <a:gd name="T35" fmla="*/ 30 h 155"/>
                            <a:gd name="T36" fmla="*/ 142 w 175"/>
                            <a:gd name="T37" fmla="*/ 41 h 155"/>
                            <a:gd name="T38" fmla="*/ 149 w 175"/>
                            <a:gd name="T39" fmla="*/ 60 h 155"/>
                            <a:gd name="T40" fmla="*/ 149 w 175"/>
                            <a:gd name="T41" fmla="*/ 60 h 155"/>
                            <a:gd name="T42" fmla="*/ 133 w 175"/>
                            <a:gd name="T43" fmla="*/ 78 h 155"/>
                            <a:gd name="T44" fmla="*/ 129 w 175"/>
                            <a:gd name="T45" fmla="*/ 102 h 155"/>
                            <a:gd name="T46" fmla="*/ 116 w 175"/>
                            <a:gd name="T47" fmla="*/ 123 h 155"/>
                            <a:gd name="T48" fmla="*/ 116 w 175"/>
                            <a:gd name="T49" fmla="*/ 123 h 155"/>
                            <a:gd name="T50" fmla="*/ 117 w 175"/>
                            <a:gd name="T51" fmla="*/ 1 h 155"/>
                            <a:gd name="T52" fmla="*/ 82 w 175"/>
                            <a:gd name="T53" fmla="*/ 22 h 155"/>
                            <a:gd name="T54" fmla="*/ 38 w 175"/>
                            <a:gd name="T55" fmla="*/ 22 h 155"/>
                            <a:gd name="T56" fmla="*/ 4 w 175"/>
                            <a:gd name="T57" fmla="*/ 40 h 155"/>
                            <a:gd name="T58" fmla="*/ 4 w 175"/>
                            <a:gd name="T59" fmla="*/ 40 h 155"/>
                            <a:gd name="T60" fmla="*/ 0 w 175"/>
                            <a:gd name="T61" fmla="*/ 66 h 155"/>
                            <a:gd name="T62" fmla="*/ 6 w 175"/>
                            <a:gd name="T63" fmla="*/ 90 h 155"/>
                            <a:gd name="T64" fmla="*/ 21 w 175"/>
                            <a:gd name="T65" fmla="*/ 111 h 155"/>
                            <a:gd name="T66" fmla="*/ 21 w 175"/>
                            <a:gd name="T67" fmla="*/ 111 h 155"/>
                            <a:gd name="T68" fmla="*/ 51 w 175"/>
                            <a:gd name="T69" fmla="*/ 116 h 155"/>
                            <a:gd name="T70" fmla="*/ 72 w 175"/>
                            <a:gd name="T71" fmla="*/ 132 h 155"/>
                            <a:gd name="T72" fmla="*/ 92 w 175"/>
                            <a:gd name="T73" fmla="*/ 151 h 155"/>
                            <a:gd name="T74" fmla="*/ 92 w 175"/>
                            <a:gd name="T75" fmla="*/ 151 h 155"/>
                            <a:gd name="T76" fmla="*/ 115 w 175"/>
                            <a:gd name="T77" fmla="*/ 155 h 155"/>
                            <a:gd name="T78" fmla="*/ 137 w 175"/>
                            <a:gd name="T79" fmla="*/ 147 h 155"/>
                            <a:gd name="T80" fmla="*/ 151 w 175"/>
                            <a:gd name="T81" fmla="*/ 131 h 155"/>
                            <a:gd name="T82" fmla="*/ 151 w 175"/>
                            <a:gd name="T83" fmla="*/ 131 h 155"/>
                            <a:gd name="T84" fmla="*/ 155 w 175"/>
                            <a:gd name="T85" fmla="*/ 93 h 155"/>
                            <a:gd name="T86" fmla="*/ 171 w 175"/>
                            <a:gd name="T87" fmla="*/ 64 h 155"/>
                            <a:gd name="T88" fmla="*/ 175 w 175"/>
                            <a:gd name="T89" fmla="*/ 28 h 155"/>
                            <a:gd name="T90" fmla="*/ 175 w 175"/>
                            <a:gd name="T91" fmla="*/ 28 h 155"/>
                            <a:gd name="T92" fmla="*/ 162 w 175"/>
                            <a:gd name="T93" fmla="*/ 8 h 155"/>
                            <a:gd name="T94" fmla="*/ 140 w 175"/>
                            <a:gd name="T95" fmla="*/ 0 h 155"/>
                            <a:gd name="T96" fmla="*/ 117 w 175"/>
                            <a:gd name="T97" fmla="*/ 1 h 155"/>
                            <a:gd name="T98" fmla="*/ 117 w 175"/>
                            <a:gd name="T99" fmla="*/ 1 h 1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75" h="155">
                              <a:moveTo>
                                <a:pt x="116" y="123"/>
                              </a:moveTo>
                              <a:lnTo>
                                <a:pt x="92" y="119"/>
                              </a:lnTo>
                              <a:lnTo>
                                <a:pt x="78" y="101"/>
                              </a:lnTo>
                              <a:lnTo>
                                <a:pt x="60" y="99"/>
                              </a:lnTo>
                              <a:lnTo>
                                <a:pt x="47" y="92"/>
                              </a:lnTo>
                              <a:lnTo>
                                <a:pt x="36" y="83"/>
                              </a:lnTo>
                              <a:lnTo>
                                <a:pt x="30" y="69"/>
                              </a:lnTo>
                              <a:lnTo>
                                <a:pt x="34" y="58"/>
                              </a:lnTo>
                              <a:lnTo>
                                <a:pt x="41" y="51"/>
                              </a:lnTo>
                              <a:lnTo>
                                <a:pt x="50" y="46"/>
                              </a:lnTo>
                              <a:lnTo>
                                <a:pt x="73" y="48"/>
                              </a:lnTo>
                              <a:lnTo>
                                <a:pt x="92" y="49"/>
                              </a:lnTo>
                              <a:lnTo>
                                <a:pt x="105" y="33"/>
                              </a:lnTo>
                              <a:lnTo>
                                <a:pt x="127" y="30"/>
                              </a:lnTo>
                              <a:lnTo>
                                <a:pt x="142" y="41"/>
                              </a:lnTo>
                              <a:lnTo>
                                <a:pt x="149" y="60"/>
                              </a:lnTo>
                              <a:lnTo>
                                <a:pt x="133" y="78"/>
                              </a:lnTo>
                              <a:lnTo>
                                <a:pt x="129" y="102"/>
                              </a:lnTo>
                              <a:lnTo>
                                <a:pt x="116" y="123"/>
                              </a:lnTo>
                              <a:close/>
                              <a:moveTo>
                                <a:pt x="117" y="1"/>
                              </a:moveTo>
                              <a:lnTo>
                                <a:pt x="82" y="22"/>
                              </a:lnTo>
                              <a:lnTo>
                                <a:pt x="38" y="22"/>
                              </a:lnTo>
                              <a:lnTo>
                                <a:pt x="4" y="40"/>
                              </a:lnTo>
                              <a:lnTo>
                                <a:pt x="0" y="66"/>
                              </a:lnTo>
                              <a:lnTo>
                                <a:pt x="6" y="90"/>
                              </a:lnTo>
                              <a:lnTo>
                                <a:pt x="21" y="111"/>
                              </a:lnTo>
                              <a:lnTo>
                                <a:pt x="51" y="116"/>
                              </a:lnTo>
                              <a:lnTo>
                                <a:pt x="72" y="132"/>
                              </a:lnTo>
                              <a:lnTo>
                                <a:pt x="92" y="151"/>
                              </a:lnTo>
                              <a:lnTo>
                                <a:pt x="115" y="155"/>
                              </a:lnTo>
                              <a:lnTo>
                                <a:pt x="137" y="147"/>
                              </a:lnTo>
                              <a:lnTo>
                                <a:pt x="151" y="131"/>
                              </a:lnTo>
                              <a:lnTo>
                                <a:pt x="155" y="93"/>
                              </a:lnTo>
                              <a:lnTo>
                                <a:pt x="171" y="64"/>
                              </a:lnTo>
                              <a:lnTo>
                                <a:pt x="175" y="28"/>
                              </a:lnTo>
                              <a:lnTo>
                                <a:pt x="162" y="8"/>
                              </a:lnTo>
                              <a:lnTo>
                                <a:pt x="140" y="0"/>
                              </a:lnTo>
                              <a:lnTo>
                                <a:pt x="117" y="1"/>
                              </a:lnTo>
                              <a:close/>
                            </a:path>
                          </a:pathLst>
                        </a:custGeom>
                        <a:solidFill>
                          <a:srgbClr val="FFFFFF"/>
                        </a:solidFill>
                        <a:ln>
                          <a:noFill/>
                        </a:ln>
                      </wps:spPr>
                      <wps:bodyPr rot="0" vert="horz" wrap="square" lIns="91440" tIns="45720" rIns="91440" bIns="45720" anchor="t" anchorCtr="0" upright="1">
                        <a:noAutofit/>
                      </wps:bodyPr>
                    </wps:wsp>
                    <wps:wsp>
                      <wps:cNvPr id="453" name="Freeform 454"/>
                      <wps:cNvSpPr>
                        <a:spLocks noEditPoints="1"/>
                      </wps:cNvSpPr>
                      <wps:spPr bwMode="auto">
                        <a:xfrm>
                          <a:off x="611" y="788"/>
                          <a:ext cx="35" cy="44"/>
                        </a:xfrm>
                        <a:custGeom>
                          <a:avLst/>
                          <a:gdLst>
                            <a:gd name="T0" fmla="*/ 95 w 140"/>
                            <a:gd name="T1" fmla="*/ 103 h 175"/>
                            <a:gd name="T2" fmla="*/ 74 w 140"/>
                            <a:gd name="T3" fmla="*/ 95 h 175"/>
                            <a:gd name="T4" fmla="*/ 76 w 140"/>
                            <a:gd name="T5" fmla="*/ 104 h 175"/>
                            <a:gd name="T6" fmla="*/ 83 w 140"/>
                            <a:gd name="T7" fmla="*/ 127 h 175"/>
                            <a:gd name="T8" fmla="*/ 74 w 140"/>
                            <a:gd name="T9" fmla="*/ 127 h 175"/>
                            <a:gd name="T10" fmla="*/ 48 w 140"/>
                            <a:gd name="T11" fmla="*/ 127 h 175"/>
                            <a:gd name="T12" fmla="*/ 50 w 140"/>
                            <a:gd name="T13" fmla="*/ 120 h 175"/>
                            <a:gd name="T14" fmla="*/ 55 w 140"/>
                            <a:gd name="T15" fmla="*/ 101 h 175"/>
                            <a:gd name="T16" fmla="*/ 48 w 140"/>
                            <a:gd name="T17" fmla="*/ 101 h 175"/>
                            <a:gd name="T18" fmla="*/ 24 w 140"/>
                            <a:gd name="T19" fmla="*/ 101 h 175"/>
                            <a:gd name="T20" fmla="*/ 24 w 140"/>
                            <a:gd name="T21" fmla="*/ 92 h 175"/>
                            <a:gd name="T22" fmla="*/ 24 w 140"/>
                            <a:gd name="T23" fmla="*/ 69 h 175"/>
                            <a:gd name="T24" fmla="*/ 31 w 140"/>
                            <a:gd name="T25" fmla="*/ 73 h 175"/>
                            <a:gd name="T26" fmla="*/ 53 w 140"/>
                            <a:gd name="T27" fmla="*/ 77 h 175"/>
                            <a:gd name="T28" fmla="*/ 51 w 140"/>
                            <a:gd name="T29" fmla="*/ 69 h 175"/>
                            <a:gd name="T30" fmla="*/ 48 w 140"/>
                            <a:gd name="T31" fmla="*/ 47 h 175"/>
                            <a:gd name="T32" fmla="*/ 57 w 140"/>
                            <a:gd name="T33" fmla="*/ 47 h 175"/>
                            <a:gd name="T34" fmla="*/ 83 w 140"/>
                            <a:gd name="T35" fmla="*/ 47 h 175"/>
                            <a:gd name="T36" fmla="*/ 80 w 140"/>
                            <a:gd name="T37" fmla="*/ 55 h 175"/>
                            <a:gd name="T38" fmla="*/ 72 w 140"/>
                            <a:gd name="T39" fmla="*/ 73 h 175"/>
                            <a:gd name="T40" fmla="*/ 80 w 140"/>
                            <a:gd name="T41" fmla="*/ 73 h 175"/>
                            <a:gd name="T42" fmla="*/ 104 w 140"/>
                            <a:gd name="T43" fmla="*/ 73 h 175"/>
                            <a:gd name="T44" fmla="*/ 104 w 140"/>
                            <a:gd name="T45" fmla="*/ 82 h 175"/>
                            <a:gd name="T46" fmla="*/ 104 w 140"/>
                            <a:gd name="T47" fmla="*/ 106 h 175"/>
                            <a:gd name="T48" fmla="*/ 81 w 140"/>
                            <a:gd name="T49" fmla="*/ 0 h 175"/>
                            <a:gd name="T50" fmla="*/ 26 w 140"/>
                            <a:gd name="T51" fmla="*/ 14 h 175"/>
                            <a:gd name="T52" fmla="*/ 4 w 140"/>
                            <a:gd name="T53" fmla="*/ 32 h 175"/>
                            <a:gd name="T54" fmla="*/ 0 w 140"/>
                            <a:gd name="T55" fmla="*/ 123 h 175"/>
                            <a:gd name="T56" fmla="*/ 51 w 140"/>
                            <a:gd name="T57" fmla="*/ 175 h 175"/>
                            <a:gd name="T58" fmla="*/ 74 w 140"/>
                            <a:gd name="T59" fmla="*/ 173 h 175"/>
                            <a:gd name="T60" fmla="*/ 115 w 140"/>
                            <a:gd name="T61" fmla="*/ 157 h 175"/>
                            <a:gd name="T62" fmla="*/ 139 w 140"/>
                            <a:gd name="T63" fmla="*/ 125 h 175"/>
                            <a:gd name="T64" fmla="*/ 140 w 140"/>
                            <a:gd name="T65" fmla="*/ 45 h 175"/>
                            <a:gd name="T66" fmla="*/ 125 w 140"/>
                            <a:gd name="T67" fmla="*/ 24 h 175"/>
                            <a:gd name="T68" fmla="*/ 81 w 140"/>
                            <a:gd name="T69" fmla="*/ 0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40" h="175">
                              <a:moveTo>
                                <a:pt x="104" y="106"/>
                              </a:moveTo>
                              <a:lnTo>
                                <a:pt x="95" y="103"/>
                              </a:lnTo>
                              <a:lnTo>
                                <a:pt x="85" y="100"/>
                              </a:lnTo>
                              <a:lnTo>
                                <a:pt x="74" y="95"/>
                              </a:lnTo>
                              <a:lnTo>
                                <a:pt x="76" y="104"/>
                              </a:lnTo>
                              <a:lnTo>
                                <a:pt x="81" y="119"/>
                              </a:lnTo>
                              <a:lnTo>
                                <a:pt x="83" y="127"/>
                              </a:lnTo>
                              <a:lnTo>
                                <a:pt x="74" y="127"/>
                              </a:lnTo>
                              <a:lnTo>
                                <a:pt x="57" y="127"/>
                              </a:lnTo>
                              <a:lnTo>
                                <a:pt x="48" y="127"/>
                              </a:lnTo>
                              <a:lnTo>
                                <a:pt x="50" y="120"/>
                              </a:lnTo>
                              <a:lnTo>
                                <a:pt x="53" y="107"/>
                              </a:lnTo>
                              <a:lnTo>
                                <a:pt x="55" y="101"/>
                              </a:lnTo>
                              <a:lnTo>
                                <a:pt x="48" y="101"/>
                              </a:lnTo>
                              <a:lnTo>
                                <a:pt x="31" y="101"/>
                              </a:lnTo>
                              <a:lnTo>
                                <a:pt x="24" y="101"/>
                              </a:lnTo>
                              <a:lnTo>
                                <a:pt x="24" y="92"/>
                              </a:lnTo>
                              <a:lnTo>
                                <a:pt x="24" y="77"/>
                              </a:lnTo>
                              <a:lnTo>
                                <a:pt x="24" y="69"/>
                              </a:lnTo>
                              <a:lnTo>
                                <a:pt x="31" y="73"/>
                              </a:lnTo>
                              <a:lnTo>
                                <a:pt x="41" y="77"/>
                              </a:lnTo>
                              <a:lnTo>
                                <a:pt x="53" y="77"/>
                              </a:lnTo>
                              <a:lnTo>
                                <a:pt x="51" y="69"/>
                              </a:lnTo>
                              <a:lnTo>
                                <a:pt x="49" y="55"/>
                              </a:lnTo>
                              <a:lnTo>
                                <a:pt x="48" y="47"/>
                              </a:lnTo>
                              <a:lnTo>
                                <a:pt x="57" y="47"/>
                              </a:lnTo>
                              <a:lnTo>
                                <a:pt x="74" y="47"/>
                              </a:lnTo>
                              <a:lnTo>
                                <a:pt x="83" y="47"/>
                              </a:lnTo>
                              <a:lnTo>
                                <a:pt x="80" y="55"/>
                              </a:lnTo>
                              <a:lnTo>
                                <a:pt x="74" y="67"/>
                              </a:lnTo>
                              <a:lnTo>
                                <a:pt x="72" y="73"/>
                              </a:lnTo>
                              <a:lnTo>
                                <a:pt x="80" y="73"/>
                              </a:lnTo>
                              <a:lnTo>
                                <a:pt x="96" y="73"/>
                              </a:lnTo>
                              <a:lnTo>
                                <a:pt x="104" y="73"/>
                              </a:lnTo>
                              <a:lnTo>
                                <a:pt x="104" y="82"/>
                              </a:lnTo>
                              <a:lnTo>
                                <a:pt x="104" y="97"/>
                              </a:lnTo>
                              <a:lnTo>
                                <a:pt x="104" y="106"/>
                              </a:lnTo>
                              <a:close/>
                              <a:moveTo>
                                <a:pt x="81" y="0"/>
                              </a:moveTo>
                              <a:lnTo>
                                <a:pt x="52" y="5"/>
                              </a:lnTo>
                              <a:lnTo>
                                <a:pt x="26" y="14"/>
                              </a:lnTo>
                              <a:lnTo>
                                <a:pt x="4" y="32"/>
                              </a:lnTo>
                              <a:lnTo>
                                <a:pt x="4" y="77"/>
                              </a:lnTo>
                              <a:lnTo>
                                <a:pt x="0" y="123"/>
                              </a:lnTo>
                              <a:lnTo>
                                <a:pt x="10" y="160"/>
                              </a:lnTo>
                              <a:lnTo>
                                <a:pt x="51" y="175"/>
                              </a:lnTo>
                              <a:lnTo>
                                <a:pt x="74" y="173"/>
                              </a:lnTo>
                              <a:lnTo>
                                <a:pt x="95" y="165"/>
                              </a:lnTo>
                              <a:lnTo>
                                <a:pt x="115" y="157"/>
                              </a:lnTo>
                              <a:lnTo>
                                <a:pt x="139" y="125"/>
                              </a:lnTo>
                              <a:lnTo>
                                <a:pt x="140" y="84"/>
                              </a:lnTo>
                              <a:lnTo>
                                <a:pt x="140" y="45"/>
                              </a:lnTo>
                              <a:lnTo>
                                <a:pt x="125" y="24"/>
                              </a:lnTo>
                              <a:lnTo>
                                <a:pt x="105" y="8"/>
                              </a:lnTo>
                              <a:lnTo>
                                <a:pt x="81" y="0"/>
                              </a:lnTo>
                              <a:close/>
                            </a:path>
                          </a:pathLst>
                        </a:custGeom>
                        <a:solidFill>
                          <a:srgbClr val="FFFFFF"/>
                        </a:solidFill>
                        <a:ln>
                          <a:noFill/>
                        </a:ln>
                      </wps:spPr>
                      <wps:bodyPr rot="0" vert="horz" wrap="square" lIns="91440" tIns="45720" rIns="91440" bIns="45720" anchor="t" anchorCtr="0" upright="1">
                        <a:noAutofit/>
                      </wps:bodyPr>
                    </wps:wsp>
                    <wps:wsp>
                      <wps:cNvPr id="454" name="Freeform 455"/>
                      <wps:cNvSpPr>
                        <a:spLocks noEditPoints="1"/>
                      </wps:cNvSpPr>
                      <wps:spPr bwMode="auto">
                        <a:xfrm>
                          <a:off x="837" y="788"/>
                          <a:ext cx="34" cy="43"/>
                        </a:xfrm>
                        <a:custGeom>
                          <a:avLst/>
                          <a:gdLst>
                            <a:gd name="T0" fmla="*/ 103 w 139"/>
                            <a:gd name="T1" fmla="*/ 106 h 171"/>
                            <a:gd name="T2" fmla="*/ 82 w 139"/>
                            <a:gd name="T3" fmla="*/ 97 h 171"/>
                            <a:gd name="T4" fmla="*/ 84 w 139"/>
                            <a:gd name="T5" fmla="*/ 106 h 171"/>
                            <a:gd name="T6" fmla="*/ 89 w 139"/>
                            <a:gd name="T7" fmla="*/ 130 h 171"/>
                            <a:gd name="T8" fmla="*/ 81 w 139"/>
                            <a:gd name="T9" fmla="*/ 130 h 171"/>
                            <a:gd name="T10" fmla="*/ 54 w 139"/>
                            <a:gd name="T11" fmla="*/ 130 h 171"/>
                            <a:gd name="T12" fmla="*/ 56 w 139"/>
                            <a:gd name="T13" fmla="*/ 123 h 171"/>
                            <a:gd name="T14" fmla="*/ 63 w 139"/>
                            <a:gd name="T15" fmla="*/ 103 h 171"/>
                            <a:gd name="T16" fmla="*/ 54 w 139"/>
                            <a:gd name="T17" fmla="*/ 103 h 171"/>
                            <a:gd name="T18" fmla="*/ 30 w 139"/>
                            <a:gd name="T19" fmla="*/ 103 h 171"/>
                            <a:gd name="T20" fmla="*/ 30 w 139"/>
                            <a:gd name="T21" fmla="*/ 95 h 171"/>
                            <a:gd name="T22" fmla="*/ 30 w 139"/>
                            <a:gd name="T23" fmla="*/ 71 h 171"/>
                            <a:gd name="T24" fmla="*/ 39 w 139"/>
                            <a:gd name="T25" fmla="*/ 77 h 171"/>
                            <a:gd name="T26" fmla="*/ 60 w 139"/>
                            <a:gd name="T27" fmla="*/ 79 h 171"/>
                            <a:gd name="T28" fmla="*/ 59 w 139"/>
                            <a:gd name="T29" fmla="*/ 71 h 171"/>
                            <a:gd name="T30" fmla="*/ 54 w 139"/>
                            <a:gd name="T31" fmla="*/ 50 h 171"/>
                            <a:gd name="T32" fmla="*/ 64 w 139"/>
                            <a:gd name="T33" fmla="*/ 50 h 171"/>
                            <a:gd name="T34" fmla="*/ 89 w 139"/>
                            <a:gd name="T35" fmla="*/ 50 h 171"/>
                            <a:gd name="T36" fmla="*/ 86 w 139"/>
                            <a:gd name="T37" fmla="*/ 57 h 171"/>
                            <a:gd name="T38" fmla="*/ 79 w 139"/>
                            <a:gd name="T39" fmla="*/ 77 h 171"/>
                            <a:gd name="T40" fmla="*/ 87 w 139"/>
                            <a:gd name="T41" fmla="*/ 77 h 171"/>
                            <a:gd name="T42" fmla="*/ 111 w 139"/>
                            <a:gd name="T43" fmla="*/ 77 h 171"/>
                            <a:gd name="T44" fmla="*/ 111 w 139"/>
                            <a:gd name="T45" fmla="*/ 85 h 171"/>
                            <a:gd name="T46" fmla="*/ 111 w 139"/>
                            <a:gd name="T47" fmla="*/ 110 h 171"/>
                            <a:gd name="T48" fmla="*/ 23 w 139"/>
                            <a:gd name="T49" fmla="*/ 15 h 171"/>
                            <a:gd name="T50" fmla="*/ 0 w 139"/>
                            <a:gd name="T51" fmla="*/ 93 h 171"/>
                            <a:gd name="T52" fmla="*/ 2 w 139"/>
                            <a:gd name="T53" fmla="*/ 135 h 171"/>
                            <a:gd name="T54" fmla="*/ 60 w 139"/>
                            <a:gd name="T55" fmla="*/ 171 h 171"/>
                            <a:gd name="T56" fmla="*/ 97 w 139"/>
                            <a:gd name="T57" fmla="*/ 171 h 171"/>
                            <a:gd name="T58" fmla="*/ 138 w 139"/>
                            <a:gd name="T59" fmla="*/ 86 h 171"/>
                            <a:gd name="T60" fmla="*/ 139 w 139"/>
                            <a:gd name="T61" fmla="*/ 32 h 171"/>
                            <a:gd name="T62" fmla="*/ 63 w 139"/>
                            <a:gd name="T63" fmla="*/ 0 h 171"/>
                            <a:gd name="T64" fmla="*/ 23 w 139"/>
                            <a:gd name="T65" fmla="*/ 15 h 1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39" h="171">
                              <a:moveTo>
                                <a:pt x="111" y="110"/>
                              </a:moveTo>
                              <a:lnTo>
                                <a:pt x="103" y="106"/>
                              </a:lnTo>
                              <a:lnTo>
                                <a:pt x="93" y="103"/>
                              </a:lnTo>
                              <a:lnTo>
                                <a:pt x="82" y="97"/>
                              </a:lnTo>
                              <a:lnTo>
                                <a:pt x="84" y="106"/>
                              </a:lnTo>
                              <a:lnTo>
                                <a:pt x="87" y="122"/>
                              </a:lnTo>
                              <a:lnTo>
                                <a:pt x="89" y="130"/>
                              </a:lnTo>
                              <a:lnTo>
                                <a:pt x="81" y="130"/>
                              </a:lnTo>
                              <a:lnTo>
                                <a:pt x="64" y="130"/>
                              </a:lnTo>
                              <a:lnTo>
                                <a:pt x="54" y="130"/>
                              </a:lnTo>
                              <a:lnTo>
                                <a:pt x="56" y="123"/>
                              </a:lnTo>
                              <a:lnTo>
                                <a:pt x="61" y="111"/>
                              </a:lnTo>
                              <a:lnTo>
                                <a:pt x="63" y="103"/>
                              </a:lnTo>
                              <a:lnTo>
                                <a:pt x="54" y="103"/>
                              </a:lnTo>
                              <a:lnTo>
                                <a:pt x="39" y="103"/>
                              </a:lnTo>
                              <a:lnTo>
                                <a:pt x="30" y="103"/>
                              </a:lnTo>
                              <a:lnTo>
                                <a:pt x="30" y="95"/>
                              </a:lnTo>
                              <a:lnTo>
                                <a:pt x="30" y="80"/>
                              </a:lnTo>
                              <a:lnTo>
                                <a:pt x="30" y="71"/>
                              </a:lnTo>
                              <a:lnTo>
                                <a:pt x="39" y="77"/>
                              </a:lnTo>
                              <a:lnTo>
                                <a:pt x="48" y="80"/>
                              </a:lnTo>
                              <a:lnTo>
                                <a:pt x="60" y="79"/>
                              </a:lnTo>
                              <a:lnTo>
                                <a:pt x="59" y="71"/>
                              </a:lnTo>
                              <a:lnTo>
                                <a:pt x="56" y="58"/>
                              </a:lnTo>
                              <a:lnTo>
                                <a:pt x="54" y="50"/>
                              </a:lnTo>
                              <a:lnTo>
                                <a:pt x="64" y="50"/>
                              </a:lnTo>
                              <a:lnTo>
                                <a:pt x="81" y="50"/>
                              </a:lnTo>
                              <a:lnTo>
                                <a:pt x="89" y="50"/>
                              </a:lnTo>
                              <a:lnTo>
                                <a:pt x="86" y="57"/>
                              </a:lnTo>
                              <a:lnTo>
                                <a:pt x="82" y="70"/>
                              </a:lnTo>
                              <a:lnTo>
                                <a:pt x="79" y="77"/>
                              </a:lnTo>
                              <a:lnTo>
                                <a:pt x="87" y="77"/>
                              </a:lnTo>
                              <a:lnTo>
                                <a:pt x="103" y="77"/>
                              </a:lnTo>
                              <a:lnTo>
                                <a:pt x="111" y="77"/>
                              </a:lnTo>
                              <a:lnTo>
                                <a:pt x="111" y="85"/>
                              </a:lnTo>
                              <a:lnTo>
                                <a:pt x="111" y="101"/>
                              </a:lnTo>
                              <a:lnTo>
                                <a:pt x="111" y="110"/>
                              </a:lnTo>
                              <a:close/>
                              <a:moveTo>
                                <a:pt x="23" y="15"/>
                              </a:moveTo>
                              <a:lnTo>
                                <a:pt x="4" y="50"/>
                              </a:lnTo>
                              <a:lnTo>
                                <a:pt x="0" y="93"/>
                              </a:lnTo>
                              <a:lnTo>
                                <a:pt x="2" y="135"/>
                              </a:lnTo>
                              <a:lnTo>
                                <a:pt x="29" y="161"/>
                              </a:lnTo>
                              <a:lnTo>
                                <a:pt x="60" y="171"/>
                              </a:lnTo>
                              <a:lnTo>
                                <a:pt x="97" y="171"/>
                              </a:lnTo>
                              <a:lnTo>
                                <a:pt x="134" y="139"/>
                              </a:lnTo>
                              <a:lnTo>
                                <a:pt x="138" y="86"/>
                              </a:lnTo>
                              <a:lnTo>
                                <a:pt x="139" y="32"/>
                              </a:lnTo>
                              <a:lnTo>
                                <a:pt x="105" y="6"/>
                              </a:lnTo>
                              <a:lnTo>
                                <a:pt x="63" y="0"/>
                              </a:lnTo>
                              <a:lnTo>
                                <a:pt x="23" y="15"/>
                              </a:lnTo>
                              <a:close/>
                            </a:path>
                          </a:pathLst>
                        </a:custGeom>
                        <a:solidFill>
                          <a:srgbClr val="FFFFFF"/>
                        </a:solidFill>
                        <a:ln>
                          <a:noFill/>
                        </a:ln>
                      </wps:spPr>
                      <wps:bodyPr rot="0" vert="horz" wrap="square" lIns="91440" tIns="45720" rIns="91440" bIns="45720" anchor="t" anchorCtr="0" upright="1">
                        <a:noAutofit/>
                      </wps:bodyPr>
                    </wps:wsp>
                    <wps:wsp>
                      <wps:cNvPr id="455" name="Freeform 456"/>
                      <wps:cNvSpPr>
                        <a:spLocks noEditPoints="1"/>
                      </wps:cNvSpPr>
                      <wps:spPr bwMode="auto">
                        <a:xfrm>
                          <a:off x="792" y="791"/>
                          <a:ext cx="34" cy="37"/>
                        </a:xfrm>
                        <a:custGeom>
                          <a:avLst/>
                          <a:gdLst>
                            <a:gd name="T0" fmla="*/ 104 w 137"/>
                            <a:gd name="T1" fmla="*/ 96 h 147"/>
                            <a:gd name="T2" fmla="*/ 84 w 137"/>
                            <a:gd name="T3" fmla="*/ 89 h 147"/>
                            <a:gd name="T4" fmla="*/ 86 w 137"/>
                            <a:gd name="T5" fmla="*/ 98 h 147"/>
                            <a:gd name="T6" fmla="*/ 91 w 137"/>
                            <a:gd name="T7" fmla="*/ 121 h 147"/>
                            <a:gd name="T8" fmla="*/ 82 w 137"/>
                            <a:gd name="T9" fmla="*/ 121 h 147"/>
                            <a:gd name="T10" fmla="*/ 57 w 137"/>
                            <a:gd name="T11" fmla="*/ 121 h 147"/>
                            <a:gd name="T12" fmla="*/ 58 w 137"/>
                            <a:gd name="T13" fmla="*/ 114 h 147"/>
                            <a:gd name="T14" fmla="*/ 65 w 137"/>
                            <a:gd name="T15" fmla="*/ 94 h 147"/>
                            <a:gd name="T16" fmla="*/ 56 w 137"/>
                            <a:gd name="T17" fmla="*/ 94 h 147"/>
                            <a:gd name="T18" fmla="*/ 33 w 137"/>
                            <a:gd name="T19" fmla="*/ 94 h 147"/>
                            <a:gd name="T20" fmla="*/ 33 w 137"/>
                            <a:gd name="T21" fmla="*/ 85 h 147"/>
                            <a:gd name="T22" fmla="*/ 33 w 137"/>
                            <a:gd name="T23" fmla="*/ 62 h 147"/>
                            <a:gd name="T24" fmla="*/ 41 w 137"/>
                            <a:gd name="T25" fmla="*/ 68 h 147"/>
                            <a:gd name="T26" fmla="*/ 63 w 137"/>
                            <a:gd name="T27" fmla="*/ 70 h 147"/>
                            <a:gd name="T28" fmla="*/ 60 w 137"/>
                            <a:gd name="T29" fmla="*/ 62 h 147"/>
                            <a:gd name="T30" fmla="*/ 57 w 137"/>
                            <a:gd name="T31" fmla="*/ 40 h 147"/>
                            <a:gd name="T32" fmla="*/ 66 w 137"/>
                            <a:gd name="T33" fmla="*/ 40 h 147"/>
                            <a:gd name="T34" fmla="*/ 91 w 137"/>
                            <a:gd name="T35" fmla="*/ 40 h 147"/>
                            <a:gd name="T36" fmla="*/ 89 w 137"/>
                            <a:gd name="T37" fmla="*/ 48 h 147"/>
                            <a:gd name="T38" fmla="*/ 80 w 137"/>
                            <a:gd name="T39" fmla="*/ 68 h 147"/>
                            <a:gd name="T40" fmla="*/ 89 w 137"/>
                            <a:gd name="T41" fmla="*/ 68 h 147"/>
                            <a:gd name="T42" fmla="*/ 113 w 137"/>
                            <a:gd name="T43" fmla="*/ 68 h 147"/>
                            <a:gd name="T44" fmla="*/ 113 w 137"/>
                            <a:gd name="T45" fmla="*/ 76 h 147"/>
                            <a:gd name="T46" fmla="*/ 113 w 137"/>
                            <a:gd name="T47" fmla="*/ 100 h 147"/>
                            <a:gd name="T48" fmla="*/ 113 w 137"/>
                            <a:gd name="T49" fmla="*/ 100 h 147"/>
                            <a:gd name="T50" fmla="*/ 29 w 137"/>
                            <a:gd name="T51" fmla="*/ 54 h 147"/>
                            <a:gd name="T52" fmla="*/ 0 w 137"/>
                            <a:gd name="T53" fmla="*/ 88 h 147"/>
                            <a:gd name="T54" fmla="*/ 9 w 137"/>
                            <a:gd name="T55" fmla="*/ 111 h 147"/>
                            <a:gd name="T56" fmla="*/ 80 w 137"/>
                            <a:gd name="T57" fmla="*/ 147 h 147"/>
                            <a:gd name="T58" fmla="*/ 119 w 137"/>
                            <a:gd name="T59" fmla="*/ 132 h 147"/>
                            <a:gd name="T60" fmla="*/ 137 w 137"/>
                            <a:gd name="T61" fmla="*/ 68 h 147"/>
                            <a:gd name="T62" fmla="*/ 133 w 137"/>
                            <a:gd name="T63" fmla="*/ 37 h 147"/>
                            <a:gd name="T64" fmla="*/ 95 w 137"/>
                            <a:gd name="T65" fmla="*/ 0 h 147"/>
                            <a:gd name="T66" fmla="*/ 75 w 137"/>
                            <a:gd name="T67" fmla="*/ 8 h 147"/>
                            <a:gd name="T68" fmla="*/ 46 w 137"/>
                            <a:gd name="T69" fmla="*/ 39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37" h="147">
                              <a:moveTo>
                                <a:pt x="113" y="100"/>
                              </a:moveTo>
                              <a:lnTo>
                                <a:pt x="104" y="96"/>
                              </a:lnTo>
                              <a:lnTo>
                                <a:pt x="95" y="93"/>
                              </a:lnTo>
                              <a:lnTo>
                                <a:pt x="84" y="89"/>
                              </a:lnTo>
                              <a:lnTo>
                                <a:pt x="86" y="98"/>
                              </a:lnTo>
                              <a:lnTo>
                                <a:pt x="89" y="113"/>
                              </a:lnTo>
                              <a:lnTo>
                                <a:pt x="91" y="121"/>
                              </a:lnTo>
                              <a:lnTo>
                                <a:pt x="82" y="121"/>
                              </a:lnTo>
                              <a:lnTo>
                                <a:pt x="66" y="121"/>
                              </a:lnTo>
                              <a:lnTo>
                                <a:pt x="57" y="121"/>
                              </a:lnTo>
                              <a:lnTo>
                                <a:pt x="58" y="114"/>
                              </a:lnTo>
                              <a:lnTo>
                                <a:pt x="63" y="101"/>
                              </a:lnTo>
                              <a:lnTo>
                                <a:pt x="65" y="94"/>
                              </a:lnTo>
                              <a:lnTo>
                                <a:pt x="56" y="94"/>
                              </a:lnTo>
                              <a:lnTo>
                                <a:pt x="41" y="94"/>
                              </a:lnTo>
                              <a:lnTo>
                                <a:pt x="33" y="94"/>
                              </a:lnTo>
                              <a:lnTo>
                                <a:pt x="33" y="85"/>
                              </a:lnTo>
                              <a:lnTo>
                                <a:pt x="33" y="70"/>
                              </a:lnTo>
                              <a:lnTo>
                                <a:pt x="33" y="62"/>
                              </a:lnTo>
                              <a:lnTo>
                                <a:pt x="41" y="68"/>
                              </a:lnTo>
                              <a:lnTo>
                                <a:pt x="51" y="70"/>
                              </a:lnTo>
                              <a:lnTo>
                                <a:pt x="63" y="70"/>
                              </a:lnTo>
                              <a:lnTo>
                                <a:pt x="60" y="62"/>
                              </a:lnTo>
                              <a:lnTo>
                                <a:pt x="58" y="48"/>
                              </a:lnTo>
                              <a:lnTo>
                                <a:pt x="57" y="40"/>
                              </a:lnTo>
                              <a:lnTo>
                                <a:pt x="66" y="40"/>
                              </a:lnTo>
                              <a:lnTo>
                                <a:pt x="82" y="40"/>
                              </a:lnTo>
                              <a:lnTo>
                                <a:pt x="91" y="40"/>
                              </a:lnTo>
                              <a:lnTo>
                                <a:pt x="89" y="48"/>
                              </a:lnTo>
                              <a:lnTo>
                                <a:pt x="84" y="61"/>
                              </a:lnTo>
                              <a:lnTo>
                                <a:pt x="80" y="68"/>
                              </a:lnTo>
                              <a:lnTo>
                                <a:pt x="89" y="68"/>
                              </a:lnTo>
                              <a:lnTo>
                                <a:pt x="104" y="68"/>
                              </a:lnTo>
                              <a:lnTo>
                                <a:pt x="113" y="68"/>
                              </a:lnTo>
                              <a:lnTo>
                                <a:pt x="113" y="76"/>
                              </a:lnTo>
                              <a:lnTo>
                                <a:pt x="113" y="91"/>
                              </a:lnTo>
                              <a:lnTo>
                                <a:pt x="113" y="100"/>
                              </a:lnTo>
                              <a:close/>
                              <a:moveTo>
                                <a:pt x="46" y="39"/>
                              </a:moveTo>
                              <a:lnTo>
                                <a:pt x="29" y="54"/>
                              </a:lnTo>
                              <a:lnTo>
                                <a:pt x="10" y="70"/>
                              </a:lnTo>
                              <a:lnTo>
                                <a:pt x="0" y="88"/>
                              </a:lnTo>
                              <a:lnTo>
                                <a:pt x="9" y="111"/>
                              </a:lnTo>
                              <a:lnTo>
                                <a:pt x="35" y="136"/>
                              </a:lnTo>
                              <a:lnTo>
                                <a:pt x="80" y="147"/>
                              </a:lnTo>
                              <a:lnTo>
                                <a:pt x="119" y="132"/>
                              </a:lnTo>
                              <a:lnTo>
                                <a:pt x="134" y="100"/>
                              </a:lnTo>
                              <a:lnTo>
                                <a:pt x="137" y="68"/>
                              </a:lnTo>
                              <a:lnTo>
                                <a:pt x="133" y="37"/>
                              </a:lnTo>
                              <a:lnTo>
                                <a:pt x="118" y="11"/>
                              </a:lnTo>
                              <a:lnTo>
                                <a:pt x="95" y="0"/>
                              </a:lnTo>
                              <a:lnTo>
                                <a:pt x="75" y="8"/>
                              </a:lnTo>
                              <a:lnTo>
                                <a:pt x="59" y="23"/>
                              </a:lnTo>
                              <a:lnTo>
                                <a:pt x="46" y="39"/>
                              </a:lnTo>
                              <a:close/>
                            </a:path>
                          </a:pathLst>
                        </a:custGeom>
                        <a:solidFill>
                          <a:srgbClr val="FFFFFF"/>
                        </a:solidFill>
                        <a:ln>
                          <a:noFill/>
                        </a:ln>
                      </wps:spPr>
                      <wps:bodyPr rot="0" vert="horz" wrap="square" lIns="91440" tIns="45720" rIns="91440" bIns="45720" anchor="t" anchorCtr="0" upright="1">
                        <a:noAutofit/>
                      </wps:bodyPr>
                    </wps:wsp>
                    <wps:wsp>
                      <wps:cNvPr id="456" name="Freeform 457"/>
                      <wps:cNvSpPr>
                        <a:spLocks noEditPoints="1"/>
                      </wps:cNvSpPr>
                      <wps:spPr bwMode="auto">
                        <a:xfrm>
                          <a:off x="654" y="789"/>
                          <a:ext cx="34" cy="37"/>
                        </a:xfrm>
                        <a:custGeom>
                          <a:avLst/>
                          <a:gdLst>
                            <a:gd name="T0" fmla="*/ 97 w 137"/>
                            <a:gd name="T1" fmla="*/ 94 h 147"/>
                            <a:gd name="T2" fmla="*/ 72 w 137"/>
                            <a:gd name="T3" fmla="*/ 94 h 147"/>
                            <a:gd name="T4" fmla="*/ 75 w 137"/>
                            <a:gd name="T5" fmla="*/ 102 h 147"/>
                            <a:gd name="T6" fmla="*/ 80 w 137"/>
                            <a:gd name="T7" fmla="*/ 122 h 147"/>
                            <a:gd name="T8" fmla="*/ 71 w 137"/>
                            <a:gd name="T9" fmla="*/ 122 h 147"/>
                            <a:gd name="T10" fmla="*/ 45 w 137"/>
                            <a:gd name="T11" fmla="*/ 122 h 147"/>
                            <a:gd name="T12" fmla="*/ 47 w 137"/>
                            <a:gd name="T13" fmla="*/ 113 h 147"/>
                            <a:gd name="T14" fmla="*/ 54 w 137"/>
                            <a:gd name="T15" fmla="*/ 90 h 147"/>
                            <a:gd name="T16" fmla="*/ 43 w 137"/>
                            <a:gd name="T17" fmla="*/ 94 h 147"/>
                            <a:gd name="T18" fmla="*/ 24 w 137"/>
                            <a:gd name="T19" fmla="*/ 100 h 147"/>
                            <a:gd name="T20" fmla="*/ 24 w 137"/>
                            <a:gd name="T21" fmla="*/ 92 h 147"/>
                            <a:gd name="T22" fmla="*/ 24 w 137"/>
                            <a:gd name="T23" fmla="*/ 68 h 147"/>
                            <a:gd name="T24" fmla="*/ 32 w 137"/>
                            <a:gd name="T25" fmla="*/ 68 h 147"/>
                            <a:gd name="T26" fmla="*/ 56 w 137"/>
                            <a:gd name="T27" fmla="*/ 68 h 147"/>
                            <a:gd name="T28" fmla="*/ 53 w 137"/>
                            <a:gd name="T29" fmla="*/ 62 h 147"/>
                            <a:gd name="T30" fmla="*/ 45 w 137"/>
                            <a:gd name="T31" fmla="*/ 42 h 147"/>
                            <a:gd name="T32" fmla="*/ 54 w 137"/>
                            <a:gd name="T33" fmla="*/ 42 h 147"/>
                            <a:gd name="T34" fmla="*/ 80 w 137"/>
                            <a:gd name="T35" fmla="*/ 42 h 147"/>
                            <a:gd name="T36" fmla="*/ 79 w 137"/>
                            <a:gd name="T37" fmla="*/ 49 h 147"/>
                            <a:gd name="T38" fmla="*/ 75 w 137"/>
                            <a:gd name="T39" fmla="*/ 70 h 147"/>
                            <a:gd name="T40" fmla="*/ 87 w 137"/>
                            <a:gd name="T41" fmla="*/ 71 h 147"/>
                            <a:gd name="T42" fmla="*/ 104 w 137"/>
                            <a:gd name="T43" fmla="*/ 63 h 147"/>
                            <a:gd name="T44" fmla="*/ 104 w 137"/>
                            <a:gd name="T45" fmla="*/ 71 h 147"/>
                            <a:gd name="T46" fmla="*/ 104 w 137"/>
                            <a:gd name="T47" fmla="*/ 94 h 147"/>
                            <a:gd name="T48" fmla="*/ 43 w 137"/>
                            <a:gd name="T49" fmla="*/ 0 h 147"/>
                            <a:gd name="T50" fmla="*/ 4 w 137"/>
                            <a:gd name="T51" fmla="*/ 39 h 147"/>
                            <a:gd name="T52" fmla="*/ 0 w 137"/>
                            <a:gd name="T53" fmla="*/ 68 h 147"/>
                            <a:gd name="T54" fmla="*/ 17 w 137"/>
                            <a:gd name="T55" fmla="*/ 132 h 147"/>
                            <a:gd name="T56" fmla="*/ 57 w 137"/>
                            <a:gd name="T57" fmla="*/ 147 h 147"/>
                            <a:gd name="T58" fmla="*/ 129 w 137"/>
                            <a:gd name="T59" fmla="*/ 112 h 147"/>
                            <a:gd name="T60" fmla="*/ 137 w 137"/>
                            <a:gd name="T61" fmla="*/ 88 h 147"/>
                            <a:gd name="T62" fmla="*/ 108 w 137"/>
                            <a:gd name="T63" fmla="*/ 54 h 147"/>
                            <a:gd name="T64" fmla="*/ 91 w 137"/>
                            <a:gd name="T65" fmla="*/ 40 h 147"/>
                            <a:gd name="T66" fmla="*/ 63 w 137"/>
                            <a:gd name="T67" fmla="*/ 8 h 147"/>
                            <a:gd name="T68" fmla="*/ 43 w 137"/>
                            <a:gd name="T69"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37" h="147">
                              <a:moveTo>
                                <a:pt x="104" y="94"/>
                              </a:moveTo>
                              <a:lnTo>
                                <a:pt x="97" y="94"/>
                              </a:lnTo>
                              <a:lnTo>
                                <a:pt x="80" y="94"/>
                              </a:lnTo>
                              <a:lnTo>
                                <a:pt x="72" y="94"/>
                              </a:lnTo>
                              <a:lnTo>
                                <a:pt x="75" y="102"/>
                              </a:lnTo>
                              <a:lnTo>
                                <a:pt x="78" y="114"/>
                              </a:lnTo>
                              <a:lnTo>
                                <a:pt x="80" y="122"/>
                              </a:lnTo>
                              <a:lnTo>
                                <a:pt x="71" y="122"/>
                              </a:lnTo>
                              <a:lnTo>
                                <a:pt x="54" y="122"/>
                              </a:lnTo>
                              <a:lnTo>
                                <a:pt x="45" y="122"/>
                              </a:lnTo>
                              <a:lnTo>
                                <a:pt x="47" y="113"/>
                              </a:lnTo>
                              <a:lnTo>
                                <a:pt x="52" y="98"/>
                              </a:lnTo>
                              <a:lnTo>
                                <a:pt x="54" y="90"/>
                              </a:lnTo>
                              <a:lnTo>
                                <a:pt x="43" y="94"/>
                              </a:lnTo>
                              <a:lnTo>
                                <a:pt x="33" y="98"/>
                              </a:lnTo>
                              <a:lnTo>
                                <a:pt x="24" y="100"/>
                              </a:lnTo>
                              <a:lnTo>
                                <a:pt x="24" y="92"/>
                              </a:lnTo>
                              <a:lnTo>
                                <a:pt x="24" y="76"/>
                              </a:lnTo>
                              <a:lnTo>
                                <a:pt x="24" y="68"/>
                              </a:lnTo>
                              <a:lnTo>
                                <a:pt x="32" y="68"/>
                              </a:lnTo>
                              <a:lnTo>
                                <a:pt x="47" y="68"/>
                              </a:lnTo>
                              <a:lnTo>
                                <a:pt x="56" y="68"/>
                              </a:lnTo>
                              <a:lnTo>
                                <a:pt x="53" y="62"/>
                              </a:lnTo>
                              <a:lnTo>
                                <a:pt x="48" y="48"/>
                              </a:lnTo>
                              <a:lnTo>
                                <a:pt x="45" y="42"/>
                              </a:lnTo>
                              <a:lnTo>
                                <a:pt x="54" y="42"/>
                              </a:lnTo>
                              <a:lnTo>
                                <a:pt x="71" y="42"/>
                              </a:lnTo>
                              <a:lnTo>
                                <a:pt x="80" y="42"/>
                              </a:lnTo>
                              <a:lnTo>
                                <a:pt x="79" y="49"/>
                              </a:lnTo>
                              <a:lnTo>
                                <a:pt x="77" y="64"/>
                              </a:lnTo>
                              <a:lnTo>
                                <a:pt x="75" y="70"/>
                              </a:lnTo>
                              <a:lnTo>
                                <a:pt x="87" y="71"/>
                              </a:lnTo>
                              <a:lnTo>
                                <a:pt x="97" y="68"/>
                              </a:lnTo>
                              <a:lnTo>
                                <a:pt x="104" y="63"/>
                              </a:lnTo>
                              <a:lnTo>
                                <a:pt x="104" y="71"/>
                              </a:lnTo>
                              <a:lnTo>
                                <a:pt x="104" y="87"/>
                              </a:lnTo>
                              <a:lnTo>
                                <a:pt x="104" y="94"/>
                              </a:lnTo>
                              <a:close/>
                              <a:moveTo>
                                <a:pt x="43" y="0"/>
                              </a:moveTo>
                              <a:lnTo>
                                <a:pt x="19" y="12"/>
                              </a:lnTo>
                              <a:lnTo>
                                <a:pt x="4" y="39"/>
                              </a:lnTo>
                              <a:lnTo>
                                <a:pt x="0" y="68"/>
                              </a:lnTo>
                              <a:lnTo>
                                <a:pt x="2" y="101"/>
                              </a:lnTo>
                              <a:lnTo>
                                <a:pt x="17" y="132"/>
                              </a:lnTo>
                              <a:lnTo>
                                <a:pt x="57" y="147"/>
                              </a:lnTo>
                              <a:lnTo>
                                <a:pt x="102" y="137"/>
                              </a:lnTo>
                              <a:lnTo>
                                <a:pt x="129" y="112"/>
                              </a:lnTo>
                              <a:lnTo>
                                <a:pt x="137" y="88"/>
                              </a:lnTo>
                              <a:lnTo>
                                <a:pt x="127" y="70"/>
                              </a:lnTo>
                              <a:lnTo>
                                <a:pt x="108" y="54"/>
                              </a:lnTo>
                              <a:lnTo>
                                <a:pt x="91" y="40"/>
                              </a:lnTo>
                              <a:lnTo>
                                <a:pt x="78" y="23"/>
                              </a:lnTo>
                              <a:lnTo>
                                <a:pt x="63" y="8"/>
                              </a:lnTo>
                              <a:lnTo>
                                <a:pt x="43" y="0"/>
                              </a:lnTo>
                              <a:close/>
                            </a:path>
                          </a:pathLst>
                        </a:custGeom>
                        <a:solidFill>
                          <a:srgbClr val="FFFFFF"/>
                        </a:solidFill>
                        <a:ln>
                          <a:noFill/>
                        </a:ln>
                      </wps:spPr>
                      <wps:bodyPr rot="0" vert="horz" wrap="square" lIns="91440" tIns="45720" rIns="91440" bIns="45720" anchor="t" anchorCtr="0" upright="1">
                        <a:noAutofit/>
                      </wps:bodyPr>
                    </wps:wsp>
                    <wps:wsp>
                      <wps:cNvPr id="457" name="Freeform 458"/>
                      <wps:cNvSpPr>
                        <a:spLocks noEditPoints="1"/>
                      </wps:cNvSpPr>
                      <wps:spPr bwMode="auto">
                        <a:xfrm>
                          <a:off x="705" y="736"/>
                          <a:ext cx="74" cy="50"/>
                        </a:xfrm>
                        <a:custGeom>
                          <a:avLst/>
                          <a:gdLst>
                            <a:gd name="T0" fmla="*/ 172 w 298"/>
                            <a:gd name="T1" fmla="*/ 108 h 202"/>
                            <a:gd name="T2" fmla="*/ 179 w 298"/>
                            <a:gd name="T3" fmla="*/ 93 h 202"/>
                            <a:gd name="T4" fmla="*/ 177 w 298"/>
                            <a:gd name="T5" fmla="*/ 95 h 202"/>
                            <a:gd name="T6" fmla="*/ 238 w 298"/>
                            <a:gd name="T7" fmla="*/ 88 h 202"/>
                            <a:gd name="T8" fmla="*/ 219 w 298"/>
                            <a:gd name="T9" fmla="*/ 118 h 202"/>
                            <a:gd name="T10" fmla="*/ 74 w 298"/>
                            <a:gd name="T11" fmla="*/ 75 h 202"/>
                            <a:gd name="T12" fmla="*/ 107 w 298"/>
                            <a:gd name="T13" fmla="*/ 94 h 202"/>
                            <a:gd name="T14" fmla="*/ 104 w 298"/>
                            <a:gd name="T15" fmla="*/ 94 h 202"/>
                            <a:gd name="T16" fmla="*/ 106 w 298"/>
                            <a:gd name="T17" fmla="*/ 95 h 202"/>
                            <a:gd name="T18" fmla="*/ 110 w 298"/>
                            <a:gd name="T19" fmla="*/ 99 h 202"/>
                            <a:gd name="T20" fmla="*/ 77 w 298"/>
                            <a:gd name="T21" fmla="*/ 121 h 202"/>
                            <a:gd name="T22" fmla="*/ 48 w 298"/>
                            <a:gd name="T23" fmla="*/ 106 h 202"/>
                            <a:gd name="T24" fmla="*/ 48 w 298"/>
                            <a:gd name="T25" fmla="*/ 86 h 202"/>
                            <a:gd name="T26" fmla="*/ 74 w 298"/>
                            <a:gd name="T27" fmla="*/ 75 h 202"/>
                            <a:gd name="T28" fmla="*/ 184 w 298"/>
                            <a:gd name="T29" fmla="*/ 11 h 202"/>
                            <a:gd name="T30" fmla="*/ 164 w 298"/>
                            <a:gd name="T31" fmla="*/ 13 h 202"/>
                            <a:gd name="T32" fmla="*/ 143 w 298"/>
                            <a:gd name="T33" fmla="*/ 5 h 202"/>
                            <a:gd name="T34" fmla="*/ 60 w 298"/>
                            <a:gd name="T35" fmla="*/ 15 h 202"/>
                            <a:gd name="T36" fmla="*/ 31 w 298"/>
                            <a:gd name="T37" fmla="*/ 22 h 202"/>
                            <a:gd name="T38" fmla="*/ 0 w 298"/>
                            <a:gd name="T39" fmla="*/ 53 h 202"/>
                            <a:gd name="T40" fmla="*/ 5 w 298"/>
                            <a:gd name="T41" fmla="*/ 136 h 202"/>
                            <a:gd name="T42" fmla="*/ 25 w 298"/>
                            <a:gd name="T43" fmla="*/ 115 h 202"/>
                            <a:gd name="T44" fmla="*/ 42 w 298"/>
                            <a:gd name="T45" fmla="*/ 172 h 202"/>
                            <a:gd name="T46" fmla="*/ 64 w 298"/>
                            <a:gd name="T47" fmla="*/ 196 h 202"/>
                            <a:gd name="T48" fmla="*/ 72 w 298"/>
                            <a:gd name="T49" fmla="*/ 190 h 202"/>
                            <a:gd name="T50" fmla="*/ 116 w 298"/>
                            <a:gd name="T51" fmla="*/ 149 h 202"/>
                            <a:gd name="T52" fmla="*/ 117 w 298"/>
                            <a:gd name="T53" fmla="*/ 168 h 202"/>
                            <a:gd name="T54" fmla="*/ 119 w 298"/>
                            <a:gd name="T55" fmla="*/ 175 h 202"/>
                            <a:gd name="T56" fmla="*/ 121 w 298"/>
                            <a:gd name="T57" fmla="*/ 175 h 202"/>
                            <a:gd name="T58" fmla="*/ 118 w 298"/>
                            <a:gd name="T59" fmla="*/ 71 h 202"/>
                            <a:gd name="T60" fmla="*/ 85 w 298"/>
                            <a:gd name="T61" fmla="*/ 52 h 202"/>
                            <a:gd name="T62" fmla="*/ 50 w 298"/>
                            <a:gd name="T63" fmla="*/ 59 h 202"/>
                            <a:gd name="T64" fmla="*/ 32 w 298"/>
                            <a:gd name="T65" fmla="*/ 59 h 202"/>
                            <a:gd name="T66" fmla="*/ 104 w 298"/>
                            <a:gd name="T67" fmla="*/ 34 h 202"/>
                            <a:gd name="T68" fmla="*/ 142 w 298"/>
                            <a:gd name="T69" fmla="*/ 122 h 202"/>
                            <a:gd name="T70" fmla="*/ 148 w 298"/>
                            <a:gd name="T71" fmla="*/ 123 h 202"/>
                            <a:gd name="T72" fmla="*/ 177 w 298"/>
                            <a:gd name="T73" fmla="*/ 43 h 202"/>
                            <a:gd name="T74" fmla="*/ 247 w 298"/>
                            <a:gd name="T75" fmla="*/ 51 h 202"/>
                            <a:gd name="T76" fmla="*/ 254 w 298"/>
                            <a:gd name="T77" fmla="*/ 71 h 202"/>
                            <a:gd name="T78" fmla="*/ 225 w 298"/>
                            <a:gd name="T79" fmla="*/ 64 h 202"/>
                            <a:gd name="T80" fmla="*/ 172 w 298"/>
                            <a:gd name="T81" fmla="*/ 71 h 202"/>
                            <a:gd name="T82" fmla="*/ 168 w 298"/>
                            <a:gd name="T83" fmla="*/ 143 h 202"/>
                            <a:gd name="T84" fmla="*/ 216 w 298"/>
                            <a:gd name="T85" fmla="*/ 187 h 202"/>
                            <a:gd name="T86" fmla="*/ 245 w 298"/>
                            <a:gd name="T87" fmla="*/ 178 h 202"/>
                            <a:gd name="T88" fmla="*/ 269 w 298"/>
                            <a:gd name="T89" fmla="*/ 139 h 202"/>
                            <a:gd name="T90" fmla="*/ 265 w 298"/>
                            <a:gd name="T91" fmla="*/ 109 h 202"/>
                            <a:gd name="T92" fmla="*/ 286 w 298"/>
                            <a:gd name="T93" fmla="*/ 136 h 202"/>
                            <a:gd name="T94" fmla="*/ 295 w 298"/>
                            <a:gd name="T95" fmla="*/ 112 h 202"/>
                            <a:gd name="T96" fmla="*/ 298 w 298"/>
                            <a:gd name="T97" fmla="*/ 47 h 202"/>
                            <a:gd name="T98" fmla="*/ 207 w 298"/>
                            <a:gd name="T99" fmla="*/ 0 h 2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298" h="202">
                              <a:moveTo>
                                <a:pt x="203" y="124"/>
                              </a:moveTo>
                              <a:lnTo>
                                <a:pt x="184" y="120"/>
                              </a:lnTo>
                              <a:lnTo>
                                <a:pt x="172" y="108"/>
                              </a:lnTo>
                              <a:lnTo>
                                <a:pt x="179" y="92"/>
                              </a:lnTo>
                              <a:lnTo>
                                <a:pt x="179" y="93"/>
                              </a:lnTo>
                              <a:lnTo>
                                <a:pt x="177" y="94"/>
                              </a:lnTo>
                              <a:lnTo>
                                <a:pt x="177" y="95"/>
                              </a:lnTo>
                              <a:lnTo>
                                <a:pt x="193" y="83"/>
                              </a:lnTo>
                              <a:lnTo>
                                <a:pt x="217" y="82"/>
                              </a:lnTo>
                              <a:lnTo>
                                <a:pt x="238" y="88"/>
                              </a:lnTo>
                              <a:lnTo>
                                <a:pt x="231" y="105"/>
                              </a:lnTo>
                              <a:lnTo>
                                <a:pt x="219" y="118"/>
                              </a:lnTo>
                              <a:lnTo>
                                <a:pt x="203" y="124"/>
                              </a:lnTo>
                              <a:close/>
                              <a:moveTo>
                                <a:pt x="74" y="75"/>
                              </a:moveTo>
                              <a:lnTo>
                                <a:pt x="86" y="78"/>
                              </a:lnTo>
                              <a:lnTo>
                                <a:pt x="96" y="86"/>
                              </a:lnTo>
                              <a:lnTo>
                                <a:pt x="107" y="94"/>
                              </a:lnTo>
                              <a:lnTo>
                                <a:pt x="106" y="94"/>
                              </a:lnTo>
                              <a:lnTo>
                                <a:pt x="104" y="94"/>
                              </a:lnTo>
                              <a:lnTo>
                                <a:pt x="106" y="95"/>
                              </a:lnTo>
                              <a:lnTo>
                                <a:pt x="108" y="97"/>
                              </a:lnTo>
                              <a:lnTo>
                                <a:pt x="110" y="99"/>
                              </a:lnTo>
                              <a:lnTo>
                                <a:pt x="102" y="110"/>
                              </a:lnTo>
                              <a:lnTo>
                                <a:pt x="91" y="118"/>
                              </a:lnTo>
                              <a:lnTo>
                                <a:pt x="77" y="121"/>
                              </a:lnTo>
                              <a:lnTo>
                                <a:pt x="63" y="116"/>
                              </a:lnTo>
                              <a:lnTo>
                                <a:pt x="48" y="106"/>
                              </a:lnTo>
                              <a:lnTo>
                                <a:pt x="37" y="95"/>
                              </a:lnTo>
                              <a:lnTo>
                                <a:pt x="48" y="86"/>
                              </a:lnTo>
                              <a:lnTo>
                                <a:pt x="60" y="77"/>
                              </a:lnTo>
                              <a:lnTo>
                                <a:pt x="74" y="75"/>
                              </a:lnTo>
                              <a:close/>
                              <a:moveTo>
                                <a:pt x="207" y="0"/>
                              </a:moveTo>
                              <a:lnTo>
                                <a:pt x="197" y="8"/>
                              </a:lnTo>
                              <a:lnTo>
                                <a:pt x="184" y="11"/>
                              </a:lnTo>
                              <a:lnTo>
                                <a:pt x="172" y="15"/>
                              </a:lnTo>
                              <a:lnTo>
                                <a:pt x="164" y="13"/>
                              </a:lnTo>
                              <a:lnTo>
                                <a:pt x="151" y="7"/>
                              </a:lnTo>
                              <a:lnTo>
                                <a:pt x="143" y="5"/>
                              </a:lnTo>
                              <a:lnTo>
                                <a:pt x="111" y="15"/>
                              </a:lnTo>
                              <a:lnTo>
                                <a:pt x="83" y="5"/>
                              </a:lnTo>
                              <a:lnTo>
                                <a:pt x="60" y="15"/>
                              </a:lnTo>
                              <a:lnTo>
                                <a:pt x="46" y="20"/>
                              </a:lnTo>
                              <a:lnTo>
                                <a:pt x="31" y="22"/>
                              </a:lnTo>
                              <a:lnTo>
                                <a:pt x="18" y="17"/>
                              </a:lnTo>
                              <a:lnTo>
                                <a:pt x="0" y="53"/>
                              </a:lnTo>
                              <a:lnTo>
                                <a:pt x="6" y="98"/>
                              </a:lnTo>
                              <a:lnTo>
                                <a:pt x="5" y="136"/>
                              </a:lnTo>
                              <a:lnTo>
                                <a:pt x="13" y="128"/>
                              </a:lnTo>
                              <a:lnTo>
                                <a:pt x="16" y="118"/>
                              </a:lnTo>
                              <a:lnTo>
                                <a:pt x="25" y="115"/>
                              </a:lnTo>
                              <a:lnTo>
                                <a:pt x="27" y="145"/>
                              </a:lnTo>
                              <a:lnTo>
                                <a:pt x="42" y="172"/>
                              </a:lnTo>
                              <a:lnTo>
                                <a:pt x="62" y="197"/>
                              </a:lnTo>
                              <a:lnTo>
                                <a:pt x="64" y="196"/>
                              </a:lnTo>
                              <a:lnTo>
                                <a:pt x="69" y="191"/>
                              </a:lnTo>
                              <a:lnTo>
                                <a:pt x="72" y="190"/>
                              </a:lnTo>
                              <a:lnTo>
                                <a:pt x="95" y="183"/>
                              </a:lnTo>
                              <a:lnTo>
                                <a:pt x="95" y="157"/>
                              </a:lnTo>
                              <a:lnTo>
                                <a:pt x="116" y="149"/>
                              </a:lnTo>
                              <a:lnTo>
                                <a:pt x="116" y="155"/>
                              </a:lnTo>
                              <a:lnTo>
                                <a:pt x="117" y="168"/>
                              </a:lnTo>
                              <a:lnTo>
                                <a:pt x="118" y="175"/>
                              </a:lnTo>
                              <a:lnTo>
                                <a:pt x="119" y="175"/>
                              </a:lnTo>
                              <a:lnTo>
                                <a:pt x="120" y="175"/>
                              </a:lnTo>
                              <a:lnTo>
                                <a:pt x="121" y="175"/>
                              </a:lnTo>
                              <a:lnTo>
                                <a:pt x="121" y="142"/>
                              </a:lnTo>
                              <a:lnTo>
                                <a:pt x="125" y="106"/>
                              </a:lnTo>
                              <a:lnTo>
                                <a:pt x="118" y="71"/>
                              </a:lnTo>
                              <a:lnTo>
                                <a:pt x="103" y="59"/>
                              </a:lnTo>
                              <a:lnTo>
                                <a:pt x="85" y="52"/>
                              </a:lnTo>
                              <a:lnTo>
                                <a:pt x="64" y="51"/>
                              </a:lnTo>
                              <a:lnTo>
                                <a:pt x="50" y="59"/>
                              </a:lnTo>
                              <a:lnTo>
                                <a:pt x="39" y="71"/>
                              </a:lnTo>
                              <a:lnTo>
                                <a:pt x="32" y="59"/>
                              </a:lnTo>
                              <a:lnTo>
                                <a:pt x="52" y="41"/>
                              </a:lnTo>
                              <a:lnTo>
                                <a:pt x="77" y="33"/>
                              </a:lnTo>
                              <a:lnTo>
                                <a:pt x="104" y="34"/>
                              </a:lnTo>
                              <a:lnTo>
                                <a:pt x="137" y="70"/>
                              </a:lnTo>
                              <a:lnTo>
                                <a:pt x="142" y="122"/>
                              </a:lnTo>
                              <a:lnTo>
                                <a:pt x="148" y="173"/>
                              </a:lnTo>
                              <a:lnTo>
                                <a:pt x="148" y="123"/>
                              </a:lnTo>
                              <a:lnTo>
                                <a:pt x="148" y="77"/>
                              </a:lnTo>
                              <a:lnTo>
                                <a:pt x="177" y="43"/>
                              </a:lnTo>
                              <a:lnTo>
                                <a:pt x="201" y="38"/>
                              </a:lnTo>
                              <a:lnTo>
                                <a:pt x="225" y="41"/>
                              </a:lnTo>
                              <a:lnTo>
                                <a:pt x="247" y="51"/>
                              </a:lnTo>
                              <a:lnTo>
                                <a:pt x="249" y="62"/>
                              </a:lnTo>
                              <a:lnTo>
                                <a:pt x="254" y="71"/>
                              </a:lnTo>
                              <a:lnTo>
                                <a:pt x="249" y="78"/>
                              </a:lnTo>
                              <a:lnTo>
                                <a:pt x="225" y="64"/>
                              </a:lnTo>
                              <a:lnTo>
                                <a:pt x="197" y="62"/>
                              </a:lnTo>
                              <a:lnTo>
                                <a:pt x="172" y="71"/>
                              </a:lnTo>
                              <a:lnTo>
                                <a:pt x="165" y="93"/>
                              </a:lnTo>
                              <a:lnTo>
                                <a:pt x="165" y="117"/>
                              </a:lnTo>
                              <a:lnTo>
                                <a:pt x="168" y="143"/>
                              </a:lnTo>
                              <a:lnTo>
                                <a:pt x="195" y="161"/>
                              </a:lnTo>
                              <a:lnTo>
                                <a:pt x="216" y="187"/>
                              </a:lnTo>
                              <a:lnTo>
                                <a:pt x="241" y="202"/>
                              </a:lnTo>
                              <a:lnTo>
                                <a:pt x="245" y="178"/>
                              </a:lnTo>
                              <a:lnTo>
                                <a:pt x="254" y="157"/>
                              </a:lnTo>
                              <a:lnTo>
                                <a:pt x="269" y="139"/>
                              </a:lnTo>
                              <a:lnTo>
                                <a:pt x="264" y="129"/>
                              </a:lnTo>
                              <a:lnTo>
                                <a:pt x="260" y="119"/>
                              </a:lnTo>
                              <a:lnTo>
                                <a:pt x="265" y="109"/>
                              </a:lnTo>
                              <a:lnTo>
                                <a:pt x="278" y="122"/>
                              </a:lnTo>
                              <a:lnTo>
                                <a:pt x="286" y="136"/>
                              </a:lnTo>
                              <a:lnTo>
                                <a:pt x="298" y="149"/>
                              </a:lnTo>
                              <a:lnTo>
                                <a:pt x="295" y="112"/>
                              </a:lnTo>
                              <a:lnTo>
                                <a:pt x="293" y="81"/>
                              </a:lnTo>
                              <a:lnTo>
                                <a:pt x="298" y="47"/>
                              </a:lnTo>
                              <a:lnTo>
                                <a:pt x="272" y="20"/>
                              </a:lnTo>
                              <a:lnTo>
                                <a:pt x="239" y="17"/>
                              </a:lnTo>
                              <a:lnTo>
                                <a:pt x="207" y="0"/>
                              </a:lnTo>
                              <a:close/>
                            </a:path>
                          </a:pathLst>
                        </a:custGeom>
                        <a:solidFill>
                          <a:srgbClr val="FFFFFF"/>
                        </a:solidFill>
                        <a:ln>
                          <a:noFill/>
                        </a:ln>
                      </wps:spPr>
                      <wps:bodyPr rot="0" vert="horz" wrap="square" lIns="91440" tIns="45720" rIns="91440" bIns="45720" anchor="t" anchorCtr="0" upright="1">
                        <a:noAutofit/>
                      </wps:bodyPr>
                    </wps:wsp>
                    <wps:wsp>
                      <wps:cNvPr id="458" name="Freeform 459"/>
                      <wps:cNvSpPr>
                        <a:spLocks/>
                      </wps:cNvSpPr>
                      <wps:spPr bwMode="auto">
                        <a:xfrm>
                          <a:off x="275" y="878"/>
                          <a:ext cx="30" cy="34"/>
                        </a:xfrm>
                        <a:custGeom>
                          <a:avLst/>
                          <a:gdLst>
                            <a:gd name="T0" fmla="*/ 119 w 122"/>
                            <a:gd name="T1" fmla="*/ 49 h 136"/>
                            <a:gd name="T2" fmla="*/ 112 w 122"/>
                            <a:gd name="T3" fmla="*/ 31 h 136"/>
                            <a:gd name="T4" fmla="*/ 90 w 122"/>
                            <a:gd name="T5" fmla="*/ 14 h 136"/>
                            <a:gd name="T6" fmla="*/ 36 w 122"/>
                            <a:gd name="T7" fmla="*/ 0 h 136"/>
                            <a:gd name="T8" fmla="*/ 17 w 122"/>
                            <a:gd name="T9" fmla="*/ 14 h 136"/>
                            <a:gd name="T10" fmla="*/ 6 w 122"/>
                            <a:gd name="T11" fmla="*/ 51 h 136"/>
                            <a:gd name="T12" fmla="*/ 7 w 122"/>
                            <a:gd name="T13" fmla="*/ 51 h 136"/>
                            <a:gd name="T14" fmla="*/ 8 w 122"/>
                            <a:gd name="T15" fmla="*/ 51 h 136"/>
                            <a:gd name="T16" fmla="*/ 8 w 122"/>
                            <a:gd name="T17" fmla="*/ 48 h 136"/>
                            <a:gd name="T18" fmla="*/ 8 w 122"/>
                            <a:gd name="T19" fmla="*/ 41 h 136"/>
                            <a:gd name="T20" fmla="*/ 21 w 122"/>
                            <a:gd name="T21" fmla="*/ 29 h 136"/>
                            <a:gd name="T22" fmla="*/ 50 w 122"/>
                            <a:gd name="T23" fmla="*/ 17 h 136"/>
                            <a:gd name="T24" fmla="*/ 71 w 122"/>
                            <a:gd name="T25" fmla="*/ 19 h 136"/>
                            <a:gd name="T26" fmla="*/ 100 w 122"/>
                            <a:gd name="T27" fmla="*/ 49 h 136"/>
                            <a:gd name="T28" fmla="*/ 97 w 122"/>
                            <a:gd name="T29" fmla="*/ 50 h 136"/>
                            <a:gd name="T30" fmla="*/ 92 w 122"/>
                            <a:gd name="T31" fmla="*/ 50 h 136"/>
                            <a:gd name="T32" fmla="*/ 91 w 122"/>
                            <a:gd name="T33" fmla="*/ 50 h 136"/>
                            <a:gd name="T34" fmla="*/ 90 w 122"/>
                            <a:gd name="T35" fmla="*/ 52 h 136"/>
                            <a:gd name="T36" fmla="*/ 90 w 122"/>
                            <a:gd name="T37" fmla="*/ 51 h 136"/>
                            <a:gd name="T38" fmla="*/ 89 w 122"/>
                            <a:gd name="T39" fmla="*/ 50 h 136"/>
                            <a:gd name="T40" fmla="*/ 75 w 122"/>
                            <a:gd name="T41" fmla="*/ 45 h 136"/>
                            <a:gd name="T42" fmla="*/ 48 w 122"/>
                            <a:gd name="T43" fmla="*/ 41 h 136"/>
                            <a:gd name="T44" fmla="*/ 29 w 122"/>
                            <a:gd name="T45" fmla="*/ 49 h 136"/>
                            <a:gd name="T46" fmla="*/ 4 w 122"/>
                            <a:gd name="T47" fmla="*/ 78 h 136"/>
                            <a:gd name="T48" fmla="*/ 0 w 122"/>
                            <a:gd name="T49" fmla="*/ 93 h 136"/>
                            <a:gd name="T50" fmla="*/ 8 w 122"/>
                            <a:gd name="T51" fmla="*/ 121 h 136"/>
                            <a:gd name="T52" fmla="*/ 32 w 122"/>
                            <a:gd name="T53" fmla="*/ 130 h 136"/>
                            <a:gd name="T54" fmla="*/ 80 w 122"/>
                            <a:gd name="T55" fmla="*/ 131 h 136"/>
                            <a:gd name="T56" fmla="*/ 96 w 122"/>
                            <a:gd name="T57" fmla="*/ 118 h 136"/>
                            <a:gd name="T58" fmla="*/ 117 w 122"/>
                            <a:gd name="T59" fmla="*/ 85 h 136"/>
                            <a:gd name="T60" fmla="*/ 107 w 122"/>
                            <a:gd name="T61" fmla="*/ 80 h 136"/>
                            <a:gd name="T62" fmla="*/ 97 w 122"/>
                            <a:gd name="T63" fmla="*/ 63 h 136"/>
                            <a:gd name="T64" fmla="*/ 105 w 122"/>
                            <a:gd name="T65" fmla="*/ 59 h 136"/>
                            <a:gd name="T66" fmla="*/ 122 w 122"/>
                            <a:gd name="T67" fmla="*/ 56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22" h="136">
                              <a:moveTo>
                                <a:pt x="122" y="56"/>
                              </a:moveTo>
                              <a:lnTo>
                                <a:pt x="119" y="49"/>
                              </a:lnTo>
                              <a:lnTo>
                                <a:pt x="114" y="38"/>
                              </a:lnTo>
                              <a:lnTo>
                                <a:pt x="112" y="31"/>
                              </a:lnTo>
                              <a:lnTo>
                                <a:pt x="90" y="14"/>
                              </a:lnTo>
                              <a:lnTo>
                                <a:pt x="64" y="3"/>
                              </a:lnTo>
                              <a:lnTo>
                                <a:pt x="36" y="0"/>
                              </a:lnTo>
                              <a:lnTo>
                                <a:pt x="17" y="14"/>
                              </a:lnTo>
                              <a:lnTo>
                                <a:pt x="10" y="34"/>
                              </a:lnTo>
                              <a:lnTo>
                                <a:pt x="6" y="51"/>
                              </a:lnTo>
                              <a:lnTo>
                                <a:pt x="7" y="51"/>
                              </a:lnTo>
                              <a:lnTo>
                                <a:pt x="8" y="51"/>
                              </a:lnTo>
                              <a:lnTo>
                                <a:pt x="8" y="48"/>
                              </a:lnTo>
                              <a:lnTo>
                                <a:pt x="8" y="44"/>
                              </a:lnTo>
                              <a:lnTo>
                                <a:pt x="8" y="41"/>
                              </a:lnTo>
                              <a:lnTo>
                                <a:pt x="21" y="29"/>
                              </a:lnTo>
                              <a:lnTo>
                                <a:pt x="34" y="22"/>
                              </a:lnTo>
                              <a:lnTo>
                                <a:pt x="50" y="17"/>
                              </a:lnTo>
                              <a:lnTo>
                                <a:pt x="71" y="19"/>
                              </a:lnTo>
                              <a:lnTo>
                                <a:pt x="89" y="29"/>
                              </a:lnTo>
                              <a:lnTo>
                                <a:pt x="100" y="49"/>
                              </a:lnTo>
                              <a:lnTo>
                                <a:pt x="97" y="50"/>
                              </a:lnTo>
                              <a:lnTo>
                                <a:pt x="94" y="50"/>
                              </a:lnTo>
                              <a:lnTo>
                                <a:pt x="92" y="50"/>
                              </a:lnTo>
                              <a:lnTo>
                                <a:pt x="91" y="50"/>
                              </a:lnTo>
                              <a:lnTo>
                                <a:pt x="91" y="51"/>
                              </a:lnTo>
                              <a:lnTo>
                                <a:pt x="90" y="52"/>
                              </a:lnTo>
                              <a:lnTo>
                                <a:pt x="90" y="51"/>
                              </a:lnTo>
                              <a:lnTo>
                                <a:pt x="89" y="51"/>
                              </a:lnTo>
                              <a:lnTo>
                                <a:pt x="89" y="50"/>
                              </a:lnTo>
                              <a:lnTo>
                                <a:pt x="75" y="45"/>
                              </a:lnTo>
                              <a:lnTo>
                                <a:pt x="62" y="39"/>
                              </a:lnTo>
                              <a:lnTo>
                                <a:pt x="48" y="41"/>
                              </a:lnTo>
                              <a:lnTo>
                                <a:pt x="29" y="49"/>
                              </a:lnTo>
                              <a:lnTo>
                                <a:pt x="21" y="67"/>
                              </a:lnTo>
                              <a:lnTo>
                                <a:pt x="4" y="78"/>
                              </a:lnTo>
                              <a:lnTo>
                                <a:pt x="0" y="93"/>
                              </a:lnTo>
                              <a:lnTo>
                                <a:pt x="3" y="108"/>
                              </a:lnTo>
                              <a:lnTo>
                                <a:pt x="8" y="121"/>
                              </a:lnTo>
                              <a:lnTo>
                                <a:pt x="32" y="130"/>
                              </a:lnTo>
                              <a:lnTo>
                                <a:pt x="55" y="136"/>
                              </a:lnTo>
                              <a:lnTo>
                                <a:pt x="80" y="131"/>
                              </a:lnTo>
                              <a:lnTo>
                                <a:pt x="96" y="118"/>
                              </a:lnTo>
                              <a:lnTo>
                                <a:pt x="108" y="102"/>
                              </a:lnTo>
                              <a:lnTo>
                                <a:pt x="117" y="85"/>
                              </a:lnTo>
                              <a:lnTo>
                                <a:pt x="107" y="80"/>
                              </a:lnTo>
                              <a:lnTo>
                                <a:pt x="99" y="74"/>
                              </a:lnTo>
                              <a:lnTo>
                                <a:pt x="97" y="63"/>
                              </a:lnTo>
                              <a:lnTo>
                                <a:pt x="105" y="59"/>
                              </a:lnTo>
                              <a:lnTo>
                                <a:pt x="114" y="59"/>
                              </a:lnTo>
                              <a:lnTo>
                                <a:pt x="122" y="56"/>
                              </a:lnTo>
                              <a:close/>
                            </a:path>
                          </a:pathLst>
                        </a:custGeom>
                        <a:solidFill>
                          <a:srgbClr val="FFFFFF"/>
                        </a:solidFill>
                        <a:ln>
                          <a:noFill/>
                        </a:ln>
                      </wps:spPr>
                      <wps:bodyPr rot="0" vert="horz" wrap="square" lIns="91440" tIns="45720" rIns="91440" bIns="45720" anchor="t" anchorCtr="0" upright="1">
                        <a:noAutofit/>
                      </wps:bodyPr>
                    </wps:wsp>
                    <wps:wsp>
                      <wps:cNvPr id="459" name="Freeform 460"/>
                      <wps:cNvSpPr>
                        <a:spLocks/>
                      </wps:cNvSpPr>
                      <wps:spPr bwMode="auto">
                        <a:xfrm>
                          <a:off x="653" y="258"/>
                          <a:ext cx="7" cy="28"/>
                        </a:xfrm>
                        <a:custGeom>
                          <a:avLst/>
                          <a:gdLst>
                            <a:gd name="T0" fmla="*/ 0 w 28"/>
                            <a:gd name="T1" fmla="*/ 112 h 112"/>
                            <a:gd name="T2" fmla="*/ 7 w 28"/>
                            <a:gd name="T3" fmla="*/ 112 h 112"/>
                            <a:gd name="T4" fmla="*/ 20 w 28"/>
                            <a:gd name="T5" fmla="*/ 112 h 112"/>
                            <a:gd name="T6" fmla="*/ 28 w 28"/>
                            <a:gd name="T7" fmla="*/ 112 h 112"/>
                            <a:gd name="T8" fmla="*/ 28 w 28"/>
                            <a:gd name="T9" fmla="*/ 112 h 112"/>
                            <a:gd name="T10" fmla="*/ 28 w 28"/>
                            <a:gd name="T11" fmla="*/ 84 h 112"/>
                            <a:gd name="T12" fmla="*/ 28 w 28"/>
                            <a:gd name="T13" fmla="*/ 33 h 112"/>
                            <a:gd name="T14" fmla="*/ 28 w 28"/>
                            <a:gd name="T15" fmla="*/ 5 h 112"/>
                            <a:gd name="T16" fmla="*/ 28 w 28"/>
                            <a:gd name="T17" fmla="*/ 5 h 112"/>
                            <a:gd name="T18" fmla="*/ 27 w 28"/>
                            <a:gd name="T19" fmla="*/ 3 h 112"/>
                            <a:gd name="T20" fmla="*/ 24 w 28"/>
                            <a:gd name="T21" fmla="*/ 1 h 112"/>
                            <a:gd name="T22" fmla="*/ 14 w 28"/>
                            <a:gd name="T23" fmla="*/ 0 h 112"/>
                            <a:gd name="T24" fmla="*/ 14 w 28"/>
                            <a:gd name="T25" fmla="*/ 0 h 112"/>
                            <a:gd name="T26" fmla="*/ 4 w 28"/>
                            <a:gd name="T27" fmla="*/ 1 h 112"/>
                            <a:gd name="T28" fmla="*/ 1 w 28"/>
                            <a:gd name="T29" fmla="*/ 3 h 112"/>
                            <a:gd name="T30" fmla="*/ 0 w 28"/>
                            <a:gd name="T31" fmla="*/ 5 h 112"/>
                            <a:gd name="T32" fmla="*/ 0 w 28"/>
                            <a:gd name="T33" fmla="*/ 5 h 112"/>
                            <a:gd name="T34" fmla="*/ 0 w 28"/>
                            <a:gd name="T35" fmla="*/ 33 h 112"/>
                            <a:gd name="T36" fmla="*/ 0 w 28"/>
                            <a:gd name="T37" fmla="*/ 84 h 112"/>
                            <a:gd name="T38" fmla="*/ 0 w 28"/>
                            <a:gd name="T39" fmla="*/ 112 h 112"/>
                            <a:gd name="T40" fmla="*/ 0 w 28"/>
                            <a:gd name="T41" fmla="*/ 112 h 112"/>
                            <a:gd name="T42" fmla="*/ 0 w 28"/>
                            <a:gd name="T43" fmla="*/ 112 h 1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8" h="112">
                              <a:moveTo>
                                <a:pt x="0" y="112"/>
                              </a:moveTo>
                              <a:lnTo>
                                <a:pt x="7" y="112"/>
                              </a:lnTo>
                              <a:lnTo>
                                <a:pt x="20" y="112"/>
                              </a:lnTo>
                              <a:lnTo>
                                <a:pt x="28" y="112"/>
                              </a:lnTo>
                              <a:lnTo>
                                <a:pt x="28" y="84"/>
                              </a:lnTo>
                              <a:lnTo>
                                <a:pt x="28" y="33"/>
                              </a:lnTo>
                              <a:lnTo>
                                <a:pt x="28" y="5"/>
                              </a:lnTo>
                              <a:lnTo>
                                <a:pt x="27" y="3"/>
                              </a:lnTo>
                              <a:lnTo>
                                <a:pt x="24" y="1"/>
                              </a:lnTo>
                              <a:lnTo>
                                <a:pt x="14" y="0"/>
                              </a:lnTo>
                              <a:lnTo>
                                <a:pt x="4" y="1"/>
                              </a:lnTo>
                              <a:lnTo>
                                <a:pt x="1" y="3"/>
                              </a:lnTo>
                              <a:lnTo>
                                <a:pt x="0" y="5"/>
                              </a:lnTo>
                              <a:lnTo>
                                <a:pt x="0" y="33"/>
                              </a:lnTo>
                              <a:lnTo>
                                <a:pt x="0" y="84"/>
                              </a:lnTo>
                              <a:lnTo>
                                <a:pt x="0" y="112"/>
                              </a:lnTo>
                              <a:close/>
                            </a:path>
                          </a:pathLst>
                        </a:custGeom>
                        <a:solidFill>
                          <a:srgbClr val="FFFFFF"/>
                        </a:solidFill>
                        <a:ln>
                          <a:noFill/>
                        </a:ln>
                      </wps:spPr>
                      <wps:bodyPr rot="0" vert="horz" wrap="square" lIns="91440" tIns="45720" rIns="91440" bIns="45720" anchor="t" anchorCtr="0" upright="1">
                        <a:noAutofit/>
                      </wps:bodyPr>
                    </wps:wsp>
                    <wps:wsp>
                      <wps:cNvPr id="460" name="Freeform 461"/>
                      <wps:cNvSpPr>
                        <a:spLocks/>
                      </wps:cNvSpPr>
                      <wps:spPr bwMode="auto">
                        <a:xfrm>
                          <a:off x="711" y="258"/>
                          <a:ext cx="7" cy="28"/>
                        </a:xfrm>
                        <a:custGeom>
                          <a:avLst/>
                          <a:gdLst>
                            <a:gd name="T0" fmla="*/ 0 w 27"/>
                            <a:gd name="T1" fmla="*/ 112 h 112"/>
                            <a:gd name="T2" fmla="*/ 6 w 27"/>
                            <a:gd name="T3" fmla="*/ 112 h 112"/>
                            <a:gd name="T4" fmla="*/ 20 w 27"/>
                            <a:gd name="T5" fmla="*/ 112 h 112"/>
                            <a:gd name="T6" fmla="*/ 27 w 27"/>
                            <a:gd name="T7" fmla="*/ 112 h 112"/>
                            <a:gd name="T8" fmla="*/ 27 w 27"/>
                            <a:gd name="T9" fmla="*/ 112 h 112"/>
                            <a:gd name="T10" fmla="*/ 27 w 27"/>
                            <a:gd name="T11" fmla="*/ 84 h 112"/>
                            <a:gd name="T12" fmla="*/ 27 w 27"/>
                            <a:gd name="T13" fmla="*/ 33 h 112"/>
                            <a:gd name="T14" fmla="*/ 27 w 27"/>
                            <a:gd name="T15" fmla="*/ 5 h 112"/>
                            <a:gd name="T16" fmla="*/ 27 w 27"/>
                            <a:gd name="T17" fmla="*/ 5 h 112"/>
                            <a:gd name="T18" fmla="*/ 27 w 27"/>
                            <a:gd name="T19" fmla="*/ 3 h 112"/>
                            <a:gd name="T20" fmla="*/ 23 w 27"/>
                            <a:gd name="T21" fmla="*/ 1 h 112"/>
                            <a:gd name="T22" fmla="*/ 14 w 27"/>
                            <a:gd name="T23" fmla="*/ 0 h 112"/>
                            <a:gd name="T24" fmla="*/ 14 w 27"/>
                            <a:gd name="T25" fmla="*/ 0 h 112"/>
                            <a:gd name="T26" fmla="*/ 4 w 27"/>
                            <a:gd name="T27" fmla="*/ 1 h 112"/>
                            <a:gd name="T28" fmla="*/ 0 w 27"/>
                            <a:gd name="T29" fmla="*/ 3 h 112"/>
                            <a:gd name="T30" fmla="*/ 0 w 27"/>
                            <a:gd name="T31" fmla="*/ 5 h 112"/>
                            <a:gd name="T32" fmla="*/ 0 w 27"/>
                            <a:gd name="T33" fmla="*/ 5 h 112"/>
                            <a:gd name="T34" fmla="*/ 0 w 27"/>
                            <a:gd name="T35" fmla="*/ 33 h 112"/>
                            <a:gd name="T36" fmla="*/ 0 w 27"/>
                            <a:gd name="T37" fmla="*/ 84 h 112"/>
                            <a:gd name="T38" fmla="*/ 0 w 27"/>
                            <a:gd name="T39" fmla="*/ 112 h 112"/>
                            <a:gd name="T40" fmla="*/ 0 w 27"/>
                            <a:gd name="T41" fmla="*/ 112 h 112"/>
                            <a:gd name="T42" fmla="*/ 0 w 27"/>
                            <a:gd name="T43" fmla="*/ 112 h 1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7" h="112">
                              <a:moveTo>
                                <a:pt x="0" y="112"/>
                              </a:moveTo>
                              <a:lnTo>
                                <a:pt x="6" y="112"/>
                              </a:lnTo>
                              <a:lnTo>
                                <a:pt x="20" y="112"/>
                              </a:lnTo>
                              <a:lnTo>
                                <a:pt x="27" y="112"/>
                              </a:lnTo>
                              <a:lnTo>
                                <a:pt x="27" y="84"/>
                              </a:lnTo>
                              <a:lnTo>
                                <a:pt x="27" y="33"/>
                              </a:lnTo>
                              <a:lnTo>
                                <a:pt x="27" y="5"/>
                              </a:lnTo>
                              <a:lnTo>
                                <a:pt x="27" y="3"/>
                              </a:lnTo>
                              <a:lnTo>
                                <a:pt x="23" y="1"/>
                              </a:lnTo>
                              <a:lnTo>
                                <a:pt x="14" y="0"/>
                              </a:lnTo>
                              <a:lnTo>
                                <a:pt x="4" y="1"/>
                              </a:lnTo>
                              <a:lnTo>
                                <a:pt x="0" y="3"/>
                              </a:lnTo>
                              <a:lnTo>
                                <a:pt x="0" y="5"/>
                              </a:lnTo>
                              <a:lnTo>
                                <a:pt x="0" y="33"/>
                              </a:lnTo>
                              <a:lnTo>
                                <a:pt x="0" y="84"/>
                              </a:lnTo>
                              <a:lnTo>
                                <a:pt x="0" y="112"/>
                              </a:lnTo>
                              <a:close/>
                            </a:path>
                          </a:pathLst>
                        </a:custGeom>
                        <a:solidFill>
                          <a:srgbClr val="FFFFFF"/>
                        </a:solidFill>
                        <a:ln>
                          <a:noFill/>
                        </a:ln>
                      </wps:spPr>
                      <wps:bodyPr rot="0" vert="horz" wrap="square" lIns="91440" tIns="45720" rIns="91440" bIns="45720" anchor="t" anchorCtr="0" upright="1">
                        <a:noAutofit/>
                      </wps:bodyPr>
                    </wps:wsp>
                    <wps:wsp>
                      <wps:cNvPr id="461" name="Freeform 462"/>
                      <wps:cNvSpPr>
                        <a:spLocks/>
                      </wps:cNvSpPr>
                      <wps:spPr bwMode="auto">
                        <a:xfrm>
                          <a:off x="769" y="258"/>
                          <a:ext cx="7" cy="28"/>
                        </a:xfrm>
                        <a:custGeom>
                          <a:avLst/>
                          <a:gdLst>
                            <a:gd name="T0" fmla="*/ 0 w 27"/>
                            <a:gd name="T1" fmla="*/ 112 h 112"/>
                            <a:gd name="T2" fmla="*/ 6 w 27"/>
                            <a:gd name="T3" fmla="*/ 112 h 112"/>
                            <a:gd name="T4" fmla="*/ 20 w 27"/>
                            <a:gd name="T5" fmla="*/ 112 h 112"/>
                            <a:gd name="T6" fmla="*/ 27 w 27"/>
                            <a:gd name="T7" fmla="*/ 112 h 112"/>
                            <a:gd name="T8" fmla="*/ 27 w 27"/>
                            <a:gd name="T9" fmla="*/ 112 h 112"/>
                            <a:gd name="T10" fmla="*/ 27 w 27"/>
                            <a:gd name="T11" fmla="*/ 83 h 112"/>
                            <a:gd name="T12" fmla="*/ 27 w 27"/>
                            <a:gd name="T13" fmla="*/ 33 h 112"/>
                            <a:gd name="T14" fmla="*/ 27 w 27"/>
                            <a:gd name="T15" fmla="*/ 4 h 112"/>
                            <a:gd name="T16" fmla="*/ 27 w 27"/>
                            <a:gd name="T17" fmla="*/ 4 h 112"/>
                            <a:gd name="T18" fmla="*/ 27 w 27"/>
                            <a:gd name="T19" fmla="*/ 3 h 112"/>
                            <a:gd name="T20" fmla="*/ 23 w 27"/>
                            <a:gd name="T21" fmla="*/ 1 h 112"/>
                            <a:gd name="T22" fmla="*/ 13 w 27"/>
                            <a:gd name="T23" fmla="*/ 0 h 112"/>
                            <a:gd name="T24" fmla="*/ 13 w 27"/>
                            <a:gd name="T25" fmla="*/ 0 h 112"/>
                            <a:gd name="T26" fmla="*/ 3 w 27"/>
                            <a:gd name="T27" fmla="*/ 1 h 112"/>
                            <a:gd name="T28" fmla="*/ 0 w 27"/>
                            <a:gd name="T29" fmla="*/ 3 h 112"/>
                            <a:gd name="T30" fmla="*/ 0 w 27"/>
                            <a:gd name="T31" fmla="*/ 4 h 112"/>
                            <a:gd name="T32" fmla="*/ 0 w 27"/>
                            <a:gd name="T33" fmla="*/ 4 h 112"/>
                            <a:gd name="T34" fmla="*/ 0 w 27"/>
                            <a:gd name="T35" fmla="*/ 33 h 112"/>
                            <a:gd name="T36" fmla="*/ 0 w 27"/>
                            <a:gd name="T37" fmla="*/ 83 h 112"/>
                            <a:gd name="T38" fmla="*/ 0 w 27"/>
                            <a:gd name="T39" fmla="*/ 112 h 112"/>
                            <a:gd name="T40" fmla="*/ 0 w 27"/>
                            <a:gd name="T41" fmla="*/ 112 h 112"/>
                            <a:gd name="T42" fmla="*/ 0 w 27"/>
                            <a:gd name="T43" fmla="*/ 112 h 1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7" h="112">
                              <a:moveTo>
                                <a:pt x="0" y="112"/>
                              </a:moveTo>
                              <a:lnTo>
                                <a:pt x="6" y="112"/>
                              </a:lnTo>
                              <a:lnTo>
                                <a:pt x="20" y="112"/>
                              </a:lnTo>
                              <a:lnTo>
                                <a:pt x="27" y="112"/>
                              </a:lnTo>
                              <a:lnTo>
                                <a:pt x="27" y="83"/>
                              </a:lnTo>
                              <a:lnTo>
                                <a:pt x="27" y="33"/>
                              </a:lnTo>
                              <a:lnTo>
                                <a:pt x="27" y="4"/>
                              </a:lnTo>
                              <a:lnTo>
                                <a:pt x="27" y="3"/>
                              </a:lnTo>
                              <a:lnTo>
                                <a:pt x="23" y="1"/>
                              </a:lnTo>
                              <a:lnTo>
                                <a:pt x="13" y="0"/>
                              </a:lnTo>
                              <a:lnTo>
                                <a:pt x="3" y="1"/>
                              </a:lnTo>
                              <a:lnTo>
                                <a:pt x="0" y="3"/>
                              </a:lnTo>
                              <a:lnTo>
                                <a:pt x="0" y="4"/>
                              </a:lnTo>
                              <a:lnTo>
                                <a:pt x="0" y="33"/>
                              </a:lnTo>
                              <a:lnTo>
                                <a:pt x="0" y="83"/>
                              </a:lnTo>
                              <a:lnTo>
                                <a:pt x="0" y="112"/>
                              </a:lnTo>
                              <a:close/>
                            </a:path>
                          </a:pathLst>
                        </a:custGeom>
                        <a:solidFill>
                          <a:srgbClr val="FFFFFF"/>
                        </a:solidFill>
                        <a:ln>
                          <a:noFill/>
                        </a:ln>
                      </wps:spPr>
                      <wps:bodyPr rot="0" vert="horz" wrap="square" lIns="91440" tIns="45720" rIns="91440" bIns="45720" anchor="t" anchorCtr="0" upright="1">
                        <a:noAutofit/>
                      </wps:bodyPr>
                    </wps:wsp>
                    <wps:wsp>
                      <wps:cNvPr id="462" name="Freeform 463"/>
                      <wps:cNvSpPr>
                        <a:spLocks/>
                      </wps:cNvSpPr>
                      <wps:spPr bwMode="auto">
                        <a:xfrm>
                          <a:off x="826" y="256"/>
                          <a:ext cx="7" cy="28"/>
                        </a:xfrm>
                        <a:custGeom>
                          <a:avLst/>
                          <a:gdLst>
                            <a:gd name="T0" fmla="*/ 0 w 29"/>
                            <a:gd name="T1" fmla="*/ 112 h 112"/>
                            <a:gd name="T2" fmla="*/ 8 w 29"/>
                            <a:gd name="T3" fmla="*/ 112 h 112"/>
                            <a:gd name="T4" fmla="*/ 21 w 29"/>
                            <a:gd name="T5" fmla="*/ 112 h 112"/>
                            <a:gd name="T6" fmla="*/ 29 w 29"/>
                            <a:gd name="T7" fmla="*/ 112 h 112"/>
                            <a:gd name="T8" fmla="*/ 29 w 29"/>
                            <a:gd name="T9" fmla="*/ 112 h 112"/>
                            <a:gd name="T10" fmla="*/ 29 w 29"/>
                            <a:gd name="T11" fmla="*/ 85 h 112"/>
                            <a:gd name="T12" fmla="*/ 29 w 29"/>
                            <a:gd name="T13" fmla="*/ 33 h 112"/>
                            <a:gd name="T14" fmla="*/ 29 w 29"/>
                            <a:gd name="T15" fmla="*/ 6 h 112"/>
                            <a:gd name="T16" fmla="*/ 29 w 29"/>
                            <a:gd name="T17" fmla="*/ 6 h 112"/>
                            <a:gd name="T18" fmla="*/ 28 w 29"/>
                            <a:gd name="T19" fmla="*/ 4 h 112"/>
                            <a:gd name="T20" fmla="*/ 25 w 29"/>
                            <a:gd name="T21" fmla="*/ 1 h 112"/>
                            <a:gd name="T22" fmla="*/ 15 w 29"/>
                            <a:gd name="T23" fmla="*/ 0 h 112"/>
                            <a:gd name="T24" fmla="*/ 15 w 29"/>
                            <a:gd name="T25" fmla="*/ 0 h 112"/>
                            <a:gd name="T26" fmla="*/ 5 w 29"/>
                            <a:gd name="T27" fmla="*/ 1 h 112"/>
                            <a:gd name="T28" fmla="*/ 1 w 29"/>
                            <a:gd name="T29" fmla="*/ 4 h 112"/>
                            <a:gd name="T30" fmla="*/ 0 w 29"/>
                            <a:gd name="T31" fmla="*/ 6 h 112"/>
                            <a:gd name="T32" fmla="*/ 0 w 29"/>
                            <a:gd name="T33" fmla="*/ 6 h 112"/>
                            <a:gd name="T34" fmla="*/ 0 w 29"/>
                            <a:gd name="T35" fmla="*/ 33 h 112"/>
                            <a:gd name="T36" fmla="*/ 0 w 29"/>
                            <a:gd name="T37" fmla="*/ 85 h 112"/>
                            <a:gd name="T38" fmla="*/ 0 w 29"/>
                            <a:gd name="T39" fmla="*/ 112 h 112"/>
                            <a:gd name="T40" fmla="*/ 0 w 29"/>
                            <a:gd name="T41" fmla="*/ 112 h 112"/>
                            <a:gd name="T42" fmla="*/ 0 w 29"/>
                            <a:gd name="T43" fmla="*/ 112 h 1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29" h="112">
                              <a:moveTo>
                                <a:pt x="0" y="112"/>
                              </a:moveTo>
                              <a:lnTo>
                                <a:pt x="8" y="112"/>
                              </a:lnTo>
                              <a:lnTo>
                                <a:pt x="21" y="112"/>
                              </a:lnTo>
                              <a:lnTo>
                                <a:pt x="29" y="112"/>
                              </a:lnTo>
                              <a:lnTo>
                                <a:pt x="29" y="85"/>
                              </a:lnTo>
                              <a:lnTo>
                                <a:pt x="29" y="33"/>
                              </a:lnTo>
                              <a:lnTo>
                                <a:pt x="29" y="6"/>
                              </a:lnTo>
                              <a:lnTo>
                                <a:pt x="28" y="4"/>
                              </a:lnTo>
                              <a:lnTo>
                                <a:pt x="25" y="1"/>
                              </a:lnTo>
                              <a:lnTo>
                                <a:pt x="15" y="0"/>
                              </a:lnTo>
                              <a:lnTo>
                                <a:pt x="5" y="1"/>
                              </a:lnTo>
                              <a:lnTo>
                                <a:pt x="1" y="4"/>
                              </a:lnTo>
                              <a:lnTo>
                                <a:pt x="0" y="6"/>
                              </a:lnTo>
                              <a:lnTo>
                                <a:pt x="0" y="33"/>
                              </a:lnTo>
                              <a:lnTo>
                                <a:pt x="0" y="85"/>
                              </a:lnTo>
                              <a:lnTo>
                                <a:pt x="0" y="112"/>
                              </a:lnTo>
                              <a:close/>
                            </a:path>
                          </a:pathLst>
                        </a:custGeom>
                        <a:solidFill>
                          <a:srgbClr val="FFFFFF"/>
                        </a:solidFill>
                        <a:ln>
                          <a:noFill/>
                        </a:ln>
                      </wps:spPr>
                      <wps:bodyPr rot="0" vert="horz" wrap="square" lIns="91440" tIns="45720" rIns="91440" bIns="45720" anchor="t" anchorCtr="0" upright="1">
                        <a:noAutofit/>
                      </wps:bodyPr>
                    </wps:wsp>
                    <wps:wsp>
                      <wps:cNvPr id="463" name="Freeform 464"/>
                      <wps:cNvSpPr>
                        <a:spLocks noEditPoints="1"/>
                      </wps:cNvSpPr>
                      <wps:spPr bwMode="auto">
                        <a:xfrm>
                          <a:off x="539" y="731"/>
                          <a:ext cx="35" cy="35"/>
                        </a:xfrm>
                        <a:custGeom>
                          <a:avLst/>
                          <a:gdLst>
                            <a:gd name="T0" fmla="*/ 105 w 142"/>
                            <a:gd name="T1" fmla="*/ 85 h 141"/>
                            <a:gd name="T2" fmla="*/ 84 w 142"/>
                            <a:gd name="T3" fmla="*/ 78 h 141"/>
                            <a:gd name="T4" fmla="*/ 86 w 142"/>
                            <a:gd name="T5" fmla="*/ 85 h 141"/>
                            <a:gd name="T6" fmla="*/ 93 w 142"/>
                            <a:gd name="T7" fmla="*/ 109 h 141"/>
                            <a:gd name="T8" fmla="*/ 83 w 142"/>
                            <a:gd name="T9" fmla="*/ 109 h 141"/>
                            <a:gd name="T10" fmla="*/ 56 w 142"/>
                            <a:gd name="T11" fmla="*/ 109 h 141"/>
                            <a:gd name="T12" fmla="*/ 59 w 142"/>
                            <a:gd name="T13" fmla="*/ 103 h 141"/>
                            <a:gd name="T14" fmla="*/ 65 w 142"/>
                            <a:gd name="T15" fmla="*/ 83 h 141"/>
                            <a:gd name="T16" fmla="*/ 56 w 142"/>
                            <a:gd name="T17" fmla="*/ 83 h 141"/>
                            <a:gd name="T18" fmla="*/ 33 w 142"/>
                            <a:gd name="T19" fmla="*/ 83 h 141"/>
                            <a:gd name="T20" fmla="*/ 33 w 142"/>
                            <a:gd name="T21" fmla="*/ 74 h 141"/>
                            <a:gd name="T22" fmla="*/ 33 w 142"/>
                            <a:gd name="T23" fmla="*/ 51 h 141"/>
                            <a:gd name="T24" fmla="*/ 41 w 142"/>
                            <a:gd name="T25" fmla="*/ 56 h 141"/>
                            <a:gd name="T26" fmla="*/ 62 w 142"/>
                            <a:gd name="T27" fmla="*/ 59 h 141"/>
                            <a:gd name="T28" fmla="*/ 61 w 142"/>
                            <a:gd name="T29" fmla="*/ 51 h 141"/>
                            <a:gd name="T30" fmla="*/ 56 w 142"/>
                            <a:gd name="T31" fmla="*/ 29 h 141"/>
                            <a:gd name="T32" fmla="*/ 66 w 142"/>
                            <a:gd name="T33" fmla="*/ 29 h 141"/>
                            <a:gd name="T34" fmla="*/ 93 w 142"/>
                            <a:gd name="T35" fmla="*/ 29 h 141"/>
                            <a:gd name="T36" fmla="*/ 89 w 142"/>
                            <a:gd name="T37" fmla="*/ 36 h 141"/>
                            <a:gd name="T38" fmla="*/ 82 w 142"/>
                            <a:gd name="T39" fmla="*/ 56 h 141"/>
                            <a:gd name="T40" fmla="*/ 89 w 142"/>
                            <a:gd name="T41" fmla="*/ 56 h 141"/>
                            <a:gd name="T42" fmla="*/ 114 w 142"/>
                            <a:gd name="T43" fmla="*/ 56 h 141"/>
                            <a:gd name="T44" fmla="*/ 114 w 142"/>
                            <a:gd name="T45" fmla="*/ 64 h 141"/>
                            <a:gd name="T46" fmla="*/ 114 w 142"/>
                            <a:gd name="T47" fmla="*/ 89 h 141"/>
                            <a:gd name="T48" fmla="*/ 7 w 142"/>
                            <a:gd name="T49" fmla="*/ 95 h 141"/>
                            <a:gd name="T50" fmla="*/ 52 w 142"/>
                            <a:gd name="T51" fmla="*/ 137 h 141"/>
                            <a:gd name="T52" fmla="*/ 85 w 142"/>
                            <a:gd name="T53" fmla="*/ 141 h 141"/>
                            <a:gd name="T54" fmla="*/ 127 w 142"/>
                            <a:gd name="T55" fmla="*/ 121 h 141"/>
                            <a:gd name="T56" fmla="*/ 140 w 142"/>
                            <a:gd name="T57" fmla="*/ 102 h 141"/>
                            <a:gd name="T58" fmla="*/ 141 w 142"/>
                            <a:gd name="T59" fmla="*/ 43 h 141"/>
                            <a:gd name="T60" fmla="*/ 128 w 142"/>
                            <a:gd name="T61" fmla="*/ 17 h 141"/>
                            <a:gd name="T62" fmla="*/ 46 w 142"/>
                            <a:gd name="T63" fmla="*/ 4 h 141"/>
                            <a:gd name="T64" fmla="*/ 12 w 142"/>
                            <a:gd name="T65" fmla="*/ 28 h 141"/>
                            <a:gd name="T66" fmla="*/ 0 w 142"/>
                            <a:gd name="T67" fmla="*/ 73 h 141"/>
                            <a:gd name="T68" fmla="*/ 7 w 142"/>
                            <a:gd name="T69" fmla="*/ 95 h 1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42" h="141">
                              <a:moveTo>
                                <a:pt x="114" y="89"/>
                              </a:moveTo>
                              <a:lnTo>
                                <a:pt x="105" y="85"/>
                              </a:lnTo>
                              <a:lnTo>
                                <a:pt x="95" y="82"/>
                              </a:lnTo>
                              <a:lnTo>
                                <a:pt x="84" y="78"/>
                              </a:lnTo>
                              <a:lnTo>
                                <a:pt x="86" y="85"/>
                              </a:lnTo>
                              <a:lnTo>
                                <a:pt x="90" y="101"/>
                              </a:lnTo>
                              <a:lnTo>
                                <a:pt x="93" y="109"/>
                              </a:lnTo>
                              <a:lnTo>
                                <a:pt x="83" y="109"/>
                              </a:lnTo>
                              <a:lnTo>
                                <a:pt x="66" y="109"/>
                              </a:lnTo>
                              <a:lnTo>
                                <a:pt x="56" y="109"/>
                              </a:lnTo>
                              <a:lnTo>
                                <a:pt x="59" y="103"/>
                              </a:lnTo>
                              <a:lnTo>
                                <a:pt x="63" y="90"/>
                              </a:lnTo>
                              <a:lnTo>
                                <a:pt x="65" y="83"/>
                              </a:lnTo>
                              <a:lnTo>
                                <a:pt x="56" y="83"/>
                              </a:lnTo>
                              <a:lnTo>
                                <a:pt x="41" y="83"/>
                              </a:lnTo>
                              <a:lnTo>
                                <a:pt x="33" y="83"/>
                              </a:lnTo>
                              <a:lnTo>
                                <a:pt x="33" y="74"/>
                              </a:lnTo>
                              <a:lnTo>
                                <a:pt x="33" y="59"/>
                              </a:lnTo>
                              <a:lnTo>
                                <a:pt x="33" y="51"/>
                              </a:lnTo>
                              <a:lnTo>
                                <a:pt x="41" y="56"/>
                              </a:lnTo>
                              <a:lnTo>
                                <a:pt x="51" y="59"/>
                              </a:lnTo>
                              <a:lnTo>
                                <a:pt x="62" y="59"/>
                              </a:lnTo>
                              <a:lnTo>
                                <a:pt x="61" y="51"/>
                              </a:lnTo>
                              <a:lnTo>
                                <a:pt x="59" y="37"/>
                              </a:lnTo>
                              <a:lnTo>
                                <a:pt x="56" y="29"/>
                              </a:lnTo>
                              <a:lnTo>
                                <a:pt x="66" y="29"/>
                              </a:lnTo>
                              <a:lnTo>
                                <a:pt x="83" y="29"/>
                              </a:lnTo>
                              <a:lnTo>
                                <a:pt x="93" y="29"/>
                              </a:lnTo>
                              <a:lnTo>
                                <a:pt x="89" y="36"/>
                              </a:lnTo>
                              <a:lnTo>
                                <a:pt x="84" y="49"/>
                              </a:lnTo>
                              <a:lnTo>
                                <a:pt x="82" y="56"/>
                              </a:lnTo>
                              <a:lnTo>
                                <a:pt x="89" y="56"/>
                              </a:lnTo>
                              <a:lnTo>
                                <a:pt x="105" y="56"/>
                              </a:lnTo>
                              <a:lnTo>
                                <a:pt x="114" y="56"/>
                              </a:lnTo>
                              <a:lnTo>
                                <a:pt x="114" y="64"/>
                              </a:lnTo>
                              <a:lnTo>
                                <a:pt x="114" y="80"/>
                              </a:lnTo>
                              <a:lnTo>
                                <a:pt x="114" y="89"/>
                              </a:lnTo>
                              <a:close/>
                              <a:moveTo>
                                <a:pt x="7" y="95"/>
                              </a:moveTo>
                              <a:lnTo>
                                <a:pt x="24" y="121"/>
                              </a:lnTo>
                              <a:lnTo>
                                <a:pt x="52" y="137"/>
                              </a:lnTo>
                              <a:lnTo>
                                <a:pt x="85" y="141"/>
                              </a:lnTo>
                              <a:lnTo>
                                <a:pt x="107" y="132"/>
                              </a:lnTo>
                              <a:lnTo>
                                <a:pt x="127" y="121"/>
                              </a:lnTo>
                              <a:lnTo>
                                <a:pt x="140" y="102"/>
                              </a:lnTo>
                              <a:lnTo>
                                <a:pt x="142" y="72"/>
                              </a:lnTo>
                              <a:lnTo>
                                <a:pt x="141" y="43"/>
                              </a:lnTo>
                              <a:lnTo>
                                <a:pt x="128" y="17"/>
                              </a:lnTo>
                              <a:lnTo>
                                <a:pt x="89" y="0"/>
                              </a:lnTo>
                              <a:lnTo>
                                <a:pt x="46" y="4"/>
                              </a:lnTo>
                              <a:lnTo>
                                <a:pt x="12" y="28"/>
                              </a:lnTo>
                              <a:lnTo>
                                <a:pt x="5" y="50"/>
                              </a:lnTo>
                              <a:lnTo>
                                <a:pt x="0" y="73"/>
                              </a:lnTo>
                              <a:lnTo>
                                <a:pt x="7" y="95"/>
                              </a:lnTo>
                              <a:close/>
                            </a:path>
                          </a:pathLst>
                        </a:custGeom>
                        <a:solidFill>
                          <a:srgbClr val="FFFFFF"/>
                        </a:solidFill>
                        <a:ln>
                          <a:noFill/>
                        </a:ln>
                      </wps:spPr>
                      <wps:bodyPr rot="0" vert="horz" wrap="square" lIns="91440" tIns="45720" rIns="91440" bIns="45720" anchor="t" anchorCtr="0" upright="1">
                        <a:noAutofit/>
                      </wps:bodyPr>
                    </wps:wsp>
                    <wps:wsp>
                      <wps:cNvPr id="464" name="Freeform 465"/>
                      <wps:cNvSpPr>
                        <a:spLocks noEditPoints="1"/>
                      </wps:cNvSpPr>
                      <wps:spPr bwMode="auto">
                        <a:xfrm>
                          <a:off x="526" y="683"/>
                          <a:ext cx="63" cy="300"/>
                        </a:xfrm>
                        <a:custGeom>
                          <a:avLst/>
                          <a:gdLst>
                            <a:gd name="T0" fmla="*/ 174 w 253"/>
                            <a:gd name="T1" fmla="*/ 182 h 1201"/>
                            <a:gd name="T2" fmla="*/ 81 w 253"/>
                            <a:gd name="T3" fmla="*/ 182 h 1201"/>
                            <a:gd name="T4" fmla="*/ 35 w 253"/>
                            <a:gd name="T5" fmla="*/ 261 h 1201"/>
                            <a:gd name="T6" fmla="*/ 128 w 253"/>
                            <a:gd name="T7" fmla="*/ 353 h 1201"/>
                            <a:gd name="T8" fmla="*/ 208 w 253"/>
                            <a:gd name="T9" fmla="*/ 308 h 1201"/>
                            <a:gd name="T10" fmla="*/ 223 w 253"/>
                            <a:gd name="T11" fmla="*/ 1193 h 1201"/>
                            <a:gd name="T12" fmla="*/ 253 w 253"/>
                            <a:gd name="T13" fmla="*/ 1191 h 1201"/>
                            <a:gd name="T14" fmla="*/ 253 w 253"/>
                            <a:gd name="T15" fmla="*/ 1169 h 1201"/>
                            <a:gd name="T16" fmla="*/ 253 w 253"/>
                            <a:gd name="T17" fmla="*/ 1066 h 1201"/>
                            <a:gd name="T18" fmla="*/ 252 w 253"/>
                            <a:gd name="T19" fmla="*/ 904 h 1201"/>
                            <a:gd name="T20" fmla="*/ 251 w 253"/>
                            <a:gd name="T21" fmla="*/ 709 h 1201"/>
                            <a:gd name="T22" fmla="*/ 250 w 253"/>
                            <a:gd name="T23" fmla="*/ 511 h 1201"/>
                            <a:gd name="T24" fmla="*/ 249 w 253"/>
                            <a:gd name="T25" fmla="*/ 336 h 1201"/>
                            <a:gd name="T26" fmla="*/ 249 w 253"/>
                            <a:gd name="T27" fmla="*/ 209 h 1201"/>
                            <a:gd name="T28" fmla="*/ 248 w 253"/>
                            <a:gd name="T29" fmla="*/ 162 h 1201"/>
                            <a:gd name="T30" fmla="*/ 183 w 253"/>
                            <a:gd name="T31" fmla="*/ 81 h 1201"/>
                            <a:gd name="T32" fmla="*/ 119 w 253"/>
                            <a:gd name="T33" fmla="*/ 0 h 1201"/>
                            <a:gd name="T34" fmla="*/ 0 w 253"/>
                            <a:gd name="T35" fmla="*/ 155 h 1201"/>
                            <a:gd name="T36" fmla="*/ 0 w 253"/>
                            <a:gd name="T37" fmla="*/ 175 h 1201"/>
                            <a:gd name="T38" fmla="*/ 0 w 253"/>
                            <a:gd name="T39" fmla="*/ 271 h 1201"/>
                            <a:gd name="T40" fmla="*/ 0 w 253"/>
                            <a:gd name="T41" fmla="*/ 425 h 1201"/>
                            <a:gd name="T42" fmla="*/ 0 w 253"/>
                            <a:gd name="T43" fmla="*/ 612 h 1201"/>
                            <a:gd name="T44" fmla="*/ 0 w 253"/>
                            <a:gd name="T45" fmla="*/ 807 h 1201"/>
                            <a:gd name="T46" fmla="*/ 0 w 253"/>
                            <a:gd name="T47" fmla="*/ 986 h 1201"/>
                            <a:gd name="T48" fmla="*/ 0 w 253"/>
                            <a:gd name="T49" fmla="*/ 1123 h 1201"/>
                            <a:gd name="T50" fmla="*/ 0 w 253"/>
                            <a:gd name="T51" fmla="*/ 1195 h 1201"/>
                            <a:gd name="T52" fmla="*/ 6 w 253"/>
                            <a:gd name="T53" fmla="*/ 1200 h 1201"/>
                            <a:gd name="T54" fmla="*/ 20 w 253"/>
                            <a:gd name="T55" fmla="*/ 1196 h 1201"/>
                            <a:gd name="T56" fmla="*/ 20 w 253"/>
                            <a:gd name="T57" fmla="*/ 1129 h 1201"/>
                            <a:gd name="T58" fmla="*/ 20 w 253"/>
                            <a:gd name="T59" fmla="*/ 967 h 1201"/>
                            <a:gd name="T60" fmla="*/ 20 w 253"/>
                            <a:gd name="T61" fmla="*/ 768 h 1201"/>
                            <a:gd name="T62" fmla="*/ 20 w 253"/>
                            <a:gd name="T63" fmla="*/ 586 h 1201"/>
                            <a:gd name="T64" fmla="*/ 20 w 253"/>
                            <a:gd name="T65" fmla="*/ 481 h 1201"/>
                            <a:gd name="T66" fmla="*/ 22 w 253"/>
                            <a:gd name="T67" fmla="*/ 454 h 1201"/>
                            <a:gd name="T68" fmla="*/ 69 w 253"/>
                            <a:gd name="T69" fmla="*/ 403 h 1201"/>
                            <a:gd name="T70" fmla="*/ 107 w 253"/>
                            <a:gd name="T71" fmla="*/ 476 h 1201"/>
                            <a:gd name="T72" fmla="*/ 107 w 253"/>
                            <a:gd name="T73" fmla="*/ 507 h 1201"/>
                            <a:gd name="T74" fmla="*/ 107 w 253"/>
                            <a:gd name="T75" fmla="*/ 643 h 1201"/>
                            <a:gd name="T76" fmla="*/ 106 w 253"/>
                            <a:gd name="T77" fmla="*/ 836 h 1201"/>
                            <a:gd name="T78" fmla="*/ 105 w 253"/>
                            <a:gd name="T79" fmla="*/ 1029 h 1201"/>
                            <a:gd name="T80" fmla="*/ 104 w 253"/>
                            <a:gd name="T81" fmla="*/ 1165 h 1201"/>
                            <a:gd name="T82" fmla="*/ 104 w 253"/>
                            <a:gd name="T83" fmla="*/ 1195 h 1201"/>
                            <a:gd name="T84" fmla="*/ 127 w 253"/>
                            <a:gd name="T85" fmla="*/ 1195 h 1201"/>
                            <a:gd name="T86" fmla="*/ 127 w 253"/>
                            <a:gd name="T87" fmla="*/ 1165 h 1201"/>
                            <a:gd name="T88" fmla="*/ 127 w 253"/>
                            <a:gd name="T89" fmla="*/ 1028 h 1201"/>
                            <a:gd name="T90" fmla="*/ 127 w 253"/>
                            <a:gd name="T91" fmla="*/ 833 h 1201"/>
                            <a:gd name="T92" fmla="*/ 127 w 253"/>
                            <a:gd name="T93" fmla="*/ 638 h 1201"/>
                            <a:gd name="T94" fmla="*/ 127 w 253"/>
                            <a:gd name="T95" fmla="*/ 502 h 1201"/>
                            <a:gd name="T96" fmla="*/ 127 w 253"/>
                            <a:gd name="T97" fmla="*/ 470 h 1201"/>
                            <a:gd name="T98" fmla="*/ 189 w 253"/>
                            <a:gd name="T99" fmla="*/ 400 h 1201"/>
                            <a:gd name="T100" fmla="*/ 230 w 253"/>
                            <a:gd name="T101" fmla="*/ 453 h 1201"/>
                            <a:gd name="T102" fmla="*/ 228 w 253"/>
                            <a:gd name="T103" fmla="*/ 479 h 1201"/>
                            <a:gd name="T104" fmla="*/ 228 w 253"/>
                            <a:gd name="T105" fmla="*/ 583 h 1201"/>
                            <a:gd name="T106" fmla="*/ 226 w 253"/>
                            <a:gd name="T107" fmla="*/ 764 h 1201"/>
                            <a:gd name="T108" fmla="*/ 225 w 253"/>
                            <a:gd name="T109" fmla="*/ 965 h 1201"/>
                            <a:gd name="T110" fmla="*/ 224 w 253"/>
                            <a:gd name="T111" fmla="*/ 1127 h 1201"/>
                            <a:gd name="T112" fmla="*/ 223 w 253"/>
                            <a:gd name="T113" fmla="*/ 1193 h 12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53" h="1201">
                              <a:moveTo>
                                <a:pt x="220" y="261"/>
                              </a:moveTo>
                              <a:lnTo>
                                <a:pt x="208" y="215"/>
                              </a:lnTo>
                              <a:lnTo>
                                <a:pt x="174" y="182"/>
                              </a:lnTo>
                              <a:lnTo>
                                <a:pt x="128" y="170"/>
                              </a:lnTo>
                              <a:lnTo>
                                <a:pt x="81" y="182"/>
                              </a:lnTo>
                              <a:lnTo>
                                <a:pt x="48" y="215"/>
                              </a:lnTo>
                              <a:lnTo>
                                <a:pt x="35" y="261"/>
                              </a:lnTo>
                              <a:lnTo>
                                <a:pt x="48" y="308"/>
                              </a:lnTo>
                              <a:lnTo>
                                <a:pt x="81" y="341"/>
                              </a:lnTo>
                              <a:lnTo>
                                <a:pt x="128" y="353"/>
                              </a:lnTo>
                              <a:lnTo>
                                <a:pt x="174" y="341"/>
                              </a:lnTo>
                              <a:lnTo>
                                <a:pt x="208" y="308"/>
                              </a:lnTo>
                              <a:lnTo>
                                <a:pt x="220" y="261"/>
                              </a:lnTo>
                              <a:close/>
                              <a:moveTo>
                                <a:pt x="223" y="1193"/>
                              </a:moveTo>
                              <a:lnTo>
                                <a:pt x="230" y="1193"/>
                              </a:lnTo>
                              <a:lnTo>
                                <a:pt x="246" y="1192"/>
                              </a:lnTo>
                              <a:lnTo>
                                <a:pt x="253" y="1191"/>
                              </a:lnTo>
                              <a:lnTo>
                                <a:pt x="253" y="1185"/>
                              </a:lnTo>
                              <a:lnTo>
                                <a:pt x="253" y="1169"/>
                              </a:lnTo>
                              <a:lnTo>
                                <a:pt x="253" y="1143"/>
                              </a:lnTo>
                              <a:lnTo>
                                <a:pt x="253" y="1109"/>
                              </a:lnTo>
                              <a:lnTo>
                                <a:pt x="253" y="1066"/>
                              </a:lnTo>
                              <a:lnTo>
                                <a:pt x="252" y="1018"/>
                              </a:lnTo>
                              <a:lnTo>
                                <a:pt x="252" y="963"/>
                              </a:lnTo>
                              <a:lnTo>
                                <a:pt x="252" y="904"/>
                              </a:lnTo>
                              <a:lnTo>
                                <a:pt x="252" y="841"/>
                              </a:lnTo>
                              <a:lnTo>
                                <a:pt x="251" y="776"/>
                              </a:lnTo>
                              <a:lnTo>
                                <a:pt x="251" y="709"/>
                              </a:lnTo>
                              <a:lnTo>
                                <a:pt x="251" y="643"/>
                              </a:lnTo>
                              <a:lnTo>
                                <a:pt x="250" y="576"/>
                              </a:lnTo>
                              <a:lnTo>
                                <a:pt x="250" y="511"/>
                              </a:lnTo>
                              <a:lnTo>
                                <a:pt x="250" y="448"/>
                              </a:lnTo>
                              <a:lnTo>
                                <a:pt x="249" y="389"/>
                              </a:lnTo>
                              <a:lnTo>
                                <a:pt x="249" y="336"/>
                              </a:lnTo>
                              <a:lnTo>
                                <a:pt x="249" y="286"/>
                              </a:lnTo>
                              <a:lnTo>
                                <a:pt x="249" y="244"/>
                              </a:lnTo>
                              <a:lnTo>
                                <a:pt x="249" y="209"/>
                              </a:lnTo>
                              <a:lnTo>
                                <a:pt x="248" y="184"/>
                              </a:lnTo>
                              <a:lnTo>
                                <a:pt x="248" y="168"/>
                              </a:lnTo>
                              <a:lnTo>
                                <a:pt x="248" y="162"/>
                              </a:lnTo>
                              <a:lnTo>
                                <a:pt x="228" y="137"/>
                              </a:lnTo>
                              <a:lnTo>
                                <a:pt x="183" y="81"/>
                              </a:lnTo>
                              <a:lnTo>
                                <a:pt x="139" y="25"/>
                              </a:lnTo>
                              <a:lnTo>
                                <a:pt x="119" y="0"/>
                              </a:lnTo>
                              <a:lnTo>
                                <a:pt x="88" y="40"/>
                              </a:lnTo>
                              <a:lnTo>
                                <a:pt x="31" y="115"/>
                              </a:lnTo>
                              <a:lnTo>
                                <a:pt x="0" y="155"/>
                              </a:lnTo>
                              <a:lnTo>
                                <a:pt x="0" y="160"/>
                              </a:lnTo>
                              <a:lnTo>
                                <a:pt x="0" y="175"/>
                              </a:lnTo>
                              <a:lnTo>
                                <a:pt x="0" y="200"/>
                              </a:lnTo>
                              <a:lnTo>
                                <a:pt x="0" y="231"/>
                              </a:lnTo>
                              <a:lnTo>
                                <a:pt x="0" y="271"/>
                              </a:lnTo>
                              <a:lnTo>
                                <a:pt x="0" y="318"/>
                              </a:lnTo>
                              <a:lnTo>
                                <a:pt x="0" y="370"/>
                              </a:lnTo>
                              <a:lnTo>
                                <a:pt x="0" y="425"/>
                              </a:lnTo>
                              <a:lnTo>
                                <a:pt x="0" y="485"/>
                              </a:lnTo>
                              <a:lnTo>
                                <a:pt x="0" y="548"/>
                              </a:lnTo>
                              <a:lnTo>
                                <a:pt x="0" y="612"/>
                              </a:lnTo>
                              <a:lnTo>
                                <a:pt x="0" y="678"/>
                              </a:lnTo>
                              <a:lnTo>
                                <a:pt x="0" y="742"/>
                              </a:lnTo>
                              <a:lnTo>
                                <a:pt x="0" y="807"/>
                              </a:lnTo>
                              <a:lnTo>
                                <a:pt x="0" y="870"/>
                              </a:lnTo>
                              <a:lnTo>
                                <a:pt x="0" y="930"/>
                              </a:lnTo>
                              <a:lnTo>
                                <a:pt x="0" y="986"/>
                              </a:lnTo>
                              <a:lnTo>
                                <a:pt x="0" y="1037"/>
                              </a:lnTo>
                              <a:lnTo>
                                <a:pt x="0" y="1083"/>
                              </a:lnTo>
                              <a:lnTo>
                                <a:pt x="0" y="1123"/>
                              </a:lnTo>
                              <a:lnTo>
                                <a:pt x="0" y="1156"/>
                              </a:lnTo>
                              <a:lnTo>
                                <a:pt x="0" y="1180"/>
                              </a:lnTo>
                              <a:lnTo>
                                <a:pt x="0" y="1195"/>
                              </a:lnTo>
                              <a:lnTo>
                                <a:pt x="0" y="1201"/>
                              </a:lnTo>
                              <a:lnTo>
                                <a:pt x="6" y="1200"/>
                              </a:lnTo>
                              <a:lnTo>
                                <a:pt x="15" y="1197"/>
                              </a:lnTo>
                              <a:lnTo>
                                <a:pt x="20" y="1196"/>
                              </a:lnTo>
                              <a:lnTo>
                                <a:pt x="20" y="1188"/>
                              </a:lnTo>
                              <a:lnTo>
                                <a:pt x="20" y="1165"/>
                              </a:lnTo>
                              <a:lnTo>
                                <a:pt x="20" y="1129"/>
                              </a:lnTo>
                              <a:lnTo>
                                <a:pt x="20" y="1083"/>
                              </a:lnTo>
                              <a:lnTo>
                                <a:pt x="20" y="1029"/>
                              </a:lnTo>
                              <a:lnTo>
                                <a:pt x="20" y="967"/>
                              </a:lnTo>
                              <a:lnTo>
                                <a:pt x="20" y="901"/>
                              </a:lnTo>
                              <a:lnTo>
                                <a:pt x="20" y="834"/>
                              </a:lnTo>
                              <a:lnTo>
                                <a:pt x="20" y="768"/>
                              </a:lnTo>
                              <a:lnTo>
                                <a:pt x="20" y="702"/>
                              </a:lnTo>
                              <a:lnTo>
                                <a:pt x="20" y="640"/>
                              </a:lnTo>
                              <a:lnTo>
                                <a:pt x="20" y="586"/>
                              </a:lnTo>
                              <a:lnTo>
                                <a:pt x="20" y="539"/>
                              </a:lnTo>
                              <a:lnTo>
                                <a:pt x="20" y="504"/>
                              </a:lnTo>
                              <a:lnTo>
                                <a:pt x="20" y="481"/>
                              </a:lnTo>
                              <a:lnTo>
                                <a:pt x="20" y="473"/>
                              </a:lnTo>
                              <a:lnTo>
                                <a:pt x="22" y="454"/>
                              </a:lnTo>
                              <a:lnTo>
                                <a:pt x="36" y="420"/>
                              </a:lnTo>
                              <a:lnTo>
                                <a:pt x="69" y="403"/>
                              </a:lnTo>
                              <a:lnTo>
                                <a:pt x="98" y="423"/>
                              </a:lnTo>
                              <a:lnTo>
                                <a:pt x="107" y="457"/>
                              </a:lnTo>
                              <a:lnTo>
                                <a:pt x="107" y="476"/>
                              </a:lnTo>
                              <a:lnTo>
                                <a:pt x="107" y="484"/>
                              </a:lnTo>
                              <a:lnTo>
                                <a:pt x="107" y="507"/>
                              </a:lnTo>
                              <a:lnTo>
                                <a:pt x="107" y="542"/>
                              </a:lnTo>
                              <a:lnTo>
                                <a:pt x="107" y="588"/>
                              </a:lnTo>
                              <a:lnTo>
                                <a:pt x="107" y="643"/>
                              </a:lnTo>
                              <a:lnTo>
                                <a:pt x="106" y="703"/>
                              </a:lnTo>
                              <a:lnTo>
                                <a:pt x="106" y="769"/>
                              </a:lnTo>
                              <a:lnTo>
                                <a:pt x="106" y="836"/>
                              </a:lnTo>
                              <a:lnTo>
                                <a:pt x="106" y="902"/>
                              </a:lnTo>
                              <a:lnTo>
                                <a:pt x="105" y="968"/>
                              </a:lnTo>
                              <a:lnTo>
                                <a:pt x="105" y="1029"/>
                              </a:lnTo>
                              <a:lnTo>
                                <a:pt x="105" y="1083"/>
                              </a:lnTo>
                              <a:lnTo>
                                <a:pt x="105" y="1129"/>
                              </a:lnTo>
                              <a:lnTo>
                                <a:pt x="104" y="1165"/>
                              </a:lnTo>
                              <a:lnTo>
                                <a:pt x="104" y="1188"/>
                              </a:lnTo>
                              <a:lnTo>
                                <a:pt x="104" y="1195"/>
                              </a:lnTo>
                              <a:lnTo>
                                <a:pt x="110" y="1195"/>
                              </a:lnTo>
                              <a:lnTo>
                                <a:pt x="120" y="1195"/>
                              </a:lnTo>
                              <a:lnTo>
                                <a:pt x="127" y="1195"/>
                              </a:lnTo>
                              <a:lnTo>
                                <a:pt x="127" y="1188"/>
                              </a:lnTo>
                              <a:lnTo>
                                <a:pt x="127" y="1165"/>
                              </a:lnTo>
                              <a:lnTo>
                                <a:pt x="127" y="1128"/>
                              </a:lnTo>
                              <a:lnTo>
                                <a:pt x="127" y="1082"/>
                              </a:lnTo>
                              <a:lnTo>
                                <a:pt x="127" y="1028"/>
                              </a:lnTo>
                              <a:lnTo>
                                <a:pt x="127" y="966"/>
                              </a:lnTo>
                              <a:lnTo>
                                <a:pt x="127" y="900"/>
                              </a:lnTo>
                              <a:lnTo>
                                <a:pt x="127" y="833"/>
                              </a:lnTo>
                              <a:lnTo>
                                <a:pt x="127" y="765"/>
                              </a:lnTo>
                              <a:lnTo>
                                <a:pt x="127" y="700"/>
                              </a:lnTo>
                              <a:lnTo>
                                <a:pt x="127" y="638"/>
                              </a:lnTo>
                              <a:lnTo>
                                <a:pt x="127" y="583"/>
                              </a:lnTo>
                              <a:lnTo>
                                <a:pt x="127" y="537"/>
                              </a:lnTo>
                              <a:lnTo>
                                <a:pt x="127" y="502"/>
                              </a:lnTo>
                              <a:lnTo>
                                <a:pt x="127" y="479"/>
                              </a:lnTo>
                              <a:lnTo>
                                <a:pt x="127" y="470"/>
                              </a:lnTo>
                              <a:lnTo>
                                <a:pt x="130" y="453"/>
                              </a:lnTo>
                              <a:lnTo>
                                <a:pt x="148" y="419"/>
                              </a:lnTo>
                              <a:lnTo>
                                <a:pt x="189" y="400"/>
                              </a:lnTo>
                              <a:lnTo>
                                <a:pt x="225" y="419"/>
                              </a:lnTo>
                              <a:lnTo>
                                <a:pt x="230" y="453"/>
                              </a:lnTo>
                              <a:lnTo>
                                <a:pt x="228" y="470"/>
                              </a:lnTo>
                              <a:lnTo>
                                <a:pt x="228" y="479"/>
                              </a:lnTo>
                              <a:lnTo>
                                <a:pt x="228" y="501"/>
                              </a:lnTo>
                              <a:lnTo>
                                <a:pt x="228" y="537"/>
                              </a:lnTo>
                              <a:lnTo>
                                <a:pt x="228" y="583"/>
                              </a:lnTo>
                              <a:lnTo>
                                <a:pt x="227" y="638"/>
                              </a:lnTo>
                              <a:lnTo>
                                <a:pt x="227" y="700"/>
                              </a:lnTo>
                              <a:lnTo>
                                <a:pt x="226" y="764"/>
                              </a:lnTo>
                              <a:lnTo>
                                <a:pt x="226" y="832"/>
                              </a:lnTo>
                              <a:lnTo>
                                <a:pt x="225" y="899"/>
                              </a:lnTo>
                              <a:lnTo>
                                <a:pt x="225" y="965"/>
                              </a:lnTo>
                              <a:lnTo>
                                <a:pt x="224" y="1026"/>
                              </a:lnTo>
                              <a:lnTo>
                                <a:pt x="224" y="1080"/>
                              </a:lnTo>
                              <a:lnTo>
                                <a:pt x="224" y="1127"/>
                              </a:lnTo>
                              <a:lnTo>
                                <a:pt x="223" y="1162"/>
                              </a:lnTo>
                              <a:lnTo>
                                <a:pt x="223" y="1185"/>
                              </a:lnTo>
                              <a:lnTo>
                                <a:pt x="223" y="1193"/>
                              </a:lnTo>
                              <a:close/>
                            </a:path>
                          </a:pathLst>
                        </a:custGeom>
                        <a:solidFill>
                          <a:srgbClr val="FFFFFF"/>
                        </a:solidFill>
                        <a:ln>
                          <a:noFill/>
                        </a:ln>
                      </wps:spPr>
                      <wps:bodyPr rot="0" vert="horz" wrap="square" lIns="91440" tIns="45720" rIns="91440" bIns="45720" anchor="t" anchorCtr="0" upright="1">
                        <a:noAutofit/>
                      </wps:bodyPr>
                    </wps:wsp>
                    <wps:wsp>
                      <wps:cNvPr id="465" name="Freeform 466"/>
                      <wps:cNvSpPr>
                        <a:spLocks noEditPoints="1"/>
                      </wps:cNvSpPr>
                      <wps:spPr bwMode="auto">
                        <a:xfrm>
                          <a:off x="908" y="731"/>
                          <a:ext cx="35" cy="35"/>
                        </a:xfrm>
                        <a:custGeom>
                          <a:avLst/>
                          <a:gdLst>
                            <a:gd name="T0" fmla="*/ 105 w 141"/>
                            <a:gd name="T1" fmla="*/ 85 h 141"/>
                            <a:gd name="T2" fmla="*/ 84 w 141"/>
                            <a:gd name="T3" fmla="*/ 78 h 141"/>
                            <a:gd name="T4" fmla="*/ 86 w 141"/>
                            <a:gd name="T5" fmla="*/ 85 h 141"/>
                            <a:gd name="T6" fmla="*/ 91 w 141"/>
                            <a:gd name="T7" fmla="*/ 109 h 141"/>
                            <a:gd name="T8" fmla="*/ 83 w 141"/>
                            <a:gd name="T9" fmla="*/ 109 h 141"/>
                            <a:gd name="T10" fmla="*/ 56 w 141"/>
                            <a:gd name="T11" fmla="*/ 109 h 141"/>
                            <a:gd name="T12" fmla="*/ 58 w 141"/>
                            <a:gd name="T13" fmla="*/ 103 h 141"/>
                            <a:gd name="T14" fmla="*/ 64 w 141"/>
                            <a:gd name="T15" fmla="*/ 83 h 141"/>
                            <a:gd name="T16" fmla="*/ 56 w 141"/>
                            <a:gd name="T17" fmla="*/ 83 h 141"/>
                            <a:gd name="T18" fmla="*/ 32 w 141"/>
                            <a:gd name="T19" fmla="*/ 83 h 141"/>
                            <a:gd name="T20" fmla="*/ 32 w 141"/>
                            <a:gd name="T21" fmla="*/ 74 h 141"/>
                            <a:gd name="T22" fmla="*/ 32 w 141"/>
                            <a:gd name="T23" fmla="*/ 51 h 141"/>
                            <a:gd name="T24" fmla="*/ 41 w 141"/>
                            <a:gd name="T25" fmla="*/ 56 h 141"/>
                            <a:gd name="T26" fmla="*/ 62 w 141"/>
                            <a:gd name="T27" fmla="*/ 59 h 141"/>
                            <a:gd name="T28" fmla="*/ 61 w 141"/>
                            <a:gd name="T29" fmla="*/ 51 h 141"/>
                            <a:gd name="T30" fmla="*/ 56 w 141"/>
                            <a:gd name="T31" fmla="*/ 29 h 141"/>
                            <a:gd name="T32" fmla="*/ 65 w 141"/>
                            <a:gd name="T33" fmla="*/ 29 h 141"/>
                            <a:gd name="T34" fmla="*/ 91 w 141"/>
                            <a:gd name="T35" fmla="*/ 29 h 141"/>
                            <a:gd name="T36" fmla="*/ 89 w 141"/>
                            <a:gd name="T37" fmla="*/ 36 h 141"/>
                            <a:gd name="T38" fmla="*/ 80 w 141"/>
                            <a:gd name="T39" fmla="*/ 56 h 141"/>
                            <a:gd name="T40" fmla="*/ 89 w 141"/>
                            <a:gd name="T41" fmla="*/ 56 h 141"/>
                            <a:gd name="T42" fmla="*/ 113 w 141"/>
                            <a:gd name="T43" fmla="*/ 56 h 141"/>
                            <a:gd name="T44" fmla="*/ 113 w 141"/>
                            <a:gd name="T45" fmla="*/ 64 h 141"/>
                            <a:gd name="T46" fmla="*/ 113 w 141"/>
                            <a:gd name="T47" fmla="*/ 89 h 141"/>
                            <a:gd name="T48" fmla="*/ 6 w 141"/>
                            <a:gd name="T49" fmla="*/ 95 h 141"/>
                            <a:gd name="T50" fmla="*/ 52 w 141"/>
                            <a:gd name="T51" fmla="*/ 137 h 141"/>
                            <a:gd name="T52" fmla="*/ 85 w 141"/>
                            <a:gd name="T53" fmla="*/ 141 h 141"/>
                            <a:gd name="T54" fmla="*/ 127 w 141"/>
                            <a:gd name="T55" fmla="*/ 121 h 141"/>
                            <a:gd name="T56" fmla="*/ 139 w 141"/>
                            <a:gd name="T57" fmla="*/ 102 h 141"/>
                            <a:gd name="T58" fmla="*/ 141 w 141"/>
                            <a:gd name="T59" fmla="*/ 43 h 141"/>
                            <a:gd name="T60" fmla="*/ 127 w 141"/>
                            <a:gd name="T61" fmla="*/ 17 h 141"/>
                            <a:gd name="T62" fmla="*/ 46 w 141"/>
                            <a:gd name="T63" fmla="*/ 4 h 141"/>
                            <a:gd name="T64" fmla="*/ 12 w 141"/>
                            <a:gd name="T65" fmla="*/ 28 h 141"/>
                            <a:gd name="T66" fmla="*/ 0 w 141"/>
                            <a:gd name="T67" fmla="*/ 73 h 141"/>
                            <a:gd name="T68" fmla="*/ 6 w 141"/>
                            <a:gd name="T69" fmla="*/ 95 h 1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41" h="141">
                              <a:moveTo>
                                <a:pt x="113" y="89"/>
                              </a:moveTo>
                              <a:lnTo>
                                <a:pt x="105" y="85"/>
                              </a:lnTo>
                              <a:lnTo>
                                <a:pt x="94" y="82"/>
                              </a:lnTo>
                              <a:lnTo>
                                <a:pt x="84" y="78"/>
                              </a:lnTo>
                              <a:lnTo>
                                <a:pt x="86" y="85"/>
                              </a:lnTo>
                              <a:lnTo>
                                <a:pt x="89" y="101"/>
                              </a:lnTo>
                              <a:lnTo>
                                <a:pt x="91" y="109"/>
                              </a:lnTo>
                              <a:lnTo>
                                <a:pt x="83" y="109"/>
                              </a:lnTo>
                              <a:lnTo>
                                <a:pt x="65" y="109"/>
                              </a:lnTo>
                              <a:lnTo>
                                <a:pt x="56" y="109"/>
                              </a:lnTo>
                              <a:lnTo>
                                <a:pt x="58" y="103"/>
                              </a:lnTo>
                              <a:lnTo>
                                <a:pt x="63" y="90"/>
                              </a:lnTo>
                              <a:lnTo>
                                <a:pt x="64" y="83"/>
                              </a:lnTo>
                              <a:lnTo>
                                <a:pt x="56" y="83"/>
                              </a:lnTo>
                              <a:lnTo>
                                <a:pt x="41" y="83"/>
                              </a:lnTo>
                              <a:lnTo>
                                <a:pt x="32" y="83"/>
                              </a:lnTo>
                              <a:lnTo>
                                <a:pt x="32" y="74"/>
                              </a:lnTo>
                              <a:lnTo>
                                <a:pt x="32" y="59"/>
                              </a:lnTo>
                              <a:lnTo>
                                <a:pt x="32" y="51"/>
                              </a:lnTo>
                              <a:lnTo>
                                <a:pt x="41" y="56"/>
                              </a:lnTo>
                              <a:lnTo>
                                <a:pt x="50" y="59"/>
                              </a:lnTo>
                              <a:lnTo>
                                <a:pt x="62" y="59"/>
                              </a:lnTo>
                              <a:lnTo>
                                <a:pt x="61" y="51"/>
                              </a:lnTo>
                              <a:lnTo>
                                <a:pt x="57" y="37"/>
                              </a:lnTo>
                              <a:lnTo>
                                <a:pt x="56" y="29"/>
                              </a:lnTo>
                              <a:lnTo>
                                <a:pt x="65" y="29"/>
                              </a:lnTo>
                              <a:lnTo>
                                <a:pt x="83" y="29"/>
                              </a:lnTo>
                              <a:lnTo>
                                <a:pt x="91" y="29"/>
                              </a:lnTo>
                              <a:lnTo>
                                <a:pt x="89" y="36"/>
                              </a:lnTo>
                              <a:lnTo>
                                <a:pt x="84" y="49"/>
                              </a:lnTo>
                              <a:lnTo>
                                <a:pt x="80" y="56"/>
                              </a:lnTo>
                              <a:lnTo>
                                <a:pt x="89" y="56"/>
                              </a:lnTo>
                              <a:lnTo>
                                <a:pt x="105" y="56"/>
                              </a:lnTo>
                              <a:lnTo>
                                <a:pt x="113" y="56"/>
                              </a:lnTo>
                              <a:lnTo>
                                <a:pt x="113" y="64"/>
                              </a:lnTo>
                              <a:lnTo>
                                <a:pt x="113" y="80"/>
                              </a:lnTo>
                              <a:lnTo>
                                <a:pt x="113" y="89"/>
                              </a:lnTo>
                              <a:close/>
                              <a:moveTo>
                                <a:pt x="6" y="95"/>
                              </a:moveTo>
                              <a:lnTo>
                                <a:pt x="24" y="121"/>
                              </a:lnTo>
                              <a:lnTo>
                                <a:pt x="52" y="137"/>
                              </a:lnTo>
                              <a:lnTo>
                                <a:pt x="85" y="141"/>
                              </a:lnTo>
                              <a:lnTo>
                                <a:pt x="107" y="132"/>
                              </a:lnTo>
                              <a:lnTo>
                                <a:pt x="127" y="121"/>
                              </a:lnTo>
                              <a:lnTo>
                                <a:pt x="139" y="102"/>
                              </a:lnTo>
                              <a:lnTo>
                                <a:pt x="141" y="72"/>
                              </a:lnTo>
                              <a:lnTo>
                                <a:pt x="141" y="43"/>
                              </a:lnTo>
                              <a:lnTo>
                                <a:pt x="127" y="17"/>
                              </a:lnTo>
                              <a:lnTo>
                                <a:pt x="88" y="0"/>
                              </a:lnTo>
                              <a:lnTo>
                                <a:pt x="46" y="4"/>
                              </a:lnTo>
                              <a:lnTo>
                                <a:pt x="12" y="28"/>
                              </a:lnTo>
                              <a:lnTo>
                                <a:pt x="3" y="50"/>
                              </a:lnTo>
                              <a:lnTo>
                                <a:pt x="0" y="73"/>
                              </a:lnTo>
                              <a:lnTo>
                                <a:pt x="6" y="95"/>
                              </a:lnTo>
                              <a:close/>
                            </a:path>
                          </a:pathLst>
                        </a:custGeom>
                        <a:solidFill>
                          <a:srgbClr val="FFFFFF"/>
                        </a:solidFill>
                        <a:ln>
                          <a:noFill/>
                        </a:ln>
                      </wps:spPr>
                      <wps:bodyPr rot="0" vert="horz" wrap="square" lIns="91440" tIns="45720" rIns="91440" bIns="45720" anchor="t" anchorCtr="0" upright="1">
                        <a:noAutofit/>
                      </wps:bodyPr>
                    </wps:wsp>
                    <wps:wsp>
                      <wps:cNvPr id="466" name="Freeform 467"/>
                      <wps:cNvSpPr>
                        <a:spLocks noEditPoints="1"/>
                      </wps:cNvSpPr>
                      <wps:spPr bwMode="auto">
                        <a:xfrm>
                          <a:off x="895" y="683"/>
                          <a:ext cx="63" cy="300"/>
                        </a:xfrm>
                        <a:custGeom>
                          <a:avLst/>
                          <a:gdLst>
                            <a:gd name="T0" fmla="*/ 174 w 253"/>
                            <a:gd name="T1" fmla="*/ 182 h 1201"/>
                            <a:gd name="T2" fmla="*/ 81 w 253"/>
                            <a:gd name="T3" fmla="*/ 182 h 1201"/>
                            <a:gd name="T4" fmla="*/ 34 w 253"/>
                            <a:gd name="T5" fmla="*/ 261 h 1201"/>
                            <a:gd name="T6" fmla="*/ 127 w 253"/>
                            <a:gd name="T7" fmla="*/ 353 h 1201"/>
                            <a:gd name="T8" fmla="*/ 207 w 253"/>
                            <a:gd name="T9" fmla="*/ 308 h 1201"/>
                            <a:gd name="T10" fmla="*/ 253 w 253"/>
                            <a:gd name="T11" fmla="*/ 1191 h 1201"/>
                            <a:gd name="T12" fmla="*/ 253 w 253"/>
                            <a:gd name="T13" fmla="*/ 1143 h 1201"/>
                            <a:gd name="T14" fmla="*/ 252 w 253"/>
                            <a:gd name="T15" fmla="*/ 1018 h 1201"/>
                            <a:gd name="T16" fmla="*/ 251 w 253"/>
                            <a:gd name="T17" fmla="*/ 841 h 1201"/>
                            <a:gd name="T18" fmla="*/ 250 w 253"/>
                            <a:gd name="T19" fmla="*/ 643 h 1201"/>
                            <a:gd name="T20" fmla="*/ 249 w 253"/>
                            <a:gd name="T21" fmla="*/ 448 h 1201"/>
                            <a:gd name="T22" fmla="*/ 249 w 253"/>
                            <a:gd name="T23" fmla="*/ 286 h 1201"/>
                            <a:gd name="T24" fmla="*/ 248 w 253"/>
                            <a:gd name="T25" fmla="*/ 184 h 1201"/>
                            <a:gd name="T26" fmla="*/ 248 w 253"/>
                            <a:gd name="T27" fmla="*/ 162 h 1201"/>
                            <a:gd name="T28" fmla="*/ 139 w 253"/>
                            <a:gd name="T29" fmla="*/ 25 h 1201"/>
                            <a:gd name="T30" fmla="*/ 87 w 253"/>
                            <a:gd name="T31" fmla="*/ 40 h 1201"/>
                            <a:gd name="T32" fmla="*/ 0 w 253"/>
                            <a:gd name="T33" fmla="*/ 155 h 1201"/>
                            <a:gd name="T34" fmla="*/ 0 w 253"/>
                            <a:gd name="T35" fmla="*/ 200 h 1201"/>
                            <a:gd name="T36" fmla="*/ 0 w 253"/>
                            <a:gd name="T37" fmla="*/ 318 h 1201"/>
                            <a:gd name="T38" fmla="*/ 0 w 253"/>
                            <a:gd name="T39" fmla="*/ 485 h 1201"/>
                            <a:gd name="T40" fmla="*/ 0 w 253"/>
                            <a:gd name="T41" fmla="*/ 678 h 1201"/>
                            <a:gd name="T42" fmla="*/ 0 w 253"/>
                            <a:gd name="T43" fmla="*/ 870 h 1201"/>
                            <a:gd name="T44" fmla="*/ 0 w 253"/>
                            <a:gd name="T45" fmla="*/ 1037 h 1201"/>
                            <a:gd name="T46" fmla="*/ 0 w 253"/>
                            <a:gd name="T47" fmla="*/ 1156 h 1201"/>
                            <a:gd name="T48" fmla="*/ 0 w 253"/>
                            <a:gd name="T49" fmla="*/ 1201 h 1201"/>
                            <a:gd name="T50" fmla="*/ 15 w 253"/>
                            <a:gd name="T51" fmla="*/ 1197 h 1201"/>
                            <a:gd name="T52" fmla="*/ 20 w 253"/>
                            <a:gd name="T53" fmla="*/ 1188 h 1201"/>
                            <a:gd name="T54" fmla="*/ 20 w 253"/>
                            <a:gd name="T55" fmla="*/ 1083 h 1201"/>
                            <a:gd name="T56" fmla="*/ 20 w 253"/>
                            <a:gd name="T57" fmla="*/ 901 h 1201"/>
                            <a:gd name="T58" fmla="*/ 20 w 253"/>
                            <a:gd name="T59" fmla="*/ 702 h 1201"/>
                            <a:gd name="T60" fmla="*/ 20 w 253"/>
                            <a:gd name="T61" fmla="*/ 539 h 1201"/>
                            <a:gd name="T62" fmla="*/ 20 w 253"/>
                            <a:gd name="T63" fmla="*/ 473 h 1201"/>
                            <a:gd name="T64" fmla="*/ 36 w 253"/>
                            <a:gd name="T65" fmla="*/ 420 h 1201"/>
                            <a:gd name="T66" fmla="*/ 98 w 253"/>
                            <a:gd name="T67" fmla="*/ 423 h 1201"/>
                            <a:gd name="T68" fmla="*/ 107 w 253"/>
                            <a:gd name="T69" fmla="*/ 476 h 1201"/>
                            <a:gd name="T70" fmla="*/ 107 w 253"/>
                            <a:gd name="T71" fmla="*/ 542 h 1201"/>
                            <a:gd name="T72" fmla="*/ 106 w 253"/>
                            <a:gd name="T73" fmla="*/ 703 h 1201"/>
                            <a:gd name="T74" fmla="*/ 105 w 253"/>
                            <a:gd name="T75" fmla="*/ 902 h 1201"/>
                            <a:gd name="T76" fmla="*/ 104 w 253"/>
                            <a:gd name="T77" fmla="*/ 1083 h 1201"/>
                            <a:gd name="T78" fmla="*/ 104 w 253"/>
                            <a:gd name="T79" fmla="*/ 1188 h 1201"/>
                            <a:gd name="T80" fmla="*/ 109 w 253"/>
                            <a:gd name="T81" fmla="*/ 1195 h 1201"/>
                            <a:gd name="T82" fmla="*/ 126 w 253"/>
                            <a:gd name="T83" fmla="*/ 1195 h 1201"/>
                            <a:gd name="T84" fmla="*/ 126 w 253"/>
                            <a:gd name="T85" fmla="*/ 1128 h 1201"/>
                            <a:gd name="T86" fmla="*/ 126 w 253"/>
                            <a:gd name="T87" fmla="*/ 966 h 1201"/>
                            <a:gd name="T88" fmla="*/ 127 w 253"/>
                            <a:gd name="T89" fmla="*/ 765 h 1201"/>
                            <a:gd name="T90" fmla="*/ 127 w 253"/>
                            <a:gd name="T91" fmla="*/ 583 h 1201"/>
                            <a:gd name="T92" fmla="*/ 127 w 253"/>
                            <a:gd name="T93" fmla="*/ 479 h 1201"/>
                            <a:gd name="T94" fmla="*/ 130 w 253"/>
                            <a:gd name="T95" fmla="*/ 453 h 1201"/>
                            <a:gd name="T96" fmla="*/ 188 w 253"/>
                            <a:gd name="T97" fmla="*/ 400 h 1201"/>
                            <a:gd name="T98" fmla="*/ 228 w 253"/>
                            <a:gd name="T99" fmla="*/ 470 h 1201"/>
                            <a:gd name="T100" fmla="*/ 228 w 253"/>
                            <a:gd name="T101" fmla="*/ 501 h 1201"/>
                            <a:gd name="T102" fmla="*/ 227 w 253"/>
                            <a:gd name="T103" fmla="*/ 638 h 1201"/>
                            <a:gd name="T104" fmla="*/ 225 w 253"/>
                            <a:gd name="T105" fmla="*/ 832 h 1201"/>
                            <a:gd name="T106" fmla="*/ 224 w 253"/>
                            <a:gd name="T107" fmla="*/ 1026 h 1201"/>
                            <a:gd name="T108" fmla="*/ 222 w 253"/>
                            <a:gd name="T109" fmla="*/ 1162 h 1201"/>
                            <a:gd name="T110" fmla="*/ 222 w 253"/>
                            <a:gd name="T111" fmla="*/ 1193 h 1201"/>
                            <a:gd name="T112" fmla="*/ 253 w 253"/>
                            <a:gd name="T113" fmla="*/ 1191 h 12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53" h="1201">
                              <a:moveTo>
                                <a:pt x="220" y="261"/>
                              </a:moveTo>
                              <a:lnTo>
                                <a:pt x="207" y="215"/>
                              </a:lnTo>
                              <a:lnTo>
                                <a:pt x="174" y="182"/>
                              </a:lnTo>
                              <a:lnTo>
                                <a:pt x="127" y="170"/>
                              </a:lnTo>
                              <a:lnTo>
                                <a:pt x="81" y="182"/>
                              </a:lnTo>
                              <a:lnTo>
                                <a:pt x="48" y="215"/>
                              </a:lnTo>
                              <a:lnTo>
                                <a:pt x="34" y="261"/>
                              </a:lnTo>
                              <a:lnTo>
                                <a:pt x="48" y="308"/>
                              </a:lnTo>
                              <a:lnTo>
                                <a:pt x="81" y="341"/>
                              </a:lnTo>
                              <a:lnTo>
                                <a:pt x="127" y="353"/>
                              </a:lnTo>
                              <a:lnTo>
                                <a:pt x="174" y="341"/>
                              </a:lnTo>
                              <a:lnTo>
                                <a:pt x="207" y="308"/>
                              </a:lnTo>
                              <a:lnTo>
                                <a:pt x="220" y="261"/>
                              </a:lnTo>
                              <a:close/>
                              <a:moveTo>
                                <a:pt x="253" y="1191"/>
                              </a:moveTo>
                              <a:lnTo>
                                <a:pt x="253" y="1185"/>
                              </a:lnTo>
                              <a:lnTo>
                                <a:pt x="253" y="1169"/>
                              </a:lnTo>
                              <a:lnTo>
                                <a:pt x="253" y="1143"/>
                              </a:lnTo>
                              <a:lnTo>
                                <a:pt x="252" y="1109"/>
                              </a:lnTo>
                              <a:lnTo>
                                <a:pt x="252" y="1066"/>
                              </a:lnTo>
                              <a:lnTo>
                                <a:pt x="252" y="1018"/>
                              </a:lnTo>
                              <a:lnTo>
                                <a:pt x="252" y="963"/>
                              </a:lnTo>
                              <a:lnTo>
                                <a:pt x="252" y="904"/>
                              </a:lnTo>
                              <a:lnTo>
                                <a:pt x="251" y="841"/>
                              </a:lnTo>
                              <a:lnTo>
                                <a:pt x="251" y="776"/>
                              </a:lnTo>
                              <a:lnTo>
                                <a:pt x="251" y="709"/>
                              </a:lnTo>
                              <a:lnTo>
                                <a:pt x="250" y="643"/>
                              </a:lnTo>
                              <a:lnTo>
                                <a:pt x="250" y="576"/>
                              </a:lnTo>
                              <a:lnTo>
                                <a:pt x="250" y="511"/>
                              </a:lnTo>
                              <a:lnTo>
                                <a:pt x="249" y="448"/>
                              </a:lnTo>
                              <a:lnTo>
                                <a:pt x="249" y="389"/>
                              </a:lnTo>
                              <a:lnTo>
                                <a:pt x="249" y="336"/>
                              </a:lnTo>
                              <a:lnTo>
                                <a:pt x="249" y="286"/>
                              </a:lnTo>
                              <a:lnTo>
                                <a:pt x="248" y="244"/>
                              </a:lnTo>
                              <a:lnTo>
                                <a:pt x="248" y="209"/>
                              </a:lnTo>
                              <a:lnTo>
                                <a:pt x="248" y="184"/>
                              </a:lnTo>
                              <a:lnTo>
                                <a:pt x="248" y="168"/>
                              </a:lnTo>
                              <a:lnTo>
                                <a:pt x="248" y="162"/>
                              </a:lnTo>
                              <a:lnTo>
                                <a:pt x="228" y="137"/>
                              </a:lnTo>
                              <a:lnTo>
                                <a:pt x="183" y="81"/>
                              </a:lnTo>
                              <a:lnTo>
                                <a:pt x="139" y="25"/>
                              </a:lnTo>
                              <a:lnTo>
                                <a:pt x="118" y="0"/>
                              </a:lnTo>
                              <a:lnTo>
                                <a:pt x="87" y="40"/>
                              </a:lnTo>
                              <a:lnTo>
                                <a:pt x="31" y="115"/>
                              </a:lnTo>
                              <a:lnTo>
                                <a:pt x="0" y="155"/>
                              </a:lnTo>
                              <a:lnTo>
                                <a:pt x="0" y="160"/>
                              </a:lnTo>
                              <a:lnTo>
                                <a:pt x="0" y="175"/>
                              </a:lnTo>
                              <a:lnTo>
                                <a:pt x="0" y="200"/>
                              </a:lnTo>
                              <a:lnTo>
                                <a:pt x="0" y="231"/>
                              </a:lnTo>
                              <a:lnTo>
                                <a:pt x="0" y="271"/>
                              </a:lnTo>
                              <a:lnTo>
                                <a:pt x="0" y="318"/>
                              </a:lnTo>
                              <a:lnTo>
                                <a:pt x="0" y="370"/>
                              </a:lnTo>
                              <a:lnTo>
                                <a:pt x="0" y="425"/>
                              </a:lnTo>
                              <a:lnTo>
                                <a:pt x="0" y="485"/>
                              </a:lnTo>
                              <a:lnTo>
                                <a:pt x="0" y="548"/>
                              </a:lnTo>
                              <a:lnTo>
                                <a:pt x="0" y="612"/>
                              </a:lnTo>
                              <a:lnTo>
                                <a:pt x="0" y="678"/>
                              </a:lnTo>
                              <a:lnTo>
                                <a:pt x="0" y="742"/>
                              </a:lnTo>
                              <a:lnTo>
                                <a:pt x="0" y="807"/>
                              </a:lnTo>
                              <a:lnTo>
                                <a:pt x="0" y="870"/>
                              </a:lnTo>
                              <a:lnTo>
                                <a:pt x="0" y="930"/>
                              </a:lnTo>
                              <a:lnTo>
                                <a:pt x="0" y="986"/>
                              </a:lnTo>
                              <a:lnTo>
                                <a:pt x="0" y="1037"/>
                              </a:lnTo>
                              <a:lnTo>
                                <a:pt x="0" y="1083"/>
                              </a:lnTo>
                              <a:lnTo>
                                <a:pt x="0" y="1123"/>
                              </a:lnTo>
                              <a:lnTo>
                                <a:pt x="0" y="1156"/>
                              </a:lnTo>
                              <a:lnTo>
                                <a:pt x="0" y="1180"/>
                              </a:lnTo>
                              <a:lnTo>
                                <a:pt x="0" y="1195"/>
                              </a:lnTo>
                              <a:lnTo>
                                <a:pt x="0" y="1201"/>
                              </a:lnTo>
                              <a:lnTo>
                                <a:pt x="5" y="1200"/>
                              </a:lnTo>
                              <a:lnTo>
                                <a:pt x="15" y="1197"/>
                              </a:lnTo>
                              <a:lnTo>
                                <a:pt x="20" y="1196"/>
                              </a:lnTo>
                              <a:lnTo>
                                <a:pt x="20" y="1188"/>
                              </a:lnTo>
                              <a:lnTo>
                                <a:pt x="20" y="1165"/>
                              </a:lnTo>
                              <a:lnTo>
                                <a:pt x="20" y="1129"/>
                              </a:lnTo>
                              <a:lnTo>
                                <a:pt x="20" y="1083"/>
                              </a:lnTo>
                              <a:lnTo>
                                <a:pt x="20" y="1029"/>
                              </a:lnTo>
                              <a:lnTo>
                                <a:pt x="20" y="967"/>
                              </a:lnTo>
                              <a:lnTo>
                                <a:pt x="20" y="901"/>
                              </a:lnTo>
                              <a:lnTo>
                                <a:pt x="20" y="834"/>
                              </a:lnTo>
                              <a:lnTo>
                                <a:pt x="20" y="768"/>
                              </a:lnTo>
                              <a:lnTo>
                                <a:pt x="20" y="702"/>
                              </a:lnTo>
                              <a:lnTo>
                                <a:pt x="20" y="640"/>
                              </a:lnTo>
                              <a:lnTo>
                                <a:pt x="20" y="586"/>
                              </a:lnTo>
                              <a:lnTo>
                                <a:pt x="20" y="539"/>
                              </a:lnTo>
                              <a:lnTo>
                                <a:pt x="20" y="504"/>
                              </a:lnTo>
                              <a:lnTo>
                                <a:pt x="20" y="481"/>
                              </a:lnTo>
                              <a:lnTo>
                                <a:pt x="20" y="473"/>
                              </a:lnTo>
                              <a:lnTo>
                                <a:pt x="22" y="454"/>
                              </a:lnTo>
                              <a:lnTo>
                                <a:pt x="36" y="420"/>
                              </a:lnTo>
                              <a:lnTo>
                                <a:pt x="67" y="403"/>
                              </a:lnTo>
                              <a:lnTo>
                                <a:pt x="98" y="423"/>
                              </a:lnTo>
                              <a:lnTo>
                                <a:pt x="107" y="457"/>
                              </a:lnTo>
                              <a:lnTo>
                                <a:pt x="107" y="476"/>
                              </a:lnTo>
                              <a:lnTo>
                                <a:pt x="107" y="484"/>
                              </a:lnTo>
                              <a:lnTo>
                                <a:pt x="107" y="507"/>
                              </a:lnTo>
                              <a:lnTo>
                                <a:pt x="107" y="542"/>
                              </a:lnTo>
                              <a:lnTo>
                                <a:pt x="106" y="588"/>
                              </a:lnTo>
                              <a:lnTo>
                                <a:pt x="106" y="643"/>
                              </a:lnTo>
                              <a:lnTo>
                                <a:pt x="106" y="703"/>
                              </a:lnTo>
                              <a:lnTo>
                                <a:pt x="106" y="769"/>
                              </a:lnTo>
                              <a:lnTo>
                                <a:pt x="105" y="836"/>
                              </a:lnTo>
                              <a:lnTo>
                                <a:pt x="105" y="902"/>
                              </a:lnTo>
                              <a:lnTo>
                                <a:pt x="105" y="968"/>
                              </a:lnTo>
                              <a:lnTo>
                                <a:pt x="105" y="1029"/>
                              </a:lnTo>
                              <a:lnTo>
                                <a:pt x="104" y="1083"/>
                              </a:lnTo>
                              <a:lnTo>
                                <a:pt x="104" y="1129"/>
                              </a:lnTo>
                              <a:lnTo>
                                <a:pt x="104" y="1165"/>
                              </a:lnTo>
                              <a:lnTo>
                                <a:pt x="104" y="1188"/>
                              </a:lnTo>
                              <a:lnTo>
                                <a:pt x="104" y="1195"/>
                              </a:lnTo>
                              <a:lnTo>
                                <a:pt x="109" y="1195"/>
                              </a:lnTo>
                              <a:lnTo>
                                <a:pt x="120" y="1195"/>
                              </a:lnTo>
                              <a:lnTo>
                                <a:pt x="126" y="1195"/>
                              </a:lnTo>
                              <a:lnTo>
                                <a:pt x="126" y="1188"/>
                              </a:lnTo>
                              <a:lnTo>
                                <a:pt x="126" y="1165"/>
                              </a:lnTo>
                              <a:lnTo>
                                <a:pt x="126" y="1128"/>
                              </a:lnTo>
                              <a:lnTo>
                                <a:pt x="126" y="1082"/>
                              </a:lnTo>
                              <a:lnTo>
                                <a:pt x="126" y="1028"/>
                              </a:lnTo>
                              <a:lnTo>
                                <a:pt x="126" y="966"/>
                              </a:lnTo>
                              <a:lnTo>
                                <a:pt x="127" y="900"/>
                              </a:lnTo>
                              <a:lnTo>
                                <a:pt x="127" y="833"/>
                              </a:lnTo>
                              <a:lnTo>
                                <a:pt x="127" y="765"/>
                              </a:lnTo>
                              <a:lnTo>
                                <a:pt x="127" y="700"/>
                              </a:lnTo>
                              <a:lnTo>
                                <a:pt x="127" y="638"/>
                              </a:lnTo>
                              <a:lnTo>
                                <a:pt x="127" y="583"/>
                              </a:lnTo>
                              <a:lnTo>
                                <a:pt x="127" y="537"/>
                              </a:lnTo>
                              <a:lnTo>
                                <a:pt x="127" y="502"/>
                              </a:lnTo>
                              <a:lnTo>
                                <a:pt x="127" y="479"/>
                              </a:lnTo>
                              <a:lnTo>
                                <a:pt x="127" y="470"/>
                              </a:lnTo>
                              <a:lnTo>
                                <a:pt x="130" y="453"/>
                              </a:lnTo>
                              <a:lnTo>
                                <a:pt x="148" y="419"/>
                              </a:lnTo>
                              <a:lnTo>
                                <a:pt x="188" y="400"/>
                              </a:lnTo>
                              <a:lnTo>
                                <a:pt x="224" y="419"/>
                              </a:lnTo>
                              <a:lnTo>
                                <a:pt x="230" y="453"/>
                              </a:lnTo>
                              <a:lnTo>
                                <a:pt x="228" y="470"/>
                              </a:lnTo>
                              <a:lnTo>
                                <a:pt x="228" y="479"/>
                              </a:lnTo>
                              <a:lnTo>
                                <a:pt x="228" y="501"/>
                              </a:lnTo>
                              <a:lnTo>
                                <a:pt x="227" y="537"/>
                              </a:lnTo>
                              <a:lnTo>
                                <a:pt x="227" y="583"/>
                              </a:lnTo>
                              <a:lnTo>
                                <a:pt x="227" y="638"/>
                              </a:lnTo>
                              <a:lnTo>
                                <a:pt x="226" y="700"/>
                              </a:lnTo>
                              <a:lnTo>
                                <a:pt x="226" y="764"/>
                              </a:lnTo>
                              <a:lnTo>
                                <a:pt x="225" y="832"/>
                              </a:lnTo>
                              <a:lnTo>
                                <a:pt x="225" y="899"/>
                              </a:lnTo>
                              <a:lnTo>
                                <a:pt x="224" y="965"/>
                              </a:lnTo>
                              <a:lnTo>
                                <a:pt x="224" y="1026"/>
                              </a:lnTo>
                              <a:lnTo>
                                <a:pt x="224" y="1080"/>
                              </a:lnTo>
                              <a:lnTo>
                                <a:pt x="222" y="1127"/>
                              </a:lnTo>
                              <a:lnTo>
                                <a:pt x="222" y="1162"/>
                              </a:lnTo>
                              <a:lnTo>
                                <a:pt x="222" y="1185"/>
                              </a:lnTo>
                              <a:lnTo>
                                <a:pt x="222" y="1193"/>
                              </a:lnTo>
                              <a:lnTo>
                                <a:pt x="232" y="1193"/>
                              </a:lnTo>
                              <a:lnTo>
                                <a:pt x="243" y="1192"/>
                              </a:lnTo>
                              <a:lnTo>
                                <a:pt x="253" y="1191"/>
                              </a:lnTo>
                              <a:close/>
                            </a:path>
                          </a:pathLst>
                        </a:custGeom>
                        <a:solidFill>
                          <a:srgbClr val="FFFFFF"/>
                        </a:solidFill>
                        <a:ln>
                          <a:noFill/>
                        </a:ln>
                      </wps:spPr>
                      <wps:bodyPr rot="0" vert="horz" wrap="square" lIns="91440" tIns="45720" rIns="91440" bIns="45720" anchor="t" anchorCtr="0" upright="1">
                        <a:noAutofit/>
                      </wps:bodyPr>
                    </wps:wsp>
                    <wps:wsp>
                      <wps:cNvPr id="467" name="Freeform 468"/>
                      <wps:cNvSpPr>
                        <a:spLocks/>
                      </wps:cNvSpPr>
                      <wps:spPr bwMode="auto">
                        <a:xfrm>
                          <a:off x="655" y="651"/>
                          <a:ext cx="170" cy="162"/>
                        </a:xfrm>
                        <a:custGeom>
                          <a:avLst/>
                          <a:gdLst>
                            <a:gd name="T0" fmla="*/ 634 w 681"/>
                            <a:gd name="T1" fmla="*/ 509 h 650"/>
                            <a:gd name="T2" fmla="*/ 558 w 681"/>
                            <a:gd name="T3" fmla="*/ 598 h 650"/>
                            <a:gd name="T4" fmla="*/ 506 w 681"/>
                            <a:gd name="T5" fmla="*/ 633 h 650"/>
                            <a:gd name="T6" fmla="*/ 531 w 681"/>
                            <a:gd name="T7" fmla="*/ 540 h 650"/>
                            <a:gd name="T8" fmla="*/ 550 w 681"/>
                            <a:gd name="T9" fmla="*/ 494 h 650"/>
                            <a:gd name="T10" fmla="*/ 582 w 681"/>
                            <a:gd name="T11" fmla="*/ 482 h 650"/>
                            <a:gd name="T12" fmla="*/ 594 w 681"/>
                            <a:gd name="T13" fmla="*/ 465 h 650"/>
                            <a:gd name="T14" fmla="*/ 624 w 681"/>
                            <a:gd name="T15" fmla="*/ 405 h 650"/>
                            <a:gd name="T16" fmla="*/ 619 w 681"/>
                            <a:gd name="T17" fmla="*/ 370 h 650"/>
                            <a:gd name="T18" fmla="*/ 583 w 681"/>
                            <a:gd name="T19" fmla="*/ 295 h 650"/>
                            <a:gd name="T20" fmla="*/ 543 w 681"/>
                            <a:gd name="T21" fmla="*/ 271 h 650"/>
                            <a:gd name="T22" fmla="*/ 461 w 681"/>
                            <a:gd name="T23" fmla="*/ 220 h 650"/>
                            <a:gd name="T24" fmla="*/ 366 w 681"/>
                            <a:gd name="T25" fmla="*/ 189 h 650"/>
                            <a:gd name="T26" fmla="*/ 308 w 681"/>
                            <a:gd name="T27" fmla="*/ 199 h 650"/>
                            <a:gd name="T28" fmla="*/ 214 w 681"/>
                            <a:gd name="T29" fmla="*/ 237 h 650"/>
                            <a:gd name="T30" fmla="*/ 177 w 681"/>
                            <a:gd name="T31" fmla="*/ 246 h 650"/>
                            <a:gd name="T32" fmla="*/ 116 w 681"/>
                            <a:gd name="T33" fmla="*/ 289 h 650"/>
                            <a:gd name="T34" fmla="*/ 100 w 681"/>
                            <a:gd name="T35" fmla="*/ 316 h 650"/>
                            <a:gd name="T36" fmla="*/ 84 w 681"/>
                            <a:gd name="T37" fmla="*/ 372 h 650"/>
                            <a:gd name="T38" fmla="*/ 107 w 681"/>
                            <a:gd name="T39" fmla="*/ 409 h 650"/>
                            <a:gd name="T40" fmla="*/ 138 w 681"/>
                            <a:gd name="T41" fmla="*/ 490 h 650"/>
                            <a:gd name="T42" fmla="*/ 157 w 681"/>
                            <a:gd name="T43" fmla="*/ 498 h 650"/>
                            <a:gd name="T44" fmla="*/ 177 w 681"/>
                            <a:gd name="T45" fmla="*/ 531 h 650"/>
                            <a:gd name="T46" fmla="*/ 189 w 681"/>
                            <a:gd name="T47" fmla="*/ 555 h 650"/>
                            <a:gd name="T48" fmla="*/ 201 w 681"/>
                            <a:gd name="T49" fmla="*/ 609 h 650"/>
                            <a:gd name="T50" fmla="*/ 206 w 681"/>
                            <a:gd name="T51" fmla="*/ 622 h 650"/>
                            <a:gd name="T52" fmla="*/ 206 w 681"/>
                            <a:gd name="T53" fmla="*/ 650 h 650"/>
                            <a:gd name="T54" fmla="*/ 167 w 681"/>
                            <a:gd name="T55" fmla="*/ 627 h 650"/>
                            <a:gd name="T56" fmla="*/ 95 w 681"/>
                            <a:gd name="T57" fmla="*/ 567 h 650"/>
                            <a:gd name="T58" fmla="*/ 39 w 681"/>
                            <a:gd name="T59" fmla="*/ 492 h 650"/>
                            <a:gd name="T60" fmla="*/ 7 w 681"/>
                            <a:gd name="T61" fmla="*/ 407 h 650"/>
                            <a:gd name="T62" fmla="*/ 0 w 681"/>
                            <a:gd name="T63" fmla="*/ 360 h 650"/>
                            <a:gd name="T64" fmla="*/ 7 w 681"/>
                            <a:gd name="T65" fmla="*/ 271 h 650"/>
                            <a:gd name="T66" fmla="*/ 34 w 681"/>
                            <a:gd name="T67" fmla="*/ 189 h 650"/>
                            <a:gd name="T68" fmla="*/ 83 w 681"/>
                            <a:gd name="T69" fmla="*/ 118 h 650"/>
                            <a:gd name="T70" fmla="*/ 148 w 681"/>
                            <a:gd name="T71" fmla="*/ 57 h 650"/>
                            <a:gd name="T72" fmla="*/ 186 w 681"/>
                            <a:gd name="T73" fmla="*/ 36 h 650"/>
                            <a:gd name="T74" fmla="*/ 271 w 681"/>
                            <a:gd name="T75" fmla="*/ 7 h 650"/>
                            <a:gd name="T76" fmla="*/ 359 w 681"/>
                            <a:gd name="T77" fmla="*/ 0 h 650"/>
                            <a:gd name="T78" fmla="*/ 446 w 681"/>
                            <a:gd name="T79" fmla="*/ 16 h 650"/>
                            <a:gd name="T80" fmla="*/ 526 w 681"/>
                            <a:gd name="T81" fmla="*/ 52 h 650"/>
                            <a:gd name="T82" fmla="*/ 594 w 681"/>
                            <a:gd name="T83" fmla="*/ 111 h 650"/>
                            <a:gd name="T84" fmla="*/ 623 w 681"/>
                            <a:gd name="T85" fmla="*/ 146 h 650"/>
                            <a:gd name="T86" fmla="*/ 663 w 681"/>
                            <a:gd name="T87" fmla="*/ 231 h 650"/>
                            <a:gd name="T88" fmla="*/ 681 w 681"/>
                            <a:gd name="T89" fmla="*/ 323 h 650"/>
                            <a:gd name="T90" fmla="*/ 672 w 681"/>
                            <a:gd name="T91" fmla="*/ 414 h 650"/>
                            <a:gd name="T92" fmla="*/ 659 w 681"/>
                            <a:gd name="T93" fmla="*/ 458 h 6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681" h="650">
                              <a:moveTo>
                                <a:pt x="659" y="458"/>
                              </a:moveTo>
                              <a:lnTo>
                                <a:pt x="634" y="509"/>
                              </a:lnTo>
                              <a:lnTo>
                                <a:pt x="599" y="556"/>
                              </a:lnTo>
                              <a:lnTo>
                                <a:pt x="558" y="598"/>
                              </a:lnTo>
                              <a:lnTo>
                                <a:pt x="506" y="633"/>
                              </a:lnTo>
                              <a:lnTo>
                                <a:pt x="512" y="585"/>
                              </a:lnTo>
                              <a:lnTo>
                                <a:pt x="531" y="540"/>
                              </a:lnTo>
                              <a:lnTo>
                                <a:pt x="550" y="494"/>
                              </a:lnTo>
                              <a:lnTo>
                                <a:pt x="564" y="490"/>
                              </a:lnTo>
                              <a:lnTo>
                                <a:pt x="582" y="482"/>
                              </a:lnTo>
                              <a:lnTo>
                                <a:pt x="594" y="465"/>
                              </a:lnTo>
                              <a:lnTo>
                                <a:pt x="598" y="429"/>
                              </a:lnTo>
                              <a:lnTo>
                                <a:pt x="624" y="405"/>
                              </a:lnTo>
                              <a:lnTo>
                                <a:pt x="619" y="370"/>
                              </a:lnTo>
                              <a:lnTo>
                                <a:pt x="596" y="336"/>
                              </a:lnTo>
                              <a:lnTo>
                                <a:pt x="583" y="295"/>
                              </a:lnTo>
                              <a:lnTo>
                                <a:pt x="543" y="271"/>
                              </a:lnTo>
                              <a:lnTo>
                                <a:pt x="507" y="239"/>
                              </a:lnTo>
                              <a:lnTo>
                                <a:pt x="461" y="220"/>
                              </a:lnTo>
                              <a:lnTo>
                                <a:pt x="413" y="205"/>
                              </a:lnTo>
                              <a:lnTo>
                                <a:pt x="366" y="189"/>
                              </a:lnTo>
                              <a:lnTo>
                                <a:pt x="308" y="199"/>
                              </a:lnTo>
                              <a:lnTo>
                                <a:pt x="259" y="208"/>
                              </a:lnTo>
                              <a:lnTo>
                                <a:pt x="214" y="237"/>
                              </a:lnTo>
                              <a:lnTo>
                                <a:pt x="177" y="246"/>
                              </a:lnTo>
                              <a:lnTo>
                                <a:pt x="144" y="264"/>
                              </a:lnTo>
                              <a:lnTo>
                                <a:pt x="116" y="289"/>
                              </a:lnTo>
                              <a:lnTo>
                                <a:pt x="100" y="316"/>
                              </a:lnTo>
                              <a:lnTo>
                                <a:pt x="85" y="341"/>
                              </a:lnTo>
                              <a:lnTo>
                                <a:pt x="84" y="372"/>
                              </a:lnTo>
                              <a:lnTo>
                                <a:pt x="107" y="409"/>
                              </a:lnTo>
                              <a:lnTo>
                                <a:pt x="112" y="456"/>
                              </a:lnTo>
                              <a:lnTo>
                                <a:pt x="138" y="490"/>
                              </a:lnTo>
                              <a:lnTo>
                                <a:pt x="157" y="498"/>
                              </a:lnTo>
                              <a:lnTo>
                                <a:pt x="172" y="509"/>
                              </a:lnTo>
                              <a:lnTo>
                                <a:pt x="177" y="531"/>
                              </a:lnTo>
                              <a:lnTo>
                                <a:pt x="189" y="555"/>
                              </a:lnTo>
                              <a:lnTo>
                                <a:pt x="196" y="582"/>
                              </a:lnTo>
                              <a:lnTo>
                                <a:pt x="201" y="609"/>
                              </a:lnTo>
                              <a:lnTo>
                                <a:pt x="206" y="622"/>
                              </a:lnTo>
                              <a:lnTo>
                                <a:pt x="207" y="635"/>
                              </a:lnTo>
                              <a:lnTo>
                                <a:pt x="206" y="650"/>
                              </a:lnTo>
                              <a:lnTo>
                                <a:pt x="167" y="627"/>
                              </a:lnTo>
                              <a:lnTo>
                                <a:pt x="130" y="599"/>
                              </a:lnTo>
                              <a:lnTo>
                                <a:pt x="95" y="567"/>
                              </a:lnTo>
                              <a:lnTo>
                                <a:pt x="64" y="531"/>
                              </a:lnTo>
                              <a:lnTo>
                                <a:pt x="39" y="492"/>
                              </a:lnTo>
                              <a:lnTo>
                                <a:pt x="20" y="451"/>
                              </a:lnTo>
                              <a:lnTo>
                                <a:pt x="7" y="407"/>
                              </a:lnTo>
                              <a:lnTo>
                                <a:pt x="0" y="360"/>
                              </a:lnTo>
                              <a:lnTo>
                                <a:pt x="0" y="315"/>
                              </a:lnTo>
                              <a:lnTo>
                                <a:pt x="7" y="271"/>
                              </a:lnTo>
                              <a:lnTo>
                                <a:pt x="18" y="229"/>
                              </a:lnTo>
                              <a:lnTo>
                                <a:pt x="34" y="189"/>
                              </a:lnTo>
                              <a:lnTo>
                                <a:pt x="56" y="152"/>
                              </a:lnTo>
                              <a:lnTo>
                                <a:pt x="83" y="118"/>
                              </a:lnTo>
                              <a:lnTo>
                                <a:pt x="113" y="86"/>
                              </a:lnTo>
                              <a:lnTo>
                                <a:pt x="148" y="57"/>
                              </a:lnTo>
                              <a:lnTo>
                                <a:pt x="186" y="36"/>
                              </a:lnTo>
                              <a:lnTo>
                                <a:pt x="228" y="19"/>
                              </a:lnTo>
                              <a:lnTo>
                                <a:pt x="271" y="7"/>
                              </a:lnTo>
                              <a:lnTo>
                                <a:pt x="314" y="2"/>
                              </a:lnTo>
                              <a:lnTo>
                                <a:pt x="359" y="0"/>
                              </a:lnTo>
                              <a:lnTo>
                                <a:pt x="402" y="6"/>
                              </a:lnTo>
                              <a:lnTo>
                                <a:pt x="446" y="16"/>
                              </a:lnTo>
                              <a:lnTo>
                                <a:pt x="486" y="31"/>
                              </a:lnTo>
                              <a:lnTo>
                                <a:pt x="526" y="52"/>
                              </a:lnTo>
                              <a:lnTo>
                                <a:pt x="562" y="79"/>
                              </a:lnTo>
                              <a:lnTo>
                                <a:pt x="594" y="111"/>
                              </a:lnTo>
                              <a:lnTo>
                                <a:pt x="623" y="146"/>
                              </a:lnTo>
                              <a:lnTo>
                                <a:pt x="646" y="187"/>
                              </a:lnTo>
                              <a:lnTo>
                                <a:pt x="663" y="231"/>
                              </a:lnTo>
                              <a:lnTo>
                                <a:pt x="675" y="276"/>
                              </a:lnTo>
                              <a:lnTo>
                                <a:pt x="681" y="323"/>
                              </a:lnTo>
                              <a:lnTo>
                                <a:pt x="680" y="368"/>
                              </a:lnTo>
                              <a:lnTo>
                                <a:pt x="672" y="414"/>
                              </a:lnTo>
                              <a:lnTo>
                                <a:pt x="659" y="458"/>
                              </a:lnTo>
                              <a:close/>
                            </a:path>
                          </a:pathLst>
                        </a:custGeom>
                        <a:solidFill>
                          <a:srgbClr val="FFFFFF"/>
                        </a:solidFill>
                        <a:ln>
                          <a:noFill/>
                        </a:ln>
                      </wps:spPr>
                      <wps:bodyPr rot="0" vert="horz" wrap="square" lIns="91440" tIns="45720" rIns="91440" bIns="45720" anchor="t" anchorCtr="0" upright="1">
                        <a:noAutofit/>
                      </wps:bodyPr>
                    </wps:wsp>
                    <wps:wsp>
                      <wps:cNvPr id="468" name="Freeform 469"/>
                      <wps:cNvSpPr>
                        <a:spLocks/>
                      </wps:cNvSpPr>
                      <wps:spPr bwMode="auto">
                        <a:xfrm>
                          <a:off x="1562" y="294"/>
                          <a:ext cx="1181" cy="1175"/>
                        </a:xfrm>
                        <a:custGeom>
                          <a:avLst/>
                          <a:gdLst>
                            <a:gd name="T0" fmla="*/ 2600 w 4723"/>
                            <a:gd name="T1" fmla="*/ 4688 h 4700"/>
                            <a:gd name="T2" fmla="*/ 2869 w 4723"/>
                            <a:gd name="T3" fmla="*/ 4645 h 4700"/>
                            <a:gd name="T4" fmla="*/ 3129 w 4723"/>
                            <a:gd name="T5" fmla="*/ 4573 h 4700"/>
                            <a:gd name="T6" fmla="*/ 3374 w 4723"/>
                            <a:gd name="T7" fmla="*/ 4472 h 4700"/>
                            <a:gd name="T8" fmla="*/ 3606 w 4723"/>
                            <a:gd name="T9" fmla="*/ 4346 h 4700"/>
                            <a:gd name="T10" fmla="*/ 3820 w 4723"/>
                            <a:gd name="T11" fmla="*/ 4196 h 4700"/>
                            <a:gd name="T12" fmla="*/ 4017 w 4723"/>
                            <a:gd name="T13" fmla="*/ 4023 h 4700"/>
                            <a:gd name="T14" fmla="*/ 4193 w 4723"/>
                            <a:gd name="T15" fmla="*/ 3830 h 4700"/>
                            <a:gd name="T16" fmla="*/ 4347 w 4723"/>
                            <a:gd name="T17" fmla="*/ 3619 h 4700"/>
                            <a:gd name="T18" fmla="*/ 4478 w 4723"/>
                            <a:gd name="T19" fmla="*/ 3391 h 4700"/>
                            <a:gd name="T20" fmla="*/ 4582 w 4723"/>
                            <a:gd name="T21" fmla="*/ 3148 h 4700"/>
                            <a:gd name="T22" fmla="*/ 4659 w 4723"/>
                            <a:gd name="T23" fmla="*/ 2893 h 4700"/>
                            <a:gd name="T24" fmla="*/ 4707 w 4723"/>
                            <a:gd name="T25" fmla="*/ 2625 h 4700"/>
                            <a:gd name="T26" fmla="*/ 4723 w 4723"/>
                            <a:gd name="T27" fmla="*/ 2349 h 4700"/>
                            <a:gd name="T28" fmla="*/ 4711 w 4723"/>
                            <a:gd name="T29" fmla="*/ 2112 h 4700"/>
                            <a:gd name="T30" fmla="*/ 4668 w 4723"/>
                            <a:gd name="T31" fmla="*/ 1843 h 4700"/>
                            <a:gd name="T32" fmla="*/ 4595 w 4723"/>
                            <a:gd name="T33" fmla="*/ 1587 h 4700"/>
                            <a:gd name="T34" fmla="*/ 4494 w 4723"/>
                            <a:gd name="T35" fmla="*/ 1342 h 4700"/>
                            <a:gd name="T36" fmla="*/ 4368 w 4723"/>
                            <a:gd name="T37" fmla="*/ 1112 h 4700"/>
                            <a:gd name="T38" fmla="*/ 4216 w 4723"/>
                            <a:gd name="T39" fmla="*/ 898 h 4700"/>
                            <a:gd name="T40" fmla="*/ 4043 w 4723"/>
                            <a:gd name="T41" fmla="*/ 703 h 4700"/>
                            <a:gd name="T42" fmla="*/ 3850 w 4723"/>
                            <a:gd name="T43" fmla="*/ 527 h 4700"/>
                            <a:gd name="T44" fmla="*/ 3638 w 4723"/>
                            <a:gd name="T45" fmla="*/ 374 h 4700"/>
                            <a:gd name="T46" fmla="*/ 3408 w 4723"/>
                            <a:gd name="T47" fmla="*/ 244 h 4700"/>
                            <a:gd name="T48" fmla="*/ 3164 w 4723"/>
                            <a:gd name="T49" fmla="*/ 140 h 4700"/>
                            <a:gd name="T50" fmla="*/ 2908 w 4723"/>
                            <a:gd name="T51" fmla="*/ 63 h 4700"/>
                            <a:gd name="T52" fmla="*/ 2639 w 4723"/>
                            <a:gd name="T53" fmla="*/ 16 h 4700"/>
                            <a:gd name="T54" fmla="*/ 2361 w 4723"/>
                            <a:gd name="T55" fmla="*/ 0 h 4700"/>
                            <a:gd name="T56" fmla="*/ 2124 w 4723"/>
                            <a:gd name="T57" fmla="*/ 12 h 4700"/>
                            <a:gd name="T58" fmla="*/ 1853 w 4723"/>
                            <a:gd name="T59" fmla="*/ 54 h 4700"/>
                            <a:gd name="T60" fmla="*/ 1595 w 4723"/>
                            <a:gd name="T61" fmla="*/ 127 h 4700"/>
                            <a:gd name="T62" fmla="*/ 1348 w 4723"/>
                            <a:gd name="T63" fmla="*/ 228 h 4700"/>
                            <a:gd name="T64" fmla="*/ 1117 w 4723"/>
                            <a:gd name="T65" fmla="*/ 354 h 4700"/>
                            <a:gd name="T66" fmla="*/ 903 w 4723"/>
                            <a:gd name="T67" fmla="*/ 504 h 4700"/>
                            <a:gd name="T68" fmla="*/ 706 w 4723"/>
                            <a:gd name="T69" fmla="*/ 676 h 4700"/>
                            <a:gd name="T70" fmla="*/ 530 w 4723"/>
                            <a:gd name="T71" fmla="*/ 869 h 4700"/>
                            <a:gd name="T72" fmla="*/ 376 w 4723"/>
                            <a:gd name="T73" fmla="*/ 1080 h 4700"/>
                            <a:gd name="T74" fmla="*/ 245 w 4723"/>
                            <a:gd name="T75" fmla="*/ 1308 h 4700"/>
                            <a:gd name="T76" fmla="*/ 141 w 4723"/>
                            <a:gd name="T77" fmla="*/ 1551 h 4700"/>
                            <a:gd name="T78" fmla="*/ 64 w 4723"/>
                            <a:gd name="T79" fmla="*/ 1806 h 4700"/>
                            <a:gd name="T80" fmla="*/ 17 w 4723"/>
                            <a:gd name="T81" fmla="*/ 2072 h 4700"/>
                            <a:gd name="T82" fmla="*/ 0 w 4723"/>
                            <a:gd name="T83" fmla="*/ 2349 h 4700"/>
                            <a:gd name="T84" fmla="*/ 12 w 4723"/>
                            <a:gd name="T85" fmla="*/ 2587 h 4700"/>
                            <a:gd name="T86" fmla="*/ 55 w 4723"/>
                            <a:gd name="T87" fmla="*/ 2855 h 4700"/>
                            <a:gd name="T88" fmla="*/ 128 w 4723"/>
                            <a:gd name="T89" fmla="*/ 3112 h 4700"/>
                            <a:gd name="T90" fmla="*/ 229 w 4723"/>
                            <a:gd name="T91" fmla="*/ 3358 h 4700"/>
                            <a:gd name="T92" fmla="*/ 355 w 4723"/>
                            <a:gd name="T93" fmla="*/ 3587 h 4700"/>
                            <a:gd name="T94" fmla="*/ 507 w 4723"/>
                            <a:gd name="T95" fmla="*/ 3801 h 4700"/>
                            <a:gd name="T96" fmla="*/ 680 w 4723"/>
                            <a:gd name="T97" fmla="*/ 3997 h 4700"/>
                            <a:gd name="T98" fmla="*/ 873 w 4723"/>
                            <a:gd name="T99" fmla="*/ 4172 h 4700"/>
                            <a:gd name="T100" fmla="*/ 1085 w 4723"/>
                            <a:gd name="T101" fmla="*/ 4326 h 4700"/>
                            <a:gd name="T102" fmla="*/ 1315 w 4723"/>
                            <a:gd name="T103" fmla="*/ 4455 h 4700"/>
                            <a:gd name="T104" fmla="*/ 1558 w 4723"/>
                            <a:gd name="T105" fmla="*/ 4560 h 4700"/>
                            <a:gd name="T106" fmla="*/ 1816 w 4723"/>
                            <a:gd name="T107" fmla="*/ 4636 h 4700"/>
                            <a:gd name="T108" fmla="*/ 2084 w 4723"/>
                            <a:gd name="T109" fmla="*/ 4684 h 4700"/>
                            <a:gd name="T110" fmla="*/ 2361 w 4723"/>
                            <a:gd name="T111" fmla="*/ 4700 h 47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4723" h="4700">
                              <a:moveTo>
                                <a:pt x="2361" y="4700"/>
                              </a:moveTo>
                              <a:lnTo>
                                <a:pt x="2402" y="4700"/>
                              </a:lnTo>
                              <a:lnTo>
                                <a:pt x="2441" y="4699"/>
                              </a:lnTo>
                              <a:lnTo>
                                <a:pt x="2482" y="4697"/>
                              </a:lnTo>
                              <a:lnTo>
                                <a:pt x="2522" y="4695"/>
                              </a:lnTo>
                              <a:lnTo>
                                <a:pt x="2560" y="4691"/>
                              </a:lnTo>
                              <a:lnTo>
                                <a:pt x="2600" y="4688"/>
                              </a:lnTo>
                              <a:lnTo>
                                <a:pt x="2639" y="4684"/>
                              </a:lnTo>
                              <a:lnTo>
                                <a:pt x="2678" y="4679"/>
                              </a:lnTo>
                              <a:lnTo>
                                <a:pt x="2716" y="4674"/>
                              </a:lnTo>
                              <a:lnTo>
                                <a:pt x="2755" y="4667"/>
                              </a:lnTo>
                              <a:lnTo>
                                <a:pt x="2793" y="4661"/>
                              </a:lnTo>
                              <a:lnTo>
                                <a:pt x="2832" y="4653"/>
                              </a:lnTo>
                              <a:lnTo>
                                <a:pt x="2869" y="4645"/>
                              </a:lnTo>
                              <a:lnTo>
                                <a:pt x="2908" y="4636"/>
                              </a:lnTo>
                              <a:lnTo>
                                <a:pt x="2945" y="4628"/>
                              </a:lnTo>
                              <a:lnTo>
                                <a:pt x="2982" y="4618"/>
                              </a:lnTo>
                              <a:lnTo>
                                <a:pt x="3019" y="4607"/>
                              </a:lnTo>
                              <a:lnTo>
                                <a:pt x="3056" y="4596"/>
                              </a:lnTo>
                              <a:lnTo>
                                <a:pt x="3092" y="4585"/>
                              </a:lnTo>
                              <a:lnTo>
                                <a:pt x="3129" y="4573"/>
                              </a:lnTo>
                              <a:lnTo>
                                <a:pt x="3164" y="4560"/>
                              </a:lnTo>
                              <a:lnTo>
                                <a:pt x="3200" y="4546"/>
                              </a:lnTo>
                              <a:lnTo>
                                <a:pt x="3235" y="4532"/>
                              </a:lnTo>
                              <a:lnTo>
                                <a:pt x="3270" y="4518"/>
                              </a:lnTo>
                              <a:lnTo>
                                <a:pt x="3306" y="4504"/>
                              </a:lnTo>
                              <a:lnTo>
                                <a:pt x="3340" y="4488"/>
                              </a:lnTo>
                              <a:lnTo>
                                <a:pt x="3374" y="4472"/>
                              </a:lnTo>
                              <a:lnTo>
                                <a:pt x="3408" y="4455"/>
                              </a:lnTo>
                              <a:lnTo>
                                <a:pt x="3442" y="4439"/>
                              </a:lnTo>
                              <a:lnTo>
                                <a:pt x="3475" y="4421"/>
                              </a:lnTo>
                              <a:lnTo>
                                <a:pt x="3508" y="4403"/>
                              </a:lnTo>
                              <a:lnTo>
                                <a:pt x="3541" y="4384"/>
                              </a:lnTo>
                              <a:lnTo>
                                <a:pt x="3574" y="4366"/>
                              </a:lnTo>
                              <a:lnTo>
                                <a:pt x="3606" y="4346"/>
                              </a:lnTo>
                              <a:lnTo>
                                <a:pt x="3638" y="4326"/>
                              </a:lnTo>
                              <a:lnTo>
                                <a:pt x="3668" y="4305"/>
                              </a:lnTo>
                              <a:lnTo>
                                <a:pt x="3699" y="4284"/>
                              </a:lnTo>
                              <a:lnTo>
                                <a:pt x="3730" y="4262"/>
                              </a:lnTo>
                              <a:lnTo>
                                <a:pt x="3761" y="4240"/>
                              </a:lnTo>
                              <a:lnTo>
                                <a:pt x="3791" y="4219"/>
                              </a:lnTo>
                              <a:lnTo>
                                <a:pt x="3820" y="4196"/>
                              </a:lnTo>
                              <a:lnTo>
                                <a:pt x="3850" y="4172"/>
                              </a:lnTo>
                              <a:lnTo>
                                <a:pt x="3878" y="4148"/>
                              </a:lnTo>
                              <a:lnTo>
                                <a:pt x="3907" y="4124"/>
                              </a:lnTo>
                              <a:lnTo>
                                <a:pt x="3935" y="4100"/>
                              </a:lnTo>
                              <a:lnTo>
                                <a:pt x="3962" y="4075"/>
                              </a:lnTo>
                              <a:lnTo>
                                <a:pt x="3990" y="4049"/>
                              </a:lnTo>
                              <a:lnTo>
                                <a:pt x="4017" y="4023"/>
                              </a:lnTo>
                              <a:lnTo>
                                <a:pt x="4043" y="3997"/>
                              </a:lnTo>
                              <a:lnTo>
                                <a:pt x="4069" y="3970"/>
                              </a:lnTo>
                              <a:lnTo>
                                <a:pt x="4095" y="3943"/>
                              </a:lnTo>
                              <a:lnTo>
                                <a:pt x="4120" y="3916"/>
                              </a:lnTo>
                              <a:lnTo>
                                <a:pt x="4145" y="3887"/>
                              </a:lnTo>
                              <a:lnTo>
                                <a:pt x="4169" y="3859"/>
                              </a:lnTo>
                              <a:lnTo>
                                <a:pt x="4193" y="3830"/>
                              </a:lnTo>
                              <a:lnTo>
                                <a:pt x="4216" y="3801"/>
                              </a:lnTo>
                              <a:lnTo>
                                <a:pt x="4239" y="3772"/>
                              </a:lnTo>
                              <a:lnTo>
                                <a:pt x="4262" y="3742"/>
                              </a:lnTo>
                              <a:lnTo>
                                <a:pt x="4284" y="3712"/>
                              </a:lnTo>
                              <a:lnTo>
                                <a:pt x="4305" y="3681"/>
                              </a:lnTo>
                              <a:lnTo>
                                <a:pt x="4327" y="3650"/>
                              </a:lnTo>
                              <a:lnTo>
                                <a:pt x="4347" y="3619"/>
                              </a:lnTo>
                              <a:lnTo>
                                <a:pt x="4368" y="3587"/>
                              </a:lnTo>
                              <a:lnTo>
                                <a:pt x="4387" y="3555"/>
                              </a:lnTo>
                              <a:lnTo>
                                <a:pt x="4406" y="3523"/>
                              </a:lnTo>
                              <a:lnTo>
                                <a:pt x="4425" y="3490"/>
                              </a:lnTo>
                              <a:lnTo>
                                <a:pt x="4443" y="3457"/>
                              </a:lnTo>
                              <a:lnTo>
                                <a:pt x="4460" y="3425"/>
                              </a:lnTo>
                              <a:lnTo>
                                <a:pt x="4478" y="3391"/>
                              </a:lnTo>
                              <a:lnTo>
                                <a:pt x="4494" y="3358"/>
                              </a:lnTo>
                              <a:lnTo>
                                <a:pt x="4510" y="3323"/>
                              </a:lnTo>
                              <a:lnTo>
                                <a:pt x="4526" y="3289"/>
                              </a:lnTo>
                              <a:lnTo>
                                <a:pt x="4540" y="3253"/>
                              </a:lnTo>
                              <a:lnTo>
                                <a:pt x="4555" y="3219"/>
                              </a:lnTo>
                              <a:lnTo>
                                <a:pt x="4569" y="3183"/>
                              </a:lnTo>
                              <a:lnTo>
                                <a:pt x="4582" y="3148"/>
                              </a:lnTo>
                              <a:lnTo>
                                <a:pt x="4595" y="3112"/>
                              </a:lnTo>
                              <a:lnTo>
                                <a:pt x="4608" y="3076"/>
                              </a:lnTo>
                              <a:lnTo>
                                <a:pt x="4619" y="3040"/>
                              </a:lnTo>
                              <a:lnTo>
                                <a:pt x="4630" y="3003"/>
                              </a:lnTo>
                              <a:lnTo>
                                <a:pt x="4641" y="2966"/>
                              </a:lnTo>
                              <a:lnTo>
                                <a:pt x="4650" y="2930"/>
                              </a:lnTo>
                              <a:lnTo>
                                <a:pt x="4659" y="2893"/>
                              </a:lnTo>
                              <a:lnTo>
                                <a:pt x="4668" y="2855"/>
                              </a:lnTo>
                              <a:lnTo>
                                <a:pt x="4676" y="2817"/>
                              </a:lnTo>
                              <a:lnTo>
                                <a:pt x="4683" y="2780"/>
                              </a:lnTo>
                              <a:lnTo>
                                <a:pt x="4690" y="2741"/>
                              </a:lnTo>
                              <a:lnTo>
                                <a:pt x="4697" y="2703"/>
                              </a:lnTo>
                              <a:lnTo>
                                <a:pt x="4702" y="2665"/>
                              </a:lnTo>
                              <a:lnTo>
                                <a:pt x="4707" y="2625"/>
                              </a:lnTo>
                              <a:lnTo>
                                <a:pt x="4711" y="2587"/>
                              </a:lnTo>
                              <a:lnTo>
                                <a:pt x="4714" y="2547"/>
                              </a:lnTo>
                              <a:lnTo>
                                <a:pt x="4718" y="2508"/>
                              </a:lnTo>
                              <a:lnTo>
                                <a:pt x="4720" y="2468"/>
                              </a:lnTo>
                              <a:lnTo>
                                <a:pt x="4722" y="2429"/>
                              </a:lnTo>
                              <a:lnTo>
                                <a:pt x="4723" y="2389"/>
                              </a:lnTo>
                              <a:lnTo>
                                <a:pt x="4723" y="2349"/>
                              </a:lnTo>
                              <a:lnTo>
                                <a:pt x="4723" y="2309"/>
                              </a:lnTo>
                              <a:lnTo>
                                <a:pt x="4722" y="2270"/>
                              </a:lnTo>
                              <a:lnTo>
                                <a:pt x="4720" y="2229"/>
                              </a:lnTo>
                              <a:lnTo>
                                <a:pt x="4718" y="2190"/>
                              </a:lnTo>
                              <a:lnTo>
                                <a:pt x="4714" y="2151"/>
                              </a:lnTo>
                              <a:lnTo>
                                <a:pt x="4711" y="2112"/>
                              </a:lnTo>
                              <a:lnTo>
                                <a:pt x="4707" y="2072"/>
                              </a:lnTo>
                              <a:lnTo>
                                <a:pt x="4702" y="2034"/>
                              </a:lnTo>
                              <a:lnTo>
                                <a:pt x="4697" y="1996"/>
                              </a:lnTo>
                              <a:lnTo>
                                <a:pt x="4690" y="1957"/>
                              </a:lnTo>
                              <a:lnTo>
                                <a:pt x="4683" y="1919"/>
                              </a:lnTo>
                              <a:lnTo>
                                <a:pt x="4676" y="1882"/>
                              </a:lnTo>
                              <a:lnTo>
                                <a:pt x="4668" y="1843"/>
                              </a:lnTo>
                              <a:lnTo>
                                <a:pt x="4659" y="1806"/>
                              </a:lnTo>
                              <a:lnTo>
                                <a:pt x="4650" y="1769"/>
                              </a:lnTo>
                              <a:lnTo>
                                <a:pt x="4641" y="1732"/>
                              </a:lnTo>
                              <a:lnTo>
                                <a:pt x="4630" y="1696"/>
                              </a:lnTo>
                              <a:lnTo>
                                <a:pt x="4619" y="1659"/>
                              </a:lnTo>
                              <a:lnTo>
                                <a:pt x="4608" y="1623"/>
                              </a:lnTo>
                              <a:lnTo>
                                <a:pt x="4595" y="1587"/>
                              </a:lnTo>
                              <a:lnTo>
                                <a:pt x="4582" y="1551"/>
                              </a:lnTo>
                              <a:lnTo>
                                <a:pt x="4569" y="1515"/>
                              </a:lnTo>
                              <a:lnTo>
                                <a:pt x="4555" y="1480"/>
                              </a:lnTo>
                              <a:lnTo>
                                <a:pt x="4540" y="1445"/>
                              </a:lnTo>
                              <a:lnTo>
                                <a:pt x="4526" y="1411"/>
                              </a:lnTo>
                              <a:lnTo>
                                <a:pt x="4510" y="1376"/>
                              </a:lnTo>
                              <a:lnTo>
                                <a:pt x="4494" y="1342"/>
                              </a:lnTo>
                              <a:lnTo>
                                <a:pt x="4478" y="1308"/>
                              </a:lnTo>
                              <a:lnTo>
                                <a:pt x="4460" y="1275"/>
                              </a:lnTo>
                              <a:lnTo>
                                <a:pt x="4443" y="1241"/>
                              </a:lnTo>
                              <a:lnTo>
                                <a:pt x="4425" y="1208"/>
                              </a:lnTo>
                              <a:lnTo>
                                <a:pt x="4406" y="1176"/>
                              </a:lnTo>
                              <a:lnTo>
                                <a:pt x="4387" y="1143"/>
                              </a:lnTo>
                              <a:lnTo>
                                <a:pt x="4368" y="1112"/>
                              </a:lnTo>
                              <a:lnTo>
                                <a:pt x="4347" y="1080"/>
                              </a:lnTo>
                              <a:lnTo>
                                <a:pt x="4327" y="1049"/>
                              </a:lnTo>
                              <a:lnTo>
                                <a:pt x="4305" y="1018"/>
                              </a:lnTo>
                              <a:lnTo>
                                <a:pt x="4284" y="988"/>
                              </a:lnTo>
                              <a:lnTo>
                                <a:pt x="4262" y="957"/>
                              </a:lnTo>
                              <a:lnTo>
                                <a:pt x="4239" y="927"/>
                              </a:lnTo>
                              <a:lnTo>
                                <a:pt x="4216" y="898"/>
                              </a:lnTo>
                              <a:lnTo>
                                <a:pt x="4193" y="869"/>
                              </a:lnTo>
                              <a:lnTo>
                                <a:pt x="4169" y="841"/>
                              </a:lnTo>
                              <a:lnTo>
                                <a:pt x="4145" y="812"/>
                              </a:lnTo>
                              <a:lnTo>
                                <a:pt x="4120" y="784"/>
                              </a:lnTo>
                              <a:lnTo>
                                <a:pt x="4095" y="756"/>
                              </a:lnTo>
                              <a:lnTo>
                                <a:pt x="4069" y="729"/>
                              </a:lnTo>
                              <a:lnTo>
                                <a:pt x="4043" y="703"/>
                              </a:lnTo>
                              <a:lnTo>
                                <a:pt x="4017" y="676"/>
                              </a:lnTo>
                              <a:lnTo>
                                <a:pt x="3990" y="650"/>
                              </a:lnTo>
                              <a:lnTo>
                                <a:pt x="3962" y="625"/>
                              </a:lnTo>
                              <a:lnTo>
                                <a:pt x="3935" y="600"/>
                              </a:lnTo>
                              <a:lnTo>
                                <a:pt x="3907" y="575"/>
                              </a:lnTo>
                              <a:lnTo>
                                <a:pt x="3878" y="551"/>
                              </a:lnTo>
                              <a:lnTo>
                                <a:pt x="3850" y="527"/>
                              </a:lnTo>
                              <a:lnTo>
                                <a:pt x="3820" y="504"/>
                              </a:lnTo>
                              <a:lnTo>
                                <a:pt x="3791" y="481"/>
                              </a:lnTo>
                              <a:lnTo>
                                <a:pt x="3761" y="458"/>
                              </a:lnTo>
                              <a:lnTo>
                                <a:pt x="3730" y="436"/>
                              </a:lnTo>
                              <a:lnTo>
                                <a:pt x="3699" y="415"/>
                              </a:lnTo>
                              <a:lnTo>
                                <a:pt x="3668" y="394"/>
                              </a:lnTo>
                              <a:lnTo>
                                <a:pt x="3638" y="374"/>
                              </a:lnTo>
                              <a:lnTo>
                                <a:pt x="3606" y="354"/>
                              </a:lnTo>
                              <a:lnTo>
                                <a:pt x="3574" y="334"/>
                              </a:lnTo>
                              <a:lnTo>
                                <a:pt x="3541" y="314"/>
                              </a:lnTo>
                              <a:lnTo>
                                <a:pt x="3508" y="297"/>
                              </a:lnTo>
                              <a:lnTo>
                                <a:pt x="3475" y="278"/>
                              </a:lnTo>
                              <a:lnTo>
                                <a:pt x="3442" y="261"/>
                              </a:lnTo>
                              <a:lnTo>
                                <a:pt x="3408" y="244"/>
                              </a:lnTo>
                              <a:lnTo>
                                <a:pt x="3374" y="228"/>
                              </a:lnTo>
                              <a:lnTo>
                                <a:pt x="3340" y="211"/>
                              </a:lnTo>
                              <a:lnTo>
                                <a:pt x="3306" y="196"/>
                              </a:lnTo>
                              <a:lnTo>
                                <a:pt x="3270" y="181"/>
                              </a:lnTo>
                              <a:lnTo>
                                <a:pt x="3235" y="166"/>
                              </a:lnTo>
                              <a:lnTo>
                                <a:pt x="3200" y="153"/>
                              </a:lnTo>
                              <a:lnTo>
                                <a:pt x="3164" y="140"/>
                              </a:lnTo>
                              <a:lnTo>
                                <a:pt x="3129" y="127"/>
                              </a:lnTo>
                              <a:lnTo>
                                <a:pt x="3092" y="115"/>
                              </a:lnTo>
                              <a:lnTo>
                                <a:pt x="3056" y="104"/>
                              </a:lnTo>
                              <a:lnTo>
                                <a:pt x="3019" y="93"/>
                              </a:lnTo>
                              <a:lnTo>
                                <a:pt x="2982" y="82"/>
                              </a:lnTo>
                              <a:lnTo>
                                <a:pt x="2945" y="72"/>
                              </a:lnTo>
                              <a:lnTo>
                                <a:pt x="2908" y="63"/>
                              </a:lnTo>
                              <a:lnTo>
                                <a:pt x="2869" y="54"/>
                              </a:lnTo>
                              <a:lnTo>
                                <a:pt x="2832" y="47"/>
                              </a:lnTo>
                              <a:lnTo>
                                <a:pt x="2793" y="39"/>
                              </a:lnTo>
                              <a:lnTo>
                                <a:pt x="2755" y="33"/>
                              </a:lnTo>
                              <a:lnTo>
                                <a:pt x="2716" y="26"/>
                              </a:lnTo>
                              <a:lnTo>
                                <a:pt x="2678" y="20"/>
                              </a:lnTo>
                              <a:lnTo>
                                <a:pt x="2639" y="16"/>
                              </a:lnTo>
                              <a:lnTo>
                                <a:pt x="2600" y="12"/>
                              </a:lnTo>
                              <a:lnTo>
                                <a:pt x="2560" y="7"/>
                              </a:lnTo>
                              <a:lnTo>
                                <a:pt x="2522" y="5"/>
                              </a:lnTo>
                              <a:lnTo>
                                <a:pt x="2482" y="3"/>
                              </a:lnTo>
                              <a:lnTo>
                                <a:pt x="2441" y="1"/>
                              </a:lnTo>
                              <a:lnTo>
                                <a:pt x="2402" y="0"/>
                              </a:lnTo>
                              <a:lnTo>
                                <a:pt x="2361" y="0"/>
                              </a:lnTo>
                              <a:lnTo>
                                <a:pt x="2321" y="0"/>
                              </a:lnTo>
                              <a:lnTo>
                                <a:pt x="2282" y="1"/>
                              </a:lnTo>
                              <a:lnTo>
                                <a:pt x="2241" y="3"/>
                              </a:lnTo>
                              <a:lnTo>
                                <a:pt x="2202" y="5"/>
                              </a:lnTo>
                              <a:lnTo>
                                <a:pt x="2162" y="7"/>
                              </a:lnTo>
                              <a:lnTo>
                                <a:pt x="2124" y="12"/>
                              </a:lnTo>
                              <a:lnTo>
                                <a:pt x="2084" y="16"/>
                              </a:lnTo>
                              <a:lnTo>
                                <a:pt x="2045" y="20"/>
                              </a:lnTo>
                              <a:lnTo>
                                <a:pt x="2006" y="26"/>
                              </a:lnTo>
                              <a:lnTo>
                                <a:pt x="1967" y="33"/>
                              </a:lnTo>
                              <a:lnTo>
                                <a:pt x="1930" y="39"/>
                              </a:lnTo>
                              <a:lnTo>
                                <a:pt x="1891" y="47"/>
                              </a:lnTo>
                              <a:lnTo>
                                <a:pt x="1853" y="54"/>
                              </a:lnTo>
                              <a:lnTo>
                                <a:pt x="1816" y="63"/>
                              </a:lnTo>
                              <a:lnTo>
                                <a:pt x="1778" y="72"/>
                              </a:lnTo>
                              <a:lnTo>
                                <a:pt x="1741" y="82"/>
                              </a:lnTo>
                              <a:lnTo>
                                <a:pt x="1705" y="93"/>
                              </a:lnTo>
                              <a:lnTo>
                                <a:pt x="1667" y="104"/>
                              </a:lnTo>
                              <a:lnTo>
                                <a:pt x="1631" y="115"/>
                              </a:lnTo>
                              <a:lnTo>
                                <a:pt x="1595" y="127"/>
                              </a:lnTo>
                              <a:lnTo>
                                <a:pt x="1558" y="140"/>
                              </a:lnTo>
                              <a:lnTo>
                                <a:pt x="1523" y="153"/>
                              </a:lnTo>
                              <a:lnTo>
                                <a:pt x="1488" y="166"/>
                              </a:lnTo>
                              <a:lnTo>
                                <a:pt x="1453" y="181"/>
                              </a:lnTo>
                              <a:lnTo>
                                <a:pt x="1418" y="196"/>
                              </a:lnTo>
                              <a:lnTo>
                                <a:pt x="1383" y="211"/>
                              </a:lnTo>
                              <a:lnTo>
                                <a:pt x="1348" y="228"/>
                              </a:lnTo>
                              <a:lnTo>
                                <a:pt x="1315" y="244"/>
                              </a:lnTo>
                              <a:lnTo>
                                <a:pt x="1281" y="261"/>
                              </a:lnTo>
                              <a:lnTo>
                                <a:pt x="1248" y="278"/>
                              </a:lnTo>
                              <a:lnTo>
                                <a:pt x="1215" y="297"/>
                              </a:lnTo>
                              <a:lnTo>
                                <a:pt x="1182" y="314"/>
                              </a:lnTo>
                              <a:lnTo>
                                <a:pt x="1149" y="334"/>
                              </a:lnTo>
                              <a:lnTo>
                                <a:pt x="1117" y="354"/>
                              </a:lnTo>
                              <a:lnTo>
                                <a:pt x="1085" y="374"/>
                              </a:lnTo>
                              <a:lnTo>
                                <a:pt x="1055" y="394"/>
                              </a:lnTo>
                              <a:lnTo>
                                <a:pt x="1023" y="415"/>
                              </a:lnTo>
                              <a:lnTo>
                                <a:pt x="993" y="436"/>
                              </a:lnTo>
                              <a:lnTo>
                                <a:pt x="962" y="458"/>
                              </a:lnTo>
                              <a:lnTo>
                                <a:pt x="933" y="481"/>
                              </a:lnTo>
                              <a:lnTo>
                                <a:pt x="903" y="504"/>
                              </a:lnTo>
                              <a:lnTo>
                                <a:pt x="873" y="527"/>
                              </a:lnTo>
                              <a:lnTo>
                                <a:pt x="845" y="551"/>
                              </a:lnTo>
                              <a:lnTo>
                                <a:pt x="816" y="575"/>
                              </a:lnTo>
                              <a:lnTo>
                                <a:pt x="789" y="600"/>
                              </a:lnTo>
                              <a:lnTo>
                                <a:pt x="760" y="625"/>
                              </a:lnTo>
                              <a:lnTo>
                                <a:pt x="734" y="650"/>
                              </a:lnTo>
                              <a:lnTo>
                                <a:pt x="706" y="676"/>
                              </a:lnTo>
                              <a:lnTo>
                                <a:pt x="680" y="703"/>
                              </a:lnTo>
                              <a:lnTo>
                                <a:pt x="653" y="729"/>
                              </a:lnTo>
                              <a:lnTo>
                                <a:pt x="628" y="756"/>
                              </a:lnTo>
                              <a:lnTo>
                                <a:pt x="603" y="784"/>
                              </a:lnTo>
                              <a:lnTo>
                                <a:pt x="579" y="812"/>
                              </a:lnTo>
                              <a:lnTo>
                                <a:pt x="554" y="841"/>
                              </a:lnTo>
                              <a:lnTo>
                                <a:pt x="530" y="869"/>
                              </a:lnTo>
                              <a:lnTo>
                                <a:pt x="507" y="898"/>
                              </a:lnTo>
                              <a:lnTo>
                                <a:pt x="484" y="927"/>
                              </a:lnTo>
                              <a:lnTo>
                                <a:pt x="461" y="957"/>
                              </a:lnTo>
                              <a:lnTo>
                                <a:pt x="439" y="988"/>
                              </a:lnTo>
                              <a:lnTo>
                                <a:pt x="417" y="1018"/>
                              </a:lnTo>
                              <a:lnTo>
                                <a:pt x="396" y="1049"/>
                              </a:lnTo>
                              <a:lnTo>
                                <a:pt x="376" y="1080"/>
                              </a:lnTo>
                              <a:lnTo>
                                <a:pt x="355" y="1112"/>
                              </a:lnTo>
                              <a:lnTo>
                                <a:pt x="336" y="1143"/>
                              </a:lnTo>
                              <a:lnTo>
                                <a:pt x="317" y="1176"/>
                              </a:lnTo>
                              <a:lnTo>
                                <a:pt x="298" y="1208"/>
                              </a:lnTo>
                              <a:lnTo>
                                <a:pt x="281" y="1241"/>
                              </a:lnTo>
                              <a:lnTo>
                                <a:pt x="263" y="1275"/>
                              </a:lnTo>
                              <a:lnTo>
                                <a:pt x="245" y="1308"/>
                              </a:lnTo>
                              <a:lnTo>
                                <a:pt x="229" y="1342"/>
                              </a:lnTo>
                              <a:lnTo>
                                <a:pt x="212" y="1376"/>
                              </a:lnTo>
                              <a:lnTo>
                                <a:pt x="197" y="1411"/>
                              </a:lnTo>
                              <a:lnTo>
                                <a:pt x="183" y="1445"/>
                              </a:lnTo>
                              <a:lnTo>
                                <a:pt x="168" y="1480"/>
                              </a:lnTo>
                              <a:lnTo>
                                <a:pt x="154" y="1515"/>
                              </a:lnTo>
                              <a:lnTo>
                                <a:pt x="141" y="1551"/>
                              </a:lnTo>
                              <a:lnTo>
                                <a:pt x="128" y="1587"/>
                              </a:lnTo>
                              <a:lnTo>
                                <a:pt x="116" y="1623"/>
                              </a:lnTo>
                              <a:lnTo>
                                <a:pt x="105" y="1659"/>
                              </a:lnTo>
                              <a:lnTo>
                                <a:pt x="94" y="1696"/>
                              </a:lnTo>
                              <a:lnTo>
                                <a:pt x="83" y="1732"/>
                              </a:lnTo>
                              <a:lnTo>
                                <a:pt x="73" y="1769"/>
                              </a:lnTo>
                              <a:lnTo>
                                <a:pt x="64" y="1806"/>
                              </a:lnTo>
                              <a:lnTo>
                                <a:pt x="55" y="1843"/>
                              </a:lnTo>
                              <a:lnTo>
                                <a:pt x="47" y="1882"/>
                              </a:lnTo>
                              <a:lnTo>
                                <a:pt x="40" y="1919"/>
                              </a:lnTo>
                              <a:lnTo>
                                <a:pt x="33" y="1957"/>
                              </a:lnTo>
                              <a:lnTo>
                                <a:pt x="27" y="1996"/>
                              </a:lnTo>
                              <a:lnTo>
                                <a:pt x="21" y="2034"/>
                              </a:lnTo>
                              <a:lnTo>
                                <a:pt x="17" y="2072"/>
                              </a:lnTo>
                              <a:lnTo>
                                <a:pt x="12" y="2112"/>
                              </a:lnTo>
                              <a:lnTo>
                                <a:pt x="8" y="2151"/>
                              </a:lnTo>
                              <a:lnTo>
                                <a:pt x="6" y="2190"/>
                              </a:lnTo>
                              <a:lnTo>
                                <a:pt x="3" y="2229"/>
                              </a:lnTo>
                              <a:lnTo>
                                <a:pt x="1" y="2270"/>
                              </a:lnTo>
                              <a:lnTo>
                                <a:pt x="0" y="2309"/>
                              </a:lnTo>
                              <a:lnTo>
                                <a:pt x="0" y="2349"/>
                              </a:lnTo>
                              <a:lnTo>
                                <a:pt x="0" y="2389"/>
                              </a:lnTo>
                              <a:lnTo>
                                <a:pt x="1" y="2429"/>
                              </a:lnTo>
                              <a:lnTo>
                                <a:pt x="3" y="2468"/>
                              </a:lnTo>
                              <a:lnTo>
                                <a:pt x="6" y="2508"/>
                              </a:lnTo>
                              <a:lnTo>
                                <a:pt x="8" y="2547"/>
                              </a:lnTo>
                              <a:lnTo>
                                <a:pt x="12" y="2587"/>
                              </a:lnTo>
                              <a:lnTo>
                                <a:pt x="17" y="2625"/>
                              </a:lnTo>
                              <a:lnTo>
                                <a:pt x="21" y="2665"/>
                              </a:lnTo>
                              <a:lnTo>
                                <a:pt x="27" y="2703"/>
                              </a:lnTo>
                              <a:lnTo>
                                <a:pt x="33" y="2741"/>
                              </a:lnTo>
                              <a:lnTo>
                                <a:pt x="40" y="2780"/>
                              </a:lnTo>
                              <a:lnTo>
                                <a:pt x="47" y="2817"/>
                              </a:lnTo>
                              <a:lnTo>
                                <a:pt x="55" y="2855"/>
                              </a:lnTo>
                              <a:lnTo>
                                <a:pt x="64" y="2893"/>
                              </a:lnTo>
                              <a:lnTo>
                                <a:pt x="73" y="2930"/>
                              </a:lnTo>
                              <a:lnTo>
                                <a:pt x="83" y="2966"/>
                              </a:lnTo>
                              <a:lnTo>
                                <a:pt x="94" y="3003"/>
                              </a:lnTo>
                              <a:lnTo>
                                <a:pt x="105" y="3040"/>
                              </a:lnTo>
                              <a:lnTo>
                                <a:pt x="116" y="3076"/>
                              </a:lnTo>
                              <a:lnTo>
                                <a:pt x="128" y="3112"/>
                              </a:lnTo>
                              <a:lnTo>
                                <a:pt x="141" y="3148"/>
                              </a:lnTo>
                              <a:lnTo>
                                <a:pt x="154" y="3183"/>
                              </a:lnTo>
                              <a:lnTo>
                                <a:pt x="168" y="3219"/>
                              </a:lnTo>
                              <a:lnTo>
                                <a:pt x="183" y="3253"/>
                              </a:lnTo>
                              <a:lnTo>
                                <a:pt x="197" y="3289"/>
                              </a:lnTo>
                              <a:lnTo>
                                <a:pt x="212" y="3323"/>
                              </a:lnTo>
                              <a:lnTo>
                                <a:pt x="229" y="3358"/>
                              </a:lnTo>
                              <a:lnTo>
                                <a:pt x="245" y="3391"/>
                              </a:lnTo>
                              <a:lnTo>
                                <a:pt x="263" y="3425"/>
                              </a:lnTo>
                              <a:lnTo>
                                <a:pt x="281" y="3457"/>
                              </a:lnTo>
                              <a:lnTo>
                                <a:pt x="298" y="3490"/>
                              </a:lnTo>
                              <a:lnTo>
                                <a:pt x="317" y="3523"/>
                              </a:lnTo>
                              <a:lnTo>
                                <a:pt x="336" y="3555"/>
                              </a:lnTo>
                              <a:lnTo>
                                <a:pt x="355" y="3587"/>
                              </a:lnTo>
                              <a:lnTo>
                                <a:pt x="376" y="3619"/>
                              </a:lnTo>
                              <a:lnTo>
                                <a:pt x="396" y="3650"/>
                              </a:lnTo>
                              <a:lnTo>
                                <a:pt x="417" y="3681"/>
                              </a:lnTo>
                              <a:lnTo>
                                <a:pt x="439" y="3712"/>
                              </a:lnTo>
                              <a:lnTo>
                                <a:pt x="461" y="3742"/>
                              </a:lnTo>
                              <a:lnTo>
                                <a:pt x="484" y="3772"/>
                              </a:lnTo>
                              <a:lnTo>
                                <a:pt x="507" y="3801"/>
                              </a:lnTo>
                              <a:lnTo>
                                <a:pt x="530" y="3830"/>
                              </a:lnTo>
                              <a:lnTo>
                                <a:pt x="554" y="3859"/>
                              </a:lnTo>
                              <a:lnTo>
                                <a:pt x="579" y="3887"/>
                              </a:lnTo>
                              <a:lnTo>
                                <a:pt x="603" y="3916"/>
                              </a:lnTo>
                              <a:lnTo>
                                <a:pt x="628" y="3943"/>
                              </a:lnTo>
                              <a:lnTo>
                                <a:pt x="653" y="3970"/>
                              </a:lnTo>
                              <a:lnTo>
                                <a:pt x="680" y="3997"/>
                              </a:lnTo>
                              <a:lnTo>
                                <a:pt x="706" y="4023"/>
                              </a:lnTo>
                              <a:lnTo>
                                <a:pt x="734" y="4049"/>
                              </a:lnTo>
                              <a:lnTo>
                                <a:pt x="760" y="4075"/>
                              </a:lnTo>
                              <a:lnTo>
                                <a:pt x="789" y="4100"/>
                              </a:lnTo>
                              <a:lnTo>
                                <a:pt x="816" y="4124"/>
                              </a:lnTo>
                              <a:lnTo>
                                <a:pt x="845" y="4148"/>
                              </a:lnTo>
                              <a:lnTo>
                                <a:pt x="873" y="4172"/>
                              </a:lnTo>
                              <a:lnTo>
                                <a:pt x="903" y="4196"/>
                              </a:lnTo>
                              <a:lnTo>
                                <a:pt x="933" y="4219"/>
                              </a:lnTo>
                              <a:lnTo>
                                <a:pt x="962" y="4240"/>
                              </a:lnTo>
                              <a:lnTo>
                                <a:pt x="993" y="4262"/>
                              </a:lnTo>
                              <a:lnTo>
                                <a:pt x="1023" y="4284"/>
                              </a:lnTo>
                              <a:lnTo>
                                <a:pt x="1055" y="4305"/>
                              </a:lnTo>
                              <a:lnTo>
                                <a:pt x="1085" y="4326"/>
                              </a:lnTo>
                              <a:lnTo>
                                <a:pt x="1117" y="4346"/>
                              </a:lnTo>
                              <a:lnTo>
                                <a:pt x="1149" y="4366"/>
                              </a:lnTo>
                              <a:lnTo>
                                <a:pt x="1182" y="4384"/>
                              </a:lnTo>
                              <a:lnTo>
                                <a:pt x="1215" y="4403"/>
                              </a:lnTo>
                              <a:lnTo>
                                <a:pt x="1248" y="4421"/>
                              </a:lnTo>
                              <a:lnTo>
                                <a:pt x="1281" y="4439"/>
                              </a:lnTo>
                              <a:lnTo>
                                <a:pt x="1315" y="4455"/>
                              </a:lnTo>
                              <a:lnTo>
                                <a:pt x="1348" y="4472"/>
                              </a:lnTo>
                              <a:lnTo>
                                <a:pt x="1383" y="4488"/>
                              </a:lnTo>
                              <a:lnTo>
                                <a:pt x="1418" y="4504"/>
                              </a:lnTo>
                              <a:lnTo>
                                <a:pt x="1453" y="4518"/>
                              </a:lnTo>
                              <a:lnTo>
                                <a:pt x="1488" y="4532"/>
                              </a:lnTo>
                              <a:lnTo>
                                <a:pt x="1523" y="4546"/>
                              </a:lnTo>
                              <a:lnTo>
                                <a:pt x="1558" y="4560"/>
                              </a:lnTo>
                              <a:lnTo>
                                <a:pt x="1595" y="4573"/>
                              </a:lnTo>
                              <a:lnTo>
                                <a:pt x="1631" y="4585"/>
                              </a:lnTo>
                              <a:lnTo>
                                <a:pt x="1667" y="4596"/>
                              </a:lnTo>
                              <a:lnTo>
                                <a:pt x="1705" y="4607"/>
                              </a:lnTo>
                              <a:lnTo>
                                <a:pt x="1741" y="4618"/>
                              </a:lnTo>
                              <a:lnTo>
                                <a:pt x="1778" y="4628"/>
                              </a:lnTo>
                              <a:lnTo>
                                <a:pt x="1816" y="4636"/>
                              </a:lnTo>
                              <a:lnTo>
                                <a:pt x="1853" y="4645"/>
                              </a:lnTo>
                              <a:lnTo>
                                <a:pt x="1891" y="4653"/>
                              </a:lnTo>
                              <a:lnTo>
                                <a:pt x="1930" y="4661"/>
                              </a:lnTo>
                              <a:lnTo>
                                <a:pt x="1967" y="4667"/>
                              </a:lnTo>
                              <a:lnTo>
                                <a:pt x="2006" y="4674"/>
                              </a:lnTo>
                              <a:lnTo>
                                <a:pt x="2045" y="4679"/>
                              </a:lnTo>
                              <a:lnTo>
                                <a:pt x="2084" y="4684"/>
                              </a:lnTo>
                              <a:lnTo>
                                <a:pt x="2124" y="4688"/>
                              </a:lnTo>
                              <a:lnTo>
                                <a:pt x="2162" y="4691"/>
                              </a:lnTo>
                              <a:lnTo>
                                <a:pt x="2202" y="4695"/>
                              </a:lnTo>
                              <a:lnTo>
                                <a:pt x="2241" y="4697"/>
                              </a:lnTo>
                              <a:lnTo>
                                <a:pt x="2282" y="4699"/>
                              </a:lnTo>
                              <a:lnTo>
                                <a:pt x="2321" y="4700"/>
                              </a:lnTo>
                              <a:lnTo>
                                <a:pt x="2361" y="4700"/>
                              </a:lnTo>
                              <a:close/>
                            </a:path>
                          </a:pathLst>
                        </a:custGeom>
                        <a:solidFill>
                          <a:srgbClr val="004171"/>
                        </a:solidFill>
                        <a:ln>
                          <a:noFill/>
                        </a:ln>
                      </wps:spPr>
                      <wps:bodyPr rot="0" vert="horz" wrap="square" lIns="91440" tIns="45720" rIns="91440" bIns="45720" anchor="t" anchorCtr="0" upright="1">
                        <a:noAutofit/>
                      </wps:bodyPr>
                    </wps:wsp>
                    <wps:wsp>
                      <wps:cNvPr id="469" name="Freeform 470"/>
                      <wps:cNvSpPr>
                        <a:spLocks/>
                      </wps:cNvSpPr>
                      <wps:spPr bwMode="auto">
                        <a:xfrm>
                          <a:off x="1818" y="525"/>
                          <a:ext cx="651" cy="708"/>
                        </a:xfrm>
                        <a:custGeom>
                          <a:avLst/>
                          <a:gdLst>
                            <a:gd name="T0" fmla="*/ 97 w 2603"/>
                            <a:gd name="T1" fmla="*/ 818 h 2831"/>
                            <a:gd name="T2" fmla="*/ 212 w 2603"/>
                            <a:gd name="T3" fmla="*/ 655 h 2831"/>
                            <a:gd name="T4" fmla="*/ 350 w 2603"/>
                            <a:gd name="T5" fmla="*/ 493 h 2831"/>
                            <a:gd name="T6" fmla="*/ 462 w 2603"/>
                            <a:gd name="T7" fmla="*/ 442 h 2831"/>
                            <a:gd name="T8" fmla="*/ 523 w 2603"/>
                            <a:gd name="T9" fmla="*/ 644 h 2831"/>
                            <a:gd name="T10" fmla="*/ 709 w 2603"/>
                            <a:gd name="T11" fmla="*/ 684 h 2831"/>
                            <a:gd name="T12" fmla="*/ 764 w 2603"/>
                            <a:gd name="T13" fmla="*/ 532 h 2831"/>
                            <a:gd name="T14" fmla="*/ 622 w 2603"/>
                            <a:gd name="T15" fmla="*/ 399 h 2831"/>
                            <a:gd name="T16" fmla="*/ 528 w 2603"/>
                            <a:gd name="T17" fmla="*/ 354 h 2831"/>
                            <a:gd name="T18" fmla="*/ 606 w 2603"/>
                            <a:gd name="T19" fmla="*/ 269 h 2831"/>
                            <a:gd name="T20" fmla="*/ 801 w 2603"/>
                            <a:gd name="T21" fmla="*/ 133 h 2831"/>
                            <a:gd name="T22" fmla="*/ 968 w 2603"/>
                            <a:gd name="T23" fmla="*/ 41 h 2831"/>
                            <a:gd name="T24" fmla="*/ 1139 w 2603"/>
                            <a:gd name="T25" fmla="*/ 143 h 2831"/>
                            <a:gd name="T26" fmla="*/ 1223 w 2603"/>
                            <a:gd name="T27" fmla="*/ 296 h 2831"/>
                            <a:gd name="T28" fmla="*/ 1364 w 2603"/>
                            <a:gd name="T29" fmla="*/ 171 h 2831"/>
                            <a:gd name="T30" fmla="*/ 1512 w 2603"/>
                            <a:gd name="T31" fmla="*/ 0 h 2831"/>
                            <a:gd name="T32" fmla="*/ 1703 w 2603"/>
                            <a:gd name="T33" fmla="*/ 96 h 2831"/>
                            <a:gd name="T34" fmla="*/ 1855 w 2603"/>
                            <a:gd name="T35" fmla="*/ 196 h 2831"/>
                            <a:gd name="T36" fmla="*/ 1782 w 2603"/>
                            <a:gd name="T37" fmla="*/ 318 h 2831"/>
                            <a:gd name="T38" fmla="*/ 1724 w 2603"/>
                            <a:gd name="T39" fmla="*/ 480 h 2831"/>
                            <a:gd name="T40" fmla="*/ 1851 w 2603"/>
                            <a:gd name="T41" fmla="*/ 561 h 2831"/>
                            <a:gd name="T42" fmla="*/ 1964 w 2603"/>
                            <a:gd name="T43" fmla="*/ 442 h 2831"/>
                            <a:gd name="T44" fmla="*/ 1999 w 2603"/>
                            <a:gd name="T45" fmla="*/ 266 h 2831"/>
                            <a:gd name="T46" fmla="*/ 2196 w 2603"/>
                            <a:gd name="T47" fmla="*/ 396 h 2831"/>
                            <a:gd name="T48" fmla="*/ 2326 w 2603"/>
                            <a:gd name="T49" fmla="*/ 502 h 2831"/>
                            <a:gd name="T50" fmla="*/ 2490 w 2603"/>
                            <a:gd name="T51" fmla="*/ 692 h 2831"/>
                            <a:gd name="T52" fmla="*/ 2374 w 2603"/>
                            <a:gd name="T53" fmla="*/ 773 h 2831"/>
                            <a:gd name="T54" fmla="*/ 2326 w 2603"/>
                            <a:gd name="T55" fmla="*/ 971 h 2831"/>
                            <a:gd name="T56" fmla="*/ 2328 w 2603"/>
                            <a:gd name="T57" fmla="*/ 1169 h 2831"/>
                            <a:gd name="T58" fmla="*/ 2342 w 2603"/>
                            <a:gd name="T59" fmla="*/ 1367 h 2831"/>
                            <a:gd name="T60" fmla="*/ 2512 w 2603"/>
                            <a:gd name="T61" fmla="*/ 1409 h 2831"/>
                            <a:gd name="T62" fmla="*/ 2582 w 2603"/>
                            <a:gd name="T63" fmla="*/ 1595 h 2831"/>
                            <a:gd name="T64" fmla="*/ 2603 w 2603"/>
                            <a:gd name="T65" fmla="*/ 1733 h 2831"/>
                            <a:gd name="T66" fmla="*/ 2561 w 2603"/>
                            <a:gd name="T67" fmla="*/ 1846 h 2831"/>
                            <a:gd name="T68" fmla="*/ 2473 w 2603"/>
                            <a:gd name="T69" fmla="*/ 2028 h 2831"/>
                            <a:gd name="T70" fmla="*/ 2323 w 2603"/>
                            <a:gd name="T71" fmla="*/ 2168 h 2831"/>
                            <a:gd name="T72" fmla="*/ 2159 w 2603"/>
                            <a:gd name="T73" fmla="*/ 2324 h 2831"/>
                            <a:gd name="T74" fmla="*/ 2078 w 2603"/>
                            <a:gd name="T75" fmla="*/ 2495 h 2831"/>
                            <a:gd name="T76" fmla="*/ 1923 w 2603"/>
                            <a:gd name="T77" fmla="*/ 2623 h 2831"/>
                            <a:gd name="T78" fmla="*/ 1732 w 2603"/>
                            <a:gd name="T79" fmla="*/ 2710 h 2831"/>
                            <a:gd name="T80" fmla="*/ 1542 w 2603"/>
                            <a:gd name="T81" fmla="*/ 2782 h 2831"/>
                            <a:gd name="T82" fmla="*/ 1390 w 2603"/>
                            <a:gd name="T83" fmla="*/ 2822 h 2831"/>
                            <a:gd name="T84" fmla="*/ 1193 w 2603"/>
                            <a:gd name="T85" fmla="*/ 2764 h 2831"/>
                            <a:gd name="T86" fmla="*/ 935 w 2603"/>
                            <a:gd name="T87" fmla="*/ 2708 h 2831"/>
                            <a:gd name="T88" fmla="*/ 749 w 2603"/>
                            <a:gd name="T89" fmla="*/ 2609 h 2831"/>
                            <a:gd name="T90" fmla="*/ 622 w 2603"/>
                            <a:gd name="T91" fmla="*/ 2456 h 2831"/>
                            <a:gd name="T92" fmla="*/ 524 w 2603"/>
                            <a:gd name="T93" fmla="*/ 2333 h 2831"/>
                            <a:gd name="T94" fmla="*/ 362 w 2603"/>
                            <a:gd name="T95" fmla="*/ 2255 h 2831"/>
                            <a:gd name="T96" fmla="*/ 217 w 2603"/>
                            <a:gd name="T97" fmla="*/ 2075 h 2831"/>
                            <a:gd name="T98" fmla="*/ 135 w 2603"/>
                            <a:gd name="T99" fmla="*/ 1868 h 2831"/>
                            <a:gd name="T100" fmla="*/ 102 w 2603"/>
                            <a:gd name="T101" fmla="*/ 1671 h 2831"/>
                            <a:gd name="T102" fmla="*/ 216 w 2603"/>
                            <a:gd name="T103" fmla="*/ 1573 h 2831"/>
                            <a:gd name="T104" fmla="*/ 279 w 2603"/>
                            <a:gd name="T105" fmla="*/ 1408 h 2831"/>
                            <a:gd name="T106" fmla="*/ 252 w 2603"/>
                            <a:gd name="T107" fmla="*/ 1217 h 2831"/>
                            <a:gd name="T108" fmla="*/ 162 w 2603"/>
                            <a:gd name="T109" fmla="*/ 1051 h 2831"/>
                            <a:gd name="T110" fmla="*/ 7 w 2603"/>
                            <a:gd name="T111" fmla="*/ 997 h 2831"/>
                            <a:gd name="T112" fmla="*/ 0 w 2603"/>
                            <a:gd name="T113" fmla="*/ 990 h 28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603" h="2831">
                              <a:moveTo>
                                <a:pt x="0" y="990"/>
                              </a:moveTo>
                              <a:lnTo>
                                <a:pt x="21" y="944"/>
                              </a:lnTo>
                              <a:lnTo>
                                <a:pt x="44" y="901"/>
                              </a:lnTo>
                              <a:lnTo>
                                <a:pt x="69" y="858"/>
                              </a:lnTo>
                              <a:lnTo>
                                <a:pt x="97" y="818"/>
                              </a:lnTo>
                              <a:lnTo>
                                <a:pt x="125" y="777"/>
                              </a:lnTo>
                              <a:lnTo>
                                <a:pt x="155" y="737"/>
                              </a:lnTo>
                              <a:lnTo>
                                <a:pt x="184" y="697"/>
                              </a:lnTo>
                              <a:lnTo>
                                <a:pt x="212" y="655"/>
                              </a:lnTo>
                              <a:lnTo>
                                <a:pt x="224" y="637"/>
                              </a:lnTo>
                              <a:lnTo>
                                <a:pt x="247" y="609"/>
                              </a:lnTo>
                              <a:lnTo>
                                <a:pt x="278" y="572"/>
                              </a:lnTo>
                              <a:lnTo>
                                <a:pt x="312" y="532"/>
                              </a:lnTo>
                              <a:lnTo>
                                <a:pt x="350" y="493"/>
                              </a:lnTo>
                              <a:lnTo>
                                <a:pt x="386" y="460"/>
                              </a:lnTo>
                              <a:lnTo>
                                <a:pt x="419" y="438"/>
                              </a:lnTo>
                              <a:lnTo>
                                <a:pt x="445" y="430"/>
                              </a:lnTo>
                              <a:lnTo>
                                <a:pt x="462" y="442"/>
                              </a:lnTo>
                              <a:lnTo>
                                <a:pt x="473" y="491"/>
                              </a:lnTo>
                              <a:lnTo>
                                <a:pt x="474" y="544"/>
                              </a:lnTo>
                              <a:lnTo>
                                <a:pt x="489" y="595"/>
                              </a:lnTo>
                              <a:lnTo>
                                <a:pt x="523" y="644"/>
                              </a:lnTo>
                              <a:lnTo>
                                <a:pt x="568" y="684"/>
                              </a:lnTo>
                              <a:lnTo>
                                <a:pt x="625" y="702"/>
                              </a:lnTo>
                              <a:lnTo>
                                <a:pt x="671" y="698"/>
                              </a:lnTo>
                              <a:lnTo>
                                <a:pt x="709" y="684"/>
                              </a:lnTo>
                              <a:lnTo>
                                <a:pt x="738" y="663"/>
                              </a:lnTo>
                              <a:lnTo>
                                <a:pt x="759" y="636"/>
                              </a:lnTo>
                              <a:lnTo>
                                <a:pt x="771" y="604"/>
                              </a:lnTo>
                              <a:lnTo>
                                <a:pt x="772" y="569"/>
                              </a:lnTo>
                              <a:lnTo>
                                <a:pt x="764" y="532"/>
                              </a:lnTo>
                              <a:lnTo>
                                <a:pt x="747" y="494"/>
                              </a:lnTo>
                              <a:lnTo>
                                <a:pt x="718" y="457"/>
                              </a:lnTo>
                              <a:lnTo>
                                <a:pt x="671" y="421"/>
                              </a:lnTo>
                              <a:lnTo>
                                <a:pt x="622" y="399"/>
                              </a:lnTo>
                              <a:lnTo>
                                <a:pt x="571" y="377"/>
                              </a:lnTo>
                              <a:lnTo>
                                <a:pt x="552" y="374"/>
                              </a:lnTo>
                              <a:lnTo>
                                <a:pt x="530" y="369"/>
                              </a:lnTo>
                              <a:lnTo>
                                <a:pt x="528" y="354"/>
                              </a:lnTo>
                              <a:lnTo>
                                <a:pt x="551" y="323"/>
                              </a:lnTo>
                              <a:lnTo>
                                <a:pt x="576" y="296"/>
                              </a:lnTo>
                              <a:lnTo>
                                <a:pt x="606" y="269"/>
                              </a:lnTo>
                              <a:lnTo>
                                <a:pt x="643" y="238"/>
                              </a:lnTo>
                              <a:lnTo>
                                <a:pt x="682" y="210"/>
                              </a:lnTo>
                              <a:lnTo>
                                <a:pt x="720" y="183"/>
                              </a:lnTo>
                              <a:lnTo>
                                <a:pt x="761" y="157"/>
                              </a:lnTo>
                              <a:lnTo>
                                <a:pt x="801" y="133"/>
                              </a:lnTo>
                              <a:lnTo>
                                <a:pt x="842" y="108"/>
                              </a:lnTo>
                              <a:lnTo>
                                <a:pt x="883" y="83"/>
                              </a:lnTo>
                              <a:lnTo>
                                <a:pt x="925" y="58"/>
                              </a:lnTo>
                              <a:lnTo>
                                <a:pt x="968" y="41"/>
                              </a:lnTo>
                              <a:lnTo>
                                <a:pt x="1007" y="39"/>
                              </a:lnTo>
                              <a:lnTo>
                                <a:pt x="1046" y="52"/>
                              </a:lnTo>
                              <a:lnTo>
                                <a:pt x="1080" y="75"/>
                              </a:lnTo>
                              <a:lnTo>
                                <a:pt x="1112" y="107"/>
                              </a:lnTo>
                              <a:lnTo>
                                <a:pt x="1139" y="143"/>
                              </a:lnTo>
                              <a:lnTo>
                                <a:pt x="1162" y="182"/>
                              </a:lnTo>
                              <a:lnTo>
                                <a:pt x="1181" y="221"/>
                              </a:lnTo>
                              <a:lnTo>
                                <a:pt x="1200" y="263"/>
                              </a:lnTo>
                              <a:lnTo>
                                <a:pt x="1223" y="296"/>
                              </a:lnTo>
                              <a:lnTo>
                                <a:pt x="1251" y="307"/>
                              </a:lnTo>
                              <a:lnTo>
                                <a:pt x="1292" y="282"/>
                              </a:lnTo>
                              <a:lnTo>
                                <a:pt x="1331" y="232"/>
                              </a:lnTo>
                              <a:lnTo>
                                <a:pt x="1364" y="171"/>
                              </a:lnTo>
                              <a:lnTo>
                                <a:pt x="1398" y="115"/>
                              </a:lnTo>
                              <a:lnTo>
                                <a:pt x="1428" y="75"/>
                              </a:lnTo>
                              <a:lnTo>
                                <a:pt x="1475" y="21"/>
                              </a:lnTo>
                              <a:lnTo>
                                <a:pt x="1512" y="0"/>
                              </a:lnTo>
                              <a:lnTo>
                                <a:pt x="1560" y="23"/>
                              </a:lnTo>
                              <a:lnTo>
                                <a:pt x="1609" y="46"/>
                              </a:lnTo>
                              <a:lnTo>
                                <a:pt x="1656" y="70"/>
                              </a:lnTo>
                              <a:lnTo>
                                <a:pt x="1703" y="96"/>
                              </a:lnTo>
                              <a:lnTo>
                                <a:pt x="1756" y="125"/>
                              </a:lnTo>
                              <a:lnTo>
                                <a:pt x="1809" y="157"/>
                              </a:lnTo>
                              <a:lnTo>
                                <a:pt x="1855" y="196"/>
                              </a:lnTo>
                              <a:lnTo>
                                <a:pt x="1874" y="236"/>
                              </a:lnTo>
                              <a:lnTo>
                                <a:pt x="1855" y="267"/>
                              </a:lnTo>
                              <a:lnTo>
                                <a:pt x="1819" y="292"/>
                              </a:lnTo>
                              <a:lnTo>
                                <a:pt x="1782" y="318"/>
                              </a:lnTo>
                              <a:lnTo>
                                <a:pt x="1759" y="344"/>
                              </a:lnTo>
                              <a:lnTo>
                                <a:pt x="1741" y="376"/>
                              </a:lnTo>
                              <a:lnTo>
                                <a:pt x="1729" y="410"/>
                              </a:lnTo>
                              <a:lnTo>
                                <a:pt x="1723" y="446"/>
                              </a:lnTo>
                              <a:lnTo>
                                <a:pt x="1724" y="480"/>
                              </a:lnTo>
                              <a:lnTo>
                                <a:pt x="1732" y="511"/>
                              </a:lnTo>
                              <a:lnTo>
                                <a:pt x="1748" y="538"/>
                              </a:lnTo>
                              <a:lnTo>
                                <a:pt x="1774" y="555"/>
                              </a:lnTo>
                              <a:lnTo>
                                <a:pt x="1807" y="564"/>
                              </a:lnTo>
                              <a:lnTo>
                                <a:pt x="1851" y="561"/>
                              </a:lnTo>
                              <a:lnTo>
                                <a:pt x="1900" y="536"/>
                              </a:lnTo>
                              <a:lnTo>
                                <a:pt x="1940" y="493"/>
                              </a:lnTo>
                              <a:lnTo>
                                <a:pt x="1964" y="442"/>
                              </a:lnTo>
                              <a:lnTo>
                                <a:pt x="1966" y="386"/>
                              </a:lnTo>
                              <a:lnTo>
                                <a:pt x="1965" y="315"/>
                              </a:lnTo>
                              <a:lnTo>
                                <a:pt x="1976" y="271"/>
                              </a:lnTo>
                              <a:lnTo>
                                <a:pt x="1999" y="266"/>
                              </a:lnTo>
                              <a:lnTo>
                                <a:pt x="2031" y="275"/>
                              </a:lnTo>
                              <a:lnTo>
                                <a:pt x="2069" y="297"/>
                              </a:lnTo>
                              <a:lnTo>
                                <a:pt x="2111" y="327"/>
                              </a:lnTo>
                              <a:lnTo>
                                <a:pt x="2154" y="361"/>
                              </a:lnTo>
                              <a:lnTo>
                                <a:pt x="2196" y="396"/>
                              </a:lnTo>
                              <a:lnTo>
                                <a:pt x="2233" y="428"/>
                              </a:lnTo>
                              <a:lnTo>
                                <a:pt x="2264" y="455"/>
                              </a:lnTo>
                              <a:lnTo>
                                <a:pt x="2286" y="472"/>
                              </a:lnTo>
                              <a:lnTo>
                                <a:pt x="2326" y="502"/>
                              </a:lnTo>
                              <a:lnTo>
                                <a:pt x="2365" y="534"/>
                              </a:lnTo>
                              <a:lnTo>
                                <a:pt x="2403" y="569"/>
                              </a:lnTo>
                              <a:lnTo>
                                <a:pt x="2437" y="607"/>
                              </a:lnTo>
                              <a:lnTo>
                                <a:pt x="2466" y="647"/>
                              </a:lnTo>
                              <a:lnTo>
                                <a:pt x="2490" y="692"/>
                              </a:lnTo>
                              <a:lnTo>
                                <a:pt x="2505" y="739"/>
                              </a:lnTo>
                              <a:lnTo>
                                <a:pt x="2477" y="755"/>
                              </a:lnTo>
                              <a:lnTo>
                                <a:pt x="2416" y="757"/>
                              </a:lnTo>
                              <a:lnTo>
                                <a:pt x="2374" y="773"/>
                              </a:lnTo>
                              <a:lnTo>
                                <a:pt x="2353" y="823"/>
                              </a:lnTo>
                              <a:lnTo>
                                <a:pt x="2337" y="869"/>
                              </a:lnTo>
                              <a:lnTo>
                                <a:pt x="2328" y="917"/>
                              </a:lnTo>
                              <a:lnTo>
                                <a:pt x="2326" y="971"/>
                              </a:lnTo>
                              <a:lnTo>
                                <a:pt x="2327" y="1018"/>
                              </a:lnTo>
                              <a:lnTo>
                                <a:pt x="2328" y="1067"/>
                              </a:lnTo>
                              <a:lnTo>
                                <a:pt x="2328" y="1119"/>
                              </a:lnTo>
                              <a:lnTo>
                                <a:pt x="2328" y="1169"/>
                              </a:lnTo>
                              <a:lnTo>
                                <a:pt x="2329" y="1221"/>
                              </a:lnTo>
                              <a:lnTo>
                                <a:pt x="2332" y="1271"/>
                              </a:lnTo>
                              <a:lnTo>
                                <a:pt x="2336" y="1321"/>
                              </a:lnTo>
                              <a:lnTo>
                                <a:pt x="2342" y="1367"/>
                              </a:lnTo>
                              <a:lnTo>
                                <a:pt x="2370" y="1392"/>
                              </a:lnTo>
                              <a:lnTo>
                                <a:pt x="2419" y="1384"/>
                              </a:lnTo>
                              <a:lnTo>
                                <a:pt x="2472" y="1384"/>
                              </a:lnTo>
                              <a:lnTo>
                                <a:pt x="2512" y="1409"/>
                              </a:lnTo>
                              <a:lnTo>
                                <a:pt x="2544" y="1450"/>
                              </a:lnTo>
                              <a:lnTo>
                                <a:pt x="2568" y="1496"/>
                              </a:lnTo>
                              <a:lnTo>
                                <a:pt x="2582" y="1541"/>
                              </a:lnTo>
                              <a:lnTo>
                                <a:pt x="2582" y="1595"/>
                              </a:lnTo>
                              <a:lnTo>
                                <a:pt x="2575" y="1647"/>
                              </a:lnTo>
                              <a:lnTo>
                                <a:pt x="2581" y="1700"/>
                              </a:lnTo>
                              <a:lnTo>
                                <a:pt x="2593" y="1719"/>
                              </a:lnTo>
                              <a:lnTo>
                                <a:pt x="2603" y="1733"/>
                              </a:lnTo>
                              <a:lnTo>
                                <a:pt x="2597" y="1754"/>
                              </a:lnTo>
                              <a:lnTo>
                                <a:pt x="2582" y="1783"/>
                              </a:lnTo>
                              <a:lnTo>
                                <a:pt x="2571" y="1814"/>
                              </a:lnTo>
                              <a:lnTo>
                                <a:pt x="2561" y="1846"/>
                              </a:lnTo>
                              <a:lnTo>
                                <a:pt x="2543" y="1889"/>
                              </a:lnTo>
                              <a:lnTo>
                                <a:pt x="2524" y="1935"/>
                              </a:lnTo>
                              <a:lnTo>
                                <a:pt x="2501" y="1982"/>
                              </a:lnTo>
                              <a:lnTo>
                                <a:pt x="2473" y="2028"/>
                              </a:lnTo>
                              <a:lnTo>
                                <a:pt x="2443" y="2071"/>
                              </a:lnTo>
                              <a:lnTo>
                                <a:pt x="2410" y="2108"/>
                              </a:lnTo>
                              <a:lnTo>
                                <a:pt x="2374" y="2138"/>
                              </a:lnTo>
                              <a:lnTo>
                                <a:pt x="2323" y="2168"/>
                              </a:lnTo>
                              <a:lnTo>
                                <a:pt x="2273" y="2196"/>
                              </a:lnTo>
                              <a:lnTo>
                                <a:pt x="2222" y="2224"/>
                              </a:lnTo>
                              <a:lnTo>
                                <a:pt x="2183" y="2267"/>
                              </a:lnTo>
                              <a:lnTo>
                                <a:pt x="2159" y="2324"/>
                              </a:lnTo>
                              <a:lnTo>
                                <a:pt x="2138" y="2387"/>
                              </a:lnTo>
                              <a:lnTo>
                                <a:pt x="2122" y="2426"/>
                              </a:lnTo>
                              <a:lnTo>
                                <a:pt x="2102" y="2462"/>
                              </a:lnTo>
                              <a:lnTo>
                                <a:pt x="2078" y="2495"/>
                              </a:lnTo>
                              <a:lnTo>
                                <a:pt x="2052" y="2526"/>
                              </a:lnTo>
                              <a:lnTo>
                                <a:pt x="2023" y="2553"/>
                              </a:lnTo>
                              <a:lnTo>
                                <a:pt x="1992" y="2578"/>
                              </a:lnTo>
                              <a:lnTo>
                                <a:pt x="1958" y="2603"/>
                              </a:lnTo>
                              <a:lnTo>
                                <a:pt x="1923" y="2623"/>
                              </a:lnTo>
                              <a:lnTo>
                                <a:pt x="1887" y="2643"/>
                              </a:lnTo>
                              <a:lnTo>
                                <a:pt x="1848" y="2662"/>
                              </a:lnTo>
                              <a:lnTo>
                                <a:pt x="1810" y="2678"/>
                              </a:lnTo>
                              <a:lnTo>
                                <a:pt x="1771" y="2695"/>
                              </a:lnTo>
                              <a:lnTo>
                                <a:pt x="1732" y="2710"/>
                              </a:lnTo>
                              <a:lnTo>
                                <a:pt x="1692" y="2724"/>
                              </a:lnTo>
                              <a:lnTo>
                                <a:pt x="1653" y="2739"/>
                              </a:lnTo>
                              <a:lnTo>
                                <a:pt x="1615" y="2754"/>
                              </a:lnTo>
                              <a:lnTo>
                                <a:pt x="1578" y="2768"/>
                              </a:lnTo>
                              <a:lnTo>
                                <a:pt x="1542" y="2782"/>
                              </a:lnTo>
                              <a:lnTo>
                                <a:pt x="1491" y="2809"/>
                              </a:lnTo>
                              <a:lnTo>
                                <a:pt x="1436" y="2831"/>
                              </a:lnTo>
                              <a:lnTo>
                                <a:pt x="1390" y="2822"/>
                              </a:lnTo>
                              <a:lnTo>
                                <a:pt x="1346" y="2797"/>
                              </a:lnTo>
                              <a:lnTo>
                                <a:pt x="1295" y="2781"/>
                              </a:lnTo>
                              <a:lnTo>
                                <a:pt x="1243" y="2771"/>
                              </a:lnTo>
                              <a:lnTo>
                                <a:pt x="1193" y="2764"/>
                              </a:lnTo>
                              <a:lnTo>
                                <a:pt x="1142" y="2754"/>
                              </a:lnTo>
                              <a:lnTo>
                                <a:pt x="1091" y="2745"/>
                              </a:lnTo>
                              <a:lnTo>
                                <a:pt x="1038" y="2734"/>
                              </a:lnTo>
                              <a:lnTo>
                                <a:pt x="985" y="2722"/>
                              </a:lnTo>
                              <a:lnTo>
                                <a:pt x="935" y="2708"/>
                              </a:lnTo>
                              <a:lnTo>
                                <a:pt x="885" y="2690"/>
                              </a:lnTo>
                              <a:lnTo>
                                <a:pt x="839" y="2669"/>
                              </a:lnTo>
                              <a:lnTo>
                                <a:pt x="790" y="2640"/>
                              </a:lnTo>
                              <a:lnTo>
                                <a:pt x="749" y="2609"/>
                              </a:lnTo>
                              <a:lnTo>
                                <a:pt x="713" y="2576"/>
                              </a:lnTo>
                              <a:lnTo>
                                <a:pt x="677" y="2537"/>
                              </a:lnTo>
                              <a:lnTo>
                                <a:pt x="642" y="2492"/>
                              </a:lnTo>
                              <a:lnTo>
                                <a:pt x="622" y="2456"/>
                              </a:lnTo>
                              <a:lnTo>
                                <a:pt x="610" y="2416"/>
                              </a:lnTo>
                              <a:lnTo>
                                <a:pt x="594" y="2378"/>
                              </a:lnTo>
                              <a:lnTo>
                                <a:pt x="561" y="2342"/>
                              </a:lnTo>
                              <a:lnTo>
                                <a:pt x="524" y="2333"/>
                              </a:lnTo>
                              <a:lnTo>
                                <a:pt x="475" y="2322"/>
                              </a:lnTo>
                              <a:lnTo>
                                <a:pt x="435" y="2304"/>
                              </a:lnTo>
                              <a:lnTo>
                                <a:pt x="398" y="2281"/>
                              </a:lnTo>
                              <a:lnTo>
                                <a:pt x="362" y="2255"/>
                              </a:lnTo>
                              <a:lnTo>
                                <a:pt x="329" y="2224"/>
                              </a:lnTo>
                              <a:lnTo>
                                <a:pt x="297" y="2190"/>
                              </a:lnTo>
                              <a:lnTo>
                                <a:pt x="268" y="2154"/>
                              </a:lnTo>
                              <a:lnTo>
                                <a:pt x="241" y="2115"/>
                              </a:lnTo>
                              <a:lnTo>
                                <a:pt x="217" y="2075"/>
                              </a:lnTo>
                              <a:lnTo>
                                <a:pt x="196" y="2033"/>
                              </a:lnTo>
                              <a:lnTo>
                                <a:pt x="176" y="1992"/>
                              </a:lnTo>
                              <a:lnTo>
                                <a:pt x="159" y="1949"/>
                              </a:lnTo>
                              <a:lnTo>
                                <a:pt x="146" y="1908"/>
                              </a:lnTo>
                              <a:lnTo>
                                <a:pt x="135" y="1868"/>
                              </a:lnTo>
                              <a:lnTo>
                                <a:pt x="125" y="1830"/>
                              </a:lnTo>
                              <a:lnTo>
                                <a:pt x="114" y="1781"/>
                              </a:lnTo>
                              <a:lnTo>
                                <a:pt x="104" y="1725"/>
                              </a:lnTo>
                              <a:lnTo>
                                <a:pt x="102" y="1671"/>
                              </a:lnTo>
                              <a:lnTo>
                                <a:pt x="112" y="1627"/>
                              </a:lnTo>
                              <a:lnTo>
                                <a:pt x="140" y="1599"/>
                              </a:lnTo>
                              <a:lnTo>
                                <a:pt x="178" y="1586"/>
                              </a:lnTo>
                              <a:lnTo>
                                <a:pt x="216" y="1573"/>
                              </a:lnTo>
                              <a:lnTo>
                                <a:pt x="246" y="1550"/>
                              </a:lnTo>
                              <a:lnTo>
                                <a:pt x="266" y="1507"/>
                              </a:lnTo>
                              <a:lnTo>
                                <a:pt x="275" y="1455"/>
                              </a:lnTo>
                              <a:lnTo>
                                <a:pt x="279" y="1408"/>
                              </a:lnTo>
                              <a:lnTo>
                                <a:pt x="281" y="1358"/>
                              </a:lnTo>
                              <a:lnTo>
                                <a:pt x="277" y="1310"/>
                              </a:lnTo>
                              <a:lnTo>
                                <a:pt x="267" y="1264"/>
                              </a:lnTo>
                              <a:lnTo>
                                <a:pt x="252" y="1217"/>
                              </a:lnTo>
                              <a:lnTo>
                                <a:pt x="232" y="1172"/>
                              </a:lnTo>
                              <a:lnTo>
                                <a:pt x="208" y="1130"/>
                              </a:lnTo>
                              <a:lnTo>
                                <a:pt x="188" y="1094"/>
                              </a:lnTo>
                              <a:lnTo>
                                <a:pt x="162" y="1051"/>
                              </a:lnTo>
                              <a:lnTo>
                                <a:pt x="135" y="1027"/>
                              </a:lnTo>
                              <a:lnTo>
                                <a:pt x="91" y="1020"/>
                              </a:lnTo>
                              <a:lnTo>
                                <a:pt x="44" y="1013"/>
                              </a:lnTo>
                              <a:lnTo>
                                <a:pt x="7" y="997"/>
                              </a:lnTo>
                              <a:lnTo>
                                <a:pt x="4" y="996"/>
                              </a:lnTo>
                              <a:lnTo>
                                <a:pt x="2" y="993"/>
                              </a:lnTo>
                              <a:lnTo>
                                <a:pt x="0" y="990"/>
                              </a:lnTo>
                              <a:close/>
                            </a:path>
                          </a:pathLst>
                        </a:custGeom>
                        <a:noFill/>
                        <a:ln>
                          <a:noFill/>
                        </a:ln>
                      </wps:spPr>
                      <wps:bodyPr rot="0" vert="horz" wrap="square" lIns="91440" tIns="45720" rIns="91440" bIns="45720" anchor="t" anchorCtr="0" upright="1">
                        <a:noAutofit/>
                      </wps:bodyPr>
                    </wps:wsp>
                    <wps:wsp>
                      <wps:cNvPr id="470" name="Freeform 471"/>
                      <wps:cNvSpPr>
                        <a:spLocks/>
                      </wps:cNvSpPr>
                      <wps:spPr bwMode="auto">
                        <a:xfrm>
                          <a:off x="1818" y="525"/>
                          <a:ext cx="651" cy="708"/>
                        </a:xfrm>
                        <a:custGeom>
                          <a:avLst/>
                          <a:gdLst>
                            <a:gd name="T0" fmla="*/ 97 w 2603"/>
                            <a:gd name="T1" fmla="*/ 818 h 2831"/>
                            <a:gd name="T2" fmla="*/ 212 w 2603"/>
                            <a:gd name="T3" fmla="*/ 655 h 2831"/>
                            <a:gd name="T4" fmla="*/ 350 w 2603"/>
                            <a:gd name="T5" fmla="*/ 493 h 2831"/>
                            <a:gd name="T6" fmla="*/ 462 w 2603"/>
                            <a:gd name="T7" fmla="*/ 442 h 2831"/>
                            <a:gd name="T8" fmla="*/ 523 w 2603"/>
                            <a:gd name="T9" fmla="*/ 644 h 2831"/>
                            <a:gd name="T10" fmla="*/ 709 w 2603"/>
                            <a:gd name="T11" fmla="*/ 684 h 2831"/>
                            <a:gd name="T12" fmla="*/ 764 w 2603"/>
                            <a:gd name="T13" fmla="*/ 532 h 2831"/>
                            <a:gd name="T14" fmla="*/ 622 w 2603"/>
                            <a:gd name="T15" fmla="*/ 399 h 2831"/>
                            <a:gd name="T16" fmla="*/ 528 w 2603"/>
                            <a:gd name="T17" fmla="*/ 354 h 2831"/>
                            <a:gd name="T18" fmla="*/ 606 w 2603"/>
                            <a:gd name="T19" fmla="*/ 269 h 2831"/>
                            <a:gd name="T20" fmla="*/ 801 w 2603"/>
                            <a:gd name="T21" fmla="*/ 133 h 2831"/>
                            <a:gd name="T22" fmla="*/ 968 w 2603"/>
                            <a:gd name="T23" fmla="*/ 41 h 2831"/>
                            <a:gd name="T24" fmla="*/ 1139 w 2603"/>
                            <a:gd name="T25" fmla="*/ 143 h 2831"/>
                            <a:gd name="T26" fmla="*/ 1223 w 2603"/>
                            <a:gd name="T27" fmla="*/ 296 h 2831"/>
                            <a:gd name="T28" fmla="*/ 1364 w 2603"/>
                            <a:gd name="T29" fmla="*/ 171 h 2831"/>
                            <a:gd name="T30" fmla="*/ 1512 w 2603"/>
                            <a:gd name="T31" fmla="*/ 0 h 2831"/>
                            <a:gd name="T32" fmla="*/ 1703 w 2603"/>
                            <a:gd name="T33" fmla="*/ 96 h 2831"/>
                            <a:gd name="T34" fmla="*/ 1855 w 2603"/>
                            <a:gd name="T35" fmla="*/ 196 h 2831"/>
                            <a:gd name="T36" fmla="*/ 1782 w 2603"/>
                            <a:gd name="T37" fmla="*/ 318 h 2831"/>
                            <a:gd name="T38" fmla="*/ 1724 w 2603"/>
                            <a:gd name="T39" fmla="*/ 480 h 2831"/>
                            <a:gd name="T40" fmla="*/ 1851 w 2603"/>
                            <a:gd name="T41" fmla="*/ 561 h 2831"/>
                            <a:gd name="T42" fmla="*/ 1964 w 2603"/>
                            <a:gd name="T43" fmla="*/ 442 h 2831"/>
                            <a:gd name="T44" fmla="*/ 1999 w 2603"/>
                            <a:gd name="T45" fmla="*/ 266 h 2831"/>
                            <a:gd name="T46" fmla="*/ 2196 w 2603"/>
                            <a:gd name="T47" fmla="*/ 396 h 2831"/>
                            <a:gd name="T48" fmla="*/ 2326 w 2603"/>
                            <a:gd name="T49" fmla="*/ 502 h 2831"/>
                            <a:gd name="T50" fmla="*/ 2490 w 2603"/>
                            <a:gd name="T51" fmla="*/ 692 h 2831"/>
                            <a:gd name="T52" fmla="*/ 2374 w 2603"/>
                            <a:gd name="T53" fmla="*/ 773 h 2831"/>
                            <a:gd name="T54" fmla="*/ 2326 w 2603"/>
                            <a:gd name="T55" fmla="*/ 971 h 2831"/>
                            <a:gd name="T56" fmla="*/ 2328 w 2603"/>
                            <a:gd name="T57" fmla="*/ 1169 h 2831"/>
                            <a:gd name="T58" fmla="*/ 2342 w 2603"/>
                            <a:gd name="T59" fmla="*/ 1367 h 2831"/>
                            <a:gd name="T60" fmla="*/ 2512 w 2603"/>
                            <a:gd name="T61" fmla="*/ 1409 h 2831"/>
                            <a:gd name="T62" fmla="*/ 2582 w 2603"/>
                            <a:gd name="T63" fmla="*/ 1595 h 2831"/>
                            <a:gd name="T64" fmla="*/ 2603 w 2603"/>
                            <a:gd name="T65" fmla="*/ 1733 h 2831"/>
                            <a:gd name="T66" fmla="*/ 2561 w 2603"/>
                            <a:gd name="T67" fmla="*/ 1846 h 2831"/>
                            <a:gd name="T68" fmla="*/ 2473 w 2603"/>
                            <a:gd name="T69" fmla="*/ 2028 h 2831"/>
                            <a:gd name="T70" fmla="*/ 2323 w 2603"/>
                            <a:gd name="T71" fmla="*/ 2168 h 2831"/>
                            <a:gd name="T72" fmla="*/ 2159 w 2603"/>
                            <a:gd name="T73" fmla="*/ 2324 h 2831"/>
                            <a:gd name="T74" fmla="*/ 2078 w 2603"/>
                            <a:gd name="T75" fmla="*/ 2495 h 2831"/>
                            <a:gd name="T76" fmla="*/ 1923 w 2603"/>
                            <a:gd name="T77" fmla="*/ 2623 h 2831"/>
                            <a:gd name="T78" fmla="*/ 1732 w 2603"/>
                            <a:gd name="T79" fmla="*/ 2710 h 2831"/>
                            <a:gd name="T80" fmla="*/ 1542 w 2603"/>
                            <a:gd name="T81" fmla="*/ 2782 h 2831"/>
                            <a:gd name="T82" fmla="*/ 1390 w 2603"/>
                            <a:gd name="T83" fmla="*/ 2822 h 2831"/>
                            <a:gd name="T84" fmla="*/ 1193 w 2603"/>
                            <a:gd name="T85" fmla="*/ 2764 h 2831"/>
                            <a:gd name="T86" fmla="*/ 935 w 2603"/>
                            <a:gd name="T87" fmla="*/ 2708 h 2831"/>
                            <a:gd name="T88" fmla="*/ 749 w 2603"/>
                            <a:gd name="T89" fmla="*/ 2609 h 2831"/>
                            <a:gd name="T90" fmla="*/ 622 w 2603"/>
                            <a:gd name="T91" fmla="*/ 2456 h 2831"/>
                            <a:gd name="T92" fmla="*/ 524 w 2603"/>
                            <a:gd name="T93" fmla="*/ 2333 h 2831"/>
                            <a:gd name="T94" fmla="*/ 362 w 2603"/>
                            <a:gd name="T95" fmla="*/ 2255 h 2831"/>
                            <a:gd name="T96" fmla="*/ 217 w 2603"/>
                            <a:gd name="T97" fmla="*/ 2075 h 2831"/>
                            <a:gd name="T98" fmla="*/ 135 w 2603"/>
                            <a:gd name="T99" fmla="*/ 1868 h 2831"/>
                            <a:gd name="T100" fmla="*/ 102 w 2603"/>
                            <a:gd name="T101" fmla="*/ 1671 h 2831"/>
                            <a:gd name="T102" fmla="*/ 216 w 2603"/>
                            <a:gd name="T103" fmla="*/ 1573 h 2831"/>
                            <a:gd name="T104" fmla="*/ 279 w 2603"/>
                            <a:gd name="T105" fmla="*/ 1408 h 2831"/>
                            <a:gd name="T106" fmla="*/ 252 w 2603"/>
                            <a:gd name="T107" fmla="*/ 1217 h 2831"/>
                            <a:gd name="T108" fmla="*/ 162 w 2603"/>
                            <a:gd name="T109" fmla="*/ 1051 h 2831"/>
                            <a:gd name="T110" fmla="*/ 7 w 2603"/>
                            <a:gd name="T111" fmla="*/ 997 h 2831"/>
                            <a:gd name="T112" fmla="*/ 0 w 2603"/>
                            <a:gd name="T113" fmla="*/ 990 h 28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603" h="2831">
                              <a:moveTo>
                                <a:pt x="0" y="990"/>
                              </a:moveTo>
                              <a:lnTo>
                                <a:pt x="21" y="944"/>
                              </a:lnTo>
                              <a:lnTo>
                                <a:pt x="44" y="901"/>
                              </a:lnTo>
                              <a:lnTo>
                                <a:pt x="69" y="858"/>
                              </a:lnTo>
                              <a:lnTo>
                                <a:pt x="97" y="818"/>
                              </a:lnTo>
                              <a:lnTo>
                                <a:pt x="125" y="777"/>
                              </a:lnTo>
                              <a:lnTo>
                                <a:pt x="155" y="737"/>
                              </a:lnTo>
                              <a:lnTo>
                                <a:pt x="184" y="697"/>
                              </a:lnTo>
                              <a:lnTo>
                                <a:pt x="212" y="655"/>
                              </a:lnTo>
                              <a:lnTo>
                                <a:pt x="224" y="637"/>
                              </a:lnTo>
                              <a:lnTo>
                                <a:pt x="247" y="609"/>
                              </a:lnTo>
                              <a:lnTo>
                                <a:pt x="278" y="572"/>
                              </a:lnTo>
                              <a:lnTo>
                                <a:pt x="312" y="532"/>
                              </a:lnTo>
                              <a:lnTo>
                                <a:pt x="350" y="493"/>
                              </a:lnTo>
                              <a:lnTo>
                                <a:pt x="386" y="460"/>
                              </a:lnTo>
                              <a:lnTo>
                                <a:pt x="419" y="438"/>
                              </a:lnTo>
                              <a:lnTo>
                                <a:pt x="445" y="430"/>
                              </a:lnTo>
                              <a:lnTo>
                                <a:pt x="462" y="442"/>
                              </a:lnTo>
                              <a:lnTo>
                                <a:pt x="473" y="491"/>
                              </a:lnTo>
                              <a:lnTo>
                                <a:pt x="474" y="544"/>
                              </a:lnTo>
                              <a:lnTo>
                                <a:pt x="489" y="595"/>
                              </a:lnTo>
                              <a:lnTo>
                                <a:pt x="523" y="644"/>
                              </a:lnTo>
                              <a:lnTo>
                                <a:pt x="568" y="684"/>
                              </a:lnTo>
                              <a:lnTo>
                                <a:pt x="625" y="702"/>
                              </a:lnTo>
                              <a:lnTo>
                                <a:pt x="671" y="698"/>
                              </a:lnTo>
                              <a:lnTo>
                                <a:pt x="709" y="684"/>
                              </a:lnTo>
                              <a:lnTo>
                                <a:pt x="738" y="663"/>
                              </a:lnTo>
                              <a:lnTo>
                                <a:pt x="759" y="636"/>
                              </a:lnTo>
                              <a:lnTo>
                                <a:pt x="771" y="604"/>
                              </a:lnTo>
                              <a:lnTo>
                                <a:pt x="772" y="569"/>
                              </a:lnTo>
                              <a:lnTo>
                                <a:pt x="764" y="532"/>
                              </a:lnTo>
                              <a:lnTo>
                                <a:pt x="747" y="494"/>
                              </a:lnTo>
                              <a:lnTo>
                                <a:pt x="718" y="457"/>
                              </a:lnTo>
                              <a:lnTo>
                                <a:pt x="671" y="421"/>
                              </a:lnTo>
                              <a:lnTo>
                                <a:pt x="622" y="399"/>
                              </a:lnTo>
                              <a:lnTo>
                                <a:pt x="571" y="377"/>
                              </a:lnTo>
                              <a:lnTo>
                                <a:pt x="552" y="374"/>
                              </a:lnTo>
                              <a:lnTo>
                                <a:pt x="530" y="369"/>
                              </a:lnTo>
                              <a:lnTo>
                                <a:pt x="528" y="354"/>
                              </a:lnTo>
                              <a:lnTo>
                                <a:pt x="551" y="323"/>
                              </a:lnTo>
                              <a:lnTo>
                                <a:pt x="576" y="296"/>
                              </a:lnTo>
                              <a:lnTo>
                                <a:pt x="606" y="269"/>
                              </a:lnTo>
                              <a:lnTo>
                                <a:pt x="643" y="238"/>
                              </a:lnTo>
                              <a:lnTo>
                                <a:pt x="682" y="210"/>
                              </a:lnTo>
                              <a:lnTo>
                                <a:pt x="720" y="183"/>
                              </a:lnTo>
                              <a:lnTo>
                                <a:pt x="761" y="157"/>
                              </a:lnTo>
                              <a:lnTo>
                                <a:pt x="801" y="133"/>
                              </a:lnTo>
                              <a:lnTo>
                                <a:pt x="842" y="108"/>
                              </a:lnTo>
                              <a:lnTo>
                                <a:pt x="883" y="83"/>
                              </a:lnTo>
                              <a:lnTo>
                                <a:pt x="925" y="58"/>
                              </a:lnTo>
                              <a:lnTo>
                                <a:pt x="968" y="41"/>
                              </a:lnTo>
                              <a:lnTo>
                                <a:pt x="1007" y="39"/>
                              </a:lnTo>
                              <a:lnTo>
                                <a:pt x="1046" y="52"/>
                              </a:lnTo>
                              <a:lnTo>
                                <a:pt x="1080" y="75"/>
                              </a:lnTo>
                              <a:lnTo>
                                <a:pt x="1112" y="107"/>
                              </a:lnTo>
                              <a:lnTo>
                                <a:pt x="1139" y="143"/>
                              </a:lnTo>
                              <a:lnTo>
                                <a:pt x="1162" y="182"/>
                              </a:lnTo>
                              <a:lnTo>
                                <a:pt x="1181" y="221"/>
                              </a:lnTo>
                              <a:lnTo>
                                <a:pt x="1200" y="263"/>
                              </a:lnTo>
                              <a:lnTo>
                                <a:pt x="1223" y="296"/>
                              </a:lnTo>
                              <a:lnTo>
                                <a:pt x="1251" y="307"/>
                              </a:lnTo>
                              <a:lnTo>
                                <a:pt x="1292" y="282"/>
                              </a:lnTo>
                              <a:lnTo>
                                <a:pt x="1331" y="232"/>
                              </a:lnTo>
                              <a:lnTo>
                                <a:pt x="1364" y="171"/>
                              </a:lnTo>
                              <a:lnTo>
                                <a:pt x="1398" y="115"/>
                              </a:lnTo>
                              <a:lnTo>
                                <a:pt x="1428" y="75"/>
                              </a:lnTo>
                              <a:lnTo>
                                <a:pt x="1475" y="21"/>
                              </a:lnTo>
                              <a:lnTo>
                                <a:pt x="1512" y="0"/>
                              </a:lnTo>
                              <a:lnTo>
                                <a:pt x="1560" y="23"/>
                              </a:lnTo>
                              <a:lnTo>
                                <a:pt x="1609" y="46"/>
                              </a:lnTo>
                              <a:lnTo>
                                <a:pt x="1656" y="70"/>
                              </a:lnTo>
                              <a:lnTo>
                                <a:pt x="1703" y="96"/>
                              </a:lnTo>
                              <a:lnTo>
                                <a:pt x="1756" y="125"/>
                              </a:lnTo>
                              <a:lnTo>
                                <a:pt x="1809" y="157"/>
                              </a:lnTo>
                              <a:lnTo>
                                <a:pt x="1855" y="196"/>
                              </a:lnTo>
                              <a:lnTo>
                                <a:pt x="1874" y="236"/>
                              </a:lnTo>
                              <a:lnTo>
                                <a:pt x="1855" y="267"/>
                              </a:lnTo>
                              <a:lnTo>
                                <a:pt x="1819" y="292"/>
                              </a:lnTo>
                              <a:lnTo>
                                <a:pt x="1782" y="318"/>
                              </a:lnTo>
                              <a:lnTo>
                                <a:pt x="1759" y="344"/>
                              </a:lnTo>
                              <a:lnTo>
                                <a:pt x="1741" y="376"/>
                              </a:lnTo>
                              <a:lnTo>
                                <a:pt x="1729" y="410"/>
                              </a:lnTo>
                              <a:lnTo>
                                <a:pt x="1723" y="446"/>
                              </a:lnTo>
                              <a:lnTo>
                                <a:pt x="1724" y="480"/>
                              </a:lnTo>
                              <a:lnTo>
                                <a:pt x="1732" y="511"/>
                              </a:lnTo>
                              <a:lnTo>
                                <a:pt x="1748" y="538"/>
                              </a:lnTo>
                              <a:lnTo>
                                <a:pt x="1774" y="555"/>
                              </a:lnTo>
                              <a:lnTo>
                                <a:pt x="1807" y="564"/>
                              </a:lnTo>
                              <a:lnTo>
                                <a:pt x="1851" y="561"/>
                              </a:lnTo>
                              <a:lnTo>
                                <a:pt x="1900" y="536"/>
                              </a:lnTo>
                              <a:lnTo>
                                <a:pt x="1940" y="493"/>
                              </a:lnTo>
                              <a:lnTo>
                                <a:pt x="1964" y="442"/>
                              </a:lnTo>
                              <a:lnTo>
                                <a:pt x="1966" y="386"/>
                              </a:lnTo>
                              <a:lnTo>
                                <a:pt x="1965" y="315"/>
                              </a:lnTo>
                              <a:lnTo>
                                <a:pt x="1976" y="271"/>
                              </a:lnTo>
                              <a:lnTo>
                                <a:pt x="1999" y="266"/>
                              </a:lnTo>
                              <a:lnTo>
                                <a:pt x="2031" y="275"/>
                              </a:lnTo>
                              <a:lnTo>
                                <a:pt x="2069" y="297"/>
                              </a:lnTo>
                              <a:lnTo>
                                <a:pt x="2111" y="327"/>
                              </a:lnTo>
                              <a:lnTo>
                                <a:pt x="2154" y="361"/>
                              </a:lnTo>
                              <a:lnTo>
                                <a:pt x="2196" y="396"/>
                              </a:lnTo>
                              <a:lnTo>
                                <a:pt x="2233" y="428"/>
                              </a:lnTo>
                              <a:lnTo>
                                <a:pt x="2264" y="455"/>
                              </a:lnTo>
                              <a:lnTo>
                                <a:pt x="2286" y="472"/>
                              </a:lnTo>
                              <a:lnTo>
                                <a:pt x="2326" y="502"/>
                              </a:lnTo>
                              <a:lnTo>
                                <a:pt x="2365" y="534"/>
                              </a:lnTo>
                              <a:lnTo>
                                <a:pt x="2403" y="569"/>
                              </a:lnTo>
                              <a:lnTo>
                                <a:pt x="2437" y="607"/>
                              </a:lnTo>
                              <a:lnTo>
                                <a:pt x="2466" y="647"/>
                              </a:lnTo>
                              <a:lnTo>
                                <a:pt x="2490" y="692"/>
                              </a:lnTo>
                              <a:lnTo>
                                <a:pt x="2505" y="739"/>
                              </a:lnTo>
                              <a:lnTo>
                                <a:pt x="2477" y="755"/>
                              </a:lnTo>
                              <a:lnTo>
                                <a:pt x="2416" y="757"/>
                              </a:lnTo>
                              <a:lnTo>
                                <a:pt x="2374" y="773"/>
                              </a:lnTo>
                              <a:lnTo>
                                <a:pt x="2353" y="823"/>
                              </a:lnTo>
                              <a:lnTo>
                                <a:pt x="2337" y="869"/>
                              </a:lnTo>
                              <a:lnTo>
                                <a:pt x="2328" y="917"/>
                              </a:lnTo>
                              <a:lnTo>
                                <a:pt x="2326" y="971"/>
                              </a:lnTo>
                              <a:lnTo>
                                <a:pt x="2327" y="1018"/>
                              </a:lnTo>
                              <a:lnTo>
                                <a:pt x="2328" y="1067"/>
                              </a:lnTo>
                              <a:lnTo>
                                <a:pt x="2328" y="1119"/>
                              </a:lnTo>
                              <a:lnTo>
                                <a:pt x="2328" y="1169"/>
                              </a:lnTo>
                              <a:lnTo>
                                <a:pt x="2329" y="1221"/>
                              </a:lnTo>
                              <a:lnTo>
                                <a:pt x="2332" y="1271"/>
                              </a:lnTo>
                              <a:lnTo>
                                <a:pt x="2336" y="1321"/>
                              </a:lnTo>
                              <a:lnTo>
                                <a:pt x="2342" y="1367"/>
                              </a:lnTo>
                              <a:lnTo>
                                <a:pt x="2370" y="1392"/>
                              </a:lnTo>
                              <a:lnTo>
                                <a:pt x="2419" y="1384"/>
                              </a:lnTo>
                              <a:lnTo>
                                <a:pt x="2472" y="1384"/>
                              </a:lnTo>
                              <a:lnTo>
                                <a:pt x="2512" y="1409"/>
                              </a:lnTo>
                              <a:lnTo>
                                <a:pt x="2544" y="1450"/>
                              </a:lnTo>
                              <a:lnTo>
                                <a:pt x="2568" y="1496"/>
                              </a:lnTo>
                              <a:lnTo>
                                <a:pt x="2582" y="1541"/>
                              </a:lnTo>
                              <a:lnTo>
                                <a:pt x="2582" y="1595"/>
                              </a:lnTo>
                              <a:lnTo>
                                <a:pt x="2575" y="1647"/>
                              </a:lnTo>
                              <a:lnTo>
                                <a:pt x="2581" y="1700"/>
                              </a:lnTo>
                              <a:lnTo>
                                <a:pt x="2593" y="1719"/>
                              </a:lnTo>
                              <a:lnTo>
                                <a:pt x="2603" y="1733"/>
                              </a:lnTo>
                              <a:lnTo>
                                <a:pt x="2597" y="1754"/>
                              </a:lnTo>
                              <a:lnTo>
                                <a:pt x="2582" y="1783"/>
                              </a:lnTo>
                              <a:lnTo>
                                <a:pt x="2571" y="1814"/>
                              </a:lnTo>
                              <a:lnTo>
                                <a:pt x="2561" y="1846"/>
                              </a:lnTo>
                              <a:lnTo>
                                <a:pt x="2543" y="1889"/>
                              </a:lnTo>
                              <a:lnTo>
                                <a:pt x="2524" y="1935"/>
                              </a:lnTo>
                              <a:lnTo>
                                <a:pt x="2501" y="1982"/>
                              </a:lnTo>
                              <a:lnTo>
                                <a:pt x="2473" y="2028"/>
                              </a:lnTo>
                              <a:lnTo>
                                <a:pt x="2443" y="2071"/>
                              </a:lnTo>
                              <a:lnTo>
                                <a:pt x="2410" y="2108"/>
                              </a:lnTo>
                              <a:lnTo>
                                <a:pt x="2374" y="2138"/>
                              </a:lnTo>
                              <a:lnTo>
                                <a:pt x="2323" y="2168"/>
                              </a:lnTo>
                              <a:lnTo>
                                <a:pt x="2273" y="2196"/>
                              </a:lnTo>
                              <a:lnTo>
                                <a:pt x="2222" y="2224"/>
                              </a:lnTo>
                              <a:lnTo>
                                <a:pt x="2183" y="2267"/>
                              </a:lnTo>
                              <a:lnTo>
                                <a:pt x="2159" y="2324"/>
                              </a:lnTo>
                              <a:lnTo>
                                <a:pt x="2138" y="2387"/>
                              </a:lnTo>
                              <a:lnTo>
                                <a:pt x="2122" y="2426"/>
                              </a:lnTo>
                              <a:lnTo>
                                <a:pt x="2102" y="2462"/>
                              </a:lnTo>
                              <a:lnTo>
                                <a:pt x="2078" y="2495"/>
                              </a:lnTo>
                              <a:lnTo>
                                <a:pt x="2052" y="2526"/>
                              </a:lnTo>
                              <a:lnTo>
                                <a:pt x="2023" y="2553"/>
                              </a:lnTo>
                              <a:lnTo>
                                <a:pt x="1992" y="2578"/>
                              </a:lnTo>
                              <a:lnTo>
                                <a:pt x="1958" y="2603"/>
                              </a:lnTo>
                              <a:lnTo>
                                <a:pt x="1923" y="2623"/>
                              </a:lnTo>
                              <a:lnTo>
                                <a:pt x="1887" y="2643"/>
                              </a:lnTo>
                              <a:lnTo>
                                <a:pt x="1848" y="2662"/>
                              </a:lnTo>
                              <a:lnTo>
                                <a:pt x="1810" y="2678"/>
                              </a:lnTo>
                              <a:lnTo>
                                <a:pt x="1771" y="2695"/>
                              </a:lnTo>
                              <a:lnTo>
                                <a:pt x="1732" y="2710"/>
                              </a:lnTo>
                              <a:lnTo>
                                <a:pt x="1692" y="2724"/>
                              </a:lnTo>
                              <a:lnTo>
                                <a:pt x="1653" y="2739"/>
                              </a:lnTo>
                              <a:lnTo>
                                <a:pt x="1615" y="2754"/>
                              </a:lnTo>
                              <a:lnTo>
                                <a:pt x="1578" y="2768"/>
                              </a:lnTo>
                              <a:lnTo>
                                <a:pt x="1542" y="2782"/>
                              </a:lnTo>
                              <a:lnTo>
                                <a:pt x="1491" y="2809"/>
                              </a:lnTo>
                              <a:lnTo>
                                <a:pt x="1436" y="2831"/>
                              </a:lnTo>
                              <a:lnTo>
                                <a:pt x="1390" y="2822"/>
                              </a:lnTo>
                              <a:lnTo>
                                <a:pt x="1346" y="2797"/>
                              </a:lnTo>
                              <a:lnTo>
                                <a:pt x="1295" y="2781"/>
                              </a:lnTo>
                              <a:lnTo>
                                <a:pt x="1243" y="2771"/>
                              </a:lnTo>
                              <a:lnTo>
                                <a:pt x="1193" y="2764"/>
                              </a:lnTo>
                              <a:lnTo>
                                <a:pt x="1142" y="2754"/>
                              </a:lnTo>
                              <a:lnTo>
                                <a:pt x="1091" y="2745"/>
                              </a:lnTo>
                              <a:lnTo>
                                <a:pt x="1038" y="2734"/>
                              </a:lnTo>
                              <a:lnTo>
                                <a:pt x="985" y="2722"/>
                              </a:lnTo>
                              <a:lnTo>
                                <a:pt x="935" y="2708"/>
                              </a:lnTo>
                              <a:lnTo>
                                <a:pt x="885" y="2690"/>
                              </a:lnTo>
                              <a:lnTo>
                                <a:pt x="839" y="2669"/>
                              </a:lnTo>
                              <a:lnTo>
                                <a:pt x="790" y="2640"/>
                              </a:lnTo>
                              <a:lnTo>
                                <a:pt x="749" y="2609"/>
                              </a:lnTo>
                              <a:lnTo>
                                <a:pt x="713" y="2576"/>
                              </a:lnTo>
                              <a:lnTo>
                                <a:pt x="677" y="2537"/>
                              </a:lnTo>
                              <a:lnTo>
                                <a:pt x="642" y="2492"/>
                              </a:lnTo>
                              <a:lnTo>
                                <a:pt x="622" y="2456"/>
                              </a:lnTo>
                              <a:lnTo>
                                <a:pt x="610" y="2416"/>
                              </a:lnTo>
                              <a:lnTo>
                                <a:pt x="594" y="2378"/>
                              </a:lnTo>
                              <a:lnTo>
                                <a:pt x="561" y="2342"/>
                              </a:lnTo>
                              <a:lnTo>
                                <a:pt x="524" y="2333"/>
                              </a:lnTo>
                              <a:lnTo>
                                <a:pt x="475" y="2322"/>
                              </a:lnTo>
                              <a:lnTo>
                                <a:pt x="435" y="2304"/>
                              </a:lnTo>
                              <a:lnTo>
                                <a:pt x="398" y="2281"/>
                              </a:lnTo>
                              <a:lnTo>
                                <a:pt x="362" y="2255"/>
                              </a:lnTo>
                              <a:lnTo>
                                <a:pt x="329" y="2224"/>
                              </a:lnTo>
                              <a:lnTo>
                                <a:pt x="297" y="2190"/>
                              </a:lnTo>
                              <a:lnTo>
                                <a:pt x="268" y="2154"/>
                              </a:lnTo>
                              <a:lnTo>
                                <a:pt x="241" y="2115"/>
                              </a:lnTo>
                              <a:lnTo>
                                <a:pt x="217" y="2075"/>
                              </a:lnTo>
                              <a:lnTo>
                                <a:pt x="196" y="2033"/>
                              </a:lnTo>
                              <a:lnTo>
                                <a:pt x="176" y="1992"/>
                              </a:lnTo>
                              <a:lnTo>
                                <a:pt x="159" y="1949"/>
                              </a:lnTo>
                              <a:lnTo>
                                <a:pt x="146" y="1908"/>
                              </a:lnTo>
                              <a:lnTo>
                                <a:pt x="135" y="1868"/>
                              </a:lnTo>
                              <a:lnTo>
                                <a:pt x="125" y="1830"/>
                              </a:lnTo>
                              <a:lnTo>
                                <a:pt x="114" y="1781"/>
                              </a:lnTo>
                              <a:lnTo>
                                <a:pt x="104" y="1725"/>
                              </a:lnTo>
                              <a:lnTo>
                                <a:pt x="102" y="1671"/>
                              </a:lnTo>
                              <a:lnTo>
                                <a:pt x="112" y="1627"/>
                              </a:lnTo>
                              <a:lnTo>
                                <a:pt x="140" y="1599"/>
                              </a:lnTo>
                              <a:lnTo>
                                <a:pt x="178" y="1586"/>
                              </a:lnTo>
                              <a:lnTo>
                                <a:pt x="216" y="1573"/>
                              </a:lnTo>
                              <a:lnTo>
                                <a:pt x="246" y="1550"/>
                              </a:lnTo>
                              <a:lnTo>
                                <a:pt x="266" y="1507"/>
                              </a:lnTo>
                              <a:lnTo>
                                <a:pt x="275" y="1455"/>
                              </a:lnTo>
                              <a:lnTo>
                                <a:pt x="279" y="1408"/>
                              </a:lnTo>
                              <a:lnTo>
                                <a:pt x="281" y="1358"/>
                              </a:lnTo>
                              <a:lnTo>
                                <a:pt x="277" y="1310"/>
                              </a:lnTo>
                              <a:lnTo>
                                <a:pt x="267" y="1264"/>
                              </a:lnTo>
                              <a:lnTo>
                                <a:pt x="252" y="1217"/>
                              </a:lnTo>
                              <a:lnTo>
                                <a:pt x="232" y="1172"/>
                              </a:lnTo>
                              <a:lnTo>
                                <a:pt x="208" y="1130"/>
                              </a:lnTo>
                              <a:lnTo>
                                <a:pt x="188" y="1094"/>
                              </a:lnTo>
                              <a:lnTo>
                                <a:pt x="162" y="1051"/>
                              </a:lnTo>
                              <a:lnTo>
                                <a:pt x="135" y="1027"/>
                              </a:lnTo>
                              <a:lnTo>
                                <a:pt x="91" y="1020"/>
                              </a:lnTo>
                              <a:lnTo>
                                <a:pt x="44" y="1013"/>
                              </a:lnTo>
                              <a:lnTo>
                                <a:pt x="7" y="997"/>
                              </a:lnTo>
                              <a:lnTo>
                                <a:pt x="4" y="996"/>
                              </a:lnTo>
                              <a:lnTo>
                                <a:pt x="2" y="993"/>
                              </a:lnTo>
                              <a:lnTo>
                                <a:pt x="0" y="990"/>
                              </a:lnTo>
                            </a:path>
                          </a:pathLst>
                        </a:custGeom>
                        <a:noFill/>
                        <a:ln w="6985">
                          <a:solidFill>
                            <a:srgbClr val="FFFFFF"/>
                          </a:solidFill>
                          <a:round/>
                          <a:headEnd/>
                          <a:tailEnd/>
                        </a:ln>
                      </wps:spPr>
                      <wps:bodyPr rot="0" vert="horz" wrap="square" lIns="91440" tIns="45720" rIns="91440" bIns="45720" anchor="t" anchorCtr="0" upright="1">
                        <a:noAutofit/>
                      </wps:bodyPr>
                    </wps:wsp>
                    <wps:wsp>
                      <wps:cNvPr id="471" name="Freeform 472"/>
                      <wps:cNvSpPr>
                        <a:spLocks noEditPoints="1"/>
                      </wps:cNvSpPr>
                      <wps:spPr bwMode="auto">
                        <a:xfrm>
                          <a:off x="1572" y="304"/>
                          <a:ext cx="1161" cy="1155"/>
                        </a:xfrm>
                        <a:custGeom>
                          <a:avLst/>
                          <a:gdLst>
                            <a:gd name="T0" fmla="*/ 3373 w 4641"/>
                            <a:gd name="T1" fmla="*/ 254 h 4619"/>
                            <a:gd name="T2" fmla="*/ 2933 w 4641"/>
                            <a:gd name="T3" fmla="*/ 131 h 4619"/>
                            <a:gd name="T4" fmla="*/ 2454 w 4641"/>
                            <a:gd name="T5" fmla="*/ 17 h 4619"/>
                            <a:gd name="T6" fmla="*/ 2031 w 4641"/>
                            <a:gd name="T7" fmla="*/ 48 h 4619"/>
                            <a:gd name="T8" fmla="*/ 1547 w 4641"/>
                            <a:gd name="T9" fmla="*/ 160 h 4619"/>
                            <a:gd name="T10" fmla="*/ 1157 w 4641"/>
                            <a:gd name="T11" fmla="*/ 326 h 4619"/>
                            <a:gd name="T12" fmla="*/ 782 w 4641"/>
                            <a:gd name="T13" fmla="*/ 644 h 4619"/>
                            <a:gd name="T14" fmla="*/ 443 w 4641"/>
                            <a:gd name="T15" fmla="*/ 952 h 4619"/>
                            <a:gd name="T16" fmla="*/ 266 w 4641"/>
                            <a:gd name="T17" fmla="*/ 1367 h 4619"/>
                            <a:gd name="T18" fmla="*/ 61 w 4641"/>
                            <a:gd name="T19" fmla="*/ 1795 h 4619"/>
                            <a:gd name="T20" fmla="*/ 38 w 4641"/>
                            <a:gd name="T21" fmla="*/ 2232 h 4619"/>
                            <a:gd name="T22" fmla="*/ 67 w 4641"/>
                            <a:gd name="T23" fmla="*/ 2734 h 4619"/>
                            <a:gd name="T24" fmla="*/ 177 w 4641"/>
                            <a:gd name="T25" fmla="*/ 3119 h 4619"/>
                            <a:gd name="T26" fmla="*/ 414 w 4641"/>
                            <a:gd name="T27" fmla="*/ 3562 h 4619"/>
                            <a:gd name="T28" fmla="*/ 664 w 4641"/>
                            <a:gd name="T29" fmla="*/ 3923 h 4619"/>
                            <a:gd name="T30" fmla="*/ 1063 w 4641"/>
                            <a:gd name="T31" fmla="*/ 4184 h 4619"/>
                            <a:gd name="T32" fmla="*/ 1434 w 4641"/>
                            <a:gd name="T33" fmla="*/ 4443 h 4619"/>
                            <a:gd name="T34" fmla="*/ 1882 w 4641"/>
                            <a:gd name="T35" fmla="*/ 4532 h 4619"/>
                            <a:gd name="T36" fmla="*/ 2370 w 4641"/>
                            <a:gd name="T37" fmla="*/ 4606 h 4619"/>
                            <a:gd name="T38" fmla="*/ 2791 w 4641"/>
                            <a:gd name="T39" fmla="*/ 4542 h 4619"/>
                            <a:gd name="T40" fmla="*/ 3260 w 4641"/>
                            <a:gd name="T41" fmla="*/ 4389 h 4619"/>
                            <a:gd name="T42" fmla="*/ 3636 w 4641"/>
                            <a:gd name="T43" fmla="*/ 4196 h 4619"/>
                            <a:gd name="T44" fmla="*/ 3987 w 4641"/>
                            <a:gd name="T45" fmla="*/ 3851 h 4619"/>
                            <a:gd name="T46" fmla="*/ 4300 w 4641"/>
                            <a:gd name="T47" fmla="*/ 3515 h 4619"/>
                            <a:gd name="T48" fmla="*/ 4446 w 4641"/>
                            <a:gd name="T49" fmla="*/ 3090 h 4619"/>
                            <a:gd name="T50" fmla="*/ 4613 w 4641"/>
                            <a:gd name="T51" fmla="*/ 2644 h 4619"/>
                            <a:gd name="T52" fmla="*/ 4603 w 4641"/>
                            <a:gd name="T53" fmla="*/ 2208 h 4619"/>
                            <a:gd name="T54" fmla="*/ 4534 w 4641"/>
                            <a:gd name="T55" fmla="*/ 1711 h 4619"/>
                            <a:gd name="T56" fmla="*/ 4394 w 4641"/>
                            <a:gd name="T57" fmla="*/ 1337 h 4619"/>
                            <a:gd name="T58" fmla="*/ 4122 w 4641"/>
                            <a:gd name="T59" fmla="*/ 913 h 4619"/>
                            <a:gd name="T60" fmla="*/ 3845 w 4641"/>
                            <a:gd name="T61" fmla="*/ 573 h 4619"/>
                            <a:gd name="T62" fmla="*/ 3790 w 4641"/>
                            <a:gd name="T63" fmla="*/ 721 h 4619"/>
                            <a:gd name="T64" fmla="*/ 4042 w 4641"/>
                            <a:gd name="T65" fmla="*/ 1067 h 4619"/>
                            <a:gd name="T66" fmla="*/ 4300 w 4641"/>
                            <a:gd name="T67" fmla="*/ 1401 h 4619"/>
                            <a:gd name="T68" fmla="*/ 4398 w 4641"/>
                            <a:gd name="T69" fmla="*/ 1840 h 4619"/>
                            <a:gd name="T70" fmla="*/ 4482 w 4641"/>
                            <a:gd name="T71" fmla="*/ 2234 h 4619"/>
                            <a:gd name="T72" fmla="*/ 4437 w 4641"/>
                            <a:gd name="T73" fmla="*/ 2713 h 4619"/>
                            <a:gd name="T74" fmla="*/ 4338 w 4641"/>
                            <a:gd name="T75" fmla="*/ 3067 h 4619"/>
                            <a:gd name="T76" fmla="*/ 4126 w 4641"/>
                            <a:gd name="T77" fmla="*/ 3498 h 4619"/>
                            <a:gd name="T78" fmla="*/ 3845 w 4641"/>
                            <a:gd name="T79" fmla="*/ 3790 h 4619"/>
                            <a:gd name="T80" fmla="*/ 3532 w 4641"/>
                            <a:gd name="T81" fmla="*/ 4114 h 4619"/>
                            <a:gd name="T82" fmla="*/ 3135 w 4641"/>
                            <a:gd name="T83" fmla="*/ 4264 h 4619"/>
                            <a:gd name="T84" fmla="*/ 2740 w 4641"/>
                            <a:gd name="T85" fmla="*/ 4431 h 4619"/>
                            <a:gd name="T86" fmla="*/ 2273 w 4641"/>
                            <a:gd name="T87" fmla="*/ 4438 h 4619"/>
                            <a:gd name="T88" fmla="*/ 1886 w 4641"/>
                            <a:gd name="T89" fmla="*/ 4411 h 4619"/>
                            <a:gd name="T90" fmla="*/ 1434 w 4641"/>
                            <a:gd name="T91" fmla="*/ 4264 h 4619"/>
                            <a:gd name="T92" fmla="*/ 1103 w 4641"/>
                            <a:gd name="T93" fmla="*/ 4060 h 4619"/>
                            <a:gd name="T94" fmla="*/ 730 w 4641"/>
                            <a:gd name="T95" fmla="*/ 3780 h 4619"/>
                            <a:gd name="T96" fmla="*/ 508 w 4641"/>
                            <a:gd name="T97" fmla="*/ 3416 h 4619"/>
                            <a:gd name="T98" fmla="*/ 276 w 4641"/>
                            <a:gd name="T99" fmla="*/ 3061 h 4619"/>
                            <a:gd name="T100" fmla="*/ 213 w 4641"/>
                            <a:gd name="T101" fmla="*/ 2616 h 4619"/>
                            <a:gd name="T102" fmla="*/ 160 w 4641"/>
                            <a:gd name="T103" fmla="*/ 2214 h 4619"/>
                            <a:gd name="T104" fmla="*/ 242 w 4641"/>
                            <a:gd name="T105" fmla="*/ 1743 h 4619"/>
                            <a:gd name="T106" fmla="*/ 370 w 4641"/>
                            <a:gd name="T107" fmla="*/ 1396 h 4619"/>
                            <a:gd name="T108" fmla="*/ 617 w 4641"/>
                            <a:gd name="T109" fmla="*/ 985 h 4619"/>
                            <a:gd name="T110" fmla="*/ 919 w 4641"/>
                            <a:gd name="T111" fmla="*/ 715 h 4619"/>
                            <a:gd name="T112" fmla="*/ 1257 w 4641"/>
                            <a:gd name="T113" fmla="*/ 417 h 4619"/>
                            <a:gd name="T114" fmla="*/ 1665 w 4641"/>
                            <a:gd name="T115" fmla="*/ 296 h 4619"/>
                            <a:gd name="T116" fmla="*/ 2070 w 4641"/>
                            <a:gd name="T117" fmla="*/ 164 h 4619"/>
                            <a:gd name="T118" fmla="*/ 2537 w 4641"/>
                            <a:gd name="T119" fmla="*/ 192 h 4619"/>
                            <a:gd name="T120" fmla="*/ 2923 w 4641"/>
                            <a:gd name="T121" fmla="*/ 249 h 4619"/>
                            <a:gd name="T122" fmla="*/ 3360 w 4641"/>
                            <a:gd name="T123" fmla="*/ 430 h 46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4641" h="4619">
                              <a:moveTo>
                                <a:pt x="3723" y="540"/>
                              </a:moveTo>
                              <a:lnTo>
                                <a:pt x="3724" y="529"/>
                              </a:lnTo>
                              <a:lnTo>
                                <a:pt x="3724" y="517"/>
                              </a:lnTo>
                              <a:lnTo>
                                <a:pt x="3723" y="506"/>
                              </a:lnTo>
                              <a:lnTo>
                                <a:pt x="3717" y="481"/>
                              </a:lnTo>
                              <a:lnTo>
                                <a:pt x="3703" y="459"/>
                              </a:lnTo>
                              <a:lnTo>
                                <a:pt x="3685" y="441"/>
                              </a:lnTo>
                              <a:lnTo>
                                <a:pt x="3662" y="429"/>
                              </a:lnTo>
                              <a:lnTo>
                                <a:pt x="3638" y="424"/>
                              </a:lnTo>
                              <a:lnTo>
                                <a:pt x="3612" y="425"/>
                              </a:lnTo>
                              <a:lnTo>
                                <a:pt x="3600" y="427"/>
                              </a:lnTo>
                              <a:lnTo>
                                <a:pt x="3589" y="431"/>
                              </a:lnTo>
                              <a:lnTo>
                                <a:pt x="3578" y="436"/>
                              </a:lnTo>
                              <a:lnTo>
                                <a:pt x="3579" y="425"/>
                              </a:lnTo>
                              <a:lnTo>
                                <a:pt x="3579" y="413"/>
                              </a:lnTo>
                              <a:lnTo>
                                <a:pt x="3578" y="402"/>
                              </a:lnTo>
                              <a:lnTo>
                                <a:pt x="3567" y="376"/>
                              </a:lnTo>
                              <a:lnTo>
                                <a:pt x="3552" y="358"/>
                              </a:lnTo>
                              <a:lnTo>
                                <a:pt x="3532" y="342"/>
                              </a:lnTo>
                              <a:lnTo>
                                <a:pt x="3510" y="330"/>
                              </a:lnTo>
                              <a:lnTo>
                                <a:pt x="3486" y="326"/>
                              </a:lnTo>
                              <a:lnTo>
                                <a:pt x="3459" y="329"/>
                              </a:lnTo>
                              <a:lnTo>
                                <a:pt x="3447" y="333"/>
                              </a:lnTo>
                              <a:lnTo>
                                <a:pt x="3437" y="338"/>
                              </a:lnTo>
                              <a:lnTo>
                                <a:pt x="3427" y="345"/>
                              </a:lnTo>
                              <a:lnTo>
                                <a:pt x="3427" y="333"/>
                              </a:lnTo>
                              <a:lnTo>
                                <a:pt x="3425" y="320"/>
                              </a:lnTo>
                              <a:lnTo>
                                <a:pt x="3422" y="307"/>
                              </a:lnTo>
                              <a:lnTo>
                                <a:pt x="3411" y="285"/>
                              </a:lnTo>
                              <a:lnTo>
                                <a:pt x="3395" y="268"/>
                              </a:lnTo>
                              <a:lnTo>
                                <a:pt x="3373" y="254"/>
                              </a:lnTo>
                              <a:lnTo>
                                <a:pt x="3349" y="244"/>
                              </a:lnTo>
                              <a:lnTo>
                                <a:pt x="3325" y="241"/>
                              </a:lnTo>
                              <a:lnTo>
                                <a:pt x="3301" y="246"/>
                              </a:lnTo>
                              <a:lnTo>
                                <a:pt x="3289" y="251"/>
                              </a:lnTo>
                              <a:lnTo>
                                <a:pt x="3279" y="258"/>
                              </a:lnTo>
                              <a:lnTo>
                                <a:pt x="3269" y="265"/>
                              </a:lnTo>
                              <a:lnTo>
                                <a:pt x="3268" y="252"/>
                              </a:lnTo>
                              <a:lnTo>
                                <a:pt x="3265" y="240"/>
                              </a:lnTo>
                              <a:lnTo>
                                <a:pt x="3260" y="229"/>
                              </a:lnTo>
                              <a:lnTo>
                                <a:pt x="3249" y="206"/>
                              </a:lnTo>
                              <a:lnTo>
                                <a:pt x="3232" y="189"/>
                              </a:lnTo>
                              <a:lnTo>
                                <a:pt x="3210" y="177"/>
                              </a:lnTo>
                              <a:lnTo>
                                <a:pt x="3183" y="169"/>
                              </a:lnTo>
                              <a:lnTo>
                                <a:pt x="3159" y="169"/>
                              </a:lnTo>
                              <a:lnTo>
                                <a:pt x="3135" y="177"/>
                              </a:lnTo>
                              <a:lnTo>
                                <a:pt x="3124" y="182"/>
                              </a:lnTo>
                              <a:lnTo>
                                <a:pt x="3114" y="188"/>
                              </a:lnTo>
                              <a:lnTo>
                                <a:pt x="3105" y="195"/>
                              </a:lnTo>
                              <a:lnTo>
                                <a:pt x="3103" y="184"/>
                              </a:lnTo>
                              <a:lnTo>
                                <a:pt x="3100" y="173"/>
                              </a:lnTo>
                              <a:lnTo>
                                <a:pt x="3094" y="164"/>
                              </a:lnTo>
                              <a:lnTo>
                                <a:pt x="3081" y="142"/>
                              </a:lnTo>
                              <a:lnTo>
                                <a:pt x="3062" y="125"/>
                              </a:lnTo>
                              <a:lnTo>
                                <a:pt x="3038" y="115"/>
                              </a:lnTo>
                              <a:lnTo>
                                <a:pt x="3013" y="110"/>
                              </a:lnTo>
                              <a:lnTo>
                                <a:pt x="2989" y="111"/>
                              </a:lnTo>
                              <a:lnTo>
                                <a:pt x="2965" y="120"/>
                              </a:lnTo>
                              <a:lnTo>
                                <a:pt x="2953" y="126"/>
                              </a:lnTo>
                              <a:lnTo>
                                <a:pt x="2944" y="134"/>
                              </a:lnTo>
                              <a:lnTo>
                                <a:pt x="2936" y="142"/>
                              </a:lnTo>
                              <a:lnTo>
                                <a:pt x="2933" y="131"/>
                              </a:lnTo>
                              <a:lnTo>
                                <a:pt x="2929" y="119"/>
                              </a:lnTo>
                              <a:lnTo>
                                <a:pt x="2923" y="107"/>
                              </a:lnTo>
                              <a:lnTo>
                                <a:pt x="2906" y="88"/>
                              </a:lnTo>
                              <a:lnTo>
                                <a:pt x="2886" y="74"/>
                              </a:lnTo>
                              <a:lnTo>
                                <a:pt x="2863" y="64"/>
                              </a:lnTo>
                              <a:lnTo>
                                <a:pt x="2837" y="62"/>
                              </a:lnTo>
                              <a:lnTo>
                                <a:pt x="2813" y="66"/>
                              </a:lnTo>
                              <a:lnTo>
                                <a:pt x="2791" y="78"/>
                              </a:lnTo>
                              <a:lnTo>
                                <a:pt x="2779" y="84"/>
                              </a:lnTo>
                              <a:lnTo>
                                <a:pt x="2770" y="91"/>
                              </a:lnTo>
                              <a:lnTo>
                                <a:pt x="2763" y="99"/>
                              </a:lnTo>
                              <a:lnTo>
                                <a:pt x="2759" y="88"/>
                              </a:lnTo>
                              <a:lnTo>
                                <a:pt x="2753" y="77"/>
                              </a:lnTo>
                              <a:lnTo>
                                <a:pt x="2748" y="67"/>
                              </a:lnTo>
                              <a:lnTo>
                                <a:pt x="2729" y="48"/>
                              </a:lnTo>
                              <a:lnTo>
                                <a:pt x="2708" y="36"/>
                              </a:lnTo>
                              <a:lnTo>
                                <a:pt x="2683" y="30"/>
                              </a:lnTo>
                              <a:lnTo>
                                <a:pt x="2658" y="30"/>
                              </a:lnTo>
                              <a:lnTo>
                                <a:pt x="2633" y="34"/>
                              </a:lnTo>
                              <a:lnTo>
                                <a:pt x="2614" y="45"/>
                              </a:lnTo>
                              <a:lnTo>
                                <a:pt x="2604" y="54"/>
                              </a:lnTo>
                              <a:lnTo>
                                <a:pt x="2595" y="63"/>
                              </a:lnTo>
                              <a:lnTo>
                                <a:pt x="2586" y="73"/>
                              </a:lnTo>
                              <a:lnTo>
                                <a:pt x="2583" y="62"/>
                              </a:lnTo>
                              <a:lnTo>
                                <a:pt x="2577" y="52"/>
                              </a:lnTo>
                              <a:lnTo>
                                <a:pt x="2571" y="43"/>
                              </a:lnTo>
                              <a:lnTo>
                                <a:pt x="2551" y="24"/>
                              </a:lnTo>
                              <a:lnTo>
                                <a:pt x="2528" y="13"/>
                              </a:lnTo>
                              <a:lnTo>
                                <a:pt x="2504" y="8"/>
                              </a:lnTo>
                              <a:lnTo>
                                <a:pt x="2477" y="9"/>
                              </a:lnTo>
                              <a:lnTo>
                                <a:pt x="2454" y="17"/>
                              </a:lnTo>
                              <a:lnTo>
                                <a:pt x="2433" y="32"/>
                              </a:lnTo>
                              <a:lnTo>
                                <a:pt x="2423" y="40"/>
                              </a:lnTo>
                              <a:lnTo>
                                <a:pt x="2416" y="48"/>
                              </a:lnTo>
                              <a:lnTo>
                                <a:pt x="2409" y="58"/>
                              </a:lnTo>
                              <a:lnTo>
                                <a:pt x="2405" y="48"/>
                              </a:lnTo>
                              <a:lnTo>
                                <a:pt x="2398" y="39"/>
                              </a:lnTo>
                              <a:lnTo>
                                <a:pt x="2390" y="30"/>
                              </a:lnTo>
                              <a:lnTo>
                                <a:pt x="2370" y="13"/>
                              </a:lnTo>
                              <a:lnTo>
                                <a:pt x="2346" y="4"/>
                              </a:lnTo>
                              <a:lnTo>
                                <a:pt x="2320" y="0"/>
                              </a:lnTo>
                              <a:lnTo>
                                <a:pt x="2296" y="4"/>
                              </a:lnTo>
                              <a:lnTo>
                                <a:pt x="2273" y="13"/>
                              </a:lnTo>
                              <a:lnTo>
                                <a:pt x="2253" y="30"/>
                              </a:lnTo>
                              <a:lnTo>
                                <a:pt x="2244" y="39"/>
                              </a:lnTo>
                              <a:lnTo>
                                <a:pt x="2238" y="48"/>
                              </a:lnTo>
                              <a:lnTo>
                                <a:pt x="2232" y="58"/>
                              </a:lnTo>
                              <a:lnTo>
                                <a:pt x="2225" y="48"/>
                              </a:lnTo>
                              <a:lnTo>
                                <a:pt x="2219" y="40"/>
                              </a:lnTo>
                              <a:lnTo>
                                <a:pt x="2210" y="32"/>
                              </a:lnTo>
                              <a:lnTo>
                                <a:pt x="2188" y="17"/>
                              </a:lnTo>
                              <a:lnTo>
                                <a:pt x="2165" y="9"/>
                              </a:lnTo>
                              <a:lnTo>
                                <a:pt x="2141" y="8"/>
                              </a:lnTo>
                              <a:lnTo>
                                <a:pt x="2115" y="13"/>
                              </a:lnTo>
                              <a:lnTo>
                                <a:pt x="2093" y="24"/>
                              </a:lnTo>
                              <a:lnTo>
                                <a:pt x="2074" y="43"/>
                              </a:lnTo>
                              <a:lnTo>
                                <a:pt x="2066" y="52"/>
                              </a:lnTo>
                              <a:lnTo>
                                <a:pt x="2061" y="62"/>
                              </a:lnTo>
                              <a:lnTo>
                                <a:pt x="2055" y="73"/>
                              </a:lnTo>
                              <a:lnTo>
                                <a:pt x="2048" y="64"/>
                              </a:lnTo>
                              <a:lnTo>
                                <a:pt x="2041" y="55"/>
                              </a:lnTo>
                              <a:lnTo>
                                <a:pt x="2031" y="48"/>
                              </a:lnTo>
                              <a:lnTo>
                                <a:pt x="2008" y="35"/>
                              </a:lnTo>
                              <a:lnTo>
                                <a:pt x="1984" y="30"/>
                              </a:lnTo>
                              <a:lnTo>
                                <a:pt x="1958" y="30"/>
                              </a:lnTo>
                              <a:lnTo>
                                <a:pt x="1933" y="38"/>
                              </a:lnTo>
                              <a:lnTo>
                                <a:pt x="1911" y="51"/>
                              </a:lnTo>
                              <a:lnTo>
                                <a:pt x="1893" y="69"/>
                              </a:lnTo>
                              <a:lnTo>
                                <a:pt x="1888" y="78"/>
                              </a:lnTo>
                              <a:lnTo>
                                <a:pt x="1883" y="88"/>
                              </a:lnTo>
                              <a:lnTo>
                                <a:pt x="1880" y="99"/>
                              </a:lnTo>
                              <a:lnTo>
                                <a:pt x="1872" y="91"/>
                              </a:lnTo>
                              <a:lnTo>
                                <a:pt x="1864" y="82"/>
                              </a:lnTo>
                              <a:lnTo>
                                <a:pt x="1853" y="75"/>
                              </a:lnTo>
                              <a:lnTo>
                                <a:pt x="1830" y="65"/>
                              </a:lnTo>
                              <a:lnTo>
                                <a:pt x="1805" y="62"/>
                              </a:lnTo>
                              <a:lnTo>
                                <a:pt x="1780" y="64"/>
                              </a:lnTo>
                              <a:lnTo>
                                <a:pt x="1756" y="74"/>
                              </a:lnTo>
                              <a:lnTo>
                                <a:pt x="1735" y="88"/>
                              </a:lnTo>
                              <a:lnTo>
                                <a:pt x="1719" y="107"/>
                              </a:lnTo>
                              <a:lnTo>
                                <a:pt x="1713" y="118"/>
                              </a:lnTo>
                              <a:lnTo>
                                <a:pt x="1709" y="130"/>
                              </a:lnTo>
                              <a:lnTo>
                                <a:pt x="1705" y="142"/>
                              </a:lnTo>
                              <a:lnTo>
                                <a:pt x="1699" y="133"/>
                              </a:lnTo>
                              <a:lnTo>
                                <a:pt x="1689" y="126"/>
                              </a:lnTo>
                              <a:lnTo>
                                <a:pt x="1679" y="120"/>
                              </a:lnTo>
                              <a:lnTo>
                                <a:pt x="1654" y="111"/>
                              </a:lnTo>
                              <a:lnTo>
                                <a:pt x="1629" y="109"/>
                              </a:lnTo>
                              <a:lnTo>
                                <a:pt x="1603" y="115"/>
                              </a:lnTo>
                              <a:lnTo>
                                <a:pt x="1581" y="125"/>
                              </a:lnTo>
                              <a:lnTo>
                                <a:pt x="1562" y="141"/>
                              </a:lnTo>
                              <a:lnTo>
                                <a:pt x="1547" y="160"/>
                              </a:lnTo>
                              <a:lnTo>
                                <a:pt x="1543" y="173"/>
                              </a:lnTo>
                              <a:lnTo>
                                <a:pt x="1539" y="184"/>
                              </a:lnTo>
                              <a:lnTo>
                                <a:pt x="1538" y="195"/>
                              </a:lnTo>
                              <a:lnTo>
                                <a:pt x="1528" y="188"/>
                              </a:lnTo>
                              <a:lnTo>
                                <a:pt x="1518" y="182"/>
                              </a:lnTo>
                              <a:lnTo>
                                <a:pt x="1506" y="177"/>
                              </a:lnTo>
                              <a:lnTo>
                                <a:pt x="1482" y="169"/>
                              </a:lnTo>
                              <a:lnTo>
                                <a:pt x="1458" y="169"/>
                              </a:lnTo>
                              <a:lnTo>
                                <a:pt x="1434" y="177"/>
                              </a:lnTo>
                              <a:lnTo>
                                <a:pt x="1411" y="189"/>
                              </a:lnTo>
                              <a:lnTo>
                                <a:pt x="1393" y="206"/>
                              </a:lnTo>
                              <a:lnTo>
                                <a:pt x="1380" y="229"/>
                              </a:lnTo>
                              <a:lnTo>
                                <a:pt x="1375" y="240"/>
                              </a:lnTo>
                              <a:lnTo>
                                <a:pt x="1373" y="252"/>
                              </a:lnTo>
                              <a:lnTo>
                                <a:pt x="1372" y="265"/>
                              </a:lnTo>
                              <a:lnTo>
                                <a:pt x="1363" y="258"/>
                              </a:lnTo>
                              <a:lnTo>
                                <a:pt x="1353" y="251"/>
                              </a:lnTo>
                              <a:lnTo>
                                <a:pt x="1342" y="246"/>
                              </a:lnTo>
                              <a:lnTo>
                                <a:pt x="1316" y="241"/>
                              </a:lnTo>
                              <a:lnTo>
                                <a:pt x="1292" y="244"/>
                              </a:lnTo>
                              <a:lnTo>
                                <a:pt x="1268" y="254"/>
                              </a:lnTo>
                              <a:lnTo>
                                <a:pt x="1246" y="268"/>
                              </a:lnTo>
                              <a:lnTo>
                                <a:pt x="1230" y="285"/>
                              </a:lnTo>
                              <a:lnTo>
                                <a:pt x="1219" y="307"/>
                              </a:lnTo>
                              <a:lnTo>
                                <a:pt x="1216" y="320"/>
                              </a:lnTo>
                              <a:lnTo>
                                <a:pt x="1215" y="333"/>
                              </a:lnTo>
                              <a:lnTo>
                                <a:pt x="1214" y="345"/>
                              </a:lnTo>
                              <a:lnTo>
                                <a:pt x="1205" y="338"/>
                              </a:lnTo>
                              <a:lnTo>
                                <a:pt x="1194" y="333"/>
                              </a:lnTo>
                              <a:lnTo>
                                <a:pt x="1182" y="329"/>
                              </a:lnTo>
                              <a:lnTo>
                                <a:pt x="1157" y="326"/>
                              </a:lnTo>
                              <a:lnTo>
                                <a:pt x="1132" y="330"/>
                              </a:lnTo>
                              <a:lnTo>
                                <a:pt x="1109" y="342"/>
                              </a:lnTo>
                              <a:lnTo>
                                <a:pt x="1088" y="358"/>
                              </a:lnTo>
                              <a:lnTo>
                                <a:pt x="1074" y="376"/>
                              </a:lnTo>
                              <a:lnTo>
                                <a:pt x="1066" y="402"/>
                              </a:lnTo>
                              <a:lnTo>
                                <a:pt x="1062" y="413"/>
                              </a:lnTo>
                              <a:lnTo>
                                <a:pt x="1062" y="425"/>
                              </a:lnTo>
                              <a:lnTo>
                                <a:pt x="1063" y="436"/>
                              </a:lnTo>
                              <a:lnTo>
                                <a:pt x="1052" y="431"/>
                              </a:lnTo>
                              <a:lnTo>
                                <a:pt x="1041" y="427"/>
                              </a:lnTo>
                              <a:lnTo>
                                <a:pt x="1028" y="425"/>
                              </a:lnTo>
                              <a:lnTo>
                                <a:pt x="1004" y="424"/>
                              </a:lnTo>
                              <a:lnTo>
                                <a:pt x="980" y="429"/>
                              </a:lnTo>
                              <a:lnTo>
                                <a:pt x="955" y="441"/>
                              </a:lnTo>
                              <a:lnTo>
                                <a:pt x="938" y="459"/>
                              </a:lnTo>
                              <a:lnTo>
                                <a:pt x="926" y="481"/>
                              </a:lnTo>
                              <a:lnTo>
                                <a:pt x="918" y="506"/>
                              </a:lnTo>
                              <a:lnTo>
                                <a:pt x="917" y="517"/>
                              </a:lnTo>
                              <a:lnTo>
                                <a:pt x="917" y="529"/>
                              </a:lnTo>
                              <a:lnTo>
                                <a:pt x="918" y="540"/>
                              </a:lnTo>
                              <a:lnTo>
                                <a:pt x="907" y="535"/>
                              </a:lnTo>
                              <a:lnTo>
                                <a:pt x="897" y="533"/>
                              </a:lnTo>
                              <a:lnTo>
                                <a:pt x="886" y="532"/>
                              </a:lnTo>
                              <a:lnTo>
                                <a:pt x="860" y="533"/>
                              </a:lnTo>
                              <a:lnTo>
                                <a:pt x="836" y="540"/>
                              </a:lnTo>
                              <a:lnTo>
                                <a:pt x="814" y="554"/>
                              </a:lnTo>
                              <a:lnTo>
                                <a:pt x="797" y="573"/>
                              </a:lnTo>
                              <a:lnTo>
                                <a:pt x="785" y="596"/>
                              </a:lnTo>
                              <a:lnTo>
                                <a:pt x="782" y="620"/>
                              </a:lnTo>
                              <a:lnTo>
                                <a:pt x="781" y="632"/>
                              </a:lnTo>
                              <a:lnTo>
                                <a:pt x="782" y="644"/>
                              </a:lnTo>
                              <a:lnTo>
                                <a:pt x="784" y="655"/>
                              </a:lnTo>
                              <a:lnTo>
                                <a:pt x="773" y="653"/>
                              </a:lnTo>
                              <a:lnTo>
                                <a:pt x="761" y="651"/>
                              </a:lnTo>
                              <a:lnTo>
                                <a:pt x="749" y="649"/>
                              </a:lnTo>
                              <a:lnTo>
                                <a:pt x="723" y="653"/>
                              </a:lnTo>
                              <a:lnTo>
                                <a:pt x="699" y="662"/>
                              </a:lnTo>
                              <a:lnTo>
                                <a:pt x="679" y="677"/>
                              </a:lnTo>
                              <a:lnTo>
                                <a:pt x="664" y="697"/>
                              </a:lnTo>
                              <a:lnTo>
                                <a:pt x="655" y="721"/>
                              </a:lnTo>
                              <a:lnTo>
                                <a:pt x="652" y="746"/>
                              </a:lnTo>
                              <a:lnTo>
                                <a:pt x="653" y="757"/>
                              </a:lnTo>
                              <a:lnTo>
                                <a:pt x="655" y="769"/>
                              </a:lnTo>
                              <a:lnTo>
                                <a:pt x="657" y="781"/>
                              </a:lnTo>
                              <a:lnTo>
                                <a:pt x="646" y="777"/>
                              </a:lnTo>
                              <a:lnTo>
                                <a:pt x="635" y="776"/>
                              </a:lnTo>
                              <a:lnTo>
                                <a:pt x="623" y="776"/>
                              </a:lnTo>
                              <a:lnTo>
                                <a:pt x="598" y="781"/>
                              </a:lnTo>
                              <a:lnTo>
                                <a:pt x="575" y="792"/>
                              </a:lnTo>
                              <a:lnTo>
                                <a:pt x="555" y="811"/>
                              </a:lnTo>
                              <a:lnTo>
                                <a:pt x="542" y="833"/>
                              </a:lnTo>
                              <a:lnTo>
                                <a:pt x="535" y="857"/>
                              </a:lnTo>
                              <a:lnTo>
                                <a:pt x="534" y="882"/>
                              </a:lnTo>
                              <a:lnTo>
                                <a:pt x="535" y="893"/>
                              </a:lnTo>
                              <a:lnTo>
                                <a:pt x="538" y="904"/>
                              </a:lnTo>
                              <a:lnTo>
                                <a:pt x="542" y="915"/>
                              </a:lnTo>
                              <a:lnTo>
                                <a:pt x="531" y="913"/>
                              </a:lnTo>
                              <a:lnTo>
                                <a:pt x="519" y="913"/>
                              </a:lnTo>
                              <a:lnTo>
                                <a:pt x="508" y="915"/>
                              </a:lnTo>
                              <a:lnTo>
                                <a:pt x="483" y="920"/>
                              </a:lnTo>
                              <a:lnTo>
                                <a:pt x="461" y="933"/>
                              </a:lnTo>
                              <a:lnTo>
                                <a:pt x="443" y="952"/>
                              </a:lnTo>
                              <a:lnTo>
                                <a:pt x="431" y="975"/>
                              </a:lnTo>
                              <a:lnTo>
                                <a:pt x="426" y="999"/>
                              </a:lnTo>
                              <a:lnTo>
                                <a:pt x="426" y="1025"/>
                              </a:lnTo>
                              <a:lnTo>
                                <a:pt x="429" y="1037"/>
                              </a:lnTo>
                              <a:lnTo>
                                <a:pt x="432" y="1048"/>
                              </a:lnTo>
                              <a:lnTo>
                                <a:pt x="437" y="1059"/>
                              </a:lnTo>
                              <a:lnTo>
                                <a:pt x="426" y="1057"/>
                              </a:lnTo>
                              <a:lnTo>
                                <a:pt x="414" y="1057"/>
                              </a:lnTo>
                              <a:lnTo>
                                <a:pt x="402" y="1059"/>
                              </a:lnTo>
                              <a:lnTo>
                                <a:pt x="378" y="1069"/>
                              </a:lnTo>
                              <a:lnTo>
                                <a:pt x="358" y="1085"/>
                              </a:lnTo>
                              <a:lnTo>
                                <a:pt x="343" y="1105"/>
                              </a:lnTo>
                              <a:lnTo>
                                <a:pt x="332" y="1127"/>
                              </a:lnTo>
                              <a:lnTo>
                                <a:pt x="328" y="1151"/>
                              </a:lnTo>
                              <a:lnTo>
                                <a:pt x="330" y="1177"/>
                              </a:lnTo>
                              <a:lnTo>
                                <a:pt x="333" y="1189"/>
                              </a:lnTo>
                              <a:lnTo>
                                <a:pt x="339" y="1200"/>
                              </a:lnTo>
                              <a:lnTo>
                                <a:pt x="346" y="1209"/>
                              </a:lnTo>
                              <a:lnTo>
                                <a:pt x="333" y="1209"/>
                              </a:lnTo>
                              <a:lnTo>
                                <a:pt x="321" y="1210"/>
                              </a:lnTo>
                              <a:lnTo>
                                <a:pt x="309" y="1214"/>
                              </a:lnTo>
                              <a:lnTo>
                                <a:pt x="286" y="1224"/>
                              </a:lnTo>
                              <a:lnTo>
                                <a:pt x="268" y="1241"/>
                              </a:lnTo>
                              <a:lnTo>
                                <a:pt x="255" y="1262"/>
                              </a:lnTo>
                              <a:lnTo>
                                <a:pt x="245" y="1287"/>
                              </a:lnTo>
                              <a:lnTo>
                                <a:pt x="242" y="1311"/>
                              </a:lnTo>
                              <a:lnTo>
                                <a:pt x="246" y="1335"/>
                              </a:lnTo>
                              <a:lnTo>
                                <a:pt x="252" y="1346"/>
                              </a:lnTo>
                              <a:lnTo>
                                <a:pt x="258" y="1357"/>
                              </a:lnTo>
                              <a:lnTo>
                                <a:pt x="266" y="1367"/>
                              </a:lnTo>
                              <a:lnTo>
                                <a:pt x="253" y="1368"/>
                              </a:lnTo>
                              <a:lnTo>
                                <a:pt x="242" y="1370"/>
                              </a:lnTo>
                              <a:lnTo>
                                <a:pt x="231" y="1374"/>
                              </a:lnTo>
                              <a:lnTo>
                                <a:pt x="207" y="1385"/>
                              </a:lnTo>
                              <a:lnTo>
                                <a:pt x="190" y="1403"/>
                              </a:lnTo>
                              <a:lnTo>
                                <a:pt x="177" y="1425"/>
                              </a:lnTo>
                              <a:lnTo>
                                <a:pt x="169" y="1451"/>
                              </a:lnTo>
                              <a:lnTo>
                                <a:pt x="169" y="1476"/>
                              </a:lnTo>
                              <a:lnTo>
                                <a:pt x="177" y="1500"/>
                              </a:lnTo>
                              <a:lnTo>
                                <a:pt x="182" y="1510"/>
                              </a:lnTo>
                              <a:lnTo>
                                <a:pt x="188" y="1520"/>
                              </a:lnTo>
                              <a:lnTo>
                                <a:pt x="196" y="1529"/>
                              </a:lnTo>
                              <a:lnTo>
                                <a:pt x="185" y="1532"/>
                              </a:lnTo>
                              <a:lnTo>
                                <a:pt x="175" y="1536"/>
                              </a:lnTo>
                              <a:lnTo>
                                <a:pt x="164" y="1540"/>
                              </a:lnTo>
                              <a:lnTo>
                                <a:pt x="142" y="1553"/>
                              </a:lnTo>
                              <a:lnTo>
                                <a:pt x="126" y="1572"/>
                              </a:lnTo>
                              <a:lnTo>
                                <a:pt x="115" y="1596"/>
                              </a:lnTo>
                              <a:lnTo>
                                <a:pt x="110" y="1621"/>
                              </a:lnTo>
                              <a:lnTo>
                                <a:pt x="111" y="1645"/>
                              </a:lnTo>
                              <a:lnTo>
                                <a:pt x="121" y="1668"/>
                              </a:lnTo>
                              <a:lnTo>
                                <a:pt x="126" y="1680"/>
                              </a:lnTo>
                              <a:lnTo>
                                <a:pt x="134" y="1690"/>
                              </a:lnTo>
                              <a:lnTo>
                                <a:pt x="142" y="1698"/>
                              </a:lnTo>
                              <a:lnTo>
                                <a:pt x="131" y="1701"/>
                              </a:lnTo>
                              <a:lnTo>
                                <a:pt x="120" y="1706"/>
                              </a:lnTo>
                              <a:lnTo>
                                <a:pt x="106" y="1711"/>
                              </a:lnTo>
                              <a:lnTo>
                                <a:pt x="88" y="1726"/>
                              </a:lnTo>
                              <a:lnTo>
                                <a:pt x="73" y="1746"/>
                              </a:lnTo>
                              <a:lnTo>
                                <a:pt x="64" y="1769"/>
                              </a:lnTo>
                              <a:lnTo>
                                <a:pt x="61" y="1795"/>
                              </a:lnTo>
                              <a:lnTo>
                                <a:pt x="66" y="1820"/>
                              </a:lnTo>
                              <a:lnTo>
                                <a:pt x="78" y="1844"/>
                              </a:lnTo>
                              <a:lnTo>
                                <a:pt x="83" y="1854"/>
                              </a:lnTo>
                              <a:lnTo>
                                <a:pt x="92" y="1862"/>
                              </a:lnTo>
                              <a:lnTo>
                                <a:pt x="102" y="1871"/>
                              </a:lnTo>
                              <a:lnTo>
                                <a:pt x="89" y="1874"/>
                              </a:lnTo>
                              <a:lnTo>
                                <a:pt x="78" y="1879"/>
                              </a:lnTo>
                              <a:lnTo>
                                <a:pt x="67" y="1884"/>
                              </a:lnTo>
                              <a:lnTo>
                                <a:pt x="48" y="1902"/>
                              </a:lnTo>
                              <a:lnTo>
                                <a:pt x="36" y="1924"/>
                              </a:lnTo>
                              <a:lnTo>
                                <a:pt x="30" y="1948"/>
                              </a:lnTo>
                              <a:lnTo>
                                <a:pt x="28" y="1974"/>
                              </a:lnTo>
                              <a:lnTo>
                                <a:pt x="33" y="1998"/>
                              </a:lnTo>
                              <a:lnTo>
                                <a:pt x="45" y="2020"/>
                              </a:lnTo>
                              <a:lnTo>
                                <a:pt x="54" y="2028"/>
                              </a:lnTo>
                              <a:lnTo>
                                <a:pt x="62" y="2037"/>
                              </a:lnTo>
                              <a:lnTo>
                                <a:pt x="72" y="2044"/>
                              </a:lnTo>
                              <a:lnTo>
                                <a:pt x="61" y="2048"/>
                              </a:lnTo>
                              <a:lnTo>
                                <a:pt x="52" y="2054"/>
                              </a:lnTo>
                              <a:lnTo>
                                <a:pt x="43" y="2063"/>
                              </a:lnTo>
                              <a:lnTo>
                                <a:pt x="24" y="2081"/>
                              </a:lnTo>
                              <a:lnTo>
                                <a:pt x="13" y="2103"/>
                              </a:lnTo>
                              <a:lnTo>
                                <a:pt x="8" y="2128"/>
                              </a:lnTo>
                              <a:lnTo>
                                <a:pt x="9" y="2153"/>
                              </a:lnTo>
                              <a:lnTo>
                                <a:pt x="16" y="2176"/>
                              </a:lnTo>
                              <a:lnTo>
                                <a:pt x="30" y="2197"/>
                              </a:lnTo>
                              <a:lnTo>
                                <a:pt x="39" y="2207"/>
                              </a:lnTo>
                              <a:lnTo>
                                <a:pt x="48" y="2214"/>
                              </a:lnTo>
                              <a:lnTo>
                                <a:pt x="59" y="2221"/>
                              </a:lnTo>
                              <a:lnTo>
                                <a:pt x="48" y="2225"/>
                              </a:lnTo>
                              <a:lnTo>
                                <a:pt x="38" y="2232"/>
                              </a:lnTo>
                              <a:lnTo>
                                <a:pt x="30" y="2240"/>
                              </a:lnTo>
                              <a:lnTo>
                                <a:pt x="13" y="2260"/>
                              </a:lnTo>
                              <a:lnTo>
                                <a:pt x="3" y="2283"/>
                              </a:lnTo>
                              <a:lnTo>
                                <a:pt x="0" y="2309"/>
                              </a:lnTo>
                              <a:lnTo>
                                <a:pt x="3" y="2334"/>
                              </a:lnTo>
                              <a:lnTo>
                                <a:pt x="13" y="2356"/>
                              </a:lnTo>
                              <a:lnTo>
                                <a:pt x="30" y="2376"/>
                              </a:lnTo>
                              <a:lnTo>
                                <a:pt x="38" y="2385"/>
                              </a:lnTo>
                              <a:lnTo>
                                <a:pt x="48" y="2392"/>
                              </a:lnTo>
                              <a:lnTo>
                                <a:pt x="59" y="2398"/>
                              </a:lnTo>
                              <a:lnTo>
                                <a:pt x="48" y="2404"/>
                              </a:lnTo>
                              <a:lnTo>
                                <a:pt x="39" y="2412"/>
                              </a:lnTo>
                              <a:lnTo>
                                <a:pt x="30" y="2422"/>
                              </a:lnTo>
                              <a:lnTo>
                                <a:pt x="16" y="2441"/>
                              </a:lnTo>
                              <a:lnTo>
                                <a:pt x="9" y="2466"/>
                              </a:lnTo>
                              <a:lnTo>
                                <a:pt x="8" y="2491"/>
                              </a:lnTo>
                              <a:lnTo>
                                <a:pt x="13" y="2516"/>
                              </a:lnTo>
                              <a:lnTo>
                                <a:pt x="24" y="2538"/>
                              </a:lnTo>
                              <a:lnTo>
                                <a:pt x="43" y="2558"/>
                              </a:lnTo>
                              <a:lnTo>
                                <a:pt x="52" y="2565"/>
                              </a:lnTo>
                              <a:lnTo>
                                <a:pt x="61" y="2571"/>
                              </a:lnTo>
                              <a:lnTo>
                                <a:pt x="72" y="2574"/>
                              </a:lnTo>
                              <a:lnTo>
                                <a:pt x="62" y="2582"/>
                              </a:lnTo>
                              <a:lnTo>
                                <a:pt x="54" y="2591"/>
                              </a:lnTo>
                              <a:lnTo>
                                <a:pt x="45" y="2600"/>
                              </a:lnTo>
                              <a:lnTo>
                                <a:pt x="33" y="2621"/>
                              </a:lnTo>
                              <a:lnTo>
                                <a:pt x="28" y="2644"/>
                              </a:lnTo>
                              <a:lnTo>
                                <a:pt x="30" y="2671"/>
                              </a:lnTo>
                              <a:lnTo>
                                <a:pt x="36" y="2696"/>
                              </a:lnTo>
                              <a:lnTo>
                                <a:pt x="48" y="2718"/>
                              </a:lnTo>
                              <a:lnTo>
                                <a:pt x="67" y="2734"/>
                              </a:lnTo>
                              <a:lnTo>
                                <a:pt x="78" y="2741"/>
                              </a:lnTo>
                              <a:lnTo>
                                <a:pt x="89" y="2746"/>
                              </a:lnTo>
                              <a:lnTo>
                                <a:pt x="102" y="2751"/>
                              </a:lnTo>
                              <a:lnTo>
                                <a:pt x="92" y="2757"/>
                              </a:lnTo>
                              <a:lnTo>
                                <a:pt x="83" y="2767"/>
                              </a:lnTo>
                              <a:lnTo>
                                <a:pt x="78" y="2777"/>
                              </a:lnTo>
                              <a:lnTo>
                                <a:pt x="66" y="2801"/>
                              </a:lnTo>
                              <a:lnTo>
                                <a:pt x="61" y="2824"/>
                              </a:lnTo>
                              <a:lnTo>
                                <a:pt x="64" y="2849"/>
                              </a:lnTo>
                              <a:lnTo>
                                <a:pt x="73" y="2872"/>
                              </a:lnTo>
                              <a:lnTo>
                                <a:pt x="89" y="2892"/>
                              </a:lnTo>
                              <a:lnTo>
                                <a:pt x="110" y="2909"/>
                              </a:lnTo>
                              <a:lnTo>
                                <a:pt x="121" y="2915"/>
                              </a:lnTo>
                              <a:lnTo>
                                <a:pt x="131" y="2920"/>
                              </a:lnTo>
                              <a:lnTo>
                                <a:pt x="142" y="2922"/>
                              </a:lnTo>
                              <a:lnTo>
                                <a:pt x="134" y="2929"/>
                              </a:lnTo>
                              <a:lnTo>
                                <a:pt x="126" y="2939"/>
                              </a:lnTo>
                              <a:lnTo>
                                <a:pt x="121" y="2951"/>
                              </a:lnTo>
                              <a:lnTo>
                                <a:pt x="112" y="2973"/>
                              </a:lnTo>
                              <a:lnTo>
                                <a:pt x="111" y="2999"/>
                              </a:lnTo>
                              <a:lnTo>
                                <a:pt x="115" y="3023"/>
                              </a:lnTo>
                              <a:lnTo>
                                <a:pt x="126" y="3047"/>
                              </a:lnTo>
                              <a:lnTo>
                                <a:pt x="142" y="3067"/>
                              </a:lnTo>
                              <a:lnTo>
                                <a:pt x="164" y="3080"/>
                              </a:lnTo>
                              <a:lnTo>
                                <a:pt x="175" y="3084"/>
                              </a:lnTo>
                              <a:lnTo>
                                <a:pt x="185" y="3088"/>
                              </a:lnTo>
                              <a:lnTo>
                                <a:pt x="196" y="3090"/>
                              </a:lnTo>
                              <a:lnTo>
                                <a:pt x="188" y="3098"/>
                              </a:lnTo>
                              <a:lnTo>
                                <a:pt x="182" y="3109"/>
                              </a:lnTo>
                              <a:lnTo>
                                <a:pt x="177" y="3119"/>
                              </a:lnTo>
                              <a:lnTo>
                                <a:pt x="171" y="3143"/>
                              </a:lnTo>
                              <a:lnTo>
                                <a:pt x="171" y="3169"/>
                              </a:lnTo>
                              <a:lnTo>
                                <a:pt x="177" y="3195"/>
                              </a:lnTo>
                              <a:lnTo>
                                <a:pt x="190" y="3216"/>
                              </a:lnTo>
                              <a:lnTo>
                                <a:pt x="209" y="3232"/>
                              </a:lnTo>
                              <a:lnTo>
                                <a:pt x="231" y="3245"/>
                              </a:lnTo>
                              <a:lnTo>
                                <a:pt x="242" y="3250"/>
                              </a:lnTo>
                              <a:lnTo>
                                <a:pt x="253" y="3252"/>
                              </a:lnTo>
                              <a:lnTo>
                                <a:pt x="266" y="3253"/>
                              </a:lnTo>
                              <a:lnTo>
                                <a:pt x="258" y="3262"/>
                              </a:lnTo>
                              <a:lnTo>
                                <a:pt x="252" y="3273"/>
                              </a:lnTo>
                              <a:lnTo>
                                <a:pt x="246" y="3285"/>
                              </a:lnTo>
                              <a:lnTo>
                                <a:pt x="242" y="3309"/>
                              </a:lnTo>
                              <a:lnTo>
                                <a:pt x="245" y="3333"/>
                              </a:lnTo>
                              <a:lnTo>
                                <a:pt x="255" y="3357"/>
                              </a:lnTo>
                              <a:lnTo>
                                <a:pt x="268" y="3379"/>
                              </a:lnTo>
                              <a:lnTo>
                                <a:pt x="287" y="3394"/>
                              </a:lnTo>
                              <a:lnTo>
                                <a:pt x="311" y="3405"/>
                              </a:lnTo>
                              <a:lnTo>
                                <a:pt x="322" y="3410"/>
                              </a:lnTo>
                              <a:lnTo>
                                <a:pt x="333" y="3411"/>
                              </a:lnTo>
                              <a:lnTo>
                                <a:pt x="346" y="3411"/>
                              </a:lnTo>
                              <a:lnTo>
                                <a:pt x="339" y="3421"/>
                              </a:lnTo>
                              <a:lnTo>
                                <a:pt x="333" y="3432"/>
                              </a:lnTo>
                              <a:lnTo>
                                <a:pt x="330" y="3443"/>
                              </a:lnTo>
                              <a:lnTo>
                                <a:pt x="328" y="3469"/>
                              </a:lnTo>
                              <a:lnTo>
                                <a:pt x="332" y="3493"/>
                              </a:lnTo>
                              <a:lnTo>
                                <a:pt x="343" y="3515"/>
                              </a:lnTo>
                              <a:lnTo>
                                <a:pt x="358" y="3536"/>
                              </a:lnTo>
                              <a:lnTo>
                                <a:pt x="378" y="3550"/>
                              </a:lnTo>
                              <a:lnTo>
                                <a:pt x="402" y="3561"/>
                              </a:lnTo>
                              <a:lnTo>
                                <a:pt x="414" y="3562"/>
                              </a:lnTo>
                              <a:lnTo>
                                <a:pt x="426" y="3562"/>
                              </a:lnTo>
                              <a:lnTo>
                                <a:pt x="437" y="3561"/>
                              </a:lnTo>
                              <a:lnTo>
                                <a:pt x="432" y="3571"/>
                              </a:lnTo>
                              <a:lnTo>
                                <a:pt x="429" y="3583"/>
                              </a:lnTo>
                              <a:lnTo>
                                <a:pt x="426" y="3595"/>
                              </a:lnTo>
                              <a:lnTo>
                                <a:pt x="426" y="3619"/>
                              </a:lnTo>
                              <a:lnTo>
                                <a:pt x="431" y="3643"/>
                              </a:lnTo>
                              <a:lnTo>
                                <a:pt x="443" y="3668"/>
                              </a:lnTo>
                              <a:lnTo>
                                <a:pt x="461" y="3686"/>
                              </a:lnTo>
                              <a:lnTo>
                                <a:pt x="483" y="3699"/>
                              </a:lnTo>
                              <a:lnTo>
                                <a:pt x="508" y="3708"/>
                              </a:lnTo>
                              <a:lnTo>
                                <a:pt x="520" y="3708"/>
                              </a:lnTo>
                              <a:lnTo>
                                <a:pt x="531" y="3707"/>
                              </a:lnTo>
                              <a:lnTo>
                                <a:pt x="542" y="3705"/>
                              </a:lnTo>
                              <a:lnTo>
                                <a:pt x="538" y="3716"/>
                              </a:lnTo>
                              <a:lnTo>
                                <a:pt x="535" y="3727"/>
                              </a:lnTo>
                              <a:lnTo>
                                <a:pt x="534" y="3740"/>
                              </a:lnTo>
                              <a:lnTo>
                                <a:pt x="535" y="3765"/>
                              </a:lnTo>
                              <a:lnTo>
                                <a:pt x="542" y="3789"/>
                              </a:lnTo>
                              <a:lnTo>
                                <a:pt x="555" y="3809"/>
                              </a:lnTo>
                              <a:lnTo>
                                <a:pt x="575" y="3828"/>
                              </a:lnTo>
                              <a:lnTo>
                                <a:pt x="598" y="3839"/>
                              </a:lnTo>
                              <a:lnTo>
                                <a:pt x="623" y="3844"/>
                              </a:lnTo>
                              <a:lnTo>
                                <a:pt x="635" y="3844"/>
                              </a:lnTo>
                              <a:lnTo>
                                <a:pt x="646" y="3843"/>
                              </a:lnTo>
                              <a:lnTo>
                                <a:pt x="657" y="3839"/>
                              </a:lnTo>
                              <a:lnTo>
                                <a:pt x="655" y="3851"/>
                              </a:lnTo>
                              <a:lnTo>
                                <a:pt x="653" y="3862"/>
                              </a:lnTo>
                              <a:lnTo>
                                <a:pt x="652" y="3874"/>
                              </a:lnTo>
                              <a:lnTo>
                                <a:pt x="655" y="3899"/>
                              </a:lnTo>
                              <a:lnTo>
                                <a:pt x="664" y="3923"/>
                              </a:lnTo>
                              <a:lnTo>
                                <a:pt x="679" y="3943"/>
                              </a:lnTo>
                              <a:lnTo>
                                <a:pt x="699" y="3958"/>
                              </a:lnTo>
                              <a:lnTo>
                                <a:pt x="723" y="3968"/>
                              </a:lnTo>
                              <a:lnTo>
                                <a:pt x="749" y="3972"/>
                              </a:lnTo>
                              <a:lnTo>
                                <a:pt x="761" y="3970"/>
                              </a:lnTo>
                              <a:lnTo>
                                <a:pt x="773" y="3968"/>
                              </a:lnTo>
                              <a:lnTo>
                                <a:pt x="784" y="3965"/>
                              </a:lnTo>
                              <a:lnTo>
                                <a:pt x="782" y="3976"/>
                              </a:lnTo>
                              <a:lnTo>
                                <a:pt x="781" y="3988"/>
                              </a:lnTo>
                              <a:lnTo>
                                <a:pt x="782" y="3999"/>
                              </a:lnTo>
                              <a:lnTo>
                                <a:pt x="785" y="4024"/>
                              </a:lnTo>
                              <a:lnTo>
                                <a:pt x="797" y="4046"/>
                              </a:lnTo>
                              <a:lnTo>
                                <a:pt x="814" y="4066"/>
                              </a:lnTo>
                              <a:lnTo>
                                <a:pt x="836" y="4080"/>
                              </a:lnTo>
                              <a:lnTo>
                                <a:pt x="860" y="4086"/>
                              </a:lnTo>
                              <a:lnTo>
                                <a:pt x="886" y="4088"/>
                              </a:lnTo>
                              <a:lnTo>
                                <a:pt x="897" y="4086"/>
                              </a:lnTo>
                              <a:lnTo>
                                <a:pt x="907" y="4084"/>
                              </a:lnTo>
                              <a:lnTo>
                                <a:pt x="918" y="4080"/>
                              </a:lnTo>
                              <a:lnTo>
                                <a:pt x="917" y="4091"/>
                              </a:lnTo>
                              <a:lnTo>
                                <a:pt x="917" y="4103"/>
                              </a:lnTo>
                              <a:lnTo>
                                <a:pt x="918" y="4114"/>
                              </a:lnTo>
                              <a:lnTo>
                                <a:pt x="926" y="4139"/>
                              </a:lnTo>
                              <a:lnTo>
                                <a:pt x="938" y="4161"/>
                              </a:lnTo>
                              <a:lnTo>
                                <a:pt x="955" y="4179"/>
                              </a:lnTo>
                              <a:lnTo>
                                <a:pt x="980" y="4191"/>
                              </a:lnTo>
                              <a:lnTo>
                                <a:pt x="1005" y="4196"/>
                              </a:lnTo>
                              <a:lnTo>
                                <a:pt x="1031" y="4194"/>
                              </a:lnTo>
                              <a:lnTo>
                                <a:pt x="1042" y="4193"/>
                              </a:lnTo>
                              <a:lnTo>
                                <a:pt x="1052" y="4188"/>
                              </a:lnTo>
                              <a:lnTo>
                                <a:pt x="1063" y="4184"/>
                              </a:lnTo>
                              <a:lnTo>
                                <a:pt x="1063" y="4195"/>
                              </a:lnTo>
                              <a:lnTo>
                                <a:pt x="1064" y="4207"/>
                              </a:lnTo>
                              <a:lnTo>
                                <a:pt x="1066" y="4218"/>
                              </a:lnTo>
                              <a:lnTo>
                                <a:pt x="1075" y="4243"/>
                              </a:lnTo>
                              <a:lnTo>
                                <a:pt x="1090" y="4263"/>
                              </a:lnTo>
                              <a:lnTo>
                                <a:pt x="1109" y="4281"/>
                              </a:lnTo>
                              <a:lnTo>
                                <a:pt x="1134" y="4290"/>
                              </a:lnTo>
                              <a:lnTo>
                                <a:pt x="1158" y="4294"/>
                              </a:lnTo>
                              <a:lnTo>
                                <a:pt x="1182" y="4290"/>
                              </a:lnTo>
                              <a:lnTo>
                                <a:pt x="1194" y="4287"/>
                              </a:lnTo>
                              <a:lnTo>
                                <a:pt x="1206" y="4283"/>
                              </a:lnTo>
                              <a:lnTo>
                                <a:pt x="1216" y="4277"/>
                              </a:lnTo>
                              <a:lnTo>
                                <a:pt x="1215" y="4288"/>
                              </a:lnTo>
                              <a:lnTo>
                                <a:pt x="1217" y="4299"/>
                              </a:lnTo>
                              <a:lnTo>
                                <a:pt x="1219" y="4312"/>
                              </a:lnTo>
                              <a:lnTo>
                                <a:pt x="1230" y="4334"/>
                              </a:lnTo>
                              <a:lnTo>
                                <a:pt x="1246" y="4353"/>
                              </a:lnTo>
                              <a:lnTo>
                                <a:pt x="1268" y="4368"/>
                              </a:lnTo>
                              <a:lnTo>
                                <a:pt x="1292" y="4376"/>
                              </a:lnTo>
                              <a:lnTo>
                                <a:pt x="1316" y="4378"/>
                              </a:lnTo>
                              <a:lnTo>
                                <a:pt x="1342" y="4374"/>
                              </a:lnTo>
                              <a:lnTo>
                                <a:pt x="1353" y="4368"/>
                              </a:lnTo>
                              <a:lnTo>
                                <a:pt x="1363" y="4363"/>
                              </a:lnTo>
                              <a:lnTo>
                                <a:pt x="1372" y="4357"/>
                              </a:lnTo>
                              <a:lnTo>
                                <a:pt x="1375" y="4368"/>
                              </a:lnTo>
                              <a:lnTo>
                                <a:pt x="1378" y="4379"/>
                              </a:lnTo>
                              <a:lnTo>
                                <a:pt x="1380" y="4389"/>
                              </a:lnTo>
                              <a:lnTo>
                                <a:pt x="1393" y="4412"/>
                              </a:lnTo>
                              <a:lnTo>
                                <a:pt x="1411" y="4430"/>
                              </a:lnTo>
                              <a:lnTo>
                                <a:pt x="1434" y="4443"/>
                              </a:lnTo>
                              <a:lnTo>
                                <a:pt x="1458" y="4448"/>
                              </a:lnTo>
                              <a:lnTo>
                                <a:pt x="1482" y="4448"/>
                              </a:lnTo>
                              <a:lnTo>
                                <a:pt x="1506" y="4443"/>
                              </a:lnTo>
                              <a:lnTo>
                                <a:pt x="1518" y="4437"/>
                              </a:lnTo>
                              <a:lnTo>
                                <a:pt x="1528" y="4432"/>
                              </a:lnTo>
                              <a:lnTo>
                                <a:pt x="1538" y="4424"/>
                              </a:lnTo>
                              <a:lnTo>
                                <a:pt x="1539" y="4435"/>
                              </a:lnTo>
                              <a:lnTo>
                                <a:pt x="1543" y="4446"/>
                              </a:lnTo>
                              <a:lnTo>
                                <a:pt x="1547" y="4459"/>
                              </a:lnTo>
                              <a:lnTo>
                                <a:pt x="1562" y="4479"/>
                              </a:lnTo>
                              <a:lnTo>
                                <a:pt x="1581" y="4494"/>
                              </a:lnTo>
                              <a:lnTo>
                                <a:pt x="1603" y="4508"/>
                              </a:lnTo>
                              <a:lnTo>
                                <a:pt x="1629" y="4512"/>
                              </a:lnTo>
                              <a:lnTo>
                                <a:pt x="1654" y="4509"/>
                              </a:lnTo>
                              <a:lnTo>
                                <a:pt x="1679" y="4499"/>
                              </a:lnTo>
                              <a:lnTo>
                                <a:pt x="1689" y="4493"/>
                              </a:lnTo>
                              <a:lnTo>
                                <a:pt x="1699" y="4487"/>
                              </a:lnTo>
                              <a:lnTo>
                                <a:pt x="1705" y="4478"/>
                              </a:lnTo>
                              <a:lnTo>
                                <a:pt x="1709" y="4490"/>
                              </a:lnTo>
                              <a:lnTo>
                                <a:pt x="1713" y="4502"/>
                              </a:lnTo>
                              <a:lnTo>
                                <a:pt x="1719" y="4513"/>
                              </a:lnTo>
                              <a:lnTo>
                                <a:pt x="1735" y="4532"/>
                              </a:lnTo>
                              <a:lnTo>
                                <a:pt x="1756" y="4546"/>
                              </a:lnTo>
                              <a:lnTo>
                                <a:pt x="1780" y="4556"/>
                              </a:lnTo>
                              <a:lnTo>
                                <a:pt x="1805" y="4558"/>
                              </a:lnTo>
                              <a:lnTo>
                                <a:pt x="1830" y="4555"/>
                              </a:lnTo>
                              <a:lnTo>
                                <a:pt x="1853" y="4545"/>
                              </a:lnTo>
                              <a:lnTo>
                                <a:pt x="1863" y="4538"/>
                              </a:lnTo>
                              <a:lnTo>
                                <a:pt x="1871" y="4529"/>
                              </a:lnTo>
                              <a:lnTo>
                                <a:pt x="1880" y="4521"/>
                              </a:lnTo>
                              <a:lnTo>
                                <a:pt x="1882" y="4532"/>
                              </a:lnTo>
                              <a:lnTo>
                                <a:pt x="1888" y="4542"/>
                              </a:lnTo>
                              <a:lnTo>
                                <a:pt x="1893" y="4553"/>
                              </a:lnTo>
                              <a:lnTo>
                                <a:pt x="1911" y="4571"/>
                              </a:lnTo>
                              <a:lnTo>
                                <a:pt x="1933" y="4584"/>
                              </a:lnTo>
                              <a:lnTo>
                                <a:pt x="1958" y="4590"/>
                              </a:lnTo>
                              <a:lnTo>
                                <a:pt x="1984" y="4592"/>
                              </a:lnTo>
                              <a:lnTo>
                                <a:pt x="2008" y="4587"/>
                              </a:lnTo>
                              <a:lnTo>
                                <a:pt x="2028" y="4574"/>
                              </a:lnTo>
                              <a:lnTo>
                                <a:pt x="2040" y="4566"/>
                              </a:lnTo>
                              <a:lnTo>
                                <a:pt x="2048" y="4556"/>
                              </a:lnTo>
                              <a:lnTo>
                                <a:pt x="2055" y="4547"/>
                              </a:lnTo>
                              <a:lnTo>
                                <a:pt x="2061" y="4558"/>
                              </a:lnTo>
                              <a:lnTo>
                                <a:pt x="2066" y="4569"/>
                              </a:lnTo>
                              <a:lnTo>
                                <a:pt x="2074" y="4580"/>
                              </a:lnTo>
                              <a:lnTo>
                                <a:pt x="2093" y="4595"/>
                              </a:lnTo>
                              <a:lnTo>
                                <a:pt x="2115" y="4606"/>
                              </a:lnTo>
                              <a:lnTo>
                                <a:pt x="2141" y="4612"/>
                              </a:lnTo>
                              <a:lnTo>
                                <a:pt x="2165" y="4611"/>
                              </a:lnTo>
                              <a:lnTo>
                                <a:pt x="2188" y="4603"/>
                              </a:lnTo>
                              <a:lnTo>
                                <a:pt x="2210" y="4590"/>
                              </a:lnTo>
                              <a:lnTo>
                                <a:pt x="2219" y="4580"/>
                              </a:lnTo>
                              <a:lnTo>
                                <a:pt x="2225" y="4571"/>
                              </a:lnTo>
                              <a:lnTo>
                                <a:pt x="2232" y="4561"/>
                              </a:lnTo>
                              <a:lnTo>
                                <a:pt x="2238" y="4571"/>
                              </a:lnTo>
                              <a:lnTo>
                                <a:pt x="2244" y="4581"/>
                              </a:lnTo>
                              <a:lnTo>
                                <a:pt x="2253" y="4590"/>
                              </a:lnTo>
                              <a:lnTo>
                                <a:pt x="2273" y="4606"/>
                              </a:lnTo>
                              <a:lnTo>
                                <a:pt x="2296" y="4616"/>
                              </a:lnTo>
                              <a:lnTo>
                                <a:pt x="2320" y="4619"/>
                              </a:lnTo>
                              <a:lnTo>
                                <a:pt x="2346" y="4616"/>
                              </a:lnTo>
                              <a:lnTo>
                                <a:pt x="2370" y="4606"/>
                              </a:lnTo>
                              <a:lnTo>
                                <a:pt x="2390" y="4590"/>
                              </a:lnTo>
                              <a:lnTo>
                                <a:pt x="2398" y="4581"/>
                              </a:lnTo>
                              <a:lnTo>
                                <a:pt x="2405" y="4571"/>
                              </a:lnTo>
                              <a:lnTo>
                                <a:pt x="2409" y="4561"/>
                              </a:lnTo>
                              <a:lnTo>
                                <a:pt x="2416" y="4571"/>
                              </a:lnTo>
                              <a:lnTo>
                                <a:pt x="2423" y="4580"/>
                              </a:lnTo>
                              <a:lnTo>
                                <a:pt x="2433" y="4590"/>
                              </a:lnTo>
                              <a:lnTo>
                                <a:pt x="2454" y="4603"/>
                              </a:lnTo>
                              <a:lnTo>
                                <a:pt x="2477" y="4611"/>
                              </a:lnTo>
                              <a:lnTo>
                                <a:pt x="2504" y="4612"/>
                              </a:lnTo>
                              <a:lnTo>
                                <a:pt x="2528" y="4606"/>
                              </a:lnTo>
                              <a:lnTo>
                                <a:pt x="2551" y="4594"/>
                              </a:lnTo>
                              <a:lnTo>
                                <a:pt x="2571" y="4577"/>
                              </a:lnTo>
                              <a:lnTo>
                                <a:pt x="2577" y="4568"/>
                              </a:lnTo>
                              <a:lnTo>
                                <a:pt x="2583" y="4558"/>
                              </a:lnTo>
                              <a:lnTo>
                                <a:pt x="2586" y="4547"/>
                              </a:lnTo>
                              <a:lnTo>
                                <a:pt x="2595" y="4557"/>
                              </a:lnTo>
                              <a:lnTo>
                                <a:pt x="2604" y="4566"/>
                              </a:lnTo>
                              <a:lnTo>
                                <a:pt x="2614" y="4574"/>
                              </a:lnTo>
                              <a:lnTo>
                                <a:pt x="2633" y="4587"/>
                              </a:lnTo>
                              <a:lnTo>
                                <a:pt x="2658" y="4592"/>
                              </a:lnTo>
                              <a:lnTo>
                                <a:pt x="2683" y="4590"/>
                              </a:lnTo>
                              <a:lnTo>
                                <a:pt x="2708" y="4584"/>
                              </a:lnTo>
                              <a:lnTo>
                                <a:pt x="2729" y="4571"/>
                              </a:lnTo>
                              <a:lnTo>
                                <a:pt x="2748" y="4553"/>
                              </a:lnTo>
                              <a:lnTo>
                                <a:pt x="2753" y="4542"/>
                              </a:lnTo>
                              <a:lnTo>
                                <a:pt x="2759" y="4532"/>
                              </a:lnTo>
                              <a:lnTo>
                                <a:pt x="2763" y="4521"/>
                              </a:lnTo>
                              <a:lnTo>
                                <a:pt x="2771" y="4528"/>
                              </a:lnTo>
                              <a:lnTo>
                                <a:pt x="2780" y="4536"/>
                              </a:lnTo>
                              <a:lnTo>
                                <a:pt x="2791" y="4542"/>
                              </a:lnTo>
                              <a:lnTo>
                                <a:pt x="2813" y="4554"/>
                              </a:lnTo>
                              <a:lnTo>
                                <a:pt x="2837" y="4558"/>
                              </a:lnTo>
                              <a:lnTo>
                                <a:pt x="2863" y="4556"/>
                              </a:lnTo>
                              <a:lnTo>
                                <a:pt x="2886" y="4546"/>
                              </a:lnTo>
                              <a:lnTo>
                                <a:pt x="2906" y="4532"/>
                              </a:lnTo>
                              <a:lnTo>
                                <a:pt x="2923" y="4513"/>
                              </a:lnTo>
                              <a:lnTo>
                                <a:pt x="2929" y="4500"/>
                              </a:lnTo>
                              <a:lnTo>
                                <a:pt x="2933" y="4489"/>
                              </a:lnTo>
                              <a:lnTo>
                                <a:pt x="2936" y="4478"/>
                              </a:lnTo>
                              <a:lnTo>
                                <a:pt x="2944" y="4486"/>
                              </a:lnTo>
                              <a:lnTo>
                                <a:pt x="2953" y="4493"/>
                              </a:lnTo>
                              <a:lnTo>
                                <a:pt x="2965" y="4499"/>
                              </a:lnTo>
                              <a:lnTo>
                                <a:pt x="2989" y="4509"/>
                              </a:lnTo>
                              <a:lnTo>
                                <a:pt x="3013" y="4510"/>
                              </a:lnTo>
                              <a:lnTo>
                                <a:pt x="3038" y="4504"/>
                              </a:lnTo>
                              <a:lnTo>
                                <a:pt x="3062" y="4494"/>
                              </a:lnTo>
                              <a:lnTo>
                                <a:pt x="3081" y="4478"/>
                              </a:lnTo>
                              <a:lnTo>
                                <a:pt x="3094" y="4456"/>
                              </a:lnTo>
                              <a:lnTo>
                                <a:pt x="3100" y="4446"/>
                              </a:lnTo>
                              <a:lnTo>
                                <a:pt x="3103" y="4435"/>
                              </a:lnTo>
                              <a:lnTo>
                                <a:pt x="3105" y="4424"/>
                              </a:lnTo>
                              <a:lnTo>
                                <a:pt x="3114" y="4432"/>
                              </a:lnTo>
                              <a:lnTo>
                                <a:pt x="3124" y="4437"/>
                              </a:lnTo>
                              <a:lnTo>
                                <a:pt x="3135" y="4443"/>
                              </a:lnTo>
                              <a:lnTo>
                                <a:pt x="3159" y="4448"/>
                              </a:lnTo>
                              <a:lnTo>
                                <a:pt x="3183" y="4448"/>
                              </a:lnTo>
                              <a:lnTo>
                                <a:pt x="3210" y="4443"/>
                              </a:lnTo>
                              <a:lnTo>
                                <a:pt x="3232" y="4430"/>
                              </a:lnTo>
                              <a:lnTo>
                                <a:pt x="3248" y="4412"/>
                              </a:lnTo>
                              <a:lnTo>
                                <a:pt x="3260" y="4389"/>
                              </a:lnTo>
                              <a:lnTo>
                                <a:pt x="3265" y="4379"/>
                              </a:lnTo>
                              <a:lnTo>
                                <a:pt x="3268" y="4368"/>
                              </a:lnTo>
                              <a:lnTo>
                                <a:pt x="3269" y="4357"/>
                              </a:lnTo>
                              <a:lnTo>
                                <a:pt x="3279" y="4363"/>
                              </a:lnTo>
                              <a:lnTo>
                                <a:pt x="3289" y="4368"/>
                              </a:lnTo>
                              <a:lnTo>
                                <a:pt x="3301" y="4374"/>
                              </a:lnTo>
                              <a:lnTo>
                                <a:pt x="3325" y="4378"/>
                              </a:lnTo>
                              <a:lnTo>
                                <a:pt x="3349" y="4376"/>
                              </a:lnTo>
                              <a:lnTo>
                                <a:pt x="3373" y="4368"/>
                              </a:lnTo>
                              <a:lnTo>
                                <a:pt x="3395" y="4353"/>
                              </a:lnTo>
                              <a:lnTo>
                                <a:pt x="3411" y="4334"/>
                              </a:lnTo>
                              <a:lnTo>
                                <a:pt x="3422" y="4312"/>
                              </a:lnTo>
                              <a:lnTo>
                                <a:pt x="3425" y="4299"/>
                              </a:lnTo>
                              <a:lnTo>
                                <a:pt x="3427" y="4287"/>
                              </a:lnTo>
                              <a:lnTo>
                                <a:pt x="3427" y="4275"/>
                              </a:lnTo>
                              <a:lnTo>
                                <a:pt x="3436" y="4282"/>
                              </a:lnTo>
                              <a:lnTo>
                                <a:pt x="3447" y="4287"/>
                              </a:lnTo>
                              <a:lnTo>
                                <a:pt x="3459" y="4290"/>
                              </a:lnTo>
                              <a:lnTo>
                                <a:pt x="3486" y="4294"/>
                              </a:lnTo>
                              <a:lnTo>
                                <a:pt x="3510" y="4290"/>
                              </a:lnTo>
                              <a:lnTo>
                                <a:pt x="3532" y="4281"/>
                              </a:lnTo>
                              <a:lnTo>
                                <a:pt x="3552" y="4263"/>
                              </a:lnTo>
                              <a:lnTo>
                                <a:pt x="3567" y="4243"/>
                              </a:lnTo>
                              <a:lnTo>
                                <a:pt x="3578" y="4218"/>
                              </a:lnTo>
                              <a:lnTo>
                                <a:pt x="3579" y="4207"/>
                              </a:lnTo>
                              <a:lnTo>
                                <a:pt x="3579" y="4195"/>
                              </a:lnTo>
                              <a:lnTo>
                                <a:pt x="3578" y="4184"/>
                              </a:lnTo>
                              <a:lnTo>
                                <a:pt x="3589" y="4188"/>
                              </a:lnTo>
                              <a:lnTo>
                                <a:pt x="3600" y="4193"/>
                              </a:lnTo>
                              <a:lnTo>
                                <a:pt x="3612" y="4194"/>
                              </a:lnTo>
                              <a:lnTo>
                                <a:pt x="3636" y="4196"/>
                              </a:lnTo>
                              <a:lnTo>
                                <a:pt x="3660" y="4191"/>
                              </a:lnTo>
                              <a:lnTo>
                                <a:pt x="3685" y="4179"/>
                              </a:lnTo>
                              <a:lnTo>
                                <a:pt x="3703" y="4161"/>
                              </a:lnTo>
                              <a:lnTo>
                                <a:pt x="3717" y="4139"/>
                              </a:lnTo>
                              <a:lnTo>
                                <a:pt x="3723" y="4114"/>
                              </a:lnTo>
                              <a:lnTo>
                                <a:pt x="3724" y="4103"/>
                              </a:lnTo>
                              <a:lnTo>
                                <a:pt x="3724" y="4091"/>
                              </a:lnTo>
                              <a:lnTo>
                                <a:pt x="3723" y="4080"/>
                              </a:lnTo>
                              <a:lnTo>
                                <a:pt x="3733" y="4084"/>
                              </a:lnTo>
                              <a:lnTo>
                                <a:pt x="3744" y="4086"/>
                              </a:lnTo>
                              <a:lnTo>
                                <a:pt x="3755" y="4088"/>
                              </a:lnTo>
                              <a:lnTo>
                                <a:pt x="3781" y="4086"/>
                              </a:lnTo>
                              <a:lnTo>
                                <a:pt x="3807" y="4080"/>
                              </a:lnTo>
                              <a:lnTo>
                                <a:pt x="3828" y="4066"/>
                              </a:lnTo>
                              <a:lnTo>
                                <a:pt x="3845" y="4046"/>
                              </a:lnTo>
                              <a:lnTo>
                                <a:pt x="3857" y="4024"/>
                              </a:lnTo>
                              <a:lnTo>
                                <a:pt x="3863" y="3999"/>
                              </a:lnTo>
                              <a:lnTo>
                                <a:pt x="3862" y="3988"/>
                              </a:lnTo>
                              <a:lnTo>
                                <a:pt x="3861" y="3976"/>
                              </a:lnTo>
                              <a:lnTo>
                                <a:pt x="3857" y="3965"/>
                              </a:lnTo>
                              <a:lnTo>
                                <a:pt x="3868" y="3968"/>
                              </a:lnTo>
                              <a:lnTo>
                                <a:pt x="3880" y="3969"/>
                              </a:lnTo>
                              <a:lnTo>
                                <a:pt x="3891" y="3970"/>
                              </a:lnTo>
                              <a:lnTo>
                                <a:pt x="3918" y="3967"/>
                              </a:lnTo>
                              <a:lnTo>
                                <a:pt x="3941" y="3958"/>
                              </a:lnTo>
                              <a:lnTo>
                                <a:pt x="3962" y="3943"/>
                              </a:lnTo>
                              <a:lnTo>
                                <a:pt x="3978" y="3923"/>
                              </a:lnTo>
                              <a:lnTo>
                                <a:pt x="3988" y="3899"/>
                              </a:lnTo>
                              <a:lnTo>
                                <a:pt x="3991" y="3874"/>
                              </a:lnTo>
                              <a:lnTo>
                                <a:pt x="3989" y="3862"/>
                              </a:lnTo>
                              <a:lnTo>
                                <a:pt x="3987" y="3851"/>
                              </a:lnTo>
                              <a:lnTo>
                                <a:pt x="3984" y="3839"/>
                              </a:lnTo>
                              <a:lnTo>
                                <a:pt x="3995" y="3841"/>
                              </a:lnTo>
                              <a:lnTo>
                                <a:pt x="4007" y="3843"/>
                              </a:lnTo>
                              <a:lnTo>
                                <a:pt x="4018" y="3842"/>
                              </a:lnTo>
                              <a:lnTo>
                                <a:pt x="4043" y="3837"/>
                              </a:lnTo>
                              <a:lnTo>
                                <a:pt x="4065" y="3825"/>
                              </a:lnTo>
                              <a:lnTo>
                                <a:pt x="4085" y="3809"/>
                              </a:lnTo>
                              <a:lnTo>
                                <a:pt x="4098" y="3787"/>
                              </a:lnTo>
                              <a:lnTo>
                                <a:pt x="4106" y="3764"/>
                              </a:lnTo>
                              <a:lnTo>
                                <a:pt x="4107" y="3740"/>
                              </a:lnTo>
                              <a:lnTo>
                                <a:pt x="4106" y="3727"/>
                              </a:lnTo>
                              <a:lnTo>
                                <a:pt x="4104" y="3716"/>
                              </a:lnTo>
                              <a:lnTo>
                                <a:pt x="4099" y="3705"/>
                              </a:lnTo>
                              <a:lnTo>
                                <a:pt x="4110" y="3707"/>
                              </a:lnTo>
                              <a:lnTo>
                                <a:pt x="4122" y="3708"/>
                              </a:lnTo>
                              <a:lnTo>
                                <a:pt x="4133" y="3708"/>
                              </a:lnTo>
                              <a:lnTo>
                                <a:pt x="4159" y="3699"/>
                              </a:lnTo>
                              <a:lnTo>
                                <a:pt x="4181" y="3686"/>
                              </a:lnTo>
                              <a:lnTo>
                                <a:pt x="4198" y="3668"/>
                              </a:lnTo>
                              <a:lnTo>
                                <a:pt x="4210" y="3643"/>
                              </a:lnTo>
                              <a:lnTo>
                                <a:pt x="4216" y="3619"/>
                              </a:lnTo>
                              <a:lnTo>
                                <a:pt x="4215" y="3595"/>
                              </a:lnTo>
                              <a:lnTo>
                                <a:pt x="4212" y="3583"/>
                              </a:lnTo>
                              <a:lnTo>
                                <a:pt x="4209" y="3571"/>
                              </a:lnTo>
                              <a:lnTo>
                                <a:pt x="4204" y="3561"/>
                              </a:lnTo>
                              <a:lnTo>
                                <a:pt x="4215" y="3562"/>
                              </a:lnTo>
                              <a:lnTo>
                                <a:pt x="4227" y="3560"/>
                              </a:lnTo>
                              <a:lnTo>
                                <a:pt x="4239" y="3558"/>
                              </a:lnTo>
                              <a:lnTo>
                                <a:pt x="4263" y="3550"/>
                              </a:lnTo>
                              <a:lnTo>
                                <a:pt x="4283" y="3536"/>
                              </a:lnTo>
                              <a:lnTo>
                                <a:pt x="4300" y="3515"/>
                              </a:lnTo>
                              <a:lnTo>
                                <a:pt x="4310" y="3492"/>
                              </a:lnTo>
                              <a:lnTo>
                                <a:pt x="4314" y="3468"/>
                              </a:lnTo>
                              <a:lnTo>
                                <a:pt x="4311" y="3443"/>
                              </a:lnTo>
                              <a:lnTo>
                                <a:pt x="4307" y="3431"/>
                              </a:lnTo>
                              <a:lnTo>
                                <a:pt x="4303" y="3420"/>
                              </a:lnTo>
                              <a:lnTo>
                                <a:pt x="4297" y="3411"/>
                              </a:lnTo>
                              <a:lnTo>
                                <a:pt x="4308" y="3410"/>
                              </a:lnTo>
                              <a:lnTo>
                                <a:pt x="4320" y="3408"/>
                              </a:lnTo>
                              <a:lnTo>
                                <a:pt x="4332" y="3405"/>
                              </a:lnTo>
                              <a:lnTo>
                                <a:pt x="4354" y="3394"/>
                              </a:lnTo>
                              <a:lnTo>
                                <a:pt x="4374" y="3379"/>
                              </a:lnTo>
                              <a:lnTo>
                                <a:pt x="4388" y="3357"/>
                              </a:lnTo>
                              <a:lnTo>
                                <a:pt x="4397" y="3333"/>
                              </a:lnTo>
                              <a:lnTo>
                                <a:pt x="4399" y="3309"/>
                              </a:lnTo>
                              <a:lnTo>
                                <a:pt x="4394" y="3285"/>
                              </a:lnTo>
                              <a:lnTo>
                                <a:pt x="4391" y="3273"/>
                              </a:lnTo>
                              <a:lnTo>
                                <a:pt x="4384" y="3262"/>
                              </a:lnTo>
                              <a:lnTo>
                                <a:pt x="4379" y="3253"/>
                              </a:lnTo>
                              <a:lnTo>
                                <a:pt x="4388" y="3251"/>
                              </a:lnTo>
                              <a:lnTo>
                                <a:pt x="4399" y="3247"/>
                              </a:lnTo>
                              <a:lnTo>
                                <a:pt x="4410" y="3245"/>
                              </a:lnTo>
                              <a:lnTo>
                                <a:pt x="4432" y="3232"/>
                              </a:lnTo>
                              <a:lnTo>
                                <a:pt x="4451" y="3216"/>
                              </a:lnTo>
                              <a:lnTo>
                                <a:pt x="4464" y="3195"/>
                              </a:lnTo>
                              <a:lnTo>
                                <a:pt x="4470" y="3169"/>
                              </a:lnTo>
                              <a:lnTo>
                                <a:pt x="4470" y="3143"/>
                              </a:lnTo>
                              <a:lnTo>
                                <a:pt x="4464" y="3119"/>
                              </a:lnTo>
                              <a:lnTo>
                                <a:pt x="4459" y="3108"/>
                              </a:lnTo>
                              <a:lnTo>
                                <a:pt x="4452" y="3098"/>
                              </a:lnTo>
                              <a:lnTo>
                                <a:pt x="4446" y="3090"/>
                              </a:lnTo>
                              <a:lnTo>
                                <a:pt x="4457" y="3087"/>
                              </a:lnTo>
                              <a:lnTo>
                                <a:pt x="4468" y="3084"/>
                              </a:lnTo>
                              <a:lnTo>
                                <a:pt x="4481" y="3080"/>
                              </a:lnTo>
                              <a:lnTo>
                                <a:pt x="4499" y="3064"/>
                              </a:lnTo>
                              <a:lnTo>
                                <a:pt x="4516" y="3046"/>
                              </a:lnTo>
                              <a:lnTo>
                                <a:pt x="4528" y="3023"/>
                              </a:lnTo>
                              <a:lnTo>
                                <a:pt x="4534" y="2997"/>
                              </a:lnTo>
                              <a:lnTo>
                                <a:pt x="4530" y="2972"/>
                              </a:lnTo>
                              <a:lnTo>
                                <a:pt x="4520" y="2948"/>
                              </a:lnTo>
                              <a:lnTo>
                                <a:pt x="4515" y="2938"/>
                              </a:lnTo>
                              <a:lnTo>
                                <a:pt x="4508" y="2928"/>
                              </a:lnTo>
                              <a:lnTo>
                                <a:pt x="4499" y="2922"/>
                              </a:lnTo>
                              <a:lnTo>
                                <a:pt x="4512" y="2918"/>
                              </a:lnTo>
                              <a:lnTo>
                                <a:pt x="4524" y="2913"/>
                              </a:lnTo>
                              <a:lnTo>
                                <a:pt x="4534" y="2909"/>
                              </a:lnTo>
                              <a:lnTo>
                                <a:pt x="4553" y="2892"/>
                              </a:lnTo>
                              <a:lnTo>
                                <a:pt x="4567" y="2872"/>
                              </a:lnTo>
                              <a:lnTo>
                                <a:pt x="4576" y="2849"/>
                              </a:lnTo>
                              <a:lnTo>
                                <a:pt x="4580" y="2823"/>
                              </a:lnTo>
                              <a:lnTo>
                                <a:pt x="4576" y="2799"/>
                              </a:lnTo>
                              <a:lnTo>
                                <a:pt x="4567" y="2775"/>
                              </a:lnTo>
                              <a:lnTo>
                                <a:pt x="4558" y="2765"/>
                              </a:lnTo>
                              <a:lnTo>
                                <a:pt x="4550" y="2756"/>
                              </a:lnTo>
                              <a:lnTo>
                                <a:pt x="4542" y="2747"/>
                              </a:lnTo>
                              <a:lnTo>
                                <a:pt x="4552" y="2745"/>
                              </a:lnTo>
                              <a:lnTo>
                                <a:pt x="4563" y="2740"/>
                              </a:lnTo>
                              <a:lnTo>
                                <a:pt x="4574" y="2734"/>
                              </a:lnTo>
                              <a:lnTo>
                                <a:pt x="4593" y="2717"/>
                              </a:lnTo>
                              <a:lnTo>
                                <a:pt x="4606" y="2695"/>
                              </a:lnTo>
                              <a:lnTo>
                                <a:pt x="4612" y="2671"/>
                              </a:lnTo>
                              <a:lnTo>
                                <a:pt x="4613" y="2644"/>
                              </a:lnTo>
                              <a:lnTo>
                                <a:pt x="4607" y="2621"/>
                              </a:lnTo>
                              <a:lnTo>
                                <a:pt x="4596" y="2600"/>
                              </a:lnTo>
                              <a:lnTo>
                                <a:pt x="4587" y="2589"/>
                              </a:lnTo>
                              <a:lnTo>
                                <a:pt x="4578" y="2581"/>
                              </a:lnTo>
                              <a:lnTo>
                                <a:pt x="4569" y="2574"/>
                              </a:lnTo>
                              <a:lnTo>
                                <a:pt x="4580" y="2570"/>
                              </a:lnTo>
                              <a:lnTo>
                                <a:pt x="4591" y="2563"/>
                              </a:lnTo>
                              <a:lnTo>
                                <a:pt x="4601" y="2555"/>
                              </a:lnTo>
                              <a:lnTo>
                                <a:pt x="4617" y="2537"/>
                              </a:lnTo>
                              <a:lnTo>
                                <a:pt x="4628" y="2515"/>
                              </a:lnTo>
                              <a:lnTo>
                                <a:pt x="4634" y="2491"/>
                              </a:lnTo>
                              <a:lnTo>
                                <a:pt x="4633" y="2466"/>
                              </a:lnTo>
                              <a:lnTo>
                                <a:pt x="4625" y="2441"/>
                              </a:lnTo>
                              <a:lnTo>
                                <a:pt x="4612" y="2418"/>
                              </a:lnTo>
                              <a:lnTo>
                                <a:pt x="4602" y="2411"/>
                              </a:lnTo>
                              <a:lnTo>
                                <a:pt x="4592" y="2404"/>
                              </a:lnTo>
                              <a:lnTo>
                                <a:pt x="4582" y="2398"/>
                              </a:lnTo>
                              <a:lnTo>
                                <a:pt x="4593" y="2392"/>
                              </a:lnTo>
                              <a:lnTo>
                                <a:pt x="4603" y="2385"/>
                              </a:lnTo>
                              <a:lnTo>
                                <a:pt x="4612" y="2376"/>
                              </a:lnTo>
                              <a:lnTo>
                                <a:pt x="4628" y="2356"/>
                              </a:lnTo>
                              <a:lnTo>
                                <a:pt x="4638" y="2334"/>
                              </a:lnTo>
                              <a:lnTo>
                                <a:pt x="4641" y="2309"/>
                              </a:lnTo>
                              <a:lnTo>
                                <a:pt x="4638" y="2283"/>
                              </a:lnTo>
                              <a:lnTo>
                                <a:pt x="4628" y="2260"/>
                              </a:lnTo>
                              <a:lnTo>
                                <a:pt x="4612" y="2240"/>
                              </a:lnTo>
                              <a:lnTo>
                                <a:pt x="4603" y="2232"/>
                              </a:lnTo>
                              <a:lnTo>
                                <a:pt x="4594" y="2226"/>
                              </a:lnTo>
                              <a:lnTo>
                                <a:pt x="4585" y="2221"/>
                              </a:lnTo>
                              <a:lnTo>
                                <a:pt x="4594" y="2214"/>
                              </a:lnTo>
                              <a:lnTo>
                                <a:pt x="4603" y="2208"/>
                              </a:lnTo>
                              <a:lnTo>
                                <a:pt x="4612" y="2200"/>
                              </a:lnTo>
                              <a:lnTo>
                                <a:pt x="4625" y="2177"/>
                              </a:lnTo>
                              <a:lnTo>
                                <a:pt x="4633" y="2154"/>
                              </a:lnTo>
                              <a:lnTo>
                                <a:pt x="4634" y="2130"/>
                              </a:lnTo>
                              <a:lnTo>
                                <a:pt x="4628" y="2104"/>
                              </a:lnTo>
                              <a:lnTo>
                                <a:pt x="4617" y="2081"/>
                              </a:lnTo>
                              <a:lnTo>
                                <a:pt x="4601" y="2063"/>
                              </a:lnTo>
                              <a:lnTo>
                                <a:pt x="4591" y="2056"/>
                              </a:lnTo>
                              <a:lnTo>
                                <a:pt x="4580" y="2050"/>
                              </a:lnTo>
                              <a:lnTo>
                                <a:pt x="4569" y="2044"/>
                              </a:lnTo>
                              <a:lnTo>
                                <a:pt x="4579" y="2038"/>
                              </a:lnTo>
                              <a:lnTo>
                                <a:pt x="4587" y="2030"/>
                              </a:lnTo>
                              <a:lnTo>
                                <a:pt x="4596" y="2020"/>
                              </a:lnTo>
                              <a:lnTo>
                                <a:pt x="4607" y="1998"/>
                              </a:lnTo>
                              <a:lnTo>
                                <a:pt x="4613" y="1974"/>
                              </a:lnTo>
                              <a:lnTo>
                                <a:pt x="4612" y="1948"/>
                              </a:lnTo>
                              <a:lnTo>
                                <a:pt x="4606" y="1924"/>
                              </a:lnTo>
                              <a:lnTo>
                                <a:pt x="4593" y="1903"/>
                              </a:lnTo>
                              <a:lnTo>
                                <a:pt x="4574" y="1887"/>
                              </a:lnTo>
                              <a:lnTo>
                                <a:pt x="4563" y="1880"/>
                              </a:lnTo>
                              <a:lnTo>
                                <a:pt x="4552" y="1874"/>
                              </a:lnTo>
                              <a:lnTo>
                                <a:pt x="4542" y="1871"/>
                              </a:lnTo>
                              <a:lnTo>
                                <a:pt x="4550" y="1862"/>
                              </a:lnTo>
                              <a:lnTo>
                                <a:pt x="4558" y="1854"/>
                              </a:lnTo>
                              <a:lnTo>
                                <a:pt x="4567" y="1844"/>
                              </a:lnTo>
                              <a:lnTo>
                                <a:pt x="4576" y="1820"/>
                              </a:lnTo>
                              <a:lnTo>
                                <a:pt x="4581" y="1795"/>
                              </a:lnTo>
                              <a:lnTo>
                                <a:pt x="4576" y="1771"/>
                              </a:lnTo>
                              <a:lnTo>
                                <a:pt x="4569" y="1747"/>
                              </a:lnTo>
                              <a:lnTo>
                                <a:pt x="4553" y="1727"/>
                              </a:lnTo>
                              <a:lnTo>
                                <a:pt x="4534" y="1711"/>
                              </a:lnTo>
                              <a:lnTo>
                                <a:pt x="4524" y="1707"/>
                              </a:lnTo>
                              <a:lnTo>
                                <a:pt x="4512" y="1702"/>
                              </a:lnTo>
                              <a:lnTo>
                                <a:pt x="4499" y="1701"/>
                              </a:lnTo>
                              <a:lnTo>
                                <a:pt x="4508" y="1691"/>
                              </a:lnTo>
                              <a:lnTo>
                                <a:pt x="4516" y="1681"/>
                              </a:lnTo>
                              <a:lnTo>
                                <a:pt x="4524" y="1672"/>
                              </a:lnTo>
                              <a:lnTo>
                                <a:pt x="4531" y="1647"/>
                              </a:lnTo>
                              <a:lnTo>
                                <a:pt x="4534" y="1622"/>
                              </a:lnTo>
                              <a:lnTo>
                                <a:pt x="4528" y="1596"/>
                              </a:lnTo>
                              <a:lnTo>
                                <a:pt x="4516" y="1574"/>
                              </a:lnTo>
                              <a:lnTo>
                                <a:pt x="4499" y="1555"/>
                              </a:lnTo>
                              <a:lnTo>
                                <a:pt x="4481" y="1540"/>
                              </a:lnTo>
                              <a:lnTo>
                                <a:pt x="4468" y="1536"/>
                              </a:lnTo>
                              <a:lnTo>
                                <a:pt x="4457" y="1533"/>
                              </a:lnTo>
                              <a:lnTo>
                                <a:pt x="4446" y="1532"/>
                              </a:lnTo>
                              <a:lnTo>
                                <a:pt x="4452" y="1522"/>
                              </a:lnTo>
                              <a:lnTo>
                                <a:pt x="4459" y="1511"/>
                              </a:lnTo>
                              <a:lnTo>
                                <a:pt x="4464" y="1500"/>
                              </a:lnTo>
                              <a:lnTo>
                                <a:pt x="4471" y="1476"/>
                              </a:lnTo>
                              <a:lnTo>
                                <a:pt x="4471" y="1452"/>
                              </a:lnTo>
                              <a:lnTo>
                                <a:pt x="4464" y="1428"/>
                              </a:lnTo>
                              <a:lnTo>
                                <a:pt x="4451" y="1404"/>
                              </a:lnTo>
                              <a:lnTo>
                                <a:pt x="4435" y="1388"/>
                              </a:lnTo>
                              <a:lnTo>
                                <a:pt x="4413" y="1374"/>
                              </a:lnTo>
                              <a:lnTo>
                                <a:pt x="4400" y="1370"/>
                              </a:lnTo>
                              <a:lnTo>
                                <a:pt x="4390" y="1368"/>
                              </a:lnTo>
                              <a:lnTo>
                                <a:pt x="4379" y="1367"/>
                              </a:lnTo>
                              <a:lnTo>
                                <a:pt x="4384" y="1358"/>
                              </a:lnTo>
                              <a:lnTo>
                                <a:pt x="4391" y="1348"/>
                              </a:lnTo>
                              <a:lnTo>
                                <a:pt x="4394" y="1337"/>
                              </a:lnTo>
                              <a:lnTo>
                                <a:pt x="4399" y="1311"/>
                              </a:lnTo>
                              <a:lnTo>
                                <a:pt x="4397" y="1287"/>
                              </a:lnTo>
                              <a:lnTo>
                                <a:pt x="4388" y="1262"/>
                              </a:lnTo>
                              <a:lnTo>
                                <a:pt x="4374" y="1241"/>
                              </a:lnTo>
                              <a:lnTo>
                                <a:pt x="4354" y="1225"/>
                              </a:lnTo>
                              <a:lnTo>
                                <a:pt x="4332" y="1216"/>
                              </a:lnTo>
                              <a:lnTo>
                                <a:pt x="4320" y="1212"/>
                              </a:lnTo>
                              <a:lnTo>
                                <a:pt x="4308" y="1210"/>
                              </a:lnTo>
                              <a:lnTo>
                                <a:pt x="4297" y="1209"/>
                              </a:lnTo>
                              <a:lnTo>
                                <a:pt x="4303" y="1200"/>
                              </a:lnTo>
                              <a:lnTo>
                                <a:pt x="4307" y="1189"/>
                              </a:lnTo>
                              <a:lnTo>
                                <a:pt x="4311" y="1177"/>
                              </a:lnTo>
                              <a:lnTo>
                                <a:pt x="4314" y="1152"/>
                              </a:lnTo>
                              <a:lnTo>
                                <a:pt x="4309" y="1128"/>
                              </a:lnTo>
                              <a:lnTo>
                                <a:pt x="4297" y="1105"/>
                              </a:lnTo>
                              <a:lnTo>
                                <a:pt x="4282" y="1085"/>
                              </a:lnTo>
                              <a:lnTo>
                                <a:pt x="4263" y="1071"/>
                              </a:lnTo>
                              <a:lnTo>
                                <a:pt x="4239" y="1062"/>
                              </a:lnTo>
                              <a:lnTo>
                                <a:pt x="4227" y="1057"/>
                              </a:lnTo>
                              <a:lnTo>
                                <a:pt x="4215" y="1057"/>
                              </a:lnTo>
                              <a:lnTo>
                                <a:pt x="4204" y="1059"/>
                              </a:lnTo>
                              <a:lnTo>
                                <a:pt x="4209" y="1048"/>
                              </a:lnTo>
                              <a:lnTo>
                                <a:pt x="4212" y="1037"/>
                              </a:lnTo>
                              <a:lnTo>
                                <a:pt x="4215" y="1025"/>
                              </a:lnTo>
                              <a:lnTo>
                                <a:pt x="4216" y="1000"/>
                              </a:lnTo>
                              <a:lnTo>
                                <a:pt x="4210" y="976"/>
                              </a:lnTo>
                              <a:lnTo>
                                <a:pt x="4198" y="954"/>
                              </a:lnTo>
                              <a:lnTo>
                                <a:pt x="4181" y="935"/>
                              </a:lnTo>
                              <a:lnTo>
                                <a:pt x="4159" y="921"/>
                              </a:lnTo>
                              <a:lnTo>
                                <a:pt x="4133" y="915"/>
                              </a:lnTo>
                              <a:lnTo>
                                <a:pt x="4122" y="913"/>
                              </a:lnTo>
                              <a:lnTo>
                                <a:pt x="4110" y="913"/>
                              </a:lnTo>
                              <a:lnTo>
                                <a:pt x="4099" y="915"/>
                              </a:lnTo>
                              <a:lnTo>
                                <a:pt x="4104" y="904"/>
                              </a:lnTo>
                              <a:lnTo>
                                <a:pt x="4106" y="894"/>
                              </a:lnTo>
                              <a:lnTo>
                                <a:pt x="4107" y="882"/>
                              </a:lnTo>
                              <a:lnTo>
                                <a:pt x="4106" y="857"/>
                              </a:lnTo>
                              <a:lnTo>
                                <a:pt x="4098" y="833"/>
                              </a:lnTo>
                              <a:lnTo>
                                <a:pt x="4085" y="811"/>
                              </a:lnTo>
                              <a:lnTo>
                                <a:pt x="4065" y="793"/>
                              </a:lnTo>
                              <a:lnTo>
                                <a:pt x="4043" y="782"/>
                              </a:lnTo>
                              <a:lnTo>
                                <a:pt x="4018" y="778"/>
                              </a:lnTo>
                              <a:lnTo>
                                <a:pt x="4007" y="777"/>
                              </a:lnTo>
                              <a:lnTo>
                                <a:pt x="3995" y="778"/>
                              </a:lnTo>
                              <a:lnTo>
                                <a:pt x="3984" y="781"/>
                              </a:lnTo>
                              <a:lnTo>
                                <a:pt x="3987" y="769"/>
                              </a:lnTo>
                              <a:lnTo>
                                <a:pt x="3989" y="757"/>
                              </a:lnTo>
                              <a:lnTo>
                                <a:pt x="3991" y="746"/>
                              </a:lnTo>
                              <a:lnTo>
                                <a:pt x="3987" y="721"/>
                              </a:lnTo>
                              <a:lnTo>
                                <a:pt x="3977" y="697"/>
                              </a:lnTo>
                              <a:lnTo>
                                <a:pt x="3962" y="677"/>
                              </a:lnTo>
                              <a:lnTo>
                                <a:pt x="3941" y="662"/>
                              </a:lnTo>
                              <a:lnTo>
                                <a:pt x="3919" y="653"/>
                              </a:lnTo>
                              <a:lnTo>
                                <a:pt x="3895" y="649"/>
                              </a:lnTo>
                              <a:lnTo>
                                <a:pt x="3881" y="651"/>
                              </a:lnTo>
                              <a:lnTo>
                                <a:pt x="3868" y="653"/>
                              </a:lnTo>
                              <a:lnTo>
                                <a:pt x="3857" y="655"/>
                              </a:lnTo>
                              <a:lnTo>
                                <a:pt x="3861" y="644"/>
                              </a:lnTo>
                              <a:lnTo>
                                <a:pt x="3862" y="632"/>
                              </a:lnTo>
                              <a:lnTo>
                                <a:pt x="3863" y="620"/>
                              </a:lnTo>
                              <a:lnTo>
                                <a:pt x="3857" y="596"/>
                              </a:lnTo>
                              <a:lnTo>
                                <a:pt x="3845" y="573"/>
                              </a:lnTo>
                              <a:lnTo>
                                <a:pt x="3828" y="554"/>
                              </a:lnTo>
                              <a:lnTo>
                                <a:pt x="3807" y="540"/>
                              </a:lnTo>
                              <a:lnTo>
                                <a:pt x="3783" y="533"/>
                              </a:lnTo>
                              <a:lnTo>
                                <a:pt x="3757" y="532"/>
                              </a:lnTo>
                              <a:lnTo>
                                <a:pt x="3745" y="533"/>
                              </a:lnTo>
                              <a:lnTo>
                                <a:pt x="3733" y="535"/>
                              </a:lnTo>
                              <a:lnTo>
                                <a:pt x="3723" y="540"/>
                              </a:lnTo>
                              <a:close/>
                              <a:moveTo>
                                <a:pt x="3532" y="508"/>
                              </a:moveTo>
                              <a:lnTo>
                                <a:pt x="3531" y="517"/>
                              </a:lnTo>
                              <a:lnTo>
                                <a:pt x="3532" y="526"/>
                              </a:lnTo>
                              <a:lnTo>
                                <a:pt x="3532" y="534"/>
                              </a:lnTo>
                              <a:lnTo>
                                <a:pt x="3539" y="560"/>
                              </a:lnTo>
                              <a:lnTo>
                                <a:pt x="3553" y="581"/>
                              </a:lnTo>
                              <a:lnTo>
                                <a:pt x="3572" y="599"/>
                              </a:lnTo>
                              <a:lnTo>
                                <a:pt x="3594" y="611"/>
                              </a:lnTo>
                              <a:lnTo>
                                <a:pt x="3618" y="617"/>
                              </a:lnTo>
                              <a:lnTo>
                                <a:pt x="3642" y="615"/>
                              </a:lnTo>
                              <a:lnTo>
                                <a:pt x="3652" y="614"/>
                              </a:lnTo>
                              <a:lnTo>
                                <a:pt x="3662" y="611"/>
                              </a:lnTo>
                              <a:lnTo>
                                <a:pt x="3671" y="607"/>
                              </a:lnTo>
                              <a:lnTo>
                                <a:pt x="3670" y="618"/>
                              </a:lnTo>
                              <a:lnTo>
                                <a:pt x="3669" y="628"/>
                              </a:lnTo>
                              <a:lnTo>
                                <a:pt x="3669" y="636"/>
                              </a:lnTo>
                              <a:lnTo>
                                <a:pt x="3675" y="660"/>
                              </a:lnTo>
                              <a:lnTo>
                                <a:pt x="3685" y="682"/>
                              </a:lnTo>
                              <a:lnTo>
                                <a:pt x="3701" y="701"/>
                              </a:lnTo>
                              <a:lnTo>
                                <a:pt x="3723" y="715"/>
                              </a:lnTo>
                              <a:lnTo>
                                <a:pt x="3747" y="723"/>
                              </a:lnTo>
                              <a:lnTo>
                                <a:pt x="3774" y="725"/>
                              </a:lnTo>
                              <a:lnTo>
                                <a:pt x="3781" y="723"/>
                              </a:lnTo>
                              <a:lnTo>
                                <a:pt x="3790" y="721"/>
                              </a:lnTo>
                              <a:lnTo>
                                <a:pt x="3801" y="720"/>
                              </a:lnTo>
                              <a:lnTo>
                                <a:pt x="3797" y="727"/>
                              </a:lnTo>
                              <a:lnTo>
                                <a:pt x="3796" y="736"/>
                              </a:lnTo>
                              <a:lnTo>
                                <a:pt x="3796" y="746"/>
                              </a:lnTo>
                              <a:lnTo>
                                <a:pt x="3799" y="771"/>
                              </a:lnTo>
                              <a:lnTo>
                                <a:pt x="3809" y="794"/>
                              </a:lnTo>
                              <a:lnTo>
                                <a:pt x="3824" y="815"/>
                              </a:lnTo>
                              <a:lnTo>
                                <a:pt x="3845" y="829"/>
                              </a:lnTo>
                              <a:lnTo>
                                <a:pt x="3868" y="839"/>
                              </a:lnTo>
                              <a:lnTo>
                                <a:pt x="3895" y="842"/>
                              </a:lnTo>
                              <a:lnTo>
                                <a:pt x="3902" y="842"/>
                              </a:lnTo>
                              <a:lnTo>
                                <a:pt x="3911" y="841"/>
                              </a:lnTo>
                              <a:lnTo>
                                <a:pt x="3921" y="839"/>
                              </a:lnTo>
                              <a:lnTo>
                                <a:pt x="3918" y="848"/>
                              </a:lnTo>
                              <a:lnTo>
                                <a:pt x="3917" y="857"/>
                              </a:lnTo>
                              <a:lnTo>
                                <a:pt x="3916" y="867"/>
                              </a:lnTo>
                              <a:lnTo>
                                <a:pt x="3917" y="892"/>
                              </a:lnTo>
                              <a:lnTo>
                                <a:pt x="3924" y="916"/>
                              </a:lnTo>
                              <a:lnTo>
                                <a:pt x="3938" y="936"/>
                              </a:lnTo>
                              <a:lnTo>
                                <a:pt x="3957" y="954"/>
                              </a:lnTo>
                              <a:lnTo>
                                <a:pt x="3979" y="965"/>
                              </a:lnTo>
                              <a:lnTo>
                                <a:pt x="4005" y="971"/>
                              </a:lnTo>
                              <a:lnTo>
                                <a:pt x="4013" y="971"/>
                              </a:lnTo>
                              <a:lnTo>
                                <a:pt x="4023" y="970"/>
                              </a:lnTo>
                              <a:lnTo>
                                <a:pt x="4032" y="967"/>
                              </a:lnTo>
                              <a:lnTo>
                                <a:pt x="4029" y="976"/>
                              </a:lnTo>
                              <a:lnTo>
                                <a:pt x="4026" y="986"/>
                              </a:lnTo>
                              <a:lnTo>
                                <a:pt x="4023" y="995"/>
                              </a:lnTo>
                              <a:lnTo>
                                <a:pt x="4023" y="1020"/>
                              </a:lnTo>
                              <a:lnTo>
                                <a:pt x="4029" y="1044"/>
                              </a:lnTo>
                              <a:lnTo>
                                <a:pt x="4042" y="1067"/>
                              </a:lnTo>
                              <a:lnTo>
                                <a:pt x="4059" y="1086"/>
                              </a:lnTo>
                              <a:lnTo>
                                <a:pt x="4079" y="1098"/>
                              </a:lnTo>
                              <a:lnTo>
                                <a:pt x="4105" y="1105"/>
                              </a:lnTo>
                              <a:lnTo>
                                <a:pt x="4115" y="1106"/>
                              </a:lnTo>
                              <a:lnTo>
                                <a:pt x="4123" y="1106"/>
                              </a:lnTo>
                              <a:lnTo>
                                <a:pt x="4133" y="1105"/>
                              </a:lnTo>
                              <a:lnTo>
                                <a:pt x="4129" y="1113"/>
                              </a:lnTo>
                              <a:lnTo>
                                <a:pt x="4124" y="1122"/>
                              </a:lnTo>
                              <a:lnTo>
                                <a:pt x="4123" y="1131"/>
                              </a:lnTo>
                              <a:lnTo>
                                <a:pt x="4119" y="1157"/>
                              </a:lnTo>
                              <a:lnTo>
                                <a:pt x="4123" y="1181"/>
                              </a:lnTo>
                              <a:lnTo>
                                <a:pt x="4133" y="1205"/>
                              </a:lnTo>
                              <a:lnTo>
                                <a:pt x="4150" y="1225"/>
                              </a:lnTo>
                              <a:lnTo>
                                <a:pt x="4170" y="1238"/>
                              </a:lnTo>
                              <a:lnTo>
                                <a:pt x="4193" y="1248"/>
                              </a:lnTo>
                              <a:lnTo>
                                <a:pt x="4203" y="1250"/>
                              </a:lnTo>
                              <a:lnTo>
                                <a:pt x="4212" y="1252"/>
                              </a:lnTo>
                              <a:lnTo>
                                <a:pt x="4222" y="1252"/>
                              </a:lnTo>
                              <a:lnTo>
                                <a:pt x="4217" y="1258"/>
                              </a:lnTo>
                              <a:lnTo>
                                <a:pt x="4212" y="1267"/>
                              </a:lnTo>
                              <a:lnTo>
                                <a:pt x="4209" y="1276"/>
                              </a:lnTo>
                              <a:lnTo>
                                <a:pt x="4205" y="1302"/>
                              </a:lnTo>
                              <a:lnTo>
                                <a:pt x="4207" y="1326"/>
                              </a:lnTo>
                              <a:lnTo>
                                <a:pt x="4217" y="1350"/>
                              </a:lnTo>
                              <a:lnTo>
                                <a:pt x="4230" y="1370"/>
                              </a:lnTo>
                              <a:lnTo>
                                <a:pt x="4249" y="1386"/>
                              </a:lnTo>
                              <a:lnTo>
                                <a:pt x="4273" y="1398"/>
                              </a:lnTo>
                              <a:lnTo>
                                <a:pt x="4282" y="1401"/>
                              </a:lnTo>
                              <a:lnTo>
                                <a:pt x="4292" y="1401"/>
                              </a:lnTo>
                              <a:lnTo>
                                <a:pt x="4300" y="1401"/>
                              </a:lnTo>
                              <a:lnTo>
                                <a:pt x="4295" y="1409"/>
                              </a:lnTo>
                              <a:lnTo>
                                <a:pt x="4291" y="1418"/>
                              </a:lnTo>
                              <a:lnTo>
                                <a:pt x="4287" y="1428"/>
                              </a:lnTo>
                              <a:lnTo>
                                <a:pt x="4280" y="1452"/>
                              </a:lnTo>
                              <a:lnTo>
                                <a:pt x="4278" y="1476"/>
                              </a:lnTo>
                              <a:lnTo>
                                <a:pt x="4284" y="1500"/>
                              </a:lnTo>
                              <a:lnTo>
                                <a:pt x="4297" y="1524"/>
                              </a:lnTo>
                              <a:lnTo>
                                <a:pt x="4316" y="1541"/>
                              </a:lnTo>
                              <a:lnTo>
                                <a:pt x="4338" y="1553"/>
                              </a:lnTo>
                              <a:lnTo>
                                <a:pt x="4347" y="1556"/>
                              </a:lnTo>
                              <a:lnTo>
                                <a:pt x="4357" y="1559"/>
                              </a:lnTo>
                              <a:lnTo>
                                <a:pt x="4365" y="1562"/>
                              </a:lnTo>
                              <a:lnTo>
                                <a:pt x="4360" y="1567"/>
                              </a:lnTo>
                              <a:lnTo>
                                <a:pt x="4354" y="1575"/>
                              </a:lnTo>
                              <a:lnTo>
                                <a:pt x="4349" y="1583"/>
                              </a:lnTo>
                              <a:lnTo>
                                <a:pt x="4341" y="1607"/>
                              </a:lnTo>
                              <a:lnTo>
                                <a:pt x="4339" y="1632"/>
                              </a:lnTo>
                              <a:lnTo>
                                <a:pt x="4343" y="1658"/>
                              </a:lnTo>
                              <a:lnTo>
                                <a:pt x="4354" y="1680"/>
                              </a:lnTo>
                              <a:lnTo>
                                <a:pt x="4370" y="1699"/>
                              </a:lnTo>
                              <a:lnTo>
                                <a:pt x="4392" y="1714"/>
                              </a:lnTo>
                              <a:lnTo>
                                <a:pt x="4400" y="1718"/>
                              </a:lnTo>
                              <a:lnTo>
                                <a:pt x="4409" y="1721"/>
                              </a:lnTo>
                              <a:lnTo>
                                <a:pt x="4418" y="1722"/>
                              </a:lnTo>
                              <a:lnTo>
                                <a:pt x="4413" y="1727"/>
                              </a:lnTo>
                              <a:lnTo>
                                <a:pt x="4406" y="1734"/>
                              </a:lnTo>
                              <a:lnTo>
                                <a:pt x="4399" y="1743"/>
                              </a:lnTo>
                              <a:lnTo>
                                <a:pt x="4390" y="1767"/>
                              </a:lnTo>
                              <a:lnTo>
                                <a:pt x="4386" y="1791"/>
                              </a:lnTo>
                              <a:lnTo>
                                <a:pt x="4388" y="1817"/>
                              </a:lnTo>
                              <a:lnTo>
                                <a:pt x="4398" y="1840"/>
                              </a:lnTo>
                              <a:lnTo>
                                <a:pt x="4413" y="1860"/>
                              </a:lnTo>
                              <a:lnTo>
                                <a:pt x="4432" y="1876"/>
                              </a:lnTo>
                              <a:lnTo>
                                <a:pt x="4440" y="1881"/>
                              </a:lnTo>
                              <a:lnTo>
                                <a:pt x="4449" y="1884"/>
                              </a:lnTo>
                              <a:lnTo>
                                <a:pt x="4459" y="1887"/>
                              </a:lnTo>
                              <a:lnTo>
                                <a:pt x="4451" y="1893"/>
                              </a:lnTo>
                              <a:lnTo>
                                <a:pt x="4443" y="1900"/>
                              </a:lnTo>
                              <a:lnTo>
                                <a:pt x="4437" y="1908"/>
                              </a:lnTo>
                              <a:lnTo>
                                <a:pt x="4425" y="1928"/>
                              </a:lnTo>
                              <a:lnTo>
                                <a:pt x="4419" y="1952"/>
                              </a:lnTo>
                              <a:lnTo>
                                <a:pt x="4421" y="1978"/>
                              </a:lnTo>
                              <a:lnTo>
                                <a:pt x="4427" y="2003"/>
                              </a:lnTo>
                              <a:lnTo>
                                <a:pt x="4440" y="2024"/>
                              </a:lnTo>
                              <a:lnTo>
                                <a:pt x="4459" y="2042"/>
                              </a:lnTo>
                              <a:lnTo>
                                <a:pt x="4466" y="2047"/>
                              </a:lnTo>
                              <a:lnTo>
                                <a:pt x="4475" y="2052"/>
                              </a:lnTo>
                              <a:lnTo>
                                <a:pt x="4485" y="2055"/>
                              </a:lnTo>
                              <a:lnTo>
                                <a:pt x="4477" y="2061"/>
                              </a:lnTo>
                              <a:lnTo>
                                <a:pt x="4470" y="2066"/>
                              </a:lnTo>
                              <a:lnTo>
                                <a:pt x="4464" y="2074"/>
                              </a:lnTo>
                              <a:lnTo>
                                <a:pt x="4450" y="2096"/>
                              </a:lnTo>
                              <a:lnTo>
                                <a:pt x="4442" y="2118"/>
                              </a:lnTo>
                              <a:lnTo>
                                <a:pt x="4440" y="2143"/>
                              </a:lnTo>
                              <a:lnTo>
                                <a:pt x="4446" y="2168"/>
                              </a:lnTo>
                              <a:lnTo>
                                <a:pt x="4457" y="2190"/>
                              </a:lnTo>
                              <a:lnTo>
                                <a:pt x="4475" y="2210"/>
                              </a:lnTo>
                              <a:lnTo>
                                <a:pt x="4481" y="2216"/>
                              </a:lnTo>
                              <a:lnTo>
                                <a:pt x="4488" y="2220"/>
                              </a:lnTo>
                              <a:lnTo>
                                <a:pt x="4496" y="2223"/>
                              </a:lnTo>
                              <a:lnTo>
                                <a:pt x="4490" y="2229"/>
                              </a:lnTo>
                              <a:lnTo>
                                <a:pt x="4482" y="2234"/>
                              </a:lnTo>
                              <a:lnTo>
                                <a:pt x="4475" y="2240"/>
                              </a:lnTo>
                              <a:lnTo>
                                <a:pt x="4460" y="2260"/>
                              </a:lnTo>
                              <a:lnTo>
                                <a:pt x="4451" y="2283"/>
                              </a:lnTo>
                              <a:lnTo>
                                <a:pt x="4448" y="2309"/>
                              </a:lnTo>
                              <a:lnTo>
                                <a:pt x="4451" y="2334"/>
                              </a:lnTo>
                              <a:lnTo>
                                <a:pt x="4460" y="2356"/>
                              </a:lnTo>
                              <a:lnTo>
                                <a:pt x="4475" y="2376"/>
                              </a:lnTo>
                              <a:lnTo>
                                <a:pt x="4483" y="2383"/>
                              </a:lnTo>
                              <a:lnTo>
                                <a:pt x="4491" y="2390"/>
                              </a:lnTo>
                              <a:lnTo>
                                <a:pt x="4499" y="2394"/>
                              </a:lnTo>
                              <a:lnTo>
                                <a:pt x="4490" y="2399"/>
                              </a:lnTo>
                              <a:lnTo>
                                <a:pt x="4481" y="2403"/>
                              </a:lnTo>
                              <a:lnTo>
                                <a:pt x="4475" y="2409"/>
                              </a:lnTo>
                              <a:lnTo>
                                <a:pt x="4457" y="2428"/>
                              </a:lnTo>
                              <a:lnTo>
                                <a:pt x="4446" y="2450"/>
                              </a:lnTo>
                              <a:lnTo>
                                <a:pt x="4440" y="2475"/>
                              </a:lnTo>
                              <a:lnTo>
                                <a:pt x="4442" y="2501"/>
                              </a:lnTo>
                              <a:lnTo>
                                <a:pt x="4450" y="2524"/>
                              </a:lnTo>
                              <a:lnTo>
                                <a:pt x="4464" y="2545"/>
                              </a:lnTo>
                              <a:lnTo>
                                <a:pt x="4470" y="2552"/>
                              </a:lnTo>
                              <a:lnTo>
                                <a:pt x="4477" y="2558"/>
                              </a:lnTo>
                              <a:lnTo>
                                <a:pt x="4485" y="2563"/>
                              </a:lnTo>
                              <a:lnTo>
                                <a:pt x="4475" y="2566"/>
                              </a:lnTo>
                              <a:lnTo>
                                <a:pt x="4466" y="2571"/>
                              </a:lnTo>
                              <a:lnTo>
                                <a:pt x="4459" y="2576"/>
                              </a:lnTo>
                              <a:lnTo>
                                <a:pt x="4440" y="2595"/>
                              </a:lnTo>
                              <a:lnTo>
                                <a:pt x="4428" y="2616"/>
                              </a:lnTo>
                              <a:lnTo>
                                <a:pt x="4421" y="2641"/>
                              </a:lnTo>
                              <a:lnTo>
                                <a:pt x="4421" y="2666"/>
                              </a:lnTo>
                              <a:lnTo>
                                <a:pt x="4427" y="2690"/>
                              </a:lnTo>
                              <a:lnTo>
                                <a:pt x="4437" y="2713"/>
                              </a:lnTo>
                              <a:lnTo>
                                <a:pt x="4443" y="2720"/>
                              </a:lnTo>
                              <a:lnTo>
                                <a:pt x="4451" y="2727"/>
                              </a:lnTo>
                              <a:lnTo>
                                <a:pt x="4459" y="2734"/>
                              </a:lnTo>
                              <a:lnTo>
                                <a:pt x="4449" y="2735"/>
                              </a:lnTo>
                              <a:lnTo>
                                <a:pt x="4440" y="2738"/>
                              </a:lnTo>
                              <a:lnTo>
                                <a:pt x="4432" y="2742"/>
                              </a:lnTo>
                              <a:lnTo>
                                <a:pt x="4413" y="2758"/>
                              </a:lnTo>
                              <a:lnTo>
                                <a:pt x="4397" y="2779"/>
                              </a:lnTo>
                              <a:lnTo>
                                <a:pt x="4388" y="2804"/>
                              </a:lnTo>
                              <a:lnTo>
                                <a:pt x="4385" y="2829"/>
                              </a:lnTo>
                              <a:lnTo>
                                <a:pt x="4390" y="2854"/>
                              </a:lnTo>
                              <a:lnTo>
                                <a:pt x="4399" y="2876"/>
                              </a:lnTo>
                              <a:lnTo>
                                <a:pt x="4406" y="2884"/>
                              </a:lnTo>
                              <a:lnTo>
                                <a:pt x="4413" y="2891"/>
                              </a:lnTo>
                              <a:lnTo>
                                <a:pt x="4418" y="2898"/>
                              </a:lnTo>
                              <a:lnTo>
                                <a:pt x="4409" y="2900"/>
                              </a:lnTo>
                              <a:lnTo>
                                <a:pt x="4400" y="2903"/>
                              </a:lnTo>
                              <a:lnTo>
                                <a:pt x="4392" y="2909"/>
                              </a:lnTo>
                              <a:lnTo>
                                <a:pt x="4370" y="2923"/>
                              </a:lnTo>
                              <a:lnTo>
                                <a:pt x="4354" y="2940"/>
                              </a:lnTo>
                              <a:lnTo>
                                <a:pt x="4343" y="2965"/>
                              </a:lnTo>
                              <a:lnTo>
                                <a:pt x="4339" y="2989"/>
                              </a:lnTo>
                              <a:lnTo>
                                <a:pt x="4341" y="3013"/>
                              </a:lnTo>
                              <a:lnTo>
                                <a:pt x="4349" y="3037"/>
                              </a:lnTo>
                              <a:lnTo>
                                <a:pt x="4354" y="3045"/>
                              </a:lnTo>
                              <a:lnTo>
                                <a:pt x="4360" y="3052"/>
                              </a:lnTo>
                              <a:lnTo>
                                <a:pt x="4365" y="3061"/>
                              </a:lnTo>
                              <a:lnTo>
                                <a:pt x="4357" y="3061"/>
                              </a:lnTo>
                              <a:lnTo>
                                <a:pt x="4347" y="3063"/>
                              </a:lnTo>
                              <a:lnTo>
                                <a:pt x="4338" y="3067"/>
                              </a:lnTo>
                              <a:lnTo>
                                <a:pt x="4316" y="3080"/>
                              </a:lnTo>
                              <a:lnTo>
                                <a:pt x="4297" y="3097"/>
                              </a:lnTo>
                              <a:lnTo>
                                <a:pt x="4284" y="3119"/>
                              </a:lnTo>
                              <a:lnTo>
                                <a:pt x="4278" y="3143"/>
                              </a:lnTo>
                              <a:lnTo>
                                <a:pt x="4278" y="3169"/>
                              </a:lnTo>
                              <a:lnTo>
                                <a:pt x="4284" y="3195"/>
                              </a:lnTo>
                              <a:lnTo>
                                <a:pt x="4288" y="3203"/>
                              </a:lnTo>
                              <a:lnTo>
                                <a:pt x="4294" y="3210"/>
                              </a:lnTo>
                              <a:lnTo>
                                <a:pt x="4300" y="3218"/>
                              </a:lnTo>
                              <a:lnTo>
                                <a:pt x="4291" y="3219"/>
                              </a:lnTo>
                              <a:lnTo>
                                <a:pt x="4282" y="3219"/>
                              </a:lnTo>
                              <a:lnTo>
                                <a:pt x="4273" y="3221"/>
                              </a:lnTo>
                              <a:lnTo>
                                <a:pt x="4249" y="3232"/>
                              </a:lnTo>
                              <a:lnTo>
                                <a:pt x="4230" y="3247"/>
                              </a:lnTo>
                              <a:lnTo>
                                <a:pt x="4217" y="3269"/>
                              </a:lnTo>
                              <a:lnTo>
                                <a:pt x="4207" y="3294"/>
                              </a:lnTo>
                              <a:lnTo>
                                <a:pt x="4205" y="3318"/>
                              </a:lnTo>
                              <a:lnTo>
                                <a:pt x="4209" y="3344"/>
                              </a:lnTo>
                              <a:lnTo>
                                <a:pt x="4212" y="3353"/>
                              </a:lnTo>
                              <a:lnTo>
                                <a:pt x="4217" y="3362"/>
                              </a:lnTo>
                              <a:lnTo>
                                <a:pt x="4222" y="3368"/>
                              </a:lnTo>
                              <a:lnTo>
                                <a:pt x="4214" y="3368"/>
                              </a:lnTo>
                              <a:lnTo>
                                <a:pt x="4204" y="3369"/>
                              </a:lnTo>
                              <a:lnTo>
                                <a:pt x="4193" y="3370"/>
                              </a:lnTo>
                              <a:lnTo>
                                <a:pt x="4170" y="3381"/>
                              </a:lnTo>
                              <a:lnTo>
                                <a:pt x="4150" y="3396"/>
                              </a:lnTo>
                              <a:lnTo>
                                <a:pt x="4133" y="3416"/>
                              </a:lnTo>
                              <a:lnTo>
                                <a:pt x="4123" y="3438"/>
                              </a:lnTo>
                              <a:lnTo>
                                <a:pt x="4119" y="3462"/>
                              </a:lnTo>
                              <a:lnTo>
                                <a:pt x="4123" y="3489"/>
                              </a:lnTo>
                              <a:lnTo>
                                <a:pt x="4126" y="3498"/>
                              </a:lnTo>
                              <a:lnTo>
                                <a:pt x="4129" y="3506"/>
                              </a:lnTo>
                              <a:lnTo>
                                <a:pt x="4133" y="3515"/>
                              </a:lnTo>
                              <a:lnTo>
                                <a:pt x="4123" y="3514"/>
                              </a:lnTo>
                              <a:lnTo>
                                <a:pt x="4115" y="3514"/>
                              </a:lnTo>
                              <a:lnTo>
                                <a:pt x="4105" y="3515"/>
                              </a:lnTo>
                              <a:lnTo>
                                <a:pt x="4079" y="3522"/>
                              </a:lnTo>
                              <a:lnTo>
                                <a:pt x="4059" y="3534"/>
                              </a:lnTo>
                              <a:lnTo>
                                <a:pt x="4042" y="3552"/>
                              </a:lnTo>
                              <a:lnTo>
                                <a:pt x="4029" y="3575"/>
                              </a:lnTo>
                              <a:lnTo>
                                <a:pt x="4023" y="3600"/>
                              </a:lnTo>
                              <a:lnTo>
                                <a:pt x="4023" y="3625"/>
                              </a:lnTo>
                              <a:lnTo>
                                <a:pt x="4026" y="3634"/>
                              </a:lnTo>
                              <a:lnTo>
                                <a:pt x="4029" y="3643"/>
                              </a:lnTo>
                              <a:lnTo>
                                <a:pt x="4032" y="3654"/>
                              </a:lnTo>
                              <a:lnTo>
                                <a:pt x="4023" y="3651"/>
                              </a:lnTo>
                              <a:lnTo>
                                <a:pt x="4013" y="3650"/>
                              </a:lnTo>
                              <a:lnTo>
                                <a:pt x="4005" y="3651"/>
                              </a:lnTo>
                              <a:lnTo>
                                <a:pt x="3979" y="3657"/>
                              </a:lnTo>
                              <a:lnTo>
                                <a:pt x="3957" y="3668"/>
                              </a:lnTo>
                              <a:lnTo>
                                <a:pt x="3938" y="3684"/>
                              </a:lnTo>
                              <a:lnTo>
                                <a:pt x="3924" y="3705"/>
                              </a:lnTo>
                              <a:lnTo>
                                <a:pt x="3917" y="3728"/>
                              </a:lnTo>
                              <a:lnTo>
                                <a:pt x="3916" y="3753"/>
                              </a:lnTo>
                              <a:lnTo>
                                <a:pt x="3917" y="3764"/>
                              </a:lnTo>
                              <a:lnTo>
                                <a:pt x="3918" y="3774"/>
                              </a:lnTo>
                              <a:lnTo>
                                <a:pt x="3921" y="3783"/>
                              </a:lnTo>
                              <a:lnTo>
                                <a:pt x="3911" y="3780"/>
                              </a:lnTo>
                              <a:lnTo>
                                <a:pt x="3902" y="3778"/>
                              </a:lnTo>
                              <a:lnTo>
                                <a:pt x="3891" y="3777"/>
                              </a:lnTo>
                              <a:lnTo>
                                <a:pt x="3868" y="3780"/>
                              </a:lnTo>
                              <a:lnTo>
                                <a:pt x="3845" y="3790"/>
                              </a:lnTo>
                              <a:lnTo>
                                <a:pt x="3824" y="3807"/>
                              </a:lnTo>
                              <a:lnTo>
                                <a:pt x="3809" y="3827"/>
                              </a:lnTo>
                              <a:lnTo>
                                <a:pt x="3799" y="3850"/>
                              </a:lnTo>
                              <a:lnTo>
                                <a:pt x="3796" y="3874"/>
                              </a:lnTo>
                              <a:lnTo>
                                <a:pt x="3796" y="3884"/>
                              </a:lnTo>
                              <a:lnTo>
                                <a:pt x="3797" y="3893"/>
                              </a:lnTo>
                              <a:lnTo>
                                <a:pt x="3801" y="3903"/>
                              </a:lnTo>
                              <a:lnTo>
                                <a:pt x="3790" y="3899"/>
                              </a:lnTo>
                              <a:lnTo>
                                <a:pt x="3781" y="3898"/>
                              </a:lnTo>
                              <a:lnTo>
                                <a:pt x="3774" y="3898"/>
                              </a:lnTo>
                              <a:lnTo>
                                <a:pt x="3747" y="3899"/>
                              </a:lnTo>
                              <a:lnTo>
                                <a:pt x="3723" y="3905"/>
                              </a:lnTo>
                              <a:lnTo>
                                <a:pt x="3701" y="3919"/>
                              </a:lnTo>
                              <a:lnTo>
                                <a:pt x="3685" y="3938"/>
                              </a:lnTo>
                              <a:lnTo>
                                <a:pt x="3674" y="3960"/>
                              </a:lnTo>
                              <a:lnTo>
                                <a:pt x="3669" y="3986"/>
                              </a:lnTo>
                              <a:lnTo>
                                <a:pt x="3668" y="3994"/>
                              </a:lnTo>
                              <a:lnTo>
                                <a:pt x="3669" y="4004"/>
                              </a:lnTo>
                              <a:lnTo>
                                <a:pt x="3671" y="4013"/>
                              </a:lnTo>
                              <a:lnTo>
                                <a:pt x="3662" y="4010"/>
                              </a:lnTo>
                              <a:lnTo>
                                <a:pt x="3652" y="4007"/>
                              </a:lnTo>
                              <a:lnTo>
                                <a:pt x="3642" y="4004"/>
                              </a:lnTo>
                              <a:lnTo>
                                <a:pt x="3616" y="4004"/>
                              </a:lnTo>
                              <a:lnTo>
                                <a:pt x="3592" y="4011"/>
                              </a:lnTo>
                              <a:lnTo>
                                <a:pt x="3569" y="4023"/>
                              </a:lnTo>
                              <a:lnTo>
                                <a:pt x="3552" y="4039"/>
                              </a:lnTo>
                              <a:lnTo>
                                <a:pt x="3539" y="4060"/>
                              </a:lnTo>
                              <a:lnTo>
                                <a:pt x="3532" y="4085"/>
                              </a:lnTo>
                              <a:lnTo>
                                <a:pt x="3532" y="4094"/>
                              </a:lnTo>
                              <a:lnTo>
                                <a:pt x="3531" y="4104"/>
                              </a:lnTo>
                              <a:lnTo>
                                <a:pt x="3532" y="4114"/>
                              </a:lnTo>
                              <a:lnTo>
                                <a:pt x="3523" y="4109"/>
                              </a:lnTo>
                              <a:lnTo>
                                <a:pt x="3514" y="4105"/>
                              </a:lnTo>
                              <a:lnTo>
                                <a:pt x="3505" y="4104"/>
                              </a:lnTo>
                              <a:lnTo>
                                <a:pt x="3480" y="4100"/>
                              </a:lnTo>
                              <a:lnTo>
                                <a:pt x="3456" y="4104"/>
                              </a:lnTo>
                              <a:lnTo>
                                <a:pt x="3433" y="4114"/>
                              </a:lnTo>
                              <a:lnTo>
                                <a:pt x="3412" y="4130"/>
                              </a:lnTo>
                              <a:lnTo>
                                <a:pt x="3398" y="4150"/>
                              </a:lnTo>
                              <a:lnTo>
                                <a:pt x="3390" y="4173"/>
                              </a:lnTo>
                              <a:lnTo>
                                <a:pt x="3387" y="4184"/>
                              </a:lnTo>
                              <a:lnTo>
                                <a:pt x="3386" y="4194"/>
                              </a:lnTo>
                              <a:lnTo>
                                <a:pt x="3387" y="4203"/>
                              </a:lnTo>
                              <a:lnTo>
                                <a:pt x="3379" y="4198"/>
                              </a:lnTo>
                              <a:lnTo>
                                <a:pt x="3370" y="4194"/>
                              </a:lnTo>
                              <a:lnTo>
                                <a:pt x="3360" y="4190"/>
                              </a:lnTo>
                              <a:lnTo>
                                <a:pt x="3335" y="4184"/>
                              </a:lnTo>
                              <a:lnTo>
                                <a:pt x="3310" y="4187"/>
                              </a:lnTo>
                              <a:lnTo>
                                <a:pt x="3284" y="4197"/>
                              </a:lnTo>
                              <a:lnTo>
                                <a:pt x="3263" y="4210"/>
                              </a:lnTo>
                              <a:lnTo>
                                <a:pt x="3248" y="4228"/>
                              </a:lnTo>
                              <a:lnTo>
                                <a:pt x="3239" y="4251"/>
                              </a:lnTo>
                              <a:lnTo>
                                <a:pt x="3235" y="4261"/>
                              </a:lnTo>
                              <a:lnTo>
                                <a:pt x="3234" y="4270"/>
                              </a:lnTo>
                              <a:lnTo>
                                <a:pt x="3234" y="4281"/>
                              </a:lnTo>
                              <a:lnTo>
                                <a:pt x="3226" y="4274"/>
                              </a:lnTo>
                              <a:lnTo>
                                <a:pt x="3217" y="4268"/>
                              </a:lnTo>
                              <a:lnTo>
                                <a:pt x="3210" y="4264"/>
                              </a:lnTo>
                              <a:lnTo>
                                <a:pt x="3183" y="4259"/>
                              </a:lnTo>
                              <a:lnTo>
                                <a:pt x="3159" y="4259"/>
                              </a:lnTo>
                              <a:lnTo>
                                <a:pt x="3135" y="4264"/>
                              </a:lnTo>
                              <a:lnTo>
                                <a:pt x="3112" y="4277"/>
                              </a:lnTo>
                              <a:lnTo>
                                <a:pt x="3095" y="4295"/>
                              </a:lnTo>
                              <a:lnTo>
                                <a:pt x="3083" y="4318"/>
                              </a:lnTo>
                              <a:lnTo>
                                <a:pt x="3079" y="4326"/>
                              </a:lnTo>
                              <a:lnTo>
                                <a:pt x="3077" y="4334"/>
                              </a:lnTo>
                              <a:lnTo>
                                <a:pt x="3075" y="4344"/>
                              </a:lnTo>
                              <a:lnTo>
                                <a:pt x="3068" y="4336"/>
                              </a:lnTo>
                              <a:lnTo>
                                <a:pt x="3061" y="4332"/>
                              </a:lnTo>
                              <a:lnTo>
                                <a:pt x="3053" y="4328"/>
                              </a:lnTo>
                              <a:lnTo>
                                <a:pt x="3029" y="4319"/>
                              </a:lnTo>
                              <a:lnTo>
                                <a:pt x="3004" y="4318"/>
                              </a:lnTo>
                              <a:lnTo>
                                <a:pt x="2979" y="4323"/>
                              </a:lnTo>
                              <a:lnTo>
                                <a:pt x="2954" y="4333"/>
                              </a:lnTo>
                              <a:lnTo>
                                <a:pt x="2937" y="4350"/>
                              </a:lnTo>
                              <a:lnTo>
                                <a:pt x="2923" y="4370"/>
                              </a:lnTo>
                              <a:lnTo>
                                <a:pt x="2918" y="4379"/>
                              </a:lnTo>
                              <a:lnTo>
                                <a:pt x="2915" y="4388"/>
                              </a:lnTo>
                              <a:lnTo>
                                <a:pt x="2914" y="4398"/>
                              </a:lnTo>
                              <a:lnTo>
                                <a:pt x="2907" y="4390"/>
                              </a:lnTo>
                              <a:lnTo>
                                <a:pt x="2900" y="4385"/>
                              </a:lnTo>
                              <a:lnTo>
                                <a:pt x="2890" y="4379"/>
                              </a:lnTo>
                              <a:lnTo>
                                <a:pt x="2868" y="4368"/>
                              </a:lnTo>
                              <a:lnTo>
                                <a:pt x="2843" y="4365"/>
                              </a:lnTo>
                              <a:lnTo>
                                <a:pt x="2817" y="4368"/>
                              </a:lnTo>
                              <a:lnTo>
                                <a:pt x="2793" y="4376"/>
                              </a:lnTo>
                              <a:lnTo>
                                <a:pt x="2774" y="4390"/>
                              </a:lnTo>
                              <a:lnTo>
                                <a:pt x="2759" y="4411"/>
                              </a:lnTo>
                              <a:lnTo>
                                <a:pt x="2753" y="4419"/>
                              </a:lnTo>
                              <a:lnTo>
                                <a:pt x="2749" y="4428"/>
                              </a:lnTo>
                              <a:lnTo>
                                <a:pt x="2748" y="4437"/>
                              </a:lnTo>
                              <a:lnTo>
                                <a:pt x="2740" y="4431"/>
                              </a:lnTo>
                              <a:lnTo>
                                <a:pt x="2733" y="4424"/>
                              </a:lnTo>
                              <a:lnTo>
                                <a:pt x="2726" y="4417"/>
                              </a:lnTo>
                              <a:lnTo>
                                <a:pt x="2704" y="4406"/>
                              </a:lnTo>
                              <a:lnTo>
                                <a:pt x="2680" y="4400"/>
                              </a:lnTo>
                              <a:lnTo>
                                <a:pt x="2653" y="4400"/>
                              </a:lnTo>
                              <a:lnTo>
                                <a:pt x="2629" y="4408"/>
                              </a:lnTo>
                              <a:lnTo>
                                <a:pt x="2608" y="4420"/>
                              </a:lnTo>
                              <a:lnTo>
                                <a:pt x="2592" y="4437"/>
                              </a:lnTo>
                              <a:lnTo>
                                <a:pt x="2585" y="4446"/>
                              </a:lnTo>
                              <a:lnTo>
                                <a:pt x="2582" y="4455"/>
                              </a:lnTo>
                              <a:lnTo>
                                <a:pt x="2578" y="4465"/>
                              </a:lnTo>
                              <a:lnTo>
                                <a:pt x="2572" y="4456"/>
                              </a:lnTo>
                              <a:lnTo>
                                <a:pt x="2565" y="4449"/>
                              </a:lnTo>
                              <a:lnTo>
                                <a:pt x="2560" y="4443"/>
                              </a:lnTo>
                              <a:lnTo>
                                <a:pt x="2537" y="4428"/>
                              </a:lnTo>
                              <a:lnTo>
                                <a:pt x="2512" y="4420"/>
                              </a:lnTo>
                              <a:lnTo>
                                <a:pt x="2487" y="4419"/>
                              </a:lnTo>
                              <a:lnTo>
                                <a:pt x="2462" y="4424"/>
                              </a:lnTo>
                              <a:lnTo>
                                <a:pt x="2441" y="4436"/>
                              </a:lnTo>
                              <a:lnTo>
                                <a:pt x="2422" y="4454"/>
                              </a:lnTo>
                              <a:lnTo>
                                <a:pt x="2416" y="4460"/>
                              </a:lnTo>
                              <a:lnTo>
                                <a:pt x="2411" y="4468"/>
                              </a:lnTo>
                              <a:lnTo>
                                <a:pt x="2407" y="4478"/>
                              </a:lnTo>
                              <a:lnTo>
                                <a:pt x="2402" y="4469"/>
                              </a:lnTo>
                              <a:lnTo>
                                <a:pt x="2396" y="4462"/>
                              </a:lnTo>
                              <a:lnTo>
                                <a:pt x="2390" y="4454"/>
                              </a:lnTo>
                              <a:lnTo>
                                <a:pt x="2370" y="4438"/>
                              </a:lnTo>
                              <a:lnTo>
                                <a:pt x="2346" y="4430"/>
                              </a:lnTo>
                              <a:lnTo>
                                <a:pt x="2320" y="4428"/>
                              </a:lnTo>
                              <a:lnTo>
                                <a:pt x="2296" y="4430"/>
                              </a:lnTo>
                              <a:lnTo>
                                <a:pt x="2273" y="4438"/>
                              </a:lnTo>
                              <a:lnTo>
                                <a:pt x="2253" y="4454"/>
                              </a:lnTo>
                              <a:lnTo>
                                <a:pt x="2246" y="4462"/>
                              </a:lnTo>
                              <a:lnTo>
                                <a:pt x="2241" y="4469"/>
                              </a:lnTo>
                              <a:lnTo>
                                <a:pt x="2238" y="4478"/>
                              </a:lnTo>
                              <a:lnTo>
                                <a:pt x="2232" y="4468"/>
                              </a:lnTo>
                              <a:lnTo>
                                <a:pt x="2227" y="4460"/>
                              </a:lnTo>
                              <a:lnTo>
                                <a:pt x="2221" y="4454"/>
                              </a:lnTo>
                              <a:lnTo>
                                <a:pt x="2201" y="4436"/>
                              </a:lnTo>
                              <a:lnTo>
                                <a:pt x="2179" y="4424"/>
                              </a:lnTo>
                              <a:lnTo>
                                <a:pt x="2154" y="4419"/>
                              </a:lnTo>
                              <a:lnTo>
                                <a:pt x="2129" y="4421"/>
                              </a:lnTo>
                              <a:lnTo>
                                <a:pt x="2106" y="4429"/>
                              </a:lnTo>
                              <a:lnTo>
                                <a:pt x="2084" y="4443"/>
                              </a:lnTo>
                              <a:lnTo>
                                <a:pt x="2077" y="4449"/>
                              </a:lnTo>
                              <a:lnTo>
                                <a:pt x="2070" y="4456"/>
                              </a:lnTo>
                              <a:lnTo>
                                <a:pt x="2065" y="4465"/>
                              </a:lnTo>
                              <a:lnTo>
                                <a:pt x="2062" y="4455"/>
                              </a:lnTo>
                              <a:lnTo>
                                <a:pt x="2057" y="4446"/>
                              </a:lnTo>
                              <a:lnTo>
                                <a:pt x="2052" y="4437"/>
                              </a:lnTo>
                              <a:lnTo>
                                <a:pt x="2034" y="4419"/>
                              </a:lnTo>
                              <a:lnTo>
                                <a:pt x="2012" y="4407"/>
                              </a:lnTo>
                              <a:lnTo>
                                <a:pt x="1987" y="4400"/>
                              </a:lnTo>
                              <a:lnTo>
                                <a:pt x="1962" y="4400"/>
                              </a:lnTo>
                              <a:lnTo>
                                <a:pt x="1938" y="4404"/>
                              </a:lnTo>
                              <a:lnTo>
                                <a:pt x="1918" y="4417"/>
                              </a:lnTo>
                              <a:lnTo>
                                <a:pt x="1909" y="4424"/>
                              </a:lnTo>
                              <a:lnTo>
                                <a:pt x="1902" y="4431"/>
                              </a:lnTo>
                              <a:lnTo>
                                <a:pt x="1896" y="4437"/>
                              </a:lnTo>
                              <a:lnTo>
                                <a:pt x="1893" y="4428"/>
                              </a:lnTo>
                              <a:lnTo>
                                <a:pt x="1890" y="4419"/>
                              </a:lnTo>
                              <a:lnTo>
                                <a:pt x="1886" y="4411"/>
                              </a:lnTo>
                              <a:lnTo>
                                <a:pt x="1869" y="4391"/>
                              </a:lnTo>
                              <a:lnTo>
                                <a:pt x="1849" y="4377"/>
                              </a:lnTo>
                              <a:lnTo>
                                <a:pt x="1826" y="4368"/>
                              </a:lnTo>
                              <a:lnTo>
                                <a:pt x="1800" y="4365"/>
                              </a:lnTo>
                              <a:lnTo>
                                <a:pt x="1775" y="4368"/>
                              </a:lnTo>
                              <a:lnTo>
                                <a:pt x="1752" y="4379"/>
                              </a:lnTo>
                              <a:lnTo>
                                <a:pt x="1744" y="4385"/>
                              </a:lnTo>
                              <a:lnTo>
                                <a:pt x="1737" y="4390"/>
                              </a:lnTo>
                              <a:lnTo>
                                <a:pt x="1730" y="4398"/>
                              </a:lnTo>
                              <a:lnTo>
                                <a:pt x="1728" y="4388"/>
                              </a:lnTo>
                              <a:lnTo>
                                <a:pt x="1724" y="4379"/>
                              </a:lnTo>
                              <a:lnTo>
                                <a:pt x="1719" y="4370"/>
                              </a:lnTo>
                              <a:lnTo>
                                <a:pt x="1705" y="4350"/>
                              </a:lnTo>
                              <a:lnTo>
                                <a:pt x="1688" y="4333"/>
                              </a:lnTo>
                              <a:lnTo>
                                <a:pt x="1665" y="4323"/>
                              </a:lnTo>
                              <a:lnTo>
                                <a:pt x="1639" y="4318"/>
                              </a:lnTo>
                              <a:lnTo>
                                <a:pt x="1614" y="4320"/>
                              </a:lnTo>
                              <a:lnTo>
                                <a:pt x="1590" y="4328"/>
                              </a:lnTo>
                              <a:lnTo>
                                <a:pt x="1582" y="4333"/>
                              </a:lnTo>
                              <a:lnTo>
                                <a:pt x="1574" y="4339"/>
                              </a:lnTo>
                              <a:lnTo>
                                <a:pt x="1568" y="4344"/>
                              </a:lnTo>
                              <a:lnTo>
                                <a:pt x="1566" y="4335"/>
                              </a:lnTo>
                              <a:lnTo>
                                <a:pt x="1562" y="4327"/>
                              </a:lnTo>
                              <a:lnTo>
                                <a:pt x="1560" y="4318"/>
                              </a:lnTo>
                              <a:lnTo>
                                <a:pt x="1547" y="4295"/>
                              </a:lnTo>
                              <a:lnTo>
                                <a:pt x="1530" y="4277"/>
                              </a:lnTo>
                              <a:lnTo>
                                <a:pt x="1506" y="4264"/>
                              </a:lnTo>
                              <a:lnTo>
                                <a:pt x="1482" y="4259"/>
                              </a:lnTo>
                              <a:lnTo>
                                <a:pt x="1458" y="4259"/>
                              </a:lnTo>
                              <a:lnTo>
                                <a:pt x="1434" y="4264"/>
                              </a:lnTo>
                              <a:lnTo>
                                <a:pt x="1424" y="4268"/>
                              </a:lnTo>
                              <a:lnTo>
                                <a:pt x="1416" y="4274"/>
                              </a:lnTo>
                              <a:lnTo>
                                <a:pt x="1410" y="4281"/>
                              </a:lnTo>
                              <a:lnTo>
                                <a:pt x="1407" y="4270"/>
                              </a:lnTo>
                              <a:lnTo>
                                <a:pt x="1406" y="4262"/>
                              </a:lnTo>
                              <a:lnTo>
                                <a:pt x="1404" y="4253"/>
                              </a:lnTo>
                              <a:lnTo>
                                <a:pt x="1394" y="4229"/>
                              </a:lnTo>
                              <a:lnTo>
                                <a:pt x="1378" y="4210"/>
                              </a:lnTo>
                              <a:lnTo>
                                <a:pt x="1356" y="4197"/>
                              </a:lnTo>
                              <a:lnTo>
                                <a:pt x="1331" y="4187"/>
                              </a:lnTo>
                              <a:lnTo>
                                <a:pt x="1307" y="4184"/>
                              </a:lnTo>
                              <a:lnTo>
                                <a:pt x="1281" y="4190"/>
                              </a:lnTo>
                              <a:lnTo>
                                <a:pt x="1272" y="4194"/>
                              </a:lnTo>
                              <a:lnTo>
                                <a:pt x="1263" y="4198"/>
                              </a:lnTo>
                              <a:lnTo>
                                <a:pt x="1257" y="4203"/>
                              </a:lnTo>
                              <a:lnTo>
                                <a:pt x="1257" y="4194"/>
                              </a:lnTo>
                              <a:lnTo>
                                <a:pt x="1256" y="4184"/>
                              </a:lnTo>
                              <a:lnTo>
                                <a:pt x="1254" y="4173"/>
                              </a:lnTo>
                              <a:lnTo>
                                <a:pt x="1245" y="4150"/>
                              </a:lnTo>
                              <a:lnTo>
                                <a:pt x="1230" y="4130"/>
                              </a:lnTo>
                              <a:lnTo>
                                <a:pt x="1211" y="4114"/>
                              </a:lnTo>
                              <a:lnTo>
                                <a:pt x="1186" y="4104"/>
                              </a:lnTo>
                              <a:lnTo>
                                <a:pt x="1162" y="4100"/>
                              </a:lnTo>
                              <a:lnTo>
                                <a:pt x="1136" y="4104"/>
                              </a:lnTo>
                              <a:lnTo>
                                <a:pt x="1127" y="4105"/>
                              </a:lnTo>
                              <a:lnTo>
                                <a:pt x="1118" y="4109"/>
                              </a:lnTo>
                              <a:lnTo>
                                <a:pt x="1112" y="4114"/>
                              </a:lnTo>
                              <a:lnTo>
                                <a:pt x="1112" y="4104"/>
                              </a:lnTo>
                              <a:lnTo>
                                <a:pt x="1110" y="4095"/>
                              </a:lnTo>
                              <a:lnTo>
                                <a:pt x="1109" y="4085"/>
                              </a:lnTo>
                              <a:lnTo>
                                <a:pt x="1103" y="4060"/>
                              </a:lnTo>
                              <a:lnTo>
                                <a:pt x="1090" y="4039"/>
                              </a:lnTo>
                              <a:lnTo>
                                <a:pt x="1071" y="4023"/>
                              </a:lnTo>
                              <a:lnTo>
                                <a:pt x="1049" y="4011"/>
                              </a:lnTo>
                              <a:lnTo>
                                <a:pt x="1025" y="4004"/>
                              </a:lnTo>
                              <a:lnTo>
                                <a:pt x="999" y="4004"/>
                              </a:lnTo>
                              <a:lnTo>
                                <a:pt x="991" y="4007"/>
                              </a:lnTo>
                              <a:lnTo>
                                <a:pt x="981" y="4010"/>
                              </a:lnTo>
                              <a:lnTo>
                                <a:pt x="972" y="4013"/>
                              </a:lnTo>
                              <a:lnTo>
                                <a:pt x="974" y="4004"/>
                              </a:lnTo>
                              <a:lnTo>
                                <a:pt x="974" y="3994"/>
                              </a:lnTo>
                              <a:lnTo>
                                <a:pt x="974" y="3986"/>
                              </a:lnTo>
                              <a:lnTo>
                                <a:pt x="967" y="3960"/>
                              </a:lnTo>
                              <a:lnTo>
                                <a:pt x="958" y="3938"/>
                              </a:lnTo>
                              <a:lnTo>
                                <a:pt x="940" y="3919"/>
                              </a:lnTo>
                              <a:lnTo>
                                <a:pt x="919" y="3905"/>
                              </a:lnTo>
                              <a:lnTo>
                                <a:pt x="896" y="3899"/>
                              </a:lnTo>
                              <a:lnTo>
                                <a:pt x="870" y="3898"/>
                              </a:lnTo>
                              <a:lnTo>
                                <a:pt x="860" y="3898"/>
                              </a:lnTo>
                              <a:lnTo>
                                <a:pt x="849" y="3899"/>
                              </a:lnTo>
                              <a:lnTo>
                                <a:pt x="840" y="3903"/>
                              </a:lnTo>
                              <a:lnTo>
                                <a:pt x="843" y="3893"/>
                              </a:lnTo>
                              <a:lnTo>
                                <a:pt x="845" y="3884"/>
                              </a:lnTo>
                              <a:lnTo>
                                <a:pt x="845" y="3874"/>
                              </a:lnTo>
                              <a:lnTo>
                                <a:pt x="842" y="3850"/>
                              </a:lnTo>
                              <a:lnTo>
                                <a:pt x="832" y="3827"/>
                              </a:lnTo>
                              <a:lnTo>
                                <a:pt x="816" y="3807"/>
                              </a:lnTo>
                              <a:lnTo>
                                <a:pt x="796" y="3790"/>
                              </a:lnTo>
                              <a:lnTo>
                                <a:pt x="773" y="3780"/>
                              </a:lnTo>
                              <a:lnTo>
                                <a:pt x="749" y="3777"/>
                              </a:lnTo>
                              <a:lnTo>
                                <a:pt x="739" y="3778"/>
                              </a:lnTo>
                              <a:lnTo>
                                <a:pt x="730" y="3780"/>
                              </a:lnTo>
                              <a:lnTo>
                                <a:pt x="719" y="3783"/>
                              </a:lnTo>
                              <a:lnTo>
                                <a:pt x="723" y="3774"/>
                              </a:lnTo>
                              <a:lnTo>
                                <a:pt x="726" y="3765"/>
                              </a:lnTo>
                              <a:lnTo>
                                <a:pt x="728" y="3756"/>
                              </a:lnTo>
                              <a:lnTo>
                                <a:pt x="726" y="3730"/>
                              </a:lnTo>
                              <a:lnTo>
                                <a:pt x="718" y="3706"/>
                              </a:lnTo>
                              <a:lnTo>
                                <a:pt x="704" y="3684"/>
                              </a:lnTo>
                              <a:lnTo>
                                <a:pt x="685" y="3668"/>
                              </a:lnTo>
                              <a:lnTo>
                                <a:pt x="663" y="3657"/>
                              </a:lnTo>
                              <a:lnTo>
                                <a:pt x="639" y="3651"/>
                              </a:lnTo>
                              <a:lnTo>
                                <a:pt x="628" y="3650"/>
                              </a:lnTo>
                              <a:lnTo>
                                <a:pt x="618" y="3652"/>
                              </a:lnTo>
                              <a:lnTo>
                                <a:pt x="609" y="3654"/>
                              </a:lnTo>
                              <a:lnTo>
                                <a:pt x="613" y="3644"/>
                              </a:lnTo>
                              <a:lnTo>
                                <a:pt x="617" y="3636"/>
                              </a:lnTo>
                              <a:lnTo>
                                <a:pt x="618" y="3628"/>
                              </a:lnTo>
                              <a:lnTo>
                                <a:pt x="619" y="3600"/>
                              </a:lnTo>
                              <a:lnTo>
                                <a:pt x="612" y="3575"/>
                              </a:lnTo>
                              <a:lnTo>
                                <a:pt x="601" y="3552"/>
                              </a:lnTo>
                              <a:lnTo>
                                <a:pt x="584" y="3535"/>
                              </a:lnTo>
                              <a:lnTo>
                                <a:pt x="562" y="3523"/>
                              </a:lnTo>
                              <a:lnTo>
                                <a:pt x="536" y="3515"/>
                              </a:lnTo>
                              <a:lnTo>
                                <a:pt x="528" y="3515"/>
                              </a:lnTo>
                              <a:lnTo>
                                <a:pt x="519" y="3514"/>
                              </a:lnTo>
                              <a:lnTo>
                                <a:pt x="510" y="3515"/>
                              </a:lnTo>
                              <a:lnTo>
                                <a:pt x="513" y="3507"/>
                              </a:lnTo>
                              <a:lnTo>
                                <a:pt x="517" y="3499"/>
                              </a:lnTo>
                              <a:lnTo>
                                <a:pt x="518" y="3489"/>
                              </a:lnTo>
                              <a:lnTo>
                                <a:pt x="522" y="3464"/>
                              </a:lnTo>
                              <a:lnTo>
                                <a:pt x="518" y="3439"/>
                              </a:lnTo>
                              <a:lnTo>
                                <a:pt x="508" y="3416"/>
                              </a:lnTo>
                              <a:lnTo>
                                <a:pt x="491" y="3396"/>
                              </a:lnTo>
                              <a:lnTo>
                                <a:pt x="472" y="3381"/>
                              </a:lnTo>
                              <a:lnTo>
                                <a:pt x="448" y="3374"/>
                              </a:lnTo>
                              <a:lnTo>
                                <a:pt x="437" y="3371"/>
                              </a:lnTo>
                              <a:lnTo>
                                <a:pt x="428" y="3369"/>
                              </a:lnTo>
                              <a:lnTo>
                                <a:pt x="419" y="3370"/>
                              </a:lnTo>
                              <a:lnTo>
                                <a:pt x="423" y="3363"/>
                              </a:lnTo>
                              <a:lnTo>
                                <a:pt x="428" y="3354"/>
                              </a:lnTo>
                              <a:lnTo>
                                <a:pt x="432" y="3344"/>
                              </a:lnTo>
                              <a:lnTo>
                                <a:pt x="436" y="3320"/>
                              </a:lnTo>
                              <a:lnTo>
                                <a:pt x="434" y="3294"/>
                              </a:lnTo>
                              <a:lnTo>
                                <a:pt x="426" y="3269"/>
                              </a:lnTo>
                              <a:lnTo>
                                <a:pt x="411" y="3247"/>
                              </a:lnTo>
                              <a:lnTo>
                                <a:pt x="392" y="3232"/>
                              </a:lnTo>
                              <a:lnTo>
                                <a:pt x="370" y="3223"/>
                              </a:lnTo>
                              <a:lnTo>
                                <a:pt x="360" y="3220"/>
                              </a:lnTo>
                              <a:lnTo>
                                <a:pt x="352" y="3219"/>
                              </a:lnTo>
                              <a:lnTo>
                                <a:pt x="343" y="3218"/>
                              </a:lnTo>
                              <a:lnTo>
                                <a:pt x="348" y="3210"/>
                              </a:lnTo>
                              <a:lnTo>
                                <a:pt x="353" y="3203"/>
                              </a:lnTo>
                              <a:lnTo>
                                <a:pt x="357" y="3195"/>
                              </a:lnTo>
                              <a:lnTo>
                                <a:pt x="364" y="3169"/>
                              </a:lnTo>
                              <a:lnTo>
                                <a:pt x="364" y="3143"/>
                              </a:lnTo>
                              <a:lnTo>
                                <a:pt x="357" y="3119"/>
                              </a:lnTo>
                              <a:lnTo>
                                <a:pt x="343" y="3097"/>
                              </a:lnTo>
                              <a:lnTo>
                                <a:pt x="325" y="3080"/>
                              </a:lnTo>
                              <a:lnTo>
                                <a:pt x="303" y="3069"/>
                              </a:lnTo>
                              <a:lnTo>
                                <a:pt x="295" y="3064"/>
                              </a:lnTo>
                              <a:lnTo>
                                <a:pt x="286" y="3061"/>
                              </a:lnTo>
                              <a:lnTo>
                                <a:pt x="276" y="3061"/>
                              </a:lnTo>
                              <a:lnTo>
                                <a:pt x="284" y="3053"/>
                              </a:lnTo>
                              <a:lnTo>
                                <a:pt x="289" y="3046"/>
                              </a:lnTo>
                              <a:lnTo>
                                <a:pt x="292" y="3037"/>
                              </a:lnTo>
                              <a:lnTo>
                                <a:pt x="301" y="3014"/>
                              </a:lnTo>
                              <a:lnTo>
                                <a:pt x="303" y="2989"/>
                              </a:lnTo>
                              <a:lnTo>
                                <a:pt x="298" y="2965"/>
                              </a:lnTo>
                              <a:lnTo>
                                <a:pt x="287" y="2940"/>
                              </a:lnTo>
                              <a:lnTo>
                                <a:pt x="271" y="2923"/>
                              </a:lnTo>
                              <a:lnTo>
                                <a:pt x="252" y="2909"/>
                              </a:lnTo>
                              <a:lnTo>
                                <a:pt x="242" y="2904"/>
                              </a:lnTo>
                              <a:lnTo>
                                <a:pt x="233" y="2901"/>
                              </a:lnTo>
                              <a:lnTo>
                                <a:pt x="223" y="2900"/>
                              </a:lnTo>
                              <a:lnTo>
                                <a:pt x="230" y="2894"/>
                              </a:lnTo>
                              <a:lnTo>
                                <a:pt x="236" y="2886"/>
                              </a:lnTo>
                              <a:lnTo>
                                <a:pt x="242" y="2876"/>
                              </a:lnTo>
                              <a:lnTo>
                                <a:pt x="252" y="2854"/>
                              </a:lnTo>
                              <a:lnTo>
                                <a:pt x="256" y="2830"/>
                              </a:lnTo>
                              <a:lnTo>
                                <a:pt x="252" y="2804"/>
                              </a:lnTo>
                              <a:lnTo>
                                <a:pt x="244" y="2779"/>
                              </a:lnTo>
                              <a:lnTo>
                                <a:pt x="230" y="2761"/>
                              </a:lnTo>
                              <a:lnTo>
                                <a:pt x="209" y="2745"/>
                              </a:lnTo>
                              <a:lnTo>
                                <a:pt x="201" y="2740"/>
                              </a:lnTo>
                              <a:lnTo>
                                <a:pt x="193" y="2736"/>
                              </a:lnTo>
                              <a:lnTo>
                                <a:pt x="185" y="2734"/>
                              </a:lnTo>
                              <a:lnTo>
                                <a:pt x="190" y="2727"/>
                              </a:lnTo>
                              <a:lnTo>
                                <a:pt x="197" y="2720"/>
                              </a:lnTo>
                              <a:lnTo>
                                <a:pt x="203" y="2713"/>
                              </a:lnTo>
                              <a:lnTo>
                                <a:pt x="214" y="2690"/>
                              </a:lnTo>
                              <a:lnTo>
                                <a:pt x="220" y="2666"/>
                              </a:lnTo>
                              <a:lnTo>
                                <a:pt x="220" y="2641"/>
                              </a:lnTo>
                              <a:lnTo>
                                <a:pt x="213" y="2616"/>
                              </a:lnTo>
                              <a:lnTo>
                                <a:pt x="201" y="2595"/>
                              </a:lnTo>
                              <a:lnTo>
                                <a:pt x="182" y="2580"/>
                              </a:lnTo>
                              <a:lnTo>
                                <a:pt x="175" y="2573"/>
                              </a:lnTo>
                              <a:lnTo>
                                <a:pt x="166" y="2569"/>
                              </a:lnTo>
                              <a:lnTo>
                                <a:pt x="158" y="2565"/>
                              </a:lnTo>
                              <a:lnTo>
                                <a:pt x="164" y="2560"/>
                              </a:lnTo>
                              <a:lnTo>
                                <a:pt x="171" y="2553"/>
                              </a:lnTo>
                              <a:lnTo>
                                <a:pt x="179" y="2547"/>
                              </a:lnTo>
                              <a:lnTo>
                                <a:pt x="193" y="2525"/>
                              </a:lnTo>
                              <a:lnTo>
                                <a:pt x="200" y="2501"/>
                              </a:lnTo>
                              <a:lnTo>
                                <a:pt x="201" y="2475"/>
                              </a:lnTo>
                              <a:lnTo>
                                <a:pt x="196" y="2450"/>
                              </a:lnTo>
                              <a:lnTo>
                                <a:pt x="185" y="2428"/>
                              </a:lnTo>
                              <a:lnTo>
                                <a:pt x="169" y="2411"/>
                              </a:lnTo>
                              <a:lnTo>
                                <a:pt x="160" y="2404"/>
                              </a:lnTo>
                              <a:lnTo>
                                <a:pt x="152" y="2399"/>
                              </a:lnTo>
                              <a:lnTo>
                                <a:pt x="142" y="2394"/>
                              </a:lnTo>
                              <a:lnTo>
                                <a:pt x="150" y="2390"/>
                              </a:lnTo>
                              <a:lnTo>
                                <a:pt x="158" y="2383"/>
                              </a:lnTo>
                              <a:lnTo>
                                <a:pt x="166" y="2376"/>
                              </a:lnTo>
                              <a:lnTo>
                                <a:pt x="181" y="2356"/>
                              </a:lnTo>
                              <a:lnTo>
                                <a:pt x="190" y="2334"/>
                              </a:lnTo>
                              <a:lnTo>
                                <a:pt x="193" y="2309"/>
                              </a:lnTo>
                              <a:lnTo>
                                <a:pt x="190" y="2283"/>
                              </a:lnTo>
                              <a:lnTo>
                                <a:pt x="181" y="2260"/>
                              </a:lnTo>
                              <a:lnTo>
                                <a:pt x="166" y="2240"/>
                              </a:lnTo>
                              <a:lnTo>
                                <a:pt x="158" y="2234"/>
                              </a:lnTo>
                              <a:lnTo>
                                <a:pt x="150" y="2229"/>
                              </a:lnTo>
                              <a:lnTo>
                                <a:pt x="142" y="2223"/>
                              </a:lnTo>
                              <a:lnTo>
                                <a:pt x="152" y="2220"/>
                              </a:lnTo>
                              <a:lnTo>
                                <a:pt x="160" y="2214"/>
                              </a:lnTo>
                              <a:lnTo>
                                <a:pt x="166" y="2208"/>
                              </a:lnTo>
                              <a:lnTo>
                                <a:pt x="185" y="2190"/>
                              </a:lnTo>
                              <a:lnTo>
                                <a:pt x="196" y="2168"/>
                              </a:lnTo>
                              <a:lnTo>
                                <a:pt x="201" y="2143"/>
                              </a:lnTo>
                              <a:lnTo>
                                <a:pt x="200" y="2118"/>
                              </a:lnTo>
                              <a:lnTo>
                                <a:pt x="193" y="2094"/>
                              </a:lnTo>
                              <a:lnTo>
                                <a:pt x="179" y="2074"/>
                              </a:lnTo>
                              <a:lnTo>
                                <a:pt x="171" y="2066"/>
                              </a:lnTo>
                              <a:lnTo>
                                <a:pt x="164" y="2060"/>
                              </a:lnTo>
                              <a:lnTo>
                                <a:pt x="158" y="2055"/>
                              </a:lnTo>
                              <a:lnTo>
                                <a:pt x="166" y="2051"/>
                              </a:lnTo>
                              <a:lnTo>
                                <a:pt x="175" y="2047"/>
                              </a:lnTo>
                              <a:lnTo>
                                <a:pt x="182" y="2042"/>
                              </a:lnTo>
                              <a:lnTo>
                                <a:pt x="201" y="2024"/>
                              </a:lnTo>
                              <a:lnTo>
                                <a:pt x="213" y="2003"/>
                              </a:lnTo>
                              <a:lnTo>
                                <a:pt x="220" y="1978"/>
                              </a:lnTo>
                              <a:lnTo>
                                <a:pt x="221" y="1952"/>
                              </a:lnTo>
                              <a:lnTo>
                                <a:pt x="215" y="1928"/>
                              </a:lnTo>
                              <a:lnTo>
                                <a:pt x="203" y="1905"/>
                              </a:lnTo>
                              <a:lnTo>
                                <a:pt x="197" y="1899"/>
                              </a:lnTo>
                              <a:lnTo>
                                <a:pt x="190" y="1892"/>
                              </a:lnTo>
                              <a:lnTo>
                                <a:pt x="182" y="1887"/>
                              </a:lnTo>
                              <a:lnTo>
                                <a:pt x="192" y="1883"/>
                              </a:lnTo>
                              <a:lnTo>
                                <a:pt x="201" y="1879"/>
                              </a:lnTo>
                              <a:lnTo>
                                <a:pt x="209" y="1873"/>
                              </a:lnTo>
                              <a:lnTo>
                                <a:pt x="230" y="1858"/>
                              </a:lnTo>
                              <a:lnTo>
                                <a:pt x="244" y="1838"/>
                              </a:lnTo>
                              <a:lnTo>
                                <a:pt x="252" y="1814"/>
                              </a:lnTo>
                              <a:lnTo>
                                <a:pt x="256" y="1790"/>
                              </a:lnTo>
                              <a:lnTo>
                                <a:pt x="252" y="1765"/>
                              </a:lnTo>
                              <a:lnTo>
                                <a:pt x="242" y="1743"/>
                              </a:lnTo>
                              <a:lnTo>
                                <a:pt x="236" y="1733"/>
                              </a:lnTo>
                              <a:lnTo>
                                <a:pt x="230" y="1726"/>
                              </a:lnTo>
                              <a:lnTo>
                                <a:pt x="223" y="1722"/>
                              </a:lnTo>
                              <a:lnTo>
                                <a:pt x="233" y="1719"/>
                              </a:lnTo>
                              <a:lnTo>
                                <a:pt x="241" y="1715"/>
                              </a:lnTo>
                              <a:lnTo>
                                <a:pt x="249" y="1711"/>
                              </a:lnTo>
                              <a:lnTo>
                                <a:pt x="270" y="1698"/>
                              </a:lnTo>
                              <a:lnTo>
                                <a:pt x="287" y="1679"/>
                              </a:lnTo>
                              <a:lnTo>
                                <a:pt x="298" y="1655"/>
                              </a:lnTo>
                              <a:lnTo>
                                <a:pt x="303" y="1631"/>
                              </a:lnTo>
                              <a:lnTo>
                                <a:pt x="301" y="1606"/>
                              </a:lnTo>
                              <a:lnTo>
                                <a:pt x="292" y="1583"/>
                              </a:lnTo>
                              <a:lnTo>
                                <a:pt x="289" y="1574"/>
                              </a:lnTo>
                              <a:lnTo>
                                <a:pt x="284" y="1566"/>
                              </a:lnTo>
                              <a:lnTo>
                                <a:pt x="276" y="1559"/>
                              </a:lnTo>
                              <a:lnTo>
                                <a:pt x="286" y="1557"/>
                              </a:lnTo>
                              <a:lnTo>
                                <a:pt x="295" y="1555"/>
                              </a:lnTo>
                              <a:lnTo>
                                <a:pt x="303" y="1551"/>
                              </a:lnTo>
                              <a:lnTo>
                                <a:pt x="325" y="1540"/>
                              </a:lnTo>
                              <a:lnTo>
                                <a:pt x="343" y="1522"/>
                              </a:lnTo>
                              <a:lnTo>
                                <a:pt x="357" y="1500"/>
                              </a:lnTo>
                              <a:lnTo>
                                <a:pt x="363" y="1474"/>
                              </a:lnTo>
                              <a:lnTo>
                                <a:pt x="363" y="1449"/>
                              </a:lnTo>
                              <a:lnTo>
                                <a:pt x="357" y="1425"/>
                              </a:lnTo>
                              <a:lnTo>
                                <a:pt x="352" y="1417"/>
                              </a:lnTo>
                              <a:lnTo>
                                <a:pt x="346" y="1409"/>
                              </a:lnTo>
                              <a:lnTo>
                                <a:pt x="341" y="1401"/>
                              </a:lnTo>
                              <a:lnTo>
                                <a:pt x="351" y="1401"/>
                              </a:lnTo>
                              <a:lnTo>
                                <a:pt x="360" y="1400"/>
                              </a:lnTo>
                              <a:lnTo>
                                <a:pt x="370" y="1396"/>
                              </a:lnTo>
                              <a:lnTo>
                                <a:pt x="392" y="1385"/>
                              </a:lnTo>
                              <a:lnTo>
                                <a:pt x="411" y="1370"/>
                              </a:lnTo>
                              <a:lnTo>
                                <a:pt x="426" y="1350"/>
                              </a:lnTo>
                              <a:lnTo>
                                <a:pt x="434" y="1326"/>
                              </a:lnTo>
                              <a:lnTo>
                                <a:pt x="436" y="1302"/>
                              </a:lnTo>
                              <a:lnTo>
                                <a:pt x="432" y="1276"/>
                              </a:lnTo>
                              <a:lnTo>
                                <a:pt x="428" y="1267"/>
                              </a:lnTo>
                              <a:lnTo>
                                <a:pt x="423" y="1258"/>
                              </a:lnTo>
                              <a:lnTo>
                                <a:pt x="419" y="1252"/>
                              </a:lnTo>
                              <a:lnTo>
                                <a:pt x="428" y="1250"/>
                              </a:lnTo>
                              <a:lnTo>
                                <a:pt x="437" y="1249"/>
                              </a:lnTo>
                              <a:lnTo>
                                <a:pt x="448" y="1248"/>
                              </a:lnTo>
                              <a:lnTo>
                                <a:pt x="472" y="1238"/>
                              </a:lnTo>
                              <a:lnTo>
                                <a:pt x="491" y="1224"/>
                              </a:lnTo>
                              <a:lnTo>
                                <a:pt x="508" y="1203"/>
                              </a:lnTo>
                              <a:lnTo>
                                <a:pt x="518" y="1181"/>
                              </a:lnTo>
                              <a:lnTo>
                                <a:pt x="522" y="1157"/>
                              </a:lnTo>
                              <a:lnTo>
                                <a:pt x="518" y="1131"/>
                              </a:lnTo>
                              <a:lnTo>
                                <a:pt x="517" y="1122"/>
                              </a:lnTo>
                              <a:lnTo>
                                <a:pt x="513" y="1113"/>
                              </a:lnTo>
                              <a:lnTo>
                                <a:pt x="510" y="1105"/>
                              </a:lnTo>
                              <a:lnTo>
                                <a:pt x="519" y="1106"/>
                              </a:lnTo>
                              <a:lnTo>
                                <a:pt x="528" y="1106"/>
                              </a:lnTo>
                              <a:lnTo>
                                <a:pt x="536" y="1105"/>
                              </a:lnTo>
                              <a:lnTo>
                                <a:pt x="562" y="1098"/>
                              </a:lnTo>
                              <a:lnTo>
                                <a:pt x="584" y="1086"/>
                              </a:lnTo>
                              <a:lnTo>
                                <a:pt x="601" y="1067"/>
                              </a:lnTo>
                              <a:lnTo>
                                <a:pt x="612" y="1043"/>
                              </a:lnTo>
                              <a:lnTo>
                                <a:pt x="619" y="1019"/>
                              </a:lnTo>
                              <a:lnTo>
                                <a:pt x="618" y="995"/>
                              </a:lnTo>
                              <a:lnTo>
                                <a:pt x="617" y="985"/>
                              </a:lnTo>
                              <a:lnTo>
                                <a:pt x="613" y="976"/>
                              </a:lnTo>
                              <a:lnTo>
                                <a:pt x="609" y="967"/>
                              </a:lnTo>
                              <a:lnTo>
                                <a:pt x="619" y="969"/>
                              </a:lnTo>
                              <a:lnTo>
                                <a:pt x="629" y="969"/>
                              </a:lnTo>
                              <a:lnTo>
                                <a:pt x="639" y="967"/>
                              </a:lnTo>
                              <a:lnTo>
                                <a:pt x="663" y="964"/>
                              </a:lnTo>
                              <a:lnTo>
                                <a:pt x="685" y="952"/>
                              </a:lnTo>
                              <a:lnTo>
                                <a:pt x="704" y="936"/>
                              </a:lnTo>
                              <a:lnTo>
                                <a:pt x="718" y="914"/>
                              </a:lnTo>
                              <a:lnTo>
                                <a:pt x="726" y="891"/>
                              </a:lnTo>
                              <a:lnTo>
                                <a:pt x="728" y="867"/>
                              </a:lnTo>
                              <a:lnTo>
                                <a:pt x="726" y="857"/>
                              </a:lnTo>
                              <a:lnTo>
                                <a:pt x="724" y="847"/>
                              </a:lnTo>
                              <a:lnTo>
                                <a:pt x="722" y="837"/>
                              </a:lnTo>
                              <a:lnTo>
                                <a:pt x="730" y="840"/>
                              </a:lnTo>
                              <a:lnTo>
                                <a:pt x="739" y="842"/>
                              </a:lnTo>
                              <a:lnTo>
                                <a:pt x="749" y="842"/>
                              </a:lnTo>
                              <a:lnTo>
                                <a:pt x="774" y="839"/>
                              </a:lnTo>
                              <a:lnTo>
                                <a:pt x="796" y="829"/>
                              </a:lnTo>
                              <a:lnTo>
                                <a:pt x="816" y="815"/>
                              </a:lnTo>
                              <a:lnTo>
                                <a:pt x="832" y="793"/>
                              </a:lnTo>
                              <a:lnTo>
                                <a:pt x="842" y="770"/>
                              </a:lnTo>
                              <a:lnTo>
                                <a:pt x="845" y="746"/>
                              </a:lnTo>
                              <a:lnTo>
                                <a:pt x="845" y="736"/>
                              </a:lnTo>
                              <a:lnTo>
                                <a:pt x="843" y="726"/>
                              </a:lnTo>
                              <a:lnTo>
                                <a:pt x="843" y="716"/>
                              </a:lnTo>
                              <a:lnTo>
                                <a:pt x="850" y="721"/>
                              </a:lnTo>
                              <a:lnTo>
                                <a:pt x="860" y="723"/>
                              </a:lnTo>
                              <a:lnTo>
                                <a:pt x="870" y="725"/>
                              </a:lnTo>
                              <a:lnTo>
                                <a:pt x="896" y="723"/>
                              </a:lnTo>
                              <a:lnTo>
                                <a:pt x="919" y="715"/>
                              </a:lnTo>
                              <a:lnTo>
                                <a:pt x="940" y="701"/>
                              </a:lnTo>
                              <a:lnTo>
                                <a:pt x="958" y="682"/>
                              </a:lnTo>
                              <a:lnTo>
                                <a:pt x="967" y="660"/>
                              </a:lnTo>
                              <a:lnTo>
                                <a:pt x="974" y="636"/>
                              </a:lnTo>
                              <a:lnTo>
                                <a:pt x="974" y="628"/>
                              </a:lnTo>
                              <a:lnTo>
                                <a:pt x="974" y="618"/>
                              </a:lnTo>
                              <a:lnTo>
                                <a:pt x="972" y="607"/>
                              </a:lnTo>
                              <a:lnTo>
                                <a:pt x="981" y="611"/>
                              </a:lnTo>
                              <a:lnTo>
                                <a:pt x="991" y="614"/>
                              </a:lnTo>
                              <a:lnTo>
                                <a:pt x="999" y="615"/>
                              </a:lnTo>
                              <a:lnTo>
                                <a:pt x="1025" y="617"/>
                              </a:lnTo>
                              <a:lnTo>
                                <a:pt x="1049" y="611"/>
                              </a:lnTo>
                              <a:lnTo>
                                <a:pt x="1071" y="599"/>
                              </a:lnTo>
                              <a:lnTo>
                                <a:pt x="1090" y="581"/>
                              </a:lnTo>
                              <a:lnTo>
                                <a:pt x="1103" y="560"/>
                              </a:lnTo>
                              <a:lnTo>
                                <a:pt x="1109" y="534"/>
                              </a:lnTo>
                              <a:lnTo>
                                <a:pt x="1110" y="526"/>
                              </a:lnTo>
                              <a:lnTo>
                                <a:pt x="1110" y="517"/>
                              </a:lnTo>
                              <a:lnTo>
                                <a:pt x="1109" y="508"/>
                              </a:lnTo>
                              <a:lnTo>
                                <a:pt x="1118" y="511"/>
                              </a:lnTo>
                              <a:lnTo>
                                <a:pt x="1127" y="515"/>
                              </a:lnTo>
                              <a:lnTo>
                                <a:pt x="1136" y="516"/>
                              </a:lnTo>
                              <a:lnTo>
                                <a:pt x="1162" y="520"/>
                              </a:lnTo>
                              <a:lnTo>
                                <a:pt x="1186" y="516"/>
                              </a:lnTo>
                              <a:lnTo>
                                <a:pt x="1211" y="506"/>
                              </a:lnTo>
                              <a:lnTo>
                                <a:pt x="1230" y="489"/>
                              </a:lnTo>
                              <a:lnTo>
                                <a:pt x="1245" y="470"/>
                              </a:lnTo>
                              <a:lnTo>
                                <a:pt x="1254" y="447"/>
                              </a:lnTo>
                              <a:lnTo>
                                <a:pt x="1256" y="437"/>
                              </a:lnTo>
                              <a:lnTo>
                                <a:pt x="1257" y="427"/>
                              </a:lnTo>
                              <a:lnTo>
                                <a:pt x="1257" y="417"/>
                              </a:lnTo>
                              <a:lnTo>
                                <a:pt x="1263" y="422"/>
                              </a:lnTo>
                              <a:lnTo>
                                <a:pt x="1272" y="427"/>
                              </a:lnTo>
                              <a:lnTo>
                                <a:pt x="1281" y="430"/>
                              </a:lnTo>
                              <a:lnTo>
                                <a:pt x="1307" y="435"/>
                              </a:lnTo>
                              <a:lnTo>
                                <a:pt x="1331" y="433"/>
                              </a:lnTo>
                              <a:lnTo>
                                <a:pt x="1356" y="425"/>
                              </a:lnTo>
                              <a:lnTo>
                                <a:pt x="1375" y="410"/>
                              </a:lnTo>
                              <a:lnTo>
                                <a:pt x="1392" y="392"/>
                              </a:lnTo>
                              <a:lnTo>
                                <a:pt x="1404" y="369"/>
                              </a:lnTo>
                              <a:lnTo>
                                <a:pt x="1406" y="359"/>
                              </a:lnTo>
                              <a:lnTo>
                                <a:pt x="1407" y="350"/>
                              </a:lnTo>
                              <a:lnTo>
                                <a:pt x="1410" y="339"/>
                              </a:lnTo>
                              <a:lnTo>
                                <a:pt x="1416" y="346"/>
                              </a:lnTo>
                              <a:lnTo>
                                <a:pt x="1424" y="351"/>
                              </a:lnTo>
                              <a:lnTo>
                                <a:pt x="1434" y="356"/>
                              </a:lnTo>
                              <a:lnTo>
                                <a:pt x="1458" y="361"/>
                              </a:lnTo>
                              <a:lnTo>
                                <a:pt x="1482" y="361"/>
                              </a:lnTo>
                              <a:lnTo>
                                <a:pt x="1506" y="356"/>
                              </a:lnTo>
                              <a:lnTo>
                                <a:pt x="1530" y="342"/>
                              </a:lnTo>
                              <a:lnTo>
                                <a:pt x="1547" y="324"/>
                              </a:lnTo>
                              <a:lnTo>
                                <a:pt x="1560" y="302"/>
                              </a:lnTo>
                              <a:lnTo>
                                <a:pt x="1562" y="293"/>
                              </a:lnTo>
                              <a:lnTo>
                                <a:pt x="1566" y="284"/>
                              </a:lnTo>
                              <a:lnTo>
                                <a:pt x="1568" y="275"/>
                              </a:lnTo>
                              <a:lnTo>
                                <a:pt x="1574" y="281"/>
                              </a:lnTo>
                              <a:lnTo>
                                <a:pt x="1582" y="286"/>
                              </a:lnTo>
                              <a:lnTo>
                                <a:pt x="1590" y="292"/>
                              </a:lnTo>
                              <a:lnTo>
                                <a:pt x="1614" y="300"/>
                              </a:lnTo>
                              <a:lnTo>
                                <a:pt x="1639" y="302"/>
                              </a:lnTo>
                              <a:lnTo>
                                <a:pt x="1665" y="296"/>
                              </a:lnTo>
                              <a:lnTo>
                                <a:pt x="1688" y="286"/>
                              </a:lnTo>
                              <a:lnTo>
                                <a:pt x="1705" y="270"/>
                              </a:lnTo>
                              <a:lnTo>
                                <a:pt x="1719" y="249"/>
                              </a:lnTo>
                              <a:lnTo>
                                <a:pt x="1724" y="240"/>
                              </a:lnTo>
                              <a:lnTo>
                                <a:pt x="1728" y="232"/>
                              </a:lnTo>
                              <a:lnTo>
                                <a:pt x="1730" y="222"/>
                              </a:lnTo>
                              <a:lnTo>
                                <a:pt x="1736" y="229"/>
                              </a:lnTo>
                              <a:lnTo>
                                <a:pt x="1743" y="235"/>
                              </a:lnTo>
                              <a:lnTo>
                                <a:pt x="1752" y="240"/>
                              </a:lnTo>
                              <a:lnTo>
                                <a:pt x="1775" y="251"/>
                              </a:lnTo>
                              <a:lnTo>
                                <a:pt x="1800" y="255"/>
                              </a:lnTo>
                              <a:lnTo>
                                <a:pt x="1826" y="251"/>
                              </a:lnTo>
                              <a:lnTo>
                                <a:pt x="1849" y="243"/>
                              </a:lnTo>
                              <a:lnTo>
                                <a:pt x="1869" y="228"/>
                              </a:lnTo>
                              <a:lnTo>
                                <a:pt x="1886" y="209"/>
                              </a:lnTo>
                              <a:lnTo>
                                <a:pt x="1890" y="201"/>
                              </a:lnTo>
                              <a:lnTo>
                                <a:pt x="1893" y="192"/>
                              </a:lnTo>
                              <a:lnTo>
                                <a:pt x="1896" y="184"/>
                              </a:lnTo>
                              <a:lnTo>
                                <a:pt x="1902" y="191"/>
                              </a:lnTo>
                              <a:lnTo>
                                <a:pt x="1909" y="198"/>
                              </a:lnTo>
                              <a:lnTo>
                                <a:pt x="1918" y="203"/>
                              </a:lnTo>
                              <a:lnTo>
                                <a:pt x="1938" y="215"/>
                              </a:lnTo>
                              <a:lnTo>
                                <a:pt x="1962" y="221"/>
                              </a:lnTo>
                              <a:lnTo>
                                <a:pt x="1987" y="220"/>
                              </a:lnTo>
                              <a:lnTo>
                                <a:pt x="2012" y="213"/>
                              </a:lnTo>
                              <a:lnTo>
                                <a:pt x="2034" y="201"/>
                              </a:lnTo>
                              <a:lnTo>
                                <a:pt x="2052" y="182"/>
                              </a:lnTo>
                              <a:lnTo>
                                <a:pt x="2057" y="173"/>
                              </a:lnTo>
                              <a:lnTo>
                                <a:pt x="2062" y="166"/>
                              </a:lnTo>
                              <a:lnTo>
                                <a:pt x="2065" y="158"/>
                              </a:lnTo>
                              <a:lnTo>
                                <a:pt x="2070" y="164"/>
                              </a:lnTo>
                              <a:lnTo>
                                <a:pt x="2077" y="170"/>
                              </a:lnTo>
                              <a:lnTo>
                                <a:pt x="2084" y="177"/>
                              </a:lnTo>
                              <a:lnTo>
                                <a:pt x="2106" y="191"/>
                              </a:lnTo>
                              <a:lnTo>
                                <a:pt x="2129" y="199"/>
                              </a:lnTo>
                              <a:lnTo>
                                <a:pt x="2154" y="201"/>
                              </a:lnTo>
                              <a:lnTo>
                                <a:pt x="2179" y="195"/>
                              </a:lnTo>
                              <a:lnTo>
                                <a:pt x="2201" y="183"/>
                              </a:lnTo>
                              <a:lnTo>
                                <a:pt x="2221" y="166"/>
                              </a:lnTo>
                              <a:lnTo>
                                <a:pt x="2227" y="159"/>
                              </a:lnTo>
                              <a:lnTo>
                                <a:pt x="2232" y="153"/>
                              </a:lnTo>
                              <a:lnTo>
                                <a:pt x="2238" y="144"/>
                              </a:lnTo>
                              <a:lnTo>
                                <a:pt x="2241" y="150"/>
                              </a:lnTo>
                              <a:lnTo>
                                <a:pt x="2246" y="158"/>
                              </a:lnTo>
                              <a:lnTo>
                                <a:pt x="2253" y="166"/>
                              </a:lnTo>
                              <a:lnTo>
                                <a:pt x="2273" y="181"/>
                              </a:lnTo>
                              <a:lnTo>
                                <a:pt x="2296" y="190"/>
                              </a:lnTo>
                              <a:lnTo>
                                <a:pt x="2320" y="192"/>
                              </a:lnTo>
                              <a:lnTo>
                                <a:pt x="2346" y="190"/>
                              </a:lnTo>
                              <a:lnTo>
                                <a:pt x="2370" y="181"/>
                              </a:lnTo>
                              <a:lnTo>
                                <a:pt x="2390" y="166"/>
                              </a:lnTo>
                              <a:lnTo>
                                <a:pt x="2396" y="158"/>
                              </a:lnTo>
                              <a:lnTo>
                                <a:pt x="2402" y="149"/>
                              </a:lnTo>
                              <a:lnTo>
                                <a:pt x="2407" y="142"/>
                              </a:lnTo>
                              <a:lnTo>
                                <a:pt x="2411" y="152"/>
                              </a:lnTo>
                              <a:lnTo>
                                <a:pt x="2416" y="159"/>
                              </a:lnTo>
                              <a:lnTo>
                                <a:pt x="2422" y="166"/>
                              </a:lnTo>
                              <a:lnTo>
                                <a:pt x="2441" y="183"/>
                              </a:lnTo>
                              <a:lnTo>
                                <a:pt x="2462" y="195"/>
                              </a:lnTo>
                              <a:lnTo>
                                <a:pt x="2487" y="201"/>
                              </a:lnTo>
                              <a:lnTo>
                                <a:pt x="2512" y="200"/>
                              </a:lnTo>
                              <a:lnTo>
                                <a:pt x="2537" y="192"/>
                              </a:lnTo>
                              <a:lnTo>
                                <a:pt x="2560" y="179"/>
                              </a:lnTo>
                              <a:lnTo>
                                <a:pt x="2565" y="171"/>
                              </a:lnTo>
                              <a:lnTo>
                                <a:pt x="2572" y="164"/>
                              </a:lnTo>
                              <a:lnTo>
                                <a:pt x="2578" y="158"/>
                              </a:lnTo>
                              <a:lnTo>
                                <a:pt x="2582" y="166"/>
                              </a:lnTo>
                              <a:lnTo>
                                <a:pt x="2585" y="173"/>
                              </a:lnTo>
                              <a:lnTo>
                                <a:pt x="2592" y="182"/>
                              </a:lnTo>
                              <a:lnTo>
                                <a:pt x="2608" y="201"/>
                              </a:lnTo>
                              <a:lnTo>
                                <a:pt x="2629" y="213"/>
                              </a:lnTo>
                              <a:lnTo>
                                <a:pt x="2653" y="220"/>
                              </a:lnTo>
                              <a:lnTo>
                                <a:pt x="2680" y="221"/>
                              </a:lnTo>
                              <a:lnTo>
                                <a:pt x="2704" y="215"/>
                              </a:lnTo>
                              <a:lnTo>
                                <a:pt x="2726" y="203"/>
                              </a:lnTo>
                              <a:lnTo>
                                <a:pt x="2733" y="195"/>
                              </a:lnTo>
                              <a:lnTo>
                                <a:pt x="2740" y="189"/>
                              </a:lnTo>
                              <a:lnTo>
                                <a:pt x="2748" y="182"/>
                              </a:lnTo>
                              <a:lnTo>
                                <a:pt x="2749" y="192"/>
                              </a:lnTo>
                              <a:lnTo>
                                <a:pt x="2753" y="201"/>
                              </a:lnTo>
                              <a:lnTo>
                                <a:pt x="2759" y="209"/>
                              </a:lnTo>
                              <a:lnTo>
                                <a:pt x="2774" y="229"/>
                              </a:lnTo>
                              <a:lnTo>
                                <a:pt x="2793" y="244"/>
                              </a:lnTo>
                              <a:lnTo>
                                <a:pt x="2817" y="251"/>
                              </a:lnTo>
                              <a:lnTo>
                                <a:pt x="2842" y="255"/>
                              </a:lnTo>
                              <a:lnTo>
                                <a:pt x="2867" y="251"/>
                              </a:lnTo>
                              <a:lnTo>
                                <a:pt x="2890" y="240"/>
                              </a:lnTo>
                              <a:lnTo>
                                <a:pt x="2900" y="235"/>
                              </a:lnTo>
                              <a:lnTo>
                                <a:pt x="2907" y="229"/>
                              </a:lnTo>
                              <a:lnTo>
                                <a:pt x="2914" y="222"/>
                              </a:lnTo>
                              <a:lnTo>
                                <a:pt x="2915" y="232"/>
                              </a:lnTo>
                              <a:lnTo>
                                <a:pt x="2918" y="240"/>
                              </a:lnTo>
                              <a:lnTo>
                                <a:pt x="2923" y="249"/>
                              </a:lnTo>
                              <a:lnTo>
                                <a:pt x="2937" y="270"/>
                              </a:lnTo>
                              <a:lnTo>
                                <a:pt x="2957" y="286"/>
                              </a:lnTo>
                              <a:lnTo>
                                <a:pt x="2979" y="296"/>
                              </a:lnTo>
                              <a:lnTo>
                                <a:pt x="3005" y="302"/>
                              </a:lnTo>
                              <a:lnTo>
                                <a:pt x="3029" y="301"/>
                              </a:lnTo>
                              <a:lnTo>
                                <a:pt x="3053" y="292"/>
                              </a:lnTo>
                              <a:lnTo>
                                <a:pt x="3062" y="288"/>
                              </a:lnTo>
                              <a:lnTo>
                                <a:pt x="3069" y="282"/>
                              </a:lnTo>
                              <a:lnTo>
                                <a:pt x="3075" y="275"/>
                              </a:lnTo>
                              <a:lnTo>
                                <a:pt x="3078" y="285"/>
                              </a:lnTo>
                              <a:lnTo>
                                <a:pt x="3080" y="294"/>
                              </a:lnTo>
                              <a:lnTo>
                                <a:pt x="3083" y="302"/>
                              </a:lnTo>
                              <a:lnTo>
                                <a:pt x="3095" y="324"/>
                              </a:lnTo>
                              <a:lnTo>
                                <a:pt x="3112" y="342"/>
                              </a:lnTo>
                              <a:lnTo>
                                <a:pt x="3135" y="356"/>
                              </a:lnTo>
                              <a:lnTo>
                                <a:pt x="3160" y="361"/>
                              </a:lnTo>
                              <a:lnTo>
                                <a:pt x="3185" y="361"/>
                              </a:lnTo>
                              <a:lnTo>
                                <a:pt x="3210" y="356"/>
                              </a:lnTo>
                              <a:lnTo>
                                <a:pt x="3217" y="350"/>
                              </a:lnTo>
                              <a:lnTo>
                                <a:pt x="3226" y="345"/>
                              </a:lnTo>
                              <a:lnTo>
                                <a:pt x="3234" y="339"/>
                              </a:lnTo>
                              <a:lnTo>
                                <a:pt x="3234" y="350"/>
                              </a:lnTo>
                              <a:lnTo>
                                <a:pt x="3235" y="359"/>
                              </a:lnTo>
                              <a:lnTo>
                                <a:pt x="3239" y="369"/>
                              </a:lnTo>
                              <a:lnTo>
                                <a:pt x="3250" y="392"/>
                              </a:lnTo>
                              <a:lnTo>
                                <a:pt x="3266" y="410"/>
                              </a:lnTo>
                              <a:lnTo>
                                <a:pt x="3288" y="425"/>
                              </a:lnTo>
                              <a:lnTo>
                                <a:pt x="3312" y="433"/>
                              </a:lnTo>
                              <a:lnTo>
                                <a:pt x="3336" y="435"/>
                              </a:lnTo>
                              <a:lnTo>
                                <a:pt x="3360" y="430"/>
                              </a:lnTo>
                              <a:lnTo>
                                <a:pt x="3370" y="427"/>
                              </a:lnTo>
                              <a:lnTo>
                                <a:pt x="3379" y="422"/>
                              </a:lnTo>
                              <a:lnTo>
                                <a:pt x="3387" y="417"/>
                              </a:lnTo>
                              <a:lnTo>
                                <a:pt x="3386" y="427"/>
                              </a:lnTo>
                              <a:lnTo>
                                <a:pt x="3387" y="437"/>
                              </a:lnTo>
                              <a:lnTo>
                                <a:pt x="3390" y="447"/>
                              </a:lnTo>
                              <a:lnTo>
                                <a:pt x="3398" y="470"/>
                              </a:lnTo>
                              <a:lnTo>
                                <a:pt x="3412" y="489"/>
                              </a:lnTo>
                              <a:lnTo>
                                <a:pt x="3433" y="506"/>
                              </a:lnTo>
                              <a:lnTo>
                                <a:pt x="3456" y="516"/>
                              </a:lnTo>
                              <a:lnTo>
                                <a:pt x="3480" y="520"/>
                              </a:lnTo>
                              <a:lnTo>
                                <a:pt x="3505" y="516"/>
                              </a:lnTo>
                              <a:lnTo>
                                <a:pt x="3514" y="515"/>
                              </a:lnTo>
                              <a:lnTo>
                                <a:pt x="3523" y="511"/>
                              </a:lnTo>
                              <a:lnTo>
                                <a:pt x="3532" y="508"/>
                              </a:lnTo>
                              <a:close/>
                            </a:path>
                          </a:pathLst>
                        </a:custGeom>
                        <a:solidFill>
                          <a:srgbClr val="FFFFFF"/>
                        </a:solidFill>
                        <a:ln>
                          <a:noFill/>
                        </a:ln>
                      </wps:spPr>
                      <wps:bodyPr rot="0" vert="horz" wrap="square" lIns="91440" tIns="45720" rIns="91440" bIns="45720" anchor="t" anchorCtr="0" upright="1">
                        <a:noAutofit/>
                      </wps:bodyPr>
                    </wps:wsp>
                    <wps:wsp>
                      <wps:cNvPr id="472" name="Freeform 473"/>
                      <wps:cNvSpPr>
                        <a:spLocks noEditPoints="1"/>
                      </wps:cNvSpPr>
                      <wps:spPr bwMode="auto">
                        <a:xfrm>
                          <a:off x="1739" y="469"/>
                          <a:ext cx="828" cy="824"/>
                        </a:xfrm>
                        <a:custGeom>
                          <a:avLst/>
                          <a:gdLst>
                            <a:gd name="T0" fmla="*/ 3214 w 3313"/>
                            <a:gd name="T1" fmla="*/ 1334 h 3297"/>
                            <a:gd name="T2" fmla="*/ 3109 w 3313"/>
                            <a:gd name="T3" fmla="*/ 1007 h 3297"/>
                            <a:gd name="T4" fmla="*/ 2938 w 3313"/>
                            <a:gd name="T5" fmla="*/ 715 h 3297"/>
                            <a:gd name="T6" fmla="*/ 2712 w 3313"/>
                            <a:gd name="T7" fmla="*/ 467 h 3297"/>
                            <a:gd name="T8" fmla="*/ 2437 w 3313"/>
                            <a:gd name="T9" fmla="*/ 271 h 3297"/>
                            <a:gd name="T10" fmla="*/ 2122 w 3313"/>
                            <a:gd name="T11" fmla="*/ 136 h 3297"/>
                            <a:gd name="T12" fmla="*/ 1777 w 3313"/>
                            <a:gd name="T13" fmla="*/ 73 h 3297"/>
                            <a:gd name="T14" fmla="*/ 1457 w 3313"/>
                            <a:gd name="T15" fmla="*/ 80 h 3297"/>
                            <a:gd name="T16" fmla="*/ 1118 w 3313"/>
                            <a:gd name="T17" fmla="*/ 161 h 3297"/>
                            <a:gd name="T18" fmla="*/ 812 w 3313"/>
                            <a:gd name="T19" fmla="*/ 310 h 3297"/>
                            <a:gd name="T20" fmla="*/ 547 w 3313"/>
                            <a:gd name="T21" fmla="*/ 518 h 3297"/>
                            <a:gd name="T22" fmla="*/ 331 w 3313"/>
                            <a:gd name="T23" fmla="*/ 777 h 3297"/>
                            <a:gd name="T24" fmla="*/ 175 w 3313"/>
                            <a:gd name="T25" fmla="*/ 1076 h 3297"/>
                            <a:gd name="T26" fmla="*/ 86 w 3313"/>
                            <a:gd name="T27" fmla="*/ 1411 h 3297"/>
                            <a:gd name="T28" fmla="*/ 69 w 3313"/>
                            <a:gd name="T29" fmla="*/ 1729 h 3297"/>
                            <a:gd name="T30" fmla="*/ 127 w 3313"/>
                            <a:gd name="T31" fmla="*/ 2075 h 3297"/>
                            <a:gd name="T32" fmla="*/ 254 w 3313"/>
                            <a:gd name="T33" fmla="*/ 2391 h 3297"/>
                            <a:gd name="T34" fmla="*/ 444 w 3313"/>
                            <a:gd name="T35" fmla="*/ 2671 h 3297"/>
                            <a:gd name="T36" fmla="*/ 688 w 3313"/>
                            <a:gd name="T37" fmla="*/ 2902 h 3297"/>
                            <a:gd name="T38" fmla="*/ 978 w 3313"/>
                            <a:gd name="T39" fmla="*/ 3079 h 3297"/>
                            <a:gd name="T40" fmla="*/ 1303 w 3313"/>
                            <a:gd name="T41" fmla="*/ 3191 h 3297"/>
                            <a:gd name="T42" fmla="*/ 1656 w 3313"/>
                            <a:gd name="T43" fmla="*/ 3230 h 3297"/>
                            <a:gd name="T44" fmla="*/ 1972 w 3313"/>
                            <a:gd name="T45" fmla="*/ 3198 h 3297"/>
                            <a:gd name="T46" fmla="*/ 2300 w 3313"/>
                            <a:gd name="T47" fmla="*/ 3094 h 3297"/>
                            <a:gd name="T48" fmla="*/ 2594 w 3313"/>
                            <a:gd name="T49" fmla="*/ 2924 h 3297"/>
                            <a:gd name="T50" fmla="*/ 2844 w 3313"/>
                            <a:gd name="T51" fmla="*/ 2698 h 3297"/>
                            <a:gd name="T52" fmla="*/ 3041 w 3313"/>
                            <a:gd name="T53" fmla="*/ 2425 h 3297"/>
                            <a:gd name="T54" fmla="*/ 3176 w 3313"/>
                            <a:gd name="T55" fmla="*/ 2112 h 3297"/>
                            <a:gd name="T56" fmla="*/ 3241 w 3313"/>
                            <a:gd name="T57" fmla="*/ 1768 h 3297"/>
                            <a:gd name="T58" fmla="*/ 3306 w 3313"/>
                            <a:gd name="T59" fmla="*/ 1490 h 3297"/>
                            <a:gd name="T60" fmla="*/ 3235 w 3313"/>
                            <a:gd name="T61" fmla="*/ 1149 h 3297"/>
                            <a:gd name="T62" fmla="*/ 3099 w 3313"/>
                            <a:gd name="T63" fmla="*/ 838 h 3297"/>
                            <a:gd name="T64" fmla="*/ 2904 w 3313"/>
                            <a:gd name="T65" fmla="*/ 565 h 3297"/>
                            <a:gd name="T66" fmla="*/ 2659 w 3313"/>
                            <a:gd name="T67" fmla="*/ 336 h 3297"/>
                            <a:gd name="T68" fmla="*/ 2370 w 3313"/>
                            <a:gd name="T69" fmla="*/ 161 h 3297"/>
                            <a:gd name="T70" fmla="*/ 2046 w 3313"/>
                            <a:gd name="T71" fmla="*/ 46 h 3297"/>
                            <a:gd name="T72" fmla="*/ 1697 w 3313"/>
                            <a:gd name="T73" fmla="*/ 0 h 3297"/>
                            <a:gd name="T74" fmla="*/ 1380 w 3313"/>
                            <a:gd name="T75" fmla="*/ 23 h 3297"/>
                            <a:gd name="T76" fmla="*/ 1047 w 3313"/>
                            <a:gd name="T77" fmla="*/ 116 h 3297"/>
                            <a:gd name="T78" fmla="*/ 746 w 3313"/>
                            <a:gd name="T79" fmla="*/ 271 h 3297"/>
                            <a:gd name="T80" fmla="*/ 485 w 3313"/>
                            <a:gd name="T81" fmla="*/ 483 h 3297"/>
                            <a:gd name="T82" fmla="*/ 273 w 3313"/>
                            <a:gd name="T83" fmla="*/ 743 h 3297"/>
                            <a:gd name="T84" fmla="*/ 116 w 3313"/>
                            <a:gd name="T85" fmla="*/ 1042 h 3297"/>
                            <a:gd name="T86" fmla="*/ 23 w 3313"/>
                            <a:gd name="T87" fmla="*/ 1373 h 3297"/>
                            <a:gd name="T88" fmla="*/ 0 w 3313"/>
                            <a:gd name="T89" fmla="*/ 1688 h 3297"/>
                            <a:gd name="T90" fmla="*/ 46 w 3313"/>
                            <a:gd name="T91" fmla="*/ 2037 h 3297"/>
                            <a:gd name="T92" fmla="*/ 161 w 3313"/>
                            <a:gd name="T93" fmla="*/ 2359 h 3297"/>
                            <a:gd name="T94" fmla="*/ 338 w 3313"/>
                            <a:gd name="T95" fmla="*/ 2646 h 3297"/>
                            <a:gd name="T96" fmla="*/ 567 w 3313"/>
                            <a:gd name="T97" fmla="*/ 2890 h 3297"/>
                            <a:gd name="T98" fmla="*/ 842 w 3313"/>
                            <a:gd name="T99" fmla="*/ 3084 h 3297"/>
                            <a:gd name="T100" fmla="*/ 1155 w 3313"/>
                            <a:gd name="T101" fmla="*/ 3220 h 3297"/>
                            <a:gd name="T102" fmla="*/ 1497 w 3313"/>
                            <a:gd name="T103" fmla="*/ 3289 h 3297"/>
                            <a:gd name="T104" fmla="*/ 1816 w 3313"/>
                            <a:gd name="T105" fmla="*/ 3289 h 3297"/>
                            <a:gd name="T106" fmla="*/ 2159 w 3313"/>
                            <a:gd name="T107" fmla="*/ 3220 h 3297"/>
                            <a:gd name="T108" fmla="*/ 2471 w 3313"/>
                            <a:gd name="T109" fmla="*/ 3084 h 3297"/>
                            <a:gd name="T110" fmla="*/ 2746 w 3313"/>
                            <a:gd name="T111" fmla="*/ 2890 h 3297"/>
                            <a:gd name="T112" fmla="*/ 2976 w 3313"/>
                            <a:gd name="T113" fmla="*/ 2646 h 3297"/>
                            <a:gd name="T114" fmla="*/ 3152 w 3313"/>
                            <a:gd name="T115" fmla="*/ 2359 h 3297"/>
                            <a:gd name="T116" fmla="*/ 3267 w 3313"/>
                            <a:gd name="T117" fmla="*/ 2037 h 3297"/>
                            <a:gd name="T118" fmla="*/ 3312 w 3313"/>
                            <a:gd name="T119" fmla="*/ 1688 h 32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3313" h="3297">
                              <a:moveTo>
                                <a:pt x="3245" y="1649"/>
                              </a:moveTo>
                              <a:lnTo>
                                <a:pt x="3245" y="1608"/>
                              </a:lnTo>
                              <a:lnTo>
                                <a:pt x="3243" y="1568"/>
                              </a:lnTo>
                              <a:lnTo>
                                <a:pt x="3241" y="1528"/>
                              </a:lnTo>
                              <a:lnTo>
                                <a:pt x="3237" y="1489"/>
                              </a:lnTo>
                              <a:lnTo>
                                <a:pt x="3233" y="1450"/>
                              </a:lnTo>
                              <a:lnTo>
                                <a:pt x="3227" y="1411"/>
                              </a:lnTo>
                              <a:lnTo>
                                <a:pt x="3221" y="1372"/>
                              </a:lnTo>
                              <a:lnTo>
                                <a:pt x="3214" y="1334"/>
                              </a:lnTo>
                              <a:lnTo>
                                <a:pt x="3205" y="1297"/>
                              </a:lnTo>
                              <a:lnTo>
                                <a:pt x="3197" y="1259"/>
                              </a:lnTo>
                              <a:lnTo>
                                <a:pt x="3187" y="1222"/>
                              </a:lnTo>
                              <a:lnTo>
                                <a:pt x="3176" y="1185"/>
                              </a:lnTo>
                              <a:lnTo>
                                <a:pt x="3164" y="1149"/>
                              </a:lnTo>
                              <a:lnTo>
                                <a:pt x="3152" y="1112"/>
                              </a:lnTo>
                              <a:lnTo>
                                <a:pt x="3138" y="1076"/>
                              </a:lnTo>
                              <a:lnTo>
                                <a:pt x="3124" y="1042"/>
                              </a:lnTo>
                              <a:lnTo>
                                <a:pt x="3109" y="1007"/>
                              </a:lnTo>
                              <a:lnTo>
                                <a:pt x="3093" y="973"/>
                              </a:lnTo>
                              <a:lnTo>
                                <a:pt x="3077" y="939"/>
                              </a:lnTo>
                              <a:lnTo>
                                <a:pt x="3059" y="906"/>
                              </a:lnTo>
                              <a:lnTo>
                                <a:pt x="3041" y="873"/>
                              </a:lnTo>
                              <a:lnTo>
                                <a:pt x="3022" y="840"/>
                              </a:lnTo>
                              <a:lnTo>
                                <a:pt x="3002" y="809"/>
                              </a:lnTo>
                              <a:lnTo>
                                <a:pt x="2981" y="777"/>
                              </a:lnTo>
                              <a:lnTo>
                                <a:pt x="2960" y="746"/>
                              </a:lnTo>
                              <a:lnTo>
                                <a:pt x="2938" y="715"/>
                              </a:lnTo>
                              <a:lnTo>
                                <a:pt x="2916" y="686"/>
                              </a:lnTo>
                              <a:lnTo>
                                <a:pt x="2893" y="656"/>
                              </a:lnTo>
                              <a:lnTo>
                                <a:pt x="2869" y="628"/>
                              </a:lnTo>
                              <a:lnTo>
                                <a:pt x="2844" y="599"/>
                              </a:lnTo>
                              <a:lnTo>
                                <a:pt x="2818" y="572"/>
                              </a:lnTo>
                              <a:lnTo>
                                <a:pt x="2793" y="544"/>
                              </a:lnTo>
                              <a:lnTo>
                                <a:pt x="2767" y="518"/>
                              </a:lnTo>
                              <a:lnTo>
                                <a:pt x="2739" y="492"/>
                              </a:lnTo>
                              <a:lnTo>
                                <a:pt x="2712" y="467"/>
                              </a:lnTo>
                              <a:lnTo>
                                <a:pt x="2683" y="442"/>
                              </a:lnTo>
                              <a:lnTo>
                                <a:pt x="2655" y="418"/>
                              </a:lnTo>
                              <a:lnTo>
                                <a:pt x="2625" y="395"/>
                              </a:lnTo>
                              <a:lnTo>
                                <a:pt x="2594" y="373"/>
                              </a:lnTo>
                              <a:lnTo>
                                <a:pt x="2564" y="351"/>
                              </a:lnTo>
                              <a:lnTo>
                                <a:pt x="2533" y="331"/>
                              </a:lnTo>
                              <a:lnTo>
                                <a:pt x="2502" y="310"/>
                              </a:lnTo>
                              <a:lnTo>
                                <a:pt x="2469" y="290"/>
                              </a:lnTo>
                              <a:lnTo>
                                <a:pt x="2437" y="271"/>
                              </a:lnTo>
                              <a:lnTo>
                                <a:pt x="2403" y="254"/>
                              </a:lnTo>
                              <a:lnTo>
                                <a:pt x="2370" y="236"/>
                              </a:lnTo>
                              <a:lnTo>
                                <a:pt x="2336" y="220"/>
                              </a:lnTo>
                              <a:lnTo>
                                <a:pt x="2300" y="203"/>
                              </a:lnTo>
                              <a:lnTo>
                                <a:pt x="2266" y="189"/>
                              </a:lnTo>
                              <a:lnTo>
                                <a:pt x="2230" y="175"/>
                              </a:lnTo>
                              <a:lnTo>
                                <a:pt x="2195" y="161"/>
                              </a:lnTo>
                              <a:lnTo>
                                <a:pt x="2159" y="148"/>
                              </a:lnTo>
                              <a:lnTo>
                                <a:pt x="2122" y="136"/>
                              </a:lnTo>
                              <a:lnTo>
                                <a:pt x="2085" y="127"/>
                              </a:lnTo>
                              <a:lnTo>
                                <a:pt x="2048" y="117"/>
                              </a:lnTo>
                              <a:lnTo>
                                <a:pt x="2010" y="107"/>
                              </a:lnTo>
                              <a:lnTo>
                                <a:pt x="1972" y="99"/>
                              </a:lnTo>
                              <a:lnTo>
                                <a:pt x="1933" y="91"/>
                              </a:lnTo>
                              <a:lnTo>
                                <a:pt x="1895" y="86"/>
                              </a:lnTo>
                              <a:lnTo>
                                <a:pt x="1855" y="80"/>
                              </a:lnTo>
                              <a:lnTo>
                                <a:pt x="1817" y="76"/>
                              </a:lnTo>
                              <a:lnTo>
                                <a:pt x="1777" y="73"/>
                              </a:lnTo>
                              <a:lnTo>
                                <a:pt x="1736" y="70"/>
                              </a:lnTo>
                              <a:lnTo>
                                <a:pt x="1697" y="68"/>
                              </a:lnTo>
                              <a:lnTo>
                                <a:pt x="1656" y="68"/>
                              </a:lnTo>
                              <a:lnTo>
                                <a:pt x="1617" y="68"/>
                              </a:lnTo>
                              <a:lnTo>
                                <a:pt x="1576" y="70"/>
                              </a:lnTo>
                              <a:lnTo>
                                <a:pt x="1536" y="73"/>
                              </a:lnTo>
                              <a:lnTo>
                                <a:pt x="1497" y="76"/>
                              </a:lnTo>
                              <a:lnTo>
                                <a:pt x="1457" y="80"/>
                              </a:lnTo>
                              <a:lnTo>
                                <a:pt x="1419" y="86"/>
                              </a:lnTo>
                              <a:lnTo>
                                <a:pt x="1379" y="91"/>
                              </a:lnTo>
                              <a:lnTo>
                                <a:pt x="1341" y="99"/>
                              </a:lnTo>
                              <a:lnTo>
                                <a:pt x="1303" y="107"/>
                              </a:lnTo>
                              <a:lnTo>
                                <a:pt x="1266" y="117"/>
                              </a:lnTo>
                              <a:lnTo>
                                <a:pt x="1228" y="127"/>
                              </a:lnTo>
                              <a:lnTo>
                                <a:pt x="1191" y="136"/>
                              </a:lnTo>
                              <a:lnTo>
                                <a:pt x="1155" y="148"/>
                              </a:lnTo>
                              <a:lnTo>
                                <a:pt x="1118" y="161"/>
                              </a:lnTo>
                              <a:lnTo>
                                <a:pt x="1082" y="175"/>
                              </a:lnTo>
                              <a:lnTo>
                                <a:pt x="1047" y="189"/>
                              </a:lnTo>
                              <a:lnTo>
                                <a:pt x="1012" y="203"/>
                              </a:lnTo>
                              <a:lnTo>
                                <a:pt x="978" y="220"/>
                              </a:lnTo>
                              <a:lnTo>
                                <a:pt x="944" y="236"/>
                              </a:lnTo>
                              <a:lnTo>
                                <a:pt x="909" y="254"/>
                              </a:lnTo>
                              <a:lnTo>
                                <a:pt x="876" y="271"/>
                              </a:lnTo>
                              <a:lnTo>
                                <a:pt x="843" y="290"/>
                              </a:lnTo>
                              <a:lnTo>
                                <a:pt x="812" y="310"/>
                              </a:lnTo>
                              <a:lnTo>
                                <a:pt x="780" y="331"/>
                              </a:lnTo>
                              <a:lnTo>
                                <a:pt x="749" y="351"/>
                              </a:lnTo>
                              <a:lnTo>
                                <a:pt x="718" y="373"/>
                              </a:lnTo>
                              <a:lnTo>
                                <a:pt x="688" y="395"/>
                              </a:lnTo>
                              <a:lnTo>
                                <a:pt x="659" y="418"/>
                              </a:lnTo>
                              <a:lnTo>
                                <a:pt x="630" y="442"/>
                              </a:lnTo>
                              <a:lnTo>
                                <a:pt x="602" y="467"/>
                              </a:lnTo>
                              <a:lnTo>
                                <a:pt x="574" y="492"/>
                              </a:lnTo>
                              <a:lnTo>
                                <a:pt x="547" y="518"/>
                              </a:lnTo>
                              <a:lnTo>
                                <a:pt x="520" y="544"/>
                              </a:lnTo>
                              <a:lnTo>
                                <a:pt x="494" y="572"/>
                              </a:lnTo>
                              <a:lnTo>
                                <a:pt x="469" y="599"/>
                              </a:lnTo>
                              <a:lnTo>
                                <a:pt x="444" y="628"/>
                              </a:lnTo>
                              <a:lnTo>
                                <a:pt x="420" y="656"/>
                              </a:lnTo>
                              <a:lnTo>
                                <a:pt x="397" y="686"/>
                              </a:lnTo>
                              <a:lnTo>
                                <a:pt x="374" y="715"/>
                              </a:lnTo>
                              <a:lnTo>
                                <a:pt x="352" y="746"/>
                              </a:lnTo>
                              <a:lnTo>
                                <a:pt x="331" y="777"/>
                              </a:lnTo>
                              <a:lnTo>
                                <a:pt x="311" y="809"/>
                              </a:lnTo>
                              <a:lnTo>
                                <a:pt x="291" y="840"/>
                              </a:lnTo>
                              <a:lnTo>
                                <a:pt x="272" y="873"/>
                              </a:lnTo>
                              <a:lnTo>
                                <a:pt x="254" y="906"/>
                              </a:lnTo>
                              <a:lnTo>
                                <a:pt x="237" y="939"/>
                              </a:lnTo>
                              <a:lnTo>
                                <a:pt x="220" y="973"/>
                              </a:lnTo>
                              <a:lnTo>
                                <a:pt x="204" y="1007"/>
                              </a:lnTo>
                              <a:lnTo>
                                <a:pt x="189" y="1042"/>
                              </a:lnTo>
                              <a:lnTo>
                                <a:pt x="175" y="1076"/>
                              </a:lnTo>
                              <a:lnTo>
                                <a:pt x="162" y="1112"/>
                              </a:lnTo>
                              <a:lnTo>
                                <a:pt x="149" y="1149"/>
                              </a:lnTo>
                              <a:lnTo>
                                <a:pt x="138" y="1185"/>
                              </a:lnTo>
                              <a:lnTo>
                                <a:pt x="127" y="1222"/>
                              </a:lnTo>
                              <a:lnTo>
                                <a:pt x="117" y="1259"/>
                              </a:lnTo>
                              <a:lnTo>
                                <a:pt x="107" y="1297"/>
                              </a:lnTo>
                              <a:lnTo>
                                <a:pt x="99" y="1334"/>
                              </a:lnTo>
                              <a:lnTo>
                                <a:pt x="91" y="1372"/>
                              </a:lnTo>
                              <a:lnTo>
                                <a:pt x="86" y="1411"/>
                              </a:lnTo>
                              <a:lnTo>
                                <a:pt x="80" y="1450"/>
                              </a:lnTo>
                              <a:lnTo>
                                <a:pt x="76" y="1489"/>
                              </a:lnTo>
                              <a:lnTo>
                                <a:pt x="73" y="1528"/>
                              </a:lnTo>
                              <a:lnTo>
                                <a:pt x="69" y="1568"/>
                              </a:lnTo>
                              <a:lnTo>
                                <a:pt x="68" y="1608"/>
                              </a:lnTo>
                              <a:lnTo>
                                <a:pt x="68" y="1649"/>
                              </a:lnTo>
                              <a:lnTo>
                                <a:pt x="68" y="1688"/>
                              </a:lnTo>
                              <a:lnTo>
                                <a:pt x="69" y="1729"/>
                              </a:lnTo>
                              <a:lnTo>
                                <a:pt x="73" y="1768"/>
                              </a:lnTo>
                              <a:lnTo>
                                <a:pt x="76" y="1808"/>
                              </a:lnTo>
                              <a:lnTo>
                                <a:pt x="80" y="1846"/>
                              </a:lnTo>
                              <a:lnTo>
                                <a:pt x="86" y="1886"/>
                              </a:lnTo>
                              <a:lnTo>
                                <a:pt x="91" y="1924"/>
                              </a:lnTo>
                              <a:lnTo>
                                <a:pt x="99" y="1962"/>
                              </a:lnTo>
                              <a:lnTo>
                                <a:pt x="107" y="2000"/>
                              </a:lnTo>
                              <a:lnTo>
                                <a:pt x="117" y="2038"/>
                              </a:lnTo>
                              <a:lnTo>
                                <a:pt x="127" y="2075"/>
                              </a:lnTo>
                              <a:lnTo>
                                <a:pt x="138" y="2112"/>
                              </a:lnTo>
                              <a:lnTo>
                                <a:pt x="149" y="2148"/>
                              </a:lnTo>
                              <a:lnTo>
                                <a:pt x="162" y="2184"/>
                              </a:lnTo>
                              <a:lnTo>
                                <a:pt x="175" y="2220"/>
                              </a:lnTo>
                              <a:lnTo>
                                <a:pt x="189" y="2255"/>
                              </a:lnTo>
                              <a:lnTo>
                                <a:pt x="204" y="2290"/>
                              </a:lnTo>
                              <a:lnTo>
                                <a:pt x="220" y="2324"/>
                              </a:lnTo>
                              <a:lnTo>
                                <a:pt x="237" y="2358"/>
                              </a:lnTo>
                              <a:lnTo>
                                <a:pt x="254" y="2391"/>
                              </a:lnTo>
                              <a:lnTo>
                                <a:pt x="272" y="2425"/>
                              </a:lnTo>
                              <a:lnTo>
                                <a:pt x="291" y="2457"/>
                              </a:lnTo>
                              <a:lnTo>
                                <a:pt x="311" y="2489"/>
                              </a:lnTo>
                              <a:lnTo>
                                <a:pt x="331" y="2521"/>
                              </a:lnTo>
                              <a:lnTo>
                                <a:pt x="352" y="2551"/>
                              </a:lnTo>
                              <a:lnTo>
                                <a:pt x="374" y="2582"/>
                              </a:lnTo>
                              <a:lnTo>
                                <a:pt x="397" y="2612"/>
                              </a:lnTo>
                              <a:lnTo>
                                <a:pt x="420" y="2641"/>
                              </a:lnTo>
                              <a:lnTo>
                                <a:pt x="444" y="2671"/>
                              </a:lnTo>
                              <a:lnTo>
                                <a:pt x="469" y="2698"/>
                              </a:lnTo>
                              <a:lnTo>
                                <a:pt x="494" y="2726"/>
                              </a:lnTo>
                              <a:lnTo>
                                <a:pt x="520" y="2753"/>
                              </a:lnTo>
                              <a:lnTo>
                                <a:pt x="547" y="2779"/>
                              </a:lnTo>
                              <a:lnTo>
                                <a:pt x="574" y="2806"/>
                              </a:lnTo>
                              <a:lnTo>
                                <a:pt x="602" y="2831"/>
                              </a:lnTo>
                              <a:lnTo>
                                <a:pt x="630" y="2855"/>
                              </a:lnTo>
                              <a:lnTo>
                                <a:pt x="659" y="2879"/>
                              </a:lnTo>
                              <a:lnTo>
                                <a:pt x="688" y="2902"/>
                              </a:lnTo>
                              <a:lnTo>
                                <a:pt x="718" y="2924"/>
                              </a:lnTo>
                              <a:lnTo>
                                <a:pt x="749" y="2946"/>
                              </a:lnTo>
                              <a:lnTo>
                                <a:pt x="780" y="2967"/>
                              </a:lnTo>
                              <a:lnTo>
                                <a:pt x="812" y="2988"/>
                              </a:lnTo>
                              <a:lnTo>
                                <a:pt x="843" y="3008"/>
                              </a:lnTo>
                              <a:lnTo>
                                <a:pt x="876" y="3026"/>
                              </a:lnTo>
                              <a:lnTo>
                                <a:pt x="909" y="3045"/>
                              </a:lnTo>
                              <a:lnTo>
                                <a:pt x="944" y="3061"/>
                              </a:lnTo>
                              <a:lnTo>
                                <a:pt x="978" y="3079"/>
                              </a:lnTo>
                              <a:lnTo>
                                <a:pt x="1012" y="3094"/>
                              </a:lnTo>
                              <a:lnTo>
                                <a:pt x="1047" y="3109"/>
                              </a:lnTo>
                              <a:lnTo>
                                <a:pt x="1082" y="3124"/>
                              </a:lnTo>
                              <a:lnTo>
                                <a:pt x="1118" y="3137"/>
                              </a:lnTo>
                              <a:lnTo>
                                <a:pt x="1155" y="3149"/>
                              </a:lnTo>
                              <a:lnTo>
                                <a:pt x="1191" y="3161"/>
                              </a:lnTo>
                              <a:lnTo>
                                <a:pt x="1228" y="3171"/>
                              </a:lnTo>
                              <a:lnTo>
                                <a:pt x="1266" y="3182"/>
                              </a:lnTo>
                              <a:lnTo>
                                <a:pt x="1303" y="3191"/>
                              </a:lnTo>
                              <a:lnTo>
                                <a:pt x="1341" y="3198"/>
                              </a:lnTo>
                              <a:lnTo>
                                <a:pt x="1379" y="3206"/>
                              </a:lnTo>
                              <a:lnTo>
                                <a:pt x="1419" y="3211"/>
                              </a:lnTo>
                              <a:lnTo>
                                <a:pt x="1457" y="3217"/>
                              </a:lnTo>
                              <a:lnTo>
                                <a:pt x="1497" y="3221"/>
                              </a:lnTo>
                              <a:lnTo>
                                <a:pt x="1536" y="3225"/>
                              </a:lnTo>
                              <a:lnTo>
                                <a:pt x="1576" y="3228"/>
                              </a:lnTo>
                              <a:lnTo>
                                <a:pt x="1617" y="3229"/>
                              </a:lnTo>
                              <a:lnTo>
                                <a:pt x="1656" y="3230"/>
                              </a:lnTo>
                              <a:lnTo>
                                <a:pt x="1697" y="3229"/>
                              </a:lnTo>
                              <a:lnTo>
                                <a:pt x="1736" y="3228"/>
                              </a:lnTo>
                              <a:lnTo>
                                <a:pt x="1777" y="3225"/>
                              </a:lnTo>
                              <a:lnTo>
                                <a:pt x="1817" y="3221"/>
                              </a:lnTo>
                              <a:lnTo>
                                <a:pt x="1855" y="3217"/>
                              </a:lnTo>
                              <a:lnTo>
                                <a:pt x="1895" y="3211"/>
                              </a:lnTo>
                              <a:lnTo>
                                <a:pt x="1933" y="3206"/>
                              </a:lnTo>
                              <a:lnTo>
                                <a:pt x="1972" y="3198"/>
                              </a:lnTo>
                              <a:lnTo>
                                <a:pt x="2010" y="3191"/>
                              </a:lnTo>
                              <a:lnTo>
                                <a:pt x="2048" y="3182"/>
                              </a:lnTo>
                              <a:lnTo>
                                <a:pt x="2085" y="3171"/>
                              </a:lnTo>
                              <a:lnTo>
                                <a:pt x="2122" y="3161"/>
                              </a:lnTo>
                              <a:lnTo>
                                <a:pt x="2159" y="3149"/>
                              </a:lnTo>
                              <a:lnTo>
                                <a:pt x="2195" y="3137"/>
                              </a:lnTo>
                              <a:lnTo>
                                <a:pt x="2230" y="3124"/>
                              </a:lnTo>
                              <a:lnTo>
                                <a:pt x="2266" y="3109"/>
                              </a:lnTo>
                              <a:lnTo>
                                <a:pt x="2300" y="3094"/>
                              </a:lnTo>
                              <a:lnTo>
                                <a:pt x="2336" y="3079"/>
                              </a:lnTo>
                              <a:lnTo>
                                <a:pt x="2370" y="3061"/>
                              </a:lnTo>
                              <a:lnTo>
                                <a:pt x="2403" y="3045"/>
                              </a:lnTo>
                              <a:lnTo>
                                <a:pt x="2437" y="3026"/>
                              </a:lnTo>
                              <a:lnTo>
                                <a:pt x="2469" y="3008"/>
                              </a:lnTo>
                              <a:lnTo>
                                <a:pt x="2502" y="2988"/>
                              </a:lnTo>
                              <a:lnTo>
                                <a:pt x="2533" y="2967"/>
                              </a:lnTo>
                              <a:lnTo>
                                <a:pt x="2564" y="2946"/>
                              </a:lnTo>
                              <a:lnTo>
                                <a:pt x="2594" y="2924"/>
                              </a:lnTo>
                              <a:lnTo>
                                <a:pt x="2625" y="2902"/>
                              </a:lnTo>
                              <a:lnTo>
                                <a:pt x="2655" y="2879"/>
                              </a:lnTo>
                              <a:lnTo>
                                <a:pt x="2683" y="2855"/>
                              </a:lnTo>
                              <a:lnTo>
                                <a:pt x="2712" y="2831"/>
                              </a:lnTo>
                              <a:lnTo>
                                <a:pt x="2739" y="2806"/>
                              </a:lnTo>
                              <a:lnTo>
                                <a:pt x="2767" y="2779"/>
                              </a:lnTo>
                              <a:lnTo>
                                <a:pt x="2793" y="2753"/>
                              </a:lnTo>
                              <a:lnTo>
                                <a:pt x="2818" y="2726"/>
                              </a:lnTo>
                              <a:lnTo>
                                <a:pt x="2844" y="2698"/>
                              </a:lnTo>
                              <a:lnTo>
                                <a:pt x="2869" y="2671"/>
                              </a:lnTo>
                              <a:lnTo>
                                <a:pt x="2893" y="2641"/>
                              </a:lnTo>
                              <a:lnTo>
                                <a:pt x="2916" y="2612"/>
                              </a:lnTo>
                              <a:lnTo>
                                <a:pt x="2938" y="2582"/>
                              </a:lnTo>
                              <a:lnTo>
                                <a:pt x="2960" y="2551"/>
                              </a:lnTo>
                              <a:lnTo>
                                <a:pt x="2981" y="2521"/>
                              </a:lnTo>
                              <a:lnTo>
                                <a:pt x="3002" y="2489"/>
                              </a:lnTo>
                              <a:lnTo>
                                <a:pt x="3022" y="2457"/>
                              </a:lnTo>
                              <a:lnTo>
                                <a:pt x="3041" y="2425"/>
                              </a:lnTo>
                              <a:lnTo>
                                <a:pt x="3059" y="2391"/>
                              </a:lnTo>
                              <a:lnTo>
                                <a:pt x="3077" y="2358"/>
                              </a:lnTo>
                              <a:lnTo>
                                <a:pt x="3093" y="2324"/>
                              </a:lnTo>
                              <a:lnTo>
                                <a:pt x="3109" y="2290"/>
                              </a:lnTo>
                              <a:lnTo>
                                <a:pt x="3124" y="2255"/>
                              </a:lnTo>
                              <a:lnTo>
                                <a:pt x="3138" y="2220"/>
                              </a:lnTo>
                              <a:lnTo>
                                <a:pt x="3152" y="2184"/>
                              </a:lnTo>
                              <a:lnTo>
                                <a:pt x="3164" y="2148"/>
                              </a:lnTo>
                              <a:lnTo>
                                <a:pt x="3176" y="2112"/>
                              </a:lnTo>
                              <a:lnTo>
                                <a:pt x="3187" y="2075"/>
                              </a:lnTo>
                              <a:lnTo>
                                <a:pt x="3197" y="2038"/>
                              </a:lnTo>
                              <a:lnTo>
                                <a:pt x="3205" y="2000"/>
                              </a:lnTo>
                              <a:lnTo>
                                <a:pt x="3214" y="1962"/>
                              </a:lnTo>
                              <a:lnTo>
                                <a:pt x="3221" y="1924"/>
                              </a:lnTo>
                              <a:lnTo>
                                <a:pt x="3227" y="1886"/>
                              </a:lnTo>
                              <a:lnTo>
                                <a:pt x="3233" y="1846"/>
                              </a:lnTo>
                              <a:lnTo>
                                <a:pt x="3237" y="1808"/>
                              </a:lnTo>
                              <a:lnTo>
                                <a:pt x="3241" y="1768"/>
                              </a:lnTo>
                              <a:lnTo>
                                <a:pt x="3243" y="1729"/>
                              </a:lnTo>
                              <a:lnTo>
                                <a:pt x="3245" y="1688"/>
                              </a:lnTo>
                              <a:lnTo>
                                <a:pt x="3245" y="1649"/>
                              </a:lnTo>
                              <a:close/>
                              <a:moveTo>
                                <a:pt x="3313" y="1649"/>
                              </a:moveTo>
                              <a:lnTo>
                                <a:pt x="3312" y="1608"/>
                              </a:lnTo>
                              <a:lnTo>
                                <a:pt x="3311" y="1569"/>
                              </a:lnTo>
                              <a:lnTo>
                                <a:pt x="3309" y="1529"/>
                              </a:lnTo>
                              <a:lnTo>
                                <a:pt x="3306" y="1490"/>
                              </a:lnTo>
                              <a:lnTo>
                                <a:pt x="3301" y="1450"/>
                              </a:lnTo>
                              <a:lnTo>
                                <a:pt x="3296" y="1412"/>
                              </a:lnTo>
                              <a:lnTo>
                                <a:pt x="3290" y="1373"/>
                              </a:lnTo>
                              <a:lnTo>
                                <a:pt x="3284" y="1335"/>
                              </a:lnTo>
                              <a:lnTo>
                                <a:pt x="3276" y="1297"/>
                              </a:lnTo>
                              <a:lnTo>
                                <a:pt x="3267" y="1259"/>
                              </a:lnTo>
                              <a:lnTo>
                                <a:pt x="3257" y="1222"/>
                              </a:lnTo>
                              <a:lnTo>
                                <a:pt x="3247" y="1185"/>
                              </a:lnTo>
                              <a:lnTo>
                                <a:pt x="3235" y="1149"/>
                              </a:lnTo>
                              <a:lnTo>
                                <a:pt x="3224" y="1112"/>
                              </a:lnTo>
                              <a:lnTo>
                                <a:pt x="3211" y="1076"/>
                              </a:lnTo>
                              <a:lnTo>
                                <a:pt x="3197" y="1042"/>
                              </a:lnTo>
                              <a:lnTo>
                                <a:pt x="3182" y="1007"/>
                              </a:lnTo>
                              <a:lnTo>
                                <a:pt x="3168" y="973"/>
                              </a:lnTo>
                              <a:lnTo>
                                <a:pt x="3152" y="939"/>
                              </a:lnTo>
                              <a:lnTo>
                                <a:pt x="3135" y="905"/>
                              </a:lnTo>
                              <a:lnTo>
                                <a:pt x="3118" y="871"/>
                              </a:lnTo>
                              <a:lnTo>
                                <a:pt x="3099" y="838"/>
                              </a:lnTo>
                              <a:lnTo>
                                <a:pt x="3080" y="806"/>
                              </a:lnTo>
                              <a:lnTo>
                                <a:pt x="3060" y="775"/>
                              </a:lnTo>
                              <a:lnTo>
                                <a:pt x="3041" y="743"/>
                              </a:lnTo>
                              <a:lnTo>
                                <a:pt x="3020" y="712"/>
                              </a:lnTo>
                              <a:lnTo>
                                <a:pt x="2998" y="681"/>
                              </a:lnTo>
                              <a:lnTo>
                                <a:pt x="2976" y="652"/>
                              </a:lnTo>
                              <a:lnTo>
                                <a:pt x="2953" y="622"/>
                              </a:lnTo>
                              <a:lnTo>
                                <a:pt x="2928" y="594"/>
                              </a:lnTo>
                              <a:lnTo>
                                <a:pt x="2904" y="565"/>
                              </a:lnTo>
                              <a:lnTo>
                                <a:pt x="2880" y="537"/>
                              </a:lnTo>
                              <a:lnTo>
                                <a:pt x="2854" y="510"/>
                              </a:lnTo>
                              <a:lnTo>
                                <a:pt x="2828" y="483"/>
                              </a:lnTo>
                              <a:lnTo>
                                <a:pt x="2801" y="458"/>
                              </a:lnTo>
                              <a:lnTo>
                                <a:pt x="2773" y="431"/>
                              </a:lnTo>
                              <a:lnTo>
                                <a:pt x="2746" y="407"/>
                              </a:lnTo>
                              <a:lnTo>
                                <a:pt x="2717" y="383"/>
                              </a:lnTo>
                              <a:lnTo>
                                <a:pt x="2689" y="359"/>
                              </a:lnTo>
                              <a:lnTo>
                                <a:pt x="2659" y="336"/>
                              </a:lnTo>
                              <a:lnTo>
                                <a:pt x="2628" y="314"/>
                              </a:lnTo>
                              <a:lnTo>
                                <a:pt x="2598" y="292"/>
                              </a:lnTo>
                              <a:lnTo>
                                <a:pt x="2567" y="271"/>
                              </a:lnTo>
                              <a:lnTo>
                                <a:pt x="2536" y="252"/>
                              </a:lnTo>
                              <a:lnTo>
                                <a:pt x="2503" y="232"/>
                              </a:lnTo>
                              <a:lnTo>
                                <a:pt x="2471" y="213"/>
                              </a:lnTo>
                              <a:lnTo>
                                <a:pt x="2438" y="195"/>
                              </a:lnTo>
                              <a:lnTo>
                                <a:pt x="2404" y="177"/>
                              </a:lnTo>
                              <a:lnTo>
                                <a:pt x="2370" y="161"/>
                              </a:lnTo>
                              <a:lnTo>
                                <a:pt x="2336" y="145"/>
                              </a:lnTo>
                              <a:lnTo>
                                <a:pt x="2302" y="130"/>
                              </a:lnTo>
                              <a:lnTo>
                                <a:pt x="2266" y="116"/>
                              </a:lnTo>
                              <a:lnTo>
                                <a:pt x="2230" y="102"/>
                              </a:lnTo>
                              <a:lnTo>
                                <a:pt x="2195" y="89"/>
                              </a:lnTo>
                              <a:lnTo>
                                <a:pt x="2159" y="77"/>
                              </a:lnTo>
                              <a:lnTo>
                                <a:pt x="2121" y="66"/>
                              </a:lnTo>
                              <a:lnTo>
                                <a:pt x="2084" y="56"/>
                              </a:lnTo>
                              <a:lnTo>
                                <a:pt x="2046" y="46"/>
                              </a:lnTo>
                              <a:lnTo>
                                <a:pt x="2009" y="38"/>
                              </a:lnTo>
                              <a:lnTo>
                                <a:pt x="1972" y="30"/>
                              </a:lnTo>
                              <a:lnTo>
                                <a:pt x="1933" y="23"/>
                              </a:lnTo>
                              <a:lnTo>
                                <a:pt x="1894" y="17"/>
                              </a:lnTo>
                              <a:lnTo>
                                <a:pt x="1855" y="12"/>
                              </a:lnTo>
                              <a:lnTo>
                                <a:pt x="1816" y="8"/>
                              </a:lnTo>
                              <a:lnTo>
                                <a:pt x="1776" y="5"/>
                              </a:lnTo>
                              <a:lnTo>
                                <a:pt x="1736" y="3"/>
                              </a:lnTo>
                              <a:lnTo>
                                <a:pt x="1697" y="0"/>
                              </a:lnTo>
                              <a:lnTo>
                                <a:pt x="1656" y="0"/>
                              </a:lnTo>
                              <a:lnTo>
                                <a:pt x="1617" y="0"/>
                              </a:lnTo>
                              <a:lnTo>
                                <a:pt x="1576" y="3"/>
                              </a:lnTo>
                              <a:lnTo>
                                <a:pt x="1536" y="5"/>
                              </a:lnTo>
                              <a:lnTo>
                                <a:pt x="1497" y="8"/>
                              </a:lnTo>
                              <a:lnTo>
                                <a:pt x="1457" y="12"/>
                              </a:lnTo>
                              <a:lnTo>
                                <a:pt x="1419" y="17"/>
                              </a:lnTo>
                              <a:lnTo>
                                <a:pt x="1380" y="23"/>
                              </a:lnTo>
                              <a:lnTo>
                                <a:pt x="1342" y="30"/>
                              </a:lnTo>
                              <a:lnTo>
                                <a:pt x="1303" y="38"/>
                              </a:lnTo>
                              <a:lnTo>
                                <a:pt x="1266" y="46"/>
                              </a:lnTo>
                              <a:lnTo>
                                <a:pt x="1228" y="56"/>
                              </a:lnTo>
                              <a:lnTo>
                                <a:pt x="1191" y="66"/>
                              </a:lnTo>
                              <a:lnTo>
                                <a:pt x="1155" y="77"/>
                              </a:lnTo>
                              <a:lnTo>
                                <a:pt x="1118" y="89"/>
                              </a:lnTo>
                              <a:lnTo>
                                <a:pt x="1082" y="102"/>
                              </a:lnTo>
                              <a:lnTo>
                                <a:pt x="1047" y="116"/>
                              </a:lnTo>
                              <a:lnTo>
                                <a:pt x="1012" y="130"/>
                              </a:lnTo>
                              <a:lnTo>
                                <a:pt x="977" y="145"/>
                              </a:lnTo>
                              <a:lnTo>
                                <a:pt x="942" y="161"/>
                              </a:lnTo>
                              <a:lnTo>
                                <a:pt x="908" y="177"/>
                              </a:lnTo>
                              <a:lnTo>
                                <a:pt x="875" y="195"/>
                              </a:lnTo>
                              <a:lnTo>
                                <a:pt x="842" y="213"/>
                              </a:lnTo>
                              <a:lnTo>
                                <a:pt x="809" y="232"/>
                              </a:lnTo>
                              <a:lnTo>
                                <a:pt x="778" y="252"/>
                              </a:lnTo>
                              <a:lnTo>
                                <a:pt x="746" y="271"/>
                              </a:lnTo>
                              <a:lnTo>
                                <a:pt x="715" y="292"/>
                              </a:lnTo>
                              <a:lnTo>
                                <a:pt x="684" y="314"/>
                              </a:lnTo>
                              <a:lnTo>
                                <a:pt x="654" y="336"/>
                              </a:lnTo>
                              <a:lnTo>
                                <a:pt x="625" y="359"/>
                              </a:lnTo>
                              <a:lnTo>
                                <a:pt x="595" y="383"/>
                              </a:lnTo>
                              <a:lnTo>
                                <a:pt x="567" y="407"/>
                              </a:lnTo>
                              <a:lnTo>
                                <a:pt x="539" y="431"/>
                              </a:lnTo>
                              <a:lnTo>
                                <a:pt x="511" y="458"/>
                              </a:lnTo>
                              <a:lnTo>
                                <a:pt x="485" y="483"/>
                              </a:lnTo>
                              <a:lnTo>
                                <a:pt x="459" y="510"/>
                              </a:lnTo>
                              <a:lnTo>
                                <a:pt x="433" y="537"/>
                              </a:lnTo>
                              <a:lnTo>
                                <a:pt x="408" y="565"/>
                              </a:lnTo>
                              <a:lnTo>
                                <a:pt x="384" y="594"/>
                              </a:lnTo>
                              <a:lnTo>
                                <a:pt x="361" y="622"/>
                              </a:lnTo>
                              <a:lnTo>
                                <a:pt x="338" y="652"/>
                              </a:lnTo>
                              <a:lnTo>
                                <a:pt x="315" y="681"/>
                              </a:lnTo>
                              <a:lnTo>
                                <a:pt x="294" y="712"/>
                              </a:lnTo>
                              <a:lnTo>
                                <a:pt x="273" y="743"/>
                              </a:lnTo>
                              <a:lnTo>
                                <a:pt x="252" y="775"/>
                              </a:lnTo>
                              <a:lnTo>
                                <a:pt x="232" y="806"/>
                              </a:lnTo>
                              <a:lnTo>
                                <a:pt x="213" y="838"/>
                              </a:lnTo>
                              <a:lnTo>
                                <a:pt x="195" y="871"/>
                              </a:lnTo>
                              <a:lnTo>
                                <a:pt x="178" y="905"/>
                              </a:lnTo>
                              <a:lnTo>
                                <a:pt x="161" y="939"/>
                              </a:lnTo>
                              <a:lnTo>
                                <a:pt x="145" y="973"/>
                              </a:lnTo>
                              <a:lnTo>
                                <a:pt x="130" y="1007"/>
                              </a:lnTo>
                              <a:lnTo>
                                <a:pt x="116" y="1042"/>
                              </a:lnTo>
                              <a:lnTo>
                                <a:pt x="102" y="1076"/>
                              </a:lnTo>
                              <a:lnTo>
                                <a:pt x="89" y="1112"/>
                              </a:lnTo>
                              <a:lnTo>
                                <a:pt x="77" y="1149"/>
                              </a:lnTo>
                              <a:lnTo>
                                <a:pt x="66" y="1185"/>
                              </a:lnTo>
                              <a:lnTo>
                                <a:pt x="55" y="1222"/>
                              </a:lnTo>
                              <a:lnTo>
                                <a:pt x="46" y="1259"/>
                              </a:lnTo>
                              <a:lnTo>
                                <a:pt x="37" y="1297"/>
                              </a:lnTo>
                              <a:lnTo>
                                <a:pt x="30" y="1335"/>
                              </a:lnTo>
                              <a:lnTo>
                                <a:pt x="23" y="1373"/>
                              </a:lnTo>
                              <a:lnTo>
                                <a:pt x="17" y="1412"/>
                              </a:lnTo>
                              <a:lnTo>
                                <a:pt x="11" y="1450"/>
                              </a:lnTo>
                              <a:lnTo>
                                <a:pt x="8" y="1490"/>
                              </a:lnTo>
                              <a:lnTo>
                                <a:pt x="4" y="1529"/>
                              </a:lnTo>
                              <a:lnTo>
                                <a:pt x="1" y="1569"/>
                              </a:lnTo>
                              <a:lnTo>
                                <a:pt x="0" y="1608"/>
                              </a:lnTo>
                              <a:lnTo>
                                <a:pt x="0" y="1649"/>
                              </a:lnTo>
                              <a:lnTo>
                                <a:pt x="0" y="1688"/>
                              </a:lnTo>
                              <a:lnTo>
                                <a:pt x="1" y="1728"/>
                              </a:lnTo>
                              <a:lnTo>
                                <a:pt x="4" y="1768"/>
                              </a:lnTo>
                              <a:lnTo>
                                <a:pt x="8" y="1807"/>
                              </a:lnTo>
                              <a:lnTo>
                                <a:pt x="11" y="1846"/>
                              </a:lnTo>
                              <a:lnTo>
                                <a:pt x="17" y="1885"/>
                              </a:lnTo>
                              <a:lnTo>
                                <a:pt x="23" y="1923"/>
                              </a:lnTo>
                              <a:lnTo>
                                <a:pt x="30" y="1961"/>
                              </a:lnTo>
                              <a:lnTo>
                                <a:pt x="37" y="2000"/>
                              </a:lnTo>
                              <a:lnTo>
                                <a:pt x="46" y="2037"/>
                              </a:lnTo>
                              <a:lnTo>
                                <a:pt x="55" y="2074"/>
                              </a:lnTo>
                              <a:lnTo>
                                <a:pt x="66" y="2112"/>
                              </a:lnTo>
                              <a:lnTo>
                                <a:pt x="77" y="2148"/>
                              </a:lnTo>
                              <a:lnTo>
                                <a:pt x="89" y="2184"/>
                              </a:lnTo>
                              <a:lnTo>
                                <a:pt x="102" y="2220"/>
                              </a:lnTo>
                              <a:lnTo>
                                <a:pt x="116" y="2255"/>
                              </a:lnTo>
                              <a:lnTo>
                                <a:pt x="130" y="2290"/>
                              </a:lnTo>
                              <a:lnTo>
                                <a:pt x="145" y="2324"/>
                              </a:lnTo>
                              <a:lnTo>
                                <a:pt x="161" y="2359"/>
                              </a:lnTo>
                              <a:lnTo>
                                <a:pt x="178" y="2392"/>
                              </a:lnTo>
                              <a:lnTo>
                                <a:pt x="195" y="2426"/>
                              </a:lnTo>
                              <a:lnTo>
                                <a:pt x="213" y="2459"/>
                              </a:lnTo>
                              <a:lnTo>
                                <a:pt x="232" y="2491"/>
                              </a:lnTo>
                              <a:lnTo>
                                <a:pt x="252" y="2523"/>
                              </a:lnTo>
                              <a:lnTo>
                                <a:pt x="273" y="2555"/>
                              </a:lnTo>
                              <a:lnTo>
                                <a:pt x="294" y="2585"/>
                              </a:lnTo>
                              <a:lnTo>
                                <a:pt x="315" y="2616"/>
                              </a:lnTo>
                              <a:lnTo>
                                <a:pt x="338" y="2646"/>
                              </a:lnTo>
                              <a:lnTo>
                                <a:pt x="361" y="2675"/>
                              </a:lnTo>
                              <a:lnTo>
                                <a:pt x="384" y="2705"/>
                              </a:lnTo>
                              <a:lnTo>
                                <a:pt x="408" y="2732"/>
                              </a:lnTo>
                              <a:lnTo>
                                <a:pt x="433" y="2761"/>
                              </a:lnTo>
                              <a:lnTo>
                                <a:pt x="459" y="2788"/>
                              </a:lnTo>
                              <a:lnTo>
                                <a:pt x="485" y="2814"/>
                              </a:lnTo>
                              <a:lnTo>
                                <a:pt x="511" y="2841"/>
                              </a:lnTo>
                              <a:lnTo>
                                <a:pt x="539" y="2866"/>
                              </a:lnTo>
                              <a:lnTo>
                                <a:pt x="567" y="2890"/>
                              </a:lnTo>
                              <a:lnTo>
                                <a:pt x="595" y="2914"/>
                              </a:lnTo>
                              <a:lnTo>
                                <a:pt x="625" y="2938"/>
                              </a:lnTo>
                              <a:lnTo>
                                <a:pt x="654" y="2961"/>
                              </a:lnTo>
                              <a:lnTo>
                                <a:pt x="684" y="2983"/>
                              </a:lnTo>
                              <a:lnTo>
                                <a:pt x="715" y="3005"/>
                              </a:lnTo>
                              <a:lnTo>
                                <a:pt x="746" y="3026"/>
                              </a:lnTo>
                              <a:lnTo>
                                <a:pt x="778" y="3046"/>
                              </a:lnTo>
                              <a:lnTo>
                                <a:pt x="809" y="3066"/>
                              </a:lnTo>
                              <a:lnTo>
                                <a:pt x="842" y="3084"/>
                              </a:lnTo>
                              <a:lnTo>
                                <a:pt x="875" y="3103"/>
                              </a:lnTo>
                              <a:lnTo>
                                <a:pt x="908" y="3120"/>
                              </a:lnTo>
                              <a:lnTo>
                                <a:pt x="942" y="3137"/>
                              </a:lnTo>
                              <a:lnTo>
                                <a:pt x="977" y="3152"/>
                              </a:lnTo>
                              <a:lnTo>
                                <a:pt x="1012" y="3168"/>
                              </a:lnTo>
                              <a:lnTo>
                                <a:pt x="1047" y="3182"/>
                              </a:lnTo>
                              <a:lnTo>
                                <a:pt x="1082" y="3196"/>
                              </a:lnTo>
                              <a:lnTo>
                                <a:pt x="1118" y="3208"/>
                              </a:lnTo>
                              <a:lnTo>
                                <a:pt x="1155" y="3220"/>
                              </a:lnTo>
                              <a:lnTo>
                                <a:pt x="1191" y="3231"/>
                              </a:lnTo>
                              <a:lnTo>
                                <a:pt x="1228" y="3242"/>
                              </a:lnTo>
                              <a:lnTo>
                                <a:pt x="1266" y="3251"/>
                              </a:lnTo>
                              <a:lnTo>
                                <a:pt x="1303" y="3260"/>
                              </a:lnTo>
                              <a:lnTo>
                                <a:pt x="1342" y="3267"/>
                              </a:lnTo>
                              <a:lnTo>
                                <a:pt x="1380" y="3274"/>
                              </a:lnTo>
                              <a:lnTo>
                                <a:pt x="1419" y="3281"/>
                              </a:lnTo>
                              <a:lnTo>
                                <a:pt x="1457" y="3286"/>
                              </a:lnTo>
                              <a:lnTo>
                                <a:pt x="1497" y="3289"/>
                              </a:lnTo>
                              <a:lnTo>
                                <a:pt x="1536" y="3293"/>
                              </a:lnTo>
                              <a:lnTo>
                                <a:pt x="1576" y="3296"/>
                              </a:lnTo>
                              <a:lnTo>
                                <a:pt x="1617" y="3297"/>
                              </a:lnTo>
                              <a:lnTo>
                                <a:pt x="1656" y="3297"/>
                              </a:lnTo>
                              <a:lnTo>
                                <a:pt x="1697" y="3297"/>
                              </a:lnTo>
                              <a:lnTo>
                                <a:pt x="1736" y="3296"/>
                              </a:lnTo>
                              <a:lnTo>
                                <a:pt x="1776" y="3293"/>
                              </a:lnTo>
                              <a:lnTo>
                                <a:pt x="1816" y="3289"/>
                              </a:lnTo>
                              <a:lnTo>
                                <a:pt x="1855" y="3286"/>
                              </a:lnTo>
                              <a:lnTo>
                                <a:pt x="1894" y="3281"/>
                              </a:lnTo>
                              <a:lnTo>
                                <a:pt x="1933" y="3274"/>
                              </a:lnTo>
                              <a:lnTo>
                                <a:pt x="1972" y="3267"/>
                              </a:lnTo>
                              <a:lnTo>
                                <a:pt x="2009" y="3260"/>
                              </a:lnTo>
                              <a:lnTo>
                                <a:pt x="2046" y="3251"/>
                              </a:lnTo>
                              <a:lnTo>
                                <a:pt x="2084" y="3242"/>
                              </a:lnTo>
                              <a:lnTo>
                                <a:pt x="2121" y="3231"/>
                              </a:lnTo>
                              <a:lnTo>
                                <a:pt x="2159" y="3220"/>
                              </a:lnTo>
                              <a:lnTo>
                                <a:pt x="2195" y="3208"/>
                              </a:lnTo>
                              <a:lnTo>
                                <a:pt x="2230" y="3196"/>
                              </a:lnTo>
                              <a:lnTo>
                                <a:pt x="2266" y="3182"/>
                              </a:lnTo>
                              <a:lnTo>
                                <a:pt x="2302" y="3168"/>
                              </a:lnTo>
                              <a:lnTo>
                                <a:pt x="2336" y="3152"/>
                              </a:lnTo>
                              <a:lnTo>
                                <a:pt x="2370" y="3137"/>
                              </a:lnTo>
                              <a:lnTo>
                                <a:pt x="2404" y="3120"/>
                              </a:lnTo>
                              <a:lnTo>
                                <a:pt x="2438" y="3103"/>
                              </a:lnTo>
                              <a:lnTo>
                                <a:pt x="2471" y="3084"/>
                              </a:lnTo>
                              <a:lnTo>
                                <a:pt x="2503" y="3066"/>
                              </a:lnTo>
                              <a:lnTo>
                                <a:pt x="2536" y="3046"/>
                              </a:lnTo>
                              <a:lnTo>
                                <a:pt x="2567" y="3026"/>
                              </a:lnTo>
                              <a:lnTo>
                                <a:pt x="2598" y="3005"/>
                              </a:lnTo>
                              <a:lnTo>
                                <a:pt x="2628" y="2983"/>
                              </a:lnTo>
                              <a:lnTo>
                                <a:pt x="2659" y="2961"/>
                              </a:lnTo>
                              <a:lnTo>
                                <a:pt x="2689" y="2938"/>
                              </a:lnTo>
                              <a:lnTo>
                                <a:pt x="2717" y="2914"/>
                              </a:lnTo>
                              <a:lnTo>
                                <a:pt x="2746" y="2890"/>
                              </a:lnTo>
                              <a:lnTo>
                                <a:pt x="2773" y="2866"/>
                              </a:lnTo>
                              <a:lnTo>
                                <a:pt x="2801" y="2841"/>
                              </a:lnTo>
                              <a:lnTo>
                                <a:pt x="2827" y="2814"/>
                              </a:lnTo>
                              <a:lnTo>
                                <a:pt x="2854" y="2788"/>
                              </a:lnTo>
                              <a:lnTo>
                                <a:pt x="2880" y="2761"/>
                              </a:lnTo>
                              <a:lnTo>
                                <a:pt x="2904" y="2732"/>
                              </a:lnTo>
                              <a:lnTo>
                                <a:pt x="2928" y="2705"/>
                              </a:lnTo>
                              <a:lnTo>
                                <a:pt x="2953" y="2675"/>
                              </a:lnTo>
                              <a:lnTo>
                                <a:pt x="2976" y="2646"/>
                              </a:lnTo>
                              <a:lnTo>
                                <a:pt x="2998" y="2616"/>
                              </a:lnTo>
                              <a:lnTo>
                                <a:pt x="3020" y="2585"/>
                              </a:lnTo>
                              <a:lnTo>
                                <a:pt x="3041" y="2555"/>
                              </a:lnTo>
                              <a:lnTo>
                                <a:pt x="3060" y="2523"/>
                              </a:lnTo>
                              <a:lnTo>
                                <a:pt x="3080" y="2491"/>
                              </a:lnTo>
                              <a:lnTo>
                                <a:pt x="3099" y="2459"/>
                              </a:lnTo>
                              <a:lnTo>
                                <a:pt x="3118" y="2426"/>
                              </a:lnTo>
                              <a:lnTo>
                                <a:pt x="3135" y="2392"/>
                              </a:lnTo>
                              <a:lnTo>
                                <a:pt x="3152" y="2359"/>
                              </a:lnTo>
                              <a:lnTo>
                                <a:pt x="3168" y="2324"/>
                              </a:lnTo>
                              <a:lnTo>
                                <a:pt x="3182" y="2290"/>
                              </a:lnTo>
                              <a:lnTo>
                                <a:pt x="3197" y="2255"/>
                              </a:lnTo>
                              <a:lnTo>
                                <a:pt x="3211" y="2220"/>
                              </a:lnTo>
                              <a:lnTo>
                                <a:pt x="3223" y="2184"/>
                              </a:lnTo>
                              <a:lnTo>
                                <a:pt x="3235" y="2148"/>
                              </a:lnTo>
                              <a:lnTo>
                                <a:pt x="3247" y="2112"/>
                              </a:lnTo>
                              <a:lnTo>
                                <a:pt x="3257" y="2074"/>
                              </a:lnTo>
                              <a:lnTo>
                                <a:pt x="3267" y="2037"/>
                              </a:lnTo>
                              <a:lnTo>
                                <a:pt x="3276" y="2000"/>
                              </a:lnTo>
                              <a:lnTo>
                                <a:pt x="3284" y="1961"/>
                              </a:lnTo>
                              <a:lnTo>
                                <a:pt x="3290" y="1923"/>
                              </a:lnTo>
                              <a:lnTo>
                                <a:pt x="3296" y="1885"/>
                              </a:lnTo>
                              <a:lnTo>
                                <a:pt x="3301" y="1846"/>
                              </a:lnTo>
                              <a:lnTo>
                                <a:pt x="3306" y="1807"/>
                              </a:lnTo>
                              <a:lnTo>
                                <a:pt x="3309" y="1768"/>
                              </a:lnTo>
                              <a:lnTo>
                                <a:pt x="3311" y="1728"/>
                              </a:lnTo>
                              <a:lnTo>
                                <a:pt x="3312" y="1688"/>
                              </a:lnTo>
                              <a:lnTo>
                                <a:pt x="3313" y="1649"/>
                              </a:lnTo>
                              <a:close/>
                            </a:path>
                          </a:pathLst>
                        </a:custGeom>
                        <a:solidFill>
                          <a:srgbClr val="FFFFFF"/>
                        </a:solidFill>
                        <a:ln>
                          <a:noFill/>
                        </a:ln>
                      </wps:spPr>
                      <wps:bodyPr rot="0" vert="horz" wrap="square" lIns="91440" tIns="45720" rIns="91440" bIns="45720" anchor="t" anchorCtr="0" upright="1">
                        <a:noAutofit/>
                      </wps:bodyPr>
                    </wps:wsp>
                    <wps:wsp>
                      <wps:cNvPr id="473" name="Freeform 474"/>
                      <wps:cNvSpPr>
                        <a:spLocks/>
                      </wps:cNvSpPr>
                      <wps:spPr bwMode="auto">
                        <a:xfrm>
                          <a:off x="2574" y="756"/>
                          <a:ext cx="84" cy="62"/>
                        </a:xfrm>
                        <a:custGeom>
                          <a:avLst/>
                          <a:gdLst>
                            <a:gd name="T0" fmla="*/ 316 w 335"/>
                            <a:gd name="T1" fmla="*/ 209 h 246"/>
                            <a:gd name="T2" fmla="*/ 257 w 335"/>
                            <a:gd name="T3" fmla="*/ 246 h 246"/>
                            <a:gd name="T4" fmla="*/ 253 w 335"/>
                            <a:gd name="T5" fmla="*/ 242 h 246"/>
                            <a:gd name="T6" fmla="*/ 243 w 335"/>
                            <a:gd name="T7" fmla="*/ 229 h 246"/>
                            <a:gd name="T8" fmla="*/ 246 w 335"/>
                            <a:gd name="T9" fmla="*/ 226 h 246"/>
                            <a:gd name="T10" fmla="*/ 257 w 335"/>
                            <a:gd name="T11" fmla="*/ 216 h 246"/>
                            <a:gd name="T12" fmla="*/ 279 w 335"/>
                            <a:gd name="T13" fmla="*/ 187 h 246"/>
                            <a:gd name="T14" fmla="*/ 289 w 335"/>
                            <a:gd name="T15" fmla="*/ 119 h 246"/>
                            <a:gd name="T16" fmla="*/ 283 w 335"/>
                            <a:gd name="T17" fmla="*/ 102 h 246"/>
                            <a:gd name="T18" fmla="*/ 252 w 335"/>
                            <a:gd name="T19" fmla="*/ 95 h 246"/>
                            <a:gd name="T20" fmla="*/ 237 w 335"/>
                            <a:gd name="T21" fmla="*/ 98 h 246"/>
                            <a:gd name="T22" fmla="*/ 193 w 335"/>
                            <a:gd name="T23" fmla="*/ 107 h 246"/>
                            <a:gd name="T24" fmla="*/ 195 w 335"/>
                            <a:gd name="T25" fmla="*/ 113 h 246"/>
                            <a:gd name="T26" fmla="*/ 198 w 335"/>
                            <a:gd name="T27" fmla="*/ 129 h 246"/>
                            <a:gd name="T28" fmla="*/ 208 w 335"/>
                            <a:gd name="T29" fmla="*/ 148 h 246"/>
                            <a:gd name="T30" fmla="*/ 258 w 335"/>
                            <a:gd name="T31" fmla="*/ 153 h 246"/>
                            <a:gd name="T32" fmla="*/ 259 w 335"/>
                            <a:gd name="T33" fmla="*/ 158 h 246"/>
                            <a:gd name="T34" fmla="*/ 263 w 335"/>
                            <a:gd name="T35" fmla="*/ 173 h 246"/>
                            <a:gd name="T36" fmla="*/ 226 w 335"/>
                            <a:gd name="T37" fmla="*/ 179 h 246"/>
                            <a:gd name="T38" fmla="*/ 124 w 335"/>
                            <a:gd name="T39" fmla="*/ 200 h 246"/>
                            <a:gd name="T40" fmla="*/ 123 w 335"/>
                            <a:gd name="T41" fmla="*/ 195 h 246"/>
                            <a:gd name="T42" fmla="*/ 120 w 335"/>
                            <a:gd name="T43" fmla="*/ 181 h 246"/>
                            <a:gd name="T44" fmla="*/ 152 w 335"/>
                            <a:gd name="T45" fmla="*/ 169 h 246"/>
                            <a:gd name="T46" fmla="*/ 166 w 335"/>
                            <a:gd name="T47" fmla="*/ 128 h 246"/>
                            <a:gd name="T48" fmla="*/ 166 w 335"/>
                            <a:gd name="T49" fmla="*/ 124 h 246"/>
                            <a:gd name="T50" fmla="*/ 164 w 335"/>
                            <a:gd name="T51" fmla="*/ 113 h 246"/>
                            <a:gd name="T52" fmla="*/ 141 w 335"/>
                            <a:gd name="T53" fmla="*/ 117 h 246"/>
                            <a:gd name="T54" fmla="*/ 75 w 335"/>
                            <a:gd name="T55" fmla="*/ 130 h 246"/>
                            <a:gd name="T56" fmla="*/ 57 w 335"/>
                            <a:gd name="T57" fmla="*/ 138 h 246"/>
                            <a:gd name="T58" fmla="*/ 48 w 335"/>
                            <a:gd name="T59" fmla="*/ 170 h 246"/>
                            <a:gd name="T60" fmla="*/ 42 w 335"/>
                            <a:gd name="T61" fmla="*/ 171 h 246"/>
                            <a:gd name="T62" fmla="*/ 23 w 335"/>
                            <a:gd name="T63" fmla="*/ 174 h 246"/>
                            <a:gd name="T64" fmla="*/ 16 w 335"/>
                            <a:gd name="T65" fmla="*/ 144 h 246"/>
                            <a:gd name="T66" fmla="*/ 0 w 335"/>
                            <a:gd name="T67" fmla="*/ 59 h 246"/>
                            <a:gd name="T68" fmla="*/ 7 w 335"/>
                            <a:gd name="T69" fmla="*/ 57 h 246"/>
                            <a:gd name="T70" fmla="*/ 25 w 335"/>
                            <a:gd name="T71" fmla="*/ 53 h 246"/>
                            <a:gd name="T72" fmla="*/ 33 w 335"/>
                            <a:gd name="T73" fmla="*/ 71 h 246"/>
                            <a:gd name="T74" fmla="*/ 65 w 335"/>
                            <a:gd name="T75" fmla="*/ 80 h 246"/>
                            <a:gd name="T76" fmla="*/ 111 w 335"/>
                            <a:gd name="T77" fmla="*/ 70 h 246"/>
                            <a:gd name="T78" fmla="*/ 245 w 335"/>
                            <a:gd name="T79" fmla="*/ 44 h 246"/>
                            <a:gd name="T80" fmla="*/ 263 w 335"/>
                            <a:gd name="T81" fmla="*/ 37 h 246"/>
                            <a:gd name="T82" fmla="*/ 272 w 335"/>
                            <a:gd name="T83" fmla="*/ 5 h 246"/>
                            <a:gd name="T84" fmla="*/ 278 w 335"/>
                            <a:gd name="T85" fmla="*/ 4 h 246"/>
                            <a:gd name="T86" fmla="*/ 297 w 335"/>
                            <a:gd name="T87" fmla="*/ 0 h 246"/>
                            <a:gd name="T88" fmla="*/ 307 w 335"/>
                            <a:gd name="T89" fmla="*/ 51 h 246"/>
                            <a:gd name="T90" fmla="*/ 335 w 335"/>
                            <a:gd name="T91" fmla="*/ 196 h 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335" h="246">
                              <a:moveTo>
                                <a:pt x="335" y="196"/>
                              </a:moveTo>
                              <a:lnTo>
                                <a:pt x="316" y="209"/>
                              </a:lnTo>
                              <a:lnTo>
                                <a:pt x="277" y="233"/>
                              </a:lnTo>
                              <a:lnTo>
                                <a:pt x="257" y="246"/>
                              </a:lnTo>
                              <a:lnTo>
                                <a:pt x="253" y="242"/>
                              </a:lnTo>
                              <a:lnTo>
                                <a:pt x="246" y="233"/>
                              </a:lnTo>
                              <a:lnTo>
                                <a:pt x="243" y="229"/>
                              </a:lnTo>
                              <a:lnTo>
                                <a:pt x="246" y="226"/>
                              </a:lnTo>
                              <a:lnTo>
                                <a:pt x="253" y="219"/>
                              </a:lnTo>
                              <a:lnTo>
                                <a:pt x="257" y="216"/>
                              </a:lnTo>
                              <a:lnTo>
                                <a:pt x="279" y="187"/>
                              </a:lnTo>
                              <a:lnTo>
                                <a:pt x="290" y="154"/>
                              </a:lnTo>
                              <a:lnTo>
                                <a:pt x="289" y="119"/>
                              </a:lnTo>
                              <a:lnTo>
                                <a:pt x="283" y="102"/>
                              </a:lnTo>
                              <a:lnTo>
                                <a:pt x="272" y="94"/>
                              </a:lnTo>
                              <a:lnTo>
                                <a:pt x="252" y="95"/>
                              </a:lnTo>
                              <a:lnTo>
                                <a:pt x="237" y="98"/>
                              </a:lnTo>
                              <a:lnTo>
                                <a:pt x="209" y="104"/>
                              </a:lnTo>
                              <a:lnTo>
                                <a:pt x="193" y="107"/>
                              </a:lnTo>
                              <a:lnTo>
                                <a:pt x="195" y="113"/>
                              </a:lnTo>
                              <a:lnTo>
                                <a:pt x="197" y="124"/>
                              </a:lnTo>
                              <a:lnTo>
                                <a:pt x="198" y="129"/>
                              </a:lnTo>
                              <a:lnTo>
                                <a:pt x="208" y="148"/>
                              </a:lnTo>
                              <a:lnTo>
                                <a:pt x="226" y="155"/>
                              </a:lnTo>
                              <a:lnTo>
                                <a:pt x="258" y="153"/>
                              </a:lnTo>
                              <a:lnTo>
                                <a:pt x="259" y="158"/>
                              </a:lnTo>
                              <a:lnTo>
                                <a:pt x="262" y="167"/>
                              </a:lnTo>
                              <a:lnTo>
                                <a:pt x="263" y="173"/>
                              </a:lnTo>
                              <a:lnTo>
                                <a:pt x="226" y="179"/>
                              </a:lnTo>
                              <a:lnTo>
                                <a:pt x="160" y="193"/>
                              </a:lnTo>
                              <a:lnTo>
                                <a:pt x="124" y="200"/>
                              </a:lnTo>
                              <a:lnTo>
                                <a:pt x="123" y="195"/>
                              </a:lnTo>
                              <a:lnTo>
                                <a:pt x="121" y="185"/>
                              </a:lnTo>
                              <a:lnTo>
                                <a:pt x="120" y="181"/>
                              </a:lnTo>
                              <a:lnTo>
                                <a:pt x="152" y="169"/>
                              </a:lnTo>
                              <a:lnTo>
                                <a:pt x="166" y="152"/>
                              </a:lnTo>
                              <a:lnTo>
                                <a:pt x="166" y="128"/>
                              </a:lnTo>
                              <a:lnTo>
                                <a:pt x="166" y="124"/>
                              </a:lnTo>
                              <a:lnTo>
                                <a:pt x="164" y="117"/>
                              </a:lnTo>
                              <a:lnTo>
                                <a:pt x="164" y="113"/>
                              </a:lnTo>
                              <a:lnTo>
                                <a:pt x="141" y="117"/>
                              </a:lnTo>
                              <a:lnTo>
                                <a:pt x="98" y="126"/>
                              </a:lnTo>
                              <a:lnTo>
                                <a:pt x="75" y="130"/>
                              </a:lnTo>
                              <a:lnTo>
                                <a:pt x="57" y="138"/>
                              </a:lnTo>
                              <a:lnTo>
                                <a:pt x="48" y="150"/>
                              </a:lnTo>
                              <a:lnTo>
                                <a:pt x="48" y="170"/>
                              </a:lnTo>
                              <a:lnTo>
                                <a:pt x="42" y="171"/>
                              </a:lnTo>
                              <a:lnTo>
                                <a:pt x="30" y="173"/>
                              </a:lnTo>
                              <a:lnTo>
                                <a:pt x="23" y="174"/>
                              </a:lnTo>
                              <a:lnTo>
                                <a:pt x="16" y="144"/>
                              </a:lnTo>
                              <a:lnTo>
                                <a:pt x="5" y="88"/>
                              </a:lnTo>
                              <a:lnTo>
                                <a:pt x="0" y="59"/>
                              </a:lnTo>
                              <a:lnTo>
                                <a:pt x="7" y="57"/>
                              </a:lnTo>
                              <a:lnTo>
                                <a:pt x="19" y="54"/>
                              </a:lnTo>
                              <a:lnTo>
                                <a:pt x="25" y="53"/>
                              </a:lnTo>
                              <a:lnTo>
                                <a:pt x="33" y="71"/>
                              </a:lnTo>
                              <a:lnTo>
                                <a:pt x="45" y="80"/>
                              </a:lnTo>
                              <a:lnTo>
                                <a:pt x="65" y="80"/>
                              </a:lnTo>
                              <a:lnTo>
                                <a:pt x="111" y="70"/>
                              </a:lnTo>
                              <a:lnTo>
                                <a:pt x="198" y="53"/>
                              </a:lnTo>
                              <a:lnTo>
                                <a:pt x="245" y="44"/>
                              </a:lnTo>
                              <a:lnTo>
                                <a:pt x="263" y="37"/>
                              </a:lnTo>
                              <a:lnTo>
                                <a:pt x="272" y="24"/>
                              </a:lnTo>
                              <a:lnTo>
                                <a:pt x="272" y="5"/>
                              </a:lnTo>
                              <a:lnTo>
                                <a:pt x="278" y="4"/>
                              </a:lnTo>
                              <a:lnTo>
                                <a:pt x="290" y="1"/>
                              </a:lnTo>
                              <a:lnTo>
                                <a:pt x="297" y="0"/>
                              </a:lnTo>
                              <a:lnTo>
                                <a:pt x="307" y="51"/>
                              </a:lnTo>
                              <a:lnTo>
                                <a:pt x="325" y="145"/>
                              </a:lnTo>
                              <a:lnTo>
                                <a:pt x="335" y="196"/>
                              </a:lnTo>
                              <a:close/>
                            </a:path>
                          </a:pathLst>
                        </a:custGeom>
                        <a:solidFill>
                          <a:srgbClr val="FFFFFF"/>
                        </a:solidFill>
                        <a:ln>
                          <a:noFill/>
                        </a:ln>
                      </wps:spPr>
                      <wps:bodyPr rot="0" vert="horz" wrap="square" lIns="91440" tIns="45720" rIns="91440" bIns="45720" anchor="t" anchorCtr="0" upright="1">
                        <a:noAutofit/>
                      </wps:bodyPr>
                    </wps:wsp>
                    <wps:wsp>
                      <wps:cNvPr id="474" name="Freeform 475"/>
                      <wps:cNvSpPr>
                        <a:spLocks noEditPoints="1"/>
                      </wps:cNvSpPr>
                      <wps:spPr bwMode="auto">
                        <a:xfrm>
                          <a:off x="2585" y="820"/>
                          <a:ext cx="79" cy="73"/>
                        </a:xfrm>
                        <a:custGeom>
                          <a:avLst/>
                          <a:gdLst>
                            <a:gd name="T0" fmla="*/ 113 w 315"/>
                            <a:gd name="T1" fmla="*/ 48 h 293"/>
                            <a:gd name="T2" fmla="*/ 276 w 315"/>
                            <a:gd name="T3" fmla="*/ 98 h 293"/>
                            <a:gd name="T4" fmla="*/ 313 w 315"/>
                            <a:gd name="T5" fmla="*/ 109 h 293"/>
                            <a:gd name="T6" fmla="*/ 315 w 315"/>
                            <a:gd name="T7" fmla="*/ 142 h 293"/>
                            <a:gd name="T8" fmla="*/ 315 w 315"/>
                            <a:gd name="T9" fmla="*/ 154 h 293"/>
                            <a:gd name="T10" fmla="*/ 232 w 315"/>
                            <a:gd name="T11" fmla="*/ 188 h 293"/>
                            <a:gd name="T12" fmla="*/ 103 w 315"/>
                            <a:gd name="T13" fmla="*/ 241 h 293"/>
                            <a:gd name="T14" fmla="*/ 79 w 315"/>
                            <a:gd name="T15" fmla="*/ 251 h 293"/>
                            <a:gd name="T16" fmla="*/ 46 w 315"/>
                            <a:gd name="T17" fmla="*/ 274 h 293"/>
                            <a:gd name="T18" fmla="*/ 43 w 315"/>
                            <a:gd name="T19" fmla="*/ 291 h 293"/>
                            <a:gd name="T20" fmla="*/ 23 w 315"/>
                            <a:gd name="T21" fmla="*/ 292 h 293"/>
                            <a:gd name="T22" fmla="*/ 16 w 315"/>
                            <a:gd name="T23" fmla="*/ 293 h 293"/>
                            <a:gd name="T24" fmla="*/ 12 w 315"/>
                            <a:gd name="T25" fmla="*/ 205 h 293"/>
                            <a:gd name="T26" fmla="*/ 10 w 315"/>
                            <a:gd name="T27" fmla="*/ 174 h 293"/>
                            <a:gd name="T28" fmla="*/ 28 w 315"/>
                            <a:gd name="T29" fmla="*/ 173 h 293"/>
                            <a:gd name="T30" fmla="*/ 35 w 315"/>
                            <a:gd name="T31" fmla="*/ 172 h 293"/>
                            <a:gd name="T32" fmla="*/ 44 w 315"/>
                            <a:gd name="T33" fmla="*/ 203 h 293"/>
                            <a:gd name="T34" fmla="*/ 52 w 315"/>
                            <a:gd name="T35" fmla="*/ 205 h 293"/>
                            <a:gd name="T36" fmla="*/ 61 w 315"/>
                            <a:gd name="T37" fmla="*/ 203 h 293"/>
                            <a:gd name="T38" fmla="*/ 69 w 315"/>
                            <a:gd name="T39" fmla="*/ 200 h 293"/>
                            <a:gd name="T40" fmla="*/ 109 w 315"/>
                            <a:gd name="T41" fmla="*/ 184 h 293"/>
                            <a:gd name="T42" fmla="*/ 122 w 315"/>
                            <a:gd name="T43" fmla="*/ 179 h 293"/>
                            <a:gd name="T44" fmla="*/ 117 w 315"/>
                            <a:gd name="T45" fmla="*/ 106 h 293"/>
                            <a:gd name="T46" fmla="*/ 116 w 315"/>
                            <a:gd name="T47" fmla="*/ 81 h 293"/>
                            <a:gd name="T48" fmla="*/ 84 w 315"/>
                            <a:gd name="T49" fmla="*/ 72 h 293"/>
                            <a:gd name="T50" fmla="*/ 73 w 315"/>
                            <a:gd name="T51" fmla="*/ 69 h 293"/>
                            <a:gd name="T52" fmla="*/ 53 w 315"/>
                            <a:gd name="T53" fmla="*/ 65 h 293"/>
                            <a:gd name="T54" fmla="*/ 48 w 315"/>
                            <a:gd name="T55" fmla="*/ 65 h 293"/>
                            <a:gd name="T56" fmla="*/ 34 w 315"/>
                            <a:gd name="T57" fmla="*/ 78 h 293"/>
                            <a:gd name="T58" fmla="*/ 31 w 315"/>
                            <a:gd name="T59" fmla="*/ 95 h 293"/>
                            <a:gd name="T60" fmla="*/ 12 w 315"/>
                            <a:gd name="T61" fmla="*/ 97 h 293"/>
                            <a:gd name="T62" fmla="*/ 5 w 315"/>
                            <a:gd name="T63" fmla="*/ 98 h 293"/>
                            <a:gd name="T64" fmla="*/ 1 w 315"/>
                            <a:gd name="T65" fmla="*/ 26 h 293"/>
                            <a:gd name="T66" fmla="*/ 0 w 315"/>
                            <a:gd name="T67" fmla="*/ 1 h 293"/>
                            <a:gd name="T68" fmla="*/ 19 w 315"/>
                            <a:gd name="T69" fmla="*/ 0 h 293"/>
                            <a:gd name="T70" fmla="*/ 25 w 315"/>
                            <a:gd name="T71" fmla="*/ 0 h 293"/>
                            <a:gd name="T72" fmla="*/ 55 w 315"/>
                            <a:gd name="T73" fmla="*/ 30 h 293"/>
                            <a:gd name="T74" fmla="*/ 77 w 315"/>
                            <a:gd name="T75" fmla="*/ 37 h 293"/>
                            <a:gd name="T76" fmla="*/ 150 w 315"/>
                            <a:gd name="T77" fmla="*/ 168 h 293"/>
                            <a:gd name="T78" fmla="*/ 145 w 315"/>
                            <a:gd name="T79" fmla="*/ 90 h 2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315" h="293">
                              <a:moveTo>
                                <a:pt x="77" y="37"/>
                              </a:moveTo>
                              <a:lnTo>
                                <a:pt x="113" y="48"/>
                              </a:lnTo>
                              <a:lnTo>
                                <a:pt x="194" y="72"/>
                              </a:lnTo>
                              <a:lnTo>
                                <a:pt x="276" y="98"/>
                              </a:lnTo>
                              <a:lnTo>
                                <a:pt x="313" y="109"/>
                              </a:lnTo>
                              <a:lnTo>
                                <a:pt x="313" y="120"/>
                              </a:lnTo>
                              <a:lnTo>
                                <a:pt x="315" y="142"/>
                              </a:lnTo>
                              <a:lnTo>
                                <a:pt x="315" y="154"/>
                              </a:lnTo>
                              <a:lnTo>
                                <a:pt x="291" y="163"/>
                              </a:lnTo>
                              <a:lnTo>
                                <a:pt x="232" y="188"/>
                              </a:lnTo>
                              <a:lnTo>
                                <a:pt x="163" y="217"/>
                              </a:lnTo>
                              <a:lnTo>
                                <a:pt x="103" y="241"/>
                              </a:lnTo>
                              <a:lnTo>
                                <a:pt x="79" y="251"/>
                              </a:lnTo>
                              <a:lnTo>
                                <a:pt x="58" y="262"/>
                              </a:lnTo>
                              <a:lnTo>
                                <a:pt x="46" y="274"/>
                              </a:lnTo>
                              <a:lnTo>
                                <a:pt x="43" y="291"/>
                              </a:lnTo>
                              <a:lnTo>
                                <a:pt x="35" y="292"/>
                              </a:lnTo>
                              <a:lnTo>
                                <a:pt x="23" y="292"/>
                              </a:lnTo>
                              <a:lnTo>
                                <a:pt x="16" y="293"/>
                              </a:lnTo>
                              <a:lnTo>
                                <a:pt x="15" y="262"/>
                              </a:lnTo>
                              <a:lnTo>
                                <a:pt x="12" y="205"/>
                              </a:lnTo>
                              <a:lnTo>
                                <a:pt x="10" y="174"/>
                              </a:lnTo>
                              <a:lnTo>
                                <a:pt x="16" y="173"/>
                              </a:lnTo>
                              <a:lnTo>
                                <a:pt x="28" y="173"/>
                              </a:lnTo>
                              <a:lnTo>
                                <a:pt x="35" y="172"/>
                              </a:lnTo>
                              <a:lnTo>
                                <a:pt x="38" y="193"/>
                              </a:lnTo>
                              <a:lnTo>
                                <a:pt x="44" y="203"/>
                              </a:lnTo>
                              <a:lnTo>
                                <a:pt x="52" y="205"/>
                              </a:lnTo>
                              <a:lnTo>
                                <a:pt x="56" y="205"/>
                              </a:lnTo>
                              <a:lnTo>
                                <a:pt x="61" y="203"/>
                              </a:lnTo>
                              <a:lnTo>
                                <a:pt x="69" y="200"/>
                              </a:lnTo>
                              <a:lnTo>
                                <a:pt x="82" y="194"/>
                              </a:lnTo>
                              <a:lnTo>
                                <a:pt x="109" y="184"/>
                              </a:lnTo>
                              <a:lnTo>
                                <a:pt x="122" y="179"/>
                              </a:lnTo>
                              <a:lnTo>
                                <a:pt x="121" y="154"/>
                              </a:lnTo>
                              <a:lnTo>
                                <a:pt x="117" y="106"/>
                              </a:lnTo>
                              <a:lnTo>
                                <a:pt x="116" y="81"/>
                              </a:lnTo>
                              <a:lnTo>
                                <a:pt x="105" y="78"/>
                              </a:lnTo>
                              <a:lnTo>
                                <a:pt x="84" y="72"/>
                              </a:lnTo>
                              <a:lnTo>
                                <a:pt x="73" y="69"/>
                              </a:lnTo>
                              <a:lnTo>
                                <a:pt x="61" y="67"/>
                              </a:lnTo>
                              <a:lnTo>
                                <a:pt x="53" y="65"/>
                              </a:lnTo>
                              <a:lnTo>
                                <a:pt x="48" y="65"/>
                              </a:lnTo>
                              <a:lnTo>
                                <a:pt x="41" y="68"/>
                              </a:lnTo>
                              <a:lnTo>
                                <a:pt x="34" y="78"/>
                              </a:lnTo>
                              <a:lnTo>
                                <a:pt x="31" y="95"/>
                              </a:lnTo>
                              <a:lnTo>
                                <a:pt x="24" y="97"/>
                              </a:lnTo>
                              <a:lnTo>
                                <a:pt x="12" y="97"/>
                              </a:lnTo>
                              <a:lnTo>
                                <a:pt x="5" y="98"/>
                              </a:lnTo>
                              <a:lnTo>
                                <a:pt x="4" y="72"/>
                              </a:lnTo>
                              <a:lnTo>
                                <a:pt x="1" y="26"/>
                              </a:lnTo>
                              <a:lnTo>
                                <a:pt x="0" y="1"/>
                              </a:lnTo>
                              <a:lnTo>
                                <a:pt x="6" y="1"/>
                              </a:lnTo>
                              <a:lnTo>
                                <a:pt x="19" y="0"/>
                              </a:lnTo>
                              <a:lnTo>
                                <a:pt x="25" y="0"/>
                              </a:lnTo>
                              <a:lnTo>
                                <a:pt x="37" y="19"/>
                              </a:lnTo>
                              <a:lnTo>
                                <a:pt x="55" y="30"/>
                              </a:lnTo>
                              <a:lnTo>
                                <a:pt x="77" y="37"/>
                              </a:lnTo>
                              <a:close/>
                              <a:moveTo>
                                <a:pt x="145" y="90"/>
                              </a:moveTo>
                              <a:lnTo>
                                <a:pt x="150" y="168"/>
                              </a:lnTo>
                              <a:lnTo>
                                <a:pt x="263" y="122"/>
                              </a:lnTo>
                              <a:lnTo>
                                <a:pt x="145" y="90"/>
                              </a:lnTo>
                              <a:close/>
                            </a:path>
                          </a:pathLst>
                        </a:custGeom>
                        <a:solidFill>
                          <a:srgbClr val="FFFFFF"/>
                        </a:solidFill>
                        <a:ln>
                          <a:noFill/>
                        </a:ln>
                      </wps:spPr>
                      <wps:bodyPr rot="0" vert="horz" wrap="square" lIns="91440" tIns="45720" rIns="91440" bIns="45720" anchor="t" anchorCtr="0" upright="1">
                        <a:noAutofit/>
                      </wps:bodyPr>
                    </wps:wsp>
                    <wps:wsp>
                      <wps:cNvPr id="475" name="Freeform 476"/>
                      <wps:cNvSpPr>
                        <a:spLocks/>
                      </wps:cNvSpPr>
                      <wps:spPr bwMode="auto">
                        <a:xfrm>
                          <a:off x="2584" y="897"/>
                          <a:ext cx="78" cy="61"/>
                        </a:xfrm>
                        <a:custGeom>
                          <a:avLst/>
                          <a:gdLst>
                            <a:gd name="T0" fmla="*/ 300 w 314"/>
                            <a:gd name="T1" fmla="*/ 231 h 246"/>
                            <a:gd name="T2" fmla="*/ 272 w 314"/>
                            <a:gd name="T3" fmla="*/ 235 h 246"/>
                            <a:gd name="T4" fmla="*/ 224 w 314"/>
                            <a:gd name="T5" fmla="*/ 242 h 246"/>
                            <a:gd name="T6" fmla="*/ 196 w 314"/>
                            <a:gd name="T7" fmla="*/ 246 h 246"/>
                            <a:gd name="T8" fmla="*/ 196 w 314"/>
                            <a:gd name="T9" fmla="*/ 246 h 246"/>
                            <a:gd name="T10" fmla="*/ 195 w 314"/>
                            <a:gd name="T11" fmla="*/ 239 h 246"/>
                            <a:gd name="T12" fmla="*/ 193 w 314"/>
                            <a:gd name="T13" fmla="*/ 228 h 246"/>
                            <a:gd name="T14" fmla="*/ 192 w 314"/>
                            <a:gd name="T15" fmla="*/ 223 h 246"/>
                            <a:gd name="T16" fmla="*/ 192 w 314"/>
                            <a:gd name="T17" fmla="*/ 223 h 246"/>
                            <a:gd name="T18" fmla="*/ 242 w 314"/>
                            <a:gd name="T19" fmla="*/ 202 h 246"/>
                            <a:gd name="T20" fmla="*/ 272 w 314"/>
                            <a:gd name="T21" fmla="*/ 174 h 246"/>
                            <a:gd name="T22" fmla="*/ 283 w 314"/>
                            <a:gd name="T23" fmla="*/ 143 h 246"/>
                            <a:gd name="T24" fmla="*/ 283 w 314"/>
                            <a:gd name="T25" fmla="*/ 143 h 246"/>
                            <a:gd name="T26" fmla="*/ 272 w 314"/>
                            <a:gd name="T27" fmla="*/ 102 h 246"/>
                            <a:gd name="T28" fmla="*/ 231 w 314"/>
                            <a:gd name="T29" fmla="*/ 73 h 246"/>
                            <a:gd name="T30" fmla="*/ 164 w 314"/>
                            <a:gd name="T31" fmla="*/ 56 h 246"/>
                            <a:gd name="T32" fmla="*/ 164 w 314"/>
                            <a:gd name="T33" fmla="*/ 56 h 246"/>
                            <a:gd name="T34" fmla="*/ 99 w 314"/>
                            <a:gd name="T35" fmla="*/ 60 h 246"/>
                            <a:gd name="T36" fmla="*/ 52 w 314"/>
                            <a:gd name="T37" fmla="*/ 83 h 246"/>
                            <a:gd name="T38" fmla="*/ 31 w 314"/>
                            <a:gd name="T39" fmla="*/ 123 h 246"/>
                            <a:gd name="T40" fmla="*/ 31 w 314"/>
                            <a:gd name="T41" fmla="*/ 123 h 246"/>
                            <a:gd name="T42" fmla="*/ 35 w 314"/>
                            <a:gd name="T43" fmla="*/ 157 h 246"/>
                            <a:gd name="T44" fmla="*/ 52 w 314"/>
                            <a:gd name="T45" fmla="*/ 189 h 246"/>
                            <a:gd name="T46" fmla="*/ 87 w 314"/>
                            <a:gd name="T47" fmla="*/ 217 h 246"/>
                            <a:gd name="T48" fmla="*/ 87 w 314"/>
                            <a:gd name="T49" fmla="*/ 217 h 246"/>
                            <a:gd name="T50" fmla="*/ 83 w 314"/>
                            <a:gd name="T51" fmla="*/ 223 h 246"/>
                            <a:gd name="T52" fmla="*/ 76 w 314"/>
                            <a:gd name="T53" fmla="*/ 233 h 246"/>
                            <a:gd name="T54" fmla="*/ 72 w 314"/>
                            <a:gd name="T55" fmla="*/ 238 h 246"/>
                            <a:gd name="T56" fmla="*/ 72 w 314"/>
                            <a:gd name="T57" fmla="*/ 238 h 246"/>
                            <a:gd name="T58" fmla="*/ 29 w 314"/>
                            <a:gd name="T59" fmla="*/ 205 h 246"/>
                            <a:gd name="T60" fmla="*/ 5 w 314"/>
                            <a:gd name="T61" fmla="*/ 164 h 246"/>
                            <a:gd name="T62" fmla="*/ 0 w 314"/>
                            <a:gd name="T63" fmla="*/ 119 h 246"/>
                            <a:gd name="T64" fmla="*/ 0 w 314"/>
                            <a:gd name="T65" fmla="*/ 119 h 246"/>
                            <a:gd name="T66" fmla="*/ 14 w 314"/>
                            <a:gd name="T67" fmla="*/ 74 h 246"/>
                            <a:gd name="T68" fmla="*/ 40 w 314"/>
                            <a:gd name="T69" fmla="*/ 39 h 246"/>
                            <a:gd name="T70" fmla="*/ 76 w 314"/>
                            <a:gd name="T71" fmla="*/ 15 h 246"/>
                            <a:gd name="T72" fmla="*/ 121 w 314"/>
                            <a:gd name="T73" fmla="*/ 1 h 246"/>
                            <a:gd name="T74" fmla="*/ 171 w 314"/>
                            <a:gd name="T75" fmla="*/ 0 h 246"/>
                            <a:gd name="T76" fmla="*/ 171 w 314"/>
                            <a:gd name="T77" fmla="*/ 0 h 246"/>
                            <a:gd name="T78" fmla="*/ 229 w 314"/>
                            <a:gd name="T79" fmla="*/ 16 h 246"/>
                            <a:gd name="T80" fmla="*/ 276 w 314"/>
                            <a:gd name="T81" fmla="*/ 45 h 246"/>
                            <a:gd name="T82" fmla="*/ 306 w 314"/>
                            <a:gd name="T83" fmla="*/ 88 h 246"/>
                            <a:gd name="T84" fmla="*/ 314 w 314"/>
                            <a:gd name="T85" fmla="*/ 141 h 246"/>
                            <a:gd name="T86" fmla="*/ 314 w 314"/>
                            <a:gd name="T87" fmla="*/ 141 h 246"/>
                            <a:gd name="T88" fmla="*/ 309 w 314"/>
                            <a:gd name="T89" fmla="*/ 162 h 246"/>
                            <a:gd name="T90" fmla="*/ 301 w 314"/>
                            <a:gd name="T91" fmla="*/ 182 h 246"/>
                            <a:gd name="T92" fmla="*/ 284 w 314"/>
                            <a:gd name="T93" fmla="*/ 203 h 246"/>
                            <a:gd name="T94" fmla="*/ 284 w 314"/>
                            <a:gd name="T95" fmla="*/ 203 h 246"/>
                            <a:gd name="T96" fmla="*/ 284 w 314"/>
                            <a:gd name="T97" fmla="*/ 203 h 246"/>
                            <a:gd name="T98" fmla="*/ 285 w 314"/>
                            <a:gd name="T99" fmla="*/ 203 h 246"/>
                            <a:gd name="T100" fmla="*/ 285 w 314"/>
                            <a:gd name="T101" fmla="*/ 203 h 246"/>
                            <a:gd name="T102" fmla="*/ 285 w 314"/>
                            <a:gd name="T103" fmla="*/ 203 h 246"/>
                            <a:gd name="T104" fmla="*/ 290 w 314"/>
                            <a:gd name="T105" fmla="*/ 205 h 246"/>
                            <a:gd name="T106" fmla="*/ 297 w 314"/>
                            <a:gd name="T107" fmla="*/ 210 h 246"/>
                            <a:gd name="T108" fmla="*/ 301 w 314"/>
                            <a:gd name="T109" fmla="*/ 212 h 246"/>
                            <a:gd name="T110" fmla="*/ 301 w 314"/>
                            <a:gd name="T111" fmla="*/ 212 h 246"/>
                            <a:gd name="T112" fmla="*/ 301 w 314"/>
                            <a:gd name="T113" fmla="*/ 216 h 246"/>
                            <a:gd name="T114" fmla="*/ 300 w 314"/>
                            <a:gd name="T115" fmla="*/ 226 h 246"/>
                            <a:gd name="T116" fmla="*/ 300 w 314"/>
                            <a:gd name="T117" fmla="*/ 231 h 246"/>
                            <a:gd name="T118" fmla="*/ 300 w 314"/>
                            <a:gd name="T119" fmla="*/ 231 h 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314" h="246">
                              <a:moveTo>
                                <a:pt x="300" y="231"/>
                              </a:moveTo>
                              <a:lnTo>
                                <a:pt x="272" y="235"/>
                              </a:lnTo>
                              <a:lnTo>
                                <a:pt x="224" y="242"/>
                              </a:lnTo>
                              <a:lnTo>
                                <a:pt x="196" y="246"/>
                              </a:lnTo>
                              <a:lnTo>
                                <a:pt x="195" y="239"/>
                              </a:lnTo>
                              <a:lnTo>
                                <a:pt x="193" y="228"/>
                              </a:lnTo>
                              <a:lnTo>
                                <a:pt x="192" y="223"/>
                              </a:lnTo>
                              <a:lnTo>
                                <a:pt x="242" y="202"/>
                              </a:lnTo>
                              <a:lnTo>
                                <a:pt x="272" y="174"/>
                              </a:lnTo>
                              <a:lnTo>
                                <a:pt x="283" y="143"/>
                              </a:lnTo>
                              <a:lnTo>
                                <a:pt x="272" y="102"/>
                              </a:lnTo>
                              <a:lnTo>
                                <a:pt x="231" y="73"/>
                              </a:lnTo>
                              <a:lnTo>
                                <a:pt x="164" y="56"/>
                              </a:lnTo>
                              <a:lnTo>
                                <a:pt x="99" y="60"/>
                              </a:lnTo>
                              <a:lnTo>
                                <a:pt x="52" y="83"/>
                              </a:lnTo>
                              <a:lnTo>
                                <a:pt x="31" y="123"/>
                              </a:lnTo>
                              <a:lnTo>
                                <a:pt x="35" y="157"/>
                              </a:lnTo>
                              <a:lnTo>
                                <a:pt x="52" y="189"/>
                              </a:lnTo>
                              <a:lnTo>
                                <a:pt x="87" y="217"/>
                              </a:lnTo>
                              <a:lnTo>
                                <a:pt x="83" y="223"/>
                              </a:lnTo>
                              <a:lnTo>
                                <a:pt x="76" y="233"/>
                              </a:lnTo>
                              <a:lnTo>
                                <a:pt x="72" y="238"/>
                              </a:lnTo>
                              <a:lnTo>
                                <a:pt x="29" y="205"/>
                              </a:lnTo>
                              <a:lnTo>
                                <a:pt x="5" y="164"/>
                              </a:lnTo>
                              <a:lnTo>
                                <a:pt x="0" y="119"/>
                              </a:lnTo>
                              <a:lnTo>
                                <a:pt x="14" y="74"/>
                              </a:lnTo>
                              <a:lnTo>
                                <a:pt x="40" y="39"/>
                              </a:lnTo>
                              <a:lnTo>
                                <a:pt x="76" y="15"/>
                              </a:lnTo>
                              <a:lnTo>
                                <a:pt x="121" y="1"/>
                              </a:lnTo>
                              <a:lnTo>
                                <a:pt x="171" y="0"/>
                              </a:lnTo>
                              <a:lnTo>
                                <a:pt x="229" y="16"/>
                              </a:lnTo>
                              <a:lnTo>
                                <a:pt x="276" y="45"/>
                              </a:lnTo>
                              <a:lnTo>
                                <a:pt x="306" y="88"/>
                              </a:lnTo>
                              <a:lnTo>
                                <a:pt x="314" y="141"/>
                              </a:lnTo>
                              <a:lnTo>
                                <a:pt x="309" y="162"/>
                              </a:lnTo>
                              <a:lnTo>
                                <a:pt x="301" y="182"/>
                              </a:lnTo>
                              <a:lnTo>
                                <a:pt x="284" y="203"/>
                              </a:lnTo>
                              <a:lnTo>
                                <a:pt x="285" y="203"/>
                              </a:lnTo>
                              <a:lnTo>
                                <a:pt x="290" y="205"/>
                              </a:lnTo>
                              <a:lnTo>
                                <a:pt x="297" y="210"/>
                              </a:lnTo>
                              <a:lnTo>
                                <a:pt x="301" y="212"/>
                              </a:lnTo>
                              <a:lnTo>
                                <a:pt x="301" y="216"/>
                              </a:lnTo>
                              <a:lnTo>
                                <a:pt x="300" y="226"/>
                              </a:lnTo>
                              <a:lnTo>
                                <a:pt x="300" y="231"/>
                              </a:lnTo>
                              <a:close/>
                            </a:path>
                          </a:pathLst>
                        </a:custGeom>
                        <a:solidFill>
                          <a:srgbClr val="FFFFFF"/>
                        </a:solidFill>
                        <a:ln>
                          <a:noFill/>
                        </a:ln>
                      </wps:spPr>
                      <wps:bodyPr rot="0" vert="horz" wrap="square" lIns="91440" tIns="45720" rIns="91440" bIns="45720" anchor="t" anchorCtr="0" upright="1">
                        <a:noAutofit/>
                      </wps:bodyPr>
                    </wps:wsp>
                    <wps:wsp>
                      <wps:cNvPr id="476" name="Freeform 477"/>
                      <wps:cNvSpPr>
                        <a:spLocks/>
                      </wps:cNvSpPr>
                      <wps:spPr bwMode="auto">
                        <a:xfrm>
                          <a:off x="2572" y="975"/>
                          <a:ext cx="84" cy="67"/>
                        </a:xfrm>
                        <a:custGeom>
                          <a:avLst/>
                          <a:gdLst>
                            <a:gd name="T0" fmla="*/ 298 w 334"/>
                            <a:gd name="T1" fmla="*/ 118 h 266"/>
                            <a:gd name="T2" fmla="*/ 279 w 334"/>
                            <a:gd name="T3" fmla="*/ 113 h 266"/>
                            <a:gd name="T4" fmla="*/ 282 w 334"/>
                            <a:gd name="T5" fmla="*/ 93 h 266"/>
                            <a:gd name="T6" fmla="*/ 271 w 334"/>
                            <a:gd name="T7" fmla="*/ 80 h 266"/>
                            <a:gd name="T8" fmla="*/ 264 w 334"/>
                            <a:gd name="T9" fmla="*/ 79 h 266"/>
                            <a:gd name="T10" fmla="*/ 250 w 334"/>
                            <a:gd name="T11" fmla="*/ 79 h 266"/>
                            <a:gd name="T12" fmla="*/ 200 w 334"/>
                            <a:gd name="T13" fmla="*/ 82 h 266"/>
                            <a:gd name="T14" fmla="*/ 62 w 334"/>
                            <a:gd name="T15" fmla="*/ 90 h 266"/>
                            <a:gd name="T16" fmla="*/ 101 w 334"/>
                            <a:gd name="T17" fmla="*/ 114 h 266"/>
                            <a:gd name="T18" fmla="*/ 213 w 334"/>
                            <a:gd name="T19" fmla="*/ 185 h 266"/>
                            <a:gd name="T20" fmla="*/ 222 w 334"/>
                            <a:gd name="T21" fmla="*/ 190 h 266"/>
                            <a:gd name="T22" fmla="*/ 234 w 334"/>
                            <a:gd name="T23" fmla="*/ 195 h 266"/>
                            <a:gd name="T24" fmla="*/ 246 w 334"/>
                            <a:gd name="T25" fmla="*/ 195 h 266"/>
                            <a:gd name="T26" fmla="*/ 264 w 334"/>
                            <a:gd name="T27" fmla="*/ 172 h 266"/>
                            <a:gd name="T28" fmla="*/ 271 w 334"/>
                            <a:gd name="T29" fmla="*/ 174 h 266"/>
                            <a:gd name="T30" fmla="*/ 289 w 334"/>
                            <a:gd name="T31" fmla="*/ 179 h 266"/>
                            <a:gd name="T32" fmla="*/ 283 w 334"/>
                            <a:gd name="T33" fmla="*/ 202 h 266"/>
                            <a:gd name="T34" fmla="*/ 266 w 334"/>
                            <a:gd name="T35" fmla="*/ 266 h 266"/>
                            <a:gd name="T36" fmla="*/ 260 w 334"/>
                            <a:gd name="T37" fmla="*/ 265 h 266"/>
                            <a:gd name="T38" fmla="*/ 241 w 334"/>
                            <a:gd name="T39" fmla="*/ 260 h 266"/>
                            <a:gd name="T40" fmla="*/ 240 w 334"/>
                            <a:gd name="T41" fmla="*/ 246 h 266"/>
                            <a:gd name="T42" fmla="*/ 211 w 334"/>
                            <a:gd name="T43" fmla="*/ 217 h 266"/>
                            <a:gd name="T44" fmla="*/ 189 w 334"/>
                            <a:gd name="T45" fmla="*/ 203 h 266"/>
                            <a:gd name="T46" fmla="*/ 74 w 334"/>
                            <a:gd name="T47" fmla="*/ 128 h 266"/>
                            <a:gd name="T48" fmla="*/ 0 w 334"/>
                            <a:gd name="T49" fmla="*/ 80 h 266"/>
                            <a:gd name="T50" fmla="*/ 2 w 334"/>
                            <a:gd name="T51" fmla="*/ 70 h 266"/>
                            <a:gd name="T52" fmla="*/ 9 w 334"/>
                            <a:gd name="T53" fmla="*/ 44 h 266"/>
                            <a:gd name="T54" fmla="*/ 47 w 334"/>
                            <a:gd name="T55" fmla="*/ 42 h 266"/>
                            <a:gd name="T56" fmla="*/ 218 w 334"/>
                            <a:gd name="T57" fmla="*/ 32 h 266"/>
                            <a:gd name="T58" fmla="*/ 256 w 334"/>
                            <a:gd name="T59" fmla="*/ 28 h 266"/>
                            <a:gd name="T60" fmla="*/ 298 w 334"/>
                            <a:gd name="T61" fmla="*/ 18 h 266"/>
                            <a:gd name="T62" fmla="*/ 309 w 334"/>
                            <a:gd name="T63" fmla="*/ 0 h 266"/>
                            <a:gd name="T64" fmla="*/ 328 w 334"/>
                            <a:gd name="T65" fmla="*/ 5 h 266"/>
                            <a:gd name="T66" fmla="*/ 334 w 334"/>
                            <a:gd name="T67" fmla="*/ 7 h 266"/>
                            <a:gd name="T68" fmla="*/ 312 w 334"/>
                            <a:gd name="T69" fmla="*/ 91 h 266"/>
                            <a:gd name="T70" fmla="*/ 305 w 334"/>
                            <a:gd name="T71" fmla="*/ 120 h 2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34" h="266">
                              <a:moveTo>
                                <a:pt x="305" y="120"/>
                              </a:moveTo>
                              <a:lnTo>
                                <a:pt x="298" y="118"/>
                              </a:lnTo>
                              <a:lnTo>
                                <a:pt x="286" y="115"/>
                              </a:lnTo>
                              <a:lnTo>
                                <a:pt x="279" y="113"/>
                              </a:lnTo>
                              <a:lnTo>
                                <a:pt x="282" y="93"/>
                              </a:lnTo>
                              <a:lnTo>
                                <a:pt x="278" y="84"/>
                              </a:lnTo>
                              <a:lnTo>
                                <a:pt x="271" y="80"/>
                              </a:lnTo>
                              <a:lnTo>
                                <a:pt x="264" y="79"/>
                              </a:lnTo>
                              <a:lnTo>
                                <a:pt x="257" y="79"/>
                              </a:lnTo>
                              <a:lnTo>
                                <a:pt x="250" y="79"/>
                              </a:lnTo>
                              <a:lnTo>
                                <a:pt x="200" y="82"/>
                              </a:lnTo>
                              <a:lnTo>
                                <a:pt x="110" y="87"/>
                              </a:lnTo>
                              <a:lnTo>
                                <a:pt x="62" y="90"/>
                              </a:lnTo>
                              <a:lnTo>
                                <a:pt x="101" y="114"/>
                              </a:lnTo>
                              <a:lnTo>
                                <a:pt x="174" y="160"/>
                              </a:lnTo>
                              <a:lnTo>
                                <a:pt x="213" y="185"/>
                              </a:lnTo>
                              <a:lnTo>
                                <a:pt x="222" y="190"/>
                              </a:lnTo>
                              <a:lnTo>
                                <a:pt x="229" y="193"/>
                              </a:lnTo>
                              <a:lnTo>
                                <a:pt x="234" y="195"/>
                              </a:lnTo>
                              <a:lnTo>
                                <a:pt x="246" y="195"/>
                              </a:lnTo>
                              <a:lnTo>
                                <a:pt x="255" y="189"/>
                              </a:lnTo>
                              <a:lnTo>
                                <a:pt x="264" y="172"/>
                              </a:lnTo>
                              <a:lnTo>
                                <a:pt x="271" y="174"/>
                              </a:lnTo>
                              <a:lnTo>
                                <a:pt x="283" y="177"/>
                              </a:lnTo>
                              <a:lnTo>
                                <a:pt x="289" y="179"/>
                              </a:lnTo>
                              <a:lnTo>
                                <a:pt x="283" y="202"/>
                              </a:lnTo>
                              <a:lnTo>
                                <a:pt x="272" y="243"/>
                              </a:lnTo>
                              <a:lnTo>
                                <a:pt x="266" y="266"/>
                              </a:lnTo>
                              <a:lnTo>
                                <a:pt x="260" y="265"/>
                              </a:lnTo>
                              <a:lnTo>
                                <a:pt x="247" y="262"/>
                              </a:lnTo>
                              <a:lnTo>
                                <a:pt x="241" y="260"/>
                              </a:lnTo>
                              <a:lnTo>
                                <a:pt x="240" y="246"/>
                              </a:lnTo>
                              <a:lnTo>
                                <a:pt x="231" y="231"/>
                              </a:lnTo>
                              <a:lnTo>
                                <a:pt x="211" y="217"/>
                              </a:lnTo>
                              <a:lnTo>
                                <a:pt x="189" y="203"/>
                              </a:lnTo>
                              <a:lnTo>
                                <a:pt x="136" y="169"/>
                              </a:lnTo>
                              <a:lnTo>
                                <a:pt x="74" y="128"/>
                              </a:lnTo>
                              <a:lnTo>
                                <a:pt x="22" y="94"/>
                              </a:lnTo>
                              <a:lnTo>
                                <a:pt x="0" y="80"/>
                              </a:lnTo>
                              <a:lnTo>
                                <a:pt x="2" y="70"/>
                              </a:lnTo>
                              <a:lnTo>
                                <a:pt x="7" y="54"/>
                              </a:lnTo>
                              <a:lnTo>
                                <a:pt x="9" y="44"/>
                              </a:lnTo>
                              <a:lnTo>
                                <a:pt x="47" y="42"/>
                              </a:lnTo>
                              <a:lnTo>
                                <a:pt x="133" y="36"/>
                              </a:lnTo>
                              <a:lnTo>
                                <a:pt x="218" y="32"/>
                              </a:lnTo>
                              <a:lnTo>
                                <a:pt x="256" y="28"/>
                              </a:lnTo>
                              <a:lnTo>
                                <a:pt x="283" y="25"/>
                              </a:lnTo>
                              <a:lnTo>
                                <a:pt x="298" y="18"/>
                              </a:lnTo>
                              <a:lnTo>
                                <a:pt x="309" y="0"/>
                              </a:lnTo>
                              <a:lnTo>
                                <a:pt x="316" y="2"/>
                              </a:lnTo>
                              <a:lnTo>
                                <a:pt x="328" y="5"/>
                              </a:lnTo>
                              <a:lnTo>
                                <a:pt x="334" y="7"/>
                              </a:lnTo>
                              <a:lnTo>
                                <a:pt x="327" y="36"/>
                              </a:lnTo>
                              <a:lnTo>
                                <a:pt x="312" y="91"/>
                              </a:lnTo>
                              <a:lnTo>
                                <a:pt x="305" y="120"/>
                              </a:lnTo>
                              <a:close/>
                            </a:path>
                          </a:pathLst>
                        </a:custGeom>
                        <a:solidFill>
                          <a:srgbClr val="FFFFFF"/>
                        </a:solidFill>
                        <a:ln>
                          <a:noFill/>
                        </a:ln>
                      </wps:spPr>
                      <wps:bodyPr rot="0" vert="horz" wrap="square" lIns="91440" tIns="45720" rIns="91440" bIns="45720" anchor="t" anchorCtr="0" upright="1">
                        <a:noAutofit/>
                      </wps:bodyPr>
                    </wps:wsp>
                    <wps:wsp>
                      <wps:cNvPr id="477" name="Freeform 478"/>
                      <wps:cNvSpPr>
                        <a:spLocks/>
                      </wps:cNvSpPr>
                      <wps:spPr bwMode="auto">
                        <a:xfrm>
                          <a:off x="2543" y="1028"/>
                          <a:ext cx="89" cy="67"/>
                        </a:xfrm>
                        <a:custGeom>
                          <a:avLst/>
                          <a:gdLst>
                            <a:gd name="T0" fmla="*/ 124 w 360"/>
                            <a:gd name="T1" fmla="*/ 53 h 265"/>
                            <a:gd name="T2" fmla="*/ 168 w 360"/>
                            <a:gd name="T3" fmla="*/ 72 h 265"/>
                            <a:gd name="T4" fmla="*/ 249 w 360"/>
                            <a:gd name="T5" fmla="*/ 108 h 265"/>
                            <a:gd name="T6" fmla="*/ 292 w 360"/>
                            <a:gd name="T7" fmla="*/ 127 h 265"/>
                            <a:gd name="T8" fmla="*/ 292 w 360"/>
                            <a:gd name="T9" fmla="*/ 127 h 265"/>
                            <a:gd name="T10" fmla="*/ 310 w 360"/>
                            <a:gd name="T11" fmla="*/ 131 h 265"/>
                            <a:gd name="T12" fmla="*/ 325 w 360"/>
                            <a:gd name="T13" fmla="*/ 126 h 265"/>
                            <a:gd name="T14" fmla="*/ 336 w 360"/>
                            <a:gd name="T15" fmla="*/ 110 h 265"/>
                            <a:gd name="T16" fmla="*/ 336 w 360"/>
                            <a:gd name="T17" fmla="*/ 110 h 265"/>
                            <a:gd name="T18" fmla="*/ 342 w 360"/>
                            <a:gd name="T19" fmla="*/ 113 h 265"/>
                            <a:gd name="T20" fmla="*/ 353 w 360"/>
                            <a:gd name="T21" fmla="*/ 118 h 265"/>
                            <a:gd name="T22" fmla="*/ 360 w 360"/>
                            <a:gd name="T23" fmla="*/ 120 h 265"/>
                            <a:gd name="T24" fmla="*/ 360 w 360"/>
                            <a:gd name="T25" fmla="*/ 120 h 265"/>
                            <a:gd name="T26" fmla="*/ 347 w 360"/>
                            <a:gd name="T27" fmla="*/ 150 h 265"/>
                            <a:gd name="T28" fmla="*/ 323 w 360"/>
                            <a:gd name="T29" fmla="*/ 204 h 265"/>
                            <a:gd name="T30" fmla="*/ 310 w 360"/>
                            <a:gd name="T31" fmla="*/ 233 h 265"/>
                            <a:gd name="T32" fmla="*/ 310 w 360"/>
                            <a:gd name="T33" fmla="*/ 233 h 265"/>
                            <a:gd name="T34" fmla="*/ 304 w 360"/>
                            <a:gd name="T35" fmla="*/ 231 h 265"/>
                            <a:gd name="T36" fmla="*/ 293 w 360"/>
                            <a:gd name="T37" fmla="*/ 226 h 265"/>
                            <a:gd name="T38" fmla="*/ 286 w 360"/>
                            <a:gd name="T39" fmla="*/ 223 h 265"/>
                            <a:gd name="T40" fmla="*/ 286 w 360"/>
                            <a:gd name="T41" fmla="*/ 223 h 265"/>
                            <a:gd name="T42" fmla="*/ 293 w 360"/>
                            <a:gd name="T43" fmla="*/ 200 h 265"/>
                            <a:gd name="T44" fmla="*/ 287 w 360"/>
                            <a:gd name="T45" fmla="*/ 185 h 265"/>
                            <a:gd name="T46" fmla="*/ 269 w 360"/>
                            <a:gd name="T47" fmla="*/ 173 h 265"/>
                            <a:gd name="T48" fmla="*/ 269 w 360"/>
                            <a:gd name="T49" fmla="*/ 173 h 265"/>
                            <a:gd name="T50" fmla="*/ 226 w 360"/>
                            <a:gd name="T51" fmla="*/ 154 h 265"/>
                            <a:gd name="T52" fmla="*/ 146 w 360"/>
                            <a:gd name="T53" fmla="*/ 119 h 265"/>
                            <a:gd name="T54" fmla="*/ 103 w 360"/>
                            <a:gd name="T55" fmla="*/ 101 h 265"/>
                            <a:gd name="T56" fmla="*/ 103 w 360"/>
                            <a:gd name="T57" fmla="*/ 101 h 265"/>
                            <a:gd name="T58" fmla="*/ 87 w 360"/>
                            <a:gd name="T59" fmla="*/ 96 h 265"/>
                            <a:gd name="T60" fmla="*/ 76 w 360"/>
                            <a:gd name="T61" fmla="*/ 99 h 265"/>
                            <a:gd name="T62" fmla="*/ 66 w 360"/>
                            <a:gd name="T63" fmla="*/ 114 h 265"/>
                            <a:gd name="T64" fmla="*/ 66 w 360"/>
                            <a:gd name="T65" fmla="*/ 114 h 265"/>
                            <a:gd name="T66" fmla="*/ 55 w 360"/>
                            <a:gd name="T67" fmla="*/ 154 h 265"/>
                            <a:gd name="T68" fmla="*/ 63 w 360"/>
                            <a:gd name="T69" fmla="*/ 197 h 265"/>
                            <a:gd name="T70" fmla="*/ 94 w 360"/>
                            <a:gd name="T71" fmla="*/ 249 h 265"/>
                            <a:gd name="T72" fmla="*/ 94 w 360"/>
                            <a:gd name="T73" fmla="*/ 249 h 265"/>
                            <a:gd name="T74" fmla="*/ 89 w 360"/>
                            <a:gd name="T75" fmla="*/ 253 h 265"/>
                            <a:gd name="T76" fmla="*/ 81 w 360"/>
                            <a:gd name="T77" fmla="*/ 261 h 265"/>
                            <a:gd name="T78" fmla="*/ 76 w 360"/>
                            <a:gd name="T79" fmla="*/ 265 h 265"/>
                            <a:gd name="T80" fmla="*/ 76 w 360"/>
                            <a:gd name="T81" fmla="*/ 265 h 265"/>
                            <a:gd name="T82" fmla="*/ 56 w 360"/>
                            <a:gd name="T83" fmla="*/ 244 h 265"/>
                            <a:gd name="T84" fmla="*/ 20 w 360"/>
                            <a:gd name="T85" fmla="*/ 207 h 265"/>
                            <a:gd name="T86" fmla="*/ 0 w 360"/>
                            <a:gd name="T87" fmla="*/ 186 h 265"/>
                            <a:gd name="T88" fmla="*/ 0 w 360"/>
                            <a:gd name="T89" fmla="*/ 186 h 265"/>
                            <a:gd name="T90" fmla="*/ 21 w 360"/>
                            <a:gd name="T91" fmla="*/ 138 h 265"/>
                            <a:gd name="T92" fmla="*/ 61 w 360"/>
                            <a:gd name="T93" fmla="*/ 48 h 265"/>
                            <a:gd name="T94" fmla="*/ 83 w 360"/>
                            <a:gd name="T95" fmla="*/ 0 h 265"/>
                            <a:gd name="T96" fmla="*/ 83 w 360"/>
                            <a:gd name="T97" fmla="*/ 0 h 265"/>
                            <a:gd name="T98" fmla="*/ 88 w 360"/>
                            <a:gd name="T99" fmla="*/ 2 h 265"/>
                            <a:gd name="T100" fmla="*/ 100 w 360"/>
                            <a:gd name="T101" fmla="*/ 7 h 265"/>
                            <a:gd name="T102" fmla="*/ 106 w 360"/>
                            <a:gd name="T103" fmla="*/ 10 h 265"/>
                            <a:gd name="T104" fmla="*/ 106 w 360"/>
                            <a:gd name="T105" fmla="*/ 10 h 265"/>
                            <a:gd name="T106" fmla="*/ 103 w 360"/>
                            <a:gd name="T107" fmla="*/ 28 h 265"/>
                            <a:gd name="T108" fmla="*/ 108 w 360"/>
                            <a:gd name="T109" fmla="*/ 42 h 265"/>
                            <a:gd name="T110" fmla="*/ 124 w 360"/>
                            <a:gd name="T111" fmla="*/ 53 h 265"/>
                            <a:gd name="T112" fmla="*/ 124 w 360"/>
                            <a:gd name="T113" fmla="*/ 53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60" h="265">
                              <a:moveTo>
                                <a:pt x="124" y="53"/>
                              </a:moveTo>
                              <a:lnTo>
                                <a:pt x="168" y="72"/>
                              </a:lnTo>
                              <a:lnTo>
                                <a:pt x="249" y="108"/>
                              </a:lnTo>
                              <a:lnTo>
                                <a:pt x="292" y="127"/>
                              </a:lnTo>
                              <a:lnTo>
                                <a:pt x="310" y="131"/>
                              </a:lnTo>
                              <a:lnTo>
                                <a:pt x="325" y="126"/>
                              </a:lnTo>
                              <a:lnTo>
                                <a:pt x="336" y="110"/>
                              </a:lnTo>
                              <a:lnTo>
                                <a:pt x="342" y="113"/>
                              </a:lnTo>
                              <a:lnTo>
                                <a:pt x="353" y="118"/>
                              </a:lnTo>
                              <a:lnTo>
                                <a:pt x="360" y="120"/>
                              </a:lnTo>
                              <a:lnTo>
                                <a:pt x="347" y="150"/>
                              </a:lnTo>
                              <a:lnTo>
                                <a:pt x="323" y="204"/>
                              </a:lnTo>
                              <a:lnTo>
                                <a:pt x="310" y="233"/>
                              </a:lnTo>
                              <a:lnTo>
                                <a:pt x="304" y="231"/>
                              </a:lnTo>
                              <a:lnTo>
                                <a:pt x="293" y="226"/>
                              </a:lnTo>
                              <a:lnTo>
                                <a:pt x="286" y="223"/>
                              </a:lnTo>
                              <a:lnTo>
                                <a:pt x="293" y="200"/>
                              </a:lnTo>
                              <a:lnTo>
                                <a:pt x="287" y="185"/>
                              </a:lnTo>
                              <a:lnTo>
                                <a:pt x="269" y="173"/>
                              </a:lnTo>
                              <a:lnTo>
                                <a:pt x="226" y="154"/>
                              </a:lnTo>
                              <a:lnTo>
                                <a:pt x="146" y="119"/>
                              </a:lnTo>
                              <a:lnTo>
                                <a:pt x="103" y="101"/>
                              </a:lnTo>
                              <a:lnTo>
                                <a:pt x="87" y="96"/>
                              </a:lnTo>
                              <a:lnTo>
                                <a:pt x="76" y="99"/>
                              </a:lnTo>
                              <a:lnTo>
                                <a:pt x="66" y="114"/>
                              </a:lnTo>
                              <a:lnTo>
                                <a:pt x="55" y="154"/>
                              </a:lnTo>
                              <a:lnTo>
                                <a:pt x="63" y="197"/>
                              </a:lnTo>
                              <a:lnTo>
                                <a:pt x="94" y="249"/>
                              </a:lnTo>
                              <a:lnTo>
                                <a:pt x="89" y="253"/>
                              </a:lnTo>
                              <a:lnTo>
                                <a:pt x="81" y="261"/>
                              </a:lnTo>
                              <a:lnTo>
                                <a:pt x="76" y="265"/>
                              </a:lnTo>
                              <a:lnTo>
                                <a:pt x="56" y="244"/>
                              </a:lnTo>
                              <a:lnTo>
                                <a:pt x="20" y="207"/>
                              </a:lnTo>
                              <a:lnTo>
                                <a:pt x="0" y="186"/>
                              </a:lnTo>
                              <a:lnTo>
                                <a:pt x="21" y="138"/>
                              </a:lnTo>
                              <a:lnTo>
                                <a:pt x="61" y="48"/>
                              </a:lnTo>
                              <a:lnTo>
                                <a:pt x="83" y="0"/>
                              </a:lnTo>
                              <a:lnTo>
                                <a:pt x="88" y="2"/>
                              </a:lnTo>
                              <a:lnTo>
                                <a:pt x="100" y="7"/>
                              </a:lnTo>
                              <a:lnTo>
                                <a:pt x="106" y="10"/>
                              </a:lnTo>
                              <a:lnTo>
                                <a:pt x="103" y="28"/>
                              </a:lnTo>
                              <a:lnTo>
                                <a:pt x="108" y="42"/>
                              </a:lnTo>
                              <a:lnTo>
                                <a:pt x="124" y="53"/>
                              </a:lnTo>
                              <a:close/>
                            </a:path>
                          </a:pathLst>
                        </a:custGeom>
                        <a:solidFill>
                          <a:srgbClr val="FFFFFF"/>
                        </a:solidFill>
                        <a:ln>
                          <a:noFill/>
                        </a:ln>
                      </wps:spPr>
                      <wps:bodyPr rot="0" vert="horz" wrap="square" lIns="91440" tIns="45720" rIns="91440" bIns="45720" anchor="t" anchorCtr="0" upright="1">
                        <a:noAutofit/>
                      </wps:bodyPr>
                    </wps:wsp>
                    <wps:wsp>
                      <wps:cNvPr id="478" name="Freeform 479"/>
                      <wps:cNvSpPr>
                        <a:spLocks/>
                      </wps:cNvSpPr>
                      <wps:spPr bwMode="auto">
                        <a:xfrm>
                          <a:off x="2516" y="1092"/>
                          <a:ext cx="87" cy="75"/>
                        </a:xfrm>
                        <a:custGeom>
                          <a:avLst/>
                          <a:gdLst>
                            <a:gd name="T0" fmla="*/ 144 w 345"/>
                            <a:gd name="T1" fmla="*/ 92 h 298"/>
                            <a:gd name="T2" fmla="*/ 269 w 345"/>
                            <a:gd name="T3" fmla="*/ 168 h 298"/>
                            <a:gd name="T4" fmla="*/ 278 w 345"/>
                            <a:gd name="T5" fmla="*/ 171 h 298"/>
                            <a:gd name="T6" fmla="*/ 289 w 345"/>
                            <a:gd name="T7" fmla="*/ 162 h 298"/>
                            <a:gd name="T8" fmla="*/ 295 w 345"/>
                            <a:gd name="T9" fmla="*/ 142 h 298"/>
                            <a:gd name="T10" fmla="*/ 276 w 345"/>
                            <a:gd name="T11" fmla="*/ 81 h 298"/>
                            <a:gd name="T12" fmla="*/ 274 w 345"/>
                            <a:gd name="T13" fmla="*/ 78 h 298"/>
                            <a:gd name="T14" fmla="*/ 269 w 345"/>
                            <a:gd name="T15" fmla="*/ 71 h 298"/>
                            <a:gd name="T16" fmla="*/ 274 w 345"/>
                            <a:gd name="T17" fmla="*/ 68 h 298"/>
                            <a:gd name="T18" fmla="*/ 288 w 345"/>
                            <a:gd name="T19" fmla="*/ 60 h 298"/>
                            <a:gd name="T20" fmla="*/ 303 w 345"/>
                            <a:gd name="T21" fmla="*/ 77 h 298"/>
                            <a:gd name="T22" fmla="*/ 345 w 345"/>
                            <a:gd name="T23" fmla="*/ 124 h 298"/>
                            <a:gd name="T24" fmla="*/ 318 w 345"/>
                            <a:gd name="T25" fmla="*/ 169 h 298"/>
                            <a:gd name="T26" fmla="*/ 240 w 345"/>
                            <a:gd name="T27" fmla="*/ 298 h 298"/>
                            <a:gd name="T28" fmla="*/ 218 w 345"/>
                            <a:gd name="T29" fmla="*/ 293 h 298"/>
                            <a:gd name="T30" fmla="*/ 156 w 345"/>
                            <a:gd name="T31" fmla="*/ 278 h 298"/>
                            <a:gd name="T32" fmla="*/ 156 w 345"/>
                            <a:gd name="T33" fmla="*/ 272 h 298"/>
                            <a:gd name="T34" fmla="*/ 157 w 345"/>
                            <a:gd name="T35" fmla="*/ 256 h 298"/>
                            <a:gd name="T36" fmla="*/ 160 w 345"/>
                            <a:gd name="T37" fmla="*/ 257 h 298"/>
                            <a:gd name="T38" fmla="*/ 169 w 345"/>
                            <a:gd name="T39" fmla="*/ 257 h 298"/>
                            <a:gd name="T40" fmla="*/ 204 w 345"/>
                            <a:gd name="T41" fmla="*/ 256 h 298"/>
                            <a:gd name="T42" fmla="*/ 247 w 345"/>
                            <a:gd name="T43" fmla="*/ 230 h 298"/>
                            <a:gd name="T44" fmla="*/ 251 w 345"/>
                            <a:gd name="T45" fmla="*/ 224 h 298"/>
                            <a:gd name="T46" fmla="*/ 243 w 345"/>
                            <a:gd name="T47" fmla="*/ 212 h 298"/>
                            <a:gd name="T48" fmla="*/ 199 w 345"/>
                            <a:gd name="T49" fmla="*/ 186 h 298"/>
                            <a:gd name="T50" fmla="*/ 74 w 345"/>
                            <a:gd name="T51" fmla="*/ 110 h 298"/>
                            <a:gd name="T52" fmla="*/ 53 w 345"/>
                            <a:gd name="T53" fmla="*/ 101 h 298"/>
                            <a:gd name="T54" fmla="*/ 22 w 345"/>
                            <a:gd name="T55" fmla="*/ 124 h 298"/>
                            <a:gd name="T56" fmla="*/ 16 w 345"/>
                            <a:gd name="T57" fmla="*/ 120 h 298"/>
                            <a:gd name="T58" fmla="*/ 0 w 345"/>
                            <a:gd name="T59" fmla="*/ 111 h 298"/>
                            <a:gd name="T60" fmla="*/ 18 w 345"/>
                            <a:gd name="T61" fmla="*/ 81 h 298"/>
                            <a:gd name="T62" fmla="*/ 67 w 345"/>
                            <a:gd name="T63" fmla="*/ 0 h 298"/>
                            <a:gd name="T64" fmla="*/ 72 w 345"/>
                            <a:gd name="T65" fmla="*/ 3 h 298"/>
                            <a:gd name="T66" fmla="*/ 89 w 345"/>
                            <a:gd name="T67" fmla="*/ 13 h 298"/>
                            <a:gd name="T68" fmla="*/ 80 w 345"/>
                            <a:gd name="T69" fmla="*/ 34 h 298"/>
                            <a:gd name="T70" fmla="*/ 100 w 345"/>
                            <a:gd name="T71" fmla="*/ 65 h 2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45" h="298">
                              <a:moveTo>
                                <a:pt x="100" y="65"/>
                              </a:moveTo>
                              <a:lnTo>
                                <a:pt x="144" y="92"/>
                              </a:lnTo>
                              <a:lnTo>
                                <a:pt x="225" y="141"/>
                              </a:lnTo>
                              <a:lnTo>
                                <a:pt x="269" y="168"/>
                              </a:lnTo>
                              <a:lnTo>
                                <a:pt x="278" y="171"/>
                              </a:lnTo>
                              <a:lnTo>
                                <a:pt x="284" y="169"/>
                              </a:lnTo>
                              <a:lnTo>
                                <a:pt x="289" y="162"/>
                              </a:lnTo>
                              <a:lnTo>
                                <a:pt x="295" y="142"/>
                              </a:lnTo>
                              <a:lnTo>
                                <a:pt x="291" y="113"/>
                              </a:lnTo>
                              <a:lnTo>
                                <a:pt x="276" y="81"/>
                              </a:lnTo>
                              <a:lnTo>
                                <a:pt x="274" y="78"/>
                              </a:lnTo>
                              <a:lnTo>
                                <a:pt x="272" y="74"/>
                              </a:lnTo>
                              <a:lnTo>
                                <a:pt x="269" y="71"/>
                              </a:lnTo>
                              <a:lnTo>
                                <a:pt x="274" y="68"/>
                              </a:lnTo>
                              <a:lnTo>
                                <a:pt x="284" y="64"/>
                              </a:lnTo>
                              <a:lnTo>
                                <a:pt x="288" y="60"/>
                              </a:lnTo>
                              <a:lnTo>
                                <a:pt x="303" y="77"/>
                              </a:lnTo>
                              <a:lnTo>
                                <a:pt x="331" y="108"/>
                              </a:lnTo>
                              <a:lnTo>
                                <a:pt x="345" y="124"/>
                              </a:lnTo>
                              <a:lnTo>
                                <a:pt x="318" y="169"/>
                              </a:lnTo>
                              <a:lnTo>
                                <a:pt x="267" y="253"/>
                              </a:lnTo>
                              <a:lnTo>
                                <a:pt x="240" y="298"/>
                              </a:lnTo>
                              <a:lnTo>
                                <a:pt x="218" y="293"/>
                              </a:lnTo>
                              <a:lnTo>
                                <a:pt x="178" y="283"/>
                              </a:lnTo>
                              <a:lnTo>
                                <a:pt x="156" y="278"/>
                              </a:lnTo>
                              <a:lnTo>
                                <a:pt x="156" y="272"/>
                              </a:lnTo>
                              <a:lnTo>
                                <a:pt x="157" y="261"/>
                              </a:lnTo>
                              <a:lnTo>
                                <a:pt x="157" y="256"/>
                              </a:lnTo>
                              <a:lnTo>
                                <a:pt x="160" y="257"/>
                              </a:lnTo>
                              <a:lnTo>
                                <a:pt x="166" y="257"/>
                              </a:lnTo>
                              <a:lnTo>
                                <a:pt x="169" y="257"/>
                              </a:lnTo>
                              <a:lnTo>
                                <a:pt x="204" y="256"/>
                              </a:lnTo>
                              <a:lnTo>
                                <a:pt x="231" y="246"/>
                              </a:lnTo>
                              <a:lnTo>
                                <a:pt x="247" y="230"/>
                              </a:lnTo>
                              <a:lnTo>
                                <a:pt x="251" y="224"/>
                              </a:lnTo>
                              <a:lnTo>
                                <a:pt x="250" y="217"/>
                              </a:lnTo>
                              <a:lnTo>
                                <a:pt x="243" y="212"/>
                              </a:lnTo>
                              <a:lnTo>
                                <a:pt x="199" y="186"/>
                              </a:lnTo>
                              <a:lnTo>
                                <a:pt x="118" y="136"/>
                              </a:lnTo>
                              <a:lnTo>
                                <a:pt x="74" y="110"/>
                              </a:lnTo>
                              <a:lnTo>
                                <a:pt x="53" y="101"/>
                              </a:lnTo>
                              <a:lnTo>
                                <a:pt x="37" y="105"/>
                              </a:lnTo>
                              <a:lnTo>
                                <a:pt x="22" y="124"/>
                              </a:lnTo>
                              <a:lnTo>
                                <a:pt x="16" y="120"/>
                              </a:lnTo>
                              <a:lnTo>
                                <a:pt x="5" y="114"/>
                              </a:lnTo>
                              <a:lnTo>
                                <a:pt x="0" y="111"/>
                              </a:lnTo>
                              <a:lnTo>
                                <a:pt x="18" y="81"/>
                              </a:lnTo>
                              <a:lnTo>
                                <a:pt x="49" y="29"/>
                              </a:lnTo>
                              <a:lnTo>
                                <a:pt x="67" y="0"/>
                              </a:lnTo>
                              <a:lnTo>
                                <a:pt x="72" y="3"/>
                              </a:lnTo>
                              <a:lnTo>
                                <a:pt x="83" y="10"/>
                              </a:lnTo>
                              <a:lnTo>
                                <a:pt x="89" y="13"/>
                              </a:lnTo>
                              <a:lnTo>
                                <a:pt x="80" y="34"/>
                              </a:lnTo>
                              <a:lnTo>
                                <a:pt x="83" y="51"/>
                              </a:lnTo>
                              <a:lnTo>
                                <a:pt x="100" y="65"/>
                              </a:lnTo>
                              <a:close/>
                            </a:path>
                          </a:pathLst>
                        </a:custGeom>
                        <a:solidFill>
                          <a:srgbClr val="FFFFFF"/>
                        </a:solidFill>
                        <a:ln>
                          <a:noFill/>
                        </a:ln>
                      </wps:spPr>
                      <wps:bodyPr rot="0" vert="horz" wrap="square" lIns="91440" tIns="45720" rIns="91440" bIns="45720" anchor="t" anchorCtr="0" upright="1">
                        <a:noAutofit/>
                      </wps:bodyPr>
                    </wps:wsp>
                    <wps:wsp>
                      <wps:cNvPr id="479" name="Freeform 480"/>
                      <wps:cNvSpPr>
                        <a:spLocks noEditPoints="1"/>
                      </wps:cNvSpPr>
                      <wps:spPr bwMode="auto">
                        <a:xfrm>
                          <a:off x="2464" y="1130"/>
                          <a:ext cx="86" cy="82"/>
                        </a:xfrm>
                        <a:custGeom>
                          <a:avLst/>
                          <a:gdLst>
                            <a:gd name="T0" fmla="*/ 239 w 343"/>
                            <a:gd name="T1" fmla="*/ 111 h 325"/>
                            <a:gd name="T2" fmla="*/ 323 w 343"/>
                            <a:gd name="T3" fmla="*/ 257 h 325"/>
                            <a:gd name="T4" fmla="*/ 343 w 343"/>
                            <a:gd name="T5" fmla="*/ 290 h 325"/>
                            <a:gd name="T6" fmla="*/ 322 w 343"/>
                            <a:gd name="T7" fmla="*/ 315 h 325"/>
                            <a:gd name="T8" fmla="*/ 314 w 343"/>
                            <a:gd name="T9" fmla="*/ 325 h 325"/>
                            <a:gd name="T10" fmla="*/ 230 w 343"/>
                            <a:gd name="T11" fmla="*/ 294 h 325"/>
                            <a:gd name="T12" fmla="*/ 99 w 343"/>
                            <a:gd name="T13" fmla="*/ 245 h 325"/>
                            <a:gd name="T14" fmla="*/ 74 w 343"/>
                            <a:gd name="T15" fmla="*/ 236 h 325"/>
                            <a:gd name="T16" fmla="*/ 35 w 343"/>
                            <a:gd name="T17" fmla="*/ 231 h 325"/>
                            <a:gd name="T18" fmla="*/ 20 w 343"/>
                            <a:gd name="T19" fmla="*/ 240 h 325"/>
                            <a:gd name="T20" fmla="*/ 5 w 343"/>
                            <a:gd name="T21" fmla="*/ 228 h 325"/>
                            <a:gd name="T22" fmla="*/ 0 w 343"/>
                            <a:gd name="T23" fmla="*/ 223 h 325"/>
                            <a:gd name="T24" fmla="*/ 57 w 343"/>
                            <a:gd name="T25" fmla="*/ 156 h 325"/>
                            <a:gd name="T26" fmla="*/ 76 w 343"/>
                            <a:gd name="T27" fmla="*/ 132 h 325"/>
                            <a:gd name="T28" fmla="*/ 91 w 343"/>
                            <a:gd name="T29" fmla="*/ 144 h 325"/>
                            <a:gd name="T30" fmla="*/ 97 w 343"/>
                            <a:gd name="T31" fmla="*/ 149 h 325"/>
                            <a:gd name="T32" fmla="*/ 81 w 343"/>
                            <a:gd name="T33" fmla="*/ 177 h 325"/>
                            <a:gd name="T34" fmla="*/ 85 w 343"/>
                            <a:gd name="T35" fmla="*/ 184 h 325"/>
                            <a:gd name="T36" fmla="*/ 94 w 343"/>
                            <a:gd name="T37" fmla="*/ 189 h 325"/>
                            <a:gd name="T38" fmla="*/ 102 w 343"/>
                            <a:gd name="T39" fmla="*/ 192 h 325"/>
                            <a:gd name="T40" fmla="*/ 142 w 343"/>
                            <a:gd name="T41" fmla="*/ 207 h 325"/>
                            <a:gd name="T42" fmla="*/ 155 w 343"/>
                            <a:gd name="T43" fmla="*/ 212 h 325"/>
                            <a:gd name="T44" fmla="*/ 201 w 343"/>
                            <a:gd name="T45" fmla="*/ 156 h 325"/>
                            <a:gd name="T46" fmla="*/ 218 w 343"/>
                            <a:gd name="T47" fmla="*/ 138 h 325"/>
                            <a:gd name="T48" fmla="*/ 200 w 343"/>
                            <a:gd name="T49" fmla="*/ 109 h 325"/>
                            <a:gd name="T50" fmla="*/ 195 w 343"/>
                            <a:gd name="T51" fmla="*/ 99 h 325"/>
                            <a:gd name="T52" fmla="*/ 182 w 343"/>
                            <a:gd name="T53" fmla="*/ 83 h 325"/>
                            <a:gd name="T54" fmla="*/ 179 w 343"/>
                            <a:gd name="T55" fmla="*/ 79 h 325"/>
                            <a:gd name="T56" fmla="*/ 159 w 343"/>
                            <a:gd name="T57" fmla="*/ 80 h 325"/>
                            <a:gd name="T58" fmla="*/ 145 w 343"/>
                            <a:gd name="T59" fmla="*/ 90 h 325"/>
                            <a:gd name="T60" fmla="*/ 131 w 343"/>
                            <a:gd name="T61" fmla="*/ 77 h 325"/>
                            <a:gd name="T62" fmla="*/ 125 w 343"/>
                            <a:gd name="T63" fmla="*/ 73 h 325"/>
                            <a:gd name="T64" fmla="*/ 171 w 343"/>
                            <a:gd name="T65" fmla="*/ 19 h 325"/>
                            <a:gd name="T66" fmla="*/ 187 w 343"/>
                            <a:gd name="T67" fmla="*/ 0 h 325"/>
                            <a:gd name="T68" fmla="*/ 202 w 343"/>
                            <a:gd name="T69" fmla="*/ 12 h 325"/>
                            <a:gd name="T70" fmla="*/ 207 w 343"/>
                            <a:gd name="T71" fmla="*/ 16 h 325"/>
                            <a:gd name="T72" fmla="*/ 209 w 343"/>
                            <a:gd name="T73" fmla="*/ 58 h 325"/>
                            <a:gd name="T74" fmla="*/ 219 w 343"/>
                            <a:gd name="T75" fmla="*/ 77 h 325"/>
                            <a:gd name="T76" fmla="*/ 184 w 343"/>
                            <a:gd name="T77" fmla="*/ 223 h 325"/>
                            <a:gd name="T78" fmla="*/ 233 w 343"/>
                            <a:gd name="T79" fmla="*/ 163 h 3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343" h="325">
                              <a:moveTo>
                                <a:pt x="219" y="77"/>
                              </a:moveTo>
                              <a:lnTo>
                                <a:pt x="239" y="111"/>
                              </a:lnTo>
                              <a:lnTo>
                                <a:pt x="281" y="184"/>
                              </a:lnTo>
                              <a:lnTo>
                                <a:pt x="323" y="257"/>
                              </a:lnTo>
                              <a:lnTo>
                                <a:pt x="343" y="290"/>
                              </a:lnTo>
                              <a:lnTo>
                                <a:pt x="335" y="299"/>
                              </a:lnTo>
                              <a:lnTo>
                                <a:pt x="322" y="315"/>
                              </a:lnTo>
                              <a:lnTo>
                                <a:pt x="314" y="325"/>
                              </a:lnTo>
                              <a:lnTo>
                                <a:pt x="289" y="315"/>
                              </a:lnTo>
                              <a:lnTo>
                                <a:pt x="230" y="294"/>
                              </a:lnTo>
                              <a:lnTo>
                                <a:pt x="158" y="267"/>
                              </a:lnTo>
                              <a:lnTo>
                                <a:pt x="99" y="245"/>
                              </a:lnTo>
                              <a:lnTo>
                                <a:pt x="74" y="236"/>
                              </a:lnTo>
                              <a:lnTo>
                                <a:pt x="50" y="230"/>
                              </a:lnTo>
                              <a:lnTo>
                                <a:pt x="35" y="231"/>
                              </a:lnTo>
                              <a:lnTo>
                                <a:pt x="20" y="240"/>
                              </a:lnTo>
                              <a:lnTo>
                                <a:pt x="15" y="236"/>
                              </a:lnTo>
                              <a:lnTo>
                                <a:pt x="5" y="228"/>
                              </a:lnTo>
                              <a:lnTo>
                                <a:pt x="0" y="223"/>
                              </a:lnTo>
                              <a:lnTo>
                                <a:pt x="20" y="200"/>
                              </a:lnTo>
                              <a:lnTo>
                                <a:pt x="57" y="156"/>
                              </a:lnTo>
                              <a:lnTo>
                                <a:pt x="76" y="132"/>
                              </a:lnTo>
                              <a:lnTo>
                                <a:pt x="81" y="137"/>
                              </a:lnTo>
                              <a:lnTo>
                                <a:pt x="91" y="144"/>
                              </a:lnTo>
                              <a:lnTo>
                                <a:pt x="97" y="149"/>
                              </a:lnTo>
                              <a:lnTo>
                                <a:pt x="85" y="166"/>
                              </a:lnTo>
                              <a:lnTo>
                                <a:pt x="81" y="177"/>
                              </a:lnTo>
                              <a:lnTo>
                                <a:pt x="85" y="184"/>
                              </a:lnTo>
                              <a:lnTo>
                                <a:pt x="89" y="186"/>
                              </a:lnTo>
                              <a:lnTo>
                                <a:pt x="94" y="189"/>
                              </a:lnTo>
                              <a:lnTo>
                                <a:pt x="102" y="192"/>
                              </a:lnTo>
                              <a:lnTo>
                                <a:pt x="115" y="197"/>
                              </a:lnTo>
                              <a:lnTo>
                                <a:pt x="142" y="207"/>
                              </a:lnTo>
                              <a:lnTo>
                                <a:pt x="155" y="212"/>
                              </a:lnTo>
                              <a:lnTo>
                                <a:pt x="171" y="193"/>
                              </a:lnTo>
                              <a:lnTo>
                                <a:pt x="201" y="156"/>
                              </a:lnTo>
                              <a:lnTo>
                                <a:pt x="218" y="138"/>
                              </a:lnTo>
                              <a:lnTo>
                                <a:pt x="212" y="128"/>
                              </a:lnTo>
                              <a:lnTo>
                                <a:pt x="200" y="109"/>
                              </a:lnTo>
                              <a:lnTo>
                                <a:pt x="195" y="99"/>
                              </a:lnTo>
                              <a:lnTo>
                                <a:pt x="188" y="90"/>
                              </a:lnTo>
                              <a:lnTo>
                                <a:pt x="182" y="83"/>
                              </a:lnTo>
                              <a:lnTo>
                                <a:pt x="179" y="79"/>
                              </a:lnTo>
                              <a:lnTo>
                                <a:pt x="170" y="76"/>
                              </a:lnTo>
                              <a:lnTo>
                                <a:pt x="159" y="80"/>
                              </a:lnTo>
                              <a:lnTo>
                                <a:pt x="145" y="90"/>
                              </a:lnTo>
                              <a:lnTo>
                                <a:pt x="141" y="85"/>
                              </a:lnTo>
                              <a:lnTo>
                                <a:pt x="131" y="77"/>
                              </a:lnTo>
                              <a:lnTo>
                                <a:pt x="125" y="73"/>
                              </a:lnTo>
                              <a:lnTo>
                                <a:pt x="142" y="54"/>
                              </a:lnTo>
                              <a:lnTo>
                                <a:pt x="171" y="19"/>
                              </a:lnTo>
                              <a:lnTo>
                                <a:pt x="187" y="0"/>
                              </a:lnTo>
                              <a:lnTo>
                                <a:pt x="192" y="4"/>
                              </a:lnTo>
                              <a:lnTo>
                                <a:pt x="202" y="12"/>
                              </a:lnTo>
                              <a:lnTo>
                                <a:pt x="207" y="16"/>
                              </a:lnTo>
                              <a:lnTo>
                                <a:pt x="203" y="38"/>
                              </a:lnTo>
                              <a:lnTo>
                                <a:pt x="209" y="58"/>
                              </a:lnTo>
                              <a:lnTo>
                                <a:pt x="219" y="77"/>
                              </a:lnTo>
                              <a:close/>
                              <a:moveTo>
                                <a:pt x="233" y="163"/>
                              </a:moveTo>
                              <a:lnTo>
                                <a:pt x="184" y="223"/>
                              </a:lnTo>
                              <a:lnTo>
                                <a:pt x="297" y="266"/>
                              </a:lnTo>
                              <a:lnTo>
                                <a:pt x="233" y="163"/>
                              </a:lnTo>
                              <a:close/>
                            </a:path>
                          </a:pathLst>
                        </a:custGeom>
                        <a:solidFill>
                          <a:srgbClr val="FFFFFF"/>
                        </a:solidFill>
                        <a:ln>
                          <a:noFill/>
                        </a:ln>
                      </wps:spPr>
                      <wps:bodyPr rot="0" vert="horz" wrap="square" lIns="91440" tIns="45720" rIns="91440" bIns="45720" anchor="t" anchorCtr="0" upright="1">
                        <a:noAutofit/>
                      </wps:bodyPr>
                    </wps:wsp>
                    <wps:wsp>
                      <wps:cNvPr id="480" name="Freeform 481"/>
                      <wps:cNvSpPr>
                        <a:spLocks/>
                      </wps:cNvSpPr>
                      <wps:spPr bwMode="auto">
                        <a:xfrm>
                          <a:off x="2430" y="1194"/>
                          <a:ext cx="82" cy="84"/>
                        </a:xfrm>
                        <a:custGeom>
                          <a:avLst/>
                          <a:gdLst>
                            <a:gd name="T0" fmla="*/ 143 w 325"/>
                            <a:gd name="T1" fmla="*/ 110 h 336"/>
                            <a:gd name="T2" fmla="*/ 241 w 325"/>
                            <a:gd name="T3" fmla="*/ 219 h 336"/>
                            <a:gd name="T4" fmla="*/ 248 w 325"/>
                            <a:gd name="T5" fmla="*/ 225 h 336"/>
                            <a:gd name="T6" fmla="*/ 260 w 325"/>
                            <a:gd name="T7" fmla="*/ 220 h 336"/>
                            <a:gd name="T8" fmla="*/ 272 w 325"/>
                            <a:gd name="T9" fmla="*/ 201 h 336"/>
                            <a:gd name="T10" fmla="*/ 272 w 325"/>
                            <a:gd name="T11" fmla="*/ 138 h 336"/>
                            <a:gd name="T12" fmla="*/ 271 w 325"/>
                            <a:gd name="T13" fmla="*/ 135 h 336"/>
                            <a:gd name="T14" fmla="*/ 269 w 325"/>
                            <a:gd name="T15" fmla="*/ 127 h 336"/>
                            <a:gd name="T16" fmla="*/ 275 w 325"/>
                            <a:gd name="T17" fmla="*/ 126 h 336"/>
                            <a:gd name="T18" fmla="*/ 290 w 325"/>
                            <a:gd name="T19" fmla="*/ 123 h 336"/>
                            <a:gd name="T20" fmla="*/ 299 w 325"/>
                            <a:gd name="T21" fmla="*/ 143 h 336"/>
                            <a:gd name="T22" fmla="*/ 325 w 325"/>
                            <a:gd name="T23" fmla="*/ 200 h 336"/>
                            <a:gd name="T24" fmla="*/ 286 w 325"/>
                            <a:gd name="T25" fmla="*/ 235 h 336"/>
                            <a:gd name="T26" fmla="*/ 173 w 325"/>
                            <a:gd name="T27" fmla="*/ 336 h 336"/>
                            <a:gd name="T28" fmla="*/ 154 w 325"/>
                            <a:gd name="T29" fmla="*/ 324 h 336"/>
                            <a:gd name="T30" fmla="*/ 100 w 325"/>
                            <a:gd name="T31" fmla="*/ 291 h 336"/>
                            <a:gd name="T32" fmla="*/ 102 w 325"/>
                            <a:gd name="T33" fmla="*/ 286 h 336"/>
                            <a:gd name="T34" fmla="*/ 106 w 325"/>
                            <a:gd name="T35" fmla="*/ 271 h 336"/>
                            <a:gd name="T36" fmla="*/ 110 w 325"/>
                            <a:gd name="T37" fmla="*/ 272 h 336"/>
                            <a:gd name="T38" fmla="*/ 117 w 325"/>
                            <a:gd name="T39" fmla="*/ 275 h 336"/>
                            <a:gd name="T40" fmla="*/ 151 w 325"/>
                            <a:gd name="T41" fmla="*/ 284 h 336"/>
                            <a:gd name="T42" fmla="*/ 201 w 325"/>
                            <a:gd name="T43" fmla="*/ 273 h 336"/>
                            <a:gd name="T44" fmla="*/ 206 w 325"/>
                            <a:gd name="T45" fmla="*/ 267 h 336"/>
                            <a:gd name="T46" fmla="*/ 202 w 325"/>
                            <a:gd name="T47" fmla="*/ 253 h 336"/>
                            <a:gd name="T48" fmla="*/ 168 w 325"/>
                            <a:gd name="T49" fmla="*/ 215 h 336"/>
                            <a:gd name="T50" fmla="*/ 70 w 325"/>
                            <a:gd name="T51" fmla="*/ 106 h 336"/>
                            <a:gd name="T52" fmla="*/ 54 w 325"/>
                            <a:gd name="T53" fmla="*/ 92 h 336"/>
                            <a:gd name="T54" fmla="*/ 17 w 325"/>
                            <a:gd name="T55" fmla="*/ 104 h 336"/>
                            <a:gd name="T56" fmla="*/ 13 w 325"/>
                            <a:gd name="T57" fmla="*/ 100 h 336"/>
                            <a:gd name="T58" fmla="*/ 0 w 325"/>
                            <a:gd name="T59" fmla="*/ 86 h 336"/>
                            <a:gd name="T60" fmla="*/ 25 w 325"/>
                            <a:gd name="T61" fmla="*/ 64 h 336"/>
                            <a:gd name="T62" fmla="*/ 96 w 325"/>
                            <a:gd name="T63" fmla="*/ 0 h 336"/>
                            <a:gd name="T64" fmla="*/ 101 w 325"/>
                            <a:gd name="T65" fmla="*/ 4 h 336"/>
                            <a:gd name="T66" fmla="*/ 113 w 325"/>
                            <a:gd name="T67" fmla="*/ 19 h 336"/>
                            <a:gd name="T68" fmla="*/ 99 w 325"/>
                            <a:gd name="T69" fmla="*/ 36 h 336"/>
                            <a:gd name="T70" fmla="*/ 109 w 325"/>
                            <a:gd name="T71" fmla="*/ 71 h 3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25" h="336">
                              <a:moveTo>
                                <a:pt x="109" y="71"/>
                              </a:moveTo>
                              <a:lnTo>
                                <a:pt x="143" y="110"/>
                              </a:lnTo>
                              <a:lnTo>
                                <a:pt x="206" y="181"/>
                              </a:lnTo>
                              <a:lnTo>
                                <a:pt x="241" y="219"/>
                              </a:lnTo>
                              <a:lnTo>
                                <a:pt x="248" y="225"/>
                              </a:lnTo>
                              <a:lnTo>
                                <a:pt x="254" y="225"/>
                              </a:lnTo>
                              <a:lnTo>
                                <a:pt x="260" y="220"/>
                              </a:lnTo>
                              <a:lnTo>
                                <a:pt x="272" y="201"/>
                              </a:lnTo>
                              <a:lnTo>
                                <a:pt x="277" y="173"/>
                              </a:lnTo>
                              <a:lnTo>
                                <a:pt x="272" y="138"/>
                              </a:lnTo>
                              <a:lnTo>
                                <a:pt x="271" y="135"/>
                              </a:lnTo>
                              <a:lnTo>
                                <a:pt x="270" y="131"/>
                              </a:lnTo>
                              <a:lnTo>
                                <a:pt x="269" y="127"/>
                              </a:lnTo>
                              <a:lnTo>
                                <a:pt x="275" y="126"/>
                              </a:lnTo>
                              <a:lnTo>
                                <a:pt x="285" y="124"/>
                              </a:lnTo>
                              <a:lnTo>
                                <a:pt x="290" y="123"/>
                              </a:lnTo>
                              <a:lnTo>
                                <a:pt x="299" y="143"/>
                              </a:lnTo>
                              <a:lnTo>
                                <a:pt x="316" y="180"/>
                              </a:lnTo>
                              <a:lnTo>
                                <a:pt x="325" y="200"/>
                              </a:lnTo>
                              <a:lnTo>
                                <a:pt x="286" y="235"/>
                              </a:lnTo>
                              <a:lnTo>
                                <a:pt x="213" y="301"/>
                              </a:lnTo>
                              <a:lnTo>
                                <a:pt x="173" y="336"/>
                              </a:lnTo>
                              <a:lnTo>
                                <a:pt x="154" y="324"/>
                              </a:lnTo>
                              <a:lnTo>
                                <a:pt x="118" y="303"/>
                              </a:lnTo>
                              <a:lnTo>
                                <a:pt x="100" y="291"/>
                              </a:lnTo>
                              <a:lnTo>
                                <a:pt x="102" y="286"/>
                              </a:lnTo>
                              <a:lnTo>
                                <a:pt x="105" y="276"/>
                              </a:lnTo>
                              <a:lnTo>
                                <a:pt x="106" y="271"/>
                              </a:lnTo>
                              <a:lnTo>
                                <a:pt x="110" y="272"/>
                              </a:lnTo>
                              <a:lnTo>
                                <a:pt x="115" y="274"/>
                              </a:lnTo>
                              <a:lnTo>
                                <a:pt x="117" y="275"/>
                              </a:lnTo>
                              <a:lnTo>
                                <a:pt x="151" y="284"/>
                              </a:lnTo>
                              <a:lnTo>
                                <a:pt x="180" y="283"/>
                              </a:lnTo>
                              <a:lnTo>
                                <a:pt x="201" y="273"/>
                              </a:lnTo>
                              <a:lnTo>
                                <a:pt x="206" y="267"/>
                              </a:lnTo>
                              <a:lnTo>
                                <a:pt x="208" y="261"/>
                              </a:lnTo>
                              <a:lnTo>
                                <a:pt x="202" y="253"/>
                              </a:lnTo>
                              <a:lnTo>
                                <a:pt x="168" y="215"/>
                              </a:lnTo>
                              <a:lnTo>
                                <a:pt x="104" y="145"/>
                              </a:lnTo>
                              <a:lnTo>
                                <a:pt x="70" y="106"/>
                              </a:lnTo>
                              <a:lnTo>
                                <a:pt x="54" y="92"/>
                              </a:lnTo>
                              <a:lnTo>
                                <a:pt x="37" y="92"/>
                              </a:lnTo>
                              <a:lnTo>
                                <a:pt x="17" y="104"/>
                              </a:lnTo>
                              <a:lnTo>
                                <a:pt x="13" y="100"/>
                              </a:lnTo>
                              <a:lnTo>
                                <a:pt x="4" y="90"/>
                              </a:lnTo>
                              <a:lnTo>
                                <a:pt x="0" y="86"/>
                              </a:lnTo>
                              <a:lnTo>
                                <a:pt x="25" y="64"/>
                              </a:lnTo>
                              <a:lnTo>
                                <a:pt x="71" y="22"/>
                              </a:lnTo>
                              <a:lnTo>
                                <a:pt x="96" y="0"/>
                              </a:lnTo>
                              <a:lnTo>
                                <a:pt x="101" y="4"/>
                              </a:lnTo>
                              <a:lnTo>
                                <a:pt x="109" y="14"/>
                              </a:lnTo>
                              <a:lnTo>
                                <a:pt x="113" y="19"/>
                              </a:lnTo>
                              <a:lnTo>
                                <a:pt x="99" y="36"/>
                              </a:lnTo>
                              <a:lnTo>
                                <a:pt x="98" y="53"/>
                              </a:lnTo>
                              <a:lnTo>
                                <a:pt x="109" y="71"/>
                              </a:lnTo>
                              <a:close/>
                            </a:path>
                          </a:pathLst>
                        </a:custGeom>
                        <a:solidFill>
                          <a:srgbClr val="FFFFFF"/>
                        </a:solidFill>
                        <a:ln>
                          <a:noFill/>
                        </a:ln>
                      </wps:spPr>
                      <wps:bodyPr rot="0" vert="horz" wrap="square" lIns="91440" tIns="45720" rIns="91440" bIns="45720" anchor="t" anchorCtr="0" upright="1">
                        <a:noAutofit/>
                      </wps:bodyPr>
                    </wps:wsp>
                    <wps:wsp>
                      <wps:cNvPr id="481" name="Freeform 482"/>
                      <wps:cNvSpPr>
                        <a:spLocks/>
                      </wps:cNvSpPr>
                      <wps:spPr bwMode="auto">
                        <a:xfrm>
                          <a:off x="2391" y="1227"/>
                          <a:ext cx="68" cy="79"/>
                        </a:xfrm>
                        <a:custGeom>
                          <a:avLst/>
                          <a:gdLst>
                            <a:gd name="T0" fmla="*/ 104 w 271"/>
                            <a:gd name="T1" fmla="*/ 67 h 314"/>
                            <a:gd name="T2" fmla="*/ 131 w 271"/>
                            <a:gd name="T3" fmla="*/ 106 h 314"/>
                            <a:gd name="T4" fmla="*/ 183 w 271"/>
                            <a:gd name="T5" fmla="*/ 178 h 314"/>
                            <a:gd name="T6" fmla="*/ 211 w 271"/>
                            <a:gd name="T7" fmla="*/ 217 h 314"/>
                            <a:gd name="T8" fmla="*/ 211 w 271"/>
                            <a:gd name="T9" fmla="*/ 217 h 314"/>
                            <a:gd name="T10" fmla="*/ 224 w 271"/>
                            <a:gd name="T11" fmla="*/ 230 h 314"/>
                            <a:gd name="T12" fmla="*/ 239 w 271"/>
                            <a:gd name="T13" fmla="*/ 232 h 314"/>
                            <a:gd name="T14" fmla="*/ 257 w 271"/>
                            <a:gd name="T15" fmla="*/ 226 h 314"/>
                            <a:gd name="T16" fmla="*/ 257 w 271"/>
                            <a:gd name="T17" fmla="*/ 226 h 314"/>
                            <a:gd name="T18" fmla="*/ 260 w 271"/>
                            <a:gd name="T19" fmla="*/ 231 h 314"/>
                            <a:gd name="T20" fmla="*/ 268 w 271"/>
                            <a:gd name="T21" fmla="*/ 241 h 314"/>
                            <a:gd name="T22" fmla="*/ 271 w 271"/>
                            <a:gd name="T23" fmla="*/ 246 h 314"/>
                            <a:gd name="T24" fmla="*/ 271 w 271"/>
                            <a:gd name="T25" fmla="*/ 246 h 314"/>
                            <a:gd name="T26" fmla="*/ 246 w 271"/>
                            <a:gd name="T27" fmla="*/ 264 h 314"/>
                            <a:gd name="T28" fmla="*/ 200 w 271"/>
                            <a:gd name="T29" fmla="*/ 297 h 314"/>
                            <a:gd name="T30" fmla="*/ 174 w 271"/>
                            <a:gd name="T31" fmla="*/ 314 h 314"/>
                            <a:gd name="T32" fmla="*/ 174 w 271"/>
                            <a:gd name="T33" fmla="*/ 314 h 314"/>
                            <a:gd name="T34" fmla="*/ 171 w 271"/>
                            <a:gd name="T35" fmla="*/ 309 h 314"/>
                            <a:gd name="T36" fmla="*/ 163 w 271"/>
                            <a:gd name="T37" fmla="*/ 298 h 314"/>
                            <a:gd name="T38" fmla="*/ 160 w 271"/>
                            <a:gd name="T39" fmla="*/ 293 h 314"/>
                            <a:gd name="T40" fmla="*/ 160 w 271"/>
                            <a:gd name="T41" fmla="*/ 293 h 314"/>
                            <a:gd name="T42" fmla="*/ 172 w 271"/>
                            <a:gd name="T43" fmla="*/ 279 h 314"/>
                            <a:gd name="T44" fmla="*/ 175 w 271"/>
                            <a:gd name="T45" fmla="*/ 264 h 314"/>
                            <a:gd name="T46" fmla="*/ 168 w 271"/>
                            <a:gd name="T47" fmla="*/ 246 h 314"/>
                            <a:gd name="T48" fmla="*/ 168 w 271"/>
                            <a:gd name="T49" fmla="*/ 246 h 314"/>
                            <a:gd name="T50" fmla="*/ 140 w 271"/>
                            <a:gd name="T51" fmla="*/ 208 h 314"/>
                            <a:gd name="T52" fmla="*/ 90 w 271"/>
                            <a:gd name="T53" fmla="*/ 136 h 314"/>
                            <a:gd name="T54" fmla="*/ 62 w 271"/>
                            <a:gd name="T55" fmla="*/ 96 h 314"/>
                            <a:gd name="T56" fmla="*/ 62 w 271"/>
                            <a:gd name="T57" fmla="*/ 96 h 314"/>
                            <a:gd name="T58" fmla="*/ 48 w 271"/>
                            <a:gd name="T59" fmla="*/ 83 h 314"/>
                            <a:gd name="T60" fmla="*/ 33 w 271"/>
                            <a:gd name="T61" fmla="*/ 81 h 314"/>
                            <a:gd name="T62" fmla="*/ 15 w 271"/>
                            <a:gd name="T63" fmla="*/ 89 h 314"/>
                            <a:gd name="T64" fmla="*/ 15 w 271"/>
                            <a:gd name="T65" fmla="*/ 89 h 314"/>
                            <a:gd name="T66" fmla="*/ 11 w 271"/>
                            <a:gd name="T67" fmla="*/ 83 h 314"/>
                            <a:gd name="T68" fmla="*/ 4 w 271"/>
                            <a:gd name="T69" fmla="*/ 73 h 314"/>
                            <a:gd name="T70" fmla="*/ 0 w 271"/>
                            <a:gd name="T71" fmla="*/ 68 h 314"/>
                            <a:gd name="T72" fmla="*/ 0 w 271"/>
                            <a:gd name="T73" fmla="*/ 68 h 314"/>
                            <a:gd name="T74" fmla="*/ 26 w 271"/>
                            <a:gd name="T75" fmla="*/ 50 h 314"/>
                            <a:gd name="T76" fmla="*/ 72 w 271"/>
                            <a:gd name="T77" fmla="*/ 17 h 314"/>
                            <a:gd name="T78" fmla="*/ 97 w 271"/>
                            <a:gd name="T79" fmla="*/ 0 h 314"/>
                            <a:gd name="T80" fmla="*/ 97 w 271"/>
                            <a:gd name="T81" fmla="*/ 0 h 314"/>
                            <a:gd name="T82" fmla="*/ 102 w 271"/>
                            <a:gd name="T83" fmla="*/ 5 h 314"/>
                            <a:gd name="T84" fmla="*/ 108 w 271"/>
                            <a:gd name="T85" fmla="*/ 15 h 314"/>
                            <a:gd name="T86" fmla="*/ 113 w 271"/>
                            <a:gd name="T87" fmla="*/ 21 h 314"/>
                            <a:gd name="T88" fmla="*/ 113 w 271"/>
                            <a:gd name="T89" fmla="*/ 21 h 314"/>
                            <a:gd name="T90" fmla="*/ 99 w 271"/>
                            <a:gd name="T91" fmla="*/ 35 h 314"/>
                            <a:gd name="T92" fmla="*/ 96 w 271"/>
                            <a:gd name="T93" fmla="*/ 50 h 314"/>
                            <a:gd name="T94" fmla="*/ 104 w 271"/>
                            <a:gd name="T95" fmla="*/ 67 h 314"/>
                            <a:gd name="T96" fmla="*/ 104 w 271"/>
                            <a:gd name="T97" fmla="*/ 67 h 3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71" h="314">
                              <a:moveTo>
                                <a:pt x="104" y="67"/>
                              </a:moveTo>
                              <a:lnTo>
                                <a:pt x="131" y="106"/>
                              </a:lnTo>
                              <a:lnTo>
                                <a:pt x="183" y="178"/>
                              </a:lnTo>
                              <a:lnTo>
                                <a:pt x="211" y="217"/>
                              </a:lnTo>
                              <a:lnTo>
                                <a:pt x="224" y="230"/>
                              </a:lnTo>
                              <a:lnTo>
                                <a:pt x="239" y="232"/>
                              </a:lnTo>
                              <a:lnTo>
                                <a:pt x="257" y="226"/>
                              </a:lnTo>
                              <a:lnTo>
                                <a:pt x="260" y="231"/>
                              </a:lnTo>
                              <a:lnTo>
                                <a:pt x="268" y="241"/>
                              </a:lnTo>
                              <a:lnTo>
                                <a:pt x="271" y="246"/>
                              </a:lnTo>
                              <a:lnTo>
                                <a:pt x="246" y="264"/>
                              </a:lnTo>
                              <a:lnTo>
                                <a:pt x="200" y="297"/>
                              </a:lnTo>
                              <a:lnTo>
                                <a:pt x="174" y="314"/>
                              </a:lnTo>
                              <a:lnTo>
                                <a:pt x="171" y="309"/>
                              </a:lnTo>
                              <a:lnTo>
                                <a:pt x="163" y="298"/>
                              </a:lnTo>
                              <a:lnTo>
                                <a:pt x="160" y="293"/>
                              </a:lnTo>
                              <a:lnTo>
                                <a:pt x="172" y="279"/>
                              </a:lnTo>
                              <a:lnTo>
                                <a:pt x="175" y="264"/>
                              </a:lnTo>
                              <a:lnTo>
                                <a:pt x="168" y="246"/>
                              </a:lnTo>
                              <a:lnTo>
                                <a:pt x="140" y="208"/>
                              </a:lnTo>
                              <a:lnTo>
                                <a:pt x="90" y="136"/>
                              </a:lnTo>
                              <a:lnTo>
                                <a:pt x="62" y="96"/>
                              </a:lnTo>
                              <a:lnTo>
                                <a:pt x="48" y="83"/>
                              </a:lnTo>
                              <a:lnTo>
                                <a:pt x="33" y="81"/>
                              </a:lnTo>
                              <a:lnTo>
                                <a:pt x="15" y="89"/>
                              </a:lnTo>
                              <a:lnTo>
                                <a:pt x="11" y="83"/>
                              </a:lnTo>
                              <a:lnTo>
                                <a:pt x="4" y="73"/>
                              </a:lnTo>
                              <a:lnTo>
                                <a:pt x="0" y="68"/>
                              </a:lnTo>
                              <a:lnTo>
                                <a:pt x="26" y="50"/>
                              </a:lnTo>
                              <a:lnTo>
                                <a:pt x="72" y="17"/>
                              </a:lnTo>
                              <a:lnTo>
                                <a:pt x="97" y="0"/>
                              </a:lnTo>
                              <a:lnTo>
                                <a:pt x="102" y="5"/>
                              </a:lnTo>
                              <a:lnTo>
                                <a:pt x="108" y="15"/>
                              </a:lnTo>
                              <a:lnTo>
                                <a:pt x="113" y="21"/>
                              </a:lnTo>
                              <a:lnTo>
                                <a:pt x="99" y="35"/>
                              </a:lnTo>
                              <a:lnTo>
                                <a:pt x="96" y="50"/>
                              </a:lnTo>
                              <a:lnTo>
                                <a:pt x="104" y="67"/>
                              </a:lnTo>
                              <a:close/>
                            </a:path>
                          </a:pathLst>
                        </a:custGeom>
                        <a:solidFill>
                          <a:srgbClr val="FFFFFF"/>
                        </a:solidFill>
                        <a:ln>
                          <a:noFill/>
                        </a:ln>
                      </wps:spPr>
                      <wps:bodyPr rot="0" vert="horz" wrap="square" lIns="91440" tIns="45720" rIns="91440" bIns="45720" anchor="t" anchorCtr="0" upright="1">
                        <a:noAutofit/>
                      </wps:bodyPr>
                    </wps:wsp>
                    <wps:wsp>
                      <wps:cNvPr id="482" name="Freeform 483"/>
                      <wps:cNvSpPr>
                        <a:spLocks/>
                      </wps:cNvSpPr>
                      <wps:spPr bwMode="auto">
                        <a:xfrm>
                          <a:off x="2345" y="1251"/>
                          <a:ext cx="69" cy="85"/>
                        </a:xfrm>
                        <a:custGeom>
                          <a:avLst/>
                          <a:gdLst>
                            <a:gd name="T0" fmla="*/ 152 w 278"/>
                            <a:gd name="T1" fmla="*/ 67 h 341"/>
                            <a:gd name="T2" fmla="*/ 71 w 278"/>
                            <a:gd name="T3" fmla="*/ 68 h 341"/>
                            <a:gd name="T4" fmla="*/ 50 w 278"/>
                            <a:gd name="T5" fmla="*/ 87 h 341"/>
                            <a:gd name="T6" fmla="*/ 48 w 278"/>
                            <a:gd name="T7" fmla="*/ 142 h 341"/>
                            <a:gd name="T8" fmla="*/ 61 w 278"/>
                            <a:gd name="T9" fmla="*/ 157 h 341"/>
                            <a:gd name="T10" fmla="*/ 107 w 278"/>
                            <a:gd name="T11" fmla="*/ 159 h 341"/>
                            <a:gd name="T12" fmla="*/ 124 w 278"/>
                            <a:gd name="T13" fmla="*/ 156 h 341"/>
                            <a:gd name="T14" fmla="*/ 170 w 278"/>
                            <a:gd name="T15" fmla="*/ 146 h 341"/>
                            <a:gd name="T16" fmla="*/ 218 w 278"/>
                            <a:gd name="T17" fmla="*/ 145 h 341"/>
                            <a:gd name="T18" fmla="*/ 266 w 278"/>
                            <a:gd name="T19" fmla="*/ 183 h 341"/>
                            <a:gd name="T20" fmla="*/ 278 w 278"/>
                            <a:gd name="T21" fmla="*/ 225 h 341"/>
                            <a:gd name="T22" fmla="*/ 232 w 278"/>
                            <a:gd name="T23" fmla="*/ 302 h 341"/>
                            <a:gd name="T24" fmla="*/ 211 w 278"/>
                            <a:gd name="T25" fmla="*/ 311 h 341"/>
                            <a:gd name="T26" fmla="*/ 162 w 278"/>
                            <a:gd name="T27" fmla="*/ 316 h 341"/>
                            <a:gd name="T28" fmla="*/ 163 w 278"/>
                            <a:gd name="T29" fmla="*/ 320 h 341"/>
                            <a:gd name="T30" fmla="*/ 165 w 278"/>
                            <a:gd name="T31" fmla="*/ 332 h 341"/>
                            <a:gd name="T32" fmla="*/ 160 w 278"/>
                            <a:gd name="T33" fmla="*/ 335 h 341"/>
                            <a:gd name="T34" fmla="*/ 148 w 278"/>
                            <a:gd name="T35" fmla="*/ 341 h 341"/>
                            <a:gd name="T36" fmla="*/ 132 w 278"/>
                            <a:gd name="T37" fmla="*/ 325 h 341"/>
                            <a:gd name="T38" fmla="*/ 83 w 278"/>
                            <a:gd name="T39" fmla="*/ 277 h 341"/>
                            <a:gd name="T40" fmla="*/ 88 w 278"/>
                            <a:gd name="T41" fmla="*/ 272 h 341"/>
                            <a:gd name="T42" fmla="*/ 99 w 278"/>
                            <a:gd name="T43" fmla="*/ 259 h 341"/>
                            <a:gd name="T44" fmla="*/ 143 w 278"/>
                            <a:gd name="T45" fmla="*/ 283 h 341"/>
                            <a:gd name="T46" fmla="*/ 212 w 278"/>
                            <a:gd name="T47" fmla="*/ 278 h 341"/>
                            <a:gd name="T48" fmla="*/ 229 w 278"/>
                            <a:gd name="T49" fmla="*/ 262 h 341"/>
                            <a:gd name="T50" fmla="*/ 229 w 278"/>
                            <a:gd name="T51" fmla="*/ 221 h 341"/>
                            <a:gd name="T52" fmla="*/ 220 w 278"/>
                            <a:gd name="T53" fmla="*/ 207 h 341"/>
                            <a:gd name="T54" fmla="*/ 184 w 278"/>
                            <a:gd name="T55" fmla="*/ 203 h 341"/>
                            <a:gd name="T56" fmla="*/ 166 w 278"/>
                            <a:gd name="T57" fmla="*/ 206 h 341"/>
                            <a:gd name="T58" fmla="*/ 112 w 278"/>
                            <a:gd name="T59" fmla="*/ 218 h 341"/>
                            <a:gd name="T60" fmla="*/ 71 w 278"/>
                            <a:gd name="T61" fmla="*/ 223 h 341"/>
                            <a:gd name="T62" fmla="*/ 14 w 278"/>
                            <a:gd name="T63" fmla="*/ 182 h 341"/>
                            <a:gd name="T64" fmla="*/ 0 w 278"/>
                            <a:gd name="T65" fmla="*/ 131 h 341"/>
                            <a:gd name="T66" fmla="*/ 57 w 278"/>
                            <a:gd name="T67" fmla="*/ 41 h 341"/>
                            <a:gd name="T68" fmla="*/ 82 w 278"/>
                            <a:gd name="T69" fmla="*/ 30 h 341"/>
                            <a:gd name="T70" fmla="*/ 131 w 278"/>
                            <a:gd name="T71" fmla="*/ 28 h 341"/>
                            <a:gd name="T72" fmla="*/ 129 w 278"/>
                            <a:gd name="T73" fmla="*/ 23 h 341"/>
                            <a:gd name="T74" fmla="*/ 126 w 278"/>
                            <a:gd name="T75" fmla="*/ 9 h 341"/>
                            <a:gd name="T76" fmla="*/ 131 w 278"/>
                            <a:gd name="T77" fmla="*/ 7 h 341"/>
                            <a:gd name="T78" fmla="*/ 144 w 278"/>
                            <a:gd name="T79" fmla="*/ 0 h 341"/>
                            <a:gd name="T80" fmla="*/ 163 w 278"/>
                            <a:gd name="T81" fmla="*/ 21 h 341"/>
                            <a:gd name="T82" fmla="*/ 222 w 278"/>
                            <a:gd name="T83" fmla="*/ 81 h 341"/>
                            <a:gd name="T84" fmla="*/ 218 w 278"/>
                            <a:gd name="T85" fmla="*/ 86 h 341"/>
                            <a:gd name="T86" fmla="*/ 209 w 278"/>
                            <a:gd name="T87" fmla="*/ 99 h 3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278" h="341">
                              <a:moveTo>
                                <a:pt x="209" y="99"/>
                              </a:moveTo>
                              <a:lnTo>
                                <a:pt x="152" y="67"/>
                              </a:lnTo>
                              <a:lnTo>
                                <a:pt x="106" y="59"/>
                              </a:lnTo>
                              <a:lnTo>
                                <a:pt x="71" y="68"/>
                              </a:lnTo>
                              <a:lnTo>
                                <a:pt x="50" y="87"/>
                              </a:lnTo>
                              <a:lnTo>
                                <a:pt x="41" y="112"/>
                              </a:lnTo>
                              <a:lnTo>
                                <a:pt x="48" y="142"/>
                              </a:lnTo>
                              <a:lnTo>
                                <a:pt x="61" y="157"/>
                              </a:lnTo>
                              <a:lnTo>
                                <a:pt x="80" y="162"/>
                              </a:lnTo>
                              <a:lnTo>
                                <a:pt x="107" y="159"/>
                              </a:lnTo>
                              <a:lnTo>
                                <a:pt x="124" y="156"/>
                              </a:lnTo>
                              <a:lnTo>
                                <a:pt x="154" y="149"/>
                              </a:lnTo>
                              <a:lnTo>
                                <a:pt x="170" y="146"/>
                              </a:lnTo>
                              <a:lnTo>
                                <a:pt x="218" y="145"/>
                              </a:lnTo>
                              <a:lnTo>
                                <a:pt x="248" y="160"/>
                              </a:lnTo>
                              <a:lnTo>
                                <a:pt x="266" y="183"/>
                              </a:lnTo>
                              <a:lnTo>
                                <a:pt x="278" y="225"/>
                              </a:lnTo>
                              <a:lnTo>
                                <a:pt x="268" y="268"/>
                              </a:lnTo>
                              <a:lnTo>
                                <a:pt x="232" y="302"/>
                              </a:lnTo>
                              <a:lnTo>
                                <a:pt x="211" y="311"/>
                              </a:lnTo>
                              <a:lnTo>
                                <a:pt x="187" y="316"/>
                              </a:lnTo>
                              <a:lnTo>
                                <a:pt x="162" y="316"/>
                              </a:lnTo>
                              <a:lnTo>
                                <a:pt x="163" y="320"/>
                              </a:lnTo>
                              <a:lnTo>
                                <a:pt x="165" y="328"/>
                              </a:lnTo>
                              <a:lnTo>
                                <a:pt x="165" y="332"/>
                              </a:lnTo>
                              <a:lnTo>
                                <a:pt x="160" y="335"/>
                              </a:lnTo>
                              <a:lnTo>
                                <a:pt x="152" y="339"/>
                              </a:lnTo>
                              <a:lnTo>
                                <a:pt x="148" y="341"/>
                              </a:lnTo>
                              <a:lnTo>
                                <a:pt x="132" y="325"/>
                              </a:lnTo>
                              <a:lnTo>
                                <a:pt x="100" y="293"/>
                              </a:lnTo>
                              <a:lnTo>
                                <a:pt x="83" y="277"/>
                              </a:lnTo>
                              <a:lnTo>
                                <a:pt x="88" y="272"/>
                              </a:lnTo>
                              <a:lnTo>
                                <a:pt x="95" y="263"/>
                              </a:lnTo>
                              <a:lnTo>
                                <a:pt x="99" y="259"/>
                              </a:lnTo>
                              <a:lnTo>
                                <a:pt x="143" y="283"/>
                              </a:lnTo>
                              <a:lnTo>
                                <a:pt x="181" y="286"/>
                              </a:lnTo>
                              <a:lnTo>
                                <a:pt x="212" y="278"/>
                              </a:lnTo>
                              <a:lnTo>
                                <a:pt x="229" y="262"/>
                              </a:lnTo>
                              <a:lnTo>
                                <a:pt x="236" y="243"/>
                              </a:lnTo>
                              <a:lnTo>
                                <a:pt x="229" y="221"/>
                              </a:lnTo>
                              <a:lnTo>
                                <a:pt x="220" y="207"/>
                              </a:lnTo>
                              <a:lnTo>
                                <a:pt x="204" y="202"/>
                              </a:lnTo>
                              <a:lnTo>
                                <a:pt x="184" y="203"/>
                              </a:lnTo>
                              <a:lnTo>
                                <a:pt x="166" y="206"/>
                              </a:lnTo>
                              <a:lnTo>
                                <a:pt x="131" y="214"/>
                              </a:lnTo>
                              <a:lnTo>
                                <a:pt x="112" y="218"/>
                              </a:lnTo>
                              <a:lnTo>
                                <a:pt x="71" y="223"/>
                              </a:lnTo>
                              <a:lnTo>
                                <a:pt x="38" y="212"/>
                              </a:lnTo>
                              <a:lnTo>
                                <a:pt x="14" y="182"/>
                              </a:lnTo>
                              <a:lnTo>
                                <a:pt x="0" y="131"/>
                              </a:lnTo>
                              <a:lnTo>
                                <a:pt x="13" y="81"/>
                              </a:lnTo>
                              <a:lnTo>
                                <a:pt x="57" y="41"/>
                              </a:lnTo>
                              <a:lnTo>
                                <a:pt x="82" y="30"/>
                              </a:lnTo>
                              <a:lnTo>
                                <a:pt x="110" y="25"/>
                              </a:lnTo>
                              <a:lnTo>
                                <a:pt x="131" y="28"/>
                              </a:lnTo>
                              <a:lnTo>
                                <a:pt x="129" y="23"/>
                              </a:lnTo>
                              <a:lnTo>
                                <a:pt x="127" y="13"/>
                              </a:lnTo>
                              <a:lnTo>
                                <a:pt x="126" y="9"/>
                              </a:lnTo>
                              <a:lnTo>
                                <a:pt x="131" y="7"/>
                              </a:lnTo>
                              <a:lnTo>
                                <a:pt x="139" y="2"/>
                              </a:lnTo>
                              <a:lnTo>
                                <a:pt x="144" y="0"/>
                              </a:lnTo>
                              <a:lnTo>
                                <a:pt x="163" y="21"/>
                              </a:lnTo>
                              <a:lnTo>
                                <a:pt x="201" y="60"/>
                              </a:lnTo>
                              <a:lnTo>
                                <a:pt x="222" y="81"/>
                              </a:lnTo>
                              <a:lnTo>
                                <a:pt x="218" y="86"/>
                              </a:lnTo>
                              <a:lnTo>
                                <a:pt x="212" y="94"/>
                              </a:lnTo>
                              <a:lnTo>
                                <a:pt x="209" y="99"/>
                              </a:lnTo>
                              <a:close/>
                            </a:path>
                          </a:pathLst>
                        </a:custGeom>
                        <a:solidFill>
                          <a:srgbClr val="FFFFFF"/>
                        </a:solidFill>
                        <a:ln>
                          <a:noFill/>
                        </a:ln>
                      </wps:spPr>
                      <wps:bodyPr rot="0" vert="horz" wrap="square" lIns="91440" tIns="45720" rIns="91440" bIns="45720" anchor="t" anchorCtr="0" upright="1">
                        <a:noAutofit/>
                      </wps:bodyPr>
                    </wps:wsp>
                    <wps:wsp>
                      <wps:cNvPr id="483" name="Freeform 484"/>
                      <wps:cNvSpPr>
                        <a:spLocks/>
                      </wps:cNvSpPr>
                      <wps:spPr bwMode="auto">
                        <a:xfrm>
                          <a:off x="2223" y="1291"/>
                          <a:ext cx="97" cy="93"/>
                        </a:xfrm>
                        <a:custGeom>
                          <a:avLst/>
                          <a:gdLst>
                            <a:gd name="T0" fmla="*/ 384 w 389"/>
                            <a:gd name="T1" fmla="*/ 273 h 373"/>
                            <a:gd name="T2" fmla="*/ 389 w 389"/>
                            <a:gd name="T3" fmla="*/ 292 h 373"/>
                            <a:gd name="T4" fmla="*/ 362 w 389"/>
                            <a:gd name="T5" fmla="*/ 298 h 373"/>
                            <a:gd name="T6" fmla="*/ 285 w 389"/>
                            <a:gd name="T7" fmla="*/ 319 h 373"/>
                            <a:gd name="T8" fmla="*/ 270 w 389"/>
                            <a:gd name="T9" fmla="*/ 290 h 373"/>
                            <a:gd name="T10" fmla="*/ 197 w 389"/>
                            <a:gd name="T11" fmla="*/ 163 h 373"/>
                            <a:gd name="T12" fmla="*/ 182 w 389"/>
                            <a:gd name="T13" fmla="*/ 135 h 373"/>
                            <a:gd name="T14" fmla="*/ 181 w 389"/>
                            <a:gd name="T15" fmla="*/ 135 h 373"/>
                            <a:gd name="T16" fmla="*/ 181 w 389"/>
                            <a:gd name="T17" fmla="*/ 135 h 373"/>
                            <a:gd name="T18" fmla="*/ 178 w 389"/>
                            <a:gd name="T19" fmla="*/ 241 h 373"/>
                            <a:gd name="T20" fmla="*/ 174 w 389"/>
                            <a:gd name="T21" fmla="*/ 348 h 373"/>
                            <a:gd name="T22" fmla="*/ 149 w 389"/>
                            <a:gd name="T23" fmla="*/ 354 h 373"/>
                            <a:gd name="T24" fmla="*/ 75 w 389"/>
                            <a:gd name="T25" fmla="*/ 373 h 373"/>
                            <a:gd name="T26" fmla="*/ 73 w 389"/>
                            <a:gd name="T27" fmla="*/ 366 h 373"/>
                            <a:gd name="T28" fmla="*/ 69 w 389"/>
                            <a:gd name="T29" fmla="*/ 349 h 373"/>
                            <a:gd name="T30" fmla="*/ 86 w 389"/>
                            <a:gd name="T31" fmla="*/ 340 h 373"/>
                            <a:gd name="T32" fmla="*/ 93 w 389"/>
                            <a:gd name="T33" fmla="*/ 308 h 373"/>
                            <a:gd name="T34" fmla="*/ 81 w 389"/>
                            <a:gd name="T35" fmla="*/ 262 h 373"/>
                            <a:gd name="T36" fmla="*/ 46 w 389"/>
                            <a:gd name="T37" fmla="*/ 131 h 373"/>
                            <a:gd name="T38" fmla="*/ 38 w 389"/>
                            <a:gd name="T39" fmla="*/ 113 h 373"/>
                            <a:gd name="T40" fmla="*/ 6 w 389"/>
                            <a:gd name="T41" fmla="*/ 106 h 373"/>
                            <a:gd name="T42" fmla="*/ 4 w 389"/>
                            <a:gd name="T43" fmla="*/ 100 h 373"/>
                            <a:gd name="T44" fmla="*/ 0 w 389"/>
                            <a:gd name="T45" fmla="*/ 81 h 373"/>
                            <a:gd name="T46" fmla="*/ 30 w 389"/>
                            <a:gd name="T47" fmla="*/ 74 h 373"/>
                            <a:gd name="T48" fmla="*/ 118 w 389"/>
                            <a:gd name="T49" fmla="*/ 51 h 373"/>
                            <a:gd name="T50" fmla="*/ 120 w 389"/>
                            <a:gd name="T51" fmla="*/ 57 h 373"/>
                            <a:gd name="T52" fmla="*/ 125 w 389"/>
                            <a:gd name="T53" fmla="*/ 76 h 373"/>
                            <a:gd name="T54" fmla="*/ 102 w 389"/>
                            <a:gd name="T55" fmla="*/ 88 h 373"/>
                            <a:gd name="T56" fmla="*/ 98 w 389"/>
                            <a:gd name="T57" fmla="*/ 126 h 373"/>
                            <a:gd name="T58" fmla="*/ 112 w 389"/>
                            <a:gd name="T59" fmla="*/ 177 h 373"/>
                            <a:gd name="T60" fmla="*/ 149 w 389"/>
                            <a:gd name="T61" fmla="*/ 319 h 373"/>
                            <a:gd name="T62" fmla="*/ 149 w 389"/>
                            <a:gd name="T63" fmla="*/ 319 h 373"/>
                            <a:gd name="T64" fmla="*/ 150 w 389"/>
                            <a:gd name="T65" fmla="*/ 319 h 373"/>
                            <a:gd name="T66" fmla="*/ 151 w 389"/>
                            <a:gd name="T67" fmla="*/ 291 h 373"/>
                            <a:gd name="T68" fmla="*/ 155 w 389"/>
                            <a:gd name="T69" fmla="*/ 138 h 373"/>
                            <a:gd name="T70" fmla="*/ 157 w 389"/>
                            <a:gd name="T71" fmla="*/ 41 h 373"/>
                            <a:gd name="T72" fmla="*/ 163 w 389"/>
                            <a:gd name="T73" fmla="*/ 40 h 373"/>
                            <a:gd name="T74" fmla="*/ 181 w 389"/>
                            <a:gd name="T75" fmla="*/ 34 h 373"/>
                            <a:gd name="T76" fmla="*/ 195 w 389"/>
                            <a:gd name="T77" fmla="*/ 59 h 373"/>
                            <a:gd name="T78" fmla="*/ 270 w 389"/>
                            <a:gd name="T79" fmla="*/ 191 h 373"/>
                            <a:gd name="T80" fmla="*/ 320 w 389"/>
                            <a:gd name="T81" fmla="*/ 275 h 373"/>
                            <a:gd name="T82" fmla="*/ 320 w 389"/>
                            <a:gd name="T83" fmla="*/ 275 h 373"/>
                            <a:gd name="T84" fmla="*/ 320 w 389"/>
                            <a:gd name="T85" fmla="*/ 275 h 373"/>
                            <a:gd name="T86" fmla="*/ 312 w 389"/>
                            <a:gd name="T87" fmla="*/ 244 h 373"/>
                            <a:gd name="T88" fmla="*/ 276 w 389"/>
                            <a:gd name="T89" fmla="*/ 104 h 373"/>
                            <a:gd name="T90" fmla="*/ 267 w 389"/>
                            <a:gd name="T91" fmla="*/ 74 h 373"/>
                            <a:gd name="T92" fmla="*/ 246 w 389"/>
                            <a:gd name="T93" fmla="*/ 48 h 373"/>
                            <a:gd name="T94" fmla="*/ 226 w 389"/>
                            <a:gd name="T95" fmla="*/ 49 h 373"/>
                            <a:gd name="T96" fmla="*/ 222 w 389"/>
                            <a:gd name="T97" fmla="*/ 31 h 373"/>
                            <a:gd name="T98" fmla="*/ 219 w 389"/>
                            <a:gd name="T99" fmla="*/ 24 h 373"/>
                            <a:gd name="T100" fmla="*/ 289 w 389"/>
                            <a:gd name="T101" fmla="*/ 7 h 373"/>
                            <a:gd name="T102" fmla="*/ 313 w 389"/>
                            <a:gd name="T103" fmla="*/ 0 h 373"/>
                            <a:gd name="T104" fmla="*/ 317 w 389"/>
                            <a:gd name="T105" fmla="*/ 19 h 373"/>
                            <a:gd name="T106" fmla="*/ 320 w 389"/>
                            <a:gd name="T107" fmla="*/ 25 h 373"/>
                            <a:gd name="T108" fmla="*/ 294 w 389"/>
                            <a:gd name="T109" fmla="*/ 47 h 373"/>
                            <a:gd name="T110" fmla="*/ 295 w 389"/>
                            <a:gd name="T111" fmla="*/ 66 h 373"/>
                            <a:gd name="T112" fmla="*/ 329 w 389"/>
                            <a:gd name="T113" fmla="*/ 197 h 373"/>
                            <a:gd name="T114" fmla="*/ 342 w 389"/>
                            <a:gd name="T115" fmla="*/ 244 h 373"/>
                            <a:gd name="T116" fmla="*/ 363 w 389"/>
                            <a:gd name="T117" fmla="*/ 268 h 373"/>
                            <a:gd name="T118" fmla="*/ 382 w 389"/>
                            <a:gd name="T119" fmla="*/ 268 h 3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389" h="373">
                              <a:moveTo>
                                <a:pt x="382" y="268"/>
                              </a:moveTo>
                              <a:lnTo>
                                <a:pt x="384" y="273"/>
                              </a:lnTo>
                              <a:lnTo>
                                <a:pt x="388" y="285"/>
                              </a:lnTo>
                              <a:lnTo>
                                <a:pt x="389" y="292"/>
                              </a:lnTo>
                              <a:lnTo>
                                <a:pt x="362" y="298"/>
                              </a:lnTo>
                              <a:lnTo>
                                <a:pt x="313" y="312"/>
                              </a:lnTo>
                              <a:lnTo>
                                <a:pt x="285" y="319"/>
                              </a:lnTo>
                              <a:lnTo>
                                <a:pt x="270" y="290"/>
                              </a:lnTo>
                              <a:lnTo>
                                <a:pt x="234" y="227"/>
                              </a:lnTo>
                              <a:lnTo>
                                <a:pt x="197" y="163"/>
                              </a:lnTo>
                              <a:lnTo>
                                <a:pt x="182" y="135"/>
                              </a:lnTo>
                              <a:lnTo>
                                <a:pt x="181" y="135"/>
                              </a:lnTo>
                              <a:lnTo>
                                <a:pt x="180" y="168"/>
                              </a:lnTo>
                              <a:lnTo>
                                <a:pt x="178" y="241"/>
                              </a:lnTo>
                              <a:lnTo>
                                <a:pt x="175" y="315"/>
                              </a:lnTo>
                              <a:lnTo>
                                <a:pt x="174" y="348"/>
                              </a:lnTo>
                              <a:lnTo>
                                <a:pt x="149" y="354"/>
                              </a:lnTo>
                              <a:lnTo>
                                <a:pt x="101" y="366"/>
                              </a:lnTo>
                              <a:lnTo>
                                <a:pt x="75" y="373"/>
                              </a:lnTo>
                              <a:lnTo>
                                <a:pt x="73" y="366"/>
                              </a:lnTo>
                              <a:lnTo>
                                <a:pt x="71" y="354"/>
                              </a:lnTo>
                              <a:lnTo>
                                <a:pt x="69" y="349"/>
                              </a:lnTo>
                              <a:lnTo>
                                <a:pt x="86" y="340"/>
                              </a:lnTo>
                              <a:lnTo>
                                <a:pt x="94" y="327"/>
                              </a:lnTo>
                              <a:lnTo>
                                <a:pt x="93" y="308"/>
                              </a:lnTo>
                              <a:lnTo>
                                <a:pt x="81" y="262"/>
                              </a:lnTo>
                              <a:lnTo>
                                <a:pt x="58" y="177"/>
                              </a:lnTo>
                              <a:lnTo>
                                <a:pt x="46" y="131"/>
                              </a:lnTo>
                              <a:lnTo>
                                <a:pt x="38" y="113"/>
                              </a:lnTo>
                              <a:lnTo>
                                <a:pt x="25" y="105"/>
                              </a:lnTo>
                              <a:lnTo>
                                <a:pt x="6" y="106"/>
                              </a:lnTo>
                              <a:lnTo>
                                <a:pt x="4" y="100"/>
                              </a:lnTo>
                              <a:lnTo>
                                <a:pt x="1" y="88"/>
                              </a:lnTo>
                              <a:lnTo>
                                <a:pt x="0" y="81"/>
                              </a:lnTo>
                              <a:lnTo>
                                <a:pt x="30" y="74"/>
                              </a:lnTo>
                              <a:lnTo>
                                <a:pt x="87" y="59"/>
                              </a:lnTo>
                              <a:lnTo>
                                <a:pt x="118" y="51"/>
                              </a:lnTo>
                              <a:lnTo>
                                <a:pt x="120" y="57"/>
                              </a:lnTo>
                              <a:lnTo>
                                <a:pt x="123" y="69"/>
                              </a:lnTo>
                              <a:lnTo>
                                <a:pt x="125" y="76"/>
                              </a:lnTo>
                              <a:lnTo>
                                <a:pt x="102" y="88"/>
                              </a:lnTo>
                              <a:lnTo>
                                <a:pt x="95" y="102"/>
                              </a:lnTo>
                              <a:lnTo>
                                <a:pt x="98" y="126"/>
                              </a:lnTo>
                              <a:lnTo>
                                <a:pt x="112" y="177"/>
                              </a:lnTo>
                              <a:lnTo>
                                <a:pt x="136" y="270"/>
                              </a:lnTo>
                              <a:lnTo>
                                <a:pt x="149" y="319"/>
                              </a:lnTo>
                              <a:lnTo>
                                <a:pt x="150" y="319"/>
                              </a:lnTo>
                              <a:lnTo>
                                <a:pt x="151" y="291"/>
                              </a:lnTo>
                              <a:lnTo>
                                <a:pt x="152" y="222"/>
                              </a:lnTo>
                              <a:lnTo>
                                <a:pt x="155" y="138"/>
                              </a:lnTo>
                              <a:lnTo>
                                <a:pt x="157" y="69"/>
                              </a:lnTo>
                              <a:lnTo>
                                <a:pt x="157" y="41"/>
                              </a:lnTo>
                              <a:lnTo>
                                <a:pt x="163" y="40"/>
                              </a:lnTo>
                              <a:lnTo>
                                <a:pt x="175" y="36"/>
                              </a:lnTo>
                              <a:lnTo>
                                <a:pt x="181" y="34"/>
                              </a:lnTo>
                              <a:lnTo>
                                <a:pt x="195" y="59"/>
                              </a:lnTo>
                              <a:lnTo>
                                <a:pt x="229" y="120"/>
                              </a:lnTo>
                              <a:lnTo>
                                <a:pt x="270" y="191"/>
                              </a:lnTo>
                              <a:lnTo>
                                <a:pt x="305" y="250"/>
                              </a:lnTo>
                              <a:lnTo>
                                <a:pt x="320" y="275"/>
                              </a:lnTo>
                              <a:lnTo>
                                <a:pt x="312" y="244"/>
                              </a:lnTo>
                              <a:lnTo>
                                <a:pt x="293" y="174"/>
                              </a:lnTo>
                              <a:lnTo>
                                <a:pt x="276" y="104"/>
                              </a:lnTo>
                              <a:lnTo>
                                <a:pt x="267" y="74"/>
                              </a:lnTo>
                              <a:lnTo>
                                <a:pt x="259" y="56"/>
                              </a:lnTo>
                              <a:lnTo>
                                <a:pt x="246" y="48"/>
                              </a:lnTo>
                              <a:lnTo>
                                <a:pt x="226" y="49"/>
                              </a:lnTo>
                              <a:lnTo>
                                <a:pt x="225" y="43"/>
                              </a:lnTo>
                              <a:lnTo>
                                <a:pt x="222" y="31"/>
                              </a:lnTo>
                              <a:lnTo>
                                <a:pt x="219" y="24"/>
                              </a:lnTo>
                              <a:lnTo>
                                <a:pt x="244" y="19"/>
                              </a:lnTo>
                              <a:lnTo>
                                <a:pt x="289" y="7"/>
                              </a:lnTo>
                              <a:lnTo>
                                <a:pt x="313" y="0"/>
                              </a:lnTo>
                              <a:lnTo>
                                <a:pt x="314" y="7"/>
                              </a:lnTo>
                              <a:lnTo>
                                <a:pt x="317" y="19"/>
                              </a:lnTo>
                              <a:lnTo>
                                <a:pt x="320" y="25"/>
                              </a:lnTo>
                              <a:lnTo>
                                <a:pt x="302" y="34"/>
                              </a:lnTo>
                              <a:lnTo>
                                <a:pt x="294" y="47"/>
                              </a:lnTo>
                              <a:lnTo>
                                <a:pt x="295" y="66"/>
                              </a:lnTo>
                              <a:lnTo>
                                <a:pt x="307" y="112"/>
                              </a:lnTo>
                              <a:lnTo>
                                <a:pt x="329" y="197"/>
                              </a:lnTo>
                              <a:lnTo>
                                <a:pt x="342" y="244"/>
                              </a:lnTo>
                              <a:lnTo>
                                <a:pt x="350" y="260"/>
                              </a:lnTo>
                              <a:lnTo>
                                <a:pt x="363" y="268"/>
                              </a:lnTo>
                              <a:lnTo>
                                <a:pt x="382" y="268"/>
                              </a:lnTo>
                              <a:close/>
                            </a:path>
                          </a:pathLst>
                        </a:custGeom>
                        <a:solidFill>
                          <a:srgbClr val="FFFFFF"/>
                        </a:solidFill>
                        <a:ln>
                          <a:noFill/>
                        </a:ln>
                      </wps:spPr>
                      <wps:bodyPr rot="0" vert="horz" wrap="square" lIns="91440" tIns="45720" rIns="91440" bIns="45720" anchor="t" anchorCtr="0" upright="1">
                        <a:noAutofit/>
                      </wps:bodyPr>
                    </wps:wsp>
                    <wps:wsp>
                      <wps:cNvPr id="484" name="Freeform 485"/>
                      <wps:cNvSpPr>
                        <a:spLocks/>
                      </wps:cNvSpPr>
                      <wps:spPr bwMode="auto">
                        <a:xfrm>
                          <a:off x="2153" y="1311"/>
                          <a:ext cx="67" cy="79"/>
                        </a:xfrm>
                        <a:custGeom>
                          <a:avLst/>
                          <a:gdLst>
                            <a:gd name="T0" fmla="*/ 222 w 268"/>
                            <a:gd name="T1" fmla="*/ 109 h 315"/>
                            <a:gd name="T2" fmla="*/ 232 w 268"/>
                            <a:gd name="T3" fmla="*/ 245 h 315"/>
                            <a:gd name="T4" fmla="*/ 237 w 268"/>
                            <a:gd name="T5" fmla="*/ 264 h 315"/>
                            <a:gd name="T6" fmla="*/ 267 w 268"/>
                            <a:gd name="T7" fmla="*/ 276 h 315"/>
                            <a:gd name="T8" fmla="*/ 267 w 268"/>
                            <a:gd name="T9" fmla="*/ 282 h 315"/>
                            <a:gd name="T10" fmla="*/ 268 w 268"/>
                            <a:gd name="T11" fmla="*/ 301 h 315"/>
                            <a:gd name="T12" fmla="*/ 216 w 268"/>
                            <a:gd name="T13" fmla="*/ 305 h 315"/>
                            <a:gd name="T14" fmla="*/ 62 w 268"/>
                            <a:gd name="T15" fmla="*/ 315 h 315"/>
                            <a:gd name="T16" fmla="*/ 51 w 268"/>
                            <a:gd name="T17" fmla="*/ 293 h 315"/>
                            <a:gd name="T18" fmla="*/ 20 w 268"/>
                            <a:gd name="T19" fmla="*/ 231 h 315"/>
                            <a:gd name="T20" fmla="*/ 25 w 268"/>
                            <a:gd name="T21" fmla="*/ 227 h 315"/>
                            <a:gd name="T22" fmla="*/ 40 w 268"/>
                            <a:gd name="T23" fmla="*/ 218 h 315"/>
                            <a:gd name="T24" fmla="*/ 74 w 268"/>
                            <a:gd name="T25" fmla="*/ 257 h 315"/>
                            <a:gd name="T26" fmla="*/ 151 w 268"/>
                            <a:gd name="T27" fmla="*/ 278 h 315"/>
                            <a:gd name="T28" fmla="*/ 169 w 268"/>
                            <a:gd name="T29" fmla="*/ 275 h 315"/>
                            <a:gd name="T30" fmla="*/ 180 w 268"/>
                            <a:gd name="T31" fmla="*/ 249 h 315"/>
                            <a:gd name="T32" fmla="*/ 179 w 268"/>
                            <a:gd name="T33" fmla="*/ 233 h 315"/>
                            <a:gd name="T34" fmla="*/ 176 w 268"/>
                            <a:gd name="T35" fmla="*/ 186 h 315"/>
                            <a:gd name="T36" fmla="*/ 169 w 268"/>
                            <a:gd name="T37" fmla="*/ 187 h 315"/>
                            <a:gd name="T38" fmla="*/ 153 w 268"/>
                            <a:gd name="T39" fmla="*/ 188 h 315"/>
                            <a:gd name="T40" fmla="*/ 132 w 268"/>
                            <a:gd name="T41" fmla="*/ 195 h 315"/>
                            <a:gd name="T42" fmla="*/ 121 w 268"/>
                            <a:gd name="T43" fmla="*/ 244 h 315"/>
                            <a:gd name="T44" fmla="*/ 117 w 268"/>
                            <a:gd name="T45" fmla="*/ 245 h 315"/>
                            <a:gd name="T46" fmla="*/ 101 w 268"/>
                            <a:gd name="T47" fmla="*/ 246 h 315"/>
                            <a:gd name="T48" fmla="*/ 99 w 268"/>
                            <a:gd name="T49" fmla="*/ 209 h 315"/>
                            <a:gd name="T50" fmla="*/ 91 w 268"/>
                            <a:gd name="T51" fmla="*/ 106 h 315"/>
                            <a:gd name="T52" fmla="*/ 97 w 268"/>
                            <a:gd name="T53" fmla="*/ 105 h 315"/>
                            <a:gd name="T54" fmla="*/ 112 w 268"/>
                            <a:gd name="T55" fmla="*/ 103 h 315"/>
                            <a:gd name="T56" fmla="*/ 120 w 268"/>
                            <a:gd name="T57" fmla="*/ 136 h 315"/>
                            <a:gd name="T58" fmla="*/ 158 w 268"/>
                            <a:gd name="T59" fmla="*/ 156 h 315"/>
                            <a:gd name="T60" fmla="*/ 162 w 268"/>
                            <a:gd name="T61" fmla="*/ 156 h 315"/>
                            <a:gd name="T62" fmla="*/ 174 w 268"/>
                            <a:gd name="T63" fmla="*/ 155 h 315"/>
                            <a:gd name="T64" fmla="*/ 172 w 268"/>
                            <a:gd name="T65" fmla="*/ 131 h 315"/>
                            <a:gd name="T66" fmla="*/ 167 w 268"/>
                            <a:gd name="T67" fmla="*/ 62 h 315"/>
                            <a:gd name="T68" fmla="*/ 163 w 268"/>
                            <a:gd name="T69" fmla="*/ 45 h 315"/>
                            <a:gd name="T70" fmla="*/ 130 w 268"/>
                            <a:gd name="T71" fmla="*/ 38 h 315"/>
                            <a:gd name="T72" fmla="*/ 90 w 268"/>
                            <a:gd name="T73" fmla="*/ 46 h 315"/>
                            <a:gd name="T74" fmla="*/ 21 w 268"/>
                            <a:gd name="T75" fmla="*/ 129 h 315"/>
                            <a:gd name="T76" fmla="*/ 16 w 268"/>
                            <a:gd name="T77" fmla="*/ 127 h 315"/>
                            <a:gd name="T78" fmla="*/ 0 w 268"/>
                            <a:gd name="T79" fmla="*/ 119 h 315"/>
                            <a:gd name="T80" fmla="*/ 9 w 268"/>
                            <a:gd name="T81" fmla="*/ 93 h 315"/>
                            <a:gd name="T82" fmla="*/ 33 w 268"/>
                            <a:gd name="T83" fmla="*/ 16 h 315"/>
                            <a:gd name="T84" fmla="*/ 67 w 268"/>
                            <a:gd name="T85" fmla="*/ 14 h 315"/>
                            <a:gd name="T86" fmla="*/ 215 w 268"/>
                            <a:gd name="T87" fmla="*/ 3 h 315"/>
                            <a:gd name="T88" fmla="*/ 249 w 268"/>
                            <a:gd name="T89" fmla="*/ 0 h 315"/>
                            <a:gd name="T90" fmla="*/ 250 w 268"/>
                            <a:gd name="T91" fmla="*/ 20 h 315"/>
                            <a:gd name="T92" fmla="*/ 250 w 268"/>
                            <a:gd name="T93" fmla="*/ 27 h 315"/>
                            <a:gd name="T94" fmla="*/ 221 w 268"/>
                            <a:gd name="T95" fmla="*/ 43 h 315"/>
                            <a:gd name="T96" fmla="*/ 219 w 268"/>
                            <a:gd name="T97" fmla="*/ 62 h 3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68" h="315">
                              <a:moveTo>
                                <a:pt x="219" y="62"/>
                              </a:moveTo>
                              <a:lnTo>
                                <a:pt x="222" y="109"/>
                              </a:lnTo>
                              <a:lnTo>
                                <a:pt x="229" y="198"/>
                              </a:lnTo>
                              <a:lnTo>
                                <a:pt x="232" y="245"/>
                              </a:lnTo>
                              <a:lnTo>
                                <a:pt x="237" y="264"/>
                              </a:lnTo>
                              <a:lnTo>
                                <a:pt x="248" y="272"/>
                              </a:lnTo>
                              <a:lnTo>
                                <a:pt x="267" y="276"/>
                              </a:lnTo>
                              <a:lnTo>
                                <a:pt x="267" y="282"/>
                              </a:lnTo>
                              <a:lnTo>
                                <a:pt x="268" y="294"/>
                              </a:lnTo>
                              <a:lnTo>
                                <a:pt x="268" y="301"/>
                              </a:lnTo>
                              <a:lnTo>
                                <a:pt x="216" y="305"/>
                              </a:lnTo>
                              <a:lnTo>
                                <a:pt x="116" y="312"/>
                              </a:lnTo>
                              <a:lnTo>
                                <a:pt x="62" y="315"/>
                              </a:lnTo>
                              <a:lnTo>
                                <a:pt x="51" y="293"/>
                              </a:lnTo>
                              <a:lnTo>
                                <a:pt x="31" y="253"/>
                              </a:lnTo>
                              <a:lnTo>
                                <a:pt x="20" y="231"/>
                              </a:lnTo>
                              <a:lnTo>
                                <a:pt x="25" y="227"/>
                              </a:lnTo>
                              <a:lnTo>
                                <a:pt x="34" y="221"/>
                              </a:lnTo>
                              <a:lnTo>
                                <a:pt x="40" y="218"/>
                              </a:lnTo>
                              <a:lnTo>
                                <a:pt x="74" y="257"/>
                              </a:lnTo>
                              <a:lnTo>
                                <a:pt x="111" y="276"/>
                              </a:lnTo>
                              <a:lnTo>
                                <a:pt x="151" y="278"/>
                              </a:lnTo>
                              <a:lnTo>
                                <a:pt x="169" y="275"/>
                              </a:lnTo>
                              <a:lnTo>
                                <a:pt x="178" y="266"/>
                              </a:lnTo>
                              <a:lnTo>
                                <a:pt x="180" y="249"/>
                              </a:lnTo>
                              <a:lnTo>
                                <a:pt x="179" y="233"/>
                              </a:lnTo>
                              <a:lnTo>
                                <a:pt x="177" y="202"/>
                              </a:lnTo>
                              <a:lnTo>
                                <a:pt x="176" y="186"/>
                              </a:lnTo>
                              <a:lnTo>
                                <a:pt x="169" y="187"/>
                              </a:lnTo>
                              <a:lnTo>
                                <a:pt x="158" y="187"/>
                              </a:lnTo>
                              <a:lnTo>
                                <a:pt x="153" y="188"/>
                              </a:lnTo>
                              <a:lnTo>
                                <a:pt x="132" y="195"/>
                              </a:lnTo>
                              <a:lnTo>
                                <a:pt x="123" y="212"/>
                              </a:lnTo>
                              <a:lnTo>
                                <a:pt x="121" y="244"/>
                              </a:lnTo>
                              <a:lnTo>
                                <a:pt x="117" y="245"/>
                              </a:lnTo>
                              <a:lnTo>
                                <a:pt x="107" y="245"/>
                              </a:lnTo>
                              <a:lnTo>
                                <a:pt x="101" y="246"/>
                              </a:lnTo>
                              <a:lnTo>
                                <a:pt x="99" y="209"/>
                              </a:lnTo>
                              <a:lnTo>
                                <a:pt x="95" y="142"/>
                              </a:lnTo>
                              <a:lnTo>
                                <a:pt x="91" y="106"/>
                              </a:lnTo>
                              <a:lnTo>
                                <a:pt x="97" y="105"/>
                              </a:lnTo>
                              <a:lnTo>
                                <a:pt x="107" y="105"/>
                              </a:lnTo>
                              <a:lnTo>
                                <a:pt x="112" y="103"/>
                              </a:lnTo>
                              <a:lnTo>
                                <a:pt x="120" y="136"/>
                              </a:lnTo>
                              <a:lnTo>
                                <a:pt x="133" y="153"/>
                              </a:lnTo>
                              <a:lnTo>
                                <a:pt x="158" y="156"/>
                              </a:lnTo>
                              <a:lnTo>
                                <a:pt x="162" y="156"/>
                              </a:lnTo>
                              <a:lnTo>
                                <a:pt x="169" y="155"/>
                              </a:lnTo>
                              <a:lnTo>
                                <a:pt x="174" y="155"/>
                              </a:lnTo>
                              <a:lnTo>
                                <a:pt x="172" y="131"/>
                              </a:lnTo>
                              <a:lnTo>
                                <a:pt x="168" y="86"/>
                              </a:lnTo>
                              <a:lnTo>
                                <a:pt x="167" y="62"/>
                              </a:lnTo>
                              <a:lnTo>
                                <a:pt x="163" y="45"/>
                              </a:lnTo>
                              <a:lnTo>
                                <a:pt x="152" y="38"/>
                              </a:lnTo>
                              <a:lnTo>
                                <a:pt x="130" y="38"/>
                              </a:lnTo>
                              <a:lnTo>
                                <a:pt x="90" y="46"/>
                              </a:lnTo>
                              <a:lnTo>
                                <a:pt x="54" y="74"/>
                              </a:lnTo>
                              <a:lnTo>
                                <a:pt x="21" y="129"/>
                              </a:lnTo>
                              <a:lnTo>
                                <a:pt x="16" y="127"/>
                              </a:lnTo>
                              <a:lnTo>
                                <a:pt x="6" y="121"/>
                              </a:lnTo>
                              <a:lnTo>
                                <a:pt x="0" y="119"/>
                              </a:lnTo>
                              <a:lnTo>
                                <a:pt x="9" y="93"/>
                              </a:lnTo>
                              <a:lnTo>
                                <a:pt x="24" y="42"/>
                              </a:lnTo>
                              <a:lnTo>
                                <a:pt x="33" y="16"/>
                              </a:lnTo>
                              <a:lnTo>
                                <a:pt x="67" y="14"/>
                              </a:lnTo>
                              <a:lnTo>
                                <a:pt x="141" y="8"/>
                              </a:lnTo>
                              <a:lnTo>
                                <a:pt x="215" y="3"/>
                              </a:lnTo>
                              <a:lnTo>
                                <a:pt x="249" y="0"/>
                              </a:lnTo>
                              <a:lnTo>
                                <a:pt x="249" y="7"/>
                              </a:lnTo>
                              <a:lnTo>
                                <a:pt x="250" y="20"/>
                              </a:lnTo>
                              <a:lnTo>
                                <a:pt x="250" y="27"/>
                              </a:lnTo>
                              <a:lnTo>
                                <a:pt x="232" y="32"/>
                              </a:lnTo>
                              <a:lnTo>
                                <a:pt x="221" y="43"/>
                              </a:lnTo>
                              <a:lnTo>
                                <a:pt x="219" y="62"/>
                              </a:lnTo>
                              <a:close/>
                            </a:path>
                          </a:pathLst>
                        </a:custGeom>
                        <a:solidFill>
                          <a:srgbClr val="FFFFFF"/>
                        </a:solidFill>
                        <a:ln>
                          <a:noFill/>
                        </a:ln>
                      </wps:spPr>
                      <wps:bodyPr rot="0" vert="horz" wrap="square" lIns="91440" tIns="45720" rIns="91440" bIns="45720" anchor="t" anchorCtr="0" upright="1">
                        <a:noAutofit/>
                      </wps:bodyPr>
                    </wps:wsp>
                    <wps:wsp>
                      <wps:cNvPr id="485" name="Freeform 486"/>
                      <wps:cNvSpPr>
                        <a:spLocks noEditPoints="1"/>
                      </wps:cNvSpPr>
                      <wps:spPr bwMode="auto">
                        <a:xfrm>
                          <a:off x="2073" y="1312"/>
                          <a:ext cx="72" cy="79"/>
                        </a:xfrm>
                        <a:custGeom>
                          <a:avLst/>
                          <a:gdLst>
                            <a:gd name="T0" fmla="*/ 162 w 289"/>
                            <a:gd name="T1" fmla="*/ 29 h 313"/>
                            <a:gd name="T2" fmla="*/ 116 w 289"/>
                            <a:gd name="T3" fmla="*/ 36 h 313"/>
                            <a:gd name="T4" fmla="*/ 78 w 289"/>
                            <a:gd name="T5" fmla="*/ 72 h 313"/>
                            <a:gd name="T6" fmla="*/ 56 w 289"/>
                            <a:gd name="T7" fmla="*/ 148 h 313"/>
                            <a:gd name="T8" fmla="*/ 56 w 289"/>
                            <a:gd name="T9" fmla="*/ 148 h 313"/>
                            <a:gd name="T10" fmla="*/ 61 w 289"/>
                            <a:gd name="T11" fmla="*/ 205 h 313"/>
                            <a:gd name="T12" fmla="*/ 86 w 289"/>
                            <a:gd name="T13" fmla="*/ 251 h 313"/>
                            <a:gd name="T14" fmla="*/ 140 w 289"/>
                            <a:gd name="T15" fmla="*/ 273 h 313"/>
                            <a:gd name="T16" fmla="*/ 140 w 289"/>
                            <a:gd name="T17" fmla="*/ 273 h 313"/>
                            <a:gd name="T18" fmla="*/ 165 w 289"/>
                            <a:gd name="T19" fmla="*/ 273 h 313"/>
                            <a:gd name="T20" fmla="*/ 177 w 289"/>
                            <a:gd name="T21" fmla="*/ 265 h 313"/>
                            <a:gd name="T22" fmla="*/ 182 w 289"/>
                            <a:gd name="T23" fmla="*/ 245 h 313"/>
                            <a:gd name="T24" fmla="*/ 182 w 289"/>
                            <a:gd name="T25" fmla="*/ 245 h 313"/>
                            <a:gd name="T26" fmla="*/ 186 w 289"/>
                            <a:gd name="T27" fmla="*/ 197 h 313"/>
                            <a:gd name="T28" fmla="*/ 195 w 289"/>
                            <a:gd name="T29" fmla="*/ 107 h 313"/>
                            <a:gd name="T30" fmla="*/ 199 w 289"/>
                            <a:gd name="T31" fmla="*/ 59 h 313"/>
                            <a:gd name="T32" fmla="*/ 199 w 289"/>
                            <a:gd name="T33" fmla="*/ 59 h 313"/>
                            <a:gd name="T34" fmla="*/ 196 w 289"/>
                            <a:gd name="T35" fmla="*/ 40 h 313"/>
                            <a:gd name="T36" fmla="*/ 183 w 289"/>
                            <a:gd name="T37" fmla="*/ 33 h 313"/>
                            <a:gd name="T38" fmla="*/ 162 w 289"/>
                            <a:gd name="T39" fmla="*/ 29 h 313"/>
                            <a:gd name="T40" fmla="*/ 162 w 289"/>
                            <a:gd name="T41" fmla="*/ 29 h 313"/>
                            <a:gd name="T42" fmla="*/ 251 w 289"/>
                            <a:gd name="T43" fmla="*/ 69 h 313"/>
                            <a:gd name="T44" fmla="*/ 246 w 289"/>
                            <a:gd name="T45" fmla="*/ 116 h 313"/>
                            <a:gd name="T46" fmla="*/ 238 w 289"/>
                            <a:gd name="T47" fmla="*/ 205 h 313"/>
                            <a:gd name="T48" fmla="*/ 232 w 289"/>
                            <a:gd name="T49" fmla="*/ 252 h 313"/>
                            <a:gd name="T50" fmla="*/ 232 w 289"/>
                            <a:gd name="T51" fmla="*/ 252 h 313"/>
                            <a:gd name="T52" fmla="*/ 234 w 289"/>
                            <a:gd name="T53" fmla="*/ 271 h 313"/>
                            <a:gd name="T54" fmla="*/ 244 w 289"/>
                            <a:gd name="T55" fmla="*/ 282 h 313"/>
                            <a:gd name="T56" fmla="*/ 263 w 289"/>
                            <a:gd name="T57" fmla="*/ 288 h 313"/>
                            <a:gd name="T58" fmla="*/ 263 w 289"/>
                            <a:gd name="T59" fmla="*/ 288 h 313"/>
                            <a:gd name="T60" fmla="*/ 262 w 289"/>
                            <a:gd name="T61" fmla="*/ 295 h 313"/>
                            <a:gd name="T62" fmla="*/ 261 w 289"/>
                            <a:gd name="T63" fmla="*/ 307 h 313"/>
                            <a:gd name="T64" fmla="*/ 260 w 289"/>
                            <a:gd name="T65" fmla="*/ 313 h 313"/>
                            <a:gd name="T66" fmla="*/ 260 w 289"/>
                            <a:gd name="T67" fmla="*/ 313 h 313"/>
                            <a:gd name="T68" fmla="*/ 223 w 289"/>
                            <a:gd name="T69" fmla="*/ 310 h 313"/>
                            <a:gd name="T70" fmla="*/ 155 w 289"/>
                            <a:gd name="T71" fmla="*/ 304 h 313"/>
                            <a:gd name="T72" fmla="*/ 119 w 289"/>
                            <a:gd name="T73" fmla="*/ 299 h 313"/>
                            <a:gd name="T74" fmla="*/ 119 w 289"/>
                            <a:gd name="T75" fmla="*/ 299 h 313"/>
                            <a:gd name="T76" fmla="*/ 62 w 289"/>
                            <a:gd name="T77" fmla="*/ 283 h 313"/>
                            <a:gd name="T78" fmla="*/ 27 w 289"/>
                            <a:gd name="T79" fmla="*/ 250 h 313"/>
                            <a:gd name="T80" fmla="*/ 8 w 289"/>
                            <a:gd name="T81" fmla="*/ 209 h 313"/>
                            <a:gd name="T82" fmla="*/ 0 w 289"/>
                            <a:gd name="T83" fmla="*/ 169 h 313"/>
                            <a:gd name="T84" fmla="*/ 1 w 289"/>
                            <a:gd name="T85" fmla="*/ 137 h 313"/>
                            <a:gd name="T86" fmla="*/ 1 w 289"/>
                            <a:gd name="T87" fmla="*/ 137 h 313"/>
                            <a:gd name="T88" fmla="*/ 7 w 289"/>
                            <a:gd name="T89" fmla="*/ 104 h 313"/>
                            <a:gd name="T90" fmla="*/ 21 w 289"/>
                            <a:gd name="T91" fmla="*/ 65 h 313"/>
                            <a:gd name="T92" fmla="*/ 47 w 289"/>
                            <a:gd name="T93" fmla="*/ 29 h 313"/>
                            <a:gd name="T94" fmla="*/ 88 w 289"/>
                            <a:gd name="T95" fmla="*/ 5 h 313"/>
                            <a:gd name="T96" fmla="*/ 146 w 289"/>
                            <a:gd name="T97" fmla="*/ 0 h 313"/>
                            <a:gd name="T98" fmla="*/ 146 w 289"/>
                            <a:gd name="T99" fmla="*/ 0 h 313"/>
                            <a:gd name="T100" fmla="*/ 184 w 289"/>
                            <a:gd name="T101" fmla="*/ 3 h 313"/>
                            <a:gd name="T102" fmla="*/ 253 w 289"/>
                            <a:gd name="T103" fmla="*/ 10 h 313"/>
                            <a:gd name="T104" fmla="*/ 289 w 289"/>
                            <a:gd name="T105" fmla="*/ 14 h 313"/>
                            <a:gd name="T106" fmla="*/ 289 w 289"/>
                            <a:gd name="T107" fmla="*/ 14 h 313"/>
                            <a:gd name="T108" fmla="*/ 289 w 289"/>
                            <a:gd name="T109" fmla="*/ 21 h 313"/>
                            <a:gd name="T110" fmla="*/ 288 w 289"/>
                            <a:gd name="T111" fmla="*/ 33 h 313"/>
                            <a:gd name="T112" fmla="*/ 287 w 289"/>
                            <a:gd name="T113" fmla="*/ 39 h 313"/>
                            <a:gd name="T114" fmla="*/ 287 w 289"/>
                            <a:gd name="T115" fmla="*/ 39 h 313"/>
                            <a:gd name="T116" fmla="*/ 268 w 289"/>
                            <a:gd name="T117" fmla="*/ 41 h 313"/>
                            <a:gd name="T118" fmla="*/ 256 w 289"/>
                            <a:gd name="T119" fmla="*/ 51 h 313"/>
                            <a:gd name="T120" fmla="*/ 251 w 289"/>
                            <a:gd name="T121" fmla="*/ 69 h 313"/>
                            <a:gd name="T122" fmla="*/ 251 w 289"/>
                            <a:gd name="T123" fmla="*/ 69 h 3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289" h="313">
                              <a:moveTo>
                                <a:pt x="162" y="29"/>
                              </a:moveTo>
                              <a:lnTo>
                                <a:pt x="116" y="36"/>
                              </a:lnTo>
                              <a:lnTo>
                                <a:pt x="78" y="72"/>
                              </a:lnTo>
                              <a:lnTo>
                                <a:pt x="56" y="148"/>
                              </a:lnTo>
                              <a:lnTo>
                                <a:pt x="61" y="205"/>
                              </a:lnTo>
                              <a:lnTo>
                                <a:pt x="86" y="251"/>
                              </a:lnTo>
                              <a:lnTo>
                                <a:pt x="140" y="273"/>
                              </a:lnTo>
                              <a:lnTo>
                                <a:pt x="165" y="273"/>
                              </a:lnTo>
                              <a:lnTo>
                                <a:pt x="177" y="265"/>
                              </a:lnTo>
                              <a:lnTo>
                                <a:pt x="182" y="245"/>
                              </a:lnTo>
                              <a:lnTo>
                                <a:pt x="186" y="197"/>
                              </a:lnTo>
                              <a:lnTo>
                                <a:pt x="195" y="107"/>
                              </a:lnTo>
                              <a:lnTo>
                                <a:pt x="199" y="59"/>
                              </a:lnTo>
                              <a:lnTo>
                                <a:pt x="196" y="40"/>
                              </a:lnTo>
                              <a:lnTo>
                                <a:pt x="183" y="33"/>
                              </a:lnTo>
                              <a:lnTo>
                                <a:pt x="162" y="29"/>
                              </a:lnTo>
                              <a:close/>
                              <a:moveTo>
                                <a:pt x="251" y="69"/>
                              </a:moveTo>
                              <a:lnTo>
                                <a:pt x="246" y="116"/>
                              </a:lnTo>
                              <a:lnTo>
                                <a:pt x="238" y="205"/>
                              </a:lnTo>
                              <a:lnTo>
                                <a:pt x="232" y="252"/>
                              </a:lnTo>
                              <a:lnTo>
                                <a:pt x="234" y="271"/>
                              </a:lnTo>
                              <a:lnTo>
                                <a:pt x="244" y="282"/>
                              </a:lnTo>
                              <a:lnTo>
                                <a:pt x="263" y="288"/>
                              </a:lnTo>
                              <a:lnTo>
                                <a:pt x="262" y="295"/>
                              </a:lnTo>
                              <a:lnTo>
                                <a:pt x="261" y="307"/>
                              </a:lnTo>
                              <a:lnTo>
                                <a:pt x="260" y="313"/>
                              </a:lnTo>
                              <a:lnTo>
                                <a:pt x="223" y="310"/>
                              </a:lnTo>
                              <a:lnTo>
                                <a:pt x="155" y="304"/>
                              </a:lnTo>
                              <a:lnTo>
                                <a:pt x="119" y="299"/>
                              </a:lnTo>
                              <a:lnTo>
                                <a:pt x="62" y="283"/>
                              </a:lnTo>
                              <a:lnTo>
                                <a:pt x="27" y="250"/>
                              </a:lnTo>
                              <a:lnTo>
                                <a:pt x="8" y="209"/>
                              </a:lnTo>
                              <a:lnTo>
                                <a:pt x="0" y="169"/>
                              </a:lnTo>
                              <a:lnTo>
                                <a:pt x="1" y="137"/>
                              </a:lnTo>
                              <a:lnTo>
                                <a:pt x="7" y="104"/>
                              </a:lnTo>
                              <a:lnTo>
                                <a:pt x="21" y="65"/>
                              </a:lnTo>
                              <a:lnTo>
                                <a:pt x="47" y="29"/>
                              </a:lnTo>
                              <a:lnTo>
                                <a:pt x="88" y="5"/>
                              </a:lnTo>
                              <a:lnTo>
                                <a:pt x="146" y="0"/>
                              </a:lnTo>
                              <a:lnTo>
                                <a:pt x="184" y="3"/>
                              </a:lnTo>
                              <a:lnTo>
                                <a:pt x="253" y="10"/>
                              </a:lnTo>
                              <a:lnTo>
                                <a:pt x="289" y="14"/>
                              </a:lnTo>
                              <a:lnTo>
                                <a:pt x="289" y="21"/>
                              </a:lnTo>
                              <a:lnTo>
                                <a:pt x="288" y="33"/>
                              </a:lnTo>
                              <a:lnTo>
                                <a:pt x="287" y="39"/>
                              </a:lnTo>
                              <a:lnTo>
                                <a:pt x="268" y="41"/>
                              </a:lnTo>
                              <a:lnTo>
                                <a:pt x="256" y="51"/>
                              </a:lnTo>
                              <a:lnTo>
                                <a:pt x="251" y="69"/>
                              </a:lnTo>
                              <a:close/>
                            </a:path>
                          </a:pathLst>
                        </a:custGeom>
                        <a:solidFill>
                          <a:srgbClr val="FFFFFF"/>
                        </a:solidFill>
                        <a:ln>
                          <a:noFill/>
                        </a:ln>
                      </wps:spPr>
                      <wps:bodyPr rot="0" vert="horz" wrap="square" lIns="91440" tIns="45720" rIns="91440" bIns="45720" anchor="t" anchorCtr="0" upright="1">
                        <a:noAutofit/>
                      </wps:bodyPr>
                    </wps:wsp>
                    <wps:wsp>
                      <wps:cNvPr id="486" name="Freeform 487"/>
                      <wps:cNvSpPr>
                        <a:spLocks/>
                      </wps:cNvSpPr>
                      <wps:spPr bwMode="auto">
                        <a:xfrm>
                          <a:off x="2026" y="1301"/>
                          <a:ext cx="46" cy="80"/>
                        </a:xfrm>
                        <a:custGeom>
                          <a:avLst/>
                          <a:gdLst>
                            <a:gd name="T0" fmla="*/ 137 w 183"/>
                            <a:gd name="T1" fmla="*/ 75 h 320"/>
                            <a:gd name="T2" fmla="*/ 127 w 183"/>
                            <a:gd name="T3" fmla="*/ 122 h 320"/>
                            <a:gd name="T4" fmla="*/ 107 w 183"/>
                            <a:gd name="T5" fmla="*/ 208 h 320"/>
                            <a:gd name="T6" fmla="*/ 96 w 183"/>
                            <a:gd name="T7" fmla="*/ 255 h 320"/>
                            <a:gd name="T8" fmla="*/ 96 w 183"/>
                            <a:gd name="T9" fmla="*/ 255 h 320"/>
                            <a:gd name="T10" fmla="*/ 96 w 183"/>
                            <a:gd name="T11" fmla="*/ 274 h 320"/>
                            <a:gd name="T12" fmla="*/ 104 w 183"/>
                            <a:gd name="T13" fmla="*/ 287 h 320"/>
                            <a:gd name="T14" fmla="*/ 121 w 183"/>
                            <a:gd name="T15" fmla="*/ 295 h 320"/>
                            <a:gd name="T16" fmla="*/ 121 w 183"/>
                            <a:gd name="T17" fmla="*/ 295 h 320"/>
                            <a:gd name="T18" fmla="*/ 120 w 183"/>
                            <a:gd name="T19" fmla="*/ 301 h 320"/>
                            <a:gd name="T20" fmla="*/ 117 w 183"/>
                            <a:gd name="T21" fmla="*/ 313 h 320"/>
                            <a:gd name="T22" fmla="*/ 116 w 183"/>
                            <a:gd name="T23" fmla="*/ 320 h 320"/>
                            <a:gd name="T24" fmla="*/ 116 w 183"/>
                            <a:gd name="T25" fmla="*/ 320 h 320"/>
                            <a:gd name="T26" fmla="*/ 86 w 183"/>
                            <a:gd name="T27" fmla="*/ 313 h 320"/>
                            <a:gd name="T28" fmla="*/ 30 w 183"/>
                            <a:gd name="T29" fmla="*/ 300 h 320"/>
                            <a:gd name="T30" fmla="*/ 0 w 183"/>
                            <a:gd name="T31" fmla="*/ 294 h 320"/>
                            <a:gd name="T32" fmla="*/ 0 w 183"/>
                            <a:gd name="T33" fmla="*/ 294 h 320"/>
                            <a:gd name="T34" fmla="*/ 1 w 183"/>
                            <a:gd name="T35" fmla="*/ 287 h 320"/>
                            <a:gd name="T36" fmla="*/ 5 w 183"/>
                            <a:gd name="T37" fmla="*/ 275 h 320"/>
                            <a:gd name="T38" fmla="*/ 6 w 183"/>
                            <a:gd name="T39" fmla="*/ 268 h 320"/>
                            <a:gd name="T40" fmla="*/ 6 w 183"/>
                            <a:gd name="T41" fmla="*/ 268 h 320"/>
                            <a:gd name="T42" fmla="*/ 24 w 183"/>
                            <a:gd name="T43" fmla="*/ 268 h 320"/>
                            <a:gd name="T44" fmla="*/ 38 w 183"/>
                            <a:gd name="T45" fmla="*/ 261 h 320"/>
                            <a:gd name="T46" fmla="*/ 45 w 183"/>
                            <a:gd name="T47" fmla="*/ 243 h 320"/>
                            <a:gd name="T48" fmla="*/ 45 w 183"/>
                            <a:gd name="T49" fmla="*/ 243 h 320"/>
                            <a:gd name="T50" fmla="*/ 56 w 183"/>
                            <a:gd name="T51" fmla="*/ 197 h 320"/>
                            <a:gd name="T52" fmla="*/ 76 w 183"/>
                            <a:gd name="T53" fmla="*/ 110 h 320"/>
                            <a:gd name="T54" fmla="*/ 86 w 183"/>
                            <a:gd name="T55" fmla="*/ 64 h 320"/>
                            <a:gd name="T56" fmla="*/ 86 w 183"/>
                            <a:gd name="T57" fmla="*/ 64 h 320"/>
                            <a:gd name="T58" fmla="*/ 87 w 183"/>
                            <a:gd name="T59" fmla="*/ 46 h 320"/>
                            <a:gd name="T60" fmla="*/ 78 w 183"/>
                            <a:gd name="T61" fmla="*/ 33 h 320"/>
                            <a:gd name="T62" fmla="*/ 61 w 183"/>
                            <a:gd name="T63" fmla="*/ 25 h 320"/>
                            <a:gd name="T64" fmla="*/ 61 w 183"/>
                            <a:gd name="T65" fmla="*/ 25 h 320"/>
                            <a:gd name="T66" fmla="*/ 63 w 183"/>
                            <a:gd name="T67" fmla="*/ 18 h 320"/>
                            <a:gd name="T68" fmla="*/ 65 w 183"/>
                            <a:gd name="T69" fmla="*/ 6 h 320"/>
                            <a:gd name="T70" fmla="*/ 66 w 183"/>
                            <a:gd name="T71" fmla="*/ 0 h 320"/>
                            <a:gd name="T72" fmla="*/ 66 w 183"/>
                            <a:gd name="T73" fmla="*/ 0 h 320"/>
                            <a:gd name="T74" fmla="*/ 97 w 183"/>
                            <a:gd name="T75" fmla="*/ 6 h 320"/>
                            <a:gd name="T76" fmla="*/ 152 w 183"/>
                            <a:gd name="T77" fmla="*/ 19 h 320"/>
                            <a:gd name="T78" fmla="*/ 183 w 183"/>
                            <a:gd name="T79" fmla="*/ 26 h 320"/>
                            <a:gd name="T80" fmla="*/ 183 w 183"/>
                            <a:gd name="T81" fmla="*/ 26 h 320"/>
                            <a:gd name="T82" fmla="*/ 181 w 183"/>
                            <a:gd name="T83" fmla="*/ 33 h 320"/>
                            <a:gd name="T84" fmla="*/ 178 w 183"/>
                            <a:gd name="T85" fmla="*/ 45 h 320"/>
                            <a:gd name="T86" fmla="*/ 176 w 183"/>
                            <a:gd name="T87" fmla="*/ 51 h 320"/>
                            <a:gd name="T88" fmla="*/ 176 w 183"/>
                            <a:gd name="T89" fmla="*/ 51 h 320"/>
                            <a:gd name="T90" fmla="*/ 157 w 183"/>
                            <a:gd name="T91" fmla="*/ 51 h 320"/>
                            <a:gd name="T92" fmla="*/ 144 w 183"/>
                            <a:gd name="T93" fmla="*/ 59 h 320"/>
                            <a:gd name="T94" fmla="*/ 137 w 183"/>
                            <a:gd name="T95" fmla="*/ 75 h 320"/>
                            <a:gd name="T96" fmla="*/ 137 w 183"/>
                            <a:gd name="T97" fmla="*/ 75 h 3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83" h="320">
                              <a:moveTo>
                                <a:pt x="137" y="75"/>
                              </a:moveTo>
                              <a:lnTo>
                                <a:pt x="127" y="122"/>
                              </a:lnTo>
                              <a:lnTo>
                                <a:pt x="107" y="208"/>
                              </a:lnTo>
                              <a:lnTo>
                                <a:pt x="96" y="255"/>
                              </a:lnTo>
                              <a:lnTo>
                                <a:pt x="96" y="274"/>
                              </a:lnTo>
                              <a:lnTo>
                                <a:pt x="104" y="287"/>
                              </a:lnTo>
                              <a:lnTo>
                                <a:pt x="121" y="295"/>
                              </a:lnTo>
                              <a:lnTo>
                                <a:pt x="120" y="301"/>
                              </a:lnTo>
                              <a:lnTo>
                                <a:pt x="117" y="313"/>
                              </a:lnTo>
                              <a:lnTo>
                                <a:pt x="116" y="320"/>
                              </a:lnTo>
                              <a:lnTo>
                                <a:pt x="86" y="313"/>
                              </a:lnTo>
                              <a:lnTo>
                                <a:pt x="30" y="300"/>
                              </a:lnTo>
                              <a:lnTo>
                                <a:pt x="0" y="294"/>
                              </a:lnTo>
                              <a:lnTo>
                                <a:pt x="1" y="287"/>
                              </a:lnTo>
                              <a:lnTo>
                                <a:pt x="5" y="275"/>
                              </a:lnTo>
                              <a:lnTo>
                                <a:pt x="6" y="268"/>
                              </a:lnTo>
                              <a:lnTo>
                                <a:pt x="24" y="268"/>
                              </a:lnTo>
                              <a:lnTo>
                                <a:pt x="38" y="261"/>
                              </a:lnTo>
                              <a:lnTo>
                                <a:pt x="45" y="243"/>
                              </a:lnTo>
                              <a:lnTo>
                                <a:pt x="56" y="197"/>
                              </a:lnTo>
                              <a:lnTo>
                                <a:pt x="76" y="110"/>
                              </a:lnTo>
                              <a:lnTo>
                                <a:pt x="86" y="64"/>
                              </a:lnTo>
                              <a:lnTo>
                                <a:pt x="87" y="46"/>
                              </a:lnTo>
                              <a:lnTo>
                                <a:pt x="78" y="33"/>
                              </a:lnTo>
                              <a:lnTo>
                                <a:pt x="61" y="25"/>
                              </a:lnTo>
                              <a:lnTo>
                                <a:pt x="63" y="18"/>
                              </a:lnTo>
                              <a:lnTo>
                                <a:pt x="65" y="6"/>
                              </a:lnTo>
                              <a:lnTo>
                                <a:pt x="66" y="0"/>
                              </a:lnTo>
                              <a:lnTo>
                                <a:pt x="97" y="6"/>
                              </a:lnTo>
                              <a:lnTo>
                                <a:pt x="152" y="19"/>
                              </a:lnTo>
                              <a:lnTo>
                                <a:pt x="183" y="26"/>
                              </a:lnTo>
                              <a:lnTo>
                                <a:pt x="181" y="33"/>
                              </a:lnTo>
                              <a:lnTo>
                                <a:pt x="178" y="45"/>
                              </a:lnTo>
                              <a:lnTo>
                                <a:pt x="176" y="51"/>
                              </a:lnTo>
                              <a:lnTo>
                                <a:pt x="157" y="51"/>
                              </a:lnTo>
                              <a:lnTo>
                                <a:pt x="144" y="59"/>
                              </a:lnTo>
                              <a:lnTo>
                                <a:pt x="137" y="75"/>
                              </a:lnTo>
                              <a:close/>
                            </a:path>
                          </a:pathLst>
                        </a:custGeom>
                        <a:solidFill>
                          <a:srgbClr val="FFFFFF"/>
                        </a:solidFill>
                        <a:ln>
                          <a:noFill/>
                        </a:ln>
                      </wps:spPr>
                      <wps:bodyPr rot="0" vert="horz" wrap="square" lIns="91440" tIns="45720" rIns="91440" bIns="45720" anchor="t" anchorCtr="0" upright="1">
                        <a:noAutofit/>
                      </wps:bodyPr>
                    </wps:wsp>
                    <wps:wsp>
                      <wps:cNvPr id="487" name="Freeform 488"/>
                      <wps:cNvSpPr>
                        <a:spLocks/>
                      </wps:cNvSpPr>
                      <wps:spPr bwMode="auto">
                        <a:xfrm>
                          <a:off x="1961" y="1286"/>
                          <a:ext cx="66" cy="77"/>
                        </a:xfrm>
                        <a:custGeom>
                          <a:avLst/>
                          <a:gdLst>
                            <a:gd name="T0" fmla="*/ 0 w 266"/>
                            <a:gd name="T1" fmla="*/ 267 h 309"/>
                            <a:gd name="T2" fmla="*/ 2 w 266"/>
                            <a:gd name="T3" fmla="*/ 241 h 309"/>
                            <a:gd name="T4" fmla="*/ 6 w 266"/>
                            <a:gd name="T5" fmla="*/ 191 h 309"/>
                            <a:gd name="T6" fmla="*/ 9 w 266"/>
                            <a:gd name="T7" fmla="*/ 165 h 309"/>
                            <a:gd name="T8" fmla="*/ 9 w 266"/>
                            <a:gd name="T9" fmla="*/ 165 h 309"/>
                            <a:gd name="T10" fmla="*/ 15 w 266"/>
                            <a:gd name="T11" fmla="*/ 165 h 309"/>
                            <a:gd name="T12" fmla="*/ 27 w 266"/>
                            <a:gd name="T13" fmla="*/ 165 h 309"/>
                            <a:gd name="T14" fmla="*/ 33 w 266"/>
                            <a:gd name="T15" fmla="*/ 165 h 309"/>
                            <a:gd name="T16" fmla="*/ 33 w 266"/>
                            <a:gd name="T17" fmla="*/ 165 h 309"/>
                            <a:gd name="T18" fmla="*/ 41 w 266"/>
                            <a:gd name="T19" fmla="*/ 220 h 309"/>
                            <a:gd name="T20" fmla="*/ 62 w 266"/>
                            <a:gd name="T21" fmla="*/ 255 h 309"/>
                            <a:gd name="T22" fmla="*/ 90 w 266"/>
                            <a:gd name="T23" fmla="*/ 274 h 309"/>
                            <a:gd name="T24" fmla="*/ 90 w 266"/>
                            <a:gd name="T25" fmla="*/ 274 h 309"/>
                            <a:gd name="T26" fmla="*/ 132 w 266"/>
                            <a:gd name="T27" fmla="*/ 271 h 309"/>
                            <a:gd name="T28" fmla="*/ 170 w 266"/>
                            <a:gd name="T29" fmla="*/ 240 h 309"/>
                            <a:gd name="T30" fmla="*/ 202 w 266"/>
                            <a:gd name="T31" fmla="*/ 179 h 309"/>
                            <a:gd name="T32" fmla="*/ 202 w 266"/>
                            <a:gd name="T33" fmla="*/ 179 h 309"/>
                            <a:gd name="T34" fmla="*/ 214 w 266"/>
                            <a:gd name="T35" fmla="*/ 115 h 309"/>
                            <a:gd name="T36" fmla="*/ 203 w 266"/>
                            <a:gd name="T37" fmla="*/ 64 h 309"/>
                            <a:gd name="T38" fmla="*/ 169 w 266"/>
                            <a:gd name="T39" fmla="*/ 35 h 309"/>
                            <a:gd name="T40" fmla="*/ 169 w 266"/>
                            <a:gd name="T41" fmla="*/ 35 h 309"/>
                            <a:gd name="T42" fmla="*/ 135 w 266"/>
                            <a:gd name="T43" fmla="*/ 29 h 309"/>
                            <a:gd name="T44" fmla="*/ 100 w 266"/>
                            <a:gd name="T45" fmla="*/ 39 h 309"/>
                            <a:gd name="T46" fmla="*/ 62 w 266"/>
                            <a:gd name="T47" fmla="*/ 65 h 309"/>
                            <a:gd name="T48" fmla="*/ 62 w 266"/>
                            <a:gd name="T49" fmla="*/ 65 h 309"/>
                            <a:gd name="T50" fmla="*/ 58 w 266"/>
                            <a:gd name="T51" fmla="*/ 61 h 309"/>
                            <a:gd name="T52" fmla="*/ 50 w 266"/>
                            <a:gd name="T53" fmla="*/ 51 h 309"/>
                            <a:gd name="T54" fmla="*/ 46 w 266"/>
                            <a:gd name="T55" fmla="*/ 47 h 309"/>
                            <a:gd name="T56" fmla="*/ 46 w 266"/>
                            <a:gd name="T57" fmla="*/ 47 h 309"/>
                            <a:gd name="T58" fmla="*/ 89 w 266"/>
                            <a:gd name="T59" fmla="*/ 12 h 309"/>
                            <a:gd name="T60" fmla="*/ 135 w 266"/>
                            <a:gd name="T61" fmla="*/ 0 h 309"/>
                            <a:gd name="T62" fmla="*/ 180 w 266"/>
                            <a:gd name="T63" fmla="*/ 5 h 309"/>
                            <a:gd name="T64" fmla="*/ 180 w 266"/>
                            <a:gd name="T65" fmla="*/ 5 h 309"/>
                            <a:gd name="T66" fmla="*/ 221 w 266"/>
                            <a:gd name="T67" fmla="*/ 28 h 309"/>
                            <a:gd name="T68" fmla="*/ 249 w 266"/>
                            <a:gd name="T69" fmla="*/ 62 h 309"/>
                            <a:gd name="T70" fmla="*/ 263 w 266"/>
                            <a:gd name="T71" fmla="*/ 104 h 309"/>
                            <a:gd name="T72" fmla="*/ 266 w 266"/>
                            <a:gd name="T73" fmla="*/ 150 h 309"/>
                            <a:gd name="T74" fmla="*/ 255 w 266"/>
                            <a:gd name="T75" fmla="*/ 198 h 309"/>
                            <a:gd name="T76" fmla="*/ 255 w 266"/>
                            <a:gd name="T77" fmla="*/ 198 h 309"/>
                            <a:gd name="T78" fmla="*/ 226 w 266"/>
                            <a:gd name="T79" fmla="*/ 252 h 309"/>
                            <a:gd name="T80" fmla="*/ 185 w 266"/>
                            <a:gd name="T81" fmla="*/ 290 h 309"/>
                            <a:gd name="T82" fmla="*/ 137 w 266"/>
                            <a:gd name="T83" fmla="*/ 309 h 309"/>
                            <a:gd name="T84" fmla="*/ 84 w 266"/>
                            <a:gd name="T85" fmla="*/ 303 h 309"/>
                            <a:gd name="T86" fmla="*/ 84 w 266"/>
                            <a:gd name="T87" fmla="*/ 303 h 309"/>
                            <a:gd name="T88" fmla="*/ 66 w 266"/>
                            <a:gd name="T89" fmla="*/ 295 h 309"/>
                            <a:gd name="T90" fmla="*/ 47 w 266"/>
                            <a:gd name="T91" fmla="*/ 280 h 309"/>
                            <a:gd name="T92" fmla="*/ 30 w 266"/>
                            <a:gd name="T93" fmla="*/ 261 h 309"/>
                            <a:gd name="T94" fmla="*/ 30 w 266"/>
                            <a:gd name="T95" fmla="*/ 261 h 309"/>
                            <a:gd name="T96" fmla="*/ 30 w 266"/>
                            <a:gd name="T97" fmla="*/ 261 h 309"/>
                            <a:gd name="T98" fmla="*/ 29 w 266"/>
                            <a:gd name="T99" fmla="*/ 261 h 309"/>
                            <a:gd name="T100" fmla="*/ 29 w 266"/>
                            <a:gd name="T101" fmla="*/ 261 h 309"/>
                            <a:gd name="T102" fmla="*/ 29 w 266"/>
                            <a:gd name="T103" fmla="*/ 261 h 309"/>
                            <a:gd name="T104" fmla="*/ 26 w 266"/>
                            <a:gd name="T105" fmla="*/ 264 h 309"/>
                            <a:gd name="T106" fmla="*/ 20 w 266"/>
                            <a:gd name="T107" fmla="*/ 270 h 309"/>
                            <a:gd name="T108" fmla="*/ 17 w 266"/>
                            <a:gd name="T109" fmla="*/ 274 h 309"/>
                            <a:gd name="T110" fmla="*/ 17 w 266"/>
                            <a:gd name="T111" fmla="*/ 274 h 309"/>
                            <a:gd name="T112" fmla="*/ 13 w 266"/>
                            <a:gd name="T113" fmla="*/ 273 h 309"/>
                            <a:gd name="T114" fmla="*/ 4 w 266"/>
                            <a:gd name="T115" fmla="*/ 269 h 309"/>
                            <a:gd name="T116" fmla="*/ 0 w 266"/>
                            <a:gd name="T117" fmla="*/ 267 h 309"/>
                            <a:gd name="T118" fmla="*/ 0 w 266"/>
                            <a:gd name="T119" fmla="*/ 267 h 3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66" h="309">
                              <a:moveTo>
                                <a:pt x="0" y="267"/>
                              </a:moveTo>
                              <a:lnTo>
                                <a:pt x="2" y="241"/>
                              </a:lnTo>
                              <a:lnTo>
                                <a:pt x="6" y="191"/>
                              </a:lnTo>
                              <a:lnTo>
                                <a:pt x="9" y="165"/>
                              </a:lnTo>
                              <a:lnTo>
                                <a:pt x="15" y="165"/>
                              </a:lnTo>
                              <a:lnTo>
                                <a:pt x="27" y="165"/>
                              </a:lnTo>
                              <a:lnTo>
                                <a:pt x="33" y="165"/>
                              </a:lnTo>
                              <a:lnTo>
                                <a:pt x="41" y="220"/>
                              </a:lnTo>
                              <a:lnTo>
                                <a:pt x="62" y="255"/>
                              </a:lnTo>
                              <a:lnTo>
                                <a:pt x="90" y="274"/>
                              </a:lnTo>
                              <a:lnTo>
                                <a:pt x="132" y="271"/>
                              </a:lnTo>
                              <a:lnTo>
                                <a:pt x="170" y="240"/>
                              </a:lnTo>
                              <a:lnTo>
                                <a:pt x="202" y="179"/>
                              </a:lnTo>
                              <a:lnTo>
                                <a:pt x="214" y="115"/>
                              </a:lnTo>
                              <a:lnTo>
                                <a:pt x="203" y="64"/>
                              </a:lnTo>
                              <a:lnTo>
                                <a:pt x="169" y="35"/>
                              </a:lnTo>
                              <a:lnTo>
                                <a:pt x="135" y="29"/>
                              </a:lnTo>
                              <a:lnTo>
                                <a:pt x="100" y="39"/>
                              </a:lnTo>
                              <a:lnTo>
                                <a:pt x="62" y="65"/>
                              </a:lnTo>
                              <a:lnTo>
                                <a:pt x="58" y="61"/>
                              </a:lnTo>
                              <a:lnTo>
                                <a:pt x="50" y="51"/>
                              </a:lnTo>
                              <a:lnTo>
                                <a:pt x="46" y="47"/>
                              </a:lnTo>
                              <a:lnTo>
                                <a:pt x="89" y="12"/>
                              </a:lnTo>
                              <a:lnTo>
                                <a:pt x="135" y="0"/>
                              </a:lnTo>
                              <a:lnTo>
                                <a:pt x="180" y="5"/>
                              </a:lnTo>
                              <a:lnTo>
                                <a:pt x="221" y="28"/>
                              </a:lnTo>
                              <a:lnTo>
                                <a:pt x="249" y="62"/>
                              </a:lnTo>
                              <a:lnTo>
                                <a:pt x="263" y="104"/>
                              </a:lnTo>
                              <a:lnTo>
                                <a:pt x="266" y="150"/>
                              </a:lnTo>
                              <a:lnTo>
                                <a:pt x="255" y="198"/>
                              </a:lnTo>
                              <a:lnTo>
                                <a:pt x="226" y="252"/>
                              </a:lnTo>
                              <a:lnTo>
                                <a:pt x="185" y="290"/>
                              </a:lnTo>
                              <a:lnTo>
                                <a:pt x="137" y="309"/>
                              </a:lnTo>
                              <a:lnTo>
                                <a:pt x="84" y="303"/>
                              </a:lnTo>
                              <a:lnTo>
                                <a:pt x="66" y="295"/>
                              </a:lnTo>
                              <a:lnTo>
                                <a:pt x="47" y="280"/>
                              </a:lnTo>
                              <a:lnTo>
                                <a:pt x="30" y="261"/>
                              </a:lnTo>
                              <a:lnTo>
                                <a:pt x="29" y="261"/>
                              </a:lnTo>
                              <a:lnTo>
                                <a:pt x="26" y="264"/>
                              </a:lnTo>
                              <a:lnTo>
                                <a:pt x="20" y="270"/>
                              </a:lnTo>
                              <a:lnTo>
                                <a:pt x="17" y="274"/>
                              </a:lnTo>
                              <a:lnTo>
                                <a:pt x="13" y="273"/>
                              </a:lnTo>
                              <a:lnTo>
                                <a:pt x="4" y="269"/>
                              </a:lnTo>
                              <a:lnTo>
                                <a:pt x="0" y="267"/>
                              </a:lnTo>
                              <a:close/>
                            </a:path>
                          </a:pathLst>
                        </a:custGeom>
                        <a:solidFill>
                          <a:srgbClr val="FFFFFF"/>
                        </a:solidFill>
                        <a:ln>
                          <a:noFill/>
                        </a:ln>
                      </wps:spPr>
                      <wps:bodyPr rot="0" vert="horz" wrap="square" lIns="91440" tIns="45720" rIns="91440" bIns="45720" anchor="t" anchorCtr="0" upright="1">
                        <a:noAutofit/>
                      </wps:bodyPr>
                    </wps:wsp>
                    <wps:wsp>
                      <wps:cNvPr id="488" name="Freeform 489"/>
                      <wps:cNvSpPr>
                        <a:spLocks noEditPoints="1"/>
                      </wps:cNvSpPr>
                      <wps:spPr bwMode="auto">
                        <a:xfrm>
                          <a:off x="1861" y="1235"/>
                          <a:ext cx="115" cy="87"/>
                        </a:xfrm>
                        <a:custGeom>
                          <a:avLst/>
                          <a:gdLst>
                            <a:gd name="T0" fmla="*/ 164 w 457"/>
                            <a:gd name="T1" fmla="*/ 308 h 347"/>
                            <a:gd name="T2" fmla="*/ 225 w 457"/>
                            <a:gd name="T3" fmla="*/ 206 h 347"/>
                            <a:gd name="T4" fmla="*/ 290 w 457"/>
                            <a:gd name="T5" fmla="*/ 211 h 347"/>
                            <a:gd name="T6" fmla="*/ 321 w 457"/>
                            <a:gd name="T7" fmla="*/ 213 h 347"/>
                            <a:gd name="T8" fmla="*/ 357 w 457"/>
                            <a:gd name="T9" fmla="*/ 193 h 347"/>
                            <a:gd name="T10" fmla="*/ 372 w 457"/>
                            <a:gd name="T11" fmla="*/ 178 h 347"/>
                            <a:gd name="T12" fmla="*/ 369 w 457"/>
                            <a:gd name="T13" fmla="*/ 161 h 347"/>
                            <a:gd name="T14" fmla="*/ 359 w 457"/>
                            <a:gd name="T15" fmla="*/ 144 h 347"/>
                            <a:gd name="T16" fmla="*/ 369 w 457"/>
                            <a:gd name="T17" fmla="*/ 128 h 347"/>
                            <a:gd name="T18" fmla="*/ 457 w 457"/>
                            <a:gd name="T19" fmla="*/ 179 h 347"/>
                            <a:gd name="T20" fmla="*/ 447 w 457"/>
                            <a:gd name="T21" fmla="*/ 196 h 347"/>
                            <a:gd name="T22" fmla="*/ 427 w 457"/>
                            <a:gd name="T23" fmla="*/ 200 h 347"/>
                            <a:gd name="T24" fmla="*/ 384 w 457"/>
                            <a:gd name="T25" fmla="*/ 217 h 347"/>
                            <a:gd name="T26" fmla="*/ 230 w 457"/>
                            <a:gd name="T27" fmla="*/ 301 h 347"/>
                            <a:gd name="T28" fmla="*/ 147 w 457"/>
                            <a:gd name="T29" fmla="*/ 347 h 347"/>
                            <a:gd name="T30" fmla="*/ 1 w 457"/>
                            <a:gd name="T31" fmla="*/ 262 h 347"/>
                            <a:gd name="T32" fmla="*/ 1 w 457"/>
                            <a:gd name="T33" fmla="*/ 261 h 347"/>
                            <a:gd name="T34" fmla="*/ 5 w 457"/>
                            <a:gd name="T35" fmla="*/ 238 h 347"/>
                            <a:gd name="T36" fmla="*/ 18 w 457"/>
                            <a:gd name="T37" fmla="*/ 172 h 347"/>
                            <a:gd name="T38" fmla="*/ 41 w 457"/>
                            <a:gd name="T39" fmla="*/ 170 h 347"/>
                            <a:gd name="T40" fmla="*/ 56 w 457"/>
                            <a:gd name="T41" fmla="*/ 252 h 347"/>
                            <a:gd name="T42" fmla="*/ 105 w 457"/>
                            <a:gd name="T43" fmla="*/ 285 h 347"/>
                            <a:gd name="T44" fmla="*/ 127 w 457"/>
                            <a:gd name="T45" fmla="*/ 268 h 347"/>
                            <a:gd name="T46" fmla="*/ 159 w 457"/>
                            <a:gd name="T47" fmla="*/ 213 h 347"/>
                            <a:gd name="T48" fmla="*/ 151 w 457"/>
                            <a:gd name="T49" fmla="*/ 209 h 347"/>
                            <a:gd name="T50" fmla="*/ 126 w 457"/>
                            <a:gd name="T51" fmla="*/ 199 h 347"/>
                            <a:gd name="T52" fmla="*/ 86 w 457"/>
                            <a:gd name="T53" fmla="*/ 231 h 347"/>
                            <a:gd name="T54" fmla="*/ 69 w 457"/>
                            <a:gd name="T55" fmla="*/ 221 h 347"/>
                            <a:gd name="T56" fmla="*/ 120 w 457"/>
                            <a:gd name="T57" fmla="*/ 135 h 347"/>
                            <a:gd name="T58" fmla="*/ 142 w 457"/>
                            <a:gd name="T59" fmla="*/ 107 h 347"/>
                            <a:gd name="T60" fmla="*/ 156 w 457"/>
                            <a:gd name="T61" fmla="*/ 115 h 347"/>
                            <a:gd name="T62" fmla="*/ 168 w 457"/>
                            <a:gd name="T63" fmla="*/ 183 h 347"/>
                            <a:gd name="T64" fmla="*/ 173 w 457"/>
                            <a:gd name="T65" fmla="*/ 186 h 347"/>
                            <a:gd name="T66" fmla="*/ 188 w 457"/>
                            <a:gd name="T67" fmla="*/ 166 h 347"/>
                            <a:gd name="T68" fmla="*/ 223 w 457"/>
                            <a:gd name="T69" fmla="*/ 106 h 347"/>
                            <a:gd name="T70" fmla="*/ 213 w 457"/>
                            <a:gd name="T71" fmla="*/ 69 h 347"/>
                            <a:gd name="T72" fmla="*/ 136 w 457"/>
                            <a:gd name="T73" fmla="*/ 61 h 347"/>
                            <a:gd name="T74" fmla="*/ 79 w 457"/>
                            <a:gd name="T75" fmla="*/ 82 h 347"/>
                            <a:gd name="T76" fmla="*/ 70 w 457"/>
                            <a:gd name="T77" fmla="*/ 67 h 347"/>
                            <a:gd name="T78" fmla="*/ 150 w 457"/>
                            <a:gd name="T79" fmla="*/ 0 h 347"/>
                            <a:gd name="T80" fmla="*/ 279 w 457"/>
                            <a:gd name="T81" fmla="*/ 75 h 347"/>
                            <a:gd name="T82" fmla="*/ 321 w 457"/>
                            <a:gd name="T83" fmla="*/ 107 h 347"/>
                            <a:gd name="T84" fmla="*/ 312 w 457"/>
                            <a:gd name="T85" fmla="*/ 124 h 347"/>
                            <a:gd name="T86" fmla="*/ 266 w 457"/>
                            <a:gd name="T87" fmla="*/ 136 h 347"/>
                            <a:gd name="T88" fmla="*/ 246 w 457"/>
                            <a:gd name="T89" fmla="*/ 170 h 347"/>
                            <a:gd name="T90" fmla="*/ 239 w 457"/>
                            <a:gd name="T91" fmla="*/ 181 h 3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457" h="347">
                              <a:moveTo>
                                <a:pt x="225" y="206"/>
                              </a:moveTo>
                              <a:lnTo>
                                <a:pt x="164" y="307"/>
                              </a:lnTo>
                              <a:lnTo>
                                <a:pt x="164" y="308"/>
                              </a:lnTo>
                              <a:lnTo>
                                <a:pt x="279" y="238"/>
                              </a:lnTo>
                              <a:lnTo>
                                <a:pt x="225" y="206"/>
                              </a:lnTo>
                              <a:close/>
                              <a:moveTo>
                                <a:pt x="239" y="181"/>
                              </a:moveTo>
                              <a:lnTo>
                                <a:pt x="257" y="192"/>
                              </a:lnTo>
                              <a:lnTo>
                                <a:pt x="290" y="211"/>
                              </a:lnTo>
                              <a:lnTo>
                                <a:pt x="307" y="221"/>
                              </a:lnTo>
                              <a:lnTo>
                                <a:pt x="321" y="213"/>
                              </a:lnTo>
                              <a:lnTo>
                                <a:pt x="344" y="200"/>
                              </a:lnTo>
                              <a:lnTo>
                                <a:pt x="357" y="193"/>
                              </a:lnTo>
                              <a:lnTo>
                                <a:pt x="365" y="188"/>
                              </a:lnTo>
                              <a:lnTo>
                                <a:pt x="369" y="183"/>
                              </a:lnTo>
                              <a:lnTo>
                                <a:pt x="372" y="178"/>
                              </a:lnTo>
                              <a:lnTo>
                                <a:pt x="374" y="171"/>
                              </a:lnTo>
                              <a:lnTo>
                                <a:pt x="369" y="161"/>
                              </a:lnTo>
                              <a:lnTo>
                                <a:pt x="356" y="150"/>
                              </a:lnTo>
                              <a:lnTo>
                                <a:pt x="359" y="144"/>
                              </a:lnTo>
                              <a:lnTo>
                                <a:pt x="366" y="133"/>
                              </a:lnTo>
                              <a:lnTo>
                                <a:pt x="369" y="128"/>
                              </a:lnTo>
                              <a:lnTo>
                                <a:pt x="391" y="141"/>
                              </a:lnTo>
                              <a:lnTo>
                                <a:pt x="434" y="166"/>
                              </a:lnTo>
                              <a:lnTo>
                                <a:pt x="457" y="179"/>
                              </a:lnTo>
                              <a:lnTo>
                                <a:pt x="454" y="185"/>
                              </a:lnTo>
                              <a:lnTo>
                                <a:pt x="447" y="196"/>
                              </a:lnTo>
                              <a:lnTo>
                                <a:pt x="444" y="201"/>
                              </a:lnTo>
                              <a:lnTo>
                                <a:pt x="427" y="200"/>
                              </a:lnTo>
                              <a:lnTo>
                                <a:pt x="410" y="204"/>
                              </a:lnTo>
                              <a:lnTo>
                                <a:pt x="384" y="217"/>
                              </a:lnTo>
                              <a:lnTo>
                                <a:pt x="359" y="230"/>
                              </a:lnTo>
                              <a:lnTo>
                                <a:pt x="301" y="263"/>
                              </a:lnTo>
                              <a:lnTo>
                                <a:pt x="230" y="301"/>
                              </a:lnTo>
                              <a:lnTo>
                                <a:pt x="172" y="334"/>
                              </a:lnTo>
                              <a:lnTo>
                                <a:pt x="147" y="347"/>
                              </a:lnTo>
                              <a:lnTo>
                                <a:pt x="109" y="325"/>
                              </a:lnTo>
                              <a:lnTo>
                                <a:pt x="39" y="284"/>
                              </a:lnTo>
                              <a:lnTo>
                                <a:pt x="1" y="262"/>
                              </a:lnTo>
                              <a:lnTo>
                                <a:pt x="1" y="261"/>
                              </a:lnTo>
                              <a:lnTo>
                                <a:pt x="0" y="261"/>
                              </a:lnTo>
                              <a:lnTo>
                                <a:pt x="5" y="238"/>
                              </a:lnTo>
                              <a:lnTo>
                                <a:pt x="14" y="195"/>
                              </a:lnTo>
                              <a:lnTo>
                                <a:pt x="18" y="172"/>
                              </a:lnTo>
                              <a:lnTo>
                                <a:pt x="24" y="171"/>
                              </a:lnTo>
                              <a:lnTo>
                                <a:pt x="35" y="171"/>
                              </a:lnTo>
                              <a:lnTo>
                                <a:pt x="41" y="170"/>
                              </a:lnTo>
                              <a:lnTo>
                                <a:pt x="41" y="219"/>
                              </a:lnTo>
                              <a:lnTo>
                                <a:pt x="56" y="252"/>
                              </a:lnTo>
                              <a:lnTo>
                                <a:pt x="92" y="278"/>
                              </a:lnTo>
                              <a:lnTo>
                                <a:pt x="105" y="285"/>
                              </a:lnTo>
                              <a:lnTo>
                                <a:pt x="116" y="281"/>
                              </a:lnTo>
                              <a:lnTo>
                                <a:pt x="127" y="268"/>
                              </a:lnTo>
                              <a:lnTo>
                                <a:pt x="135" y="254"/>
                              </a:lnTo>
                              <a:lnTo>
                                <a:pt x="151" y="228"/>
                              </a:lnTo>
                              <a:lnTo>
                                <a:pt x="159" y="213"/>
                              </a:lnTo>
                              <a:lnTo>
                                <a:pt x="157" y="212"/>
                              </a:lnTo>
                              <a:lnTo>
                                <a:pt x="151" y="209"/>
                              </a:lnTo>
                              <a:lnTo>
                                <a:pt x="149" y="208"/>
                              </a:lnTo>
                              <a:lnTo>
                                <a:pt x="126" y="199"/>
                              </a:lnTo>
                              <a:lnTo>
                                <a:pt x="107" y="206"/>
                              </a:lnTo>
                              <a:lnTo>
                                <a:pt x="86" y="231"/>
                              </a:lnTo>
                              <a:lnTo>
                                <a:pt x="82" y="229"/>
                              </a:lnTo>
                              <a:lnTo>
                                <a:pt x="73" y="223"/>
                              </a:lnTo>
                              <a:lnTo>
                                <a:pt x="69" y="221"/>
                              </a:lnTo>
                              <a:lnTo>
                                <a:pt x="86" y="192"/>
                              </a:lnTo>
                              <a:lnTo>
                                <a:pt x="120" y="135"/>
                              </a:lnTo>
                              <a:lnTo>
                                <a:pt x="138" y="105"/>
                              </a:lnTo>
                              <a:lnTo>
                                <a:pt x="142" y="107"/>
                              </a:lnTo>
                              <a:lnTo>
                                <a:pt x="151" y="113"/>
                              </a:lnTo>
                              <a:lnTo>
                                <a:pt x="156" y="115"/>
                              </a:lnTo>
                              <a:lnTo>
                                <a:pt x="145" y="144"/>
                              </a:lnTo>
                              <a:lnTo>
                                <a:pt x="149" y="166"/>
                              </a:lnTo>
                              <a:lnTo>
                                <a:pt x="168" y="183"/>
                              </a:lnTo>
                              <a:lnTo>
                                <a:pt x="170" y="184"/>
                              </a:lnTo>
                              <a:lnTo>
                                <a:pt x="173" y="186"/>
                              </a:lnTo>
                              <a:lnTo>
                                <a:pt x="175" y="187"/>
                              </a:lnTo>
                              <a:lnTo>
                                <a:pt x="188" y="166"/>
                              </a:lnTo>
                              <a:lnTo>
                                <a:pt x="211" y="127"/>
                              </a:lnTo>
                              <a:lnTo>
                                <a:pt x="223" y="106"/>
                              </a:lnTo>
                              <a:lnTo>
                                <a:pt x="229" y="91"/>
                              </a:lnTo>
                              <a:lnTo>
                                <a:pt x="226" y="80"/>
                              </a:lnTo>
                              <a:lnTo>
                                <a:pt x="213" y="69"/>
                              </a:lnTo>
                              <a:lnTo>
                                <a:pt x="178" y="56"/>
                              </a:lnTo>
                              <a:lnTo>
                                <a:pt x="136" y="61"/>
                              </a:lnTo>
                              <a:lnTo>
                                <a:pt x="82" y="86"/>
                              </a:lnTo>
                              <a:lnTo>
                                <a:pt x="79" y="82"/>
                              </a:lnTo>
                              <a:lnTo>
                                <a:pt x="73" y="72"/>
                              </a:lnTo>
                              <a:lnTo>
                                <a:pt x="70" y="67"/>
                              </a:lnTo>
                              <a:lnTo>
                                <a:pt x="91" y="49"/>
                              </a:lnTo>
                              <a:lnTo>
                                <a:pt x="129" y="17"/>
                              </a:lnTo>
                              <a:lnTo>
                                <a:pt x="150" y="0"/>
                              </a:lnTo>
                              <a:lnTo>
                                <a:pt x="195" y="26"/>
                              </a:lnTo>
                              <a:lnTo>
                                <a:pt x="279" y="75"/>
                              </a:lnTo>
                              <a:lnTo>
                                <a:pt x="325" y="102"/>
                              </a:lnTo>
                              <a:lnTo>
                                <a:pt x="321" y="107"/>
                              </a:lnTo>
                              <a:lnTo>
                                <a:pt x="315" y="118"/>
                              </a:lnTo>
                              <a:lnTo>
                                <a:pt x="312" y="124"/>
                              </a:lnTo>
                              <a:lnTo>
                                <a:pt x="293" y="118"/>
                              </a:lnTo>
                              <a:lnTo>
                                <a:pt x="279" y="121"/>
                              </a:lnTo>
                              <a:lnTo>
                                <a:pt x="266" y="136"/>
                              </a:lnTo>
                              <a:lnTo>
                                <a:pt x="259" y="148"/>
                              </a:lnTo>
                              <a:lnTo>
                                <a:pt x="246" y="170"/>
                              </a:lnTo>
                              <a:lnTo>
                                <a:pt x="239" y="181"/>
                              </a:lnTo>
                              <a:close/>
                            </a:path>
                          </a:pathLst>
                        </a:custGeom>
                        <a:solidFill>
                          <a:srgbClr val="FFFFFF"/>
                        </a:solidFill>
                        <a:ln>
                          <a:noFill/>
                        </a:ln>
                      </wps:spPr>
                      <wps:bodyPr rot="0" vert="horz" wrap="square" lIns="91440" tIns="45720" rIns="91440" bIns="45720" anchor="t" anchorCtr="0" upright="1">
                        <a:noAutofit/>
                      </wps:bodyPr>
                    </wps:wsp>
                    <wps:wsp>
                      <wps:cNvPr id="489" name="Freeform 490"/>
                      <wps:cNvSpPr>
                        <a:spLocks/>
                      </wps:cNvSpPr>
                      <wps:spPr bwMode="auto">
                        <a:xfrm>
                          <a:off x="2598" y="726"/>
                          <a:ext cx="19" cy="19"/>
                        </a:xfrm>
                        <a:custGeom>
                          <a:avLst/>
                          <a:gdLst>
                            <a:gd name="T0" fmla="*/ 76 w 76"/>
                            <a:gd name="T1" fmla="*/ 37 h 75"/>
                            <a:gd name="T2" fmla="*/ 71 w 76"/>
                            <a:gd name="T3" fmla="*/ 19 h 75"/>
                            <a:gd name="T4" fmla="*/ 57 w 76"/>
                            <a:gd name="T5" fmla="*/ 5 h 75"/>
                            <a:gd name="T6" fmla="*/ 38 w 76"/>
                            <a:gd name="T7" fmla="*/ 0 h 75"/>
                            <a:gd name="T8" fmla="*/ 38 w 76"/>
                            <a:gd name="T9" fmla="*/ 0 h 75"/>
                            <a:gd name="T10" fmla="*/ 19 w 76"/>
                            <a:gd name="T11" fmla="*/ 5 h 75"/>
                            <a:gd name="T12" fmla="*/ 6 w 76"/>
                            <a:gd name="T13" fmla="*/ 19 h 75"/>
                            <a:gd name="T14" fmla="*/ 0 w 76"/>
                            <a:gd name="T15" fmla="*/ 37 h 75"/>
                            <a:gd name="T16" fmla="*/ 0 w 76"/>
                            <a:gd name="T17" fmla="*/ 37 h 75"/>
                            <a:gd name="T18" fmla="*/ 6 w 76"/>
                            <a:gd name="T19" fmla="*/ 56 h 75"/>
                            <a:gd name="T20" fmla="*/ 19 w 76"/>
                            <a:gd name="T21" fmla="*/ 69 h 75"/>
                            <a:gd name="T22" fmla="*/ 38 w 76"/>
                            <a:gd name="T23" fmla="*/ 75 h 75"/>
                            <a:gd name="T24" fmla="*/ 38 w 76"/>
                            <a:gd name="T25" fmla="*/ 75 h 75"/>
                            <a:gd name="T26" fmla="*/ 57 w 76"/>
                            <a:gd name="T27" fmla="*/ 69 h 75"/>
                            <a:gd name="T28" fmla="*/ 71 w 76"/>
                            <a:gd name="T29" fmla="*/ 56 h 75"/>
                            <a:gd name="T30" fmla="*/ 76 w 76"/>
                            <a:gd name="T31" fmla="*/ 37 h 75"/>
                            <a:gd name="T32" fmla="*/ 76 w 76"/>
                            <a:gd name="T33" fmla="*/ 37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6" h="75">
                              <a:moveTo>
                                <a:pt x="76" y="37"/>
                              </a:moveTo>
                              <a:lnTo>
                                <a:pt x="71" y="19"/>
                              </a:lnTo>
                              <a:lnTo>
                                <a:pt x="57" y="5"/>
                              </a:lnTo>
                              <a:lnTo>
                                <a:pt x="38" y="0"/>
                              </a:lnTo>
                              <a:lnTo>
                                <a:pt x="19" y="5"/>
                              </a:lnTo>
                              <a:lnTo>
                                <a:pt x="6" y="19"/>
                              </a:lnTo>
                              <a:lnTo>
                                <a:pt x="0" y="37"/>
                              </a:lnTo>
                              <a:lnTo>
                                <a:pt x="6" y="56"/>
                              </a:lnTo>
                              <a:lnTo>
                                <a:pt x="19" y="69"/>
                              </a:lnTo>
                              <a:lnTo>
                                <a:pt x="38" y="75"/>
                              </a:lnTo>
                              <a:lnTo>
                                <a:pt x="57" y="69"/>
                              </a:lnTo>
                              <a:lnTo>
                                <a:pt x="71" y="56"/>
                              </a:lnTo>
                              <a:lnTo>
                                <a:pt x="76" y="37"/>
                              </a:lnTo>
                              <a:close/>
                            </a:path>
                          </a:pathLst>
                        </a:custGeom>
                        <a:solidFill>
                          <a:srgbClr val="FFFFFF"/>
                        </a:solidFill>
                        <a:ln>
                          <a:noFill/>
                        </a:ln>
                      </wps:spPr>
                      <wps:bodyPr rot="0" vert="horz" wrap="square" lIns="91440" tIns="45720" rIns="91440" bIns="45720" anchor="t" anchorCtr="0" upright="1">
                        <a:noAutofit/>
                      </wps:bodyPr>
                    </wps:wsp>
                    <wps:wsp>
                      <wps:cNvPr id="490" name="Freeform 491"/>
                      <wps:cNvSpPr>
                        <a:spLocks noEditPoints="1"/>
                      </wps:cNvSpPr>
                      <wps:spPr bwMode="auto">
                        <a:xfrm>
                          <a:off x="1781" y="1157"/>
                          <a:ext cx="85" cy="83"/>
                        </a:xfrm>
                        <a:custGeom>
                          <a:avLst/>
                          <a:gdLst>
                            <a:gd name="T0" fmla="*/ 115 w 338"/>
                            <a:gd name="T1" fmla="*/ 182 h 332"/>
                            <a:gd name="T2" fmla="*/ 170 w 338"/>
                            <a:gd name="T3" fmla="*/ 238 h 332"/>
                            <a:gd name="T4" fmla="*/ 320 w 338"/>
                            <a:gd name="T5" fmla="*/ 227 h 332"/>
                            <a:gd name="T6" fmla="*/ 284 w 338"/>
                            <a:gd name="T7" fmla="*/ 223 h 332"/>
                            <a:gd name="T8" fmla="*/ 257 w 338"/>
                            <a:gd name="T9" fmla="*/ 232 h 332"/>
                            <a:gd name="T10" fmla="*/ 144 w 338"/>
                            <a:gd name="T11" fmla="*/ 283 h 332"/>
                            <a:gd name="T12" fmla="*/ 31 w 338"/>
                            <a:gd name="T13" fmla="*/ 332 h 332"/>
                            <a:gd name="T14" fmla="*/ 23 w 338"/>
                            <a:gd name="T15" fmla="*/ 325 h 332"/>
                            <a:gd name="T16" fmla="*/ 0 w 338"/>
                            <a:gd name="T17" fmla="*/ 300 h 332"/>
                            <a:gd name="T18" fmla="*/ 12 w 338"/>
                            <a:gd name="T19" fmla="*/ 276 h 332"/>
                            <a:gd name="T20" fmla="*/ 73 w 338"/>
                            <a:gd name="T21" fmla="*/ 152 h 332"/>
                            <a:gd name="T22" fmla="*/ 114 w 338"/>
                            <a:gd name="T23" fmla="*/ 72 h 332"/>
                            <a:gd name="T24" fmla="*/ 123 w 338"/>
                            <a:gd name="T25" fmla="*/ 50 h 332"/>
                            <a:gd name="T26" fmla="*/ 116 w 338"/>
                            <a:gd name="T27" fmla="*/ 19 h 332"/>
                            <a:gd name="T28" fmla="*/ 120 w 338"/>
                            <a:gd name="T29" fmla="*/ 13 h 332"/>
                            <a:gd name="T30" fmla="*/ 135 w 338"/>
                            <a:gd name="T31" fmla="*/ 0 h 332"/>
                            <a:gd name="T32" fmla="*/ 156 w 338"/>
                            <a:gd name="T33" fmla="*/ 22 h 332"/>
                            <a:gd name="T34" fmla="*/ 217 w 338"/>
                            <a:gd name="T35" fmla="*/ 86 h 332"/>
                            <a:gd name="T36" fmla="*/ 213 w 338"/>
                            <a:gd name="T37" fmla="*/ 90 h 332"/>
                            <a:gd name="T38" fmla="*/ 199 w 338"/>
                            <a:gd name="T39" fmla="*/ 103 h 332"/>
                            <a:gd name="T40" fmla="*/ 183 w 338"/>
                            <a:gd name="T41" fmla="*/ 90 h 332"/>
                            <a:gd name="T42" fmla="*/ 166 w 338"/>
                            <a:gd name="T43" fmla="*/ 89 h 332"/>
                            <a:gd name="T44" fmla="*/ 162 w 338"/>
                            <a:gd name="T45" fmla="*/ 92 h 332"/>
                            <a:gd name="T46" fmla="*/ 156 w 338"/>
                            <a:gd name="T47" fmla="*/ 104 h 332"/>
                            <a:gd name="T48" fmla="*/ 149 w 338"/>
                            <a:gd name="T49" fmla="*/ 117 h 332"/>
                            <a:gd name="T50" fmla="*/ 129 w 338"/>
                            <a:gd name="T51" fmla="*/ 156 h 332"/>
                            <a:gd name="T52" fmla="*/ 147 w 338"/>
                            <a:gd name="T53" fmla="*/ 173 h 332"/>
                            <a:gd name="T54" fmla="*/ 197 w 338"/>
                            <a:gd name="T55" fmla="*/ 225 h 332"/>
                            <a:gd name="T56" fmla="*/ 207 w 338"/>
                            <a:gd name="T57" fmla="*/ 220 h 332"/>
                            <a:gd name="T58" fmla="*/ 238 w 338"/>
                            <a:gd name="T59" fmla="*/ 206 h 332"/>
                            <a:gd name="T60" fmla="*/ 249 w 338"/>
                            <a:gd name="T61" fmla="*/ 201 h 332"/>
                            <a:gd name="T62" fmla="*/ 260 w 338"/>
                            <a:gd name="T63" fmla="*/ 193 h 332"/>
                            <a:gd name="T64" fmla="*/ 263 w 338"/>
                            <a:gd name="T65" fmla="*/ 185 h 332"/>
                            <a:gd name="T66" fmla="*/ 252 w 338"/>
                            <a:gd name="T67" fmla="*/ 159 h 332"/>
                            <a:gd name="T68" fmla="*/ 257 w 338"/>
                            <a:gd name="T69" fmla="*/ 154 h 332"/>
                            <a:gd name="T70" fmla="*/ 271 w 338"/>
                            <a:gd name="T71" fmla="*/ 140 h 332"/>
                            <a:gd name="T72" fmla="*/ 289 w 338"/>
                            <a:gd name="T73" fmla="*/ 159 h 332"/>
                            <a:gd name="T74" fmla="*/ 338 w 338"/>
                            <a:gd name="T75" fmla="*/ 209 h 332"/>
                            <a:gd name="T76" fmla="*/ 334 w 338"/>
                            <a:gd name="T77" fmla="*/ 214 h 332"/>
                            <a:gd name="T78" fmla="*/ 320 w 338"/>
                            <a:gd name="T79" fmla="*/ 227 h 332"/>
                            <a:gd name="T80" fmla="*/ 320 w 338"/>
                            <a:gd name="T81" fmla="*/ 227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338" h="332">
                              <a:moveTo>
                                <a:pt x="170" y="238"/>
                              </a:moveTo>
                              <a:lnTo>
                                <a:pt x="115" y="182"/>
                              </a:lnTo>
                              <a:lnTo>
                                <a:pt x="60" y="290"/>
                              </a:lnTo>
                              <a:lnTo>
                                <a:pt x="170" y="238"/>
                              </a:lnTo>
                              <a:close/>
                              <a:moveTo>
                                <a:pt x="320" y="227"/>
                              </a:moveTo>
                              <a:lnTo>
                                <a:pt x="303" y="222"/>
                              </a:lnTo>
                              <a:lnTo>
                                <a:pt x="284" y="223"/>
                              </a:lnTo>
                              <a:lnTo>
                                <a:pt x="257" y="232"/>
                              </a:lnTo>
                              <a:lnTo>
                                <a:pt x="222" y="249"/>
                              </a:lnTo>
                              <a:lnTo>
                                <a:pt x="144" y="283"/>
                              </a:lnTo>
                              <a:lnTo>
                                <a:pt x="67" y="317"/>
                              </a:lnTo>
                              <a:lnTo>
                                <a:pt x="31" y="332"/>
                              </a:lnTo>
                              <a:lnTo>
                                <a:pt x="23" y="325"/>
                              </a:lnTo>
                              <a:lnTo>
                                <a:pt x="8" y="309"/>
                              </a:lnTo>
                              <a:lnTo>
                                <a:pt x="0" y="300"/>
                              </a:lnTo>
                              <a:lnTo>
                                <a:pt x="12" y="276"/>
                              </a:lnTo>
                              <a:lnTo>
                                <a:pt x="40" y="220"/>
                              </a:lnTo>
                              <a:lnTo>
                                <a:pt x="73" y="152"/>
                              </a:lnTo>
                              <a:lnTo>
                                <a:pt x="102" y="95"/>
                              </a:lnTo>
                              <a:lnTo>
                                <a:pt x="114" y="72"/>
                              </a:lnTo>
                              <a:lnTo>
                                <a:pt x="123" y="50"/>
                              </a:lnTo>
                              <a:lnTo>
                                <a:pt x="124" y="34"/>
                              </a:lnTo>
                              <a:lnTo>
                                <a:pt x="116" y="19"/>
                              </a:lnTo>
                              <a:lnTo>
                                <a:pt x="120" y="13"/>
                              </a:lnTo>
                              <a:lnTo>
                                <a:pt x="129" y="5"/>
                              </a:lnTo>
                              <a:lnTo>
                                <a:pt x="135" y="0"/>
                              </a:lnTo>
                              <a:lnTo>
                                <a:pt x="156" y="22"/>
                              </a:lnTo>
                              <a:lnTo>
                                <a:pt x="195" y="64"/>
                              </a:lnTo>
                              <a:lnTo>
                                <a:pt x="217" y="86"/>
                              </a:lnTo>
                              <a:lnTo>
                                <a:pt x="213" y="90"/>
                              </a:lnTo>
                              <a:lnTo>
                                <a:pt x="204" y="99"/>
                              </a:lnTo>
                              <a:lnTo>
                                <a:pt x="199" y="103"/>
                              </a:lnTo>
                              <a:lnTo>
                                <a:pt x="183" y="90"/>
                              </a:lnTo>
                              <a:lnTo>
                                <a:pt x="172" y="86"/>
                              </a:lnTo>
                              <a:lnTo>
                                <a:pt x="166" y="89"/>
                              </a:lnTo>
                              <a:lnTo>
                                <a:pt x="162" y="92"/>
                              </a:lnTo>
                              <a:lnTo>
                                <a:pt x="159" y="98"/>
                              </a:lnTo>
                              <a:lnTo>
                                <a:pt x="156" y="104"/>
                              </a:lnTo>
                              <a:lnTo>
                                <a:pt x="149" y="117"/>
                              </a:lnTo>
                              <a:lnTo>
                                <a:pt x="136" y="143"/>
                              </a:lnTo>
                              <a:lnTo>
                                <a:pt x="129" y="156"/>
                              </a:lnTo>
                              <a:lnTo>
                                <a:pt x="147" y="173"/>
                              </a:lnTo>
                              <a:lnTo>
                                <a:pt x="180" y="207"/>
                              </a:lnTo>
                              <a:lnTo>
                                <a:pt x="197" y="225"/>
                              </a:lnTo>
                              <a:lnTo>
                                <a:pt x="207" y="220"/>
                              </a:lnTo>
                              <a:lnTo>
                                <a:pt x="227" y="211"/>
                              </a:lnTo>
                              <a:lnTo>
                                <a:pt x="238" y="206"/>
                              </a:lnTo>
                              <a:lnTo>
                                <a:pt x="249" y="201"/>
                              </a:lnTo>
                              <a:lnTo>
                                <a:pt x="256" y="196"/>
                              </a:lnTo>
                              <a:lnTo>
                                <a:pt x="260" y="193"/>
                              </a:lnTo>
                              <a:lnTo>
                                <a:pt x="263" y="185"/>
                              </a:lnTo>
                              <a:lnTo>
                                <a:pt x="261" y="173"/>
                              </a:lnTo>
                              <a:lnTo>
                                <a:pt x="252" y="159"/>
                              </a:lnTo>
                              <a:lnTo>
                                <a:pt x="257" y="154"/>
                              </a:lnTo>
                              <a:lnTo>
                                <a:pt x="267" y="145"/>
                              </a:lnTo>
                              <a:lnTo>
                                <a:pt x="271" y="140"/>
                              </a:lnTo>
                              <a:lnTo>
                                <a:pt x="289" y="159"/>
                              </a:lnTo>
                              <a:lnTo>
                                <a:pt x="321" y="192"/>
                              </a:lnTo>
                              <a:lnTo>
                                <a:pt x="338" y="209"/>
                              </a:lnTo>
                              <a:lnTo>
                                <a:pt x="334" y="214"/>
                              </a:lnTo>
                              <a:lnTo>
                                <a:pt x="324" y="223"/>
                              </a:lnTo>
                              <a:lnTo>
                                <a:pt x="320" y="227"/>
                              </a:lnTo>
                              <a:close/>
                            </a:path>
                          </a:pathLst>
                        </a:custGeom>
                        <a:solidFill>
                          <a:srgbClr val="FFFFFF"/>
                        </a:solidFill>
                        <a:ln>
                          <a:noFill/>
                        </a:ln>
                      </wps:spPr>
                      <wps:bodyPr rot="0" vert="horz" wrap="square" lIns="91440" tIns="45720" rIns="91440" bIns="45720" anchor="t" anchorCtr="0" upright="1">
                        <a:noAutofit/>
                      </wps:bodyPr>
                    </wps:wsp>
                    <wps:wsp>
                      <wps:cNvPr id="491" name="Freeform 492"/>
                      <wps:cNvSpPr>
                        <a:spLocks/>
                      </wps:cNvSpPr>
                      <wps:spPr bwMode="auto">
                        <a:xfrm>
                          <a:off x="1722" y="1116"/>
                          <a:ext cx="81" cy="71"/>
                        </a:xfrm>
                        <a:custGeom>
                          <a:avLst/>
                          <a:gdLst>
                            <a:gd name="T0" fmla="*/ 0 w 323"/>
                            <a:gd name="T1" fmla="*/ 156 h 283"/>
                            <a:gd name="T2" fmla="*/ 18 w 323"/>
                            <a:gd name="T3" fmla="*/ 137 h 283"/>
                            <a:gd name="T4" fmla="*/ 50 w 323"/>
                            <a:gd name="T5" fmla="*/ 99 h 283"/>
                            <a:gd name="T6" fmla="*/ 68 w 323"/>
                            <a:gd name="T7" fmla="*/ 79 h 283"/>
                            <a:gd name="T8" fmla="*/ 68 w 323"/>
                            <a:gd name="T9" fmla="*/ 79 h 283"/>
                            <a:gd name="T10" fmla="*/ 74 w 323"/>
                            <a:gd name="T11" fmla="*/ 83 h 283"/>
                            <a:gd name="T12" fmla="*/ 82 w 323"/>
                            <a:gd name="T13" fmla="*/ 90 h 283"/>
                            <a:gd name="T14" fmla="*/ 87 w 323"/>
                            <a:gd name="T15" fmla="*/ 93 h 283"/>
                            <a:gd name="T16" fmla="*/ 87 w 323"/>
                            <a:gd name="T17" fmla="*/ 93 h 283"/>
                            <a:gd name="T18" fmla="*/ 63 w 323"/>
                            <a:gd name="T19" fmla="*/ 142 h 283"/>
                            <a:gd name="T20" fmla="*/ 59 w 323"/>
                            <a:gd name="T21" fmla="*/ 183 h 283"/>
                            <a:gd name="T22" fmla="*/ 70 w 323"/>
                            <a:gd name="T23" fmla="*/ 213 h 283"/>
                            <a:gd name="T24" fmla="*/ 70 w 323"/>
                            <a:gd name="T25" fmla="*/ 213 h 283"/>
                            <a:gd name="T26" fmla="*/ 105 w 323"/>
                            <a:gd name="T27" fmla="*/ 236 h 283"/>
                            <a:gd name="T28" fmla="*/ 156 w 323"/>
                            <a:gd name="T29" fmla="*/ 232 h 283"/>
                            <a:gd name="T30" fmla="*/ 217 w 323"/>
                            <a:gd name="T31" fmla="*/ 201 h 283"/>
                            <a:gd name="T32" fmla="*/ 217 w 323"/>
                            <a:gd name="T33" fmla="*/ 201 h 283"/>
                            <a:gd name="T34" fmla="*/ 264 w 323"/>
                            <a:gd name="T35" fmla="*/ 155 h 283"/>
                            <a:gd name="T36" fmla="*/ 285 w 323"/>
                            <a:gd name="T37" fmla="*/ 108 h 283"/>
                            <a:gd name="T38" fmla="*/ 274 w 323"/>
                            <a:gd name="T39" fmla="*/ 64 h 283"/>
                            <a:gd name="T40" fmla="*/ 274 w 323"/>
                            <a:gd name="T41" fmla="*/ 64 h 283"/>
                            <a:gd name="T42" fmla="*/ 250 w 323"/>
                            <a:gd name="T43" fmla="*/ 40 h 283"/>
                            <a:gd name="T44" fmla="*/ 214 w 323"/>
                            <a:gd name="T45" fmla="*/ 28 h 283"/>
                            <a:gd name="T46" fmla="*/ 169 w 323"/>
                            <a:gd name="T47" fmla="*/ 28 h 283"/>
                            <a:gd name="T48" fmla="*/ 169 w 323"/>
                            <a:gd name="T49" fmla="*/ 28 h 283"/>
                            <a:gd name="T50" fmla="*/ 169 w 323"/>
                            <a:gd name="T51" fmla="*/ 22 h 283"/>
                            <a:gd name="T52" fmla="*/ 168 w 323"/>
                            <a:gd name="T53" fmla="*/ 9 h 283"/>
                            <a:gd name="T54" fmla="*/ 167 w 323"/>
                            <a:gd name="T55" fmla="*/ 3 h 283"/>
                            <a:gd name="T56" fmla="*/ 167 w 323"/>
                            <a:gd name="T57" fmla="*/ 3 h 283"/>
                            <a:gd name="T58" fmla="*/ 222 w 323"/>
                            <a:gd name="T59" fmla="*/ 0 h 283"/>
                            <a:gd name="T60" fmla="*/ 267 w 323"/>
                            <a:gd name="T61" fmla="*/ 16 h 283"/>
                            <a:gd name="T62" fmla="*/ 300 w 323"/>
                            <a:gd name="T63" fmla="*/ 48 h 283"/>
                            <a:gd name="T64" fmla="*/ 300 w 323"/>
                            <a:gd name="T65" fmla="*/ 48 h 283"/>
                            <a:gd name="T66" fmla="*/ 320 w 323"/>
                            <a:gd name="T67" fmla="*/ 90 h 283"/>
                            <a:gd name="T68" fmla="*/ 323 w 323"/>
                            <a:gd name="T69" fmla="*/ 133 h 283"/>
                            <a:gd name="T70" fmla="*/ 311 w 323"/>
                            <a:gd name="T71" fmla="*/ 175 h 283"/>
                            <a:gd name="T72" fmla="*/ 286 w 323"/>
                            <a:gd name="T73" fmla="*/ 215 h 283"/>
                            <a:gd name="T74" fmla="*/ 250 w 323"/>
                            <a:gd name="T75" fmla="*/ 247 h 283"/>
                            <a:gd name="T76" fmla="*/ 250 w 323"/>
                            <a:gd name="T77" fmla="*/ 247 h 283"/>
                            <a:gd name="T78" fmla="*/ 195 w 323"/>
                            <a:gd name="T79" fmla="*/ 275 h 283"/>
                            <a:gd name="T80" fmla="*/ 140 w 323"/>
                            <a:gd name="T81" fmla="*/ 283 h 283"/>
                            <a:gd name="T82" fmla="*/ 89 w 323"/>
                            <a:gd name="T83" fmla="*/ 269 h 283"/>
                            <a:gd name="T84" fmla="*/ 48 w 323"/>
                            <a:gd name="T85" fmla="*/ 235 h 283"/>
                            <a:gd name="T86" fmla="*/ 48 w 323"/>
                            <a:gd name="T87" fmla="*/ 235 h 283"/>
                            <a:gd name="T88" fmla="*/ 38 w 323"/>
                            <a:gd name="T89" fmla="*/ 217 h 283"/>
                            <a:gd name="T90" fmla="*/ 32 w 323"/>
                            <a:gd name="T91" fmla="*/ 194 h 283"/>
                            <a:gd name="T92" fmla="*/ 30 w 323"/>
                            <a:gd name="T93" fmla="*/ 168 h 283"/>
                            <a:gd name="T94" fmla="*/ 30 w 323"/>
                            <a:gd name="T95" fmla="*/ 168 h 283"/>
                            <a:gd name="T96" fmla="*/ 30 w 323"/>
                            <a:gd name="T97" fmla="*/ 168 h 283"/>
                            <a:gd name="T98" fmla="*/ 30 w 323"/>
                            <a:gd name="T99" fmla="*/ 168 h 283"/>
                            <a:gd name="T100" fmla="*/ 29 w 323"/>
                            <a:gd name="T101" fmla="*/ 168 h 283"/>
                            <a:gd name="T102" fmla="*/ 29 w 323"/>
                            <a:gd name="T103" fmla="*/ 168 h 283"/>
                            <a:gd name="T104" fmla="*/ 24 w 323"/>
                            <a:gd name="T105" fmla="*/ 170 h 283"/>
                            <a:gd name="T106" fmla="*/ 16 w 323"/>
                            <a:gd name="T107" fmla="*/ 172 h 283"/>
                            <a:gd name="T108" fmla="*/ 12 w 323"/>
                            <a:gd name="T109" fmla="*/ 173 h 283"/>
                            <a:gd name="T110" fmla="*/ 12 w 323"/>
                            <a:gd name="T111" fmla="*/ 173 h 283"/>
                            <a:gd name="T112" fmla="*/ 9 w 323"/>
                            <a:gd name="T113" fmla="*/ 168 h 283"/>
                            <a:gd name="T114" fmla="*/ 3 w 323"/>
                            <a:gd name="T115" fmla="*/ 161 h 283"/>
                            <a:gd name="T116" fmla="*/ 0 w 323"/>
                            <a:gd name="T117" fmla="*/ 156 h 283"/>
                            <a:gd name="T118" fmla="*/ 0 w 323"/>
                            <a:gd name="T119" fmla="*/ 156 h 2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323" h="283">
                              <a:moveTo>
                                <a:pt x="0" y="156"/>
                              </a:moveTo>
                              <a:lnTo>
                                <a:pt x="18" y="137"/>
                              </a:lnTo>
                              <a:lnTo>
                                <a:pt x="50" y="99"/>
                              </a:lnTo>
                              <a:lnTo>
                                <a:pt x="68" y="79"/>
                              </a:lnTo>
                              <a:lnTo>
                                <a:pt x="74" y="83"/>
                              </a:lnTo>
                              <a:lnTo>
                                <a:pt x="82" y="90"/>
                              </a:lnTo>
                              <a:lnTo>
                                <a:pt x="87" y="93"/>
                              </a:lnTo>
                              <a:lnTo>
                                <a:pt x="63" y="142"/>
                              </a:lnTo>
                              <a:lnTo>
                                <a:pt x="59" y="183"/>
                              </a:lnTo>
                              <a:lnTo>
                                <a:pt x="70" y="213"/>
                              </a:lnTo>
                              <a:lnTo>
                                <a:pt x="105" y="236"/>
                              </a:lnTo>
                              <a:lnTo>
                                <a:pt x="156" y="232"/>
                              </a:lnTo>
                              <a:lnTo>
                                <a:pt x="217" y="201"/>
                              </a:lnTo>
                              <a:lnTo>
                                <a:pt x="264" y="155"/>
                              </a:lnTo>
                              <a:lnTo>
                                <a:pt x="285" y="108"/>
                              </a:lnTo>
                              <a:lnTo>
                                <a:pt x="274" y="64"/>
                              </a:lnTo>
                              <a:lnTo>
                                <a:pt x="250" y="40"/>
                              </a:lnTo>
                              <a:lnTo>
                                <a:pt x="214" y="28"/>
                              </a:lnTo>
                              <a:lnTo>
                                <a:pt x="169" y="28"/>
                              </a:lnTo>
                              <a:lnTo>
                                <a:pt x="169" y="22"/>
                              </a:lnTo>
                              <a:lnTo>
                                <a:pt x="168" y="9"/>
                              </a:lnTo>
                              <a:lnTo>
                                <a:pt x="167" y="3"/>
                              </a:lnTo>
                              <a:lnTo>
                                <a:pt x="222" y="0"/>
                              </a:lnTo>
                              <a:lnTo>
                                <a:pt x="267" y="16"/>
                              </a:lnTo>
                              <a:lnTo>
                                <a:pt x="300" y="48"/>
                              </a:lnTo>
                              <a:lnTo>
                                <a:pt x="320" y="90"/>
                              </a:lnTo>
                              <a:lnTo>
                                <a:pt x="323" y="133"/>
                              </a:lnTo>
                              <a:lnTo>
                                <a:pt x="311" y="175"/>
                              </a:lnTo>
                              <a:lnTo>
                                <a:pt x="286" y="215"/>
                              </a:lnTo>
                              <a:lnTo>
                                <a:pt x="250" y="247"/>
                              </a:lnTo>
                              <a:lnTo>
                                <a:pt x="195" y="275"/>
                              </a:lnTo>
                              <a:lnTo>
                                <a:pt x="140" y="283"/>
                              </a:lnTo>
                              <a:lnTo>
                                <a:pt x="89" y="269"/>
                              </a:lnTo>
                              <a:lnTo>
                                <a:pt x="48" y="235"/>
                              </a:lnTo>
                              <a:lnTo>
                                <a:pt x="38" y="217"/>
                              </a:lnTo>
                              <a:lnTo>
                                <a:pt x="32" y="194"/>
                              </a:lnTo>
                              <a:lnTo>
                                <a:pt x="30" y="168"/>
                              </a:lnTo>
                              <a:lnTo>
                                <a:pt x="29" y="168"/>
                              </a:lnTo>
                              <a:lnTo>
                                <a:pt x="24" y="170"/>
                              </a:lnTo>
                              <a:lnTo>
                                <a:pt x="16" y="172"/>
                              </a:lnTo>
                              <a:lnTo>
                                <a:pt x="12" y="173"/>
                              </a:lnTo>
                              <a:lnTo>
                                <a:pt x="9" y="168"/>
                              </a:lnTo>
                              <a:lnTo>
                                <a:pt x="3" y="161"/>
                              </a:lnTo>
                              <a:lnTo>
                                <a:pt x="0" y="156"/>
                              </a:lnTo>
                              <a:close/>
                            </a:path>
                          </a:pathLst>
                        </a:custGeom>
                        <a:solidFill>
                          <a:srgbClr val="FFFFFF"/>
                        </a:solidFill>
                        <a:ln>
                          <a:noFill/>
                        </a:ln>
                      </wps:spPr>
                      <wps:bodyPr rot="0" vert="horz" wrap="square" lIns="91440" tIns="45720" rIns="91440" bIns="45720" anchor="t" anchorCtr="0" upright="1">
                        <a:noAutofit/>
                      </wps:bodyPr>
                    </wps:wsp>
                    <wps:wsp>
                      <wps:cNvPr id="492" name="Freeform 493"/>
                      <wps:cNvSpPr>
                        <a:spLocks noEditPoints="1"/>
                      </wps:cNvSpPr>
                      <wps:spPr bwMode="auto">
                        <a:xfrm>
                          <a:off x="1690" y="1038"/>
                          <a:ext cx="88" cy="71"/>
                        </a:xfrm>
                        <a:custGeom>
                          <a:avLst/>
                          <a:gdLst>
                            <a:gd name="T0" fmla="*/ 148 w 350"/>
                            <a:gd name="T1" fmla="*/ 167 h 284"/>
                            <a:gd name="T2" fmla="*/ 182 w 350"/>
                            <a:gd name="T3" fmla="*/ 237 h 284"/>
                            <a:gd name="T4" fmla="*/ 327 w 350"/>
                            <a:gd name="T5" fmla="*/ 273 h 284"/>
                            <a:gd name="T6" fmla="*/ 296 w 350"/>
                            <a:gd name="T7" fmla="*/ 258 h 284"/>
                            <a:gd name="T8" fmla="*/ 267 w 350"/>
                            <a:gd name="T9" fmla="*/ 259 h 284"/>
                            <a:gd name="T10" fmla="*/ 143 w 350"/>
                            <a:gd name="T11" fmla="*/ 272 h 284"/>
                            <a:gd name="T12" fmla="*/ 20 w 350"/>
                            <a:gd name="T13" fmla="*/ 284 h 284"/>
                            <a:gd name="T14" fmla="*/ 15 w 350"/>
                            <a:gd name="T15" fmla="*/ 274 h 284"/>
                            <a:gd name="T16" fmla="*/ 0 w 350"/>
                            <a:gd name="T17" fmla="*/ 244 h 284"/>
                            <a:gd name="T18" fmla="*/ 19 w 350"/>
                            <a:gd name="T19" fmla="*/ 225 h 284"/>
                            <a:gd name="T20" fmla="*/ 117 w 350"/>
                            <a:gd name="T21" fmla="*/ 126 h 284"/>
                            <a:gd name="T22" fmla="*/ 181 w 350"/>
                            <a:gd name="T23" fmla="*/ 63 h 284"/>
                            <a:gd name="T24" fmla="*/ 196 w 350"/>
                            <a:gd name="T25" fmla="*/ 44 h 284"/>
                            <a:gd name="T26" fmla="*/ 199 w 350"/>
                            <a:gd name="T27" fmla="*/ 12 h 284"/>
                            <a:gd name="T28" fmla="*/ 205 w 350"/>
                            <a:gd name="T29" fmla="*/ 9 h 284"/>
                            <a:gd name="T30" fmla="*/ 223 w 350"/>
                            <a:gd name="T31" fmla="*/ 0 h 284"/>
                            <a:gd name="T32" fmla="*/ 236 w 350"/>
                            <a:gd name="T33" fmla="*/ 29 h 284"/>
                            <a:gd name="T34" fmla="*/ 274 w 350"/>
                            <a:gd name="T35" fmla="*/ 108 h 284"/>
                            <a:gd name="T36" fmla="*/ 269 w 350"/>
                            <a:gd name="T37" fmla="*/ 110 h 284"/>
                            <a:gd name="T38" fmla="*/ 251 w 350"/>
                            <a:gd name="T39" fmla="*/ 119 h 284"/>
                            <a:gd name="T40" fmla="*/ 240 w 350"/>
                            <a:gd name="T41" fmla="*/ 101 h 284"/>
                            <a:gd name="T42" fmla="*/ 224 w 350"/>
                            <a:gd name="T43" fmla="*/ 94 h 284"/>
                            <a:gd name="T44" fmla="*/ 220 w 350"/>
                            <a:gd name="T45" fmla="*/ 97 h 284"/>
                            <a:gd name="T46" fmla="*/ 209 w 350"/>
                            <a:gd name="T47" fmla="*/ 106 h 284"/>
                            <a:gd name="T48" fmla="*/ 199 w 350"/>
                            <a:gd name="T49" fmla="*/ 116 h 284"/>
                            <a:gd name="T50" fmla="*/ 169 w 350"/>
                            <a:gd name="T51" fmla="*/ 146 h 284"/>
                            <a:gd name="T52" fmla="*/ 180 w 350"/>
                            <a:gd name="T53" fmla="*/ 169 h 284"/>
                            <a:gd name="T54" fmla="*/ 212 w 350"/>
                            <a:gd name="T55" fmla="*/ 234 h 284"/>
                            <a:gd name="T56" fmla="*/ 224 w 350"/>
                            <a:gd name="T57" fmla="*/ 233 h 284"/>
                            <a:gd name="T58" fmla="*/ 257 w 350"/>
                            <a:gd name="T59" fmla="*/ 228 h 284"/>
                            <a:gd name="T60" fmla="*/ 269 w 350"/>
                            <a:gd name="T61" fmla="*/ 226 h 284"/>
                            <a:gd name="T62" fmla="*/ 282 w 350"/>
                            <a:gd name="T63" fmla="*/ 222 h 284"/>
                            <a:gd name="T64" fmla="*/ 287 w 350"/>
                            <a:gd name="T65" fmla="*/ 216 h 284"/>
                            <a:gd name="T66" fmla="*/ 285 w 350"/>
                            <a:gd name="T67" fmla="*/ 188 h 284"/>
                            <a:gd name="T68" fmla="*/ 291 w 350"/>
                            <a:gd name="T69" fmla="*/ 184 h 284"/>
                            <a:gd name="T70" fmla="*/ 308 w 350"/>
                            <a:gd name="T71" fmla="*/ 176 h 284"/>
                            <a:gd name="T72" fmla="*/ 319 w 350"/>
                            <a:gd name="T73" fmla="*/ 199 h 284"/>
                            <a:gd name="T74" fmla="*/ 350 w 350"/>
                            <a:gd name="T75" fmla="*/ 262 h 284"/>
                            <a:gd name="T76" fmla="*/ 345 w 350"/>
                            <a:gd name="T77" fmla="*/ 266 h 284"/>
                            <a:gd name="T78" fmla="*/ 327 w 350"/>
                            <a:gd name="T79" fmla="*/ 273 h 284"/>
                            <a:gd name="T80" fmla="*/ 327 w 350"/>
                            <a:gd name="T81" fmla="*/ 273 h 2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350" h="284">
                              <a:moveTo>
                                <a:pt x="182" y="237"/>
                              </a:moveTo>
                              <a:lnTo>
                                <a:pt x="148" y="167"/>
                              </a:lnTo>
                              <a:lnTo>
                                <a:pt x="62" y="252"/>
                              </a:lnTo>
                              <a:lnTo>
                                <a:pt x="182" y="237"/>
                              </a:lnTo>
                              <a:close/>
                              <a:moveTo>
                                <a:pt x="327" y="273"/>
                              </a:moveTo>
                              <a:lnTo>
                                <a:pt x="314" y="262"/>
                              </a:lnTo>
                              <a:lnTo>
                                <a:pt x="296" y="258"/>
                              </a:lnTo>
                              <a:lnTo>
                                <a:pt x="267" y="259"/>
                              </a:lnTo>
                              <a:lnTo>
                                <a:pt x="228" y="263"/>
                              </a:lnTo>
                              <a:lnTo>
                                <a:pt x="143" y="272"/>
                              </a:lnTo>
                              <a:lnTo>
                                <a:pt x="59" y="281"/>
                              </a:lnTo>
                              <a:lnTo>
                                <a:pt x="20" y="284"/>
                              </a:lnTo>
                              <a:lnTo>
                                <a:pt x="15" y="274"/>
                              </a:lnTo>
                              <a:lnTo>
                                <a:pt x="6" y="255"/>
                              </a:lnTo>
                              <a:lnTo>
                                <a:pt x="0" y="244"/>
                              </a:lnTo>
                              <a:lnTo>
                                <a:pt x="19" y="225"/>
                              </a:lnTo>
                              <a:lnTo>
                                <a:pt x="64" y="180"/>
                              </a:lnTo>
                              <a:lnTo>
                                <a:pt x="117" y="126"/>
                              </a:lnTo>
                              <a:lnTo>
                                <a:pt x="162" y="81"/>
                              </a:lnTo>
                              <a:lnTo>
                                <a:pt x="181" y="63"/>
                              </a:lnTo>
                              <a:lnTo>
                                <a:pt x="196" y="44"/>
                              </a:lnTo>
                              <a:lnTo>
                                <a:pt x="202" y="29"/>
                              </a:lnTo>
                              <a:lnTo>
                                <a:pt x="199" y="12"/>
                              </a:lnTo>
                              <a:lnTo>
                                <a:pt x="205" y="9"/>
                              </a:lnTo>
                              <a:lnTo>
                                <a:pt x="216" y="3"/>
                              </a:lnTo>
                              <a:lnTo>
                                <a:pt x="223" y="0"/>
                              </a:lnTo>
                              <a:lnTo>
                                <a:pt x="236" y="29"/>
                              </a:lnTo>
                              <a:lnTo>
                                <a:pt x="261" y="79"/>
                              </a:lnTo>
                              <a:lnTo>
                                <a:pt x="274" y="108"/>
                              </a:lnTo>
                              <a:lnTo>
                                <a:pt x="269" y="110"/>
                              </a:lnTo>
                              <a:lnTo>
                                <a:pt x="258" y="115"/>
                              </a:lnTo>
                              <a:lnTo>
                                <a:pt x="251" y="119"/>
                              </a:lnTo>
                              <a:lnTo>
                                <a:pt x="240" y="101"/>
                              </a:lnTo>
                              <a:lnTo>
                                <a:pt x="231" y="93"/>
                              </a:lnTo>
                              <a:lnTo>
                                <a:pt x="224" y="94"/>
                              </a:lnTo>
                              <a:lnTo>
                                <a:pt x="220" y="97"/>
                              </a:lnTo>
                              <a:lnTo>
                                <a:pt x="215" y="101"/>
                              </a:lnTo>
                              <a:lnTo>
                                <a:pt x="209" y="106"/>
                              </a:lnTo>
                              <a:lnTo>
                                <a:pt x="199" y="116"/>
                              </a:lnTo>
                              <a:lnTo>
                                <a:pt x="180" y="136"/>
                              </a:lnTo>
                              <a:lnTo>
                                <a:pt x="169" y="146"/>
                              </a:lnTo>
                              <a:lnTo>
                                <a:pt x="180" y="169"/>
                              </a:lnTo>
                              <a:lnTo>
                                <a:pt x="201" y="211"/>
                              </a:lnTo>
                              <a:lnTo>
                                <a:pt x="212" y="234"/>
                              </a:lnTo>
                              <a:lnTo>
                                <a:pt x="224" y="233"/>
                              </a:lnTo>
                              <a:lnTo>
                                <a:pt x="245" y="229"/>
                              </a:lnTo>
                              <a:lnTo>
                                <a:pt x="257" y="228"/>
                              </a:lnTo>
                              <a:lnTo>
                                <a:pt x="269" y="226"/>
                              </a:lnTo>
                              <a:lnTo>
                                <a:pt x="276" y="224"/>
                              </a:lnTo>
                              <a:lnTo>
                                <a:pt x="282" y="222"/>
                              </a:lnTo>
                              <a:lnTo>
                                <a:pt x="287" y="216"/>
                              </a:lnTo>
                              <a:lnTo>
                                <a:pt x="290" y="204"/>
                              </a:lnTo>
                              <a:lnTo>
                                <a:pt x="285" y="188"/>
                              </a:lnTo>
                              <a:lnTo>
                                <a:pt x="291" y="184"/>
                              </a:lnTo>
                              <a:lnTo>
                                <a:pt x="302" y="179"/>
                              </a:lnTo>
                              <a:lnTo>
                                <a:pt x="308" y="176"/>
                              </a:lnTo>
                              <a:lnTo>
                                <a:pt x="319" y="199"/>
                              </a:lnTo>
                              <a:lnTo>
                                <a:pt x="339" y="240"/>
                              </a:lnTo>
                              <a:lnTo>
                                <a:pt x="350" y="262"/>
                              </a:lnTo>
                              <a:lnTo>
                                <a:pt x="345" y="266"/>
                              </a:lnTo>
                              <a:lnTo>
                                <a:pt x="334" y="271"/>
                              </a:lnTo>
                              <a:lnTo>
                                <a:pt x="327" y="273"/>
                              </a:lnTo>
                              <a:close/>
                            </a:path>
                          </a:pathLst>
                        </a:custGeom>
                        <a:solidFill>
                          <a:srgbClr val="FFFFFF"/>
                        </a:solidFill>
                        <a:ln>
                          <a:noFill/>
                        </a:ln>
                      </wps:spPr>
                      <wps:bodyPr rot="0" vert="horz" wrap="square" lIns="91440" tIns="45720" rIns="91440" bIns="45720" anchor="t" anchorCtr="0" upright="1">
                        <a:noAutofit/>
                      </wps:bodyPr>
                    </wps:wsp>
                    <wps:wsp>
                      <wps:cNvPr id="493" name="Freeform 494"/>
                      <wps:cNvSpPr>
                        <a:spLocks noEditPoints="1"/>
                      </wps:cNvSpPr>
                      <wps:spPr bwMode="auto">
                        <a:xfrm>
                          <a:off x="1660" y="975"/>
                          <a:ext cx="83" cy="78"/>
                        </a:xfrm>
                        <a:custGeom>
                          <a:avLst/>
                          <a:gdLst>
                            <a:gd name="T0" fmla="*/ 259 w 334"/>
                            <a:gd name="T1" fmla="*/ 162 h 311"/>
                            <a:gd name="T2" fmla="*/ 272 w 334"/>
                            <a:gd name="T3" fmla="*/ 157 h 311"/>
                            <a:gd name="T4" fmla="*/ 278 w 334"/>
                            <a:gd name="T5" fmla="*/ 144 h 311"/>
                            <a:gd name="T6" fmla="*/ 272 w 334"/>
                            <a:gd name="T7" fmla="*/ 117 h 311"/>
                            <a:gd name="T8" fmla="*/ 272 w 334"/>
                            <a:gd name="T9" fmla="*/ 117 h 311"/>
                            <a:gd name="T10" fmla="*/ 250 w 334"/>
                            <a:gd name="T11" fmla="*/ 77 h 311"/>
                            <a:gd name="T12" fmla="*/ 202 w 334"/>
                            <a:gd name="T13" fmla="*/ 55 h 311"/>
                            <a:gd name="T14" fmla="*/ 124 w 334"/>
                            <a:gd name="T15" fmla="*/ 62 h 311"/>
                            <a:gd name="T16" fmla="*/ 124 w 334"/>
                            <a:gd name="T17" fmla="*/ 62 h 311"/>
                            <a:gd name="T18" fmla="*/ 71 w 334"/>
                            <a:gd name="T19" fmla="*/ 87 h 311"/>
                            <a:gd name="T20" fmla="*/ 38 w 334"/>
                            <a:gd name="T21" fmla="*/ 128 h 311"/>
                            <a:gd name="T22" fmla="*/ 37 w 334"/>
                            <a:gd name="T23" fmla="*/ 185 h 311"/>
                            <a:gd name="T24" fmla="*/ 37 w 334"/>
                            <a:gd name="T25" fmla="*/ 185 h 311"/>
                            <a:gd name="T26" fmla="*/ 46 w 334"/>
                            <a:gd name="T27" fmla="*/ 208 h 311"/>
                            <a:gd name="T28" fmla="*/ 58 w 334"/>
                            <a:gd name="T29" fmla="*/ 217 h 311"/>
                            <a:gd name="T30" fmla="*/ 78 w 334"/>
                            <a:gd name="T31" fmla="*/ 214 h 311"/>
                            <a:gd name="T32" fmla="*/ 78 w 334"/>
                            <a:gd name="T33" fmla="*/ 214 h 311"/>
                            <a:gd name="T34" fmla="*/ 125 w 334"/>
                            <a:gd name="T35" fmla="*/ 201 h 311"/>
                            <a:gd name="T36" fmla="*/ 212 w 334"/>
                            <a:gd name="T37" fmla="*/ 175 h 311"/>
                            <a:gd name="T38" fmla="*/ 259 w 334"/>
                            <a:gd name="T39" fmla="*/ 162 h 311"/>
                            <a:gd name="T40" fmla="*/ 259 w 334"/>
                            <a:gd name="T41" fmla="*/ 162 h 311"/>
                            <a:gd name="T42" fmla="*/ 268 w 334"/>
                            <a:gd name="T43" fmla="*/ 214 h 311"/>
                            <a:gd name="T44" fmla="*/ 223 w 334"/>
                            <a:gd name="T45" fmla="*/ 227 h 311"/>
                            <a:gd name="T46" fmla="*/ 137 w 334"/>
                            <a:gd name="T47" fmla="*/ 251 h 311"/>
                            <a:gd name="T48" fmla="*/ 91 w 334"/>
                            <a:gd name="T49" fmla="*/ 263 h 311"/>
                            <a:gd name="T50" fmla="*/ 91 w 334"/>
                            <a:gd name="T51" fmla="*/ 263 h 311"/>
                            <a:gd name="T52" fmla="*/ 74 w 334"/>
                            <a:gd name="T53" fmla="*/ 272 h 311"/>
                            <a:gd name="T54" fmla="*/ 67 w 334"/>
                            <a:gd name="T55" fmla="*/ 285 h 311"/>
                            <a:gd name="T56" fmla="*/ 68 w 334"/>
                            <a:gd name="T57" fmla="*/ 305 h 311"/>
                            <a:gd name="T58" fmla="*/ 68 w 334"/>
                            <a:gd name="T59" fmla="*/ 305 h 311"/>
                            <a:gd name="T60" fmla="*/ 61 w 334"/>
                            <a:gd name="T61" fmla="*/ 306 h 311"/>
                            <a:gd name="T62" fmla="*/ 49 w 334"/>
                            <a:gd name="T63" fmla="*/ 309 h 311"/>
                            <a:gd name="T64" fmla="*/ 43 w 334"/>
                            <a:gd name="T65" fmla="*/ 311 h 311"/>
                            <a:gd name="T66" fmla="*/ 43 w 334"/>
                            <a:gd name="T67" fmla="*/ 311 h 311"/>
                            <a:gd name="T68" fmla="*/ 34 w 334"/>
                            <a:gd name="T69" fmla="*/ 276 h 311"/>
                            <a:gd name="T70" fmla="*/ 15 w 334"/>
                            <a:gd name="T71" fmla="*/ 211 h 311"/>
                            <a:gd name="T72" fmla="*/ 5 w 334"/>
                            <a:gd name="T73" fmla="*/ 175 h 311"/>
                            <a:gd name="T74" fmla="*/ 5 w 334"/>
                            <a:gd name="T75" fmla="*/ 175 h 311"/>
                            <a:gd name="T76" fmla="*/ 0 w 334"/>
                            <a:gd name="T77" fmla="*/ 117 h 311"/>
                            <a:gd name="T78" fmla="*/ 17 w 334"/>
                            <a:gd name="T79" fmla="*/ 71 h 311"/>
                            <a:gd name="T80" fmla="*/ 49 w 334"/>
                            <a:gd name="T81" fmla="*/ 39 h 311"/>
                            <a:gd name="T82" fmla="*/ 83 w 334"/>
                            <a:gd name="T83" fmla="*/ 19 h 311"/>
                            <a:gd name="T84" fmla="*/ 114 w 334"/>
                            <a:gd name="T85" fmla="*/ 7 h 311"/>
                            <a:gd name="T86" fmla="*/ 114 w 334"/>
                            <a:gd name="T87" fmla="*/ 7 h 311"/>
                            <a:gd name="T88" fmla="*/ 147 w 334"/>
                            <a:gd name="T89" fmla="*/ 0 h 311"/>
                            <a:gd name="T90" fmla="*/ 188 w 334"/>
                            <a:gd name="T91" fmla="*/ 0 h 311"/>
                            <a:gd name="T92" fmla="*/ 230 w 334"/>
                            <a:gd name="T93" fmla="*/ 11 h 311"/>
                            <a:gd name="T94" fmla="*/ 269 w 334"/>
                            <a:gd name="T95" fmla="*/ 39 h 311"/>
                            <a:gd name="T96" fmla="*/ 295 w 334"/>
                            <a:gd name="T97" fmla="*/ 92 h 311"/>
                            <a:gd name="T98" fmla="*/ 295 w 334"/>
                            <a:gd name="T99" fmla="*/ 92 h 311"/>
                            <a:gd name="T100" fmla="*/ 305 w 334"/>
                            <a:gd name="T101" fmla="*/ 127 h 311"/>
                            <a:gd name="T102" fmla="*/ 324 w 334"/>
                            <a:gd name="T103" fmla="*/ 194 h 311"/>
                            <a:gd name="T104" fmla="*/ 334 w 334"/>
                            <a:gd name="T105" fmla="*/ 229 h 311"/>
                            <a:gd name="T106" fmla="*/ 334 w 334"/>
                            <a:gd name="T107" fmla="*/ 229 h 311"/>
                            <a:gd name="T108" fmla="*/ 328 w 334"/>
                            <a:gd name="T109" fmla="*/ 231 h 311"/>
                            <a:gd name="T110" fmla="*/ 316 w 334"/>
                            <a:gd name="T111" fmla="*/ 235 h 311"/>
                            <a:gd name="T112" fmla="*/ 310 w 334"/>
                            <a:gd name="T113" fmla="*/ 237 h 311"/>
                            <a:gd name="T114" fmla="*/ 310 w 334"/>
                            <a:gd name="T115" fmla="*/ 237 h 311"/>
                            <a:gd name="T116" fmla="*/ 301 w 334"/>
                            <a:gd name="T117" fmla="*/ 220 h 311"/>
                            <a:gd name="T118" fmla="*/ 287 w 334"/>
                            <a:gd name="T119" fmla="*/ 213 h 311"/>
                            <a:gd name="T120" fmla="*/ 268 w 334"/>
                            <a:gd name="T121" fmla="*/ 214 h 311"/>
                            <a:gd name="T122" fmla="*/ 268 w 334"/>
                            <a:gd name="T123" fmla="*/ 214 h 3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334" h="311">
                              <a:moveTo>
                                <a:pt x="259" y="162"/>
                              </a:moveTo>
                              <a:lnTo>
                                <a:pt x="272" y="157"/>
                              </a:lnTo>
                              <a:lnTo>
                                <a:pt x="278" y="144"/>
                              </a:lnTo>
                              <a:lnTo>
                                <a:pt x="272" y="117"/>
                              </a:lnTo>
                              <a:lnTo>
                                <a:pt x="250" y="77"/>
                              </a:lnTo>
                              <a:lnTo>
                                <a:pt x="202" y="55"/>
                              </a:lnTo>
                              <a:lnTo>
                                <a:pt x="124" y="62"/>
                              </a:lnTo>
                              <a:lnTo>
                                <a:pt x="71" y="87"/>
                              </a:lnTo>
                              <a:lnTo>
                                <a:pt x="38" y="128"/>
                              </a:lnTo>
                              <a:lnTo>
                                <a:pt x="37" y="185"/>
                              </a:lnTo>
                              <a:lnTo>
                                <a:pt x="46" y="208"/>
                              </a:lnTo>
                              <a:lnTo>
                                <a:pt x="58" y="217"/>
                              </a:lnTo>
                              <a:lnTo>
                                <a:pt x="78" y="214"/>
                              </a:lnTo>
                              <a:lnTo>
                                <a:pt x="125" y="201"/>
                              </a:lnTo>
                              <a:lnTo>
                                <a:pt x="212" y="175"/>
                              </a:lnTo>
                              <a:lnTo>
                                <a:pt x="259" y="162"/>
                              </a:lnTo>
                              <a:close/>
                              <a:moveTo>
                                <a:pt x="268" y="214"/>
                              </a:moveTo>
                              <a:lnTo>
                                <a:pt x="223" y="227"/>
                              </a:lnTo>
                              <a:lnTo>
                                <a:pt x="137" y="251"/>
                              </a:lnTo>
                              <a:lnTo>
                                <a:pt x="91" y="263"/>
                              </a:lnTo>
                              <a:lnTo>
                                <a:pt x="74" y="272"/>
                              </a:lnTo>
                              <a:lnTo>
                                <a:pt x="67" y="285"/>
                              </a:lnTo>
                              <a:lnTo>
                                <a:pt x="68" y="305"/>
                              </a:lnTo>
                              <a:lnTo>
                                <a:pt x="61" y="306"/>
                              </a:lnTo>
                              <a:lnTo>
                                <a:pt x="49" y="309"/>
                              </a:lnTo>
                              <a:lnTo>
                                <a:pt x="43" y="311"/>
                              </a:lnTo>
                              <a:lnTo>
                                <a:pt x="34" y="276"/>
                              </a:lnTo>
                              <a:lnTo>
                                <a:pt x="15" y="211"/>
                              </a:lnTo>
                              <a:lnTo>
                                <a:pt x="5" y="175"/>
                              </a:lnTo>
                              <a:lnTo>
                                <a:pt x="0" y="117"/>
                              </a:lnTo>
                              <a:lnTo>
                                <a:pt x="17" y="71"/>
                              </a:lnTo>
                              <a:lnTo>
                                <a:pt x="49" y="39"/>
                              </a:lnTo>
                              <a:lnTo>
                                <a:pt x="83" y="19"/>
                              </a:lnTo>
                              <a:lnTo>
                                <a:pt x="114" y="7"/>
                              </a:lnTo>
                              <a:lnTo>
                                <a:pt x="147" y="0"/>
                              </a:lnTo>
                              <a:lnTo>
                                <a:pt x="188" y="0"/>
                              </a:lnTo>
                              <a:lnTo>
                                <a:pt x="230" y="11"/>
                              </a:lnTo>
                              <a:lnTo>
                                <a:pt x="269" y="39"/>
                              </a:lnTo>
                              <a:lnTo>
                                <a:pt x="295" y="92"/>
                              </a:lnTo>
                              <a:lnTo>
                                <a:pt x="305" y="127"/>
                              </a:lnTo>
                              <a:lnTo>
                                <a:pt x="324" y="194"/>
                              </a:lnTo>
                              <a:lnTo>
                                <a:pt x="334" y="229"/>
                              </a:lnTo>
                              <a:lnTo>
                                <a:pt x="328" y="231"/>
                              </a:lnTo>
                              <a:lnTo>
                                <a:pt x="316" y="235"/>
                              </a:lnTo>
                              <a:lnTo>
                                <a:pt x="310" y="237"/>
                              </a:lnTo>
                              <a:lnTo>
                                <a:pt x="301" y="220"/>
                              </a:lnTo>
                              <a:lnTo>
                                <a:pt x="287" y="213"/>
                              </a:lnTo>
                              <a:lnTo>
                                <a:pt x="268" y="214"/>
                              </a:lnTo>
                              <a:close/>
                            </a:path>
                          </a:pathLst>
                        </a:custGeom>
                        <a:solidFill>
                          <a:srgbClr val="FFFFFF"/>
                        </a:solidFill>
                        <a:ln>
                          <a:noFill/>
                        </a:ln>
                      </wps:spPr>
                      <wps:bodyPr rot="0" vert="horz" wrap="square" lIns="91440" tIns="45720" rIns="91440" bIns="45720" anchor="t" anchorCtr="0" upright="1">
                        <a:noAutofit/>
                      </wps:bodyPr>
                    </wps:wsp>
                    <wps:wsp>
                      <wps:cNvPr id="494" name="Freeform 495"/>
                      <wps:cNvSpPr>
                        <a:spLocks/>
                      </wps:cNvSpPr>
                      <wps:spPr bwMode="auto">
                        <a:xfrm>
                          <a:off x="1837" y="1229"/>
                          <a:ext cx="19" cy="19"/>
                        </a:xfrm>
                        <a:custGeom>
                          <a:avLst/>
                          <a:gdLst>
                            <a:gd name="T0" fmla="*/ 74 w 74"/>
                            <a:gd name="T1" fmla="*/ 39 h 76"/>
                            <a:gd name="T2" fmla="*/ 70 w 74"/>
                            <a:gd name="T3" fmla="*/ 19 h 76"/>
                            <a:gd name="T4" fmla="*/ 56 w 74"/>
                            <a:gd name="T5" fmla="*/ 6 h 76"/>
                            <a:gd name="T6" fmla="*/ 37 w 74"/>
                            <a:gd name="T7" fmla="*/ 0 h 76"/>
                            <a:gd name="T8" fmla="*/ 37 w 74"/>
                            <a:gd name="T9" fmla="*/ 0 h 76"/>
                            <a:gd name="T10" fmla="*/ 18 w 74"/>
                            <a:gd name="T11" fmla="*/ 6 h 76"/>
                            <a:gd name="T12" fmla="*/ 4 w 74"/>
                            <a:gd name="T13" fmla="*/ 19 h 76"/>
                            <a:gd name="T14" fmla="*/ 0 w 74"/>
                            <a:gd name="T15" fmla="*/ 39 h 76"/>
                            <a:gd name="T16" fmla="*/ 0 w 74"/>
                            <a:gd name="T17" fmla="*/ 39 h 76"/>
                            <a:gd name="T18" fmla="*/ 4 w 74"/>
                            <a:gd name="T19" fmla="*/ 57 h 76"/>
                            <a:gd name="T20" fmla="*/ 18 w 74"/>
                            <a:gd name="T21" fmla="*/ 70 h 76"/>
                            <a:gd name="T22" fmla="*/ 37 w 74"/>
                            <a:gd name="T23" fmla="*/ 76 h 76"/>
                            <a:gd name="T24" fmla="*/ 37 w 74"/>
                            <a:gd name="T25" fmla="*/ 76 h 76"/>
                            <a:gd name="T26" fmla="*/ 56 w 74"/>
                            <a:gd name="T27" fmla="*/ 70 h 76"/>
                            <a:gd name="T28" fmla="*/ 70 w 74"/>
                            <a:gd name="T29" fmla="*/ 57 h 76"/>
                            <a:gd name="T30" fmla="*/ 74 w 74"/>
                            <a:gd name="T31" fmla="*/ 39 h 76"/>
                            <a:gd name="T32" fmla="*/ 74 w 74"/>
                            <a:gd name="T33" fmla="*/ 3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 h="76">
                              <a:moveTo>
                                <a:pt x="74" y="39"/>
                              </a:moveTo>
                              <a:lnTo>
                                <a:pt x="70" y="19"/>
                              </a:lnTo>
                              <a:lnTo>
                                <a:pt x="56" y="6"/>
                              </a:lnTo>
                              <a:lnTo>
                                <a:pt x="37" y="0"/>
                              </a:lnTo>
                              <a:lnTo>
                                <a:pt x="18" y="6"/>
                              </a:lnTo>
                              <a:lnTo>
                                <a:pt x="4" y="19"/>
                              </a:lnTo>
                              <a:lnTo>
                                <a:pt x="0" y="39"/>
                              </a:lnTo>
                              <a:lnTo>
                                <a:pt x="4" y="57"/>
                              </a:lnTo>
                              <a:lnTo>
                                <a:pt x="18" y="70"/>
                              </a:lnTo>
                              <a:lnTo>
                                <a:pt x="37" y="76"/>
                              </a:lnTo>
                              <a:lnTo>
                                <a:pt x="56" y="70"/>
                              </a:lnTo>
                              <a:lnTo>
                                <a:pt x="70" y="57"/>
                              </a:lnTo>
                              <a:lnTo>
                                <a:pt x="74" y="39"/>
                              </a:lnTo>
                              <a:close/>
                            </a:path>
                          </a:pathLst>
                        </a:custGeom>
                        <a:solidFill>
                          <a:srgbClr val="FFFFFF"/>
                        </a:solidFill>
                        <a:ln>
                          <a:noFill/>
                        </a:ln>
                      </wps:spPr>
                      <wps:bodyPr rot="0" vert="horz" wrap="square" lIns="91440" tIns="45720" rIns="91440" bIns="45720" anchor="t" anchorCtr="0" upright="1">
                        <a:noAutofit/>
                      </wps:bodyPr>
                    </wps:wsp>
                    <wps:wsp>
                      <wps:cNvPr id="495" name="Freeform 496"/>
                      <wps:cNvSpPr>
                        <a:spLocks/>
                      </wps:cNvSpPr>
                      <wps:spPr bwMode="auto">
                        <a:xfrm>
                          <a:off x="2023" y="1129"/>
                          <a:ext cx="288" cy="60"/>
                        </a:xfrm>
                        <a:custGeom>
                          <a:avLst/>
                          <a:gdLst>
                            <a:gd name="T0" fmla="*/ 23 w 1155"/>
                            <a:gd name="T1" fmla="*/ 59 h 240"/>
                            <a:gd name="T2" fmla="*/ 71 w 1155"/>
                            <a:gd name="T3" fmla="*/ 59 h 240"/>
                            <a:gd name="T4" fmla="*/ 119 w 1155"/>
                            <a:gd name="T5" fmla="*/ 58 h 240"/>
                            <a:gd name="T6" fmla="*/ 166 w 1155"/>
                            <a:gd name="T7" fmla="*/ 58 h 240"/>
                            <a:gd name="T8" fmla="*/ 213 w 1155"/>
                            <a:gd name="T9" fmla="*/ 57 h 240"/>
                            <a:gd name="T10" fmla="*/ 261 w 1155"/>
                            <a:gd name="T11" fmla="*/ 57 h 240"/>
                            <a:gd name="T12" fmla="*/ 308 w 1155"/>
                            <a:gd name="T13" fmla="*/ 56 h 240"/>
                            <a:gd name="T14" fmla="*/ 355 w 1155"/>
                            <a:gd name="T15" fmla="*/ 55 h 240"/>
                            <a:gd name="T16" fmla="*/ 402 w 1155"/>
                            <a:gd name="T17" fmla="*/ 53 h 240"/>
                            <a:gd name="T18" fmla="*/ 451 w 1155"/>
                            <a:gd name="T19" fmla="*/ 52 h 240"/>
                            <a:gd name="T20" fmla="*/ 498 w 1155"/>
                            <a:gd name="T21" fmla="*/ 50 h 240"/>
                            <a:gd name="T22" fmla="*/ 545 w 1155"/>
                            <a:gd name="T23" fmla="*/ 47 h 240"/>
                            <a:gd name="T24" fmla="*/ 593 w 1155"/>
                            <a:gd name="T25" fmla="*/ 45 h 240"/>
                            <a:gd name="T26" fmla="*/ 640 w 1155"/>
                            <a:gd name="T27" fmla="*/ 42 h 240"/>
                            <a:gd name="T28" fmla="*/ 687 w 1155"/>
                            <a:gd name="T29" fmla="*/ 40 h 240"/>
                            <a:gd name="T30" fmla="*/ 687 w 1155"/>
                            <a:gd name="T31" fmla="*/ 40 h 240"/>
                            <a:gd name="T32" fmla="*/ 741 w 1155"/>
                            <a:gd name="T33" fmla="*/ 35 h 240"/>
                            <a:gd name="T34" fmla="*/ 794 w 1155"/>
                            <a:gd name="T35" fmla="*/ 32 h 240"/>
                            <a:gd name="T36" fmla="*/ 848 w 1155"/>
                            <a:gd name="T37" fmla="*/ 28 h 240"/>
                            <a:gd name="T38" fmla="*/ 901 w 1155"/>
                            <a:gd name="T39" fmla="*/ 23 h 240"/>
                            <a:gd name="T40" fmla="*/ 954 w 1155"/>
                            <a:gd name="T41" fmla="*/ 19 h 240"/>
                            <a:gd name="T42" fmla="*/ 1007 w 1155"/>
                            <a:gd name="T43" fmla="*/ 14 h 240"/>
                            <a:gd name="T44" fmla="*/ 1007 w 1155"/>
                            <a:gd name="T45" fmla="*/ 14 h 240"/>
                            <a:gd name="T46" fmla="*/ 1051 w 1155"/>
                            <a:gd name="T47" fmla="*/ 7 h 240"/>
                            <a:gd name="T48" fmla="*/ 1103 w 1155"/>
                            <a:gd name="T49" fmla="*/ 0 h 240"/>
                            <a:gd name="T50" fmla="*/ 1143 w 1155"/>
                            <a:gd name="T51" fmla="*/ 10 h 240"/>
                            <a:gd name="T52" fmla="*/ 1143 w 1155"/>
                            <a:gd name="T53" fmla="*/ 10 h 240"/>
                            <a:gd name="T54" fmla="*/ 1155 w 1155"/>
                            <a:gd name="T55" fmla="*/ 45 h 240"/>
                            <a:gd name="T56" fmla="*/ 1133 w 1155"/>
                            <a:gd name="T57" fmla="*/ 76 h 240"/>
                            <a:gd name="T58" fmla="*/ 1100 w 1155"/>
                            <a:gd name="T59" fmla="*/ 99 h 240"/>
                            <a:gd name="T60" fmla="*/ 1100 w 1155"/>
                            <a:gd name="T61" fmla="*/ 99 h 240"/>
                            <a:gd name="T62" fmla="*/ 1062 w 1155"/>
                            <a:gd name="T63" fmla="*/ 121 h 240"/>
                            <a:gd name="T64" fmla="*/ 1023 w 1155"/>
                            <a:gd name="T65" fmla="*/ 141 h 240"/>
                            <a:gd name="T66" fmla="*/ 982 w 1155"/>
                            <a:gd name="T67" fmla="*/ 158 h 240"/>
                            <a:gd name="T68" fmla="*/ 939 w 1155"/>
                            <a:gd name="T69" fmla="*/ 173 h 240"/>
                            <a:gd name="T70" fmla="*/ 894 w 1155"/>
                            <a:gd name="T71" fmla="*/ 188 h 240"/>
                            <a:gd name="T72" fmla="*/ 849 w 1155"/>
                            <a:gd name="T73" fmla="*/ 200 h 240"/>
                            <a:gd name="T74" fmla="*/ 803 w 1155"/>
                            <a:gd name="T75" fmla="*/ 211 h 240"/>
                            <a:gd name="T76" fmla="*/ 757 w 1155"/>
                            <a:gd name="T77" fmla="*/ 220 h 240"/>
                            <a:gd name="T78" fmla="*/ 709 w 1155"/>
                            <a:gd name="T79" fmla="*/ 226 h 240"/>
                            <a:gd name="T80" fmla="*/ 663 w 1155"/>
                            <a:gd name="T81" fmla="*/ 233 h 240"/>
                            <a:gd name="T82" fmla="*/ 617 w 1155"/>
                            <a:gd name="T83" fmla="*/ 237 h 240"/>
                            <a:gd name="T84" fmla="*/ 573 w 1155"/>
                            <a:gd name="T85" fmla="*/ 239 h 240"/>
                            <a:gd name="T86" fmla="*/ 529 w 1155"/>
                            <a:gd name="T87" fmla="*/ 240 h 240"/>
                            <a:gd name="T88" fmla="*/ 486 w 1155"/>
                            <a:gd name="T89" fmla="*/ 240 h 240"/>
                            <a:gd name="T90" fmla="*/ 486 w 1155"/>
                            <a:gd name="T91" fmla="*/ 240 h 240"/>
                            <a:gd name="T92" fmla="*/ 434 w 1155"/>
                            <a:gd name="T93" fmla="*/ 239 h 240"/>
                            <a:gd name="T94" fmla="*/ 384 w 1155"/>
                            <a:gd name="T95" fmla="*/ 235 h 240"/>
                            <a:gd name="T96" fmla="*/ 332 w 1155"/>
                            <a:gd name="T97" fmla="*/ 229 h 240"/>
                            <a:gd name="T98" fmla="*/ 282 w 1155"/>
                            <a:gd name="T99" fmla="*/ 221 h 240"/>
                            <a:gd name="T100" fmla="*/ 232 w 1155"/>
                            <a:gd name="T101" fmla="*/ 210 h 240"/>
                            <a:gd name="T102" fmla="*/ 183 w 1155"/>
                            <a:gd name="T103" fmla="*/ 197 h 240"/>
                            <a:gd name="T104" fmla="*/ 183 w 1155"/>
                            <a:gd name="T105" fmla="*/ 197 h 240"/>
                            <a:gd name="T106" fmla="*/ 162 w 1155"/>
                            <a:gd name="T107" fmla="*/ 189 h 240"/>
                            <a:gd name="T108" fmla="*/ 129 w 1155"/>
                            <a:gd name="T109" fmla="*/ 176 h 240"/>
                            <a:gd name="T110" fmla="*/ 90 w 1155"/>
                            <a:gd name="T111" fmla="*/ 159 h 240"/>
                            <a:gd name="T112" fmla="*/ 53 w 1155"/>
                            <a:gd name="T113" fmla="*/ 139 h 240"/>
                            <a:gd name="T114" fmla="*/ 21 w 1155"/>
                            <a:gd name="T115" fmla="*/ 118 h 240"/>
                            <a:gd name="T116" fmla="*/ 1 w 1155"/>
                            <a:gd name="T117" fmla="*/ 97 h 240"/>
                            <a:gd name="T118" fmla="*/ 0 w 1155"/>
                            <a:gd name="T119" fmla="*/ 76 h 240"/>
                            <a:gd name="T120" fmla="*/ 23 w 1155"/>
                            <a:gd name="T121" fmla="*/ 59 h 240"/>
                            <a:gd name="T122" fmla="*/ 23 w 1155"/>
                            <a:gd name="T123" fmla="*/ 59 h 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155" h="240">
                              <a:moveTo>
                                <a:pt x="23" y="59"/>
                              </a:moveTo>
                              <a:lnTo>
                                <a:pt x="71" y="59"/>
                              </a:lnTo>
                              <a:lnTo>
                                <a:pt x="119" y="58"/>
                              </a:lnTo>
                              <a:lnTo>
                                <a:pt x="166" y="58"/>
                              </a:lnTo>
                              <a:lnTo>
                                <a:pt x="213" y="57"/>
                              </a:lnTo>
                              <a:lnTo>
                                <a:pt x="261" y="57"/>
                              </a:lnTo>
                              <a:lnTo>
                                <a:pt x="308" y="56"/>
                              </a:lnTo>
                              <a:lnTo>
                                <a:pt x="355" y="55"/>
                              </a:lnTo>
                              <a:lnTo>
                                <a:pt x="402" y="53"/>
                              </a:lnTo>
                              <a:lnTo>
                                <a:pt x="451" y="52"/>
                              </a:lnTo>
                              <a:lnTo>
                                <a:pt x="498" y="50"/>
                              </a:lnTo>
                              <a:lnTo>
                                <a:pt x="545" y="47"/>
                              </a:lnTo>
                              <a:lnTo>
                                <a:pt x="593" y="45"/>
                              </a:lnTo>
                              <a:lnTo>
                                <a:pt x="640" y="42"/>
                              </a:lnTo>
                              <a:lnTo>
                                <a:pt x="687" y="40"/>
                              </a:lnTo>
                              <a:lnTo>
                                <a:pt x="741" y="35"/>
                              </a:lnTo>
                              <a:lnTo>
                                <a:pt x="794" y="32"/>
                              </a:lnTo>
                              <a:lnTo>
                                <a:pt x="848" y="28"/>
                              </a:lnTo>
                              <a:lnTo>
                                <a:pt x="901" y="23"/>
                              </a:lnTo>
                              <a:lnTo>
                                <a:pt x="954" y="19"/>
                              </a:lnTo>
                              <a:lnTo>
                                <a:pt x="1007" y="14"/>
                              </a:lnTo>
                              <a:lnTo>
                                <a:pt x="1051" y="7"/>
                              </a:lnTo>
                              <a:lnTo>
                                <a:pt x="1103" y="0"/>
                              </a:lnTo>
                              <a:lnTo>
                                <a:pt x="1143" y="10"/>
                              </a:lnTo>
                              <a:lnTo>
                                <a:pt x="1155" y="45"/>
                              </a:lnTo>
                              <a:lnTo>
                                <a:pt x="1133" y="76"/>
                              </a:lnTo>
                              <a:lnTo>
                                <a:pt x="1100" y="99"/>
                              </a:lnTo>
                              <a:lnTo>
                                <a:pt x="1062" y="121"/>
                              </a:lnTo>
                              <a:lnTo>
                                <a:pt x="1023" y="141"/>
                              </a:lnTo>
                              <a:lnTo>
                                <a:pt x="982" y="158"/>
                              </a:lnTo>
                              <a:lnTo>
                                <a:pt x="939" y="173"/>
                              </a:lnTo>
                              <a:lnTo>
                                <a:pt x="894" y="188"/>
                              </a:lnTo>
                              <a:lnTo>
                                <a:pt x="849" y="200"/>
                              </a:lnTo>
                              <a:lnTo>
                                <a:pt x="803" y="211"/>
                              </a:lnTo>
                              <a:lnTo>
                                <a:pt x="757" y="220"/>
                              </a:lnTo>
                              <a:lnTo>
                                <a:pt x="709" y="226"/>
                              </a:lnTo>
                              <a:lnTo>
                                <a:pt x="663" y="233"/>
                              </a:lnTo>
                              <a:lnTo>
                                <a:pt x="617" y="237"/>
                              </a:lnTo>
                              <a:lnTo>
                                <a:pt x="573" y="239"/>
                              </a:lnTo>
                              <a:lnTo>
                                <a:pt x="529" y="240"/>
                              </a:lnTo>
                              <a:lnTo>
                                <a:pt x="486" y="240"/>
                              </a:lnTo>
                              <a:lnTo>
                                <a:pt x="434" y="239"/>
                              </a:lnTo>
                              <a:lnTo>
                                <a:pt x="384" y="235"/>
                              </a:lnTo>
                              <a:lnTo>
                                <a:pt x="332" y="229"/>
                              </a:lnTo>
                              <a:lnTo>
                                <a:pt x="282" y="221"/>
                              </a:lnTo>
                              <a:lnTo>
                                <a:pt x="232" y="210"/>
                              </a:lnTo>
                              <a:lnTo>
                                <a:pt x="183" y="197"/>
                              </a:lnTo>
                              <a:lnTo>
                                <a:pt x="162" y="189"/>
                              </a:lnTo>
                              <a:lnTo>
                                <a:pt x="129" y="176"/>
                              </a:lnTo>
                              <a:lnTo>
                                <a:pt x="90" y="159"/>
                              </a:lnTo>
                              <a:lnTo>
                                <a:pt x="53" y="139"/>
                              </a:lnTo>
                              <a:lnTo>
                                <a:pt x="21" y="118"/>
                              </a:lnTo>
                              <a:lnTo>
                                <a:pt x="1" y="97"/>
                              </a:lnTo>
                              <a:lnTo>
                                <a:pt x="0" y="76"/>
                              </a:lnTo>
                              <a:lnTo>
                                <a:pt x="23" y="59"/>
                              </a:lnTo>
                              <a:close/>
                            </a:path>
                          </a:pathLst>
                        </a:custGeom>
                        <a:noFill/>
                        <a:ln>
                          <a:noFill/>
                        </a:ln>
                      </wps:spPr>
                      <wps:bodyPr rot="0" vert="horz" wrap="square" lIns="91440" tIns="45720" rIns="91440" bIns="45720" anchor="t" anchorCtr="0" upright="1">
                        <a:noAutofit/>
                      </wps:bodyPr>
                    </wps:wsp>
                    <wps:wsp>
                      <wps:cNvPr id="496" name="Freeform 497"/>
                      <wps:cNvSpPr>
                        <a:spLocks/>
                      </wps:cNvSpPr>
                      <wps:spPr bwMode="auto">
                        <a:xfrm>
                          <a:off x="2023" y="1129"/>
                          <a:ext cx="288" cy="60"/>
                        </a:xfrm>
                        <a:custGeom>
                          <a:avLst/>
                          <a:gdLst>
                            <a:gd name="T0" fmla="*/ 23 w 1155"/>
                            <a:gd name="T1" fmla="*/ 59 h 240"/>
                            <a:gd name="T2" fmla="*/ 71 w 1155"/>
                            <a:gd name="T3" fmla="*/ 59 h 240"/>
                            <a:gd name="T4" fmla="*/ 119 w 1155"/>
                            <a:gd name="T5" fmla="*/ 58 h 240"/>
                            <a:gd name="T6" fmla="*/ 166 w 1155"/>
                            <a:gd name="T7" fmla="*/ 58 h 240"/>
                            <a:gd name="T8" fmla="*/ 213 w 1155"/>
                            <a:gd name="T9" fmla="*/ 57 h 240"/>
                            <a:gd name="T10" fmla="*/ 261 w 1155"/>
                            <a:gd name="T11" fmla="*/ 57 h 240"/>
                            <a:gd name="T12" fmla="*/ 308 w 1155"/>
                            <a:gd name="T13" fmla="*/ 56 h 240"/>
                            <a:gd name="T14" fmla="*/ 355 w 1155"/>
                            <a:gd name="T15" fmla="*/ 55 h 240"/>
                            <a:gd name="T16" fmla="*/ 402 w 1155"/>
                            <a:gd name="T17" fmla="*/ 53 h 240"/>
                            <a:gd name="T18" fmla="*/ 451 w 1155"/>
                            <a:gd name="T19" fmla="*/ 52 h 240"/>
                            <a:gd name="T20" fmla="*/ 498 w 1155"/>
                            <a:gd name="T21" fmla="*/ 50 h 240"/>
                            <a:gd name="T22" fmla="*/ 545 w 1155"/>
                            <a:gd name="T23" fmla="*/ 47 h 240"/>
                            <a:gd name="T24" fmla="*/ 593 w 1155"/>
                            <a:gd name="T25" fmla="*/ 45 h 240"/>
                            <a:gd name="T26" fmla="*/ 640 w 1155"/>
                            <a:gd name="T27" fmla="*/ 42 h 240"/>
                            <a:gd name="T28" fmla="*/ 687 w 1155"/>
                            <a:gd name="T29" fmla="*/ 40 h 240"/>
                            <a:gd name="T30" fmla="*/ 687 w 1155"/>
                            <a:gd name="T31" fmla="*/ 40 h 240"/>
                            <a:gd name="T32" fmla="*/ 741 w 1155"/>
                            <a:gd name="T33" fmla="*/ 35 h 240"/>
                            <a:gd name="T34" fmla="*/ 794 w 1155"/>
                            <a:gd name="T35" fmla="*/ 32 h 240"/>
                            <a:gd name="T36" fmla="*/ 848 w 1155"/>
                            <a:gd name="T37" fmla="*/ 28 h 240"/>
                            <a:gd name="T38" fmla="*/ 901 w 1155"/>
                            <a:gd name="T39" fmla="*/ 23 h 240"/>
                            <a:gd name="T40" fmla="*/ 954 w 1155"/>
                            <a:gd name="T41" fmla="*/ 19 h 240"/>
                            <a:gd name="T42" fmla="*/ 1007 w 1155"/>
                            <a:gd name="T43" fmla="*/ 14 h 240"/>
                            <a:gd name="T44" fmla="*/ 1007 w 1155"/>
                            <a:gd name="T45" fmla="*/ 14 h 240"/>
                            <a:gd name="T46" fmla="*/ 1051 w 1155"/>
                            <a:gd name="T47" fmla="*/ 7 h 240"/>
                            <a:gd name="T48" fmla="*/ 1103 w 1155"/>
                            <a:gd name="T49" fmla="*/ 0 h 240"/>
                            <a:gd name="T50" fmla="*/ 1143 w 1155"/>
                            <a:gd name="T51" fmla="*/ 10 h 240"/>
                            <a:gd name="T52" fmla="*/ 1143 w 1155"/>
                            <a:gd name="T53" fmla="*/ 10 h 240"/>
                            <a:gd name="T54" fmla="*/ 1155 w 1155"/>
                            <a:gd name="T55" fmla="*/ 45 h 240"/>
                            <a:gd name="T56" fmla="*/ 1133 w 1155"/>
                            <a:gd name="T57" fmla="*/ 76 h 240"/>
                            <a:gd name="T58" fmla="*/ 1100 w 1155"/>
                            <a:gd name="T59" fmla="*/ 99 h 240"/>
                            <a:gd name="T60" fmla="*/ 1100 w 1155"/>
                            <a:gd name="T61" fmla="*/ 99 h 240"/>
                            <a:gd name="T62" fmla="*/ 1062 w 1155"/>
                            <a:gd name="T63" fmla="*/ 121 h 240"/>
                            <a:gd name="T64" fmla="*/ 1023 w 1155"/>
                            <a:gd name="T65" fmla="*/ 141 h 240"/>
                            <a:gd name="T66" fmla="*/ 982 w 1155"/>
                            <a:gd name="T67" fmla="*/ 158 h 240"/>
                            <a:gd name="T68" fmla="*/ 939 w 1155"/>
                            <a:gd name="T69" fmla="*/ 173 h 240"/>
                            <a:gd name="T70" fmla="*/ 894 w 1155"/>
                            <a:gd name="T71" fmla="*/ 188 h 240"/>
                            <a:gd name="T72" fmla="*/ 849 w 1155"/>
                            <a:gd name="T73" fmla="*/ 200 h 240"/>
                            <a:gd name="T74" fmla="*/ 803 w 1155"/>
                            <a:gd name="T75" fmla="*/ 211 h 240"/>
                            <a:gd name="T76" fmla="*/ 757 w 1155"/>
                            <a:gd name="T77" fmla="*/ 220 h 240"/>
                            <a:gd name="T78" fmla="*/ 709 w 1155"/>
                            <a:gd name="T79" fmla="*/ 226 h 240"/>
                            <a:gd name="T80" fmla="*/ 663 w 1155"/>
                            <a:gd name="T81" fmla="*/ 233 h 240"/>
                            <a:gd name="T82" fmla="*/ 617 w 1155"/>
                            <a:gd name="T83" fmla="*/ 237 h 240"/>
                            <a:gd name="T84" fmla="*/ 573 w 1155"/>
                            <a:gd name="T85" fmla="*/ 239 h 240"/>
                            <a:gd name="T86" fmla="*/ 529 w 1155"/>
                            <a:gd name="T87" fmla="*/ 240 h 240"/>
                            <a:gd name="T88" fmla="*/ 486 w 1155"/>
                            <a:gd name="T89" fmla="*/ 240 h 240"/>
                            <a:gd name="T90" fmla="*/ 486 w 1155"/>
                            <a:gd name="T91" fmla="*/ 240 h 240"/>
                            <a:gd name="T92" fmla="*/ 434 w 1155"/>
                            <a:gd name="T93" fmla="*/ 239 h 240"/>
                            <a:gd name="T94" fmla="*/ 384 w 1155"/>
                            <a:gd name="T95" fmla="*/ 235 h 240"/>
                            <a:gd name="T96" fmla="*/ 332 w 1155"/>
                            <a:gd name="T97" fmla="*/ 229 h 240"/>
                            <a:gd name="T98" fmla="*/ 282 w 1155"/>
                            <a:gd name="T99" fmla="*/ 221 h 240"/>
                            <a:gd name="T100" fmla="*/ 232 w 1155"/>
                            <a:gd name="T101" fmla="*/ 210 h 240"/>
                            <a:gd name="T102" fmla="*/ 183 w 1155"/>
                            <a:gd name="T103" fmla="*/ 197 h 240"/>
                            <a:gd name="T104" fmla="*/ 183 w 1155"/>
                            <a:gd name="T105" fmla="*/ 197 h 240"/>
                            <a:gd name="T106" fmla="*/ 162 w 1155"/>
                            <a:gd name="T107" fmla="*/ 189 h 240"/>
                            <a:gd name="T108" fmla="*/ 129 w 1155"/>
                            <a:gd name="T109" fmla="*/ 176 h 240"/>
                            <a:gd name="T110" fmla="*/ 90 w 1155"/>
                            <a:gd name="T111" fmla="*/ 159 h 240"/>
                            <a:gd name="T112" fmla="*/ 53 w 1155"/>
                            <a:gd name="T113" fmla="*/ 139 h 240"/>
                            <a:gd name="T114" fmla="*/ 21 w 1155"/>
                            <a:gd name="T115" fmla="*/ 118 h 240"/>
                            <a:gd name="T116" fmla="*/ 1 w 1155"/>
                            <a:gd name="T117" fmla="*/ 97 h 240"/>
                            <a:gd name="T118" fmla="*/ 0 w 1155"/>
                            <a:gd name="T119" fmla="*/ 76 h 240"/>
                            <a:gd name="T120" fmla="*/ 23 w 1155"/>
                            <a:gd name="T121" fmla="*/ 59 h 240"/>
                            <a:gd name="T122" fmla="*/ 23 w 1155"/>
                            <a:gd name="T123" fmla="*/ 59 h 240"/>
                            <a:gd name="T124" fmla="*/ 23 w 1155"/>
                            <a:gd name="T125" fmla="*/ 59 h 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155" h="240">
                              <a:moveTo>
                                <a:pt x="23" y="59"/>
                              </a:moveTo>
                              <a:lnTo>
                                <a:pt x="71" y="59"/>
                              </a:lnTo>
                              <a:lnTo>
                                <a:pt x="119" y="58"/>
                              </a:lnTo>
                              <a:lnTo>
                                <a:pt x="166" y="58"/>
                              </a:lnTo>
                              <a:lnTo>
                                <a:pt x="213" y="57"/>
                              </a:lnTo>
                              <a:lnTo>
                                <a:pt x="261" y="57"/>
                              </a:lnTo>
                              <a:lnTo>
                                <a:pt x="308" y="56"/>
                              </a:lnTo>
                              <a:lnTo>
                                <a:pt x="355" y="55"/>
                              </a:lnTo>
                              <a:lnTo>
                                <a:pt x="402" y="53"/>
                              </a:lnTo>
                              <a:lnTo>
                                <a:pt x="451" y="52"/>
                              </a:lnTo>
                              <a:lnTo>
                                <a:pt x="498" y="50"/>
                              </a:lnTo>
                              <a:lnTo>
                                <a:pt x="545" y="47"/>
                              </a:lnTo>
                              <a:lnTo>
                                <a:pt x="593" y="45"/>
                              </a:lnTo>
                              <a:lnTo>
                                <a:pt x="640" y="42"/>
                              </a:lnTo>
                              <a:lnTo>
                                <a:pt x="687" y="40"/>
                              </a:lnTo>
                              <a:lnTo>
                                <a:pt x="741" y="35"/>
                              </a:lnTo>
                              <a:lnTo>
                                <a:pt x="794" y="32"/>
                              </a:lnTo>
                              <a:lnTo>
                                <a:pt x="848" y="28"/>
                              </a:lnTo>
                              <a:lnTo>
                                <a:pt x="901" y="23"/>
                              </a:lnTo>
                              <a:lnTo>
                                <a:pt x="954" y="19"/>
                              </a:lnTo>
                              <a:lnTo>
                                <a:pt x="1007" y="14"/>
                              </a:lnTo>
                              <a:lnTo>
                                <a:pt x="1051" y="7"/>
                              </a:lnTo>
                              <a:lnTo>
                                <a:pt x="1103" y="0"/>
                              </a:lnTo>
                              <a:lnTo>
                                <a:pt x="1143" y="10"/>
                              </a:lnTo>
                              <a:lnTo>
                                <a:pt x="1155" y="45"/>
                              </a:lnTo>
                              <a:lnTo>
                                <a:pt x="1133" y="76"/>
                              </a:lnTo>
                              <a:lnTo>
                                <a:pt x="1100" y="99"/>
                              </a:lnTo>
                              <a:lnTo>
                                <a:pt x="1062" y="121"/>
                              </a:lnTo>
                              <a:lnTo>
                                <a:pt x="1023" y="141"/>
                              </a:lnTo>
                              <a:lnTo>
                                <a:pt x="982" y="158"/>
                              </a:lnTo>
                              <a:lnTo>
                                <a:pt x="939" y="173"/>
                              </a:lnTo>
                              <a:lnTo>
                                <a:pt x="894" y="188"/>
                              </a:lnTo>
                              <a:lnTo>
                                <a:pt x="849" y="200"/>
                              </a:lnTo>
                              <a:lnTo>
                                <a:pt x="803" y="211"/>
                              </a:lnTo>
                              <a:lnTo>
                                <a:pt x="757" y="220"/>
                              </a:lnTo>
                              <a:lnTo>
                                <a:pt x="709" y="226"/>
                              </a:lnTo>
                              <a:lnTo>
                                <a:pt x="663" y="233"/>
                              </a:lnTo>
                              <a:lnTo>
                                <a:pt x="617" y="237"/>
                              </a:lnTo>
                              <a:lnTo>
                                <a:pt x="573" y="239"/>
                              </a:lnTo>
                              <a:lnTo>
                                <a:pt x="529" y="240"/>
                              </a:lnTo>
                              <a:lnTo>
                                <a:pt x="486" y="240"/>
                              </a:lnTo>
                              <a:lnTo>
                                <a:pt x="434" y="239"/>
                              </a:lnTo>
                              <a:lnTo>
                                <a:pt x="384" y="235"/>
                              </a:lnTo>
                              <a:lnTo>
                                <a:pt x="332" y="229"/>
                              </a:lnTo>
                              <a:lnTo>
                                <a:pt x="282" y="221"/>
                              </a:lnTo>
                              <a:lnTo>
                                <a:pt x="232" y="210"/>
                              </a:lnTo>
                              <a:lnTo>
                                <a:pt x="183" y="197"/>
                              </a:lnTo>
                              <a:lnTo>
                                <a:pt x="162" y="189"/>
                              </a:lnTo>
                              <a:lnTo>
                                <a:pt x="129" y="176"/>
                              </a:lnTo>
                              <a:lnTo>
                                <a:pt x="90" y="159"/>
                              </a:lnTo>
                              <a:lnTo>
                                <a:pt x="53" y="139"/>
                              </a:lnTo>
                              <a:lnTo>
                                <a:pt x="21" y="118"/>
                              </a:lnTo>
                              <a:lnTo>
                                <a:pt x="1" y="97"/>
                              </a:lnTo>
                              <a:lnTo>
                                <a:pt x="0" y="76"/>
                              </a:lnTo>
                              <a:lnTo>
                                <a:pt x="23" y="59"/>
                              </a:lnTo>
                            </a:path>
                          </a:pathLst>
                        </a:custGeom>
                        <a:noFill/>
                        <a:ln w="6985">
                          <a:solidFill>
                            <a:srgbClr val="FFFFFF"/>
                          </a:solidFill>
                          <a:round/>
                          <a:headEnd/>
                          <a:tailEnd/>
                        </a:ln>
                      </wps:spPr>
                      <wps:bodyPr rot="0" vert="horz" wrap="square" lIns="91440" tIns="45720" rIns="91440" bIns="45720" anchor="t" anchorCtr="0" upright="1">
                        <a:noAutofit/>
                      </wps:bodyPr>
                    </wps:wsp>
                    <wps:wsp>
                      <wps:cNvPr id="497" name="Freeform 498"/>
                      <wps:cNvSpPr>
                        <a:spLocks/>
                      </wps:cNvSpPr>
                      <wps:spPr bwMode="auto">
                        <a:xfrm>
                          <a:off x="1943" y="965"/>
                          <a:ext cx="121" cy="169"/>
                        </a:xfrm>
                        <a:custGeom>
                          <a:avLst/>
                          <a:gdLst>
                            <a:gd name="T0" fmla="*/ 234 w 485"/>
                            <a:gd name="T1" fmla="*/ 2 h 677"/>
                            <a:gd name="T2" fmla="*/ 271 w 485"/>
                            <a:gd name="T3" fmla="*/ 0 h 677"/>
                            <a:gd name="T4" fmla="*/ 289 w 485"/>
                            <a:gd name="T5" fmla="*/ 9 h 677"/>
                            <a:gd name="T6" fmla="*/ 300 w 485"/>
                            <a:gd name="T7" fmla="*/ 45 h 677"/>
                            <a:gd name="T8" fmla="*/ 300 w 485"/>
                            <a:gd name="T9" fmla="*/ 45 h 677"/>
                            <a:gd name="T10" fmla="*/ 309 w 485"/>
                            <a:gd name="T11" fmla="*/ 83 h 677"/>
                            <a:gd name="T12" fmla="*/ 322 w 485"/>
                            <a:gd name="T13" fmla="*/ 118 h 677"/>
                            <a:gd name="T14" fmla="*/ 335 w 485"/>
                            <a:gd name="T15" fmla="*/ 154 h 677"/>
                            <a:gd name="T16" fmla="*/ 335 w 485"/>
                            <a:gd name="T17" fmla="*/ 154 h 677"/>
                            <a:gd name="T18" fmla="*/ 344 w 485"/>
                            <a:gd name="T19" fmla="*/ 176 h 677"/>
                            <a:gd name="T20" fmla="*/ 356 w 485"/>
                            <a:gd name="T21" fmla="*/ 210 h 677"/>
                            <a:gd name="T22" fmla="*/ 374 w 485"/>
                            <a:gd name="T23" fmla="*/ 253 h 677"/>
                            <a:gd name="T24" fmla="*/ 393 w 485"/>
                            <a:gd name="T25" fmla="*/ 302 h 677"/>
                            <a:gd name="T26" fmla="*/ 412 w 485"/>
                            <a:gd name="T27" fmla="*/ 356 h 677"/>
                            <a:gd name="T28" fmla="*/ 432 w 485"/>
                            <a:gd name="T29" fmla="*/ 412 h 677"/>
                            <a:gd name="T30" fmla="*/ 451 w 485"/>
                            <a:gd name="T31" fmla="*/ 466 h 677"/>
                            <a:gd name="T32" fmla="*/ 466 w 485"/>
                            <a:gd name="T33" fmla="*/ 519 h 677"/>
                            <a:gd name="T34" fmla="*/ 478 w 485"/>
                            <a:gd name="T35" fmla="*/ 566 h 677"/>
                            <a:gd name="T36" fmla="*/ 485 w 485"/>
                            <a:gd name="T37" fmla="*/ 605 h 677"/>
                            <a:gd name="T38" fmla="*/ 484 w 485"/>
                            <a:gd name="T39" fmla="*/ 634 h 677"/>
                            <a:gd name="T40" fmla="*/ 475 w 485"/>
                            <a:gd name="T41" fmla="*/ 650 h 677"/>
                            <a:gd name="T42" fmla="*/ 475 w 485"/>
                            <a:gd name="T43" fmla="*/ 650 h 677"/>
                            <a:gd name="T44" fmla="*/ 426 w 485"/>
                            <a:gd name="T45" fmla="*/ 670 h 677"/>
                            <a:gd name="T46" fmla="*/ 368 w 485"/>
                            <a:gd name="T47" fmla="*/ 677 h 677"/>
                            <a:gd name="T48" fmla="*/ 310 w 485"/>
                            <a:gd name="T49" fmla="*/ 675 h 677"/>
                            <a:gd name="T50" fmla="*/ 256 w 485"/>
                            <a:gd name="T51" fmla="*/ 673 h 677"/>
                            <a:gd name="T52" fmla="*/ 256 w 485"/>
                            <a:gd name="T53" fmla="*/ 673 h 677"/>
                            <a:gd name="T54" fmla="*/ 219 w 485"/>
                            <a:gd name="T55" fmla="*/ 654 h 677"/>
                            <a:gd name="T56" fmla="*/ 190 w 485"/>
                            <a:gd name="T57" fmla="*/ 611 h 677"/>
                            <a:gd name="T58" fmla="*/ 168 w 485"/>
                            <a:gd name="T59" fmla="*/ 554 h 677"/>
                            <a:gd name="T60" fmla="*/ 151 w 485"/>
                            <a:gd name="T61" fmla="*/ 498 h 677"/>
                            <a:gd name="T62" fmla="*/ 138 w 485"/>
                            <a:gd name="T63" fmla="*/ 455 h 677"/>
                            <a:gd name="T64" fmla="*/ 138 w 485"/>
                            <a:gd name="T65" fmla="*/ 455 h 677"/>
                            <a:gd name="T66" fmla="*/ 128 w 485"/>
                            <a:gd name="T67" fmla="*/ 429 h 677"/>
                            <a:gd name="T68" fmla="*/ 112 w 485"/>
                            <a:gd name="T69" fmla="*/ 390 h 677"/>
                            <a:gd name="T70" fmla="*/ 92 w 485"/>
                            <a:gd name="T71" fmla="*/ 339 h 677"/>
                            <a:gd name="T72" fmla="*/ 70 w 485"/>
                            <a:gd name="T73" fmla="*/ 283 h 677"/>
                            <a:gd name="T74" fmla="*/ 50 w 485"/>
                            <a:gd name="T75" fmla="*/ 224 h 677"/>
                            <a:gd name="T76" fmla="*/ 30 w 485"/>
                            <a:gd name="T77" fmla="*/ 166 h 677"/>
                            <a:gd name="T78" fmla="*/ 13 w 485"/>
                            <a:gd name="T79" fmla="*/ 112 h 677"/>
                            <a:gd name="T80" fmla="*/ 3 w 485"/>
                            <a:gd name="T81" fmla="*/ 66 h 677"/>
                            <a:gd name="T82" fmla="*/ 0 w 485"/>
                            <a:gd name="T83" fmla="*/ 33 h 677"/>
                            <a:gd name="T84" fmla="*/ 8 w 485"/>
                            <a:gd name="T85" fmla="*/ 15 h 677"/>
                            <a:gd name="T86" fmla="*/ 8 w 485"/>
                            <a:gd name="T87" fmla="*/ 15 h 677"/>
                            <a:gd name="T88" fmla="*/ 32 w 485"/>
                            <a:gd name="T89" fmla="*/ 12 h 677"/>
                            <a:gd name="T90" fmla="*/ 92 w 485"/>
                            <a:gd name="T91" fmla="*/ 9 h 677"/>
                            <a:gd name="T92" fmla="*/ 167 w 485"/>
                            <a:gd name="T93" fmla="*/ 5 h 677"/>
                            <a:gd name="T94" fmla="*/ 234 w 485"/>
                            <a:gd name="T95" fmla="*/ 2 h 677"/>
                            <a:gd name="T96" fmla="*/ 234 w 485"/>
                            <a:gd name="T97" fmla="*/ 2 h 6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485" h="677">
                              <a:moveTo>
                                <a:pt x="234" y="2"/>
                              </a:moveTo>
                              <a:lnTo>
                                <a:pt x="271" y="0"/>
                              </a:lnTo>
                              <a:lnTo>
                                <a:pt x="289" y="9"/>
                              </a:lnTo>
                              <a:lnTo>
                                <a:pt x="300" y="45"/>
                              </a:lnTo>
                              <a:lnTo>
                                <a:pt x="309" y="83"/>
                              </a:lnTo>
                              <a:lnTo>
                                <a:pt x="322" y="118"/>
                              </a:lnTo>
                              <a:lnTo>
                                <a:pt x="335" y="154"/>
                              </a:lnTo>
                              <a:lnTo>
                                <a:pt x="344" y="176"/>
                              </a:lnTo>
                              <a:lnTo>
                                <a:pt x="356" y="210"/>
                              </a:lnTo>
                              <a:lnTo>
                                <a:pt x="374" y="253"/>
                              </a:lnTo>
                              <a:lnTo>
                                <a:pt x="393" y="302"/>
                              </a:lnTo>
                              <a:lnTo>
                                <a:pt x="412" y="356"/>
                              </a:lnTo>
                              <a:lnTo>
                                <a:pt x="432" y="412"/>
                              </a:lnTo>
                              <a:lnTo>
                                <a:pt x="451" y="466"/>
                              </a:lnTo>
                              <a:lnTo>
                                <a:pt x="466" y="519"/>
                              </a:lnTo>
                              <a:lnTo>
                                <a:pt x="478" y="566"/>
                              </a:lnTo>
                              <a:lnTo>
                                <a:pt x="485" y="605"/>
                              </a:lnTo>
                              <a:lnTo>
                                <a:pt x="484" y="634"/>
                              </a:lnTo>
                              <a:lnTo>
                                <a:pt x="475" y="650"/>
                              </a:lnTo>
                              <a:lnTo>
                                <a:pt x="426" y="670"/>
                              </a:lnTo>
                              <a:lnTo>
                                <a:pt x="368" y="677"/>
                              </a:lnTo>
                              <a:lnTo>
                                <a:pt x="310" y="675"/>
                              </a:lnTo>
                              <a:lnTo>
                                <a:pt x="256" y="673"/>
                              </a:lnTo>
                              <a:lnTo>
                                <a:pt x="219" y="654"/>
                              </a:lnTo>
                              <a:lnTo>
                                <a:pt x="190" y="611"/>
                              </a:lnTo>
                              <a:lnTo>
                                <a:pt x="168" y="554"/>
                              </a:lnTo>
                              <a:lnTo>
                                <a:pt x="151" y="498"/>
                              </a:lnTo>
                              <a:lnTo>
                                <a:pt x="138" y="455"/>
                              </a:lnTo>
                              <a:lnTo>
                                <a:pt x="128" y="429"/>
                              </a:lnTo>
                              <a:lnTo>
                                <a:pt x="112" y="390"/>
                              </a:lnTo>
                              <a:lnTo>
                                <a:pt x="92" y="339"/>
                              </a:lnTo>
                              <a:lnTo>
                                <a:pt x="70" y="283"/>
                              </a:lnTo>
                              <a:lnTo>
                                <a:pt x="50" y="224"/>
                              </a:lnTo>
                              <a:lnTo>
                                <a:pt x="30" y="166"/>
                              </a:lnTo>
                              <a:lnTo>
                                <a:pt x="13" y="112"/>
                              </a:lnTo>
                              <a:lnTo>
                                <a:pt x="3" y="66"/>
                              </a:lnTo>
                              <a:lnTo>
                                <a:pt x="0" y="33"/>
                              </a:lnTo>
                              <a:lnTo>
                                <a:pt x="8" y="15"/>
                              </a:lnTo>
                              <a:lnTo>
                                <a:pt x="32" y="12"/>
                              </a:lnTo>
                              <a:lnTo>
                                <a:pt x="92" y="9"/>
                              </a:lnTo>
                              <a:lnTo>
                                <a:pt x="167" y="5"/>
                              </a:lnTo>
                              <a:lnTo>
                                <a:pt x="234" y="2"/>
                              </a:lnTo>
                              <a:close/>
                            </a:path>
                          </a:pathLst>
                        </a:custGeom>
                        <a:noFill/>
                        <a:ln>
                          <a:noFill/>
                        </a:ln>
                      </wps:spPr>
                      <wps:bodyPr rot="0" vert="horz" wrap="square" lIns="91440" tIns="45720" rIns="91440" bIns="45720" anchor="t" anchorCtr="0" upright="1">
                        <a:noAutofit/>
                      </wps:bodyPr>
                    </wps:wsp>
                    <wps:wsp>
                      <wps:cNvPr id="498" name="Freeform 499"/>
                      <wps:cNvSpPr>
                        <a:spLocks/>
                      </wps:cNvSpPr>
                      <wps:spPr bwMode="auto">
                        <a:xfrm>
                          <a:off x="1943" y="965"/>
                          <a:ext cx="121" cy="169"/>
                        </a:xfrm>
                        <a:custGeom>
                          <a:avLst/>
                          <a:gdLst>
                            <a:gd name="T0" fmla="*/ 234 w 485"/>
                            <a:gd name="T1" fmla="*/ 2 h 677"/>
                            <a:gd name="T2" fmla="*/ 271 w 485"/>
                            <a:gd name="T3" fmla="*/ 0 h 677"/>
                            <a:gd name="T4" fmla="*/ 289 w 485"/>
                            <a:gd name="T5" fmla="*/ 9 h 677"/>
                            <a:gd name="T6" fmla="*/ 300 w 485"/>
                            <a:gd name="T7" fmla="*/ 45 h 677"/>
                            <a:gd name="T8" fmla="*/ 300 w 485"/>
                            <a:gd name="T9" fmla="*/ 45 h 677"/>
                            <a:gd name="T10" fmla="*/ 309 w 485"/>
                            <a:gd name="T11" fmla="*/ 83 h 677"/>
                            <a:gd name="T12" fmla="*/ 322 w 485"/>
                            <a:gd name="T13" fmla="*/ 118 h 677"/>
                            <a:gd name="T14" fmla="*/ 335 w 485"/>
                            <a:gd name="T15" fmla="*/ 154 h 677"/>
                            <a:gd name="T16" fmla="*/ 335 w 485"/>
                            <a:gd name="T17" fmla="*/ 154 h 677"/>
                            <a:gd name="T18" fmla="*/ 344 w 485"/>
                            <a:gd name="T19" fmla="*/ 176 h 677"/>
                            <a:gd name="T20" fmla="*/ 356 w 485"/>
                            <a:gd name="T21" fmla="*/ 210 h 677"/>
                            <a:gd name="T22" fmla="*/ 374 w 485"/>
                            <a:gd name="T23" fmla="*/ 253 h 677"/>
                            <a:gd name="T24" fmla="*/ 393 w 485"/>
                            <a:gd name="T25" fmla="*/ 302 h 677"/>
                            <a:gd name="T26" fmla="*/ 412 w 485"/>
                            <a:gd name="T27" fmla="*/ 356 h 677"/>
                            <a:gd name="T28" fmla="*/ 432 w 485"/>
                            <a:gd name="T29" fmla="*/ 412 h 677"/>
                            <a:gd name="T30" fmla="*/ 451 w 485"/>
                            <a:gd name="T31" fmla="*/ 466 h 677"/>
                            <a:gd name="T32" fmla="*/ 466 w 485"/>
                            <a:gd name="T33" fmla="*/ 519 h 677"/>
                            <a:gd name="T34" fmla="*/ 478 w 485"/>
                            <a:gd name="T35" fmla="*/ 566 h 677"/>
                            <a:gd name="T36" fmla="*/ 485 w 485"/>
                            <a:gd name="T37" fmla="*/ 605 h 677"/>
                            <a:gd name="T38" fmla="*/ 484 w 485"/>
                            <a:gd name="T39" fmla="*/ 634 h 677"/>
                            <a:gd name="T40" fmla="*/ 475 w 485"/>
                            <a:gd name="T41" fmla="*/ 650 h 677"/>
                            <a:gd name="T42" fmla="*/ 475 w 485"/>
                            <a:gd name="T43" fmla="*/ 650 h 677"/>
                            <a:gd name="T44" fmla="*/ 426 w 485"/>
                            <a:gd name="T45" fmla="*/ 670 h 677"/>
                            <a:gd name="T46" fmla="*/ 368 w 485"/>
                            <a:gd name="T47" fmla="*/ 677 h 677"/>
                            <a:gd name="T48" fmla="*/ 310 w 485"/>
                            <a:gd name="T49" fmla="*/ 675 h 677"/>
                            <a:gd name="T50" fmla="*/ 256 w 485"/>
                            <a:gd name="T51" fmla="*/ 673 h 677"/>
                            <a:gd name="T52" fmla="*/ 256 w 485"/>
                            <a:gd name="T53" fmla="*/ 673 h 677"/>
                            <a:gd name="T54" fmla="*/ 219 w 485"/>
                            <a:gd name="T55" fmla="*/ 654 h 677"/>
                            <a:gd name="T56" fmla="*/ 190 w 485"/>
                            <a:gd name="T57" fmla="*/ 611 h 677"/>
                            <a:gd name="T58" fmla="*/ 168 w 485"/>
                            <a:gd name="T59" fmla="*/ 554 h 677"/>
                            <a:gd name="T60" fmla="*/ 151 w 485"/>
                            <a:gd name="T61" fmla="*/ 498 h 677"/>
                            <a:gd name="T62" fmla="*/ 138 w 485"/>
                            <a:gd name="T63" fmla="*/ 455 h 677"/>
                            <a:gd name="T64" fmla="*/ 138 w 485"/>
                            <a:gd name="T65" fmla="*/ 455 h 677"/>
                            <a:gd name="T66" fmla="*/ 128 w 485"/>
                            <a:gd name="T67" fmla="*/ 429 h 677"/>
                            <a:gd name="T68" fmla="*/ 112 w 485"/>
                            <a:gd name="T69" fmla="*/ 390 h 677"/>
                            <a:gd name="T70" fmla="*/ 92 w 485"/>
                            <a:gd name="T71" fmla="*/ 339 h 677"/>
                            <a:gd name="T72" fmla="*/ 70 w 485"/>
                            <a:gd name="T73" fmla="*/ 283 h 677"/>
                            <a:gd name="T74" fmla="*/ 50 w 485"/>
                            <a:gd name="T75" fmla="*/ 224 h 677"/>
                            <a:gd name="T76" fmla="*/ 30 w 485"/>
                            <a:gd name="T77" fmla="*/ 166 h 677"/>
                            <a:gd name="T78" fmla="*/ 13 w 485"/>
                            <a:gd name="T79" fmla="*/ 112 h 677"/>
                            <a:gd name="T80" fmla="*/ 3 w 485"/>
                            <a:gd name="T81" fmla="*/ 66 h 677"/>
                            <a:gd name="T82" fmla="*/ 0 w 485"/>
                            <a:gd name="T83" fmla="*/ 33 h 677"/>
                            <a:gd name="T84" fmla="*/ 8 w 485"/>
                            <a:gd name="T85" fmla="*/ 15 h 677"/>
                            <a:gd name="T86" fmla="*/ 8 w 485"/>
                            <a:gd name="T87" fmla="*/ 15 h 677"/>
                            <a:gd name="T88" fmla="*/ 32 w 485"/>
                            <a:gd name="T89" fmla="*/ 12 h 677"/>
                            <a:gd name="T90" fmla="*/ 92 w 485"/>
                            <a:gd name="T91" fmla="*/ 9 h 677"/>
                            <a:gd name="T92" fmla="*/ 167 w 485"/>
                            <a:gd name="T93" fmla="*/ 5 h 677"/>
                            <a:gd name="T94" fmla="*/ 234 w 485"/>
                            <a:gd name="T95" fmla="*/ 2 h 677"/>
                            <a:gd name="T96" fmla="*/ 234 w 485"/>
                            <a:gd name="T97" fmla="*/ 2 h 677"/>
                            <a:gd name="T98" fmla="*/ 234 w 485"/>
                            <a:gd name="T99" fmla="*/ 2 h 6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485" h="677">
                              <a:moveTo>
                                <a:pt x="234" y="2"/>
                              </a:moveTo>
                              <a:lnTo>
                                <a:pt x="271" y="0"/>
                              </a:lnTo>
                              <a:lnTo>
                                <a:pt x="289" y="9"/>
                              </a:lnTo>
                              <a:lnTo>
                                <a:pt x="300" y="45"/>
                              </a:lnTo>
                              <a:lnTo>
                                <a:pt x="309" y="83"/>
                              </a:lnTo>
                              <a:lnTo>
                                <a:pt x="322" y="118"/>
                              </a:lnTo>
                              <a:lnTo>
                                <a:pt x="335" y="154"/>
                              </a:lnTo>
                              <a:lnTo>
                                <a:pt x="344" y="176"/>
                              </a:lnTo>
                              <a:lnTo>
                                <a:pt x="356" y="210"/>
                              </a:lnTo>
                              <a:lnTo>
                                <a:pt x="374" y="253"/>
                              </a:lnTo>
                              <a:lnTo>
                                <a:pt x="393" y="302"/>
                              </a:lnTo>
                              <a:lnTo>
                                <a:pt x="412" y="356"/>
                              </a:lnTo>
                              <a:lnTo>
                                <a:pt x="432" y="412"/>
                              </a:lnTo>
                              <a:lnTo>
                                <a:pt x="451" y="466"/>
                              </a:lnTo>
                              <a:lnTo>
                                <a:pt x="466" y="519"/>
                              </a:lnTo>
                              <a:lnTo>
                                <a:pt x="478" y="566"/>
                              </a:lnTo>
                              <a:lnTo>
                                <a:pt x="485" y="605"/>
                              </a:lnTo>
                              <a:lnTo>
                                <a:pt x="484" y="634"/>
                              </a:lnTo>
                              <a:lnTo>
                                <a:pt x="475" y="650"/>
                              </a:lnTo>
                              <a:lnTo>
                                <a:pt x="426" y="670"/>
                              </a:lnTo>
                              <a:lnTo>
                                <a:pt x="368" y="677"/>
                              </a:lnTo>
                              <a:lnTo>
                                <a:pt x="310" y="675"/>
                              </a:lnTo>
                              <a:lnTo>
                                <a:pt x="256" y="673"/>
                              </a:lnTo>
                              <a:lnTo>
                                <a:pt x="219" y="654"/>
                              </a:lnTo>
                              <a:lnTo>
                                <a:pt x="190" y="611"/>
                              </a:lnTo>
                              <a:lnTo>
                                <a:pt x="168" y="554"/>
                              </a:lnTo>
                              <a:lnTo>
                                <a:pt x="151" y="498"/>
                              </a:lnTo>
                              <a:lnTo>
                                <a:pt x="138" y="455"/>
                              </a:lnTo>
                              <a:lnTo>
                                <a:pt x="128" y="429"/>
                              </a:lnTo>
                              <a:lnTo>
                                <a:pt x="112" y="390"/>
                              </a:lnTo>
                              <a:lnTo>
                                <a:pt x="92" y="339"/>
                              </a:lnTo>
                              <a:lnTo>
                                <a:pt x="70" y="283"/>
                              </a:lnTo>
                              <a:lnTo>
                                <a:pt x="50" y="224"/>
                              </a:lnTo>
                              <a:lnTo>
                                <a:pt x="30" y="166"/>
                              </a:lnTo>
                              <a:lnTo>
                                <a:pt x="13" y="112"/>
                              </a:lnTo>
                              <a:lnTo>
                                <a:pt x="3" y="66"/>
                              </a:lnTo>
                              <a:lnTo>
                                <a:pt x="0" y="33"/>
                              </a:lnTo>
                              <a:lnTo>
                                <a:pt x="8" y="15"/>
                              </a:lnTo>
                              <a:lnTo>
                                <a:pt x="32" y="12"/>
                              </a:lnTo>
                              <a:lnTo>
                                <a:pt x="92" y="9"/>
                              </a:lnTo>
                              <a:lnTo>
                                <a:pt x="167" y="5"/>
                              </a:lnTo>
                              <a:lnTo>
                                <a:pt x="234" y="2"/>
                              </a:lnTo>
                            </a:path>
                          </a:pathLst>
                        </a:custGeom>
                        <a:noFill/>
                        <a:ln w="4445">
                          <a:solidFill>
                            <a:srgbClr val="FFFFFF"/>
                          </a:solidFill>
                          <a:round/>
                          <a:headEnd/>
                          <a:tailEnd/>
                        </a:ln>
                      </wps:spPr>
                      <wps:bodyPr rot="0" vert="horz" wrap="square" lIns="91440" tIns="45720" rIns="91440" bIns="45720" anchor="t" anchorCtr="0" upright="1">
                        <a:noAutofit/>
                      </wps:bodyPr>
                    </wps:wsp>
                    <wps:wsp>
                      <wps:cNvPr id="499" name="Freeform 500"/>
                      <wps:cNvSpPr>
                        <a:spLocks/>
                      </wps:cNvSpPr>
                      <wps:spPr bwMode="auto">
                        <a:xfrm>
                          <a:off x="1966" y="992"/>
                          <a:ext cx="40" cy="16"/>
                        </a:xfrm>
                        <a:custGeom>
                          <a:avLst/>
                          <a:gdLst>
                            <a:gd name="T0" fmla="*/ 139 w 159"/>
                            <a:gd name="T1" fmla="*/ 56 h 63"/>
                            <a:gd name="T2" fmla="*/ 100 w 159"/>
                            <a:gd name="T3" fmla="*/ 63 h 63"/>
                            <a:gd name="T4" fmla="*/ 56 w 159"/>
                            <a:gd name="T5" fmla="*/ 58 h 63"/>
                            <a:gd name="T6" fmla="*/ 18 w 159"/>
                            <a:gd name="T7" fmla="*/ 42 h 63"/>
                            <a:gd name="T8" fmla="*/ 0 w 159"/>
                            <a:gd name="T9" fmla="*/ 24 h 63"/>
                            <a:gd name="T10" fmla="*/ 12 w 159"/>
                            <a:gd name="T11" fmla="*/ 7 h 63"/>
                            <a:gd name="T12" fmla="*/ 12 w 159"/>
                            <a:gd name="T13" fmla="*/ 7 h 63"/>
                            <a:gd name="T14" fmla="*/ 52 w 159"/>
                            <a:gd name="T15" fmla="*/ 0 h 63"/>
                            <a:gd name="T16" fmla="*/ 101 w 159"/>
                            <a:gd name="T17" fmla="*/ 4 h 63"/>
                            <a:gd name="T18" fmla="*/ 141 w 159"/>
                            <a:gd name="T19" fmla="*/ 17 h 63"/>
                            <a:gd name="T20" fmla="*/ 159 w 159"/>
                            <a:gd name="T21" fmla="*/ 35 h 63"/>
                            <a:gd name="T22" fmla="*/ 139 w 159"/>
                            <a:gd name="T23" fmla="*/ 56 h 63"/>
                            <a:gd name="T24" fmla="*/ 139 w 159"/>
                            <a:gd name="T25" fmla="*/ 56 h 63"/>
                            <a:gd name="T26" fmla="*/ 139 w 159"/>
                            <a:gd name="T27" fmla="*/ 56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59" h="63">
                              <a:moveTo>
                                <a:pt x="139" y="56"/>
                              </a:moveTo>
                              <a:lnTo>
                                <a:pt x="100" y="63"/>
                              </a:lnTo>
                              <a:lnTo>
                                <a:pt x="56" y="58"/>
                              </a:lnTo>
                              <a:lnTo>
                                <a:pt x="18" y="42"/>
                              </a:lnTo>
                              <a:lnTo>
                                <a:pt x="0" y="24"/>
                              </a:lnTo>
                              <a:lnTo>
                                <a:pt x="12" y="7"/>
                              </a:lnTo>
                              <a:lnTo>
                                <a:pt x="52" y="0"/>
                              </a:lnTo>
                              <a:lnTo>
                                <a:pt x="101" y="4"/>
                              </a:lnTo>
                              <a:lnTo>
                                <a:pt x="141" y="17"/>
                              </a:lnTo>
                              <a:lnTo>
                                <a:pt x="159" y="35"/>
                              </a:lnTo>
                              <a:lnTo>
                                <a:pt x="139" y="56"/>
                              </a:lnTo>
                              <a:close/>
                            </a:path>
                          </a:pathLst>
                        </a:custGeom>
                        <a:solidFill>
                          <a:srgbClr val="FFFFFF"/>
                        </a:solidFill>
                        <a:ln>
                          <a:noFill/>
                        </a:ln>
                      </wps:spPr>
                      <wps:bodyPr rot="0" vert="horz" wrap="square" lIns="91440" tIns="45720" rIns="91440" bIns="45720" anchor="t" anchorCtr="0" upright="1">
                        <a:noAutofit/>
                      </wps:bodyPr>
                    </wps:wsp>
                    <wps:wsp>
                      <wps:cNvPr id="500" name="Freeform 501"/>
                      <wps:cNvSpPr>
                        <a:spLocks/>
                      </wps:cNvSpPr>
                      <wps:spPr bwMode="auto">
                        <a:xfrm>
                          <a:off x="1984" y="1037"/>
                          <a:ext cx="33" cy="13"/>
                        </a:xfrm>
                        <a:custGeom>
                          <a:avLst/>
                          <a:gdLst>
                            <a:gd name="T0" fmla="*/ 37 w 132"/>
                            <a:gd name="T1" fmla="*/ 2 h 53"/>
                            <a:gd name="T2" fmla="*/ 80 w 132"/>
                            <a:gd name="T3" fmla="*/ 0 h 53"/>
                            <a:gd name="T4" fmla="*/ 118 w 132"/>
                            <a:gd name="T5" fmla="*/ 13 h 53"/>
                            <a:gd name="T6" fmla="*/ 132 w 132"/>
                            <a:gd name="T7" fmla="*/ 31 h 53"/>
                            <a:gd name="T8" fmla="*/ 110 w 132"/>
                            <a:gd name="T9" fmla="*/ 46 h 53"/>
                            <a:gd name="T10" fmla="*/ 110 w 132"/>
                            <a:gd name="T11" fmla="*/ 46 h 53"/>
                            <a:gd name="T12" fmla="*/ 77 w 132"/>
                            <a:gd name="T13" fmla="*/ 51 h 53"/>
                            <a:gd name="T14" fmla="*/ 37 w 132"/>
                            <a:gd name="T15" fmla="*/ 53 h 53"/>
                            <a:gd name="T16" fmla="*/ 9 w 132"/>
                            <a:gd name="T17" fmla="*/ 46 h 53"/>
                            <a:gd name="T18" fmla="*/ 9 w 132"/>
                            <a:gd name="T19" fmla="*/ 46 h 53"/>
                            <a:gd name="T20" fmla="*/ 0 w 132"/>
                            <a:gd name="T21" fmla="*/ 26 h 53"/>
                            <a:gd name="T22" fmla="*/ 12 w 132"/>
                            <a:gd name="T23" fmla="*/ 11 h 53"/>
                            <a:gd name="T24" fmla="*/ 37 w 132"/>
                            <a:gd name="T25" fmla="*/ 2 h 53"/>
                            <a:gd name="T26" fmla="*/ 37 w 132"/>
                            <a:gd name="T27" fmla="*/ 2 h 53"/>
                            <a:gd name="T28" fmla="*/ 37 w 132"/>
                            <a:gd name="T29" fmla="*/ 2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32" h="53">
                              <a:moveTo>
                                <a:pt x="37" y="2"/>
                              </a:moveTo>
                              <a:lnTo>
                                <a:pt x="80" y="0"/>
                              </a:lnTo>
                              <a:lnTo>
                                <a:pt x="118" y="13"/>
                              </a:lnTo>
                              <a:lnTo>
                                <a:pt x="132" y="31"/>
                              </a:lnTo>
                              <a:lnTo>
                                <a:pt x="110" y="46"/>
                              </a:lnTo>
                              <a:lnTo>
                                <a:pt x="77" y="51"/>
                              </a:lnTo>
                              <a:lnTo>
                                <a:pt x="37" y="53"/>
                              </a:lnTo>
                              <a:lnTo>
                                <a:pt x="9" y="46"/>
                              </a:lnTo>
                              <a:lnTo>
                                <a:pt x="0" y="26"/>
                              </a:lnTo>
                              <a:lnTo>
                                <a:pt x="12" y="11"/>
                              </a:lnTo>
                              <a:lnTo>
                                <a:pt x="37" y="2"/>
                              </a:lnTo>
                              <a:close/>
                            </a:path>
                          </a:pathLst>
                        </a:custGeom>
                        <a:solidFill>
                          <a:srgbClr val="FFFFFF"/>
                        </a:solidFill>
                        <a:ln>
                          <a:noFill/>
                        </a:ln>
                      </wps:spPr>
                      <wps:bodyPr rot="0" vert="horz" wrap="square" lIns="91440" tIns="45720" rIns="91440" bIns="45720" anchor="t" anchorCtr="0" upright="1">
                        <a:noAutofit/>
                      </wps:bodyPr>
                    </wps:wsp>
                    <wps:wsp>
                      <wps:cNvPr id="501" name="Freeform 502"/>
                      <wps:cNvSpPr>
                        <a:spLocks/>
                      </wps:cNvSpPr>
                      <wps:spPr bwMode="auto">
                        <a:xfrm>
                          <a:off x="2002" y="1092"/>
                          <a:ext cx="32" cy="13"/>
                        </a:xfrm>
                        <a:custGeom>
                          <a:avLst/>
                          <a:gdLst>
                            <a:gd name="T0" fmla="*/ 65 w 129"/>
                            <a:gd name="T1" fmla="*/ 0 h 52"/>
                            <a:gd name="T2" fmla="*/ 99 w 129"/>
                            <a:gd name="T3" fmla="*/ 3 h 52"/>
                            <a:gd name="T4" fmla="*/ 129 w 129"/>
                            <a:gd name="T5" fmla="*/ 18 h 52"/>
                            <a:gd name="T6" fmla="*/ 125 w 129"/>
                            <a:gd name="T7" fmla="*/ 45 h 52"/>
                            <a:gd name="T8" fmla="*/ 125 w 129"/>
                            <a:gd name="T9" fmla="*/ 45 h 52"/>
                            <a:gd name="T10" fmla="*/ 91 w 129"/>
                            <a:gd name="T11" fmla="*/ 52 h 52"/>
                            <a:gd name="T12" fmla="*/ 38 w 129"/>
                            <a:gd name="T13" fmla="*/ 47 h 52"/>
                            <a:gd name="T14" fmla="*/ 6 w 129"/>
                            <a:gd name="T15" fmla="*/ 35 h 52"/>
                            <a:gd name="T16" fmla="*/ 6 w 129"/>
                            <a:gd name="T17" fmla="*/ 35 h 52"/>
                            <a:gd name="T18" fmla="*/ 0 w 129"/>
                            <a:gd name="T19" fmla="*/ 17 h 52"/>
                            <a:gd name="T20" fmla="*/ 7 w 129"/>
                            <a:gd name="T21" fmla="*/ 3 h 52"/>
                            <a:gd name="T22" fmla="*/ 36 w 129"/>
                            <a:gd name="T23" fmla="*/ 0 h 52"/>
                            <a:gd name="T24" fmla="*/ 36 w 129"/>
                            <a:gd name="T25" fmla="*/ 0 h 52"/>
                            <a:gd name="T26" fmla="*/ 43 w 129"/>
                            <a:gd name="T27" fmla="*/ 0 h 52"/>
                            <a:gd name="T28" fmla="*/ 58 w 129"/>
                            <a:gd name="T29" fmla="*/ 0 h 52"/>
                            <a:gd name="T30" fmla="*/ 65 w 129"/>
                            <a:gd name="T31" fmla="*/ 0 h 52"/>
                            <a:gd name="T32" fmla="*/ 65 w 129"/>
                            <a:gd name="T33" fmla="*/ 0 h 52"/>
                            <a:gd name="T34" fmla="*/ 65 w 129"/>
                            <a:gd name="T35" fmla="*/ 0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29" h="52">
                              <a:moveTo>
                                <a:pt x="65" y="0"/>
                              </a:moveTo>
                              <a:lnTo>
                                <a:pt x="99" y="3"/>
                              </a:lnTo>
                              <a:lnTo>
                                <a:pt x="129" y="18"/>
                              </a:lnTo>
                              <a:lnTo>
                                <a:pt x="125" y="45"/>
                              </a:lnTo>
                              <a:lnTo>
                                <a:pt x="91" y="52"/>
                              </a:lnTo>
                              <a:lnTo>
                                <a:pt x="38" y="47"/>
                              </a:lnTo>
                              <a:lnTo>
                                <a:pt x="6" y="35"/>
                              </a:lnTo>
                              <a:lnTo>
                                <a:pt x="0" y="17"/>
                              </a:lnTo>
                              <a:lnTo>
                                <a:pt x="7" y="3"/>
                              </a:lnTo>
                              <a:lnTo>
                                <a:pt x="36" y="0"/>
                              </a:lnTo>
                              <a:lnTo>
                                <a:pt x="43" y="0"/>
                              </a:lnTo>
                              <a:lnTo>
                                <a:pt x="58" y="0"/>
                              </a:lnTo>
                              <a:lnTo>
                                <a:pt x="65" y="0"/>
                              </a:lnTo>
                              <a:close/>
                            </a:path>
                          </a:pathLst>
                        </a:custGeom>
                        <a:solidFill>
                          <a:srgbClr val="FFFFFF"/>
                        </a:solidFill>
                        <a:ln>
                          <a:noFill/>
                        </a:ln>
                      </wps:spPr>
                      <wps:bodyPr rot="0" vert="horz" wrap="square" lIns="91440" tIns="45720" rIns="91440" bIns="45720" anchor="t" anchorCtr="0" upright="1">
                        <a:noAutofit/>
                      </wps:bodyPr>
                    </wps:wsp>
                    <wps:wsp>
                      <wps:cNvPr id="502" name="Freeform 503"/>
                      <wps:cNvSpPr>
                        <a:spLocks/>
                      </wps:cNvSpPr>
                      <wps:spPr bwMode="auto">
                        <a:xfrm>
                          <a:off x="2121" y="1013"/>
                          <a:ext cx="61" cy="119"/>
                        </a:xfrm>
                        <a:custGeom>
                          <a:avLst/>
                          <a:gdLst>
                            <a:gd name="T0" fmla="*/ 128 w 244"/>
                            <a:gd name="T1" fmla="*/ 344 h 477"/>
                            <a:gd name="T2" fmla="*/ 161 w 244"/>
                            <a:gd name="T3" fmla="*/ 318 h 477"/>
                            <a:gd name="T4" fmla="*/ 207 w 244"/>
                            <a:gd name="T5" fmla="*/ 284 h 477"/>
                            <a:gd name="T6" fmla="*/ 227 w 244"/>
                            <a:gd name="T7" fmla="*/ 253 h 477"/>
                            <a:gd name="T8" fmla="*/ 227 w 244"/>
                            <a:gd name="T9" fmla="*/ 253 h 477"/>
                            <a:gd name="T10" fmla="*/ 209 w 244"/>
                            <a:gd name="T11" fmla="*/ 198 h 477"/>
                            <a:gd name="T12" fmla="*/ 185 w 244"/>
                            <a:gd name="T13" fmla="*/ 125 h 477"/>
                            <a:gd name="T14" fmla="*/ 179 w 244"/>
                            <a:gd name="T15" fmla="*/ 68 h 477"/>
                            <a:gd name="T16" fmla="*/ 179 w 244"/>
                            <a:gd name="T17" fmla="*/ 68 h 477"/>
                            <a:gd name="T18" fmla="*/ 200 w 244"/>
                            <a:gd name="T19" fmla="*/ 49 h 477"/>
                            <a:gd name="T20" fmla="*/ 229 w 244"/>
                            <a:gd name="T21" fmla="*/ 42 h 477"/>
                            <a:gd name="T22" fmla="*/ 244 w 244"/>
                            <a:gd name="T23" fmla="*/ 31 h 477"/>
                            <a:gd name="T24" fmla="*/ 244 w 244"/>
                            <a:gd name="T25" fmla="*/ 31 h 477"/>
                            <a:gd name="T26" fmla="*/ 223 w 244"/>
                            <a:gd name="T27" fmla="*/ 9 h 477"/>
                            <a:gd name="T28" fmla="*/ 188 w 244"/>
                            <a:gd name="T29" fmla="*/ 0 h 477"/>
                            <a:gd name="T30" fmla="*/ 157 w 244"/>
                            <a:gd name="T31" fmla="*/ 2 h 477"/>
                            <a:gd name="T32" fmla="*/ 157 w 244"/>
                            <a:gd name="T33" fmla="*/ 2 h 477"/>
                            <a:gd name="T34" fmla="*/ 138 w 244"/>
                            <a:gd name="T35" fmla="*/ 31 h 477"/>
                            <a:gd name="T36" fmla="*/ 139 w 244"/>
                            <a:gd name="T37" fmla="*/ 83 h 477"/>
                            <a:gd name="T38" fmla="*/ 149 w 244"/>
                            <a:gd name="T39" fmla="*/ 143 h 477"/>
                            <a:gd name="T40" fmla="*/ 158 w 244"/>
                            <a:gd name="T41" fmla="*/ 192 h 477"/>
                            <a:gd name="T42" fmla="*/ 154 w 244"/>
                            <a:gd name="T43" fmla="*/ 215 h 477"/>
                            <a:gd name="T44" fmla="*/ 154 w 244"/>
                            <a:gd name="T45" fmla="*/ 215 h 477"/>
                            <a:gd name="T46" fmla="*/ 134 w 244"/>
                            <a:gd name="T47" fmla="*/ 202 h 477"/>
                            <a:gd name="T48" fmla="*/ 99 w 244"/>
                            <a:gd name="T49" fmla="*/ 165 h 477"/>
                            <a:gd name="T50" fmla="*/ 50 w 244"/>
                            <a:gd name="T51" fmla="*/ 145 h 477"/>
                            <a:gd name="T52" fmla="*/ 50 w 244"/>
                            <a:gd name="T53" fmla="*/ 145 h 477"/>
                            <a:gd name="T54" fmla="*/ 12 w 244"/>
                            <a:gd name="T55" fmla="*/ 162 h 477"/>
                            <a:gd name="T56" fmla="*/ 0 w 244"/>
                            <a:gd name="T57" fmla="*/ 193 h 477"/>
                            <a:gd name="T58" fmla="*/ 28 w 244"/>
                            <a:gd name="T59" fmla="*/ 204 h 477"/>
                            <a:gd name="T60" fmla="*/ 28 w 244"/>
                            <a:gd name="T61" fmla="*/ 204 h 477"/>
                            <a:gd name="T62" fmla="*/ 67 w 244"/>
                            <a:gd name="T63" fmla="*/ 208 h 477"/>
                            <a:gd name="T64" fmla="*/ 99 w 244"/>
                            <a:gd name="T65" fmla="*/ 234 h 477"/>
                            <a:gd name="T66" fmla="*/ 110 w 244"/>
                            <a:gd name="T67" fmla="*/ 272 h 477"/>
                            <a:gd name="T68" fmla="*/ 110 w 244"/>
                            <a:gd name="T69" fmla="*/ 272 h 477"/>
                            <a:gd name="T70" fmla="*/ 94 w 244"/>
                            <a:gd name="T71" fmla="*/ 310 h 477"/>
                            <a:gd name="T72" fmla="*/ 68 w 244"/>
                            <a:gd name="T73" fmla="*/ 307 h 477"/>
                            <a:gd name="T74" fmla="*/ 39 w 244"/>
                            <a:gd name="T75" fmla="*/ 290 h 477"/>
                            <a:gd name="T76" fmla="*/ 15 w 244"/>
                            <a:gd name="T77" fmla="*/ 287 h 477"/>
                            <a:gd name="T78" fmla="*/ 15 w 244"/>
                            <a:gd name="T79" fmla="*/ 287 h 477"/>
                            <a:gd name="T80" fmla="*/ 22 w 244"/>
                            <a:gd name="T81" fmla="*/ 303 h 477"/>
                            <a:gd name="T82" fmla="*/ 44 w 244"/>
                            <a:gd name="T83" fmla="*/ 335 h 477"/>
                            <a:gd name="T84" fmla="*/ 57 w 244"/>
                            <a:gd name="T85" fmla="*/ 377 h 477"/>
                            <a:gd name="T86" fmla="*/ 33 w 244"/>
                            <a:gd name="T87" fmla="*/ 423 h 477"/>
                            <a:gd name="T88" fmla="*/ 33 w 244"/>
                            <a:gd name="T89" fmla="*/ 423 h 477"/>
                            <a:gd name="T90" fmla="*/ 16 w 244"/>
                            <a:gd name="T91" fmla="*/ 451 h 477"/>
                            <a:gd name="T92" fmla="*/ 29 w 244"/>
                            <a:gd name="T93" fmla="*/ 468 h 477"/>
                            <a:gd name="T94" fmla="*/ 61 w 244"/>
                            <a:gd name="T95" fmla="*/ 477 h 477"/>
                            <a:gd name="T96" fmla="*/ 99 w 244"/>
                            <a:gd name="T97" fmla="*/ 477 h 477"/>
                            <a:gd name="T98" fmla="*/ 129 w 244"/>
                            <a:gd name="T99" fmla="*/ 471 h 477"/>
                            <a:gd name="T100" fmla="*/ 142 w 244"/>
                            <a:gd name="T101" fmla="*/ 457 h 477"/>
                            <a:gd name="T102" fmla="*/ 142 w 244"/>
                            <a:gd name="T103" fmla="*/ 457 h 477"/>
                            <a:gd name="T104" fmla="*/ 132 w 244"/>
                            <a:gd name="T105" fmla="*/ 421 h 477"/>
                            <a:gd name="T106" fmla="*/ 122 w 244"/>
                            <a:gd name="T107" fmla="*/ 381 h 477"/>
                            <a:gd name="T108" fmla="*/ 128 w 244"/>
                            <a:gd name="T109" fmla="*/ 344 h 477"/>
                            <a:gd name="T110" fmla="*/ 128 w 244"/>
                            <a:gd name="T111" fmla="*/ 344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244" h="477">
                              <a:moveTo>
                                <a:pt x="128" y="344"/>
                              </a:moveTo>
                              <a:lnTo>
                                <a:pt x="161" y="318"/>
                              </a:lnTo>
                              <a:lnTo>
                                <a:pt x="207" y="284"/>
                              </a:lnTo>
                              <a:lnTo>
                                <a:pt x="227" y="253"/>
                              </a:lnTo>
                              <a:lnTo>
                                <a:pt x="209" y="198"/>
                              </a:lnTo>
                              <a:lnTo>
                                <a:pt x="185" y="125"/>
                              </a:lnTo>
                              <a:lnTo>
                                <a:pt x="179" y="68"/>
                              </a:lnTo>
                              <a:lnTo>
                                <a:pt x="200" y="49"/>
                              </a:lnTo>
                              <a:lnTo>
                                <a:pt x="229" y="42"/>
                              </a:lnTo>
                              <a:lnTo>
                                <a:pt x="244" y="31"/>
                              </a:lnTo>
                              <a:lnTo>
                                <a:pt x="223" y="9"/>
                              </a:lnTo>
                              <a:lnTo>
                                <a:pt x="188" y="0"/>
                              </a:lnTo>
                              <a:lnTo>
                                <a:pt x="157" y="2"/>
                              </a:lnTo>
                              <a:lnTo>
                                <a:pt x="138" y="31"/>
                              </a:lnTo>
                              <a:lnTo>
                                <a:pt x="139" y="83"/>
                              </a:lnTo>
                              <a:lnTo>
                                <a:pt x="149" y="143"/>
                              </a:lnTo>
                              <a:lnTo>
                                <a:pt x="158" y="192"/>
                              </a:lnTo>
                              <a:lnTo>
                                <a:pt x="154" y="215"/>
                              </a:lnTo>
                              <a:lnTo>
                                <a:pt x="134" y="202"/>
                              </a:lnTo>
                              <a:lnTo>
                                <a:pt x="99" y="165"/>
                              </a:lnTo>
                              <a:lnTo>
                                <a:pt x="50" y="145"/>
                              </a:lnTo>
                              <a:lnTo>
                                <a:pt x="12" y="162"/>
                              </a:lnTo>
                              <a:lnTo>
                                <a:pt x="0" y="193"/>
                              </a:lnTo>
                              <a:lnTo>
                                <a:pt x="28" y="204"/>
                              </a:lnTo>
                              <a:lnTo>
                                <a:pt x="67" y="208"/>
                              </a:lnTo>
                              <a:lnTo>
                                <a:pt x="99" y="234"/>
                              </a:lnTo>
                              <a:lnTo>
                                <a:pt x="110" y="272"/>
                              </a:lnTo>
                              <a:lnTo>
                                <a:pt x="94" y="310"/>
                              </a:lnTo>
                              <a:lnTo>
                                <a:pt x="68" y="307"/>
                              </a:lnTo>
                              <a:lnTo>
                                <a:pt x="39" y="290"/>
                              </a:lnTo>
                              <a:lnTo>
                                <a:pt x="15" y="287"/>
                              </a:lnTo>
                              <a:lnTo>
                                <a:pt x="22" y="303"/>
                              </a:lnTo>
                              <a:lnTo>
                                <a:pt x="44" y="335"/>
                              </a:lnTo>
                              <a:lnTo>
                                <a:pt x="57" y="377"/>
                              </a:lnTo>
                              <a:lnTo>
                                <a:pt x="33" y="423"/>
                              </a:lnTo>
                              <a:lnTo>
                                <a:pt x="16" y="451"/>
                              </a:lnTo>
                              <a:lnTo>
                                <a:pt x="29" y="468"/>
                              </a:lnTo>
                              <a:lnTo>
                                <a:pt x="61" y="477"/>
                              </a:lnTo>
                              <a:lnTo>
                                <a:pt x="99" y="477"/>
                              </a:lnTo>
                              <a:lnTo>
                                <a:pt x="129" y="471"/>
                              </a:lnTo>
                              <a:lnTo>
                                <a:pt x="142" y="457"/>
                              </a:lnTo>
                              <a:lnTo>
                                <a:pt x="132" y="421"/>
                              </a:lnTo>
                              <a:lnTo>
                                <a:pt x="122" y="381"/>
                              </a:lnTo>
                              <a:lnTo>
                                <a:pt x="128" y="344"/>
                              </a:lnTo>
                              <a:close/>
                            </a:path>
                          </a:pathLst>
                        </a:custGeom>
                        <a:solidFill>
                          <a:srgbClr val="FFFFFF"/>
                        </a:solidFill>
                        <a:ln>
                          <a:noFill/>
                        </a:ln>
                      </wps:spPr>
                      <wps:bodyPr rot="0" vert="horz" wrap="square" lIns="91440" tIns="45720" rIns="91440" bIns="45720" anchor="t" anchorCtr="0" upright="1">
                        <a:noAutofit/>
                      </wps:bodyPr>
                    </wps:wsp>
                    <wps:wsp>
                      <wps:cNvPr id="503" name="Freeform 504"/>
                      <wps:cNvSpPr>
                        <a:spLocks/>
                      </wps:cNvSpPr>
                      <wps:spPr bwMode="auto">
                        <a:xfrm>
                          <a:off x="2181" y="983"/>
                          <a:ext cx="33" cy="21"/>
                        </a:xfrm>
                        <a:custGeom>
                          <a:avLst/>
                          <a:gdLst>
                            <a:gd name="T0" fmla="*/ 0 w 134"/>
                            <a:gd name="T1" fmla="*/ 0 h 84"/>
                            <a:gd name="T2" fmla="*/ 31 w 134"/>
                            <a:gd name="T3" fmla="*/ 24 h 84"/>
                            <a:gd name="T4" fmla="*/ 72 w 134"/>
                            <a:gd name="T5" fmla="*/ 36 h 84"/>
                            <a:gd name="T6" fmla="*/ 109 w 134"/>
                            <a:gd name="T7" fmla="*/ 51 h 84"/>
                            <a:gd name="T8" fmla="*/ 134 w 134"/>
                            <a:gd name="T9" fmla="*/ 84 h 84"/>
                          </a:gdLst>
                          <a:ahLst/>
                          <a:cxnLst>
                            <a:cxn ang="0">
                              <a:pos x="T0" y="T1"/>
                            </a:cxn>
                            <a:cxn ang="0">
                              <a:pos x="T2" y="T3"/>
                            </a:cxn>
                            <a:cxn ang="0">
                              <a:pos x="T4" y="T5"/>
                            </a:cxn>
                            <a:cxn ang="0">
                              <a:pos x="T6" y="T7"/>
                            </a:cxn>
                            <a:cxn ang="0">
                              <a:pos x="T8" y="T9"/>
                            </a:cxn>
                          </a:cxnLst>
                          <a:rect l="0" t="0" r="r" b="b"/>
                          <a:pathLst>
                            <a:path w="134" h="84">
                              <a:moveTo>
                                <a:pt x="0" y="0"/>
                              </a:moveTo>
                              <a:lnTo>
                                <a:pt x="31" y="24"/>
                              </a:lnTo>
                              <a:lnTo>
                                <a:pt x="72" y="36"/>
                              </a:lnTo>
                              <a:lnTo>
                                <a:pt x="109" y="51"/>
                              </a:lnTo>
                              <a:lnTo>
                                <a:pt x="134" y="84"/>
                              </a:lnTo>
                            </a:path>
                          </a:pathLst>
                        </a:custGeom>
                        <a:noFill/>
                        <a:ln w="4445">
                          <a:solidFill>
                            <a:srgbClr val="FFFFFF"/>
                          </a:solidFill>
                          <a:round/>
                          <a:headEnd/>
                          <a:tailEnd/>
                        </a:ln>
                      </wps:spPr>
                      <wps:bodyPr rot="0" vert="horz" wrap="square" lIns="91440" tIns="45720" rIns="91440" bIns="45720" anchor="t" anchorCtr="0" upright="1">
                        <a:noAutofit/>
                      </wps:bodyPr>
                    </wps:wsp>
                    <wps:wsp>
                      <wps:cNvPr id="504" name="Freeform 505"/>
                      <wps:cNvSpPr>
                        <a:spLocks/>
                      </wps:cNvSpPr>
                      <wps:spPr bwMode="auto">
                        <a:xfrm>
                          <a:off x="2208" y="1004"/>
                          <a:ext cx="7" cy="50"/>
                        </a:xfrm>
                        <a:custGeom>
                          <a:avLst/>
                          <a:gdLst>
                            <a:gd name="T0" fmla="*/ 24 w 30"/>
                            <a:gd name="T1" fmla="*/ 0 h 199"/>
                            <a:gd name="T2" fmla="*/ 30 w 30"/>
                            <a:gd name="T3" fmla="*/ 49 h 199"/>
                            <a:gd name="T4" fmla="*/ 23 w 30"/>
                            <a:gd name="T5" fmla="*/ 110 h 199"/>
                            <a:gd name="T6" fmla="*/ 11 w 30"/>
                            <a:gd name="T7" fmla="*/ 165 h 199"/>
                            <a:gd name="T8" fmla="*/ 0 w 30"/>
                            <a:gd name="T9" fmla="*/ 199 h 199"/>
                          </a:gdLst>
                          <a:ahLst/>
                          <a:cxnLst>
                            <a:cxn ang="0">
                              <a:pos x="T0" y="T1"/>
                            </a:cxn>
                            <a:cxn ang="0">
                              <a:pos x="T2" y="T3"/>
                            </a:cxn>
                            <a:cxn ang="0">
                              <a:pos x="T4" y="T5"/>
                            </a:cxn>
                            <a:cxn ang="0">
                              <a:pos x="T6" y="T7"/>
                            </a:cxn>
                            <a:cxn ang="0">
                              <a:pos x="T8" y="T9"/>
                            </a:cxn>
                          </a:cxnLst>
                          <a:rect l="0" t="0" r="r" b="b"/>
                          <a:pathLst>
                            <a:path w="30" h="199">
                              <a:moveTo>
                                <a:pt x="24" y="0"/>
                              </a:moveTo>
                              <a:lnTo>
                                <a:pt x="30" y="49"/>
                              </a:lnTo>
                              <a:lnTo>
                                <a:pt x="23" y="110"/>
                              </a:lnTo>
                              <a:lnTo>
                                <a:pt x="11" y="165"/>
                              </a:lnTo>
                              <a:lnTo>
                                <a:pt x="0" y="199"/>
                              </a:lnTo>
                            </a:path>
                          </a:pathLst>
                        </a:custGeom>
                        <a:noFill/>
                        <a:ln w="4445">
                          <a:solidFill>
                            <a:srgbClr val="FFFFFF"/>
                          </a:solidFill>
                          <a:round/>
                          <a:headEnd/>
                          <a:tailEnd/>
                        </a:ln>
                      </wps:spPr>
                      <wps:bodyPr rot="0" vert="horz" wrap="square" lIns="91440" tIns="45720" rIns="91440" bIns="45720" anchor="t" anchorCtr="0" upright="1">
                        <a:noAutofit/>
                      </wps:bodyPr>
                    </wps:wsp>
                    <wps:wsp>
                      <wps:cNvPr id="505" name="Freeform 506"/>
                      <wps:cNvSpPr>
                        <a:spLocks/>
                      </wps:cNvSpPr>
                      <wps:spPr bwMode="auto">
                        <a:xfrm>
                          <a:off x="2204" y="1054"/>
                          <a:ext cx="4" cy="20"/>
                        </a:xfrm>
                        <a:custGeom>
                          <a:avLst/>
                          <a:gdLst>
                            <a:gd name="T0" fmla="*/ 14 w 14"/>
                            <a:gd name="T1" fmla="*/ 0 h 82"/>
                            <a:gd name="T2" fmla="*/ 5 w 14"/>
                            <a:gd name="T3" fmla="*/ 28 h 82"/>
                            <a:gd name="T4" fmla="*/ 1 w 14"/>
                            <a:gd name="T5" fmla="*/ 60 h 82"/>
                            <a:gd name="T6" fmla="*/ 0 w 14"/>
                            <a:gd name="T7" fmla="*/ 82 h 82"/>
                          </a:gdLst>
                          <a:ahLst/>
                          <a:cxnLst>
                            <a:cxn ang="0">
                              <a:pos x="T0" y="T1"/>
                            </a:cxn>
                            <a:cxn ang="0">
                              <a:pos x="T2" y="T3"/>
                            </a:cxn>
                            <a:cxn ang="0">
                              <a:pos x="T4" y="T5"/>
                            </a:cxn>
                            <a:cxn ang="0">
                              <a:pos x="T6" y="T7"/>
                            </a:cxn>
                          </a:cxnLst>
                          <a:rect l="0" t="0" r="r" b="b"/>
                          <a:pathLst>
                            <a:path w="14" h="82">
                              <a:moveTo>
                                <a:pt x="14" y="0"/>
                              </a:moveTo>
                              <a:lnTo>
                                <a:pt x="5" y="28"/>
                              </a:lnTo>
                              <a:lnTo>
                                <a:pt x="1" y="60"/>
                              </a:lnTo>
                              <a:lnTo>
                                <a:pt x="0" y="82"/>
                              </a:lnTo>
                            </a:path>
                          </a:pathLst>
                        </a:custGeom>
                        <a:noFill/>
                        <a:ln w="4445">
                          <a:solidFill>
                            <a:srgbClr val="FFFFFF"/>
                          </a:solidFill>
                          <a:round/>
                          <a:headEnd/>
                          <a:tailEnd/>
                        </a:ln>
                      </wps:spPr>
                      <wps:bodyPr rot="0" vert="horz" wrap="square" lIns="91440" tIns="45720" rIns="91440" bIns="45720" anchor="t" anchorCtr="0" upright="1">
                        <a:noAutofit/>
                      </wps:bodyPr>
                    </wps:wsp>
                    <wps:wsp>
                      <wps:cNvPr id="506" name="Freeform 507"/>
                      <wps:cNvSpPr>
                        <a:spLocks/>
                      </wps:cNvSpPr>
                      <wps:spPr bwMode="auto">
                        <a:xfrm>
                          <a:off x="2193" y="1074"/>
                          <a:ext cx="11" cy="46"/>
                        </a:xfrm>
                        <a:custGeom>
                          <a:avLst/>
                          <a:gdLst>
                            <a:gd name="T0" fmla="*/ 47 w 47"/>
                            <a:gd name="T1" fmla="*/ 0 h 184"/>
                            <a:gd name="T2" fmla="*/ 40 w 47"/>
                            <a:gd name="T3" fmla="*/ 58 h 184"/>
                            <a:gd name="T4" fmla="*/ 19 w 47"/>
                            <a:gd name="T5" fmla="*/ 135 h 184"/>
                            <a:gd name="T6" fmla="*/ 0 w 47"/>
                            <a:gd name="T7" fmla="*/ 184 h 184"/>
                          </a:gdLst>
                          <a:ahLst/>
                          <a:cxnLst>
                            <a:cxn ang="0">
                              <a:pos x="T0" y="T1"/>
                            </a:cxn>
                            <a:cxn ang="0">
                              <a:pos x="T2" y="T3"/>
                            </a:cxn>
                            <a:cxn ang="0">
                              <a:pos x="T4" y="T5"/>
                            </a:cxn>
                            <a:cxn ang="0">
                              <a:pos x="T6" y="T7"/>
                            </a:cxn>
                          </a:cxnLst>
                          <a:rect l="0" t="0" r="r" b="b"/>
                          <a:pathLst>
                            <a:path w="47" h="184">
                              <a:moveTo>
                                <a:pt x="47" y="0"/>
                              </a:moveTo>
                              <a:lnTo>
                                <a:pt x="40" y="58"/>
                              </a:lnTo>
                              <a:lnTo>
                                <a:pt x="19" y="135"/>
                              </a:lnTo>
                              <a:lnTo>
                                <a:pt x="0" y="184"/>
                              </a:lnTo>
                            </a:path>
                          </a:pathLst>
                        </a:custGeom>
                        <a:noFill/>
                        <a:ln w="4445">
                          <a:solidFill>
                            <a:srgbClr val="FFFFFF"/>
                          </a:solidFill>
                          <a:round/>
                          <a:headEnd/>
                          <a:tailEnd/>
                        </a:ln>
                      </wps:spPr>
                      <wps:bodyPr rot="0" vert="horz" wrap="square" lIns="91440" tIns="45720" rIns="91440" bIns="45720" anchor="t" anchorCtr="0" upright="1">
                        <a:noAutofit/>
                      </wps:bodyPr>
                    </wps:wsp>
                    <wps:wsp>
                      <wps:cNvPr id="507" name="Freeform 508"/>
                      <wps:cNvSpPr>
                        <a:spLocks/>
                      </wps:cNvSpPr>
                      <wps:spPr bwMode="auto">
                        <a:xfrm>
                          <a:off x="2193" y="1119"/>
                          <a:ext cx="9" cy="6"/>
                        </a:xfrm>
                        <a:custGeom>
                          <a:avLst/>
                          <a:gdLst>
                            <a:gd name="T0" fmla="*/ 0 w 37"/>
                            <a:gd name="T1" fmla="*/ 4 h 23"/>
                            <a:gd name="T2" fmla="*/ 2 w 37"/>
                            <a:gd name="T3" fmla="*/ 20 h 23"/>
                            <a:gd name="T4" fmla="*/ 20 w 37"/>
                            <a:gd name="T5" fmla="*/ 23 h 23"/>
                            <a:gd name="T6" fmla="*/ 37 w 37"/>
                            <a:gd name="T7" fmla="*/ 0 h 23"/>
                          </a:gdLst>
                          <a:ahLst/>
                          <a:cxnLst>
                            <a:cxn ang="0">
                              <a:pos x="T0" y="T1"/>
                            </a:cxn>
                            <a:cxn ang="0">
                              <a:pos x="T2" y="T3"/>
                            </a:cxn>
                            <a:cxn ang="0">
                              <a:pos x="T4" y="T5"/>
                            </a:cxn>
                            <a:cxn ang="0">
                              <a:pos x="T6" y="T7"/>
                            </a:cxn>
                          </a:cxnLst>
                          <a:rect l="0" t="0" r="r" b="b"/>
                          <a:pathLst>
                            <a:path w="37" h="23">
                              <a:moveTo>
                                <a:pt x="0" y="4"/>
                              </a:moveTo>
                              <a:lnTo>
                                <a:pt x="2" y="20"/>
                              </a:lnTo>
                              <a:lnTo>
                                <a:pt x="20" y="23"/>
                              </a:lnTo>
                              <a:lnTo>
                                <a:pt x="37" y="0"/>
                              </a:lnTo>
                            </a:path>
                          </a:pathLst>
                        </a:custGeom>
                        <a:noFill/>
                        <a:ln w="4445">
                          <a:solidFill>
                            <a:srgbClr val="FFFFFF"/>
                          </a:solidFill>
                          <a:round/>
                          <a:headEnd/>
                          <a:tailEnd/>
                        </a:ln>
                      </wps:spPr>
                      <wps:bodyPr rot="0" vert="horz" wrap="square" lIns="91440" tIns="45720" rIns="91440" bIns="45720" anchor="t" anchorCtr="0" upright="1">
                        <a:noAutofit/>
                      </wps:bodyPr>
                    </wps:wsp>
                    <wps:wsp>
                      <wps:cNvPr id="508" name="Freeform 509"/>
                      <wps:cNvSpPr>
                        <a:spLocks/>
                      </wps:cNvSpPr>
                      <wps:spPr bwMode="auto">
                        <a:xfrm>
                          <a:off x="2202" y="1091"/>
                          <a:ext cx="13" cy="28"/>
                        </a:xfrm>
                        <a:custGeom>
                          <a:avLst/>
                          <a:gdLst>
                            <a:gd name="T0" fmla="*/ 0 w 52"/>
                            <a:gd name="T1" fmla="*/ 113 h 113"/>
                            <a:gd name="T2" fmla="*/ 19 w 52"/>
                            <a:gd name="T3" fmla="*/ 57 h 113"/>
                            <a:gd name="T4" fmla="*/ 36 w 52"/>
                            <a:gd name="T5" fmla="*/ 27 h 113"/>
                            <a:gd name="T6" fmla="*/ 52 w 52"/>
                            <a:gd name="T7" fmla="*/ 0 h 113"/>
                          </a:gdLst>
                          <a:ahLst/>
                          <a:cxnLst>
                            <a:cxn ang="0">
                              <a:pos x="T0" y="T1"/>
                            </a:cxn>
                            <a:cxn ang="0">
                              <a:pos x="T2" y="T3"/>
                            </a:cxn>
                            <a:cxn ang="0">
                              <a:pos x="T4" y="T5"/>
                            </a:cxn>
                            <a:cxn ang="0">
                              <a:pos x="T6" y="T7"/>
                            </a:cxn>
                          </a:cxnLst>
                          <a:rect l="0" t="0" r="r" b="b"/>
                          <a:pathLst>
                            <a:path w="52" h="113">
                              <a:moveTo>
                                <a:pt x="0" y="113"/>
                              </a:moveTo>
                              <a:lnTo>
                                <a:pt x="19" y="57"/>
                              </a:lnTo>
                              <a:lnTo>
                                <a:pt x="36" y="27"/>
                              </a:lnTo>
                              <a:lnTo>
                                <a:pt x="52" y="0"/>
                              </a:lnTo>
                            </a:path>
                          </a:pathLst>
                        </a:custGeom>
                        <a:noFill/>
                        <a:ln w="4445">
                          <a:solidFill>
                            <a:srgbClr val="FFFFFF"/>
                          </a:solidFill>
                          <a:round/>
                          <a:headEnd/>
                          <a:tailEnd/>
                        </a:ln>
                      </wps:spPr>
                      <wps:bodyPr rot="0" vert="horz" wrap="square" lIns="91440" tIns="45720" rIns="91440" bIns="45720" anchor="t" anchorCtr="0" upright="1">
                        <a:noAutofit/>
                      </wps:bodyPr>
                    </wps:wsp>
                    <wps:wsp>
                      <wps:cNvPr id="509" name="Freeform 510"/>
                      <wps:cNvSpPr>
                        <a:spLocks/>
                      </wps:cNvSpPr>
                      <wps:spPr bwMode="auto">
                        <a:xfrm>
                          <a:off x="2215" y="1069"/>
                          <a:ext cx="4" cy="22"/>
                        </a:xfrm>
                        <a:custGeom>
                          <a:avLst/>
                          <a:gdLst>
                            <a:gd name="T0" fmla="*/ 0 w 16"/>
                            <a:gd name="T1" fmla="*/ 89 h 89"/>
                            <a:gd name="T2" fmla="*/ 8 w 16"/>
                            <a:gd name="T3" fmla="*/ 56 h 89"/>
                            <a:gd name="T4" fmla="*/ 13 w 16"/>
                            <a:gd name="T5" fmla="*/ 27 h 89"/>
                            <a:gd name="T6" fmla="*/ 16 w 16"/>
                            <a:gd name="T7" fmla="*/ 0 h 89"/>
                          </a:gdLst>
                          <a:ahLst/>
                          <a:cxnLst>
                            <a:cxn ang="0">
                              <a:pos x="T0" y="T1"/>
                            </a:cxn>
                            <a:cxn ang="0">
                              <a:pos x="T2" y="T3"/>
                            </a:cxn>
                            <a:cxn ang="0">
                              <a:pos x="T4" y="T5"/>
                            </a:cxn>
                            <a:cxn ang="0">
                              <a:pos x="T6" y="T7"/>
                            </a:cxn>
                          </a:cxnLst>
                          <a:rect l="0" t="0" r="r" b="b"/>
                          <a:pathLst>
                            <a:path w="16" h="89">
                              <a:moveTo>
                                <a:pt x="0" y="89"/>
                              </a:moveTo>
                              <a:lnTo>
                                <a:pt x="8" y="56"/>
                              </a:lnTo>
                              <a:lnTo>
                                <a:pt x="13" y="27"/>
                              </a:lnTo>
                              <a:lnTo>
                                <a:pt x="16" y="0"/>
                              </a:lnTo>
                            </a:path>
                          </a:pathLst>
                        </a:custGeom>
                        <a:noFill/>
                        <a:ln w="4445">
                          <a:solidFill>
                            <a:srgbClr val="FFFFFF"/>
                          </a:solidFill>
                          <a:round/>
                          <a:headEnd/>
                          <a:tailEnd/>
                        </a:ln>
                      </wps:spPr>
                      <wps:bodyPr rot="0" vert="horz" wrap="square" lIns="91440" tIns="45720" rIns="91440" bIns="45720" anchor="t" anchorCtr="0" upright="1">
                        <a:noAutofit/>
                      </wps:bodyPr>
                    </wps:wsp>
                    <wps:wsp>
                      <wps:cNvPr id="510" name="Freeform 511"/>
                      <wps:cNvSpPr>
                        <a:spLocks/>
                      </wps:cNvSpPr>
                      <wps:spPr bwMode="auto">
                        <a:xfrm>
                          <a:off x="2219" y="1042"/>
                          <a:ext cx="9" cy="27"/>
                        </a:xfrm>
                        <a:custGeom>
                          <a:avLst/>
                          <a:gdLst>
                            <a:gd name="T0" fmla="*/ 0 w 36"/>
                            <a:gd name="T1" fmla="*/ 105 h 105"/>
                            <a:gd name="T2" fmla="*/ 8 w 36"/>
                            <a:gd name="T3" fmla="*/ 72 h 105"/>
                            <a:gd name="T4" fmla="*/ 20 w 36"/>
                            <a:gd name="T5" fmla="*/ 34 h 105"/>
                            <a:gd name="T6" fmla="*/ 36 w 36"/>
                            <a:gd name="T7" fmla="*/ 0 h 105"/>
                          </a:gdLst>
                          <a:ahLst/>
                          <a:cxnLst>
                            <a:cxn ang="0">
                              <a:pos x="T0" y="T1"/>
                            </a:cxn>
                            <a:cxn ang="0">
                              <a:pos x="T2" y="T3"/>
                            </a:cxn>
                            <a:cxn ang="0">
                              <a:pos x="T4" y="T5"/>
                            </a:cxn>
                            <a:cxn ang="0">
                              <a:pos x="T6" y="T7"/>
                            </a:cxn>
                          </a:cxnLst>
                          <a:rect l="0" t="0" r="r" b="b"/>
                          <a:pathLst>
                            <a:path w="36" h="105">
                              <a:moveTo>
                                <a:pt x="0" y="105"/>
                              </a:moveTo>
                              <a:lnTo>
                                <a:pt x="8" y="72"/>
                              </a:lnTo>
                              <a:lnTo>
                                <a:pt x="20" y="34"/>
                              </a:lnTo>
                              <a:lnTo>
                                <a:pt x="36" y="0"/>
                              </a:lnTo>
                            </a:path>
                          </a:pathLst>
                        </a:custGeom>
                        <a:noFill/>
                        <a:ln w="4445">
                          <a:solidFill>
                            <a:srgbClr val="FFFFFF"/>
                          </a:solidFill>
                          <a:round/>
                          <a:headEnd/>
                          <a:tailEnd/>
                        </a:ln>
                      </wps:spPr>
                      <wps:bodyPr rot="0" vert="horz" wrap="square" lIns="91440" tIns="45720" rIns="91440" bIns="45720" anchor="t" anchorCtr="0" upright="1">
                        <a:noAutofit/>
                      </wps:bodyPr>
                    </wps:wsp>
                    <wps:wsp>
                      <wps:cNvPr id="511" name="Freeform 512"/>
                      <wps:cNvSpPr>
                        <a:spLocks/>
                      </wps:cNvSpPr>
                      <wps:spPr bwMode="auto">
                        <a:xfrm>
                          <a:off x="2228" y="1016"/>
                          <a:ext cx="7" cy="26"/>
                        </a:xfrm>
                        <a:custGeom>
                          <a:avLst/>
                          <a:gdLst>
                            <a:gd name="T0" fmla="*/ 0 w 28"/>
                            <a:gd name="T1" fmla="*/ 107 h 107"/>
                            <a:gd name="T2" fmla="*/ 15 w 28"/>
                            <a:gd name="T3" fmla="*/ 68 h 107"/>
                            <a:gd name="T4" fmla="*/ 22 w 28"/>
                            <a:gd name="T5" fmla="*/ 27 h 107"/>
                            <a:gd name="T6" fmla="*/ 28 w 28"/>
                            <a:gd name="T7" fmla="*/ 0 h 107"/>
                          </a:gdLst>
                          <a:ahLst/>
                          <a:cxnLst>
                            <a:cxn ang="0">
                              <a:pos x="T0" y="T1"/>
                            </a:cxn>
                            <a:cxn ang="0">
                              <a:pos x="T2" y="T3"/>
                            </a:cxn>
                            <a:cxn ang="0">
                              <a:pos x="T4" y="T5"/>
                            </a:cxn>
                            <a:cxn ang="0">
                              <a:pos x="T6" y="T7"/>
                            </a:cxn>
                          </a:cxnLst>
                          <a:rect l="0" t="0" r="r" b="b"/>
                          <a:pathLst>
                            <a:path w="28" h="107">
                              <a:moveTo>
                                <a:pt x="0" y="107"/>
                              </a:moveTo>
                              <a:lnTo>
                                <a:pt x="15" y="68"/>
                              </a:lnTo>
                              <a:lnTo>
                                <a:pt x="22" y="27"/>
                              </a:lnTo>
                              <a:lnTo>
                                <a:pt x="28" y="0"/>
                              </a:lnTo>
                            </a:path>
                          </a:pathLst>
                        </a:custGeom>
                        <a:noFill/>
                        <a:ln w="4445">
                          <a:solidFill>
                            <a:srgbClr val="FFFFFF"/>
                          </a:solidFill>
                          <a:round/>
                          <a:headEnd/>
                          <a:tailEnd/>
                        </a:ln>
                      </wps:spPr>
                      <wps:bodyPr rot="0" vert="horz" wrap="square" lIns="91440" tIns="45720" rIns="91440" bIns="45720" anchor="t" anchorCtr="0" upright="1">
                        <a:noAutofit/>
                      </wps:bodyPr>
                    </wps:wsp>
                    <wps:wsp>
                      <wps:cNvPr id="512" name="Freeform 513"/>
                      <wps:cNvSpPr>
                        <a:spLocks/>
                      </wps:cNvSpPr>
                      <wps:spPr bwMode="auto">
                        <a:xfrm>
                          <a:off x="2235" y="992"/>
                          <a:ext cx="15" cy="24"/>
                        </a:xfrm>
                        <a:custGeom>
                          <a:avLst/>
                          <a:gdLst>
                            <a:gd name="T0" fmla="*/ 0 w 60"/>
                            <a:gd name="T1" fmla="*/ 93 h 93"/>
                            <a:gd name="T2" fmla="*/ 26 w 60"/>
                            <a:gd name="T3" fmla="*/ 62 h 93"/>
                            <a:gd name="T4" fmla="*/ 53 w 60"/>
                            <a:gd name="T5" fmla="*/ 41 h 93"/>
                            <a:gd name="T6" fmla="*/ 60 w 60"/>
                            <a:gd name="T7" fmla="*/ 0 h 93"/>
                          </a:gdLst>
                          <a:ahLst/>
                          <a:cxnLst>
                            <a:cxn ang="0">
                              <a:pos x="T0" y="T1"/>
                            </a:cxn>
                            <a:cxn ang="0">
                              <a:pos x="T2" y="T3"/>
                            </a:cxn>
                            <a:cxn ang="0">
                              <a:pos x="T4" y="T5"/>
                            </a:cxn>
                            <a:cxn ang="0">
                              <a:pos x="T6" y="T7"/>
                            </a:cxn>
                          </a:cxnLst>
                          <a:rect l="0" t="0" r="r" b="b"/>
                          <a:pathLst>
                            <a:path w="60" h="93">
                              <a:moveTo>
                                <a:pt x="0" y="93"/>
                              </a:moveTo>
                              <a:lnTo>
                                <a:pt x="26" y="62"/>
                              </a:lnTo>
                              <a:lnTo>
                                <a:pt x="53" y="41"/>
                              </a:lnTo>
                              <a:lnTo>
                                <a:pt x="60" y="0"/>
                              </a:lnTo>
                            </a:path>
                          </a:pathLst>
                        </a:custGeom>
                        <a:noFill/>
                        <a:ln w="4445">
                          <a:solidFill>
                            <a:srgbClr val="FFFFFF"/>
                          </a:solidFill>
                          <a:round/>
                          <a:headEnd/>
                          <a:tailEnd/>
                        </a:ln>
                      </wps:spPr>
                      <wps:bodyPr rot="0" vert="horz" wrap="square" lIns="91440" tIns="45720" rIns="91440" bIns="45720" anchor="t" anchorCtr="0" upright="1">
                        <a:noAutofit/>
                      </wps:bodyPr>
                    </wps:wsp>
                    <wps:wsp>
                      <wps:cNvPr id="513" name="Freeform 514"/>
                      <wps:cNvSpPr>
                        <a:spLocks/>
                      </wps:cNvSpPr>
                      <wps:spPr bwMode="auto">
                        <a:xfrm>
                          <a:off x="1940" y="786"/>
                          <a:ext cx="376" cy="341"/>
                        </a:xfrm>
                        <a:custGeom>
                          <a:avLst/>
                          <a:gdLst>
                            <a:gd name="T0" fmla="*/ 1454 w 1504"/>
                            <a:gd name="T1" fmla="*/ 696 h 1363"/>
                            <a:gd name="T2" fmla="*/ 1464 w 1504"/>
                            <a:gd name="T3" fmla="*/ 679 h 1363"/>
                            <a:gd name="T4" fmla="*/ 1504 w 1504"/>
                            <a:gd name="T5" fmla="*/ 592 h 1363"/>
                            <a:gd name="T6" fmla="*/ 1491 w 1504"/>
                            <a:gd name="T7" fmla="*/ 488 h 1363"/>
                            <a:gd name="T8" fmla="*/ 1363 w 1504"/>
                            <a:gd name="T9" fmla="*/ 326 h 1363"/>
                            <a:gd name="T10" fmla="*/ 1282 w 1504"/>
                            <a:gd name="T11" fmla="*/ 293 h 1363"/>
                            <a:gd name="T12" fmla="*/ 1111 w 1504"/>
                            <a:gd name="T13" fmla="*/ 331 h 1363"/>
                            <a:gd name="T14" fmla="*/ 909 w 1504"/>
                            <a:gd name="T15" fmla="*/ 428 h 1363"/>
                            <a:gd name="T16" fmla="*/ 728 w 1504"/>
                            <a:gd name="T17" fmla="*/ 421 h 1363"/>
                            <a:gd name="T18" fmla="*/ 583 w 1504"/>
                            <a:gd name="T19" fmla="*/ 394 h 1363"/>
                            <a:gd name="T20" fmla="*/ 459 w 1504"/>
                            <a:gd name="T21" fmla="*/ 315 h 1363"/>
                            <a:gd name="T22" fmla="*/ 344 w 1504"/>
                            <a:gd name="T23" fmla="*/ 167 h 1363"/>
                            <a:gd name="T24" fmla="*/ 289 w 1504"/>
                            <a:gd name="T25" fmla="*/ 43 h 1363"/>
                            <a:gd name="T26" fmla="*/ 177 w 1504"/>
                            <a:gd name="T27" fmla="*/ 26 h 1363"/>
                            <a:gd name="T28" fmla="*/ 94 w 1504"/>
                            <a:gd name="T29" fmla="*/ 159 h 1363"/>
                            <a:gd name="T30" fmla="*/ 24 w 1504"/>
                            <a:gd name="T31" fmla="*/ 226 h 1363"/>
                            <a:gd name="T32" fmla="*/ 20 w 1504"/>
                            <a:gd name="T33" fmla="*/ 297 h 1363"/>
                            <a:gd name="T34" fmla="*/ 256 w 1504"/>
                            <a:gd name="T35" fmla="*/ 316 h 1363"/>
                            <a:gd name="T36" fmla="*/ 324 w 1504"/>
                            <a:gd name="T37" fmla="*/ 384 h 1363"/>
                            <a:gd name="T38" fmla="*/ 308 w 1504"/>
                            <a:gd name="T39" fmla="*/ 517 h 1363"/>
                            <a:gd name="T40" fmla="*/ 338 w 1504"/>
                            <a:gd name="T41" fmla="*/ 696 h 1363"/>
                            <a:gd name="T42" fmla="*/ 393 w 1504"/>
                            <a:gd name="T43" fmla="*/ 780 h 1363"/>
                            <a:gd name="T44" fmla="*/ 543 w 1504"/>
                            <a:gd name="T45" fmla="*/ 798 h 1363"/>
                            <a:gd name="T46" fmla="*/ 544 w 1504"/>
                            <a:gd name="T47" fmla="*/ 857 h 1363"/>
                            <a:gd name="T48" fmla="*/ 562 w 1504"/>
                            <a:gd name="T49" fmla="*/ 922 h 1363"/>
                            <a:gd name="T50" fmla="*/ 595 w 1504"/>
                            <a:gd name="T51" fmla="*/ 1036 h 1363"/>
                            <a:gd name="T52" fmla="*/ 614 w 1504"/>
                            <a:gd name="T53" fmla="*/ 1146 h 1363"/>
                            <a:gd name="T54" fmla="*/ 616 w 1504"/>
                            <a:gd name="T55" fmla="*/ 1266 h 1363"/>
                            <a:gd name="T56" fmla="*/ 612 w 1504"/>
                            <a:gd name="T57" fmla="*/ 1311 h 1363"/>
                            <a:gd name="T58" fmla="*/ 638 w 1504"/>
                            <a:gd name="T59" fmla="*/ 1353 h 1363"/>
                            <a:gd name="T60" fmla="*/ 658 w 1504"/>
                            <a:gd name="T61" fmla="*/ 1231 h 1363"/>
                            <a:gd name="T62" fmla="*/ 659 w 1504"/>
                            <a:gd name="T63" fmla="*/ 998 h 1363"/>
                            <a:gd name="T64" fmla="*/ 659 w 1504"/>
                            <a:gd name="T65" fmla="*/ 904 h 1363"/>
                            <a:gd name="T66" fmla="*/ 657 w 1504"/>
                            <a:gd name="T67" fmla="*/ 845 h 1363"/>
                            <a:gd name="T68" fmla="*/ 688 w 1504"/>
                            <a:gd name="T69" fmla="*/ 800 h 1363"/>
                            <a:gd name="T70" fmla="*/ 738 w 1504"/>
                            <a:gd name="T71" fmla="*/ 814 h 1363"/>
                            <a:gd name="T72" fmla="*/ 891 w 1504"/>
                            <a:gd name="T73" fmla="*/ 813 h 1363"/>
                            <a:gd name="T74" fmla="*/ 1071 w 1504"/>
                            <a:gd name="T75" fmla="*/ 722 h 1363"/>
                            <a:gd name="T76" fmla="*/ 1193 w 1504"/>
                            <a:gd name="T77" fmla="*/ 747 h 1363"/>
                            <a:gd name="T78" fmla="*/ 1253 w 1504"/>
                            <a:gd name="T79" fmla="*/ 840 h 1363"/>
                            <a:gd name="T80" fmla="*/ 1320 w 1504"/>
                            <a:gd name="T81" fmla="*/ 907 h 1363"/>
                            <a:gd name="T82" fmla="*/ 1352 w 1504"/>
                            <a:gd name="T83" fmla="*/ 984 h 1363"/>
                            <a:gd name="T84" fmla="*/ 1354 w 1504"/>
                            <a:gd name="T85" fmla="*/ 1078 h 1363"/>
                            <a:gd name="T86" fmla="*/ 1337 w 1504"/>
                            <a:gd name="T87" fmla="*/ 1157 h 1363"/>
                            <a:gd name="T88" fmla="*/ 1287 w 1504"/>
                            <a:gd name="T89" fmla="*/ 1336 h 1363"/>
                            <a:gd name="T90" fmla="*/ 1354 w 1504"/>
                            <a:gd name="T91" fmla="*/ 1344 h 1363"/>
                            <a:gd name="T92" fmla="*/ 1376 w 1504"/>
                            <a:gd name="T93" fmla="*/ 1194 h 1363"/>
                            <a:gd name="T94" fmla="*/ 1392 w 1504"/>
                            <a:gd name="T95" fmla="*/ 1130 h 1363"/>
                            <a:gd name="T96" fmla="*/ 1435 w 1504"/>
                            <a:gd name="T97" fmla="*/ 1030 h 1363"/>
                            <a:gd name="T98" fmla="*/ 1431 w 1504"/>
                            <a:gd name="T99" fmla="*/ 949 h 1363"/>
                            <a:gd name="T100" fmla="*/ 1419 w 1504"/>
                            <a:gd name="T101" fmla="*/ 852 h 1363"/>
                            <a:gd name="T102" fmla="*/ 1433 w 1504"/>
                            <a:gd name="T103" fmla="*/ 796 h 1363"/>
                            <a:gd name="T104" fmla="*/ 1444 w 1504"/>
                            <a:gd name="T105" fmla="*/ 723 h 1363"/>
                            <a:gd name="T106" fmla="*/ 1346 w 1504"/>
                            <a:gd name="T107" fmla="*/ 734 h 1363"/>
                            <a:gd name="T108" fmla="*/ 1157 w 1504"/>
                            <a:gd name="T109" fmla="*/ 710 h 1363"/>
                            <a:gd name="T110" fmla="*/ 1114 w 1504"/>
                            <a:gd name="T111" fmla="*/ 645 h 1363"/>
                            <a:gd name="T112" fmla="*/ 1288 w 1504"/>
                            <a:gd name="T113" fmla="*/ 687 h 13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504" h="1363">
                              <a:moveTo>
                                <a:pt x="1314" y="695"/>
                              </a:moveTo>
                              <a:lnTo>
                                <a:pt x="1359" y="702"/>
                              </a:lnTo>
                              <a:lnTo>
                                <a:pt x="1407" y="702"/>
                              </a:lnTo>
                              <a:lnTo>
                                <a:pt x="1454" y="696"/>
                              </a:lnTo>
                              <a:lnTo>
                                <a:pt x="1458" y="688"/>
                              </a:lnTo>
                              <a:lnTo>
                                <a:pt x="1462" y="681"/>
                              </a:lnTo>
                              <a:lnTo>
                                <a:pt x="1464" y="679"/>
                              </a:lnTo>
                              <a:lnTo>
                                <a:pt x="1480" y="653"/>
                              </a:lnTo>
                              <a:lnTo>
                                <a:pt x="1496" y="623"/>
                              </a:lnTo>
                              <a:lnTo>
                                <a:pt x="1504" y="592"/>
                              </a:lnTo>
                              <a:lnTo>
                                <a:pt x="1503" y="558"/>
                              </a:lnTo>
                              <a:lnTo>
                                <a:pt x="1500" y="524"/>
                              </a:lnTo>
                              <a:lnTo>
                                <a:pt x="1491" y="488"/>
                              </a:lnTo>
                              <a:lnTo>
                                <a:pt x="1476" y="452"/>
                              </a:lnTo>
                              <a:lnTo>
                                <a:pt x="1451" y="412"/>
                              </a:lnTo>
                              <a:lnTo>
                                <a:pt x="1413" y="371"/>
                              </a:lnTo>
                              <a:lnTo>
                                <a:pt x="1363" y="326"/>
                              </a:lnTo>
                              <a:lnTo>
                                <a:pt x="1353" y="320"/>
                              </a:lnTo>
                              <a:lnTo>
                                <a:pt x="1324" y="306"/>
                              </a:lnTo>
                              <a:lnTo>
                                <a:pt x="1282" y="293"/>
                              </a:lnTo>
                              <a:lnTo>
                                <a:pt x="1229" y="287"/>
                              </a:lnTo>
                              <a:lnTo>
                                <a:pt x="1171" y="297"/>
                              </a:lnTo>
                              <a:lnTo>
                                <a:pt x="1111" y="331"/>
                              </a:lnTo>
                              <a:lnTo>
                                <a:pt x="1050" y="372"/>
                              </a:lnTo>
                              <a:lnTo>
                                <a:pt x="995" y="400"/>
                              </a:lnTo>
                              <a:lnTo>
                                <a:pt x="947" y="418"/>
                              </a:lnTo>
                              <a:lnTo>
                                <a:pt x="909" y="428"/>
                              </a:lnTo>
                              <a:lnTo>
                                <a:pt x="839" y="434"/>
                              </a:lnTo>
                              <a:lnTo>
                                <a:pt x="780" y="431"/>
                              </a:lnTo>
                              <a:lnTo>
                                <a:pt x="728" y="421"/>
                              </a:lnTo>
                              <a:lnTo>
                                <a:pt x="683" y="412"/>
                              </a:lnTo>
                              <a:lnTo>
                                <a:pt x="643" y="408"/>
                              </a:lnTo>
                              <a:lnTo>
                                <a:pt x="583" y="394"/>
                              </a:lnTo>
                              <a:lnTo>
                                <a:pt x="530" y="373"/>
                              </a:lnTo>
                              <a:lnTo>
                                <a:pt x="491" y="346"/>
                              </a:lnTo>
                              <a:lnTo>
                                <a:pt x="459" y="315"/>
                              </a:lnTo>
                              <a:lnTo>
                                <a:pt x="427" y="281"/>
                              </a:lnTo>
                              <a:lnTo>
                                <a:pt x="397" y="244"/>
                              </a:lnTo>
                              <a:lnTo>
                                <a:pt x="370" y="206"/>
                              </a:lnTo>
                              <a:lnTo>
                                <a:pt x="344" y="167"/>
                              </a:lnTo>
                              <a:lnTo>
                                <a:pt x="321" y="126"/>
                              </a:lnTo>
                              <a:lnTo>
                                <a:pt x="304" y="85"/>
                              </a:lnTo>
                              <a:lnTo>
                                <a:pt x="289" y="43"/>
                              </a:lnTo>
                              <a:lnTo>
                                <a:pt x="249" y="0"/>
                              </a:lnTo>
                              <a:lnTo>
                                <a:pt x="201" y="11"/>
                              </a:lnTo>
                              <a:lnTo>
                                <a:pt x="177" y="26"/>
                              </a:lnTo>
                              <a:lnTo>
                                <a:pt x="158" y="54"/>
                              </a:lnTo>
                              <a:lnTo>
                                <a:pt x="122" y="110"/>
                              </a:lnTo>
                              <a:lnTo>
                                <a:pt x="94" y="159"/>
                              </a:lnTo>
                              <a:lnTo>
                                <a:pt x="70" y="192"/>
                              </a:lnTo>
                              <a:lnTo>
                                <a:pt x="41" y="216"/>
                              </a:lnTo>
                              <a:lnTo>
                                <a:pt x="24" y="226"/>
                              </a:lnTo>
                              <a:lnTo>
                                <a:pt x="12" y="240"/>
                              </a:lnTo>
                              <a:lnTo>
                                <a:pt x="0" y="271"/>
                              </a:lnTo>
                              <a:lnTo>
                                <a:pt x="20" y="297"/>
                              </a:lnTo>
                              <a:lnTo>
                                <a:pt x="72" y="309"/>
                              </a:lnTo>
                              <a:lnTo>
                                <a:pt x="143" y="318"/>
                              </a:lnTo>
                              <a:lnTo>
                                <a:pt x="211" y="321"/>
                              </a:lnTo>
                              <a:lnTo>
                                <a:pt x="256" y="316"/>
                              </a:lnTo>
                              <a:lnTo>
                                <a:pt x="293" y="312"/>
                              </a:lnTo>
                              <a:lnTo>
                                <a:pt x="320" y="330"/>
                              </a:lnTo>
                              <a:lnTo>
                                <a:pt x="324" y="384"/>
                              </a:lnTo>
                              <a:lnTo>
                                <a:pt x="314" y="434"/>
                              </a:lnTo>
                              <a:lnTo>
                                <a:pt x="306" y="464"/>
                              </a:lnTo>
                              <a:lnTo>
                                <a:pt x="308" y="517"/>
                              </a:lnTo>
                              <a:lnTo>
                                <a:pt x="320" y="598"/>
                              </a:lnTo>
                              <a:lnTo>
                                <a:pt x="332" y="667"/>
                              </a:lnTo>
                              <a:lnTo>
                                <a:pt x="338" y="696"/>
                              </a:lnTo>
                              <a:lnTo>
                                <a:pt x="340" y="712"/>
                              </a:lnTo>
                              <a:lnTo>
                                <a:pt x="353" y="745"/>
                              </a:lnTo>
                              <a:lnTo>
                                <a:pt x="393" y="780"/>
                              </a:lnTo>
                              <a:lnTo>
                                <a:pt x="469" y="801"/>
                              </a:lnTo>
                              <a:lnTo>
                                <a:pt x="507" y="796"/>
                              </a:lnTo>
                              <a:lnTo>
                                <a:pt x="543" y="798"/>
                              </a:lnTo>
                              <a:lnTo>
                                <a:pt x="548" y="837"/>
                              </a:lnTo>
                              <a:lnTo>
                                <a:pt x="546" y="842"/>
                              </a:lnTo>
                              <a:lnTo>
                                <a:pt x="544" y="857"/>
                              </a:lnTo>
                              <a:lnTo>
                                <a:pt x="547" y="882"/>
                              </a:lnTo>
                              <a:lnTo>
                                <a:pt x="554" y="907"/>
                              </a:lnTo>
                              <a:lnTo>
                                <a:pt x="562" y="922"/>
                              </a:lnTo>
                              <a:lnTo>
                                <a:pt x="569" y="945"/>
                              </a:lnTo>
                              <a:lnTo>
                                <a:pt x="577" y="975"/>
                              </a:lnTo>
                              <a:lnTo>
                                <a:pt x="595" y="1036"/>
                              </a:lnTo>
                              <a:lnTo>
                                <a:pt x="606" y="1087"/>
                              </a:lnTo>
                              <a:lnTo>
                                <a:pt x="609" y="1116"/>
                              </a:lnTo>
                              <a:lnTo>
                                <a:pt x="614" y="1146"/>
                              </a:lnTo>
                              <a:lnTo>
                                <a:pt x="615" y="1182"/>
                              </a:lnTo>
                              <a:lnTo>
                                <a:pt x="616" y="1226"/>
                              </a:lnTo>
                              <a:lnTo>
                                <a:pt x="616" y="1266"/>
                              </a:lnTo>
                              <a:lnTo>
                                <a:pt x="613" y="1293"/>
                              </a:lnTo>
                              <a:lnTo>
                                <a:pt x="612" y="1301"/>
                              </a:lnTo>
                              <a:lnTo>
                                <a:pt x="612" y="1311"/>
                              </a:lnTo>
                              <a:lnTo>
                                <a:pt x="609" y="1328"/>
                              </a:lnTo>
                              <a:lnTo>
                                <a:pt x="617" y="1350"/>
                              </a:lnTo>
                              <a:lnTo>
                                <a:pt x="638" y="1353"/>
                              </a:lnTo>
                              <a:lnTo>
                                <a:pt x="652" y="1325"/>
                              </a:lnTo>
                              <a:lnTo>
                                <a:pt x="655" y="1288"/>
                              </a:lnTo>
                              <a:lnTo>
                                <a:pt x="658" y="1231"/>
                              </a:lnTo>
                              <a:lnTo>
                                <a:pt x="659" y="1165"/>
                              </a:lnTo>
                              <a:lnTo>
                                <a:pt x="659" y="1098"/>
                              </a:lnTo>
                              <a:lnTo>
                                <a:pt x="659" y="1040"/>
                              </a:lnTo>
                              <a:lnTo>
                                <a:pt x="659" y="998"/>
                              </a:lnTo>
                              <a:lnTo>
                                <a:pt x="658" y="982"/>
                              </a:lnTo>
                              <a:lnTo>
                                <a:pt x="659" y="954"/>
                              </a:lnTo>
                              <a:lnTo>
                                <a:pt x="659" y="904"/>
                              </a:lnTo>
                              <a:lnTo>
                                <a:pt x="660" y="876"/>
                              </a:lnTo>
                              <a:lnTo>
                                <a:pt x="658" y="866"/>
                              </a:lnTo>
                              <a:lnTo>
                                <a:pt x="657" y="845"/>
                              </a:lnTo>
                              <a:lnTo>
                                <a:pt x="664" y="823"/>
                              </a:lnTo>
                              <a:lnTo>
                                <a:pt x="674" y="807"/>
                              </a:lnTo>
                              <a:lnTo>
                                <a:pt x="688" y="800"/>
                              </a:lnTo>
                              <a:lnTo>
                                <a:pt x="717" y="806"/>
                              </a:lnTo>
                              <a:lnTo>
                                <a:pt x="723" y="808"/>
                              </a:lnTo>
                              <a:lnTo>
                                <a:pt x="738" y="814"/>
                              </a:lnTo>
                              <a:lnTo>
                                <a:pt x="764" y="819"/>
                              </a:lnTo>
                              <a:lnTo>
                                <a:pt x="800" y="823"/>
                              </a:lnTo>
                              <a:lnTo>
                                <a:pt x="841" y="821"/>
                              </a:lnTo>
                              <a:lnTo>
                                <a:pt x="891" y="813"/>
                              </a:lnTo>
                              <a:lnTo>
                                <a:pt x="947" y="795"/>
                              </a:lnTo>
                              <a:lnTo>
                                <a:pt x="1006" y="766"/>
                              </a:lnTo>
                              <a:lnTo>
                                <a:pt x="1071" y="722"/>
                              </a:lnTo>
                              <a:lnTo>
                                <a:pt x="1120" y="707"/>
                              </a:lnTo>
                              <a:lnTo>
                                <a:pt x="1165" y="723"/>
                              </a:lnTo>
                              <a:lnTo>
                                <a:pt x="1193" y="747"/>
                              </a:lnTo>
                              <a:lnTo>
                                <a:pt x="1212" y="782"/>
                              </a:lnTo>
                              <a:lnTo>
                                <a:pt x="1223" y="806"/>
                              </a:lnTo>
                              <a:lnTo>
                                <a:pt x="1253" y="840"/>
                              </a:lnTo>
                              <a:lnTo>
                                <a:pt x="1286" y="874"/>
                              </a:lnTo>
                              <a:lnTo>
                                <a:pt x="1300" y="891"/>
                              </a:lnTo>
                              <a:lnTo>
                                <a:pt x="1320" y="907"/>
                              </a:lnTo>
                              <a:lnTo>
                                <a:pt x="1331" y="925"/>
                              </a:lnTo>
                              <a:lnTo>
                                <a:pt x="1337" y="951"/>
                              </a:lnTo>
                              <a:lnTo>
                                <a:pt x="1352" y="984"/>
                              </a:lnTo>
                              <a:lnTo>
                                <a:pt x="1366" y="1021"/>
                              </a:lnTo>
                              <a:lnTo>
                                <a:pt x="1364" y="1054"/>
                              </a:lnTo>
                              <a:lnTo>
                                <a:pt x="1354" y="1078"/>
                              </a:lnTo>
                              <a:lnTo>
                                <a:pt x="1345" y="1102"/>
                              </a:lnTo>
                              <a:lnTo>
                                <a:pt x="1341" y="1132"/>
                              </a:lnTo>
                              <a:lnTo>
                                <a:pt x="1337" y="1157"/>
                              </a:lnTo>
                              <a:lnTo>
                                <a:pt x="1325" y="1208"/>
                              </a:lnTo>
                              <a:lnTo>
                                <a:pt x="1304" y="1284"/>
                              </a:lnTo>
                              <a:lnTo>
                                <a:pt x="1287" y="1336"/>
                              </a:lnTo>
                              <a:lnTo>
                                <a:pt x="1298" y="1356"/>
                              </a:lnTo>
                              <a:lnTo>
                                <a:pt x="1332" y="1363"/>
                              </a:lnTo>
                              <a:lnTo>
                                <a:pt x="1354" y="1344"/>
                              </a:lnTo>
                              <a:lnTo>
                                <a:pt x="1365" y="1260"/>
                              </a:lnTo>
                              <a:lnTo>
                                <a:pt x="1372" y="1212"/>
                              </a:lnTo>
                              <a:lnTo>
                                <a:pt x="1376" y="1194"/>
                              </a:lnTo>
                              <a:lnTo>
                                <a:pt x="1378" y="1182"/>
                              </a:lnTo>
                              <a:lnTo>
                                <a:pt x="1386" y="1158"/>
                              </a:lnTo>
                              <a:lnTo>
                                <a:pt x="1392" y="1130"/>
                              </a:lnTo>
                              <a:lnTo>
                                <a:pt x="1401" y="1098"/>
                              </a:lnTo>
                              <a:lnTo>
                                <a:pt x="1416" y="1063"/>
                              </a:lnTo>
                              <a:lnTo>
                                <a:pt x="1435" y="1030"/>
                              </a:lnTo>
                              <a:lnTo>
                                <a:pt x="1445" y="998"/>
                              </a:lnTo>
                              <a:lnTo>
                                <a:pt x="1441" y="968"/>
                              </a:lnTo>
                              <a:lnTo>
                                <a:pt x="1431" y="949"/>
                              </a:lnTo>
                              <a:lnTo>
                                <a:pt x="1424" y="920"/>
                              </a:lnTo>
                              <a:lnTo>
                                <a:pt x="1420" y="877"/>
                              </a:lnTo>
                              <a:lnTo>
                                <a:pt x="1419" y="852"/>
                              </a:lnTo>
                              <a:lnTo>
                                <a:pt x="1423" y="841"/>
                              </a:lnTo>
                              <a:lnTo>
                                <a:pt x="1430" y="821"/>
                              </a:lnTo>
                              <a:lnTo>
                                <a:pt x="1433" y="796"/>
                              </a:lnTo>
                              <a:lnTo>
                                <a:pt x="1434" y="768"/>
                              </a:lnTo>
                              <a:lnTo>
                                <a:pt x="1438" y="744"/>
                              </a:lnTo>
                              <a:lnTo>
                                <a:pt x="1444" y="723"/>
                              </a:lnTo>
                              <a:lnTo>
                                <a:pt x="1410" y="729"/>
                              </a:lnTo>
                              <a:lnTo>
                                <a:pt x="1376" y="734"/>
                              </a:lnTo>
                              <a:lnTo>
                                <a:pt x="1346" y="734"/>
                              </a:lnTo>
                              <a:lnTo>
                                <a:pt x="1312" y="732"/>
                              </a:lnTo>
                              <a:lnTo>
                                <a:pt x="1262" y="728"/>
                              </a:lnTo>
                              <a:lnTo>
                                <a:pt x="1207" y="721"/>
                              </a:lnTo>
                              <a:lnTo>
                                <a:pt x="1157" y="710"/>
                              </a:lnTo>
                              <a:lnTo>
                                <a:pt x="1118" y="692"/>
                              </a:lnTo>
                              <a:lnTo>
                                <a:pt x="1102" y="668"/>
                              </a:lnTo>
                              <a:lnTo>
                                <a:pt x="1114" y="645"/>
                              </a:lnTo>
                              <a:lnTo>
                                <a:pt x="1148" y="643"/>
                              </a:lnTo>
                              <a:lnTo>
                                <a:pt x="1194" y="653"/>
                              </a:lnTo>
                              <a:lnTo>
                                <a:pt x="1245" y="670"/>
                              </a:lnTo>
                              <a:lnTo>
                                <a:pt x="1288" y="687"/>
                              </a:lnTo>
                              <a:lnTo>
                                <a:pt x="1314" y="695"/>
                              </a:lnTo>
                              <a:close/>
                            </a:path>
                          </a:pathLst>
                        </a:custGeom>
                        <a:noFill/>
                        <a:ln>
                          <a:noFill/>
                        </a:ln>
                      </wps:spPr>
                      <wps:bodyPr rot="0" vert="horz" wrap="square" lIns="91440" tIns="45720" rIns="91440" bIns="45720" anchor="t" anchorCtr="0" upright="1">
                        <a:noAutofit/>
                      </wps:bodyPr>
                    </wps:wsp>
                    <wps:wsp>
                      <wps:cNvPr id="514" name="Freeform 515"/>
                      <wps:cNvSpPr>
                        <a:spLocks/>
                      </wps:cNvSpPr>
                      <wps:spPr bwMode="auto">
                        <a:xfrm>
                          <a:off x="1940" y="786"/>
                          <a:ext cx="376" cy="341"/>
                        </a:xfrm>
                        <a:custGeom>
                          <a:avLst/>
                          <a:gdLst>
                            <a:gd name="T0" fmla="*/ 1454 w 1504"/>
                            <a:gd name="T1" fmla="*/ 696 h 1363"/>
                            <a:gd name="T2" fmla="*/ 1464 w 1504"/>
                            <a:gd name="T3" fmla="*/ 679 h 1363"/>
                            <a:gd name="T4" fmla="*/ 1504 w 1504"/>
                            <a:gd name="T5" fmla="*/ 592 h 1363"/>
                            <a:gd name="T6" fmla="*/ 1491 w 1504"/>
                            <a:gd name="T7" fmla="*/ 488 h 1363"/>
                            <a:gd name="T8" fmla="*/ 1363 w 1504"/>
                            <a:gd name="T9" fmla="*/ 326 h 1363"/>
                            <a:gd name="T10" fmla="*/ 1282 w 1504"/>
                            <a:gd name="T11" fmla="*/ 293 h 1363"/>
                            <a:gd name="T12" fmla="*/ 1111 w 1504"/>
                            <a:gd name="T13" fmla="*/ 331 h 1363"/>
                            <a:gd name="T14" fmla="*/ 909 w 1504"/>
                            <a:gd name="T15" fmla="*/ 428 h 1363"/>
                            <a:gd name="T16" fmla="*/ 728 w 1504"/>
                            <a:gd name="T17" fmla="*/ 421 h 1363"/>
                            <a:gd name="T18" fmla="*/ 583 w 1504"/>
                            <a:gd name="T19" fmla="*/ 394 h 1363"/>
                            <a:gd name="T20" fmla="*/ 459 w 1504"/>
                            <a:gd name="T21" fmla="*/ 315 h 1363"/>
                            <a:gd name="T22" fmla="*/ 344 w 1504"/>
                            <a:gd name="T23" fmla="*/ 167 h 1363"/>
                            <a:gd name="T24" fmla="*/ 289 w 1504"/>
                            <a:gd name="T25" fmla="*/ 43 h 1363"/>
                            <a:gd name="T26" fmla="*/ 177 w 1504"/>
                            <a:gd name="T27" fmla="*/ 26 h 1363"/>
                            <a:gd name="T28" fmla="*/ 94 w 1504"/>
                            <a:gd name="T29" fmla="*/ 159 h 1363"/>
                            <a:gd name="T30" fmla="*/ 24 w 1504"/>
                            <a:gd name="T31" fmla="*/ 226 h 1363"/>
                            <a:gd name="T32" fmla="*/ 20 w 1504"/>
                            <a:gd name="T33" fmla="*/ 297 h 1363"/>
                            <a:gd name="T34" fmla="*/ 256 w 1504"/>
                            <a:gd name="T35" fmla="*/ 316 h 1363"/>
                            <a:gd name="T36" fmla="*/ 324 w 1504"/>
                            <a:gd name="T37" fmla="*/ 384 h 1363"/>
                            <a:gd name="T38" fmla="*/ 308 w 1504"/>
                            <a:gd name="T39" fmla="*/ 517 h 1363"/>
                            <a:gd name="T40" fmla="*/ 338 w 1504"/>
                            <a:gd name="T41" fmla="*/ 696 h 1363"/>
                            <a:gd name="T42" fmla="*/ 393 w 1504"/>
                            <a:gd name="T43" fmla="*/ 780 h 1363"/>
                            <a:gd name="T44" fmla="*/ 543 w 1504"/>
                            <a:gd name="T45" fmla="*/ 798 h 1363"/>
                            <a:gd name="T46" fmla="*/ 544 w 1504"/>
                            <a:gd name="T47" fmla="*/ 857 h 1363"/>
                            <a:gd name="T48" fmla="*/ 562 w 1504"/>
                            <a:gd name="T49" fmla="*/ 922 h 1363"/>
                            <a:gd name="T50" fmla="*/ 595 w 1504"/>
                            <a:gd name="T51" fmla="*/ 1036 h 1363"/>
                            <a:gd name="T52" fmla="*/ 614 w 1504"/>
                            <a:gd name="T53" fmla="*/ 1146 h 1363"/>
                            <a:gd name="T54" fmla="*/ 616 w 1504"/>
                            <a:gd name="T55" fmla="*/ 1266 h 1363"/>
                            <a:gd name="T56" fmla="*/ 612 w 1504"/>
                            <a:gd name="T57" fmla="*/ 1311 h 1363"/>
                            <a:gd name="T58" fmla="*/ 638 w 1504"/>
                            <a:gd name="T59" fmla="*/ 1353 h 1363"/>
                            <a:gd name="T60" fmla="*/ 658 w 1504"/>
                            <a:gd name="T61" fmla="*/ 1231 h 1363"/>
                            <a:gd name="T62" fmla="*/ 659 w 1504"/>
                            <a:gd name="T63" fmla="*/ 998 h 1363"/>
                            <a:gd name="T64" fmla="*/ 659 w 1504"/>
                            <a:gd name="T65" fmla="*/ 904 h 1363"/>
                            <a:gd name="T66" fmla="*/ 657 w 1504"/>
                            <a:gd name="T67" fmla="*/ 845 h 1363"/>
                            <a:gd name="T68" fmla="*/ 688 w 1504"/>
                            <a:gd name="T69" fmla="*/ 800 h 1363"/>
                            <a:gd name="T70" fmla="*/ 738 w 1504"/>
                            <a:gd name="T71" fmla="*/ 814 h 1363"/>
                            <a:gd name="T72" fmla="*/ 891 w 1504"/>
                            <a:gd name="T73" fmla="*/ 813 h 1363"/>
                            <a:gd name="T74" fmla="*/ 1071 w 1504"/>
                            <a:gd name="T75" fmla="*/ 722 h 1363"/>
                            <a:gd name="T76" fmla="*/ 1193 w 1504"/>
                            <a:gd name="T77" fmla="*/ 747 h 1363"/>
                            <a:gd name="T78" fmla="*/ 1253 w 1504"/>
                            <a:gd name="T79" fmla="*/ 840 h 1363"/>
                            <a:gd name="T80" fmla="*/ 1320 w 1504"/>
                            <a:gd name="T81" fmla="*/ 907 h 1363"/>
                            <a:gd name="T82" fmla="*/ 1352 w 1504"/>
                            <a:gd name="T83" fmla="*/ 984 h 1363"/>
                            <a:gd name="T84" fmla="*/ 1354 w 1504"/>
                            <a:gd name="T85" fmla="*/ 1078 h 1363"/>
                            <a:gd name="T86" fmla="*/ 1337 w 1504"/>
                            <a:gd name="T87" fmla="*/ 1157 h 1363"/>
                            <a:gd name="T88" fmla="*/ 1287 w 1504"/>
                            <a:gd name="T89" fmla="*/ 1336 h 1363"/>
                            <a:gd name="T90" fmla="*/ 1354 w 1504"/>
                            <a:gd name="T91" fmla="*/ 1344 h 1363"/>
                            <a:gd name="T92" fmla="*/ 1376 w 1504"/>
                            <a:gd name="T93" fmla="*/ 1194 h 1363"/>
                            <a:gd name="T94" fmla="*/ 1392 w 1504"/>
                            <a:gd name="T95" fmla="*/ 1130 h 1363"/>
                            <a:gd name="T96" fmla="*/ 1435 w 1504"/>
                            <a:gd name="T97" fmla="*/ 1030 h 1363"/>
                            <a:gd name="T98" fmla="*/ 1431 w 1504"/>
                            <a:gd name="T99" fmla="*/ 949 h 1363"/>
                            <a:gd name="T100" fmla="*/ 1419 w 1504"/>
                            <a:gd name="T101" fmla="*/ 852 h 1363"/>
                            <a:gd name="T102" fmla="*/ 1433 w 1504"/>
                            <a:gd name="T103" fmla="*/ 796 h 1363"/>
                            <a:gd name="T104" fmla="*/ 1444 w 1504"/>
                            <a:gd name="T105" fmla="*/ 723 h 1363"/>
                            <a:gd name="T106" fmla="*/ 1346 w 1504"/>
                            <a:gd name="T107" fmla="*/ 734 h 1363"/>
                            <a:gd name="T108" fmla="*/ 1157 w 1504"/>
                            <a:gd name="T109" fmla="*/ 710 h 1363"/>
                            <a:gd name="T110" fmla="*/ 1114 w 1504"/>
                            <a:gd name="T111" fmla="*/ 645 h 1363"/>
                            <a:gd name="T112" fmla="*/ 1288 w 1504"/>
                            <a:gd name="T113" fmla="*/ 687 h 13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504" h="1363">
                              <a:moveTo>
                                <a:pt x="1314" y="695"/>
                              </a:moveTo>
                              <a:lnTo>
                                <a:pt x="1359" y="702"/>
                              </a:lnTo>
                              <a:lnTo>
                                <a:pt x="1407" y="702"/>
                              </a:lnTo>
                              <a:lnTo>
                                <a:pt x="1454" y="696"/>
                              </a:lnTo>
                              <a:lnTo>
                                <a:pt x="1458" y="688"/>
                              </a:lnTo>
                              <a:lnTo>
                                <a:pt x="1462" y="681"/>
                              </a:lnTo>
                              <a:lnTo>
                                <a:pt x="1464" y="679"/>
                              </a:lnTo>
                              <a:lnTo>
                                <a:pt x="1480" y="653"/>
                              </a:lnTo>
                              <a:lnTo>
                                <a:pt x="1496" y="623"/>
                              </a:lnTo>
                              <a:lnTo>
                                <a:pt x="1504" y="592"/>
                              </a:lnTo>
                              <a:lnTo>
                                <a:pt x="1503" y="558"/>
                              </a:lnTo>
                              <a:lnTo>
                                <a:pt x="1500" y="524"/>
                              </a:lnTo>
                              <a:lnTo>
                                <a:pt x="1491" y="488"/>
                              </a:lnTo>
                              <a:lnTo>
                                <a:pt x="1476" y="452"/>
                              </a:lnTo>
                              <a:lnTo>
                                <a:pt x="1451" y="412"/>
                              </a:lnTo>
                              <a:lnTo>
                                <a:pt x="1413" y="371"/>
                              </a:lnTo>
                              <a:lnTo>
                                <a:pt x="1363" y="326"/>
                              </a:lnTo>
                              <a:lnTo>
                                <a:pt x="1353" y="320"/>
                              </a:lnTo>
                              <a:lnTo>
                                <a:pt x="1324" y="306"/>
                              </a:lnTo>
                              <a:lnTo>
                                <a:pt x="1282" y="293"/>
                              </a:lnTo>
                              <a:lnTo>
                                <a:pt x="1229" y="287"/>
                              </a:lnTo>
                              <a:lnTo>
                                <a:pt x="1171" y="297"/>
                              </a:lnTo>
                              <a:lnTo>
                                <a:pt x="1111" y="331"/>
                              </a:lnTo>
                              <a:lnTo>
                                <a:pt x="1050" y="372"/>
                              </a:lnTo>
                              <a:lnTo>
                                <a:pt x="995" y="400"/>
                              </a:lnTo>
                              <a:lnTo>
                                <a:pt x="947" y="418"/>
                              </a:lnTo>
                              <a:lnTo>
                                <a:pt x="909" y="428"/>
                              </a:lnTo>
                              <a:lnTo>
                                <a:pt x="839" y="434"/>
                              </a:lnTo>
                              <a:lnTo>
                                <a:pt x="780" y="431"/>
                              </a:lnTo>
                              <a:lnTo>
                                <a:pt x="728" y="421"/>
                              </a:lnTo>
                              <a:lnTo>
                                <a:pt x="683" y="412"/>
                              </a:lnTo>
                              <a:lnTo>
                                <a:pt x="643" y="408"/>
                              </a:lnTo>
                              <a:lnTo>
                                <a:pt x="583" y="394"/>
                              </a:lnTo>
                              <a:lnTo>
                                <a:pt x="530" y="373"/>
                              </a:lnTo>
                              <a:lnTo>
                                <a:pt x="491" y="346"/>
                              </a:lnTo>
                              <a:lnTo>
                                <a:pt x="459" y="315"/>
                              </a:lnTo>
                              <a:lnTo>
                                <a:pt x="427" y="281"/>
                              </a:lnTo>
                              <a:lnTo>
                                <a:pt x="397" y="244"/>
                              </a:lnTo>
                              <a:lnTo>
                                <a:pt x="370" y="206"/>
                              </a:lnTo>
                              <a:lnTo>
                                <a:pt x="344" y="167"/>
                              </a:lnTo>
                              <a:lnTo>
                                <a:pt x="321" y="126"/>
                              </a:lnTo>
                              <a:lnTo>
                                <a:pt x="304" y="85"/>
                              </a:lnTo>
                              <a:lnTo>
                                <a:pt x="289" y="43"/>
                              </a:lnTo>
                              <a:lnTo>
                                <a:pt x="249" y="0"/>
                              </a:lnTo>
                              <a:lnTo>
                                <a:pt x="201" y="11"/>
                              </a:lnTo>
                              <a:lnTo>
                                <a:pt x="177" y="26"/>
                              </a:lnTo>
                              <a:lnTo>
                                <a:pt x="158" y="54"/>
                              </a:lnTo>
                              <a:lnTo>
                                <a:pt x="122" y="110"/>
                              </a:lnTo>
                              <a:lnTo>
                                <a:pt x="94" y="159"/>
                              </a:lnTo>
                              <a:lnTo>
                                <a:pt x="70" y="192"/>
                              </a:lnTo>
                              <a:lnTo>
                                <a:pt x="41" y="216"/>
                              </a:lnTo>
                              <a:lnTo>
                                <a:pt x="24" y="226"/>
                              </a:lnTo>
                              <a:lnTo>
                                <a:pt x="12" y="240"/>
                              </a:lnTo>
                              <a:lnTo>
                                <a:pt x="0" y="271"/>
                              </a:lnTo>
                              <a:lnTo>
                                <a:pt x="20" y="297"/>
                              </a:lnTo>
                              <a:lnTo>
                                <a:pt x="72" y="309"/>
                              </a:lnTo>
                              <a:lnTo>
                                <a:pt x="143" y="318"/>
                              </a:lnTo>
                              <a:lnTo>
                                <a:pt x="211" y="321"/>
                              </a:lnTo>
                              <a:lnTo>
                                <a:pt x="256" y="316"/>
                              </a:lnTo>
                              <a:lnTo>
                                <a:pt x="293" y="312"/>
                              </a:lnTo>
                              <a:lnTo>
                                <a:pt x="320" y="330"/>
                              </a:lnTo>
                              <a:lnTo>
                                <a:pt x="324" y="384"/>
                              </a:lnTo>
                              <a:lnTo>
                                <a:pt x="314" y="434"/>
                              </a:lnTo>
                              <a:lnTo>
                                <a:pt x="306" y="464"/>
                              </a:lnTo>
                              <a:lnTo>
                                <a:pt x="308" y="517"/>
                              </a:lnTo>
                              <a:lnTo>
                                <a:pt x="320" y="598"/>
                              </a:lnTo>
                              <a:lnTo>
                                <a:pt x="332" y="667"/>
                              </a:lnTo>
                              <a:lnTo>
                                <a:pt x="338" y="696"/>
                              </a:lnTo>
                              <a:lnTo>
                                <a:pt x="340" y="712"/>
                              </a:lnTo>
                              <a:lnTo>
                                <a:pt x="353" y="745"/>
                              </a:lnTo>
                              <a:lnTo>
                                <a:pt x="393" y="780"/>
                              </a:lnTo>
                              <a:lnTo>
                                <a:pt x="469" y="801"/>
                              </a:lnTo>
                              <a:lnTo>
                                <a:pt x="507" y="796"/>
                              </a:lnTo>
                              <a:lnTo>
                                <a:pt x="543" y="798"/>
                              </a:lnTo>
                              <a:lnTo>
                                <a:pt x="548" y="837"/>
                              </a:lnTo>
                              <a:lnTo>
                                <a:pt x="546" y="842"/>
                              </a:lnTo>
                              <a:lnTo>
                                <a:pt x="544" y="857"/>
                              </a:lnTo>
                              <a:lnTo>
                                <a:pt x="547" y="882"/>
                              </a:lnTo>
                              <a:lnTo>
                                <a:pt x="554" y="907"/>
                              </a:lnTo>
                              <a:lnTo>
                                <a:pt x="562" y="922"/>
                              </a:lnTo>
                              <a:lnTo>
                                <a:pt x="569" y="945"/>
                              </a:lnTo>
                              <a:lnTo>
                                <a:pt x="577" y="975"/>
                              </a:lnTo>
                              <a:lnTo>
                                <a:pt x="595" y="1036"/>
                              </a:lnTo>
                              <a:lnTo>
                                <a:pt x="606" y="1087"/>
                              </a:lnTo>
                              <a:lnTo>
                                <a:pt x="609" y="1116"/>
                              </a:lnTo>
                              <a:lnTo>
                                <a:pt x="614" y="1146"/>
                              </a:lnTo>
                              <a:lnTo>
                                <a:pt x="615" y="1182"/>
                              </a:lnTo>
                              <a:lnTo>
                                <a:pt x="616" y="1226"/>
                              </a:lnTo>
                              <a:lnTo>
                                <a:pt x="616" y="1266"/>
                              </a:lnTo>
                              <a:lnTo>
                                <a:pt x="613" y="1293"/>
                              </a:lnTo>
                              <a:lnTo>
                                <a:pt x="612" y="1301"/>
                              </a:lnTo>
                              <a:lnTo>
                                <a:pt x="612" y="1311"/>
                              </a:lnTo>
                              <a:lnTo>
                                <a:pt x="609" y="1328"/>
                              </a:lnTo>
                              <a:lnTo>
                                <a:pt x="617" y="1350"/>
                              </a:lnTo>
                              <a:lnTo>
                                <a:pt x="638" y="1353"/>
                              </a:lnTo>
                              <a:lnTo>
                                <a:pt x="652" y="1325"/>
                              </a:lnTo>
                              <a:lnTo>
                                <a:pt x="655" y="1288"/>
                              </a:lnTo>
                              <a:lnTo>
                                <a:pt x="658" y="1231"/>
                              </a:lnTo>
                              <a:lnTo>
                                <a:pt x="659" y="1165"/>
                              </a:lnTo>
                              <a:lnTo>
                                <a:pt x="659" y="1098"/>
                              </a:lnTo>
                              <a:lnTo>
                                <a:pt x="659" y="1040"/>
                              </a:lnTo>
                              <a:lnTo>
                                <a:pt x="659" y="998"/>
                              </a:lnTo>
                              <a:lnTo>
                                <a:pt x="658" y="982"/>
                              </a:lnTo>
                              <a:lnTo>
                                <a:pt x="659" y="954"/>
                              </a:lnTo>
                              <a:lnTo>
                                <a:pt x="659" y="904"/>
                              </a:lnTo>
                              <a:lnTo>
                                <a:pt x="660" y="876"/>
                              </a:lnTo>
                              <a:lnTo>
                                <a:pt x="658" y="866"/>
                              </a:lnTo>
                              <a:lnTo>
                                <a:pt x="657" y="845"/>
                              </a:lnTo>
                              <a:lnTo>
                                <a:pt x="664" y="823"/>
                              </a:lnTo>
                              <a:lnTo>
                                <a:pt x="674" y="807"/>
                              </a:lnTo>
                              <a:lnTo>
                                <a:pt x="688" y="800"/>
                              </a:lnTo>
                              <a:lnTo>
                                <a:pt x="717" y="806"/>
                              </a:lnTo>
                              <a:lnTo>
                                <a:pt x="723" y="808"/>
                              </a:lnTo>
                              <a:lnTo>
                                <a:pt x="738" y="814"/>
                              </a:lnTo>
                              <a:lnTo>
                                <a:pt x="764" y="819"/>
                              </a:lnTo>
                              <a:lnTo>
                                <a:pt x="800" y="823"/>
                              </a:lnTo>
                              <a:lnTo>
                                <a:pt x="841" y="821"/>
                              </a:lnTo>
                              <a:lnTo>
                                <a:pt x="891" y="813"/>
                              </a:lnTo>
                              <a:lnTo>
                                <a:pt x="947" y="795"/>
                              </a:lnTo>
                              <a:lnTo>
                                <a:pt x="1006" y="766"/>
                              </a:lnTo>
                              <a:lnTo>
                                <a:pt x="1071" y="722"/>
                              </a:lnTo>
                              <a:lnTo>
                                <a:pt x="1120" y="707"/>
                              </a:lnTo>
                              <a:lnTo>
                                <a:pt x="1165" y="723"/>
                              </a:lnTo>
                              <a:lnTo>
                                <a:pt x="1193" y="747"/>
                              </a:lnTo>
                              <a:lnTo>
                                <a:pt x="1212" y="782"/>
                              </a:lnTo>
                              <a:lnTo>
                                <a:pt x="1223" y="806"/>
                              </a:lnTo>
                              <a:lnTo>
                                <a:pt x="1253" y="840"/>
                              </a:lnTo>
                              <a:lnTo>
                                <a:pt x="1286" y="874"/>
                              </a:lnTo>
                              <a:lnTo>
                                <a:pt x="1300" y="891"/>
                              </a:lnTo>
                              <a:lnTo>
                                <a:pt x="1320" y="907"/>
                              </a:lnTo>
                              <a:lnTo>
                                <a:pt x="1331" y="925"/>
                              </a:lnTo>
                              <a:lnTo>
                                <a:pt x="1337" y="951"/>
                              </a:lnTo>
                              <a:lnTo>
                                <a:pt x="1352" y="984"/>
                              </a:lnTo>
                              <a:lnTo>
                                <a:pt x="1366" y="1021"/>
                              </a:lnTo>
                              <a:lnTo>
                                <a:pt x="1364" y="1054"/>
                              </a:lnTo>
                              <a:lnTo>
                                <a:pt x="1354" y="1078"/>
                              </a:lnTo>
                              <a:lnTo>
                                <a:pt x="1345" y="1102"/>
                              </a:lnTo>
                              <a:lnTo>
                                <a:pt x="1341" y="1132"/>
                              </a:lnTo>
                              <a:lnTo>
                                <a:pt x="1337" y="1157"/>
                              </a:lnTo>
                              <a:lnTo>
                                <a:pt x="1325" y="1208"/>
                              </a:lnTo>
                              <a:lnTo>
                                <a:pt x="1304" y="1284"/>
                              </a:lnTo>
                              <a:lnTo>
                                <a:pt x="1287" y="1336"/>
                              </a:lnTo>
                              <a:lnTo>
                                <a:pt x="1298" y="1356"/>
                              </a:lnTo>
                              <a:lnTo>
                                <a:pt x="1332" y="1363"/>
                              </a:lnTo>
                              <a:lnTo>
                                <a:pt x="1354" y="1344"/>
                              </a:lnTo>
                              <a:lnTo>
                                <a:pt x="1365" y="1260"/>
                              </a:lnTo>
                              <a:lnTo>
                                <a:pt x="1372" y="1212"/>
                              </a:lnTo>
                              <a:lnTo>
                                <a:pt x="1376" y="1194"/>
                              </a:lnTo>
                              <a:lnTo>
                                <a:pt x="1378" y="1182"/>
                              </a:lnTo>
                              <a:lnTo>
                                <a:pt x="1386" y="1158"/>
                              </a:lnTo>
                              <a:lnTo>
                                <a:pt x="1392" y="1130"/>
                              </a:lnTo>
                              <a:lnTo>
                                <a:pt x="1401" y="1098"/>
                              </a:lnTo>
                              <a:lnTo>
                                <a:pt x="1416" y="1063"/>
                              </a:lnTo>
                              <a:lnTo>
                                <a:pt x="1435" y="1030"/>
                              </a:lnTo>
                              <a:lnTo>
                                <a:pt x="1445" y="998"/>
                              </a:lnTo>
                              <a:lnTo>
                                <a:pt x="1441" y="968"/>
                              </a:lnTo>
                              <a:lnTo>
                                <a:pt x="1431" y="949"/>
                              </a:lnTo>
                              <a:lnTo>
                                <a:pt x="1424" y="920"/>
                              </a:lnTo>
                              <a:lnTo>
                                <a:pt x="1420" y="877"/>
                              </a:lnTo>
                              <a:lnTo>
                                <a:pt x="1419" y="852"/>
                              </a:lnTo>
                              <a:lnTo>
                                <a:pt x="1423" y="841"/>
                              </a:lnTo>
                              <a:lnTo>
                                <a:pt x="1430" y="821"/>
                              </a:lnTo>
                              <a:lnTo>
                                <a:pt x="1433" y="796"/>
                              </a:lnTo>
                              <a:lnTo>
                                <a:pt x="1434" y="768"/>
                              </a:lnTo>
                              <a:lnTo>
                                <a:pt x="1438" y="744"/>
                              </a:lnTo>
                              <a:lnTo>
                                <a:pt x="1444" y="723"/>
                              </a:lnTo>
                              <a:lnTo>
                                <a:pt x="1410" y="729"/>
                              </a:lnTo>
                              <a:lnTo>
                                <a:pt x="1376" y="734"/>
                              </a:lnTo>
                              <a:lnTo>
                                <a:pt x="1346" y="734"/>
                              </a:lnTo>
                              <a:lnTo>
                                <a:pt x="1312" y="732"/>
                              </a:lnTo>
                              <a:lnTo>
                                <a:pt x="1262" y="728"/>
                              </a:lnTo>
                              <a:lnTo>
                                <a:pt x="1207" y="721"/>
                              </a:lnTo>
                              <a:lnTo>
                                <a:pt x="1157" y="710"/>
                              </a:lnTo>
                              <a:lnTo>
                                <a:pt x="1118" y="692"/>
                              </a:lnTo>
                              <a:lnTo>
                                <a:pt x="1102" y="668"/>
                              </a:lnTo>
                              <a:lnTo>
                                <a:pt x="1114" y="645"/>
                              </a:lnTo>
                              <a:lnTo>
                                <a:pt x="1148" y="643"/>
                              </a:lnTo>
                              <a:lnTo>
                                <a:pt x="1194" y="653"/>
                              </a:lnTo>
                              <a:lnTo>
                                <a:pt x="1245" y="670"/>
                              </a:lnTo>
                              <a:lnTo>
                                <a:pt x="1288" y="687"/>
                              </a:lnTo>
                              <a:lnTo>
                                <a:pt x="1314" y="695"/>
                              </a:lnTo>
                            </a:path>
                          </a:pathLst>
                        </a:custGeom>
                        <a:noFill/>
                        <a:ln w="4445">
                          <a:solidFill>
                            <a:srgbClr val="FFFFFF"/>
                          </a:solidFill>
                          <a:round/>
                          <a:headEnd/>
                          <a:tailEnd/>
                        </a:ln>
                      </wps:spPr>
                      <wps:bodyPr rot="0" vert="horz" wrap="square" lIns="91440" tIns="45720" rIns="91440" bIns="45720" anchor="t" anchorCtr="0" upright="1">
                        <a:noAutofit/>
                      </wps:bodyPr>
                    </wps:wsp>
                    <wps:wsp>
                      <wps:cNvPr id="515" name="Freeform 516"/>
                      <wps:cNvSpPr>
                        <a:spLocks/>
                      </wps:cNvSpPr>
                      <wps:spPr bwMode="auto">
                        <a:xfrm>
                          <a:off x="2212" y="380"/>
                          <a:ext cx="58" cy="78"/>
                        </a:xfrm>
                        <a:custGeom>
                          <a:avLst/>
                          <a:gdLst>
                            <a:gd name="T0" fmla="*/ 44 w 230"/>
                            <a:gd name="T1" fmla="*/ 230 h 312"/>
                            <a:gd name="T2" fmla="*/ 106 w 230"/>
                            <a:gd name="T3" fmla="*/ 282 h 312"/>
                            <a:gd name="T4" fmla="*/ 134 w 230"/>
                            <a:gd name="T5" fmla="*/ 281 h 312"/>
                            <a:gd name="T6" fmla="*/ 171 w 230"/>
                            <a:gd name="T7" fmla="*/ 240 h 312"/>
                            <a:gd name="T8" fmla="*/ 171 w 230"/>
                            <a:gd name="T9" fmla="*/ 219 h 312"/>
                            <a:gd name="T10" fmla="*/ 137 w 230"/>
                            <a:gd name="T11" fmla="*/ 189 h 312"/>
                            <a:gd name="T12" fmla="*/ 123 w 230"/>
                            <a:gd name="T13" fmla="*/ 181 h 312"/>
                            <a:gd name="T14" fmla="*/ 81 w 230"/>
                            <a:gd name="T15" fmla="*/ 159 h 312"/>
                            <a:gd name="T16" fmla="*/ 42 w 230"/>
                            <a:gd name="T17" fmla="*/ 128 h 312"/>
                            <a:gd name="T18" fmla="*/ 31 w 230"/>
                            <a:gd name="T19" fmla="*/ 69 h 312"/>
                            <a:gd name="T20" fmla="*/ 49 w 230"/>
                            <a:gd name="T21" fmla="*/ 29 h 312"/>
                            <a:gd name="T22" fmla="*/ 134 w 230"/>
                            <a:gd name="T23" fmla="*/ 0 h 312"/>
                            <a:gd name="T24" fmla="*/ 156 w 230"/>
                            <a:gd name="T25" fmla="*/ 7 h 312"/>
                            <a:gd name="T26" fmla="*/ 195 w 230"/>
                            <a:gd name="T27" fmla="*/ 33 h 312"/>
                            <a:gd name="T28" fmla="*/ 197 w 230"/>
                            <a:gd name="T29" fmla="*/ 30 h 312"/>
                            <a:gd name="T30" fmla="*/ 204 w 230"/>
                            <a:gd name="T31" fmla="*/ 19 h 312"/>
                            <a:gd name="T32" fmla="*/ 210 w 230"/>
                            <a:gd name="T33" fmla="*/ 20 h 312"/>
                            <a:gd name="T34" fmla="*/ 224 w 230"/>
                            <a:gd name="T35" fmla="*/ 23 h 312"/>
                            <a:gd name="T36" fmla="*/ 225 w 230"/>
                            <a:gd name="T37" fmla="*/ 46 h 312"/>
                            <a:gd name="T38" fmla="*/ 230 w 230"/>
                            <a:gd name="T39" fmla="*/ 114 h 312"/>
                            <a:gd name="T40" fmla="*/ 225 w 230"/>
                            <a:gd name="T41" fmla="*/ 115 h 312"/>
                            <a:gd name="T42" fmla="*/ 208 w 230"/>
                            <a:gd name="T43" fmla="*/ 117 h 312"/>
                            <a:gd name="T44" fmla="*/ 190 w 230"/>
                            <a:gd name="T45" fmla="*/ 71 h 312"/>
                            <a:gd name="T46" fmla="*/ 133 w 230"/>
                            <a:gd name="T47" fmla="*/ 31 h 312"/>
                            <a:gd name="T48" fmla="*/ 109 w 230"/>
                            <a:gd name="T49" fmla="*/ 32 h 312"/>
                            <a:gd name="T50" fmla="*/ 83 w 230"/>
                            <a:gd name="T51" fmla="*/ 64 h 312"/>
                            <a:gd name="T52" fmla="*/ 82 w 230"/>
                            <a:gd name="T53" fmla="*/ 80 h 312"/>
                            <a:gd name="T54" fmla="*/ 106 w 230"/>
                            <a:gd name="T55" fmla="*/ 106 h 312"/>
                            <a:gd name="T56" fmla="*/ 123 w 230"/>
                            <a:gd name="T57" fmla="*/ 115 h 312"/>
                            <a:gd name="T58" fmla="*/ 171 w 230"/>
                            <a:gd name="T59" fmla="*/ 139 h 312"/>
                            <a:gd name="T60" fmla="*/ 205 w 230"/>
                            <a:gd name="T61" fmla="*/ 163 h 312"/>
                            <a:gd name="T62" fmla="*/ 224 w 230"/>
                            <a:gd name="T63" fmla="*/ 230 h 312"/>
                            <a:gd name="T64" fmla="*/ 202 w 230"/>
                            <a:gd name="T65" fmla="*/ 279 h 312"/>
                            <a:gd name="T66" fmla="*/ 101 w 230"/>
                            <a:gd name="T67" fmla="*/ 312 h 312"/>
                            <a:gd name="T68" fmla="*/ 73 w 230"/>
                            <a:gd name="T69" fmla="*/ 304 h 312"/>
                            <a:gd name="T70" fmla="*/ 35 w 230"/>
                            <a:gd name="T71" fmla="*/ 275 h 312"/>
                            <a:gd name="T72" fmla="*/ 33 w 230"/>
                            <a:gd name="T73" fmla="*/ 280 h 312"/>
                            <a:gd name="T74" fmla="*/ 26 w 230"/>
                            <a:gd name="T75" fmla="*/ 292 h 312"/>
                            <a:gd name="T76" fmla="*/ 22 w 230"/>
                            <a:gd name="T77" fmla="*/ 291 h 312"/>
                            <a:gd name="T78" fmla="*/ 7 w 230"/>
                            <a:gd name="T79" fmla="*/ 289 h 312"/>
                            <a:gd name="T80" fmla="*/ 5 w 230"/>
                            <a:gd name="T81" fmla="*/ 259 h 312"/>
                            <a:gd name="T82" fmla="*/ 0 w 230"/>
                            <a:gd name="T83" fmla="*/ 176 h 312"/>
                            <a:gd name="T84" fmla="*/ 6 w 230"/>
                            <a:gd name="T85" fmla="*/ 174 h 312"/>
                            <a:gd name="T86" fmla="*/ 20 w 230"/>
                            <a:gd name="T87" fmla="*/ 170 h 3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230" h="312">
                              <a:moveTo>
                                <a:pt x="20" y="170"/>
                              </a:moveTo>
                              <a:lnTo>
                                <a:pt x="44" y="230"/>
                              </a:lnTo>
                              <a:lnTo>
                                <a:pt x="73" y="267"/>
                              </a:lnTo>
                              <a:lnTo>
                                <a:pt x="106" y="282"/>
                              </a:lnTo>
                              <a:lnTo>
                                <a:pt x="134" y="281"/>
                              </a:lnTo>
                              <a:lnTo>
                                <a:pt x="158" y="267"/>
                              </a:lnTo>
                              <a:lnTo>
                                <a:pt x="171" y="240"/>
                              </a:lnTo>
                              <a:lnTo>
                                <a:pt x="171" y="219"/>
                              </a:lnTo>
                              <a:lnTo>
                                <a:pt x="160" y="204"/>
                              </a:lnTo>
                              <a:lnTo>
                                <a:pt x="137" y="189"/>
                              </a:lnTo>
                              <a:lnTo>
                                <a:pt x="123" y="181"/>
                              </a:lnTo>
                              <a:lnTo>
                                <a:pt x="95" y="167"/>
                              </a:lnTo>
                              <a:lnTo>
                                <a:pt x="81" y="159"/>
                              </a:lnTo>
                              <a:lnTo>
                                <a:pt x="42" y="128"/>
                              </a:lnTo>
                              <a:lnTo>
                                <a:pt x="29" y="98"/>
                              </a:lnTo>
                              <a:lnTo>
                                <a:pt x="31" y="69"/>
                              </a:lnTo>
                              <a:lnTo>
                                <a:pt x="49" y="29"/>
                              </a:lnTo>
                              <a:lnTo>
                                <a:pt x="83" y="3"/>
                              </a:lnTo>
                              <a:lnTo>
                                <a:pt x="134" y="0"/>
                              </a:lnTo>
                              <a:lnTo>
                                <a:pt x="156" y="7"/>
                              </a:lnTo>
                              <a:lnTo>
                                <a:pt x="178" y="18"/>
                              </a:lnTo>
                              <a:lnTo>
                                <a:pt x="195" y="33"/>
                              </a:lnTo>
                              <a:lnTo>
                                <a:pt x="197" y="30"/>
                              </a:lnTo>
                              <a:lnTo>
                                <a:pt x="202" y="23"/>
                              </a:lnTo>
                              <a:lnTo>
                                <a:pt x="204" y="19"/>
                              </a:lnTo>
                              <a:lnTo>
                                <a:pt x="210" y="20"/>
                              </a:lnTo>
                              <a:lnTo>
                                <a:pt x="218" y="22"/>
                              </a:lnTo>
                              <a:lnTo>
                                <a:pt x="224" y="23"/>
                              </a:lnTo>
                              <a:lnTo>
                                <a:pt x="225" y="46"/>
                              </a:lnTo>
                              <a:lnTo>
                                <a:pt x="228" y="90"/>
                              </a:lnTo>
                              <a:lnTo>
                                <a:pt x="230" y="114"/>
                              </a:lnTo>
                              <a:lnTo>
                                <a:pt x="225" y="115"/>
                              </a:lnTo>
                              <a:lnTo>
                                <a:pt x="214" y="116"/>
                              </a:lnTo>
                              <a:lnTo>
                                <a:pt x="208" y="117"/>
                              </a:lnTo>
                              <a:lnTo>
                                <a:pt x="190" y="71"/>
                              </a:lnTo>
                              <a:lnTo>
                                <a:pt x="162" y="44"/>
                              </a:lnTo>
                              <a:lnTo>
                                <a:pt x="133" y="31"/>
                              </a:lnTo>
                              <a:lnTo>
                                <a:pt x="109" y="32"/>
                              </a:lnTo>
                              <a:lnTo>
                                <a:pt x="92" y="43"/>
                              </a:lnTo>
                              <a:lnTo>
                                <a:pt x="83" y="64"/>
                              </a:lnTo>
                              <a:lnTo>
                                <a:pt x="82" y="80"/>
                              </a:lnTo>
                              <a:lnTo>
                                <a:pt x="90" y="94"/>
                              </a:lnTo>
                              <a:lnTo>
                                <a:pt x="106" y="106"/>
                              </a:lnTo>
                              <a:lnTo>
                                <a:pt x="123" y="115"/>
                              </a:lnTo>
                              <a:lnTo>
                                <a:pt x="155" y="131"/>
                              </a:lnTo>
                              <a:lnTo>
                                <a:pt x="171" y="139"/>
                              </a:lnTo>
                              <a:lnTo>
                                <a:pt x="205" y="163"/>
                              </a:lnTo>
                              <a:lnTo>
                                <a:pt x="224" y="192"/>
                              </a:lnTo>
                              <a:lnTo>
                                <a:pt x="224" y="230"/>
                              </a:lnTo>
                              <a:lnTo>
                                <a:pt x="202" y="279"/>
                              </a:lnTo>
                              <a:lnTo>
                                <a:pt x="160" y="308"/>
                              </a:lnTo>
                              <a:lnTo>
                                <a:pt x="101" y="312"/>
                              </a:lnTo>
                              <a:lnTo>
                                <a:pt x="73" y="304"/>
                              </a:lnTo>
                              <a:lnTo>
                                <a:pt x="49" y="291"/>
                              </a:lnTo>
                              <a:lnTo>
                                <a:pt x="35" y="275"/>
                              </a:lnTo>
                              <a:lnTo>
                                <a:pt x="33" y="280"/>
                              </a:lnTo>
                              <a:lnTo>
                                <a:pt x="28" y="287"/>
                              </a:lnTo>
                              <a:lnTo>
                                <a:pt x="26" y="292"/>
                              </a:lnTo>
                              <a:lnTo>
                                <a:pt x="22" y="291"/>
                              </a:lnTo>
                              <a:lnTo>
                                <a:pt x="12" y="289"/>
                              </a:lnTo>
                              <a:lnTo>
                                <a:pt x="7" y="289"/>
                              </a:lnTo>
                              <a:lnTo>
                                <a:pt x="5" y="259"/>
                              </a:lnTo>
                              <a:lnTo>
                                <a:pt x="1" y="205"/>
                              </a:lnTo>
                              <a:lnTo>
                                <a:pt x="0" y="176"/>
                              </a:lnTo>
                              <a:lnTo>
                                <a:pt x="6" y="174"/>
                              </a:lnTo>
                              <a:lnTo>
                                <a:pt x="14" y="172"/>
                              </a:lnTo>
                              <a:lnTo>
                                <a:pt x="20" y="170"/>
                              </a:lnTo>
                              <a:close/>
                            </a:path>
                          </a:pathLst>
                        </a:custGeom>
                        <a:solidFill>
                          <a:srgbClr val="FFFFFF"/>
                        </a:solidFill>
                        <a:ln>
                          <a:noFill/>
                        </a:ln>
                      </wps:spPr>
                      <wps:bodyPr rot="0" vert="horz" wrap="square" lIns="91440" tIns="45720" rIns="91440" bIns="45720" anchor="t" anchorCtr="0" upright="1">
                        <a:noAutofit/>
                      </wps:bodyPr>
                    </wps:wsp>
                    <wps:wsp>
                      <wps:cNvPr id="516" name="Freeform 517"/>
                      <wps:cNvSpPr>
                        <a:spLocks/>
                      </wps:cNvSpPr>
                      <wps:spPr bwMode="auto">
                        <a:xfrm>
                          <a:off x="2268" y="392"/>
                          <a:ext cx="51" cy="81"/>
                        </a:xfrm>
                        <a:custGeom>
                          <a:avLst/>
                          <a:gdLst>
                            <a:gd name="T0" fmla="*/ 49 w 203"/>
                            <a:gd name="T1" fmla="*/ 242 h 323"/>
                            <a:gd name="T2" fmla="*/ 64 w 203"/>
                            <a:gd name="T3" fmla="*/ 195 h 323"/>
                            <a:gd name="T4" fmla="*/ 90 w 203"/>
                            <a:gd name="T5" fmla="*/ 111 h 323"/>
                            <a:gd name="T6" fmla="*/ 104 w 203"/>
                            <a:gd name="T7" fmla="*/ 66 h 323"/>
                            <a:gd name="T8" fmla="*/ 104 w 203"/>
                            <a:gd name="T9" fmla="*/ 66 h 323"/>
                            <a:gd name="T10" fmla="*/ 107 w 203"/>
                            <a:gd name="T11" fmla="*/ 47 h 323"/>
                            <a:gd name="T12" fmla="*/ 100 w 203"/>
                            <a:gd name="T13" fmla="*/ 34 h 323"/>
                            <a:gd name="T14" fmla="*/ 82 w 203"/>
                            <a:gd name="T15" fmla="*/ 24 h 323"/>
                            <a:gd name="T16" fmla="*/ 82 w 203"/>
                            <a:gd name="T17" fmla="*/ 24 h 323"/>
                            <a:gd name="T18" fmla="*/ 85 w 203"/>
                            <a:gd name="T19" fmla="*/ 18 h 323"/>
                            <a:gd name="T20" fmla="*/ 89 w 203"/>
                            <a:gd name="T21" fmla="*/ 6 h 323"/>
                            <a:gd name="T22" fmla="*/ 90 w 203"/>
                            <a:gd name="T23" fmla="*/ 0 h 323"/>
                            <a:gd name="T24" fmla="*/ 90 w 203"/>
                            <a:gd name="T25" fmla="*/ 0 h 323"/>
                            <a:gd name="T26" fmla="*/ 120 w 203"/>
                            <a:gd name="T27" fmla="*/ 9 h 323"/>
                            <a:gd name="T28" fmla="*/ 175 w 203"/>
                            <a:gd name="T29" fmla="*/ 25 h 323"/>
                            <a:gd name="T30" fmla="*/ 203 w 203"/>
                            <a:gd name="T31" fmla="*/ 35 h 323"/>
                            <a:gd name="T32" fmla="*/ 203 w 203"/>
                            <a:gd name="T33" fmla="*/ 35 h 323"/>
                            <a:gd name="T34" fmla="*/ 201 w 203"/>
                            <a:gd name="T35" fmla="*/ 41 h 323"/>
                            <a:gd name="T36" fmla="*/ 198 w 203"/>
                            <a:gd name="T37" fmla="*/ 53 h 323"/>
                            <a:gd name="T38" fmla="*/ 196 w 203"/>
                            <a:gd name="T39" fmla="*/ 59 h 323"/>
                            <a:gd name="T40" fmla="*/ 196 w 203"/>
                            <a:gd name="T41" fmla="*/ 59 h 323"/>
                            <a:gd name="T42" fmla="*/ 177 w 203"/>
                            <a:gd name="T43" fmla="*/ 57 h 323"/>
                            <a:gd name="T44" fmla="*/ 163 w 203"/>
                            <a:gd name="T45" fmla="*/ 65 h 323"/>
                            <a:gd name="T46" fmla="*/ 154 w 203"/>
                            <a:gd name="T47" fmla="*/ 81 h 323"/>
                            <a:gd name="T48" fmla="*/ 154 w 203"/>
                            <a:gd name="T49" fmla="*/ 81 h 323"/>
                            <a:gd name="T50" fmla="*/ 140 w 203"/>
                            <a:gd name="T51" fmla="*/ 126 h 323"/>
                            <a:gd name="T52" fmla="*/ 113 w 203"/>
                            <a:gd name="T53" fmla="*/ 211 h 323"/>
                            <a:gd name="T54" fmla="*/ 99 w 203"/>
                            <a:gd name="T55" fmla="*/ 257 h 323"/>
                            <a:gd name="T56" fmla="*/ 99 w 203"/>
                            <a:gd name="T57" fmla="*/ 257 h 323"/>
                            <a:gd name="T58" fmla="*/ 97 w 203"/>
                            <a:gd name="T59" fmla="*/ 276 h 323"/>
                            <a:gd name="T60" fmla="*/ 104 w 203"/>
                            <a:gd name="T61" fmla="*/ 289 h 323"/>
                            <a:gd name="T62" fmla="*/ 121 w 203"/>
                            <a:gd name="T63" fmla="*/ 297 h 323"/>
                            <a:gd name="T64" fmla="*/ 121 w 203"/>
                            <a:gd name="T65" fmla="*/ 297 h 323"/>
                            <a:gd name="T66" fmla="*/ 119 w 203"/>
                            <a:gd name="T67" fmla="*/ 304 h 323"/>
                            <a:gd name="T68" fmla="*/ 115 w 203"/>
                            <a:gd name="T69" fmla="*/ 316 h 323"/>
                            <a:gd name="T70" fmla="*/ 113 w 203"/>
                            <a:gd name="T71" fmla="*/ 323 h 323"/>
                            <a:gd name="T72" fmla="*/ 113 w 203"/>
                            <a:gd name="T73" fmla="*/ 323 h 323"/>
                            <a:gd name="T74" fmla="*/ 85 w 203"/>
                            <a:gd name="T75" fmla="*/ 314 h 323"/>
                            <a:gd name="T76" fmla="*/ 30 w 203"/>
                            <a:gd name="T77" fmla="*/ 296 h 323"/>
                            <a:gd name="T78" fmla="*/ 0 w 203"/>
                            <a:gd name="T79" fmla="*/ 288 h 323"/>
                            <a:gd name="T80" fmla="*/ 0 w 203"/>
                            <a:gd name="T81" fmla="*/ 288 h 323"/>
                            <a:gd name="T82" fmla="*/ 2 w 203"/>
                            <a:gd name="T83" fmla="*/ 281 h 323"/>
                            <a:gd name="T84" fmla="*/ 7 w 203"/>
                            <a:gd name="T85" fmla="*/ 269 h 323"/>
                            <a:gd name="T86" fmla="*/ 8 w 203"/>
                            <a:gd name="T87" fmla="*/ 262 h 323"/>
                            <a:gd name="T88" fmla="*/ 8 w 203"/>
                            <a:gd name="T89" fmla="*/ 262 h 323"/>
                            <a:gd name="T90" fmla="*/ 26 w 203"/>
                            <a:gd name="T91" fmla="*/ 265 h 323"/>
                            <a:gd name="T92" fmla="*/ 41 w 203"/>
                            <a:gd name="T93" fmla="*/ 258 h 323"/>
                            <a:gd name="T94" fmla="*/ 49 w 203"/>
                            <a:gd name="T95" fmla="*/ 242 h 323"/>
                            <a:gd name="T96" fmla="*/ 49 w 203"/>
                            <a:gd name="T97" fmla="*/ 242 h 3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03" h="323">
                              <a:moveTo>
                                <a:pt x="49" y="242"/>
                              </a:moveTo>
                              <a:lnTo>
                                <a:pt x="64" y="195"/>
                              </a:lnTo>
                              <a:lnTo>
                                <a:pt x="90" y="111"/>
                              </a:lnTo>
                              <a:lnTo>
                                <a:pt x="104" y="66"/>
                              </a:lnTo>
                              <a:lnTo>
                                <a:pt x="107" y="47"/>
                              </a:lnTo>
                              <a:lnTo>
                                <a:pt x="100" y="34"/>
                              </a:lnTo>
                              <a:lnTo>
                                <a:pt x="82" y="24"/>
                              </a:lnTo>
                              <a:lnTo>
                                <a:pt x="85" y="18"/>
                              </a:lnTo>
                              <a:lnTo>
                                <a:pt x="89" y="6"/>
                              </a:lnTo>
                              <a:lnTo>
                                <a:pt x="90" y="0"/>
                              </a:lnTo>
                              <a:lnTo>
                                <a:pt x="120" y="9"/>
                              </a:lnTo>
                              <a:lnTo>
                                <a:pt x="175" y="25"/>
                              </a:lnTo>
                              <a:lnTo>
                                <a:pt x="203" y="35"/>
                              </a:lnTo>
                              <a:lnTo>
                                <a:pt x="201" y="41"/>
                              </a:lnTo>
                              <a:lnTo>
                                <a:pt x="198" y="53"/>
                              </a:lnTo>
                              <a:lnTo>
                                <a:pt x="196" y="59"/>
                              </a:lnTo>
                              <a:lnTo>
                                <a:pt x="177" y="57"/>
                              </a:lnTo>
                              <a:lnTo>
                                <a:pt x="163" y="65"/>
                              </a:lnTo>
                              <a:lnTo>
                                <a:pt x="154" y="81"/>
                              </a:lnTo>
                              <a:lnTo>
                                <a:pt x="140" y="126"/>
                              </a:lnTo>
                              <a:lnTo>
                                <a:pt x="113" y="211"/>
                              </a:lnTo>
                              <a:lnTo>
                                <a:pt x="99" y="257"/>
                              </a:lnTo>
                              <a:lnTo>
                                <a:pt x="97" y="276"/>
                              </a:lnTo>
                              <a:lnTo>
                                <a:pt x="104" y="289"/>
                              </a:lnTo>
                              <a:lnTo>
                                <a:pt x="121" y="297"/>
                              </a:lnTo>
                              <a:lnTo>
                                <a:pt x="119" y="304"/>
                              </a:lnTo>
                              <a:lnTo>
                                <a:pt x="115" y="316"/>
                              </a:lnTo>
                              <a:lnTo>
                                <a:pt x="113" y="323"/>
                              </a:lnTo>
                              <a:lnTo>
                                <a:pt x="85" y="314"/>
                              </a:lnTo>
                              <a:lnTo>
                                <a:pt x="30" y="296"/>
                              </a:lnTo>
                              <a:lnTo>
                                <a:pt x="0" y="288"/>
                              </a:lnTo>
                              <a:lnTo>
                                <a:pt x="2" y="281"/>
                              </a:lnTo>
                              <a:lnTo>
                                <a:pt x="7" y="269"/>
                              </a:lnTo>
                              <a:lnTo>
                                <a:pt x="8" y="262"/>
                              </a:lnTo>
                              <a:lnTo>
                                <a:pt x="26" y="265"/>
                              </a:lnTo>
                              <a:lnTo>
                                <a:pt x="41" y="258"/>
                              </a:lnTo>
                              <a:lnTo>
                                <a:pt x="49" y="242"/>
                              </a:lnTo>
                              <a:close/>
                            </a:path>
                          </a:pathLst>
                        </a:custGeom>
                        <a:solidFill>
                          <a:srgbClr val="FFFFFF"/>
                        </a:solidFill>
                        <a:ln>
                          <a:noFill/>
                        </a:ln>
                      </wps:spPr>
                      <wps:bodyPr rot="0" vert="horz" wrap="square" lIns="91440" tIns="45720" rIns="91440" bIns="45720" anchor="t" anchorCtr="0" upright="1">
                        <a:noAutofit/>
                      </wps:bodyPr>
                    </wps:wsp>
                    <wps:wsp>
                      <wps:cNvPr id="517" name="Freeform 518"/>
                      <wps:cNvSpPr>
                        <a:spLocks/>
                      </wps:cNvSpPr>
                      <wps:spPr bwMode="auto">
                        <a:xfrm>
                          <a:off x="2313" y="414"/>
                          <a:ext cx="70" cy="85"/>
                        </a:xfrm>
                        <a:custGeom>
                          <a:avLst/>
                          <a:gdLst>
                            <a:gd name="T0" fmla="*/ 210 w 279"/>
                            <a:gd name="T1" fmla="*/ 280 h 340"/>
                            <a:gd name="T2" fmla="*/ 183 w 279"/>
                            <a:gd name="T3" fmla="*/ 340 h 340"/>
                            <a:gd name="T4" fmla="*/ 176 w 279"/>
                            <a:gd name="T5" fmla="*/ 337 h 340"/>
                            <a:gd name="T6" fmla="*/ 156 w 279"/>
                            <a:gd name="T7" fmla="*/ 328 h 340"/>
                            <a:gd name="T8" fmla="*/ 157 w 279"/>
                            <a:gd name="T9" fmla="*/ 320 h 340"/>
                            <a:gd name="T10" fmla="*/ 160 w 279"/>
                            <a:gd name="T11" fmla="*/ 296 h 340"/>
                            <a:gd name="T12" fmla="*/ 127 w 279"/>
                            <a:gd name="T13" fmla="*/ 304 h 340"/>
                            <a:gd name="T14" fmla="*/ 68 w 279"/>
                            <a:gd name="T15" fmla="*/ 295 h 340"/>
                            <a:gd name="T16" fmla="*/ 31 w 279"/>
                            <a:gd name="T17" fmla="*/ 269 h 340"/>
                            <a:gd name="T18" fmla="*/ 0 w 279"/>
                            <a:gd name="T19" fmla="*/ 193 h 340"/>
                            <a:gd name="T20" fmla="*/ 19 w 279"/>
                            <a:gd name="T21" fmla="*/ 100 h 340"/>
                            <a:gd name="T22" fmla="*/ 52 w 279"/>
                            <a:gd name="T23" fmla="*/ 49 h 340"/>
                            <a:gd name="T24" fmla="*/ 145 w 279"/>
                            <a:gd name="T25" fmla="*/ 0 h 340"/>
                            <a:gd name="T26" fmla="*/ 198 w 279"/>
                            <a:gd name="T27" fmla="*/ 10 h 340"/>
                            <a:gd name="T28" fmla="*/ 233 w 279"/>
                            <a:gd name="T29" fmla="*/ 36 h 340"/>
                            <a:gd name="T30" fmla="*/ 248 w 279"/>
                            <a:gd name="T31" fmla="*/ 58 h 340"/>
                            <a:gd name="T32" fmla="*/ 258 w 279"/>
                            <a:gd name="T33" fmla="*/ 48 h 340"/>
                            <a:gd name="T34" fmla="*/ 262 w 279"/>
                            <a:gd name="T35" fmla="*/ 45 h 340"/>
                            <a:gd name="T36" fmla="*/ 275 w 279"/>
                            <a:gd name="T37" fmla="*/ 50 h 340"/>
                            <a:gd name="T38" fmla="*/ 279 w 279"/>
                            <a:gd name="T39" fmla="*/ 53 h 340"/>
                            <a:gd name="T40" fmla="*/ 265 w 279"/>
                            <a:gd name="T41" fmla="*/ 128 h 340"/>
                            <a:gd name="T42" fmla="*/ 260 w 279"/>
                            <a:gd name="T43" fmla="*/ 155 h 340"/>
                            <a:gd name="T44" fmla="*/ 243 w 279"/>
                            <a:gd name="T45" fmla="*/ 154 h 340"/>
                            <a:gd name="T46" fmla="*/ 237 w 279"/>
                            <a:gd name="T47" fmla="*/ 152 h 340"/>
                            <a:gd name="T48" fmla="*/ 215 w 279"/>
                            <a:gd name="T49" fmla="*/ 60 h 340"/>
                            <a:gd name="T50" fmla="*/ 189 w 279"/>
                            <a:gd name="T51" fmla="*/ 41 h 340"/>
                            <a:gd name="T52" fmla="*/ 106 w 279"/>
                            <a:gd name="T53" fmla="*/ 67 h 340"/>
                            <a:gd name="T54" fmla="*/ 69 w 279"/>
                            <a:gd name="T55" fmla="*/ 124 h 340"/>
                            <a:gd name="T56" fmla="*/ 60 w 279"/>
                            <a:gd name="T57" fmla="*/ 243 h 340"/>
                            <a:gd name="T58" fmla="*/ 89 w 279"/>
                            <a:gd name="T59" fmla="*/ 270 h 340"/>
                            <a:gd name="T60" fmla="*/ 152 w 279"/>
                            <a:gd name="T61" fmla="*/ 268 h 340"/>
                            <a:gd name="T62" fmla="*/ 175 w 279"/>
                            <a:gd name="T63" fmla="*/ 239 h 340"/>
                            <a:gd name="T64" fmla="*/ 175 w 279"/>
                            <a:gd name="T65" fmla="*/ 205 h 340"/>
                            <a:gd name="T66" fmla="*/ 160 w 279"/>
                            <a:gd name="T67" fmla="*/ 191 h 340"/>
                            <a:gd name="T68" fmla="*/ 167 w 279"/>
                            <a:gd name="T69" fmla="*/ 174 h 340"/>
                            <a:gd name="T70" fmla="*/ 171 w 279"/>
                            <a:gd name="T71" fmla="*/ 168 h 340"/>
                            <a:gd name="T72" fmla="*/ 245 w 279"/>
                            <a:gd name="T73" fmla="*/ 202 h 340"/>
                            <a:gd name="T74" fmla="*/ 272 w 279"/>
                            <a:gd name="T75" fmla="*/ 214 h 340"/>
                            <a:gd name="T76" fmla="*/ 264 w 279"/>
                            <a:gd name="T77" fmla="*/ 231 h 340"/>
                            <a:gd name="T78" fmla="*/ 262 w 279"/>
                            <a:gd name="T79" fmla="*/ 237 h 340"/>
                            <a:gd name="T80" fmla="*/ 230 w 279"/>
                            <a:gd name="T81" fmla="*/ 242 h 340"/>
                            <a:gd name="T82" fmla="*/ 220 w 279"/>
                            <a:gd name="T83" fmla="*/ 259 h 3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279" h="340">
                              <a:moveTo>
                                <a:pt x="220" y="259"/>
                              </a:moveTo>
                              <a:lnTo>
                                <a:pt x="210" y="280"/>
                              </a:lnTo>
                              <a:lnTo>
                                <a:pt x="193" y="319"/>
                              </a:lnTo>
                              <a:lnTo>
                                <a:pt x="183" y="340"/>
                              </a:lnTo>
                              <a:lnTo>
                                <a:pt x="176" y="337"/>
                              </a:lnTo>
                              <a:lnTo>
                                <a:pt x="163" y="331"/>
                              </a:lnTo>
                              <a:lnTo>
                                <a:pt x="156" y="328"/>
                              </a:lnTo>
                              <a:lnTo>
                                <a:pt x="157" y="320"/>
                              </a:lnTo>
                              <a:lnTo>
                                <a:pt x="160" y="304"/>
                              </a:lnTo>
                              <a:lnTo>
                                <a:pt x="160" y="296"/>
                              </a:lnTo>
                              <a:lnTo>
                                <a:pt x="127" y="304"/>
                              </a:lnTo>
                              <a:lnTo>
                                <a:pt x="96" y="303"/>
                              </a:lnTo>
                              <a:lnTo>
                                <a:pt x="68" y="295"/>
                              </a:lnTo>
                              <a:lnTo>
                                <a:pt x="31" y="269"/>
                              </a:lnTo>
                              <a:lnTo>
                                <a:pt x="9" y="235"/>
                              </a:lnTo>
                              <a:lnTo>
                                <a:pt x="0" y="193"/>
                              </a:lnTo>
                              <a:lnTo>
                                <a:pt x="3" y="147"/>
                              </a:lnTo>
                              <a:lnTo>
                                <a:pt x="19" y="100"/>
                              </a:lnTo>
                              <a:lnTo>
                                <a:pt x="52" y="49"/>
                              </a:lnTo>
                              <a:lnTo>
                                <a:pt x="96" y="14"/>
                              </a:lnTo>
                              <a:lnTo>
                                <a:pt x="145" y="0"/>
                              </a:lnTo>
                              <a:lnTo>
                                <a:pt x="198" y="10"/>
                              </a:lnTo>
                              <a:lnTo>
                                <a:pt x="216" y="21"/>
                              </a:lnTo>
                              <a:lnTo>
                                <a:pt x="233" y="36"/>
                              </a:lnTo>
                              <a:lnTo>
                                <a:pt x="248" y="58"/>
                              </a:lnTo>
                              <a:lnTo>
                                <a:pt x="252" y="55"/>
                              </a:lnTo>
                              <a:lnTo>
                                <a:pt x="258" y="48"/>
                              </a:lnTo>
                              <a:lnTo>
                                <a:pt x="262" y="45"/>
                              </a:lnTo>
                              <a:lnTo>
                                <a:pt x="266" y="47"/>
                              </a:lnTo>
                              <a:lnTo>
                                <a:pt x="275" y="50"/>
                              </a:lnTo>
                              <a:lnTo>
                                <a:pt x="279" y="53"/>
                              </a:lnTo>
                              <a:lnTo>
                                <a:pt x="274" y="79"/>
                              </a:lnTo>
                              <a:lnTo>
                                <a:pt x="265" y="128"/>
                              </a:lnTo>
                              <a:lnTo>
                                <a:pt x="260" y="155"/>
                              </a:lnTo>
                              <a:lnTo>
                                <a:pt x="254" y="155"/>
                              </a:lnTo>
                              <a:lnTo>
                                <a:pt x="243" y="154"/>
                              </a:lnTo>
                              <a:lnTo>
                                <a:pt x="237" y="152"/>
                              </a:lnTo>
                              <a:lnTo>
                                <a:pt x="232" y="98"/>
                              </a:lnTo>
                              <a:lnTo>
                                <a:pt x="215" y="60"/>
                              </a:lnTo>
                              <a:lnTo>
                                <a:pt x="189" y="41"/>
                              </a:lnTo>
                              <a:lnTo>
                                <a:pt x="148" y="38"/>
                              </a:lnTo>
                              <a:lnTo>
                                <a:pt x="106" y="67"/>
                              </a:lnTo>
                              <a:lnTo>
                                <a:pt x="69" y="124"/>
                              </a:lnTo>
                              <a:lnTo>
                                <a:pt x="50" y="195"/>
                              </a:lnTo>
                              <a:lnTo>
                                <a:pt x="60" y="243"/>
                              </a:lnTo>
                              <a:lnTo>
                                <a:pt x="89" y="270"/>
                              </a:lnTo>
                              <a:lnTo>
                                <a:pt x="122" y="277"/>
                              </a:lnTo>
                              <a:lnTo>
                                <a:pt x="152" y="268"/>
                              </a:lnTo>
                              <a:lnTo>
                                <a:pt x="175" y="239"/>
                              </a:lnTo>
                              <a:lnTo>
                                <a:pt x="179" y="220"/>
                              </a:lnTo>
                              <a:lnTo>
                                <a:pt x="175" y="205"/>
                              </a:lnTo>
                              <a:lnTo>
                                <a:pt x="160" y="191"/>
                              </a:lnTo>
                              <a:lnTo>
                                <a:pt x="163" y="185"/>
                              </a:lnTo>
                              <a:lnTo>
                                <a:pt x="167" y="174"/>
                              </a:lnTo>
                              <a:lnTo>
                                <a:pt x="171" y="168"/>
                              </a:lnTo>
                              <a:lnTo>
                                <a:pt x="197" y="180"/>
                              </a:lnTo>
                              <a:lnTo>
                                <a:pt x="245" y="202"/>
                              </a:lnTo>
                              <a:lnTo>
                                <a:pt x="272" y="214"/>
                              </a:lnTo>
                              <a:lnTo>
                                <a:pt x="270" y="219"/>
                              </a:lnTo>
                              <a:lnTo>
                                <a:pt x="264" y="231"/>
                              </a:lnTo>
                              <a:lnTo>
                                <a:pt x="262" y="237"/>
                              </a:lnTo>
                              <a:lnTo>
                                <a:pt x="242" y="236"/>
                              </a:lnTo>
                              <a:lnTo>
                                <a:pt x="230" y="242"/>
                              </a:lnTo>
                              <a:lnTo>
                                <a:pt x="220" y="259"/>
                              </a:lnTo>
                              <a:close/>
                            </a:path>
                          </a:pathLst>
                        </a:custGeom>
                        <a:solidFill>
                          <a:srgbClr val="FFFFFF"/>
                        </a:solidFill>
                        <a:ln>
                          <a:noFill/>
                        </a:ln>
                      </wps:spPr>
                      <wps:bodyPr rot="0" vert="horz" wrap="square" lIns="91440" tIns="45720" rIns="91440" bIns="45720" anchor="t" anchorCtr="0" upright="1">
                        <a:noAutofit/>
                      </wps:bodyPr>
                    </wps:wsp>
                    <wps:wsp>
                      <wps:cNvPr id="518" name="Freeform 519"/>
                      <wps:cNvSpPr>
                        <a:spLocks/>
                      </wps:cNvSpPr>
                      <wps:spPr bwMode="auto">
                        <a:xfrm>
                          <a:off x="2368" y="441"/>
                          <a:ext cx="64" cy="79"/>
                        </a:xfrm>
                        <a:custGeom>
                          <a:avLst/>
                          <a:gdLst>
                            <a:gd name="T0" fmla="*/ 59 w 258"/>
                            <a:gd name="T1" fmla="*/ 224 h 318"/>
                            <a:gd name="T2" fmla="*/ 84 w 258"/>
                            <a:gd name="T3" fmla="*/ 184 h 318"/>
                            <a:gd name="T4" fmla="*/ 130 w 258"/>
                            <a:gd name="T5" fmla="*/ 108 h 318"/>
                            <a:gd name="T6" fmla="*/ 155 w 258"/>
                            <a:gd name="T7" fmla="*/ 67 h 318"/>
                            <a:gd name="T8" fmla="*/ 155 w 258"/>
                            <a:gd name="T9" fmla="*/ 67 h 318"/>
                            <a:gd name="T10" fmla="*/ 162 w 258"/>
                            <a:gd name="T11" fmla="*/ 50 h 318"/>
                            <a:gd name="T12" fmla="*/ 158 w 258"/>
                            <a:gd name="T13" fmla="*/ 35 h 318"/>
                            <a:gd name="T14" fmla="*/ 144 w 258"/>
                            <a:gd name="T15" fmla="*/ 22 h 318"/>
                            <a:gd name="T16" fmla="*/ 144 w 258"/>
                            <a:gd name="T17" fmla="*/ 22 h 318"/>
                            <a:gd name="T18" fmla="*/ 147 w 258"/>
                            <a:gd name="T19" fmla="*/ 16 h 318"/>
                            <a:gd name="T20" fmla="*/ 154 w 258"/>
                            <a:gd name="T21" fmla="*/ 6 h 318"/>
                            <a:gd name="T22" fmla="*/ 157 w 258"/>
                            <a:gd name="T23" fmla="*/ 0 h 318"/>
                            <a:gd name="T24" fmla="*/ 157 w 258"/>
                            <a:gd name="T25" fmla="*/ 0 h 318"/>
                            <a:gd name="T26" fmla="*/ 184 w 258"/>
                            <a:gd name="T27" fmla="*/ 16 h 318"/>
                            <a:gd name="T28" fmla="*/ 232 w 258"/>
                            <a:gd name="T29" fmla="*/ 45 h 318"/>
                            <a:gd name="T30" fmla="*/ 258 w 258"/>
                            <a:gd name="T31" fmla="*/ 62 h 318"/>
                            <a:gd name="T32" fmla="*/ 258 w 258"/>
                            <a:gd name="T33" fmla="*/ 62 h 318"/>
                            <a:gd name="T34" fmla="*/ 255 w 258"/>
                            <a:gd name="T35" fmla="*/ 67 h 318"/>
                            <a:gd name="T36" fmla="*/ 249 w 258"/>
                            <a:gd name="T37" fmla="*/ 78 h 318"/>
                            <a:gd name="T38" fmla="*/ 245 w 258"/>
                            <a:gd name="T39" fmla="*/ 84 h 318"/>
                            <a:gd name="T40" fmla="*/ 245 w 258"/>
                            <a:gd name="T41" fmla="*/ 84 h 318"/>
                            <a:gd name="T42" fmla="*/ 228 w 258"/>
                            <a:gd name="T43" fmla="*/ 77 h 318"/>
                            <a:gd name="T44" fmla="*/ 212 w 258"/>
                            <a:gd name="T45" fmla="*/ 80 h 318"/>
                            <a:gd name="T46" fmla="*/ 199 w 258"/>
                            <a:gd name="T47" fmla="*/ 95 h 318"/>
                            <a:gd name="T48" fmla="*/ 199 w 258"/>
                            <a:gd name="T49" fmla="*/ 95 h 318"/>
                            <a:gd name="T50" fmla="*/ 175 w 258"/>
                            <a:gd name="T51" fmla="*/ 135 h 318"/>
                            <a:gd name="T52" fmla="*/ 129 w 258"/>
                            <a:gd name="T53" fmla="*/ 210 h 318"/>
                            <a:gd name="T54" fmla="*/ 103 w 258"/>
                            <a:gd name="T55" fmla="*/ 250 h 318"/>
                            <a:gd name="T56" fmla="*/ 103 w 258"/>
                            <a:gd name="T57" fmla="*/ 250 h 318"/>
                            <a:gd name="T58" fmla="*/ 97 w 258"/>
                            <a:gd name="T59" fmla="*/ 269 h 318"/>
                            <a:gd name="T60" fmla="*/ 100 w 258"/>
                            <a:gd name="T61" fmla="*/ 283 h 318"/>
                            <a:gd name="T62" fmla="*/ 114 w 258"/>
                            <a:gd name="T63" fmla="*/ 296 h 318"/>
                            <a:gd name="T64" fmla="*/ 114 w 258"/>
                            <a:gd name="T65" fmla="*/ 296 h 318"/>
                            <a:gd name="T66" fmla="*/ 111 w 258"/>
                            <a:gd name="T67" fmla="*/ 302 h 318"/>
                            <a:gd name="T68" fmla="*/ 104 w 258"/>
                            <a:gd name="T69" fmla="*/ 313 h 318"/>
                            <a:gd name="T70" fmla="*/ 101 w 258"/>
                            <a:gd name="T71" fmla="*/ 318 h 318"/>
                            <a:gd name="T72" fmla="*/ 101 w 258"/>
                            <a:gd name="T73" fmla="*/ 318 h 318"/>
                            <a:gd name="T74" fmla="*/ 75 w 258"/>
                            <a:gd name="T75" fmla="*/ 302 h 318"/>
                            <a:gd name="T76" fmla="*/ 26 w 258"/>
                            <a:gd name="T77" fmla="*/ 272 h 318"/>
                            <a:gd name="T78" fmla="*/ 0 w 258"/>
                            <a:gd name="T79" fmla="*/ 257 h 318"/>
                            <a:gd name="T80" fmla="*/ 0 w 258"/>
                            <a:gd name="T81" fmla="*/ 257 h 318"/>
                            <a:gd name="T82" fmla="*/ 3 w 258"/>
                            <a:gd name="T83" fmla="*/ 252 h 318"/>
                            <a:gd name="T84" fmla="*/ 10 w 258"/>
                            <a:gd name="T85" fmla="*/ 241 h 318"/>
                            <a:gd name="T86" fmla="*/ 13 w 258"/>
                            <a:gd name="T87" fmla="*/ 235 h 318"/>
                            <a:gd name="T88" fmla="*/ 13 w 258"/>
                            <a:gd name="T89" fmla="*/ 235 h 318"/>
                            <a:gd name="T90" fmla="*/ 31 w 258"/>
                            <a:gd name="T91" fmla="*/ 241 h 318"/>
                            <a:gd name="T92" fmla="*/ 46 w 258"/>
                            <a:gd name="T93" fmla="*/ 237 h 318"/>
                            <a:gd name="T94" fmla="*/ 59 w 258"/>
                            <a:gd name="T95" fmla="*/ 224 h 318"/>
                            <a:gd name="T96" fmla="*/ 59 w 258"/>
                            <a:gd name="T97" fmla="*/ 224 h 3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58" h="318">
                              <a:moveTo>
                                <a:pt x="59" y="224"/>
                              </a:moveTo>
                              <a:lnTo>
                                <a:pt x="84" y="184"/>
                              </a:lnTo>
                              <a:lnTo>
                                <a:pt x="130" y="108"/>
                              </a:lnTo>
                              <a:lnTo>
                                <a:pt x="155" y="67"/>
                              </a:lnTo>
                              <a:lnTo>
                                <a:pt x="162" y="50"/>
                              </a:lnTo>
                              <a:lnTo>
                                <a:pt x="158" y="35"/>
                              </a:lnTo>
                              <a:lnTo>
                                <a:pt x="144" y="22"/>
                              </a:lnTo>
                              <a:lnTo>
                                <a:pt x="147" y="16"/>
                              </a:lnTo>
                              <a:lnTo>
                                <a:pt x="154" y="6"/>
                              </a:lnTo>
                              <a:lnTo>
                                <a:pt x="157" y="0"/>
                              </a:lnTo>
                              <a:lnTo>
                                <a:pt x="184" y="16"/>
                              </a:lnTo>
                              <a:lnTo>
                                <a:pt x="232" y="45"/>
                              </a:lnTo>
                              <a:lnTo>
                                <a:pt x="258" y="62"/>
                              </a:lnTo>
                              <a:lnTo>
                                <a:pt x="255" y="67"/>
                              </a:lnTo>
                              <a:lnTo>
                                <a:pt x="249" y="78"/>
                              </a:lnTo>
                              <a:lnTo>
                                <a:pt x="245" y="84"/>
                              </a:lnTo>
                              <a:lnTo>
                                <a:pt x="228" y="77"/>
                              </a:lnTo>
                              <a:lnTo>
                                <a:pt x="212" y="80"/>
                              </a:lnTo>
                              <a:lnTo>
                                <a:pt x="199" y="95"/>
                              </a:lnTo>
                              <a:lnTo>
                                <a:pt x="175" y="135"/>
                              </a:lnTo>
                              <a:lnTo>
                                <a:pt x="129" y="210"/>
                              </a:lnTo>
                              <a:lnTo>
                                <a:pt x="103" y="250"/>
                              </a:lnTo>
                              <a:lnTo>
                                <a:pt x="97" y="269"/>
                              </a:lnTo>
                              <a:lnTo>
                                <a:pt x="100" y="283"/>
                              </a:lnTo>
                              <a:lnTo>
                                <a:pt x="114" y="296"/>
                              </a:lnTo>
                              <a:lnTo>
                                <a:pt x="111" y="302"/>
                              </a:lnTo>
                              <a:lnTo>
                                <a:pt x="104" y="313"/>
                              </a:lnTo>
                              <a:lnTo>
                                <a:pt x="101" y="318"/>
                              </a:lnTo>
                              <a:lnTo>
                                <a:pt x="75" y="302"/>
                              </a:lnTo>
                              <a:lnTo>
                                <a:pt x="26" y="272"/>
                              </a:lnTo>
                              <a:lnTo>
                                <a:pt x="0" y="257"/>
                              </a:lnTo>
                              <a:lnTo>
                                <a:pt x="3" y="252"/>
                              </a:lnTo>
                              <a:lnTo>
                                <a:pt x="10" y="241"/>
                              </a:lnTo>
                              <a:lnTo>
                                <a:pt x="13" y="235"/>
                              </a:lnTo>
                              <a:lnTo>
                                <a:pt x="31" y="241"/>
                              </a:lnTo>
                              <a:lnTo>
                                <a:pt x="46" y="237"/>
                              </a:lnTo>
                              <a:lnTo>
                                <a:pt x="59" y="224"/>
                              </a:lnTo>
                              <a:close/>
                            </a:path>
                          </a:pathLst>
                        </a:custGeom>
                        <a:solidFill>
                          <a:srgbClr val="FFFFFF"/>
                        </a:solidFill>
                        <a:ln>
                          <a:noFill/>
                        </a:ln>
                      </wps:spPr>
                      <wps:bodyPr rot="0" vert="horz" wrap="square" lIns="91440" tIns="45720" rIns="91440" bIns="45720" anchor="t" anchorCtr="0" upright="1">
                        <a:noAutofit/>
                      </wps:bodyPr>
                    </wps:wsp>
                    <wps:wsp>
                      <wps:cNvPr id="519" name="Freeform 520"/>
                      <wps:cNvSpPr>
                        <a:spLocks/>
                      </wps:cNvSpPr>
                      <wps:spPr bwMode="auto">
                        <a:xfrm>
                          <a:off x="2399" y="464"/>
                          <a:ext cx="71" cy="91"/>
                        </a:xfrm>
                        <a:custGeom>
                          <a:avLst/>
                          <a:gdLst>
                            <a:gd name="T0" fmla="*/ 63 w 284"/>
                            <a:gd name="T1" fmla="*/ 210 h 363"/>
                            <a:gd name="T2" fmla="*/ 93 w 284"/>
                            <a:gd name="T3" fmla="*/ 173 h 363"/>
                            <a:gd name="T4" fmla="*/ 148 w 284"/>
                            <a:gd name="T5" fmla="*/ 104 h 363"/>
                            <a:gd name="T6" fmla="*/ 176 w 284"/>
                            <a:gd name="T7" fmla="*/ 66 h 363"/>
                            <a:gd name="T8" fmla="*/ 176 w 284"/>
                            <a:gd name="T9" fmla="*/ 66 h 363"/>
                            <a:gd name="T10" fmla="*/ 185 w 284"/>
                            <a:gd name="T11" fmla="*/ 49 h 363"/>
                            <a:gd name="T12" fmla="*/ 184 w 284"/>
                            <a:gd name="T13" fmla="*/ 35 h 363"/>
                            <a:gd name="T14" fmla="*/ 171 w 284"/>
                            <a:gd name="T15" fmla="*/ 19 h 363"/>
                            <a:gd name="T16" fmla="*/ 171 w 284"/>
                            <a:gd name="T17" fmla="*/ 19 h 363"/>
                            <a:gd name="T18" fmla="*/ 175 w 284"/>
                            <a:gd name="T19" fmla="*/ 15 h 363"/>
                            <a:gd name="T20" fmla="*/ 183 w 284"/>
                            <a:gd name="T21" fmla="*/ 5 h 363"/>
                            <a:gd name="T22" fmla="*/ 187 w 284"/>
                            <a:gd name="T23" fmla="*/ 0 h 363"/>
                            <a:gd name="T24" fmla="*/ 187 w 284"/>
                            <a:gd name="T25" fmla="*/ 0 h 363"/>
                            <a:gd name="T26" fmla="*/ 213 w 284"/>
                            <a:gd name="T27" fmla="*/ 19 h 363"/>
                            <a:gd name="T28" fmla="*/ 259 w 284"/>
                            <a:gd name="T29" fmla="*/ 56 h 363"/>
                            <a:gd name="T30" fmla="*/ 284 w 284"/>
                            <a:gd name="T31" fmla="*/ 75 h 363"/>
                            <a:gd name="T32" fmla="*/ 284 w 284"/>
                            <a:gd name="T33" fmla="*/ 75 h 363"/>
                            <a:gd name="T34" fmla="*/ 281 w 284"/>
                            <a:gd name="T35" fmla="*/ 81 h 363"/>
                            <a:gd name="T36" fmla="*/ 273 w 284"/>
                            <a:gd name="T37" fmla="*/ 91 h 363"/>
                            <a:gd name="T38" fmla="*/ 269 w 284"/>
                            <a:gd name="T39" fmla="*/ 96 h 363"/>
                            <a:gd name="T40" fmla="*/ 269 w 284"/>
                            <a:gd name="T41" fmla="*/ 96 h 363"/>
                            <a:gd name="T42" fmla="*/ 248 w 284"/>
                            <a:gd name="T43" fmla="*/ 84 h 363"/>
                            <a:gd name="T44" fmla="*/ 231 w 284"/>
                            <a:gd name="T45" fmla="*/ 85 h 363"/>
                            <a:gd name="T46" fmla="*/ 216 w 284"/>
                            <a:gd name="T47" fmla="*/ 100 h 363"/>
                            <a:gd name="T48" fmla="*/ 216 w 284"/>
                            <a:gd name="T49" fmla="*/ 100 h 363"/>
                            <a:gd name="T50" fmla="*/ 186 w 284"/>
                            <a:gd name="T51" fmla="*/ 138 h 363"/>
                            <a:gd name="T52" fmla="*/ 132 w 284"/>
                            <a:gd name="T53" fmla="*/ 206 h 363"/>
                            <a:gd name="T54" fmla="*/ 104 w 284"/>
                            <a:gd name="T55" fmla="*/ 242 h 363"/>
                            <a:gd name="T56" fmla="*/ 104 w 284"/>
                            <a:gd name="T57" fmla="*/ 242 h 363"/>
                            <a:gd name="T58" fmla="*/ 95 w 284"/>
                            <a:gd name="T59" fmla="*/ 256 h 363"/>
                            <a:gd name="T60" fmla="*/ 95 w 284"/>
                            <a:gd name="T61" fmla="*/ 267 h 363"/>
                            <a:gd name="T62" fmla="*/ 107 w 284"/>
                            <a:gd name="T63" fmla="*/ 280 h 363"/>
                            <a:gd name="T64" fmla="*/ 107 w 284"/>
                            <a:gd name="T65" fmla="*/ 280 h 363"/>
                            <a:gd name="T66" fmla="*/ 143 w 284"/>
                            <a:gd name="T67" fmla="*/ 301 h 363"/>
                            <a:gd name="T68" fmla="*/ 187 w 284"/>
                            <a:gd name="T69" fmla="*/ 304 h 363"/>
                            <a:gd name="T70" fmla="*/ 244 w 284"/>
                            <a:gd name="T71" fmla="*/ 287 h 363"/>
                            <a:gd name="T72" fmla="*/ 244 w 284"/>
                            <a:gd name="T73" fmla="*/ 287 h 363"/>
                            <a:gd name="T74" fmla="*/ 248 w 284"/>
                            <a:gd name="T75" fmla="*/ 292 h 363"/>
                            <a:gd name="T76" fmla="*/ 253 w 284"/>
                            <a:gd name="T77" fmla="*/ 303 h 363"/>
                            <a:gd name="T78" fmla="*/ 256 w 284"/>
                            <a:gd name="T79" fmla="*/ 309 h 363"/>
                            <a:gd name="T80" fmla="*/ 256 w 284"/>
                            <a:gd name="T81" fmla="*/ 309 h 363"/>
                            <a:gd name="T82" fmla="*/ 231 w 284"/>
                            <a:gd name="T83" fmla="*/ 322 h 363"/>
                            <a:gd name="T84" fmla="*/ 186 w 284"/>
                            <a:gd name="T85" fmla="*/ 348 h 363"/>
                            <a:gd name="T86" fmla="*/ 161 w 284"/>
                            <a:gd name="T87" fmla="*/ 363 h 363"/>
                            <a:gd name="T88" fmla="*/ 161 w 284"/>
                            <a:gd name="T89" fmla="*/ 363 h 363"/>
                            <a:gd name="T90" fmla="*/ 119 w 284"/>
                            <a:gd name="T91" fmla="*/ 330 h 363"/>
                            <a:gd name="T92" fmla="*/ 42 w 284"/>
                            <a:gd name="T93" fmla="*/ 269 h 363"/>
                            <a:gd name="T94" fmla="*/ 0 w 284"/>
                            <a:gd name="T95" fmla="*/ 236 h 363"/>
                            <a:gd name="T96" fmla="*/ 0 w 284"/>
                            <a:gd name="T97" fmla="*/ 236 h 363"/>
                            <a:gd name="T98" fmla="*/ 4 w 284"/>
                            <a:gd name="T99" fmla="*/ 231 h 363"/>
                            <a:gd name="T100" fmla="*/ 11 w 284"/>
                            <a:gd name="T101" fmla="*/ 221 h 363"/>
                            <a:gd name="T102" fmla="*/ 16 w 284"/>
                            <a:gd name="T103" fmla="*/ 216 h 363"/>
                            <a:gd name="T104" fmla="*/ 16 w 284"/>
                            <a:gd name="T105" fmla="*/ 216 h 363"/>
                            <a:gd name="T106" fmla="*/ 33 w 284"/>
                            <a:gd name="T107" fmla="*/ 224 h 363"/>
                            <a:gd name="T108" fmla="*/ 49 w 284"/>
                            <a:gd name="T109" fmla="*/ 222 h 363"/>
                            <a:gd name="T110" fmla="*/ 63 w 284"/>
                            <a:gd name="T111" fmla="*/ 210 h 363"/>
                            <a:gd name="T112" fmla="*/ 63 w 284"/>
                            <a:gd name="T113" fmla="*/ 210 h 3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84" h="363">
                              <a:moveTo>
                                <a:pt x="63" y="210"/>
                              </a:moveTo>
                              <a:lnTo>
                                <a:pt x="93" y="173"/>
                              </a:lnTo>
                              <a:lnTo>
                                <a:pt x="148" y="104"/>
                              </a:lnTo>
                              <a:lnTo>
                                <a:pt x="176" y="66"/>
                              </a:lnTo>
                              <a:lnTo>
                                <a:pt x="185" y="49"/>
                              </a:lnTo>
                              <a:lnTo>
                                <a:pt x="184" y="35"/>
                              </a:lnTo>
                              <a:lnTo>
                                <a:pt x="171" y="19"/>
                              </a:lnTo>
                              <a:lnTo>
                                <a:pt x="175" y="15"/>
                              </a:lnTo>
                              <a:lnTo>
                                <a:pt x="183" y="5"/>
                              </a:lnTo>
                              <a:lnTo>
                                <a:pt x="187" y="0"/>
                              </a:lnTo>
                              <a:lnTo>
                                <a:pt x="213" y="19"/>
                              </a:lnTo>
                              <a:lnTo>
                                <a:pt x="259" y="56"/>
                              </a:lnTo>
                              <a:lnTo>
                                <a:pt x="284" y="75"/>
                              </a:lnTo>
                              <a:lnTo>
                                <a:pt x="281" y="81"/>
                              </a:lnTo>
                              <a:lnTo>
                                <a:pt x="273" y="91"/>
                              </a:lnTo>
                              <a:lnTo>
                                <a:pt x="269" y="96"/>
                              </a:lnTo>
                              <a:lnTo>
                                <a:pt x="248" y="84"/>
                              </a:lnTo>
                              <a:lnTo>
                                <a:pt x="231" y="85"/>
                              </a:lnTo>
                              <a:lnTo>
                                <a:pt x="216" y="100"/>
                              </a:lnTo>
                              <a:lnTo>
                                <a:pt x="186" y="138"/>
                              </a:lnTo>
                              <a:lnTo>
                                <a:pt x="132" y="206"/>
                              </a:lnTo>
                              <a:lnTo>
                                <a:pt x="104" y="242"/>
                              </a:lnTo>
                              <a:lnTo>
                                <a:pt x="95" y="256"/>
                              </a:lnTo>
                              <a:lnTo>
                                <a:pt x="95" y="267"/>
                              </a:lnTo>
                              <a:lnTo>
                                <a:pt x="107" y="280"/>
                              </a:lnTo>
                              <a:lnTo>
                                <a:pt x="143" y="301"/>
                              </a:lnTo>
                              <a:lnTo>
                                <a:pt x="187" y="304"/>
                              </a:lnTo>
                              <a:lnTo>
                                <a:pt x="244" y="287"/>
                              </a:lnTo>
                              <a:lnTo>
                                <a:pt x="248" y="292"/>
                              </a:lnTo>
                              <a:lnTo>
                                <a:pt x="253" y="303"/>
                              </a:lnTo>
                              <a:lnTo>
                                <a:pt x="256" y="309"/>
                              </a:lnTo>
                              <a:lnTo>
                                <a:pt x="231" y="322"/>
                              </a:lnTo>
                              <a:lnTo>
                                <a:pt x="186" y="348"/>
                              </a:lnTo>
                              <a:lnTo>
                                <a:pt x="161" y="363"/>
                              </a:lnTo>
                              <a:lnTo>
                                <a:pt x="119" y="330"/>
                              </a:lnTo>
                              <a:lnTo>
                                <a:pt x="42" y="269"/>
                              </a:lnTo>
                              <a:lnTo>
                                <a:pt x="0" y="236"/>
                              </a:lnTo>
                              <a:lnTo>
                                <a:pt x="4" y="231"/>
                              </a:lnTo>
                              <a:lnTo>
                                <a:pt x="11" y="221"/>
                              </a:lnTo>
                              <a:lnTo>
                                <a:pt x="16" y="216"/>
                              </a:lnTo>
                              <a:lnTo>
                                <a:pt x="33" y="224"/>
                              </a:lnTo>
                              <a:lnTo>
                                <a:pt x="49" y="222"/>
                              </a:lnTo>
                              <a:lnTo>
                                <a:pt x="63" y="210"/>
                              </a:lnTo>
                              <a:close/>
                            </a:path>
                          </a:pathLst>
                        </a:custGeom>
                        <a:solidFill>
                          <a:srgbClr val="FFFFFF"/>
                        </a:solidFill>
                        <a:ln>
                          <a:noFill/>
                        </a:ln>
                      </wps:spPr>
                      <wps:bodyPr rot="0" vert="horz" wrap="square" lIns="91440" tIns="45720" rIns="91440" bIns="45720" anchor="t" anchorCtr="0" upright="1">
                        <a:noAutofit/>
                      </wps:bodyPr>
                    </wps:wsp>
                    <wps:wsp>
                      <wps:cNvPr id="520" name="Freeform 521"/>
                      <wps:cNvSpPr>
                        <a:spLocks/>
                      </wps:cNvSpPr>
                      <wps:spPr bwMode="auto">
                        <a:xfrm>
                          <a:off x="2449" y="511"/>
                          <a:ext cx="77" cy="89"/>
                        </a:xfrm>
                        <a:custGeom>
                          <a:avLst/>
                          <a:gdLst>
                            <a:gd name="T0" fmla="*/ 65 w 305"/>
                            <a:gd name="T1" fmla="*/ 191 h 356"/>
                            <a:gd name="T2" fmla="*/ 101 w 305"/>
                            <a:gd name="T3" fmla="*/ 158 h 356"/>
                            <a:gd name="T4" fmla="*/ 164 w 305"/>
                            <a:gd name="T5" fmla="*/ 98 h 356"/>
                            <a:gd name="T6" fmla="*/ 200 w 305"/>
                            <a:gd name="T7" fmla="*/ 65 h 356"/>
                            <a:gd name="T8" fmla="*/ 200 w 305"/>
                            <a:gd name="T9" fmla="*/ 65 h 356"/>
                            <a:gd name="T10" fmla="*/ 211 w 305"/>
                            <a:gd name="T11" fmla="*/ 50 h 356"/>
                            <a:gd name="T12" fmla="*/ 211 w 305"/>
                            <a:gd name="T13" fmla="*/ 34 h 356"/>
                            <a:gd name="T14" fmla="*/ 201 w 305"/>
                            <a:gd name="T15" fmla="*/ 18 h 356"/>
                            <a:gd name="T16" fmla="*/ 201 w 305"/>
                            <a:gd name="T17" fmla="*/ 18 h 356"/>
                            <a:gd name="T18" fmla="*/ 206 w 305"/>
                            <a:gd name="T19" fmla="*/ 13 h 356"/>
                            <a:gd name="T20" fmla="*/ 215 w 305"/>
                            <a:gd name="T21" fmla="*/ 5 h 356"/>
                            <a:gd name="T22" fmla="*/ 219 w 305"/>
                            <a:gd name="T23" fmla="*/ 0 h 356"/>
                            <a:gd name="T24" fmla="*/ 219 w 305"/>
                            <a:gd name="T25" fmla="*/ 0 h 356"/>
                            <a:gd name="T26" fmla="*/ 241 w 305"/>
                            <a:gd name="T27" fmla="*/ 23 h 356"/>
                            <a:gd name="T28" fmla="*/ 283 w 305"/>
                            <a:gd name="T29" fmla="*/ 67 h 356"/>
                            <a:gd name="T30" fmla="*/ 305 w 305"/>
                            <a:gd name="T31" fmla="*/ 90 h 356"/>
                            <a:gd name="T32" fmla="*/ 305 w 305"/>
                            <a:gd name="T33" fmla="*/ 90 h 356"/>
                            <a:gd name="T34" fmla="*/ 300 w 305"/>
                            <a:gd name="T35" fmla="*/ 95 h 356"/>
                            <a:gd name="T36" fmla="*/ 291 w 305"/>
                            <a:gd name="T37" fmla="*/ 103 h 356"/>
                            <a:gd name="T38" fmla="*/ 285 w 305"/>
                            <a:gd name="T39" fmla="*/ 108 h 356"/>
                            <a:gd name="T40" fmla="*/ 285 w 305"/>
                            <a:gd name="T41" fmla="*/ 108 h 356"/>
                            <a:gd name="T42" fmla="*/ 267 w 305"/>
                            <a:gd name="T43" fmla="*/ 94 h 356"/>
                            <a:gd name="T44" fmla="*/ 251 w 305"/>
                            <a:gd name="T45" fmla="*/ 92 h 356"/>
                            <a:gd name="T46" fmla="*/ 233 w 305"/>
                            <a:gd name="T47" fmla="*/ 104 h 356"/>
                            <a:gd name="T48" fmla="*/ 233 w 305"/>
                            <a:gd name="T49" fmla="*/ 104 h 356"/>
                            <a:gd name="T50" fmla="*/ 199 w 305"/>
                            <a:gd name="T51" fmla="*/ 136 h 356"/>
                            <a:gd name="T52" fmla="*/ 135 w 305"/>
                            <a:gd name="T53" fmla="*/ 197 h 356"/>
                            <a:gd name="T54" fmla="*/ 101 w 305"/>
                            <a:gd name="T55" fmla="*/ 228 h 356"/>
                            <a:gd name="T56" fmla="*/ 101 w 305"/>
                            <a:gd name="T57" fmla="*/ 228 h 356"/>
                            <a:gd name="T58" fmla="*/ 91 w 305"/>
                            <a:gd name="T59" fmla="*/ 240 h 356"/>
                            <a:gd name="T60" fmla="*/ 89 w 305"/>
                            <a:gd name="T61" fmla="*/ 253 h 356"/>
                            <a:gd name="T62" fmla="*/ 98 w 305"/>
                            <a:gd name="T63" fmla="*/ 267 h 356"/>
                            <a:gd name="T64" fmla="*/ 98 w 305"/>
                            <a:gd name="T65" fmla="*/ 267 h 356"/>
                            <a:gd name="T66" fmla="*/ 131 w 305"/>
                            <a:gd name="T67" fmla="*/ 292 h 356"/>
                            <a:gd name="T68" fmla="*/ 174 w 305"/>
                            <a:gd name="T69" fmla="*/ 303 h 356"/>
                            <a:gd name="T70" fmla="*/ 234 w 305"/>
                            <a:gd name="T71" fmla="*/ 293 h 356"/>
                            <a:gd name="T72" fmla="*/ 234 w 305"/>
                            <a:gd name="T73" fmla="*/ 293 h 356"/>
                            <a:gd name="T74" fmla="*/ 236 w 305"/>
                            <a:gd name="T75" fmla="*/ 300 h 356"/>
                            <a:gd name="T76" fmla="*/ 240 w 305"/>
                            <a:gd name="T77" fmla="*/ 311 h 356"/>
                            <a:gd name="T78" fmla="*/ 243 w 305"/>
                            <a:gd name="T79" fmla="*/ 316 h 356"/>
                            <a:gd name="T80" fmla="*/ 243 w 305"/>
                            <a:gd name="T81" fmla="*/ 316 h 356"/>
                            <a:gd name="T82" fmla="*/ 216 w 305"/>
                            <a:gd name="T83" fmla="*/ 326 h 356"/>
                            <a:gd name="T84" fmla="*/ 167 w 305"/>
                            <a:gd name="T85" fmla="*/ 346 h 356"/>
                            <a:gd name="T86" fmla="*/ 140 w 305"/>
                            <a:gd name="T87" fmla="*/ 356 h 356"/>
                            <a:gd name="T88" fmla="*/ 140 w 305"/>
                            <a:gd name="T89" fmla="*/ 356 h 356"/>
                            <a:gd name="T90" fmla="*/ 104 w 305"/>
                            <a:gd name="T91" fmla="*/ 317 h 356"/>
                            <a:gd name="T92" fmla="*/ 36 w 305"/>
                            <a:gd name="T93" fmla="*/ 246 h 356"/>
                            <a:gd name="T94" fmla="*/ 0 w 305"/>
                            <a:gd name="T95" fmla="*/ 206 h 356"/>
                            <a:gd name="T96" fmla="*/ 0 w 305"/>
                            <a:gd name="T97" fmla="*/ 206 h 356"/>
                            <a:gd name="T98" fmla="*/ 4 w 305"/>
                            <a:gd name="T99" fmla="*/ 202 h 356"/>
                            <a:gd name="T100" fmla="*/ 14 w 305"/>
                            <a:gd name="T101" fmla="*/ 193 h 356"/>
                            <a:gd name="T102" fmla="*/ 18 w 305"/>
                            <a:gd name="T103" fmla="*/ 189 h 356"/>
                            <a:gd name="T104" fmla="*/ 18 w 305"/>
                            <a:gd name="T105" fmla="*/ 189 h 356"/>
                            <a:gd name="T106" fmla="*/ 34 w 305"/>
                            <a:gd name="T107" fmla="*/ 200 h 356"/>
                            <a:gd name="T108" fmla="*/ 49 w 305"/>
                            <a:gd name="T109" fmla="*/ 201 h 356"/>
                            <a:gd name="T110" fmla="*/ 65 w 305"/>
                            <a:gd name="T111" fmla="*/ 191 h 356"/>
                            <a:gd name="T112" fmla="*/ 65 w 305"/>
                            <a:gd name="T113" fmla="*/ 191 h 3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05" h="356">
                              <a:moveTo>
                                <a:pt x="65" y="191"/>
                              </a:moveTo>
                              <a:lnTo>
                                <a:pt x="101" y="158"/>
                              </a:lnTo>
                              <a:lnTo>
                                <a:pt x="164" y="98"/>
                              </a:lnTo>
                              <a:lnTo>
                                <a:pt x="200" y="65"/>
                              </a:lnTo>
                              <a:lnTo>
                                <a:pt x="211" y="50"/>
                              </a:lnTo>
                              <a:lnTo>
                                <a:pt x="211" y="34"/>
                              </a:lnTo>
                              <a:lnTo>
                                <a:pt x="201" y="18"/>
                              </a:lnTo>
                              <a:lnTo>
                                <a:pt x="206" y="13"/>
                              </a:lnTo>
                              <a:lnTo>
                                <a:pt x="215" y="5"/>
                              </a:lnTo>
                              <a:lnTo>
                                <a:pt x="219" y="0"/>
                              </a:lnTo>
                              <a:lnTo>
                                <a:pt x="241" y="23"/>
                              </a:lnTo>
                              <a:lnTo>
                                <a:pt x="283" y="67"/>
                              </a:lnTo>
                              <a:lnTo>
                                <a:pt x="305" y="90"/>
                              </a:lnTo>
                              <a:lnTo>
                                <a:pt x="300" y="95"/>
                              </a:lnTo>
                              <a:lnTo>
                                <a:pt x="291" y="103"/>
                              </a:lnTo>
                              <a:lnTo>
                                <a:pt x="285" y="108"/>
                              </a:lnTo>
                              <a:lnTo>
                                <a:pt x="267" y="94"/>
                              </a:lnTo>
                              <a:lnTo>
                                <a:pt x="251" y="92"/>
                              </a:lnTo>
                              <a:lnTo>
                                <a:pt x="233" y="104"/>
                              </a:lnTo>
                              <a:lnTo>
                                <a:pt x="199" y="136"/>
                              </a:lnTo>
                              <a:lnTo>
                                <a:pt x="135" y="197"/>
                              </a:lnTo>
                              <a:lnTo>
                                <a:pt x="101" y="228"/>
                              </a:lnTo>
                              <a:lnTo>
                                <a:pt x="91" y="240"/>
                              </a:lnTo>
                              <a:lnTo>
                                <a:pt x="89" y="253"/>
                              </a:lnTo>
                              <a:lnTo>
                                <a:pt x="98" y="267"/>
                              </a:lnTo>
                              <a:lnTo>
                                <a:pt x="131" y="292"/>
                              </a:lnTo>
                              <a:lnTo>
                                <a:pt x="174" y="303"/>
                              </a:lnTo>
                              <a:lnTo>
                                <a:pt x="234" y="293"/>
                              </a:lnTo>
                              <a:lnTo>
                                <a:pt x="236" y="300"/>
                              </a:lnTo>
                              <a:lnTo>
                                <a:pt x="240" y="311"/>
                              </a:lnTo>
                              <a:lnTo>
                                <a:pt x="243" y="316"/>
                              </a:lnTo>
                              <a:lnTo>
                                <a:pt x="216" y="326"/>
                              </a:lnTo>
                              <a:lnTo>
                                <a:pt x="167" y="346"/>
                              </a:lnTo>
                              <a:lnTo>
                                <a:pt x="140" y="356"/>
                              </a:lnTo>
                              <a:lnTo>
                                <a:pt x="104" y="317"/>
                              </a:lnTo>
                              <a:lnTo>
                                <a:pt x="36" y="246"/>
                              </a:lnTo>
                              <a:lnTo>
                                <a:pt x="0" y="206"/>
                              </a:lnTo>
                              <a:lnTo>
                                <a:pt x="4" y="202"/>
                              </a:lnTo>
                              <a:lnTo>
                                <a:pt x="14" y="193"/>
                              </a:lnTo>
                              <a:lnTo>
                                <a:pt x="18" y="189"/>
                              </a:lnTo>
                              <a:lnTo>
                                <a:pt x="34" y="200"/>
                              </a:lnTo>
                              <a:lnTo>
                                <a:pt x="49" y="201"/>
                              </a:lnTo>
                              <a:lnTo>
                                <a:pt x="65" y="191"/>
                              </a:lnTo>
                              <a:close/>
                            </a:path>
                          </a:pathLst>
                        </a:custGeom>
                        <a:solidFill>
                          <a:srgbClr val="FFFFFF"/>
                        </a:solidFill>
                        <a:ln>
                          <a:noFill/>
                        </a:ln>
                      </wps:spPr>
                      <wps:bodyPr rot="0" vert="horz" wrap="square" lIns="91440" tIns="45720" rIns="91440" bIns="45720" anchor="t" anchorCtr="0" upright="1">
                        <a:noAutofit/>
                      </wps:bodyPr>
                    </wps:wsp>
                    <wps:wsp>
                      <wps:cNvPr id="521" name="Freeform 522"/>
                      <wps:cNvSpPr>
                        <a:spLocks/>
                      </wps:cNvSpPr>
                      <wps:spPr bwMode="auto">
                        <a:xfrm>
                          <a:off x="2504" y="559"/>
                          <a:ext cx="84" cy="75"/>
                        </a:xfrm>
                        <a:custGeom>
                          <a:avLst/>
                          <a:gdLst>
                            <a:gd name="T0" fmla="*/ 243 w 338"/>
                            <a:gd name="T1" fmla="*/ 99 h 302"/>
                            <a:gd name="T2" fmla="*/ 228 w 338"/>
                            <a:gd name="T3" fmla="*/ 110 h 302"/>
                            <a:gd name="T4" fmla="*/ 215 w 338"/>
                            <a:gd name="T5" fmla="*/ 96 h 302"/>
                            <a:gd name="T6" fmla="*/ 197 w 338"/>
                            <a:gd name="T7" fmla="*/ 96 h 302"/>
                            <a:gd name="T8" fmla="*/ 192 w 338"/>
                            <a:gd name="T9" fmla="*/ 100 h 302"/>
                            <a:gd name="T10" fmla="*/ 183 w 338"/>
                            <a:gd name="T11" fmla="*/ 111 h 302"/>
                            <a:gd name="T12" fmla="*/ 153 w 338"/>
                            <a:gd name="T13" fmla="*/ 150 h 302"/>
                            <a:gd name="T14" fmla="*/ 70 w 338"/>
                            <a:gd name="T15" fmla="*/ 261 h 302"/>
                            <a:gd name="T16" fmla="*/ 115 w 338"/>
                            <a:gd name="T17" fmla="*/ 247 h 302"/>
                            <a:gd name="T18" fmla="*/ 241 w 338"/>
                            <a:gd name="T19" fmla="*/ 206 h 302"/>
                            <a:gd name="T20" fmla="*/ 250 w 338"/>
                            <a:gd name="T21" fmla="*/ 203 h 302"/>
                            <a:gd name="T22" fmla="*/ 262 w 338"/>
                            <a:gd name="T23" fmla="*/ 196 h 302"/>
                            <a:gd name="T24" fmla="*/ 270 w 338"/>
                            <a:gd name="T25" fmla="*/ 188 h 302"/>
                            <a:gd name="T26" fmla="*/ 263 w 338"/>
                            <a:gd name="T27" fmla="*/ 159 h 302"/>
                            <a:gd name="T28" fmla="*/ 269 w 338"/>
                            <a:gd name="T29" fmla="*/ 156 h 302"/>
                            <a:gd name="T30" fmla="*/ 284 w 338"/>
                            <a:gd name="T31" fmla="*/ 145 h 302"/>
                            <a:gd name="T32" fmla="*/ 298 w 338"/>
                            <a:gd name="T33" fmla="*/ 164 h 302"/>
                            <a:gd name="T34" fmla="*/ 338 w 338"/>
                            <a:gd name="T35" fmla="*/ 218 h 302"/>
                            <a:gd name="T36" fmla="*/ 332 w 338"/>
                            <a:gd name="T37" fmla="*/ 223 h 302"/>
                            <a:gd name="T38" fmla="*/ 317 w 338"/>
                            <a:gd name="T39" fmla="*/ 234 h 302"/>
                            <a:gd name="T40" fmla="*/ 305 w 338"/>
                            <a:gd name="T41" fmla="*/ 225 h 302"/>
                            <a:gd name="T42" fmla="*/ 264 w 338"/>
                            <a:gd name="T43" fmla="*/ 228 h 302"/>
                            <a:gd name="T44" fmla="*/ 239 w 338"/>
                            <a:gd name="T45" fmla="*/ 236 h 302"/>
                            <a:gd name="T46" fmla="*/ 108 w 338"/>
                            <a:gd name="T47" fmla="*/ 276 h 302"/>
                            <a:gd name="T48" fmla="*/ 22 w 338"/>
                            <a:gd name="T49" fmla="*/ 302 h 302"/>
                            <a:gd name="T50" fmla="*/ 17 w 338"/>
                            <a:gd name="T51" fmla="*/ 294 h 302"/>
                            <a:gd name="T52" fmla="*/ 0 w 338"/>
                            <a:gd name="T53" fmla="*/ 272 h 302"/>
                            <a:gd name="T54" fmla="*/ 23 w 338"/>
                            <a:gd name="T55" fmla="*/ 240 h 302"/>
                            <a:gd name="T56" fmla="*/ 126 w 338"/>
                            <a:gd name="T57" fmla="*/ 104 h 302"/>
                            <a:gd name="T58" fmla="*/ 149 w 338"/>
                            <a:gd name="T59" fmla="*/ 74 h 302"/>
                            <a:gd name="T60" fmla="*/ 166 w 338"/>
                            <a:gd name="T61" fmla="*/ 34 h 302"/>
                            <a:gd name="T62" fmla="*/ 160 w 338"/>
                            <a:gd name="T63" fmla="*/ 14 h 302"/>
                            <a:gd name="T64" fmla="*/ 175 w 338"/>
                            <a:gd name="T65" fmla="*/ 3 h 302"/>
                            <a:gd name="T66" fmla="*/ 181 w 338"/>
                            <a:gd name="T67" fmla="*/ 0 h 302"/>
                            <a:gd name="T68" fmla="*/ 231 w 338"/>
                            <a:gd name="T69" fmla="*/ 70 h 302"/>
                            <a:gd name="T70" fmla="*/ 249 w 338"/>
                            <a:gd name="T71" fmla="*/ 96 h 3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38" h="302">
                              <a:moveTo>
                                <a:pt x="249" y="96"/>
                              </a:moveTo>
                              <a:lnTo>
                                <a:pt x="243" y="99"/>
                              </a:lnTo>
                              <a:lnTo>
                                <a:pt x="233" y="107"/>
                              </a:lnTo>
                              <a:lnTo>
                                <a:pt x="228" y="110"/>
                              </a:lnTo>
                              <a:lnTo>
                                <a:pt x="215" y="96"/>
                              </a:lnTo>
                              <a:lnTo>
                                <a:pt x="205" y="92"/>
                              </a:lnTo>
                              <a:lnTo>
                                <a:pt x="197" y="96"/>
                              </a:lnTo>
                              <a:lnTo>
                                <a:pt x="192" y="100"/>
                              </a:lnTo>
                              <a:lnTo>
                                <a:pt x="187" y="105"/>
                              </a:lnTo>
                              <a:lnTo>
                                <a:pt x="183" y="111"/>
                              </a:lnTo>
                              <a:lnTo>
                                <a:pt x="153" y="150"/>
                              </a:lnTo>
                              <a:lnTo>
                                <a:pt x="99" y="223"/>
                              </a:lnTo>
                              <a:lnTo>
                                <a:pt x="70" y="261"/>
                              </a:lnTo>
                              <a:lnTo>
                                <a:pt x="115" y="247"/>
                              </a:lnTo>
                              <a:lnTo>
                                <a:pt x="197" y="221"/>
                              </a:lnTo>
                              <a:lnTo>
                                <a:pt x="241" y="206"/>
                              </a:lnTo>
                              <a:lnTo>
                                <a:pt x="250" y="203"/>
                              </a:lnTo>
                              <a:lnTo>
                                <a:pt x="258" y="200"/>
                              </a:lnTo>
                              <a:lnTo>
                                <a:pt x="262" y="196"/>
                              </a:lnTo>
                              <a:lnTo>
                                <a:pt x="270" y="188"/>
                              </a:lnTo>
                              <a:lnTo>
                                <a:pt x="271" y="177"/>
                              </a:lnTo>
                              <a:lnTo>
                                <a:pt x="263" y="159"/>
                              </a:lnTo>
                              <a:lnTo>
                                <a:pt x="269" y="156"/>
                              </a:lnTo>
                              <a:lnTo>
                                <a:pt x="280" y="148"/>
                              </a:lnTo>
                              <a:lnTo>
                                <a:pt x="284" y="145"/>
                              </a:lnTo>
                              <a:lnTo>
                                <a:pt x="298" y="164"/>
                              </a:lnTo>
                              <a:lnTo>
                                <a:pt x="324" y="200"/>
                              </a:lnTo>
                              <a:lnTo>
                                <a:pt x="338" y="218"/>
                              </a:lnTo>
                              <a:lnTo>
                                <a:pt x="332" y="223"/>
                              </a:lnTo>
                              <a:lnTo>
                                <a:pt x="323" y="229"/>
                              </a:lnTo>
                              <a:lnTo>
                                <a:pt x="317" y="234"/>
                              </a:lnTo>
                              <a:lnTo>
                                <a:pt x="305" y="225"/>
                              </a:lnTo>
                              <a:lnTo>
                                <a:pt x="288" y="224"/>
                              </a:lnTo>
                              <a:lnTo>
                                <a:pt x="264" y="228"/>
                              </a:lnTo>
                              <a:lnTo>
                                <a:pt x="239" y="236"/>
                              </a:lnTo>
                              <a:lnTo>
                                <a:pt x="178" y="255"/>
                              </a:lnTo>
                              <a:lnTo>
                                <a:pt x="108" y="276"/>
                              </a:lnTo>
                              <a:lnTo>
                                <a:pt x="48" y="294"/>
                              </a:lnTo>
                              <a:lnTo>
                                <a:pt x="22" y="302"/>
                              </a:lnTo>
                              <a:lnTo>
                                <a:pt x="17" y="294"/>
                              </a:lnTo>
                              <a:lnTo>
                                <a:pt x="7" y="280"/>
                              </a:lnTo>
                              <a:lnTo>
                                <a:pt x="0" y="272"/>
                              </a:lnTo>
                              <a:lnTo>
                                <a:pt x="23" y="240"/>
                              </a:lnTo>
                              <a:lnTo>
                                <a:pt x="75" y="172"/>
                              </a:lnTo>
                              <a:lnTo>
                                <a:pt x="126" y="104"/>
                              </a:lnTo>
                              <a:lnTo>
                                <a:pt x="149" y="74"/>
                              </a:lnTo>
                              <a:lnTo>
                                <a:pt x="162" y="51"/>
                              </a:lnTo>
                              <a:lnTo>
                                <a:pt x="166" y="34"/>
                              </a:lnTo>
                              <a:lnTo>
                                <a:pt x="160" y="14"/>
                              </a:lnTo>
                              <a:lnTo>
                                <a:pt x="165" y="11"/>
                              </a:lnTo>
                              <a:lnTo>
                                <a:pt x="175" y="3"/>
                              </a:lnTo>
                              <a:lnTo>
                                <a:pt x="181" y="0"/>
                              </a:lnTo>
                              <a:lnTo>
                                <a:pt x="198" y="24"/>
                              </a:lnTo>
                              <a:lnTo>
                                <a:pt x="231" y="70"/>
                              </a:lnTo>
                              <a:lnTo>
                                <a:pt x="249" y="96"/>
                              </a:lnTo>
                              <a:close/>
                            </a:path>
                          </a:pathLst>
                        </a:custGeom>
                        <a:solidFill>
                          <a:srgbClr val="FFFFFF"/>
                        </a:solidFill>
                        <a:ln>
                          <a:noFill/>
                        </a:ln>
                      </wps:spPr>
                      <wps:bodyPr rot="0" vert="horz" wrap="square" lIns="91440" tIns="45720" rIns="91440" bIns="45720" anchor="t" anchorCtr="0" upright="1">
                        <a:noAutofit/>
                      </wps:bodyPr>
                    </wps:wsp>
                    <wps:wsp>
                      <wps:cNvPr id="522" name="Freeform 523"/>
                      <wps:cNvSpPr>
                        <a:spLocks/>
                      </wps:cNvSpPr>
                      <wps:spPr bwMode="auto">
                        <a:xfrm>
                          <a:off x="2530" y="630"/>
                          <a:ext cx="103" cy="105"/>
                        </a:xfrm>
                        <a:custGeom>
                          <a:avLst/>
                          <a:gdLst>
                            <a:gd name="T0" fmla="*/ 257 w 411"/>
                            <a:gd name="T1" fmla="*/ 9 h 419"/>
                            <a:gd name="T2" fmla="*/ 275 w 411"/>
                            <a:gd name="T3" fmla="*/ 0 h 419"/>
                            <a:gd name="T4" fmla="*/ 286 w 411"/>
                            <a:gd name="T5" fmla="*/ 25 h 419"/>
                            <a:gd name="T6" fmla="*/ 320 w 411"/>
                            <a:gd name="T7" fmla="*/ 97 h 419"/>
                            <a:gd name="T8" fmla="*/ 294 w 411"/>
                            <a:gd name="T9" fmla="*/ 118 h 419"/>
                            <a:gd name="T10" fmla="*/ 182 w 411"/>
                            <a:gd name="T11" fmla="*/ 211 h 419"/>
                            <a:gd name="T12" fmla="*/ 157 w 411"/>
                            <a:gd name="T13" fmla="*/ 232 h 419"/>
                            <a:gd name="T14" fmla="*/ 157 w 411"/>
                            <a:gd name="T15" fmla="*/ 233 h 419"/>
                            <a:gd name="T16" fmla="*/ 157 w 411"/>
                            <a:gd name="T17" fmla="*/ 233 h 419"/>
                            <a:gd name="T18" fmla="*/ 263 w 411"/>
                            <a:gd name="T19" fmla="*/ 216 h 419"/>
                            <a:gd name="T20" fmla="*/ 368 w 411"/>
                            <a:gd name="T21" fmla="*/ 200 h 419"/>
                            <a:gd name="T22" fmla="*/ 379 w 411"/>
                            <a:gd name="T23" fmla="*/ 224 h 419"/>
                            <a:gd name="T24" fmla="*/ 411 w 411"/>
                            <a:gd name="T25" fmla="*/ 293 h 419"/>
                            <a:gd name="T26" fmla="*/ 406 w 411"/>
                            <a:gd name="T27" fmla="*/ 295 h 419"/>
                            <a:gd name="T28" fmla="*/ 388 w 411"/>
                            <a:gd name="T29" fmla="*/ 304 h 419"/>
                            <a:gd name="T30" fmla="*/ 377 w 411"/>
                            <a:gd name="T31" fmla="*/ 289 h 419"/>
                            <a:gd name="T32" fmla="*/ 344 w 411"/>
                            <a:gd name="T33" fmla="*/ 288 h 419"/>
                            <a:gd name="T34" fmla="*/ 301 w 411"/>
                            <a:gd name="T35" fmla="*/ 307 h 419"/>
                            <a:gd name="T36" fmla="*/ 177 w 411"/>
                            <a:gd name="T37" fmla="*/ 365 h 419"/>
                            <a:gd name="T38" fmla="*/ 161 w 411"/>
                            <a:gd name="T39" fmla="*/ 376 h 419"/>
                            <a:gd name="T40" fmla="*/ 160 w 411"/>
                            <a:gd name="T41" fmla="*/ 409 h 419"/>
                            <a:gd name="T42" fmla="*/ 155 w 411"/>
                            <a:gd name="T43" fmla="*/ 413 h 419"/>
                            <a:gd name="T44" fmla="*/ 137 w 411"/>
                            <a:gd name="T45" fmla="*/ 419 h 419"/>
                            <a:gd name="T46" fmla="*/ 124 w 411"/>
                            <a:gd name="T47" fmla="*/ 392 h 419"/>
                            <a:gd name="T48" fmla="*/ 86 w 411"/>
                            <a:gd name="T49" fmla="*/ 310 h 419"/>
                            <a:gd name="T50" fmla="*/ 91 w 411"/>
                            <a:gd name="T51" fmla="*/ 306 h 419"/>
                            <a:gd name="T52" fmla="*/ 109 w 411"/>
                            <a:gd name="T53" fmla="*/ 299 h 419"/>
                            <a:gd name="T54" fmla="*/ 124 w 411"/>
                            <a:gd name="T55" fmla="*/ 318 h 419"/>
                            <a:gd name="T56" fmla="*/ 164 w 411"/>
                            <a:gd name="T57" fmla="*/ 314 h 419"/>
                            <a:gd name="T58" fmla="*/ 211 w 411"/>
                            <a:gd name="T59" fmla="*/ 293 h 419"/>
                            <a:gd name="T60" fmla="*/ 345 w 411"/>
                            <a:gd name="T61" fmla="*/ 231 h 419"/>
                            <a:gd name="T62" fmla="*/ 345 w 411"/>
                            <a:gd name="T63" fmla="*/ 231 h 419"/>
                            <a:gd name="T64" fmla="*/ 345 w 411"/>
                            <a:gd name="T65" fmla="*/ 229 h 419"/>
                            <a:gd name="T66" fmla="*/ 315 w 411"/>
                            <a:gd name="T67" fmla="*/ 234 h 419"/>
                            <a:gd name="T68" fmla="*/ 166 w 411"/>
                            <a:gd name="T69" fmla="*/ 258 h 419"/>
                            <a:gd name="T70" fmla="*/ 68 w 411"/>
                            <a:gd name="T71" fmla="*/ 273 h 419"/>
                            <a:gd name="T72" fmla="*/ 66 w 411"/>
                            <a:gd name="T73" fmla="*/ 267 h 419"/>
                            <a:gd name="T74" fmla="*/ 58 w 411"/>
                            <a:gd name="T75" fmla="*/ 250 h 419"/>
                            <a:gd name="T76" fmla="*/ 80 w 411"/>
                            <a:gd name="T77" fmla="*/ 232 h 419"/>
                            <a:gd name="T78" fmla="*/ 196 w 411"/>
                            <a:gd name="T79" fmla="*/ 135 h 419"/>
                            <a:gd name="T80" fmla="*/ 270 w 411"/>
                            <a:gd name="T81" fmla="*/ 72 h 419"/>
                            <a:gd name="T82" fmla="*/ 270 w 411"/>
                            <a:gd name="T83" fmla="*/ 72 h 419"/>
                            <a:gd name="T84" fmla="*/ 270 w 411"/>
                            <a:gd name="T85" fmla="*/ 72 h 419"/>
                            <a:gd name="T86" fmla="*/ 241 w 411"/>
                            <a:gd name="T87" fmla="*/ 85 h 419"/>
                            <a:gd name="T88" fmla="*/ 110 w 411"/>
                            <a:gd name="T89" fmla="*/ 146 h 419"/>
                            <a:gd name="T90" fmla="*/ 80 w 411"/>
                            <a:gd name="T91" fmla="*/ 159 h 419"/>
                            <a:gd name="T92" fmla="*/ 60 w 411"/>
                            <a:gd name="T93" fmla="*/ 185 h 419"/>
                            <a:gd name="T94" fmla="*/ 65 w 411"/>
                            <a:gd name="T95" fmla="*/ 204 h 419"/>
                            <a:gd name="T96" fmla="*/ 47 w 411"/>
                            <a:gd name="T97" fmla="*/ 212 h 419"/>
                            <a:gd name="T98" fmla="*/ 40 w 411"/>
                            <a:gd name="T99" fmla="*/ 214 h 419"/>
                            <a:gd name="T100" fmla="*/ 11 w 411"/>
                            <a:gd name="T101" fmla="*/ 151 h 419"/>
                            <a:gd name="T102" fmla="*/ 0 w 411"/>
                            <a:gd name="T103" fmla="*/ 127 h 419"/>
                            <a:gd name="T104" fmla="*/ 17 w 411"/>
                            <a:gd name="T105" fmla="*/ 120 h 419"/>
                            <a:gd name="T106" fmla="*/ 24 w 411"/>
                            <a:gd name="T107" fmla="*/ 118 h 419"/>
                            <a:gd name="T108" fmla="*/ 49 w 411"/>
                            <a:gd name="T109" fmla="*/ 137 h 419"/>
                            <a:gd name="T110" fmla="*/ 68 w 411"/>
                            <a:gd name="T111" fmla="*/ 133 h 419"/>
                            <a:gd name="T112" fmla="*/ 192 w 411"/>
                            <a:gd name="T113" fmla="*/ 76 h 419"/>
                            <a:gd name="T114" fmla="*/ 235 w 411"/>
                            <a:gd name="T115" fmla="*/ 55 h 419"/>
                            <a:gd name="T116" fmla="*/ 255 w 411"/>
                            <a:gd name="T117" fmla="*/ 30 h 419"/>
                            <a:gd name="T118" fmla="*/ 252 w 411"/>
                            <a:gd name="T119" fmla="*/ 11 h 4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11" h="419">
                              <a:moveTo>
                                <a:pt x="252" y="11"/>
                              </a:moveTo>
                              <a:lnTo>
                                <a:pt x="257" y="9"/>
                              </a:lnTo>
                              <a:lnTo>
                                <a:pt x="268" y="4"/>
                              </a:lnTo>
                              <a:lnTo>
                                <a:pt x="275" y="0"/>
                              </a:lnTo>
                              <a:lnTo>
                                <a:pt x="286" y="25"/>
                              </a:lnTo>
                              <a:lnTo>
                                <a:pt x="308" y="72"/>
                              </a:lnTo>
                              <a:lnTo>
                                <a:pt x="320" y="97"/>
                              </a:lnTo>
                              <a:lnTo>
                                <a:pt x="294" y="118"/>
                              </a:lnTo>
                              <a:lnTo>
                                <a:pt x="238" y="165"/>
                              </a:lnTo>
                              <a:lnTo>
                                <a:pt x="182" y="211"/>
                              </a:lnTo>
                              <a:lnTo>
                                <a:pt x="157" y="232"/>
                              </a:lnTo>
                              <a:lnTo>
                                <a:pt x="157" y="233"/>
                              </a:lnTo>
                              <a:lnTo>
                                <a:pt x="190" y="227"/>
                              </a:lnTo>
                              <a:lnTo>
                                <a:pt x="263" y="216"/>
                              </a:lnTo>
                              <a:lnTo>
                                <a:pt x="335" y="205"/>
                              </a:lnTo>
                              <a:lnTo>
                                <a:pt x="368" y="200"/>
                              </a:lnTo>
                              <a:lnTo>
                                <a:pt x="379" y="224"/>
                              </a:lnTo>
                              <a:lnTo>
                                <a:pt x="400" y="269"/>
                              </a:lnTo>
                              <a:lnTo>
                                <a:pt x="411" y="293"/>
                              </a:lnTo>
                              <a:lnTo>
                                <a:pt x="406" y="295"/>
                              </a:lnTo>
                              <a:lnTo>
                                <a:pt x="395" y="301"/>
                              </a:lnTo>
                              <a:lnTo>
                                <a:pt x="388" y="304"/>
                              </a:lnTo>
                              <a:lnTo>
                                <a:pt x="377" y="289"/>
                              </a:lnTo>
                              <a:lnTo>
                                <a:pt x="363" y="283"/>
                              </a:lnTo>
                              <a:lnTo>
                                <a:pt x="344" y="288"/>
                              </a:lnTo>
                              <a:lnTo>
                                <a:pt x="301" y="307"/>
                              </a:lnTo>
                              <a:lnTo>
                                <a:pt x="220" y="346"/>
                              </a:lnTo>
                              <a:lnTo>
                                <a:pt x="177" y="365"/>
                              </a:lnTo>
                              <a:lnTo>
                                <a:pt x="161" y="376"/>
                              </a:lnTo>
                              <a:lnTo>
                                <a:pt x="157" y="391"/>
                              </a:lnTo>
                              <a:lnTo>
                                <a:pt x="160" y="409"/>
                              </a:lnTo>
                              <a:lnTo>
                                <a:pt x="155" y="413"/>
                              </a:lnTo>
                              <a:lnTo>
                                <a:pt x="144" y="417"/>
                              </a:lnTo>
                              <a:lnTo>
                                <a:pt x="137" y="419"/>
                              </a:lnTo>
                              <a:lnTo>
                                <a:pt x="124" y="392"/>
                              </a:lnTo>
                              <a:lnTo>
                                <a:pt x="99" y="338"/>
                              </a:lnTo>
                              <a:lnTo>
                                <a:pt x="86" y="310"/>
                              </a:lnTo>
                              <a:lnTo>
                                <a:pt x="91" y="306"/>
                              </a:lnTo>
                              <a:lnTo>
                                <a:pt x="102" y="301"/>
                              </a:lnTo>
                              <a:lnTo>
                                <a:pt x="109" y="299"/>
                              </a:lnTo>
                              <a:lnTo>
                                <a:pt x="124" y="318"/>
                              </a:lnTo>
                              <a:lnTo>
                                <a:pt x="139" y="323"/>
                              </a:lnTo>
                              <a:lnTo>
                                <a:pt x="164" y="314"/>
                              </a:lnTo>
                              <a:lnTo>
                                <a:pt x="211" y="293"/>
                              </a:lnTo>
                              <a:lnTo>
                                <a:pt x="298" y="252"/>
                              </a:lnTo>
                              <a:lnTo>
                                <a:pt x="345" y="231"/>
                              </a:lnTo>
                              <a:lnTo>
                                <a:pt x="345" y="229"/>
                              </a:lnTo>
                              <a:lnTo>
                                <a:pt x="315" y="234"/>
                              </a:lnTo>
                              <a:lnTo>
                                <a:pt x="247" y="245"/>
                              </a:lnTo>
                              <a:lnTo>
                                <a:pt x="166" y="258"/>
                              </a:lnTo>
                              <a:lnTo>
                                <a:pt x="97" y="268"/>
                              </a:lnTo>
                              <a:lnTo>
                                <a:pt x="68" y="273"/>
                              </a:lnTo>
                              <a:lnTo>
                                <a:pt x="66" y="267"/>
                              </a:lnTo>
                              <a:lnTo>
                                <a:pt x="60" y="257"/>
                              </a:lnTo>
                              <a:lnTo>
                                <a:pt x="58" y="250"/>
                              </a:lnTo>
                              <a:lnTo>
                                <a:pt x="80" y="232"/>
                              </a:lnTo>
                              <a:lnTo>
                                <a:pt x="133" y="188"/>
                              </a:lnTo>
                              <a:lnTo>
                                <a:pt x="196" y="135"/>
                              </a:lnTo>
                              <a:lnTo>
                                <a:pt x="248" y="90"/>
                              </a:lnTo>
                              <a:lnTo>
                                <a:pt x="270" y="72"/>
                              </a:lnTo>
                              <a:lnTo>
                                <a:pt x="241" y="85"/>
                              </a:lnTo>
                              <a:lnTo>
                                <a:pt x="176" y="115"/>
                              </a:lnTo>
                              <a:lnTo>
                                <a:pt x="110" y="146"/>
                              </a:lnTo>
                              <a:lnTo>
                                <a:pt x="80" y="159"/>
                              </a:lnTo>
                              <a:lnTo>
                                <a:pt x="65" y="170"/>
                              </a:lnTo>
                              <a:lnTo>
                                <a:pt x="60" y="185"/>
                              </a:lnTo>
                              <a:lnTo>
                                <a:pt x="65" y="204"/>
                              </a:lnTo>
                              <a:lnTo>
                                <a:pt x="58" y="206"/>
                              </a:lnTo>
                              <a:lnTo>
                                <a:pt x="47" y="212"/>
                              </a:lnTo>
                              <a:lnTo>
                                <a:pt x="40" y="214"/>
                              </a:lnTo>
                              <a:lnTo>
                                <a:pt x="31" y="192"/>
                              </a:lnTo>
                              <a:lnTo>
                                <a:pt x="11" y="151"/>
                              </a:lnTo>
                              <a:lnTo>
                                <a:pt x="0" y="127"/>
                              </a:lnTo>
                              <a:lnTo>
                                <a:pt x="6" y="125"/>
                              </a:lnTo>
                              <a:lnTo>
                                <a:pt x="17" y="120"/>
                              </a:lnTo>
                              <a:lnTo>
                                <a:pt x="24" y="118"/>
                              </a:lnTo>
                              <a:lnTo>
                                <a:pt x="35" y="132"/>
                              </a:lnTo>
                              <a:lnTo>
                                <a:pt x="49" y="137"/>
                              </a:lnTo>
                              <a:lnTo>
                                <a:pt x="68" y="133"/>
                              </a:lnTo>
                              <a:lnTo>
                                <a:pt x="111" y="113"/>
                              </a:lnTo>
                              <a:lnTo>
                                <a:pt x="192" y="76"/>
                              </a:lnTo>
                              <a:lnTo>
                                <a:pt x="235" y="55"/>
                              </a:lnTo>
                              <a:lnTo>
                                <a:pt x="251" y="44"/>
                              </a:lnTo>
                              <a:lnTo>
                                <a:pt x="255" y="30"/>
                              </a:lnTo>
                              <a:lnTo>
                                <a:pt x="252" y="11"/>
                              </a:lnTo>
                              <a:close/>
                            </a:path>
                          </a:pathLst>
                        </a:custGeom>
                        <a:solidFill>
                          <a:srgbClr val="FFFFFF"/>
                        </a:solidFill>
                        <a:ln>
                          <a:noFill/>
                        </a:ln>
                      </wps:spPr>
                      <wps:bodyPr rot="0" vert="horz" wrap="square" lIns="91440" tIns="45720" rIns="91440" bIns="45720" anchor="t" anchorCtr="0" upright="1">
                        <a:noAutofit/>
                      </wps:bodyPr>
                    </wps:wsp>
                    <wps:wsp>
                      <wps:cNvPr id="523" name="Freeform 524"/>
                      <wps:cNvSpPr>
                        <a:spLocks/>
                      </wps:cNvSpPr>
                      <wps:spPr bwMode="auto">
                        <a:xfrm>
                          <a:off x="1642" y="843"/>
                          <a:ext cx="76" cy="70"/>
                        </a:xfrm>
                        <a:custGeom>
                          <a:avLst/>
                          <a:gdLst>
                            <a:gd name="T0" fmla="*/ 196 w 305"/>
                            <a:gd name="T1" fmla="*/ 248 h 282"/>
                            <a:gd name="T2" fmla="*/ 59 w 305"/>
                            <a:gd name="T3" fmla="*/ 247 h 282"/>
                            <a:gd name="T4" fmla="*/ 41 w 305"/>
                            <a:gd name="T5" fmla="*/ 250 h 282"/>
                            <a:gd name="T6" fmla="*/ 25 w 305"/>
                            <a:gd name="T7" fmla="*/ 280 h 282"/>
                            <a:gd name="T8" fmla="*/ 19 w 305"/>
                            <a:gd name="T9" fmla="*/ 280 h 282"/>
                            <a:gd name="T10" fmla="*/ 0 w 305"/>
                            <a:gd name="T11" fmla="*/ 280 h 282"/>
                            <a:gd name="T12" fmla="*/ 0 w 305"/>
                            <a:gd name="T13" fmla="*/ 249 h 282"/>
                            <a:gd name="T14" fmla="*/ 1 w 305"/>
                            <a:gd name="T15" fmla="*/ 161 h 282"/>
                            <a:gd name="T16" fmla="*/ 8 w 305"/>
                            <a:gd name="T17" fmla="*/ 162 h 282"/>
                            <a:gd name="T18" fmla="*/ 26 w 305"/>
                            <a:gd name="T19" fmla="*/ 162 h 282"/>
                            <a:gd name="T20" fmla="*/ 31 w 305"/>
                            <a:gd name="T21" fmla="*/ 181 h 282"/>
                            <a:gd name="T22" fmla="*/ 59 w 305"/>
                            <a:gd name="T23" fmla="*/ 195 h 282"/>
                            <a:gd name="T24" fmla="*/ 76 w 305"/>
                            <a:gd name="T25" fmla="*/ 195 h 282"/>
                            <a:gd name="T26" fmla="*/ 122 w 305"/>
                            <a:gd name="T27" fmla="*/ 196 h 282"/>
                            <a:gd name="T28" fmla="*/ 122 w 305"/>
                            <a:gd name="T29" fmla="*/ 167 h 282"/>
                            <a:gd name="T30" fmla="*/ 123 w 305"/>
                            <a:gd name="T31" fmla="*/ 86 h 282"/>
                            <a:gd name="T32" fmla="*/ 107 w 305"/>
                            <a:gd name="T33" fmla="*/ 86 h 282"/>
                            <a:gd name="T34" fmla="*/ 60 w 305"/>
                            <a:gd name="T35" fmla="*/ 86 h 282"/>
                            <a:gd name="T36" fmla="*/ 42 w 305"/>
                            <a:gd name="T37" fmla="*/ 89 h 282"/>
                            <a:gd name="T38" fmla="*/ 26 w 305"/>
                            <a:gd name="T39" fmla="*/ 119 h 282"/>
                            <a:gd name="T40" fmla="*/ 20 w 305"/>
                            <a:gd name="T41" fmla="*/ 118 h 282"/>
                            <a:gd name="T42" fmla="*/ 1 w 305"/>
                            <a:gd name="T43" fmla="*/ 118 h 282"/>
                            <a:gd name="T44" fmla="*/ 1 w 305"/>
                            <a:gd name="T45" fmla="*/ 87 h 282"/>
                            <a:gd name="T46" fmla="*/ 2 w 305"/>
                            <a:gd name="T47" fmla="*/ 0 h 282"/>
                            <a:gd name="T48" fmla="*/ 9 w 305"/>
                            <a:gd name="T49" fmla="*/ 0 h 282"/>
                            <a:gd name="T50" fmla="*/ 27 w 305"/>
                            <a:gd name="T51" fmla="*/ 0 h 282"/>
                            <a:gd name="T52" fmla="*/ 32 w 305"/>
                            <a:gd name="T53" fmla="*/ 19 h 282"/>
                            <a:gd name="T54" fmla="*/ 60 w 305"/>
                            <a:gd name="T55" fmla="*/ 33 h 282"/>
                            <a:gd name="T56" fmla="*/ 109 w 305"/>
                            <a:gd name="T57" fmla="*/ 34 h 282"/>
                            <a:gd name="T58" fmla="*/ 245 w 305"/>
                            <a:gd name="T59" fmla="*/ 35 h 282"/>
                            <a:gd name="T60" fmla="*/ 264 w 305"/>
                            <a:gd name="T61" fmla="*/ 32 h 282"/>
                            <a:gd name="T62" fmla="*/ 278 w 305"/>
                            <a:gd name="T63" fmla="*/ 2 h 282"/>
                            <a:gd name="T64" fmla="*/ 286 w 305"/>
                            <a:gd name="T65" fmla="*/ 2 h 282"/>
                            <a:gd name="T66" fmla="*/ 305 w 305"/>
                            <a:gd name="T67" fmla="*/ 2 h 282"/>
                            <a:gd name="T68" fmla="*/ 305 w 305"/>
                            <a:gd name="T69" fmla="*/ 33 h 282"/>
                            <a:gd name="T70" fmla="*/ 303 w 305"/>
                            <a:gd name="T71" fmla="*/ 121 h 282"/>
                            <a:gd name="T72" fmla="*/ 297 w 305"/>
                            <a:gd name="T73" fmla="*/ 121 h 282"/>
                            <a:gd name="T74" fmla="*/ 278 w 305"/>
                            <a:gd name="T75" fmla="*/ 120 h 282"/>
                            <a:gd name="T76" fmla="*/ 274 w 305"/>
                            <a:gd name="T77" fmla="*/ 101 h 282"/>
                            <a:gd name="T78" fmla="*/ 245 w 305"/>
                            <a:gd name="T79" fmla="*/ 87 h 282"/>
                            <a:gd name="T80" fmla="*/ 221 w 305"/>
                            <a:gd name="T81" fmla="*/ 87 h 282"/>
                            <a:gd name="T82" fmla="*/ 152 w 305"/>
                            <a:gd name="T83" fmla="*/ 86 h 282"/>
                            <a:gd name="T84" fmla="*/ 152 w 305"/>
                            <a:gd name="T85" fmla="*/ 114 h 282"/>
                            <a:gd name="T86" fmla="*/ 151 w 305"/>
                            <a:gd name="T87" fmla="*/ 196 h 282"/>
                            <a:gd name="T88" fmla="*/ 175 w 305"/>
                            <a:gd name="T89" fmla="*/ 196 h 282"/>
                            <a:gd name="T90" fmla="*/ 244 w 305"/>
                            <a:gd name="T91" fmla="*/ 196 h 282"/>
                            <a:gd name="T92" fmla="*/ 263 w 305"/>
                            <a:gd name="T93" fmla="*/ 193 h 282"/>
                            <a:gd name="T94" fmla="*/ 277 w 305"/>
                            <a:gd name="T95" fmla="*/ 164 h 282"/>
                            <a:gd name="T96" fmla="*/ 284 w 305"/>
                            <a:gd name="T97" fmla="*/ 164 h 282"/>
                            <a:gd name="T98" fmla="*/ 303 w 305"/>
                            <a:gd name="T99" fmla="*/ 165 h 282"/>
                            <a:gd name="T100" fmla="*/ 303 w 305"/>
                            <a:gd name="T101" fmla="*/ 195 h 282"/>
                            <a:gd name="T102" fmla="*/ 302 w 305"/>
                            <a:gd name="T103" fmla="*/ 282 h 282"/>
                            <a:gd name="T104" fmla="*/ 296 w 305"/>
                            <a:gd name="T105" fmla="*/ 282 h 282"/>
                            <a:gd name="T106" fmla="*/ 276 w 305"/>
                            <a:gd name="T107" fmla="*/ 282 h 282"/>
                            <a:gd name="T108" fmla="*/ 273 w 305"/>
                            <a:gd name="T109" fmla="*/ 263 h 282"/>
                            <a:gd name="T110" fmla="*/ 243 w 305"/>
                            <a:gd name="T111" fmla="*/ 249 h 2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305" h="282">
                              <a:moveTo>
                                <a:pt x="243" y="249"/>
                              </a:moveTo>
                              <a:lnTo>
                                <a:pt x="196" y="248"/>
                              </a:lnTo>
                              <a:lnTo>
                                <a:pt x="107" y="248"/>
                              </a:lnTo>
                              <a:lnTo>
                                <a:pt x="59" y="247"/>
                              </a:lnTo>
                              <a:lnTo>
                                <a:pt x="41" y="250"/>
                              </a:lnTo>
                              <a:lnTo>
                                <a:pt x="30" y="261"/>
                              </a:lnTo>
                              <a:lnTo>
                                <a:pt x="25" y="280"/>
                              </a:lnTo>
                              <a:lnTo>
                                <a:pt x="19" y="280"/>
                              </a:lnTo>
                              <a:lnTo>
                                <a:pt x="7" y="280"/>
                              </a:lnTo>
                              <a:lnTo>
                                <a:pt x="0" y="280"/>
                              </a:lnTo>
                              <a:lnTo>
                                <a:pt x="0" y="249"/>
                              </a:lnTo>
                              <a:lnTo>
                                <a:pt x="0" y="192"/>
                              </a:lnTo>
                              <a:lnTo>
                                <a:pt x="1" y="161"/>
                              </a:lnTo>
                              <a:lnTo>
                                <a:pt x="8" y="162"/>
                              </a:lnTo>
                              <a:lnTo>
                                <a:pt x="20" y="162"/>
                              </a:lnTo>
                              <a:lnTo>
                                <a:pt x="26" y="162"/>
                              </a:lnTo>
                              <a:lnTo>
                                <a:pt x="31" y="181"/>
                              </a:lnTo>
                              <a:lnTo>
                                <a:pt x="41" y="192"/>
                              </a:lnTo>
                              <a:lnTo>
                                <a:pt x="59" y="195"/>
                              </a:lnTo>
                              <a:lnTo>
                                <a:pt x="76" y="195"/>
                              </a:lnTo>
                              <a:lnTo>
                                <a:pt x="105" y="195"/>
                              </a:lnTo>
                              <a:lnTo>
                                <a:pt x="122" y="196"/>
                              </a:lnTo>
                              <a:lnTo>
                                <a:pt x="122" y="167"/>
                              </a:lnTo>
                              <a:lnTo>
                                <a:pt x="123" y="114"/>
                              </a:lnTo>
                              <a:lnTo>
                                <a:pt x="123" y="86"/>
                              </a:lnTo>
                              <a:lnTo>
                                <a:pt x="107" y="86"/>
                              </a:lnTo>
                              <a:lnTo>
                                <a:pt x="77" y="86"/>
                              </a:lnTo>
                              <a:lnTo>
                                <a:pt x="60" y="86"/>
                              </a:lnTo>
                              <a:lnTo>
                                <a:pt x="42" y="89"/>
                              </a:lnTo>
                              <a:lnTo>
                                <a:pt x="31" y="100"/>
                              </a:lnTo>
                              <a:lnTo>
                                <a:pt x="26" y="119"/>
                              </a:lnTo>
                              <a:lnTo>
                                <a:pt x="20" y="118"/>
                              </a:lnTo>
                              <a:lnTo>
                                <a:pt x="8" y="118"/>
                              </a:lnTo>
                              <a:lnTo>
                                <a:pt x="1" y="118"/>
                              </a:lnTo>
                              <a:lnTo>
                                <a:pt x="1" y="87"/>
                              </a:lnTo>
                              <a:lnTo>
                                <a:pt x="2" y="31"/>
                              </a:lnTo>
                              <a:lnTo>
                                <a:pt x="2" y="0"/>
                              </a:lnTo>
                              <a:lnTo>
                                <a:pt x="9" y="0"/>
                              </a:lnTo>
                              <a:lnTo>
                                <a:pt x="21" y="0"/>
                              </a:lnTo>
                              <a:lnTo>
                                <a:pt x="27" y="0"/>
                              </a:lnTo>
                              <a:lnTo>
                                <a:pt x="32" y="19"/>
                              </a:lnTo>
                              <a:lnTo>
                                <a:pt x="42" y="30"/>
                              </a:lnTo>
                              <a:lnTo>
                                <a:pt x="60" y="33"/>
                              </a:lnTo>
                              <a:lnTo>
                                <a:pt x="109" y="34"/>
                              </a:lnTo>
                              <a:lnTo>
                                <a:pt x="197" y="34"/>
                              </a:lnTo>
                              <a:lnTo>
                                <a:pt x="245" y="35"/>
                              </a:lnTo>
                              <a:lnTo>
                                <a:pt x="264" y="32"/>
                              </a:lnTo>
                              <a:lnTo>
                                <a:pt x="275" y="21"/>
                              </a:lnTo>
                              <a:lnTo>
                                <a:pt x="278" y="2"/>
                              </a:lnTo>
                              <a:lnTo>
                                <a:pt x="286" y="2"/>
                              </a:lnTo>
                              <a:lnTo>
                                <a:pt x="298" y="2"/>
                              </a:lnTo>
                              <a:lnTo>
                                <a:pt x="305" y="2"/>
                              </a:lnTo>
                              <a:lnTo>
                                <a:pt x="305" y="33"/>
                              </a:lnTo>
                              <a:lnTo>
                                <a:pt x="303" y="90"/>
                              </a:lnTo>
                              <a:lnTo>
                                <a:pt x="303" y="121"/>
                              </a:lnTo>
                              <a:lnTo>
                                <a:pt x="297" y="121"/>
                              </a:lnTo>
                              <a:lnTo>
                                <a:pt x="285" y="120"/>
                              </a:lnTo>
                              <a:lnTo>
                                <a:pt x="278" y="120"/>
                              </a:lnTo>
                              <a:lnTo>
                                <a:pt x="274" y="101"/>
                              </a:lnTo>
                              <a:lnTo>
                                <a:pt x="263" y="90"/>
                              </a:lnTo>
                              <a:lnTo>
                                <a:pt x="245" y="87"/>
                              </a:lnTo>
                              <a:lnTo>
                                <a:pt x="221" y="87"/>
                              </a:lnTo>
                              <a:lnTo>
                                <a:pt x="176" y="86"/>
                              </a:lnTo>
                              <a:lnTo>
                                <a:pt x="152" y="86"/>
                              </a:lnTo>
                              <a:lnTo>
                                <a:pt x="152" y="114"/>
                              </a:lnTo>
                              <a:lnTo>
                                <a:pt x="151" y="168"/>
                              </a:lnTo>
                              <a:lnTo>
                                <a:pt x="151" y="196"/>
                              </a:lnTo>
                              <a:lnTo>
                                <a:pt x="175" y="196"/>
                              </a:lnTo>
                              <a:lnTo>
                                <a:pt x="220" y="196"/>
                              </a:lnTo>
                              <a:lnTo>
                                <a:pt x="244" y="196"/>
                              </a:lnTo>
                              <a:lnTo>
                                <a:pt x="263" y="193"/>
                              </a:lnTo>
                              <a:lnTo>
                                <a:pt x="273" y="182"/>
                              </a:lnTo>
                              <a:lnTo>
                                <a:pt x="277" y="164"/>
                              </a:lnTo>
                              <a:lnTo>
                                <a:pt x="284" y="164"/>
                              </a:lnTo>
                              <a:lnTo>
                                <a:pt x="297" y="165"/>
                              </a:lnTo>
                              <a:lnTo>
                                <a:pt x="303" y="165"/>
                              </a:lnTo>
                              <a:lnTo>
                                <a:pt x="303" y="195"/>
                              </a:lnTo>
                              <a:lnTo>
                                <a:pt x="302" y="251"/>
                              </a:lnTo>
                              <a:lnTo>
                                <a:pt x="302" y="282"/>
                              </a:lnTo>
                              <a:lnTo>
                                <a:pt x="296" y="282"/>
                              </a:lnTo>
                              <a:lnTo>
                                <a:pt x="284" y="282"/>
                              </a:lnTo>
                              <a:lnTo>
                                <a:pt x="276" y="282"/>
                              </a:lnTo>
                              <a:lnTo>
                                <a:pt x="273" y="263"/>
                              </a:lnTo>
                              <a:lnTo>
                                <a:pt x="262" y="252"/>
                              </a:lnTo>
                              <a:lnTo>
                                <a:pt x="243" y="249"/>
                              </a:lnTo>
                              <a:close/>
                            </a:path>
                          </a:pathLst>
                        </a:custGeom>
                        <a:solidFill>
                          <a:srgbClr val="FFFFFF"/>
                        </a:solidFill>
                        <a:ln>
                          <a:noFill/>
                        </a:ln>
                      </wps:spPr>
                      <wps:bodyPr rot="0" vert="horz" wrap="square" lIns="91440" tIns="45720" rIns="91440" bIns="45720" anchor="t" anchorCtr="0" upright="1">
                        <a:noAutofit/>
                      </wps:bodyPr>
                    </wps:wsp>
                    <wps:wsp>
                      <wps:cNvPr id="524" name="Freeform 525"/>
                      <wps:cNvSpPr>
                        <a:spLocks/>
                      </wps:cNvSpPr>
                      <wps:spPr bwMode="auto">
                        <a:xfrm>
                          <a:off x="1644" y="767"/>
                          <a:ext cx="85" cy="69"/>
                        </a:xfrm>
                        <a:custGeom>
                          <a:avLst/>
                          <a:gdLst>
                            <a:gd name="T0" fmla="*/ 198 w 336"/>
                            <a:gd name="T1" fmla="*/ 225 h 277"/>
                            <a:gd name="T2" fmla="*/ 64 w 336"/>
                            <a:gd name="T3" fmla="*/ 201 h 277"/>
                            <a:gd name="T4" fmla="*/ 45 w 336"/>
                            <a:gd name="T5" fmla="*/ 201 h 277"/>
                            <a:gd name="T6" fmla="*/ 25 w 336"/>
                            <a:gd name="T7" fmla="*/ 227 h 277"/>
                            <a:gd name="T8" fmla="*/ 19 w 336"/>
                            <a:gd name="T9" fmla="*/ 226 h 277"/>
                            <a:gd name="T10" fmla="*/ 0 w 336"/>
                            <a:gd name="T11" fmla="*/ 223 h 277"/>
                            <a:gd name="T12" fmla="*/ 10 w 336"/>
                            <a:gd name="T13" fmla="*/ 170 h 277"/>
                            <a:gd name="T14" fmla="*/ 37 w 336"/>
                            <a:gd name="T15" fmla="*/ 19 h 277"/>
                            <a:gd name="T16" fmla="*/ 60 w 336"/>
                            <a:gd name="T17" fmla="*/ 15 h 277"/>
                            <a:gd name="T18" fmla="*/ 130 w 336"/>
                            <a:gd name="T19" fmla="*/ 0 h 277"/>
                            <a:gd name="T20" fmla="*/ 132 w 336"/>
                            <a:gd name="T21" fmla="*/ 6 h 277"/>
                            <a:gd name="T22" fmla="*/ 137 w 336"/>
                            <a:gd name="T23" fmla="*/ 21 h 277"/>
                            <a:gd name="T24" fmla="*/ 90 w 336"/>
                            <a:gd name="T25" fmla="*/ 45 h 277"/>
                            <a:gd name="T26" fmla="*/ 52 w 336"/>
                            <a:gd name="T27" fmla="*/ 114 h 277"/>
                            <a:gd name="T28" fmla="*/ 51 w 336"/>
                            <a:gd name="T29" fmla="*/ 133 h 277"/>
                            <a:gd name="T30" fmla="*/ 71 w 336"/>
                            <a:gd name="T31" fmla="*/ 149 h 277"/>
                            <a:gd name="T32" fmla="*/ 88 w 336"/>
                            <a:gd name="T33" fmla="*/ 153 h 277"/>
                            <a:gd name="T34" fmla="*/ 135 w 336"/>
                            <a:gd name="T35" fmla="*/ 160 h 277"/>
                            <a:gd name="T36" fmla="*/ 136 w 336"/>
                            <a:gd name="T37" fmla="*/ 155 h 277"/>
                            <a:gd name="T38" fmla="*/ 138 w 336"/>
                            <a:gd name="T39" fmla="*/ 138 h 277"/>
                            <a:gd name="T40" fmla="*/ 137 w 336"/>
                            <a:gd name="T41" fmla="*/ 118 h 277"/>
                            <a:gd name="T42" fmla="*/ 91 w 336"/>
                            <a:gd name="T43" fmla="*/ 95 h 277"/>
                            <a:gd name="T44" fmla="*/ 92 w 336"/>
                            <a:gd name="T45" fmla="*/ 89 h 277"/>
                            <a:gd name="T46" fmla="*/ 94 w 336"/>
                            <a:gd name="T47" fmla="*/ 75 h 277"/>
                            <a:gd name="T48" fmla="*/ 131 w 336"/>
                            <a:gd name="T49" fmla="*/ 81 h 277"/>
                            <a:gd name="T50" fmla="*/ 234 w 336"/>
                            <a:gd name="T51" fmla="*/ 100 h 277"/>
                            <a:gd name="T52" fmla="*/ 233 w 336"/>
                            <a:gd name="T53" fmla="*/ 104 h 277"/>
                            <a:gd name="T54" fmla="*/ 231 w 336"/>
                            <a:gd name="T55" fmla="*/ 120 h 277"/>
                            <a:gd name="T56" fmla="*/ 197 w 336"/>
                            <a:gd name="T57" fmla="*/ 119 h 277"/>
                            <a:gd name="T58" fmla="*/ 168 w 336"/>
                            <a:gd name="T59" fmla="*/ 152 h 277"/>
                            <a:gd name="T60" fmla="*/ 167 w 336"/>
                            <a:gd name="T61" fmla="*/ 155 h 277"/>
                            <a:gd name="T62" fmla="*/ 165 w 336"/>
                            <a:gd name="T63" fmla="*/ 167 h 277"/>
                            <a:gd name="T64" fmla="*/ 189 w 336"/>
                            <a:gd name="T65" fmla="*/ 170 h 277"/>
                            <a:gd name="T66" fmla="*/ 258 w 336"/>
                            <a:gd name="T67" fmla="*/ 183 h 277"/>
                            <a:gd name="T68" fmla="*/ 275 w 336"/>
                            <a:gd name="T69" fmla="*/ 183 h 277"/>
                            <a:gd name="T70" fmla="*/ 291 w 336"/>
                            <a:gd name="T71" fmla="*/ 153 h 277"/>
                            <a:gd name="T72" fmla="*/ 291 w 336"/>
                            <a:gd name="T73" fmla="*/ 112 h 277"/>
                            <a:gd name="T74" fmla="*/ 229 w 336"/>
                            <a:gd name="T75" fmla="*/ 27 h 277"/>
                            <a:gd name="T76" fmla="*/ 232 w 336"/>
                            <a:gd name="T77" fmla="*/ 21 h 277"/>
                            <a:gd name="T78" fmla="*/ 243 w 336"/>
                            <a:gd name="T79" fmla="*/ 8 h 277"/>
                            <a:gd name="T80" fmla="*/ 267 w 336"/>
                            <a:gd name="T81" fmla="*/ 23 h 277"/>
                            <a:gd name="T82" fmla="*/ 336 w 336"/>
                            <a:gd name="T83" fmla="*/ 65 h 277"/>
                            <a:gd name="T84" fmla="*/ 330 w 336"/>
                            <a:gd name="T85" fmla="*/ 98 h 277"/>
                            <a:gd name="T86" fmla="*/ 303 w 336"/>
                            <a:gd name="T87" fmla="*/ 244 h 277"/>
                            <a:gd name="T88" fmla="*/ 297 w 336"/>
                            <a:gd name="T89" fmla="*/ 277 h 277"/>
                            <a:gd name="T90" fmla="*/ 278 w 336"/>
                            <a:gd name="T91" fmla="*/ 273 h 277"/>
                            <a:gd name="T92" fmla="*/ 272 w 336"/>
                            <a:gd name="T93" fmla="*/ 272 h 277"/>
                            <a:gd name="T94" fmla="*/ 263 w 336"/>
                            <a:gd name="T95" fmla="*/ 240 h 277"/>
                            <a:gd name="T96" fmla="*/ 245 w 336"/>
                            <a:gd name="T97" fmla="*/ 234 h 2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336" h="277">
                              <a:moveTo>
                                <a:pt x="245" y="234"/>
                              </a:moveTo>
                              <a:lnTo>
                                <a:pt x="198" y="225"/>
                              </a:lnTo>
                              <a:lnTo>
                                <a:pt x="111" y="209"/>
                              </a:lnTo>
                              <a:lnTo>
                                <a:pt x="64" y="201"/>
                              </a:lnTo>
                              <a:lnTo>
                                <a:pt x="45" y="201"/>
                              </a:lnTo>
                              <a:lnTo>
                                <a:pt x="33" y="210"/>
                              </a:lnTo>
                              <a:lnTo>
                                <a:pt x="25" y="227"/>
                              </a:lnTo>
                              <a:lnTo>
                                <a:pt x="19" y="226"/>
                              </a:lnTo>
                              <a:lnTo>
                                <a:pt x="7" y="224"/>
                              </a:lnTo>
                              <a:lnTo>
                                <a:pt x="0" y="223"/>
                              </a:lnTo>
                              <a:lnTo>
                                <a:pt x="10" y="170"/>
                              </a:lnTo>
                              <a:lnTo>
                                <a:pt x="27" y="72"/>
                              </a:lnTo>
                              <a:lnTo>
                                <a:pt x="37" y="19"/>
                              </a:lnTo>
                              <a:lnTo>
                                <a:pt x="60" y="15"/>
                              </a:lnTo>
                              <a:lnTo>
                                <a:pt x="105" y="5"/>
                              </a:lnTo>
                              <a:lnTo>
                                <a:pt x="130" y="0"/>
                              </a:lnTo>
                              <a:lnTo>
                                <a:pt x="132" y="6"/>
                              </a:lnTo>
                              <a:lnTo>
                                <a:pt x="135" y="16"/>
                              </a:lnTo>
                              <a:lnTo>
                                <a:pt x="137" y="21"/>
                              </a:lnTo>
                              <a:lnTo>
                                <a:pt x="90" y="45"/>
                              </a:lnTo>
                              <a:lnTo>
                                <a:pt x="64" y="77"/>
                              </a:lnTo>
                              <a:lnTo>
                                <a:pt x="52" y="114"/>
                              </a:lnTo>
                              <a:lnTo>
                                <a:pt x="51" y="133"/>
                              </a:lnTo>
                              <a:lnTo>
                                <a:pt x="56" y="144"/>
                              </a:lnTo>
                              <a:lnTo>
                                <a:pt x="71" y="149"/>
                              </a:lnTo>
                              <a:lnTo>
                                <a:pt x="88" y="153"/>
                              </a:lnTo>
                              <a:lnTo>
                                <a:pt x="119" y="158"/>
                              </a:lnTo>
                              <a:lnTo>
                                <a:pt x="135" y="160"/>
                              </a:lnTo>
                              <a:lnTo>
                                <a:pt x="136" y="155"/>
                              </a:lnTo>
                              <a:lnTo>
                                <a:pt x="137" y="144"/>
                              </a:lnTo>
                              <a:lnTo>
                                <a:pt x="138" y="138"/>
                              </a:lnTo>
                              <a:lnTo>
                                <a:pt x="137" y="118"/>
                              </a:lnTo>
                              <a:lnTo>
                                <a:pt x="122" y="104"/>
                              </a:lnTo>
                              <a:lnTo>
                                <a:pt x="91" y="95"/>
                              </a:lnTo>
                              <a:lnTo>
                                <a:pt x="92" y="89"/>
                              </a:lnTo>
                              <a:lnTo>
                                <a:pt x="94" y="79"/>
                              </a:lnTo>
                              <a:lnTo>
                                <a:pt x="94" y="75"/>
                              </a:lnTo>
                              <a:lnTo>
                                <a:pt x="131" y="81"/>
                              </a:lnTo>
                              <a:lnTo>
                                <a:pt x="198" y="94"/>
                              </a:lnTo>
                              <a:lnTo>
                                <a:pt x="234" y="100"/>
                              </a:lnTo>
                              <a:lnTo>
                                <a:pt x="233" y="104"/>
                              </a:lnTo>
                              <a:lnTo>
                                <a:pt x="231" y="114"/>
                              </a:lnTo>
                              <a:lnTo>
                                <a:pt x="231" y="120"/>
                              </a:lnTo>
                              <a:lnTo>
                                <a:pt x="197" y="119"/>
                              </a:lnTo>
                              <a:lnTo>
                                <a:pt x="177" y="129"/>
                              </a:lnTo>
                              <a:lnTo>
                                <a:pt x="168" y="152"/>
                              </a:lnTo>
                              <a:lnTo>
                                <a:pt x="167" y="155"/>
                              </a:lnTo>
                              <a:lnTo>
                                <a:pt x="166" y="163"/>
                              </a:lnTo>
                              <a:lnTo>
                                <a:pt x="165" y="167"/>
                              </a:lnTo>
                              <a:lnTo>
                                <a:pt x="189" y="170"/>
                              </a:lnTo>
                              <a:lnTo>
                                <a:pt x="234" y="179"/>
                              </a:lnTo>
                              <a:lnTo>
                                <a:pt x="258" y="183"/>
                              </a:lnTo>
                              <a:lnTo>
                                <a:pt x="275" y="183"/>
                              </a:lnTo>
                              <a:lnTo>
                                <a:pt x="285" y="175"/>
                              </a:lnTo>
                              <a:lnTo>
                                <a:pt x="291" y="153"/>
                              </a:lnTo>
                              <a:lnTo>
                                <a:pt x="291" y="112"/>
                              </a:lnTo>
                              <a:lnTo>
                                <a:pt x="274" y="72"/>
                              </a:lnTo>
                              <a:lnTo>
                                <a:pt x="229" y="27"/>
                              </a:lnTo>
                              <a:lnTo>
                                <a:pt x="232" y="21"/>
                              </a:lnTo>
                              <a:lnTo>
                                <a:pt x="240" y="12"/>
                              </a:lnTo>
                              <a:lnTo>
                                <a:pt x="243" y="8"/>
                              </a:lnTo>
                              <a:lnTo>
                                <a:pt x="267" y="23"/>
                              </a:lnTo>
                              <a:lnTo>
                                <a:pt x="312" y="51"/>
                              </a:lnTo>
                              <a:lnTo>
                                <a:pt x="336" y="65"/>
                              </a:lnTo>
                              <a:lnTo>
                                <a:pt x="330" y="98"/>
                              </a:lnTo>
                              <a:lnTo>
                                <a:pt x="317" y="171"/>
                              </a:lnTo>
                              <a:lnTo>
                                <a:pt x="303" y="244"/>
                              </a:lnTo>
                              <a:lnTo>
                                <a:pt x="297" y="277"/>
                              </a:lnTo>
                              <a:lnTo>
                                <a:pt x="290" y="276"/>
                              </a:lnTo>
                              <a:lnTo>
                                <a:pt x="278" y="273"/>
                              </a:lnTo>
                              <a:lnTo>
                                <a:pt x="272" y="272"/>
                              </a:lnTo>
                              <a:lnTo>
                                <a:pt x="272" y="254"/>
                              </a:lnTo>
                              <a:lnTo>
                                <a:pt x="263" y="240"/>
                              </a:lnTo>
                              <a:lnTo>
                                <a:pt x="245" y="234"/>
                              </a:lnTo>
                              <a:close/>
                            </a:path>
                          </a:pathLst>
                        </a:custGeom>
                        <a:solidFill>
                          <a:srgbClr val="FFFFFF"/>
                        </a:solidFill>
                        <a:ln>
                          <a:noFill/>
                        </a:ln>
                      </wps:spPr>
                      <wps:bodyPr rot="0" vert="horz" wrap="square" lIns="91440" tIns="45720" rIns="91440" bIns="45720" anchor="t" anchorCtr="0" upright="1">
                        <a:noAutofit/>
                      </wps:bodyPr>
                    </wps:wsp>
                    <wps:wsp>
                      <wps:cNvPr id="525" name="Freeform 526"/>
                      <wps:cNvSpPr>
                        <a:spLocks/>
                      </wps:cNvSpPr>
                      <wps:spPr bwMode="auto">
                        <a:xfrm>
                          <a:off x="1660" y="719"/>
                          <a:ext cx="81" cy="50"/>
                        </a:xfrm>
                        <a:custGeom>
                          <a:avLst/>
                          <a:gdLst>
                            <a:gd name="T0" fmla="*/ 242 w 323"/>
                            <a:gd name="T1" fmla="*/ 152 h 200"/>
                            <a:gd name="T2" fmla="*/ 196 w 323"/>
                            <a:gd name="T3" fmla="*/ 138 h 200"/>
                            <a:gd name="T4" fmla="*/ 111 w 323"/>
                            <a:gd name="T5" fmla="*/ 111 h 200"/>
                            <a:gd name="T6" fmla="*/ 66 w 323"/>
                            <a:gd name="T7" fmla="*/ 98 h 200"/>
                            <a:gd name="T8" fmla="*/ 66 w 323"/>
                            <a:gd name="T9" fmla="*/ 98 h 200"/>
                            <a:gd name="T10" fmla="*/ 47 w 323"/>
                            <a:gd name="T11" fmla="*/ 96 h 200"/>
                            <a:gd name="T12" fmla="*/ 33 w 323"/>
                            <a:gd name="T13" fmla="*/ 102 h 200"/>
                            <a:gd name="T14" fmla="*/ 24 w 323"/>
                            <a:gd name="T15" fmla="*/ 120 h 200"/>
                            <a:gd name="T16" fmla="*/ 24 w 323"/>
                            <a:gd name="T17" fmla="*/ 120 h 200"/>
                            <a:gd name="T18" fmla="*/ 17 w 323"/>
                            <a:gd name="T19" fmla="*/ 118 h 200"/>
                            <a:gd name="T20" fmla="*/ 5 w 323"/>
                            <a:gd name="T21" fmla="*/ 115 h 200"/>
                            <a:gd name="T22" fmla="*/ 0 w 323"/>
                            <a:gd name="T23" fmla="*/ 112 h 200"/>
                            <a:gd name="T24" fmla="*/ 0 w 323"/>
                            <a:gd name="T25" fmla="*/ 112 h 200"/>
                            <a:gd name="T26" fmla="*/ 8 w 323"/>
                            <a:gd name="T27" fmla="*/ 83 h 200"/>
                            <a:gd name="T28" fmla="*/ 25 w 323"/>
                            <a:gd name="T29" fmla="*/ 30 h 200"/>
                            <a:gd name="T30" fmla="*/ 34 w 323"/>
                            <a:gd name="T31" fmla="*/ 0 h 200"/>
                            <a:gd name="T32" fmla="*/ 34 w 323"/>
                            <a:gd name="T33" fmla="*/ 0 h 200"/>
                            <a:gd name="T34" fmla="*/ 40 w 323"/>
                            <a:gd name="T35" fmla="*/ 3 h 200"/>
                            <a:gd name="T36" fmla="*/ 52 w 323"/>
                            <a:gd name="T37" fmla="*/ 6 h 200"/>
                            <a:gd name="T38" fmla="*/ 58 w 323"/>
                            <a:gd name="T39" fmla="*/ 8 h 200"/>
                            <a:gd name="T40" fmla="*/ 58 w 323"/>
                            <a:gd name="T41" fmla="*/ 8 h 200"/>
                            <a:gd name="T42" fmla="*/ 57 w 323"/>
                            <a:gd name="T43" fmla="*/ 27 h 200"/>
                            <a:gd name="T44" fmla="*/ 63 w 323"/>
                            <a:gd name="T45" fmla="*/ 40 h 200"/>
                            <a:gd name="T46" fmla="*/ 81 w 323"/>
                            <a:gd name="T47" fmla="*/ 50 h 200"/>
                            <a:gd name="T48" fmla="*/ 81 w 323"/>
                            <a:gd name="T49" fmla="*/ 50 h 200"/>
                            <a:gd name="T50" fmla="*/ 126 w 323"/>
                            <a:gd name="T51" fmla="*/ 63 h 200"/>
                            <a:gd name="T52" fmla="*/ 211 w 323"/>
                            <a:gd name="T53" fmla="*/ 88 h 200"/>
                            <a:gd name="T54" fmla="*/ 257 w 323"/>
                            <a:gd name="T55" fmla="*/ 101 h 200"/>
                            <a:gd name="T56" fmla="*/ 257 w 323"/>
                            <a:gd name="T57" fmla="*/ 101 h 200"/>
                            <a:gd name="T58" fmla="*/ 276 w 323"/>
                            <a:gd name="T59" fmla="*/ 104 h 200"/>
                            <a:gd name="T60" fmla="*/ 289 w 323"/>
                            <a:gd name="T61" fmla="*/ 97 h 200"/>
                            <a:gd name="T62" fmla="*/ 299 w 323"/>
                            <a:gd name="T63" fmla="*/ 79 h 200"/>
                            <a:gd name="T64" fmla="*/ 299 w 323"/>
                            <a:gd name="T65" fmla="*/ 79 h 200"/>
                            <a:gd name="T66" fmla="*/ 305 w 323"/>
                            <a:gd name="T67" fmla="*/ 82 h 200"/>
                            <a:gd name="T68" fmla="*/ 316 w 323"/>
                            <a:gd name="T69" fmla="*/ 85 h 200"/>
                            <a:gd name="T70" fmla="*/ 323 w 323"/>
                            <a:gd name="T71" fmla="*/ 87 h 200"/>
                            <a:gd name="T72" fmla="*/ 323 w 323"/>
                            <a:gd name="T73" fmla="*/ 87 h 200"/>
                            <a:gd name="T74" fmla="*/ 314 w 323"/>
                            <a:gd name="T75" fmla="*/ 117 h 200"/>
                            <a:gd name="T76" fmla="*/ 298 w 323"/>
                            <a:gd name="T77" fmla="*/ 170 h 200"/>
                            <a:gd name="T78" fmla="*/ 289 w 323"/>
                            <a:gd name="T79" fmla="*/ 200 h 200"/>
                            <a:gd name="T80" fmla="*/ 289 w 323"/>
                            <a:gd name="T81" fmla="*/ 200 h 200"/>
                            <a:gd name="T82" fmla="*/ 282 w 323"/>
                            <a:gd name="T83" fmla="*/ 198 h 200"/>
                            <a:gd name="T84" fmla="*/ 270 w 323"/>
                            <a:gd name="T85" fmla="*/ 195 h 200"/>
                            <a:gd name="T86" fmla="*/ 264 w 323"/>
                            <a:gd name="T87" fmla="*/ 192 h 200"/>
                            <a:gd name="T88" fmla="*/ 264 w 323"/>
                            <a:gd name="T89" fmla="*/ 192 h 200"/>
                            <a:gd name="T90" fmla="*/ 265 w 323"/>
                            <a:gd name="T91" fmla="*/ 174 h 200"/>
                            <a:gd name="T92" fmla="*/ 258 w 323"/>
                            <a:gd name="T93" fmla="*/ 161 h 200"/>
                            <a:gd name="T94" fmla="*/ 242 w 323"/>
                            <a:gd name="T95" fmla="*/ 152 h 200"/>
                            <a:gd name="T96" fmla="*/ 242 w 323"/>
                            <a:gd name="T97" fmla="*/ 152 h 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323" h="200">
                              <a:moveTo>
                                <a:pt x="242" y="152"/>
                              </a:moveTo>
                              <a:lnTo>
                                <a:pt x="196" y="138"/>
                              </a:lnTo>
                              <a:lnTo>
                                <a:pt x="111" y="111"/>
                              </a:lnTo>
                              <a:lnTo>
                                <a:pt x="66" y="98"/>
                              </a:lnTo>
                              <a:lnTo>
                                <a:pt x="47" y="96"/>
                              </a:lnTo>
                              <a:lnTo>
                                <a:pt x="33" y="102"/>
                              </a:lnTo>
                              <a:lnTo>
                                <a:pt x="24" y="120"/>
                              </a:lnTo>
                              <a:lnTo>
                                <a:pt x="17" y="118"/>
                              </a:lnTo>
                              <a:lnTo>
                                <a:pt x="5" y="115"/>
                              </a:lnTo>
                              <a:lnTo>
                                <a:pt x="0" y="112"/>
                              </a:lnTo>
                              <a:lnTo>
                                <a:pt x="8" y="83"/>
                              </a:lnTo>
                              <a:lnTo>
                                <a:pt x="25" y="30"/>
                              </a:lnTo>
                              <a:lnTo>
                                <a:pt x="34" y="0"/>
                              </a:lnTo>
                              <a:lnTo>
                                <a:pt x="40" y="3"/>
                              </a:lnTo>
                              <a:lnTo>
                                <a:pt x="52" y="6"/>
                              </a:lnTo>
                              <a:lnTo>
                                <a:pt x="58" y="8"/>
                              </a:lnTo>
                              <a:lnTo>
                                <a:pt x="57" y="27"/>
                              </a:lnTo>
                              <a:lnTo>
                                <a:pt x="63" y="40"/>
                              </a:lnTo>
                              <a:lnTo>
                                <a:pt x="81" y="50"/>
                              </a:lnTo>
                              <a:lnTo>
                                <a:pt x="126" y="63"/>
                              </a:lnTo>
                              <a:lnTo>
                                <a:pt x="211" y="88"/>
                              </a:lnTo>
                              <a:lnTo>
                                <a:pt x="257" y="101"/>
                              </a:lnTo>
                              <a:lnTo>
                                <a:pt x="276" y="104"/>
                              </a:lnTo>
                              <a:lnTo>
                                <a:pt x="289" y="97"/>
                              </a:lnTo>
                              <a:lnTo>
                                <a:pt x="299" y="79"/>
                              </a:lnTo>
                              <a:lnTo>
                                <a:pt x="305" y="82"/>
                              </a:lnTo>
                              <a:lnTo>
                                <a:pt x="316" y="85"/>
                              </a:lnTo>
                              <a:lnTo>
                                <a:pt x="323" y="87"/>
                              </a:lnTo>
                              <a:lnTo>
                                <a:pt x="314" y="117"/>
                              </a:lnTo>
                              <a:lnTo>
                                <a:pt x="298" y="170"/>
                              </a:lnTo>
                              <a:lnTo>
                                <a:pt x="289" y="200"/>
                              </a:lnTo>
                              <a:lnTo>
                                <a:pt x="282" y="198"/>
                              </a:lnTo>
                              <a:lnTo>
                                <a:pt x="270" y="195"/>
                              </a:lnTo>
                              <a:lnTo>
                                <a:pt x="264" y="192"/>
                              </a:lnTo>
                              <a:lnTo>
                                <a:pt x="265" y="174"/>
                              </a:lnTo>
                              <a:lnTo>
                                <a:pt x="258" y="161"/>
                              </a:lnTo>
                              <a:lnTo>
                                <a:pt x="242" y="152"/>
                              </a:lnTo>
                              <a:close/>
                            </a:path>
                          </a:pathLst>
                        </a:custGeom>
                        <a:solidFill>
                          <a:srgbClr val="FFFFFF"/>
                        </a:solidFill>
                        <a:ln>
                          <a:noFill/>
                        </a:ln>
                      </wps:spPr>
                      <wps:bodyPr rot="0" vert="horz" wrap="square" lIns="91440" tIns="45720" rIns="91440" bIns="45720" anchor="t" anchorCtr="0" upright="1">
                        <a:noAutofit/>
                      </wps:bodyPr>
                    </wps:wsp>
                    <wps:wsp>
                      <wps:cNvPr id="526" name="Freeform 527"/>
                      <wps:cNvSpPr>
                        <a:spLocks noEditPoints="1"/>
                      </wps:cNvSpPr>
                      <wps:spPr bwMode="auto">
                        <a:xfrm>
                          <a:off x="1673" y="652"/>
                          <a:ext cx="87" cy="82"/>
                        </a:xfrm>
                        <a:custGeom>
                          <a:avLst/>
                          <a:gdLst>
                            <a:gd name="T0" fmla="*/ 261 w 349"/>
                            <a:gd name="T1" fmla="*/ 229 h 329"/>
                            <a:gd name="T2" fmla="*/ 275 w 349"/>
                            <a:gd name="T3" fmla="*/ 233 h 329"/>
                            <a:gd name="T4" fmla="*/ 287 w 349"/>
                            <a:gd name="T5" fmla="*/ 227 h 329"/>
                            <a:gd name="T6" fmla="*/ 302 w 349"/>
                            <a:gd name="T7" fmla="*/ 204 h 329"/>
                            <a:gd name="T8" fmla="*/ 302 w 349"/>
                            <a:gd name="T9" fmla="*/ 204 h 329"/>
                            <a:gd name="T10" fmla="*/ 310 w 349"/>
                            <a:gd name="T11" fmla="*/ 158 h 329"/>
                            <a:gd name="T12" fmla="*/ 288 w 349"/>
                            <a:gd name="T13" fmla="*/ 111 h 329"/>
                            <a:gd name="T14" fmla="*/ 224 w 349"/>
                            <a:gd name="T15" fmla="*/ 66 h 329"/>
                            <a:gd name="T16" fmla="*/ 224 w 349"/>
                            <a:gd name="T17" fmla="*/ 66 h 329"/>
                            <a:gd name="T18" fmla="*/ 168 w 349"/>
                            <a:gd name="T19" fmla="*/ 51 h 329"/>
                            <a:gd name="T20" fmla="*/ 116 w 349"/>
                            <a:gd name="T21" fmla="*/ 61 h 329"/>
                            <a:gd name="T22" fmla="*/ 77 w 349"/>
                            <a:gd name="T23" fmla="*/ 104 h 329"/>
                            <a:gd name="T24" fmla="*/ 77 w 349"/>
                            <a:gd name="T25" fmla="*/ 104 h 329"/>
                            <a:gd name="T26" fmla="*/ 69 w 349"/>
                            <a:gd name="T27" fmla="*/ 128 h 329"/>
                            <a:gd name="T28" fmla="*/ 73 w 349"/>
                            <a:gd name="T29" fmla="*/ 141 h 329"/>
                            <a:gd name="T30" fmla="*/ 91 w 349"/>
                            <a:gd name="T31" fmla="*/ 152 h 329"/>
                            <a:gd name="T32" fmla="*/ 91 w 349"/>
                            <a:gd name="T33" fmla="*/ 152 h 329"/>
                            <a:gd name="T34" fmla="*/ 135 w 349"/>
                            <a:gd name="T35" fmla="*/ 172 h 329"/>
                            <a:gd name="T36" fmla="*/ 217 w 349"/>
                            <a:gd name="T37" fmla="*/ 209 h 329"/>
                            <a:gd name="T38" fmla="*/ 261 w 349"/>
                            <a:gd name="T39" fmla="*/ 229 h 329"/>
                            <a:gd name="T40" fmla="*/ 261 w 349"/>
                            <a:gd name="T41" fmla="*/ 229 h 329"/>
                            <a:gd name="T42" fmla="*/ 236 w 349"/>
                            <a:gd name="T43" fmla="*/ 274 h 329"/>
                            <a:gd name="T44" fmla="*/ 192 w 349"/>
                            <a:gd name="T45" fmla="*/ 254 h 329"/>
                            <a:gd name="T46" fmla="*/ 111 w 349"/>
                            <a:gd name="T47" fmla="*/ 218 h 329"/>
                            <a:gd name="T48" fmla="*/ 67 w 349"/>
                            <a:gd name="T49" fmla="*/ 198 h 329"/>
                            <a:gd name="T50" fmla="*/ 67 w 349"/>
                            <a:gd name="T51" fmla="*/ 198 h 329"/>
                            <a:gd name="T52" fmla="*/ 49 w 349"/>
                            <a:gd name="T53" fmla="*/ 194 h 329"/>
                            <a:gd name="T54" fmla="*/ 34 w 349"/>
                            <a:gd name="T55" fmla="*/ 199 h 329"/>
                            <a:gd name="T56" fmla="*/ 23 w 349"/>
                            <a:gd name="T57" fmla="*/ 215 h 329"/>
                            <a:gd name="T58" fmla="*/ 23 w 349"/>
                            <a:gd name="T59" fmla="*/ 215 h 329"/>
                            <a:gd name="T60" fmla="*/ 18 w 349"/>
                            <a:gd name="T61" fmla="*/ 213 h 329"/>
                            <a:gd name="T62" fmla="*/ 6 w 349"/>
                            <a:gd name="T63" fmla="*/ 207 h 329"/>
                            <a:gd name="T64" fmla="*/ 0 w 349"/>
                            <a:gd name="T65" fmla="*/ 204 h 329"/>
                            <a:gd name="T66" fmla="*/ 0 w 349"/>
                            <a:gd name="T67" fmla="*/ 204 h 329"/>
                            <a:gd name="T68" fmla="*/ 16 w 349"/>
                            <a:gd name="T69" fmla="*/ 171 h 329"/>
                            <a:gd name="T70" fmla="*/ 43 w 349"/>
                            <a:gd name="T71" fmla="*/ 110 h 329"/>
                            <a:gd name="T72" fmla="*/ 59 w 349"/>
                            <a:gd name="T73" fmla="*/ 76 h 329"/>
                            <a:gd name="T74" fmla="*/ 59 w 349"/>
                            <a:gd name="T75" fmla="*/ 76 h 329"/>
                            <a:gd name="T76" fmla="*/ 94 w 349"/>
                            <a:gd name="T77" fmla="*/ 27 h 329"/>
                            <a:gd name="T78" fmla="*/ 137 w 349"/>
                            <a:gd name="T79" fmla="*/ 5 h 329"/>
                            <a:gd name="T80" fmla="*/ 181 w 349"/>
                            <a:gd name="T81" fmla="*/ 0 h 329"/>
                            <a:gd name="T82" fmla="*/ 221 w 349"/>
                            <a:gd name="T83" fmla="*/ 6 h 329"/>
                            <a:gd name="T84" fmla="*/ 251 w 349"/>
                            <a:gd name="T85" fmla="*/ 17 h 329"/>
                            <a:gd name="T86" fmla="*/ 251 w 349"/>
                            <a:gd name="T87" fmla="*/ 17 h 329"/>
                            <a:gd name="T88" fmla="*/ 281 w 349"/>
                            <a:gd name="T89" fmla="*/ 34 h 329"/>
                            <a:gd name="T90" fmla="*/ 313 w 349"/>
                            <a:gd name="T91" fmla="*/ 59 h 329"/>
                            <a:gd name="T92" fmla="*/ 338 w 349"/>
                            <a:gd name="T93" fmla="*/ 95 h 329"/>
                            <a:gd name="T94" fmla="*/ 349 w 349"/>
                            <a:gd name="T95" fmla="*/ 141 h 329"/>
                            <a:gd name="T96" fmla="*/ 335 w 349"/>
                            <a:gd name="T97" fmla="*/ 198 h 329"/>
                            <a:gd name="T98" fmla="*/ 335 w 349"/>
                            <a:gd name="T99" fmla="*/ 198 h 329"/>
                            <a:gd name="T100" fmla="*/ 319 w 349"/>
                            <a:gd name="T101" fmla="*/ 232 h 329"/>
                            <a:gd name="T102" fmla="*/ 291 w 349"/>
                            <a:gd name="T103" fmla="*/ 295 h 329"/>
                            <a:gd name="T104" fmla="*/ 275 w 349"/>
                            <a:gd name="T105" fmla="*/ 329 h 329"/>
                            <a:gd name="T106" fmla="*/ 275 w 349"/>
                            <a:gd name="T107" fmla="*/ 329 h 329"/>
                            <a:gd name="T108" fmla="*/ 270 w 349"/>
                            <a:gd name="T109" fmla="*/ 326 h 329"/>
                            <a:gd name="T110" fmla="*/ 258 w 349"/>
                            <a:gd name="T111" fmla="*/ 321 h 329"/>
                            <a:gd name="T112" fmla="*/ 252 w 349"/>
                            <a:gd name="T113" fmla="*/ 318 h 329"/>
                            <a:gd name="T114" fmla="*/ 252 w 349"/>
                            <a:gd name="T115" fmla="*/ 318 h 329"/>
                            <a:gd name="T116" fmla="*/ 255 w 349"/>
                            <a:gd name="T117" fmla="*/ 300 h 329"/>
                            <a:gd name="T118" fmla="*/ 251 w 349"/>
                            <a:gd name="T119" fmla="*/ 285 h 329"/>
                            <a:gd name="T120" fmla="*/ 236 w 349"/>
                            <a:gd name="T121" fmla="*/ 274 h 329"/>
                            <a:gd name="T122" fmla="*/ 236 w 349"/>
                            <a:gd name="T123" fmla="*/ 274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349" h="329">
                              <a:moveTo>
                                <a:pt x="261" y="229"/>
                              </a:moveTo>
                              <a:lnTo>
                                <a:pt x="275" y="233"/>
                              </a:lnTo>
                              <a:lnTo>
                                <a:pt x="287" y="227"/>
                              </a:lnTo>
                              <a:lnTo>
                                <a:pt x="302" y="204"/>
                              </a:lnTo>
                              <a:lnTo>
                                <a:pt x="310" y="158"/>
                              </a:lnTo>
                              <a:lnTo>
                                <a:pt x="288" y="111"/>
                              </a:lnTo>
                              <a:lnTo>
                                <a:pt x="224" y="66"/>
                              </a:lnTo>
                              <a:lnTo>
                                <a:pt x="168" y="51"/>
                              </a:lnTo>
                              <a:lnTo>
                                <a:pt x="116" y="61"/>
                              </a:lnTo>
                              <a:lnTo>
                                <a:pt x="77" y="104"/>
                              </a:lnTo>
                              <a:lnTo>
                                <a:pt x="69" y="128"/>
                              </a:lnTo>
                              <a:lnTo>
                                <a:pt x="73" y="141"/>
                              </a:lnTo>
                              <a:lnTo>
                                <a:pt x="91" y="152"/>
                              </a:lnTo>
                              <a:lnTo>
                                <a:pt x="135" y="172"/>
                              </a:lnTo>
                              <a:lnTo>
                                <a:pt x="217" y="209"/>
                              </a:lnTo>
                              <a:lnTo>
                                <a:pt x="261" y="229"/>
                              </a:lnTo>
                              <a:close/>
                              <a:moveTo>
                                <a:pt x="236" y="274"/>
                              </a:moveTo>
                              <a:lnTo>
                                <a:pt x="192" y="254"/>
                              </a:lnTo>
                              <a:lnTo>
                                <a:pt x="111" y="218"/>
                              </a:lnTo>
                              <a:lnTo>
                                <a:pt x="67" y="198"/>
                              </a:lnTo>
                              <a:lnTo>
                                <a:pt x="49" y="194"/>
                              </a:lnTo>
                              <a:lnTo>
                                <a:pt x="34" y="199"/>
                              </a:lnTo>
                              <a:lnTo>
                                <a:pt x="23" y="215"/>
                              </a:lnTo>
                              <a:lnTo>
                                <a:pt x="18" y="213"/>
                              </a:lnTo>
                              <a:lnTo>
                                <a:pt x="6" y="207"/>
                              </a:lnTo>
                              <a:lnTo>
                                <a:pt x="0" y="204"/>
                              </a:lnTo>
                              <a:lnTo>
                                <a:pt x="16" y="171"/>
                              </a:lnTo>
                              <a:lnTo>
                                <a:pt x="43" y="110"/>
                              </a:lnTo>
                              <a:lnTo>
                                <a:pt x="59" y="76"/>
                              </a:lnTo>
                              <a:lnTo>
                                <a:pt x="94" y="27"/>
                              </a:lnTo>
                              <a:lnTo>
                                <a:pt x="137" y="5"/>
                              </a:lnTo>
                              <a:lnTo>
                                <a:pt x="181" y="0"/>
                              </a:lnTo>
                              <a:lnTo>
                                <a:pt x="221" y="6"/>
                              </a:lnTo>
                              <a:lnTo>
                                <a:pt x="251" y="17"/>
                              </a:lnTo>
                              <a:lnTo>
                                <a:pt x="281" y="34"/>
                              </a:lnTo>
                              <a:lnTo>
                                <a:pt x="313" y="59"/>
                              </a:lnTo>
                              <a:lnTo>
                                <a:pt x="338" y="95"/>
                              </a:lnTo>
                              <a:lnTo>
                                <a:pt x="349" y="141"/>
                              </a:lnTo>
                              <a:lnTo>
                                <a:pt x="335" y="198"/>
                              </a:lnTo>
                              <a:lnTo>
                                <a:pt x="319" y="232"/>
                              </a:lnTo>
                              <a:lnTo>
                                <a:pt x="291" y="295"/>
                              </a:lnTo>
                              <a:lnTo>
                                <a:pt x="275" y="329"/>
                              </a:lnTo>
                              <a:lnTo>
                                <a:pt x="270" y="326"/>
                              </a:lnTo>
                              <a:lnTo>
                                <a:pt x="258" y="321"/>
                              </a:lnTo>
                              <a:lnTo>
                                <a:pt x="252" y="318"/>
                              </a:lnTo>
                              <a:lnTo>
                                <a:pt x="255" y="300"/>
                              </a:lnTo>
                              <a:lnTo>
                                <a:pt x="251" y="285"/>
                              </a:lnTo>
                              <a:lnTo>
                                <a:pt x="236" y="274"/>
                              </a:lnTo>
                              <a:close/>
                            </a:path>
                          </a:pathLst>
                        </a:custGeom>
                        <a:solidFill>
                          <a:srgbClr val="FFFFFF"/>
                        </a:solidFill>
                        <a:ln>
                          <a:noFill/>
                        </a:ln>
                      </wps:spPr>
                      <wps:bodyPr rot="0" vert="horz" wrap="square" lIns="91440" tIns="45720" rIns="91440" bIns="45720" anchor="t" anchorCtr="0" upright="1">
                        <a:noAutofit/>
                      </wps:bodyPr>
                    </wps:wsp>
                    <wps:wsp>
                      <wps:cNvPr id="527" name="Freeform 528"/>
                      <wps:cNvSpPr>
                        <a:spLocks/>
                      </wps:cNvSpPr>
                      <wps:spPr bwMode="auto">
                        <a:xfrm>
                          <a:off x="1711" y="581"/>
                          <a:ext cx="93" cy="85"/>
                        </a:xfrm>
                        <a:custGeom>
                          <a:avLst/>
                          <a:gdLst>
                            <a:gd name="T0" fmla="*/ 181 w 372"/>
                            <a:gd name="T1" fmla="*/ 253 h 340"/>
                            <a:gd name="T2" fmla="*/ 68 w 372"/>
                            <a:gd name="T3" fmla="*/ 178 h 340"/>
                            <a:gd name="T4" fmla="*/ 51 w 372"/>
                            <a:gd name="T5" fmla="*/ 170 h 340"/>
                            <a:gd name="T6" fmla="*/ 22 w 372"/>
                            <a:gd name="T7" fmla="*/ 186 h 340"/>
                            <a:gd name="T8" fmla="*/ 17 w 372"/>
                            <a:gd name="T9" fmla="*/ 182 h 340"/>
                            <a:gd name="T10" fmla="*/ 0 w 372"/>
                            <a:gd name="T11" fmla="*/ 172 h 340"/>
                            <a:gd name="T12" fmla="*/ 31 w 372"/>
                            <a:gd name="T13" fmla="*/ 127 h 340"/>
                            <a:gd name="T14" fmla="*/ 117 w 372"/>
                            <a:gd name="T15" fmla="*/ 0 h 340"/>
                            <a:gd name="T16" fmla="*/ 140 w 372"/>
                            <a:gd name="T17" fmla="*/ 5 h 340"/>
                            <a:gd name="T18" fmla="*/ 209 w 372"/>
                            <a:gd name="T19" fmla="*/ 20 h 340"/>
                            <a:gd name="T20" fmla="*/ 208 w 372"/>
                            <a:gd name="T21" fmla="*/ 25 h 340"/>
                            <a:gd name="T22" fmla="*/ 207 w 372"/>
                            <a:gd name="T23" fmla="*/ 43 h 340"/>
                            <a:gd name="T24" fmla="*/ 155 w 372"/>
                            <a:gd name="T25" fmla="*/ 45 h 340"/>
                            <a:gd name="T26" fmla="*/ 91 w 372"/>
                            <a:gd name="T27" fmla="*/ 93 h 340"/>
                            <a:gd name="T28" fmla="*/ 83 w 372"/>
                            <a:gd name="T29" fmla="*/ 110 h 340"/>
                            <a:gd name="T30" fmla="*/ 96 w 372"/>
                            <a:gd name="T31" fmla="*/ 134 h 340"/>
                            <a:gd name="T32" fmla="*/ 110 w 372"/>
                            <a:gd name="T33" fmla="*/ 143 h 340"/>
                            <a:gd name="T34" fmla="*/ 148 w 372"/>
                            <a:gd name="T35" fmla="*/ 169 h 340"/>
                            <a:gd name="T36" fmla="*/ 152 w 372"/>
                            <a:gd name="T37" fmla="*/ 164 h 340"/>
                            <a:gd name="T38" fmla="*/ 162 w 372"/>
                            <a:gd name="T39" fmla="*/ 150 h 340"/>
                            <a:gd name="T40" fmla="*/ 168 w 372"/>
                            <a:gd name="T41" fmla="*/ 130 h 340"/>
                            <a:gd name="T42" fmla="*/ 136 w 372"/>
                            <a:gd name="T43" fmla="*/ 91 h 340"/>
                            <a:gd name="T44" fmla="*/ 139 w 372"/>
                            <a:gd name="T45" fmla="*/ 87 h 340"/>
                            <a:gd name="T46" fmla="*/ 147 w 372"/>
                            <a:gd name="T47" fmla="*/ 75 h 340"/>
                            <a:gd name="T48" fmla="*/ 177 w 372"/>
                            <a:gd name="T49" fmla="*/ 94 h 340"/>
                            <a:gd name="T50" fmla="*/ 264 w 372"/>
                            <a:gd name="T51" fmla="*/ 152 h 340"/>
                            <a:gd name="T52" fmla="*/ 262 w 372"/>
                            <a:gd name="T53" fmla="*/ 157 h 340"/>
                            <a:gd name="T54" fmla="*/ 253 w 372"/>
                            <a:gd name="T55" fmla="*/ 169 h 340"/>
                            <a:gd name="T56" fmla="*/ 222 w 372"/>
                            <a:gd name="T57" fmla="*/ 156 h 340"/>
                            <a:gd name="T58" fmla="*/ 184 w 372"/>
                            <a:gd name="T59" fmla="*/ 173 h 340"/>
                            <a:gd name="T60" fmla="*/ 181 w 372"/>
                            <a:gd name="T61" fmla="*/ 177 h 340"/>
                            <a:gd name="T62" fmla="*/ 175 w 372"/>
                            <a:gd name="T63" fmla="*/ 186 h 340"/>
                            <a:gd name="T64" fmla="*/ 195 w 372"/>
                            <a:gd name="T65" fmla="*/ 200 h 340"/>
                            <a:gd name="T66" fmla="*/ 253 w 372"/>
                            <a:gd name="T67" fmla="*/ 239 h 340"/>
                            <a:gd name="T68" fmla="*/ 268 w 372"/>
                            <a:gd name="T69" fmla="*/ 246 h 340"/>
                            <a:gd name="T70" fmla="*/ 295 w 372"/>
                            <a:gd name="T71" fmla="*/ 225 h 340"/>
                            <a:gd name="T72" fmla="*/ 312 w 372"/>
                            <a:gd name="T73" fmla="*/ 187 h 340"/>
                            <a:gd name="T74" fmla="*/ 289 w 372"/>
                            <a:gd name="T75" fmla="*/ 83 h 340"/>
                            <a:gd name="T76" fmla="*/ 295 w 372"/>
                            <a:gd name="T77" fmla="*/ 80 h 340"/>
                            <a:gd name="T78" fmla="*/ 310 w 372"/>
                            <a:gd name="T79" fmla="*/ 72 h 340"/>
                            <a:gd name="T80" fmla="*/ 326 w 372"/>
                            <a:gd name="T81" fmla="*/ 95 h 340"/>
                            <a:gd name="T82" fmla="*/ 372 w 372"/>
                            <a:gd name="T83" fmla="*/ 162 h 340"/>
                            <a:gd name="T84" fmla="*/ 353 w 372"/>
                            <a:gd name="T85" fmla="*/ 190 h 340"/>
                            <a:gd name="T86" fmla="*/ 271 w 372"/>
                            <a:gd name="T87" fmla="*/ 313 h 340"/>
                            <a:gd name="T88" fmla="*/ 252 w 372"/>
                            <a:gd name="T89" fmla="*/ 340 h 340"/>
                            <a:gd name="T90" fmla="*/ 235 w 372"/>
                            <a:gd name="T91" fmla="*/ 329 h 340"/>
                            <a:gd name="T92" fmla="*/ 230 w 372"/>
                            <a:gd name="T93" fmla="*/ 326 h 340"/>
                            <a:gd name="T94" fmla="*/ 235 w 372"/>
                            <a:gd name="T95" fmla="*/ 295 h 340"/>
                            <a:gd name="T96" fmla="*/ 221 w 372"/>
                            <a:gd name="T97" fmla="*/ 280 h 3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372" h="340">
                              <a:moveTo>
                                <a:pt x="221" y="280"/>
                              </a:moveTo>
                              <a:lnTo>
                                <a:pt x="181" y="253"/>
                              </a:lnTo>
                              <a:lnTo>
                                <a:pt x="108" y="204"/>
                              </a:lnTo>
                              <a:lnTo>
                                <a:pt x="68" y="178"/>
                              </a:lnTo>
                              <a:lnTo>
                                <a:pt x="51" y="170"/>
                              </a:lnTo>
                              <a:lnTo>
                                <a:pt x="35" y="173"/>
                              </a:lnTo>
                              <a:lnTo>
                                <a:pt x="22" y="186"/>
                              </a:lnTo>
                              <a:lnTo>
                                <a:pt x="17" y="182"/>
                              </a:lnTo>
                              <a:lnTo>
                                <a:pt x="6" y="175"/>
                              </a:lnTo>
                              <a:lnTo>
                                <a:pt x="0" y="172"/>
                              </a:lnTo>
                              <a:lnTo>
                                <a:pt x="31" y="127"/>
                              </a:lnTo>
                              <a:lnTo>
                                <a:pt x="86" y="45"/>
                              </a:lnTo>
                              <a:lnTo>
                                <a:pt x="117" y="0"/>
                              </a:lnTo>
                              <a:lnTo>
                                <a:pt x="140" y="5"/>
                              </a:lnTo>
                              <a:lnTo>
                                <a:pt x="185" y="14"/>
                              </a:lnTo>
                              <a:lnTo>
                                <a:pt x="209" y="20"/>
                              </a:lnTo>
                              <a:lnTo>
                                <a:pt x="208" y="25"/>
                              </a:lnTo>
                              <a:lnTo>
                                <a:pt x="208" y="36"/>
                              </a:lnTo>
                              <a:lnTo>
                                <a:pt x="207" y="43"/>
                              </a:lnTo>
                              <a:lnTo>
                                <a:pt x="155" y="45"/>
                              </a:lnTo>
                              <a:lnTo>
                                <a:pt x="118" y="64"/>
                              </a:lnTo>
                              <a:lnTo>
                                <a:pt x="91" y="93"/>
                              </a:lnTo>
                              <a:lnTo>
                                <a:pt x="83" y="110"/>
                              </a:lnTo>
                              <a:lnTo>
                                <a:pt x="84" y="122"/>
                              </a:lnTo>
                              <a:lnTo>
                                <a:pt x="96" y="134"/>
                              </a:lnTo>
                              <a:lnTo>
                                <a:pt x="110" y="143"/>
                              </a:lnTo>
                              <a:lnTo>
                                <a:pt x="135" y="160"/>
                              </a:lnTo>
                              <a:lnTo>
                                <a:pt x="148" y="169"/>
                              </a:lnTo>
                              <a:lnTo>
                                <a:pt x="152" y="164"/>
                              </a:lnTo>
                              <a:lnTo>
                                <a:pt x="158" y="156"/>
                              </a:lnTo>
                              <a:lnTo>
                                <a:pt x="162" y="150"/>
                              </a:lnTo>
                              <a:lnTo>
                                <a:pt x="168" y="130"/>
                              </a:lnTo>
                              <a:lnTo>
                                <a:pt x="161" y="112"/>
                              </a:lnTo>
                              <a:lnTo>
                                <a:pt x="136" y="91"/>
                              </a:lnTo>
                              <a:lnTo>
                                <a:pt x="139" y="87"/>
                              </a:lnTo>
                              <a:lnTo>
                                <a:pt x="144" y="79"/>
                              </a:lnTo>
                              <a:lnTo>
                                <a:pt x="147" y="75"/>
                              </a:lnTo>
                              <a:lnTo>
                                <a:pt x="177" y="94"/>
                              </a:lnTo>
                              <a:lnTo>
                                <a:pt x="234" y="133"/>
                              </a:lnTo>
                              <a:lnTo>
                                <a:pt x="264" y="152"/>
                              </a:lnTo>
                              <a:lnTo>
                                <a:pt x="262" y="157"/>
                              </a:lnTo>
                              <a:lnTo>
                                <a:pt x="256" y="166"/>
                              </a:lnTo>
                              <a:lnTo>
                                <a:pt x="253" y="169"/>
                              </a:lnTo>
                              <a:lnTo>
                                <a:pt x="222" y="156"/>
                              </a:lnTo>
                              <a:lnTo>
                                <a:pt x="201" y="157"/>
                              </a:lnTo>
                              <a:lnTo>
                                <a:pt x="184" y="173"/>
                              </a:lnTo>
                              <a:lnTo>
                                <a:pt x="181" y="177"/>
                              </a:lnTo>
                              <a:lnTo>
                                <a:pt x="177" y="183"/>
                              </a:lnTo>
                              <a:lnTo>
                                <a:pt x="175" y="186"/>
                              </a:lnTo>
                              <a:lnTo>
                                <a:pt x="195" y="200"/>
                              </a:lnTo>
                              <a:lnTo>
                                <a:pt x="232" y="225"/>
                              </a:lnTo>
                              <a:lnTo>
                                <a:pt x="253" y="239"/>
                              </a:lnTo>
                              <a:lnTo>
                                <a:pt x="268" y="246"/>
                              </a:lnTo>
                              <a:lnTo>
                                <a:pt x="282" y="241"/>
                              </a:lnTo>
                              <a:lnTo>
                                <a:pt x="295" y="225"/>
                              </a:lnTo>
                              <a:lnTo>
                                <a:pt x="312" y="187"/>
                              </a:lnTo>
                              <a:lnTo>
                                <a:pt x="312" y="143"/>
                              </a:lnTo>
                              <a:lnTo>
                                <a:pt x="289" y="83"/>
                              </a:lnTo>
                              <a:lnTo>
                                <a:pt x="295" y="80"/>
                              </a:lnTo>
                              <a:lnTo>
                                <a:pt x="305" y="76"/>
                              </a:lnTo>
                              <a:lnTo>
                                <a:pt x="310" y="72"/>
                              </a:lnTo>
                              <a:lnTo>
                                <a:pt x="326" y="95"/>
                              </a:lnTo>
                              <a:lnTo>
                                <a:pt x="355" y="139"/>
                              </a:lnTo>
                              <a:lnTo>
                                <a:pt x="372" y="162"/>
                              </a:lnTo>
                              <a:lnTo>
                                <a:pt x="353" y="190"/>
                              </a:lnTo>
                              <a:lnTo>
                                <a:pt x="311" y="251"/>
                              </a:lnTo>
                              <a:lnTo>
                                <a:pt x="271" y="313"/>
                              </a:lnTo>
                              <a:lnTo>
                                <a:pt x="252" y="340"/>
                              </a:lnTo>
                              <a:lnTo>
                                <a:pt x="245" y="337"/>
                              </a:lnTo>
                              <a:lnTo>
                                <a:pt x="235" y="329"/>
                              </a:lnTo>
                              <a:lnTo>
                                <a:pt x="230" y="326"/>
                              </a:lnTo>
                              <a:lnTo>
                                <a:pt x="234" y="308"/>
                              </a:lnTo>
                              <a:lnTo>
                                <a:pt x="235" y="295"/>
                              </a:lnTo>
                              <a:lnTo>
                                <a:pt x="221" y="280"/>
                              </a:lnTo>
                              <a:close/>
                            </a:path>
                          </a:pathLst>
                        </a:custGeom>
                        <a:solidFill>
                          <a:srgbClr val="FFFFFF"/>
                        </a:solidFill>
                        <a:ln>
                          <a:noFill/>
                        </a:ln>
                      </wps:spPr>
                      <wps:bodyPr rot="0" vert="horz" wrap="square" lIns="91440" tIns="45720" rIns="91440" bIns="45720" anchor="t" anchorCtr="0" upright="1">
                        <a:noAutofit/>
                      </wps:bodyPr>
                    </wps:wsp>
                    <wps:wsp>
                      <wps:cNvPr id="528" name="Freeform 529"/>
                      <wps:cNvSpPr>
                        <a:spLocks/>
                      </wps:cNvSpPr>
                      <wps:spPr bwMode="auto">
                        <a:xfrm>
                          <a:off x="1758" y="535"/>
                          <a:ext cx="90" cy="74"/>
                        </a:xfrm>
                        <a:custGeom>
                          <a:avLst/>
                          <a:gdLst>
                            <a:gd name="T0" fmla="*/ 201 w 361"/>
                            <a:gd name="T1" fmla="*/ 230 h 295"/>
                            <a:gd name="T2" fmla="*/ 166 w 361"/>
                            <a:gd name="T3" fmla="*/ 198 h 295"/>
                            <a:gd name="T4" fmla="*/ 101 w 361"/>
                            <a:gd name="T5" fmla="*/ 138 h 295"/>
                            <a:gd name="T6" fmla="*/ 66 w 361"/>
                            <a:gd name="T7" fmla="*/ 105 h 295"/>
                            <a:gd name="T8" fmla="*/ 66 w 361"/>
                            <a:gd name="T9" fmla="*/ 105 h 295"/>
                            <a:gd name="T10" fmla="*/ 49 w 361"/>
                            <a:gd name="T11" fmla="*/ 95 h 295"/>
                            <a:gd name="T12" fmla="*/ 34 w 361"/>
                            <a:gd name="T13" fmla="*/ 96 h 295"/>
                            <a:gd name="T14" fmla="*/ 19 w 361"/>
                            <a:gd name="T15" fmla="*/ 107 h 295"/>
                            <a:gd name="T16" fmla="*/ 19 w 361"/>
                            <a:gd name="T17" fmla="*/ 107 h 295"/>
                            <a:gd name="T18" fmla="*/ 13 w 361"/>
                            <a:gd name="T19" fmla="*/ 103 h 295"/>
                            <a:gd name="T20" fmla="*/ 4 w 361"/>
                            <a:gd name="T21" fmla="*/ 94 h 295"/>
                            <a:gd name="T22" fmla="*/ 0 w 361"/>
                            <a:gd name="T23" fmla="*/ 90 h 295"/>
                            <a:gd name="T24" fmla="*/ 0 w 361"/>
                            <a:gd name="T25" fmla="*/ 90 h 295"/>
                            <a:gd name="T26" fmla="*/ 22 w 361"/>
                            <a:gd name="T27" fmla="*/ 67 h 295"/>
                            <a:gd name="T28" fmla="*/ 62 w 361"/>
                            <a:gd name="T29" fmla="*/ 23 h 295"/>
                            <a:gd name="T30" fmla="*/ 84 w 361"/>
                            <a:gd name="T31" fmla="*/ 0 h 295"/>
                            <a:gd name="T32" fmla="*/ 84 w 361"/>
                            <a:gd name="T33" fmla="*/ 0 h 295"/>
                            <a:gd name="T34" fmla="*/ 89 w 361"/>
                            <a:gd name="T35" fmla="*/ 4 h 295"/>
                            <a:gd name="T36" fmla="*/ 98 w 361"/>
                            <a:gd name="T37" fmla="*/ 12 h 295"/>
                            <a:gd name="T38" fmla="*/ 102 w 361"/>
                            <a:gd name="T39" fmla="*/ 16 h 295"/>
                            <a:gd name="T40" fmla="*/ 102 w 361"/>
                            <a:gd name="T41" fmla="*/ 16 h 295"/>
                            <a:gd name="T42" fmla="*/ 89 w 361"/>
                            <a:gd name="T43" fmla="*/ 36 h 295"/>
                            <a:gd name="T44" fmla="*/ 89 w 361"/>
                            <a:gd name="T45" fmla="*/ 52 h 295"/>
                            <a:gd name="T46" fmla="*/ 103 w 361"/>
                            <a:gd name="T47" fmla="*/ 70 h 295"/>
                            <a:gd name="T48" fmla="*/ 103 w 361"/>
                            <a:gd name="T49" fmla="*/ 70 h 295"/>
                            <a:gd name="T50" fmla="*/ 137 w 361"/>
                            <a:gd name="T51" fmla="*/ 102 h 295"/>
                            <a:gd name="T52" fmla="*/ 201 w 361"/>
                            <a:gd name="T53" fmla="*/ 160 h 295"/>
                            <a:gd name="T54" fmla="*/ 236 w 361"/>
                            <a:gd name="T55" fmla="*/ 192 h 295"/>
                            <a:gd name="T56" fmla="*/ 236 w 361"/>
                            <a:gd name="T57" fmla="*/ 192 h 295"/>
                            <a:gd name="T58" fmla="*/ 248 w 361"/>
                            <a:gd name="T59" fmla="*/ 202 h 295"/>
                            <a:gd name="T60" fmla="*/ 261 w 361"/>
                            <a:gd name="T61" fmla="*/ 203 h 295"/>
                            <a:gd name="T62" fmla="*/ 275 w 361"/>
                            <a:gd name="T63" fmla="*/ 192 h 295"/>
                            <a:gd name="T64" fmla="*/ 275 w 361"/>
                            <a:gd name="T65" fmla="*/ 192 h 295"/>
                            <a:gd name="T66" fmla="*/ 298 w 361"/>
                            <a:gd name="T67" fmla="*/ 158 h 295"/>
                            <a:gd name="T68" fmla="*/ 306 w 361"/>
                            <a:gd name="T69" fmla="*/ 114 h 295"/>
                            <a:gd name="T70" fmla="*/ 292 w 361"/>
                            <a:gd name="T71" fmla="*/ 56 h 295"/>
                            <a:gd name="T72" fmla="*/ 292 w 361"/>
                            <a:gd name="T73" fmla="*/ 56 h 295"/>
                            <a:gd name="T74" fmla="*/ 298 w 361"/>
                            <a:gd name="T75" fmla="*/ 54 h 295"/>
                            <a:gd name="T76" fmla="*/ 309 w 361"/>
                            <a:gd name="T77" fmla="*/ 48 h 295"/>
                            <a:gd name="T78" fmla="*/ 314 w 361"/>
                            <a:gd name="T79" fmla="*/ 46 h 295"/>
                            <a:gd name="T80" fmla="*/ 314 w 361"/>
                            <a:gd name="T81" fmla="*/ 46 h 295"/>
                            <a:gd name="T82" fmla="*/ 327 w 361"/>
                            <a:gd name="T83" fmla="*/ 71 h 295"/>
                            <a:gd name="T84" fmla="*/ 349 w 361"/>
                            <a:gd name="T85" fmla="*/ 119 h 295"/>
                            <a:gd name="T86" fmla="*/ 361 w 361"/>
                            <a:gd name="T87" fmla="*/ 145 h 295"/>
                            <a:gd name="T88" fmla="*/ 361 w 361"/>
                            <a:gd name="T89" fmla="*/ 145 h 295"/>
                            <a:gd name="T90" fmla="*/ 325 w 361"/>
                            <a:gd name="T91" fmla="*/ 183 h 295"/>
                            <a:gd name="T92" fmla="*/ 257 w 361"/>
                            <a:gd name="T93" fmla="*/ 255 h 295"/>
                            <a:gd name="T94" fmla="*/ 222 w 361"/>
                            <a:gd name="T95" fmla="*/ 295 h 295"/>
                            <a:gd name="T96" fmla="*/ 222 w 361"/>
                            <a:gd name="T97" fmla="*/ 295 h 295"/>
                            <a:gd name="T98" fmla="*/ 217 w 361"/>
                            <a:gd name="T99" fmla="*/ 289 h 295"/>
                            <a:gd name="T100" fmla="*/ 208 w 361"/>
                            <a:gd name="T101" fmla="*/ 282 h 295"/>
                            <a:gd name="T102" fmla="*/ 202 w 361"/>
                            <a:gd name="T103" fmla="*/ 277 h 295"/>
                            <a:gd name="T104" fmla="*/ 202 w 361"/>
                            <a:gd name="T105" fmla="*/ 277 h 295"/>
                            <a:gd name="T106" fmla="*/ 212 w 361"/>
                            <a:gd name="T107" fmla="*/ 261 h 295"/>
                            <a:gd name="T108" fmla="*/ 212 w 361"/>
                            <a:gd name="T109" fmla="*/ 245 h 295"/>
                            <a:gd name="T110" fmla="*/ 201 w 361"/>
                            <a:gd name="T111" fmla="*/ 230 h 295"/>
                            <a:gd name="T112" fmla="*/ 201 w 361"/>
                            <a:gd name="T113" fmla="*/ 230 h 2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61" h="295">
                              <a:moveTo>
                                <a:pt x="201" y="230"/>
                              </a:moveTo>
                              <a:lnTo>
                                <a:pt x="166" y="198"/>
                              </a:lnTo>
                              <a:lnTo>
                                <a:pt x="101" y="138"/>
                              </a:lnTo>
                              <a:lnTo>
                                <a:pt x="66" y="105"/>
                              </a:lnTo>
                              <a:lnTo>
                                <a:pt x="49" y="95"/>
                              </a:lnTo>
                              <a:lnTo>
                                <a:pt x="34" y="96"/>
                              </a:lnTo>
                              <a:lnTo>
                                <a:pt x="19" y="107"/>
                              </a:lnTo>
                              <a:lnTo>
                                <a:pt x="13" y="103"/>
                              </a:lnTo>
                              <a:lnTo>
                                <a:pt x="4" y="94"/>
                              </a:lnTo>
                              <a:lnTo>
                                <a:pt x="0" y="90"/>
                              </a:lnTo>
                              <a:lnTo>
                                <a:pt x="22" y="67"/>
                              </a:lnTo>
                              <a:lnTo>
                                <a:pt x="62" y="23"/>
                              </a:lnTo>
                              <a:lnTo>
                                <a:pt x="84" y="0"/>
                              </a:lnTo>
                              <a:lnTo>
                                <a:pt x="89" y="4"/>
                              </a:lnTo>
                              <a:lnTo>
                                <a:pt x="98" y="12"/>
                              </a:lnTo>
                              <a:lnTo>
                                <a:pt x="102" y="16"/>
                              </a:lnTo>
                              <a:lnTo>
                                <a:pt x="89" y="36"/>
                              </a:lnTo>
                              <a:lnTo>
                                <a:pt x="89" y="52"/>
                              </a:lnTo>
                              <a:lnTo>
                                <a:pt x="103" y="70"/>
                              </a:lnTo>
                              <a:lnTo>
                                <a:pt x="137" y="102"/>
                              </a:lnTo>
                              <a:lnTo>
                                <a:pt x="201" y="160"/>
                              </a:lnTo>
                              <a:lnTo>
                                <a:pt x="236" y="192"/>
                              </a:lnTo>
                              <a:lnTo>
                                <a:pt x="248" y="202"/>
                              </a:lnTo>
                              <a:lnTo>
                                <a:pt x="261" y="203"/>
                              </a:lnTo>
                              <a:lnTo>
                                <a:pt x="275" y="192"/>
                              </a:lnTo>
                              <a:lnTo>
                                <a:pt x="298" y="158"/>
                              </a:lnTo>
                              <a:lnTo>
                                <a:pt x="306" y="114"/>
                              </a:lnTo>
                              <a:lnTo>
                                <a:pt x="292" y="56"/>
                              </a:lnTo>
                              <a:lnTo>
                                <a:pt x="298" y="54"/>
                              </a:lnTo>
                              <a:lnTo>
                                <a:pt x="309" y="48"/>
                              </a:lnTo>
                              <a:lnTo>
                                <a:pt x="314" y="46"/>
                              </a:lnTo>
                              <a:lnTo>
                                <a:pt x="327" y="71"/>
                              </a:lnTo>
                              <a:lnTo>
                                <a:pt x="349" y="119"/>
                              </a:lnTo>
                              <a:lnTo>
                                <a:pt x="361" y="145"/>
                              </a:lnTo>
                              <a:lnTo>
                                <a:pt x="325" y="183"/>
                              </a:lnTo>
                              <a:lnTo>
                                <a:pt x="257" y="255"/>
                              </a:lnTo>
                              <a:lnTo>
                                <a:pt x="222" y="295"/>
                              </a:lnTo>
                              <a:lnTo>
                                <a:pt x="217" y="289"/>
                              </a:lnTo>
                              <a:lnTo>
                                <a:pt x="208" y="282"/>
                              </a:lnTo>
                              <a:lnTo>
                                <a:pt x="202" y="277"/>
                              </a:lnTo>
                              <a:lnTo>
                                <a:pt x="212" y="261"/>
                              </a:lnTo>
                              <a:lnTo>
                                <a:pt x="212" y="245"/>
                              </a:lnTo>
                              <a:lnTo>
                                <a:pt x="201" y="230"/>
                              </a:lnTo>
                              <a:close/>
                            </a:path>
                          </a:pathLst>
                        </a:custGeom>
                        <a:solidFill>
                          <a:srgbClr val="FFFFFF"/>
                        </a:solidFill>
                        <a:ln>
                          <a:noFill/>
                        </a:ln>
                      </wps:spPr>
                      <wps:bodyPr rot="0" vert="horz" wrap="square" lIns="91440" tIns="45720" rIns="91440" bIns="45720" anchor="t" anchorCtr="0" upright="1">
                        <a:noAutofit/>
                      </wps:bodyPr>
                    </wps:wsp>
                    <wps:wsp>
                      <wps:cNvPr id="529" name="Freeform 530"/>
                      <wps:cNvSpPr>
                        <a:spLocks noEditPoints="1"/>
                      </wps:cNvSpPr>
                      <wps:spPr bwMode="auto">
                        <a:xfrm>
                          <a:off x="1810" y="473"/>
                          <a:ext cx="88" cy="89"/>
                        </a:xfrm>
                        <a:custGeom>
                          <a:avLst/>
                          <a:gdLst>
                            <a:gd name="T0" fmla="*/ 153 w 355"/>
                            <a:gd name="T1" fmla="*/ 160 h 356"/>
                            <a:gd name="T2" fmla="*/ 175 w 355"/>
                            <a:gd name="T3" fmla="*/ 142 h 356"/>
                            <a:gd name="T4" fmla="*/ 199 w 355"/>
                            <a:gd name="T5" fmla="*/ 119 h 356"/>
                            <a:gd name="T6" fmla="*/ 199 w 355"/>
                            <a:gd name="T7" fmla="*/ 63 h 356"/>
                            <a:gd name="T8" fmla="*/ 178 w 355"/>
                            <a:gd name="T9" fmla="*/ 46 h 356"/>
                            <a:gd name="T10" fmla="*/ 119 w 355"/>
                            <a:gd name="T11" fmla="*/ 63 h 356"/>
                            <a:gd name="T12" fmla="*/ 98 w 355"/>
                            <a:gd name="T13" fmla="*/ 83 h 356"/>
                            <a:gd name="T14" fmla="*/ 104 w 355"/>
                            <a:gd name="T15" fmla="*/ 114 h 356"/>
                            <a:gd name="T16" fmla="*/ 114 w 355"/>
                            <a:gd name="T17" fmla="*/ 128 h 356"/>
                            <a:gd name="T18" fmla="*/ 145 w 355"/>
                            <a:gd name="T19" fmla="*/ 165 h 356"/>
                            <a:gd name="T20" fmla="*/ 177 w 355"/>
                            <a:gd name="T21" fmla="*/ 290 h 356"/>
                            <a:gd name="T22" fmla="*/ 92 w 355"/>
                            <a:gd name="T23" fmla="*/ 183 h 356"/>
                            <a:gd name="T24" fmla="*/ 62 w 355"/>
                            <a:gd name="T25" fmla="*/ 146 h 356"/>
                            <a:gd name="T26" fmla="*/ 34 w 355"/>
                            <a:gd name="T27" fmla="*/ 131 h 356"/>
                            <a:gd name="T28" fmla="*/ 16 w 355"/>
                            <a:gd name="T29" fmla="*/ 140 h 356"/>
                            <a:gd name="T30" fmla="*/ 4 w 355"/>
                            <a:gd name="T31" fmla="*/ 125 h 356"/>
                            <a:gd name="T32" fmla="*/ 0 w 355"/>
                            <a:gd name="T33" fmla="*/ 121 h 356"/>
                            <a:gd name="T34" fmla="*/ 84 w 355"/>
                            <a:gd name="T35" fmla="*/ 54 h 356"/>
                            <a:gd name="T36" fmla="*/ 114 w 355"/>
                            <a:gd name="T37" fmla="*/ 31 h 356"/>
                            <a:gd name="T38" fmla="*/ 197 w 355"/>
                            <a:gd name="T39" fmla="*/ 0 h 356"/>
                            <a:gd name="T40" fmla="*/ 235 w 355"/>
                            <a:gd name="T41" fmla="*/ 26 h 356"/>
                            <a:gd name="T42" fmla="*/ 249 w 355"/>
                            <a:gd name="T43" fmla="*/ 79 h 356"/>
                            <a:gd name="T44" fmla="*/ 243 w 355"/>
                            <a:gd name="T45" fmla="*/ 99 h 356"/>
                            <a:gd name="T46" fmla="*/ 240 w 355"/>
                            <a:gd name="T47" fmla="*/ 105 h 356"/>
                            <a:gd name="T48" fmla="*/ 238 w 355"/>
                            <a:gd name="T49" fmla="*/ 107 h 356"/>
                            <a:gd name="T50" fmla="*/ 238 w 355"/>
                            <a:gd name="T51" fmla="*/ 108 h 356"/>
                            <a:gd name="T52" fmla="*/ 238 w 355"/>
                            <a:gd name="T53" fmla="*/ 108 h 356"/>
                            <a:gd name="T54" fmla="*/ 244 w 355"/>
                            <a:gd name="T55" fmla="*/ 106 h 356"/>
                            <a:gd name="T56" fmla="*/ 246 w 355"/>
                            <a:gd name="T57" fmla="*/ 105 h 356"/>
                            <a:gd name="T58" fmla="*/ 304 w 355"/>
                            <a:gd name="T59" fmla="*/ 104 h 356"/>
                            <a:gd name="T60" fmla="*/ 333 w 355"/>
                            <a:gd name="T61" fmla="*/ 128 h 356"/>
                            <a:gd name="T62" fmla="*/ 340 w 355"/>
                            <a:gd name="T63" fmla="*/ 228 h 356"/>
                            <a:gd name="T64" fmla="*/ 304 w 355"/>
                            <a:gd name="T65" fmla="*/ 265 h 356"/>
                            <a:gd name="T66" fmla="*/ 218 w 355"/>
                            <a:gd name="T67" fmla="*/ 333 h 356"/>
                            <a:gd name="T68" fmla="*/ 188 w 355"/>
                            <a:gd name="T69" fmla="*/ 356 h 356"/>
                            <a:gd name="T70" fmla="*/ 176 w 355"/>
                            <a:gd name="T71" fmla="*/ 342 h 356"/>
                            <a:gd name="T72" fmla="*/ 171 w 355"/>
                            <a:gd name="T73" fmla="*/ 337 h 356"/>
                            <a:gd name="T74" fmla="*/ 186 w 355"/>
                            <a:gd name="T75" fmla="*/ 307 h 356"/>
                            <a:gd name="T76" fmla="*/ 177 w 355"/>
                            <a:gd name="T77" fmla="*/ 290 h 356"/>
                            <a:gd name="T78" fmla="*/ 233 w 355"/>
                            <a:gd name="T79" fmla="*/ 272 h 356"/>
                            <a:gd name="T80" fmla="*/ 270 w 355"/>
                            <a:gd name="T81" fmla="*/ 256 h 356"/>
                            <a:gd name="T82" fmla="*/ 298 w 355"/>
                            <a:gd name="T83" fmla="*/ 224 h 356"/>
                            <a:gd name="T84" fmla="*/ 287 w 355"/>
                            <a:gd name="T85" fmla="*/ 161 h 356"/>
                            <a:gd name="T86" fmla="*/ 262 w 355"/>
                            <a:gd name="T87" fmla="*/ 140 h 356"/>
                            <a:gd name="T88" fmla="*/ 209 w 355"/>
                            <a:gd name="T89" fmla="*/ 152 h 356"/>
                            <a:gd name="T90" fmla="*/ 197 w 355"/>
                            <a:gd name="T91" fmla="*/ 161 h 356"/>
                            <a:gd name="T92" fmla="*/ 163 w 355"/>
                            <a:gd name="T93" fmla="*/ 188 h 356"/>
                            <a:gd name="T94" fmla="*/ 177 w 355"/>
                            <a:gd name="T95" fmla="*/ 206 h 356"/>
                            <a:gd name="T96" fmla="*/ 218 w 355"/>
                            <a:gd name="T97" fmla="*/ 259 h 3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355" h="356">
                              <a:moveTo>
                                <a:pt x="145" y="165"/>
                              </a:moveTo>
                              <a:lnTo>
                                <a:pt x="153" y="160"/>
                              </a:lnTo>
                              <a:lnTo>
                                <a:pt x="167" y="149"/>
                              </a:lnTo>
                              <a:lnTo>
                                <a:pt x="175" y="142"/>
                              </a:lnTo>
                              <a:lnTo>
                                <a:pt x="199" y="119"/>
                              </a:lnTo>
                              <a:lnTo>
                                <a:pt x="210" y="93"/>
                              </a:lnTo>
                              <a:lnTo>
                                <a:pt x="199" y="63"/>
                              </a:lnTo>
                              <a:lnTo>
                                <a:pt x="178" y="46"/>
                              </a:lnTo>
                              <a:lnTo>
                                <a:pt x="152" y="45"/>
                              </a:lnTo>
                              <a:lnTo>
                                <a:pt x="119" y="63"/>
                              </a:lnTo>
                              <a:lnTo>
                                <a:pt x="98" y="83"/>
                              </a:lnTo>
                              <a:lnTo>
                                <a:pt x="94" y="99"/>
                              </a:lnTo>
                              <a:lnTo>
                                <a:pt x="104" y="114"/>
                              </a:lnTo>
                              <a:lnTo>
                                <a:pt x="114" y="128"/>
                              </a:lnTo>
                              <a:lnTo>
                                <a:pt x="134" y="152"/>
                              </a:lnTo>
                              <a:lnTo>
                                <a:pt x="145" y="165"/>
                              </a:lnTo>
                              <a:close/>
                              <a:moveTo>
                                <a:pt x="177" y="290"/>
                              </a:moveTo>
                              <a:lnTo>
                                <a:pt x="147" y="252"/>
                              </a:lnTo>
                              <a:lnTo>
                                <a:pt x="92" y="183"/>
                              </a:lnTo>
                              <a:lnTo>
                                <a:pt x="62" y="146"/>
                              </a:lnTo>
                              <a:lnTo>
                                <a:pt x="48" y="134"/>
                              </a:lnTo>
                              <a:lnTo>
                                <a:pt x="34" y="131"/>
                              </a:lnTo>
                              <a:lnTo>
                                <a:pt x="16" y="140"/>
                              </a:lnTo>
                              <a:lnTo>
                                <a:pt x="12" y="135"/>
                              </a:lnTo>
                              <a:lnTo>
                                <a:pt x="4" y="125"/>
                              </a:lnTo>
                              <a:lnTo>
                                <a:pt x="0" y="121"/>
                              </a:lnTo>
                              <a:lnTo>
                                <a:pt x="29" y="97"/>
                              </a:lnTo>
                              <a:lnTo>
                                <a:pt x="84" y="54"/>
                              </a:lnTo>
                              <a:lnTo>
                                <a:pt x="114" y="31"/>
                              </a:lnTo>
                              <a:lnTo>
                                <a:pt x="156" y="5"/>
                              </a:lnTo>
                              <a:lnTo>
                                <a:pt x="197" y="0"/>
                              </a:lnTo>
                              <a:lnTo>
                                <a:pt x="235" y="26"/>
                              </a:lnTo>
                              <a:lnTo>
                                <a:pt x="249" y="54"/>
                              </a:lnTo>
                              <a:lnTo>
                                <a:pt x="249" y="79"/>
                              </a:lnTo>
                              <a:lnTo>
                                <a:pt x="243" y="99"/>
                              </a:lnTo>
                              <a:lnTo>
                                <a:pt x="242" y="101"/>
                              </a:lnTo>
                              <a:lnTo>
                                <a:pt x="240" y="105"/>
                              </a:lnTo>
                              <a:lnTo>
                                <a:pt x="238" y="107"/>
                              </a:lnTo>
                              <a:lnTo>
                                <a:pt x="238" y="108"/>
                              </a:lnTo>
                              <a:lnTo>
                                <a:pt x="241" y="107"/>
                              </a:lnTo>
                              <a:lnTo>
                                <a:pt x="244" y="106"/>
                              </a:lnTo>
                              <a:lnTo>
                                <a:pt x="246" y="105"/>
                              </a:lnTo>
                              <a:lnTo>
                                <a:pt x="276" y="97"/>
                              </a:lnTo>
                              <a:lnTo>
                                <a:pt x="304" y="104"/>
                              </a:lnTo>
                              <a:lnTo>
                                <a:pt x="333" y="128"/>
                              </a:lnTo>
                              <a:lnTo>
                                <a:pt x="355" y="182"/>
                              </a:lnTo>
                              <a:lnTo>
                                <a:pt x="340" y="228"/>
                              </a:lnTo>
                              <a:lnTo>
                                <a:pt x="304" y="265"/>
                              </a:lnTo>
                              <a:lnTo>
                                <a:pt x="274" y="289"/>
                              </a:lnTo>
                              <a:lnTo>
                                <a:pt x="218" y="333"/>
                              </a:lnTo>
                              <a:lnTo>
                                <a:pt x="188" y="356"/>
                              </a:lnTo>
                              <a:lnTo>
                                <a:pt x="183" y="352"/>
                              </a:lnTo>
                              <a:lnTo>
                                <a:pt x="176" y="342"/>
                              </a:lnTo>
                              <a:lnTo>
                                <a:pt x="171" y="337"/>
                              </a:lnTo>
                              <a:lnTo>
                                <a:pt x="183" y="322"/>
                              </a:lnTo>
                              <a:lnTo>
                                <a:pt x="186" y="307"/>
                              </a:lnTo>
                              <a:lnTo>
                                <a:pt x="177" y="290"/>
                              </a:lnTo>
                              <a:close/>
                              <a:moveTo>
                                <a:pt x="218" y="259"/>
                              </a:moveTo>
                              <a:lnTo>
                                <a:pt x="233" y="272"/>
                              </a:lnTo>
                              <a:lnTo>
                                <a:pt x="248" y="271"/>
                              </a:lnTo>
                              <a:lnTo>
                                <a:pt x="270" y="256"/>
                              </a:lnTo>
                              <a:lnTo>
                                <a:pt x="298" y="224"/>
                              </a:lnTo>
                              <a:lnTo>
                                <a:pt x="301" y="191"/>
                              </a:lnTo>
                              <a:lnTo>
                                <a:pt x="287" y="161"/>
                              </a:lnTo>
                              <a:lnTo>
                                <a:pt x="262" y="140"/>
                              </a:lnTo>
                              <a:lnTo>
                                <a:pt x="236" y="138"/>
                              </a:lnTo>
                              <a:lnTo>
                                <a:pt x="209" y="152"/>
                              </a:lnTo>
                              <a:lnTo>
                                <a:pt x="197" y="161"/>
                              </a:lnTo>
                              <a:lnTo>
                                <a:pt x="175" y="179"/>
                              </a:lnTo>
                              <a:lnTo>
                                <a:pt x="163" y="188"/>
                              </a:lnTo>
                              <a:lnTo>
                                <a:pt x="177" y="206"/>
                              </a:lnTo>
                              <a:lnTo>
                                <a:pt x="203" y="240"/>
                              </a:lnTo>
                              <a:lnTo>
                                <a:pt x="218" y="259"/>
                              </a:lnTo>
                              <a:close/>
                            </a:path>
                          </a:pathLst>
                        </a:custGeom>
                        <a:solidFill>
                          <a:srgbClr val="FFFFFF"/>
                        </a:solidFill>
                        <a:ln>
                          <a:noFill/>
                        </a:ln>
                      </wps:spPr>
                      <wps:bodyPr rot="0" vert="horz" wrap="square" lIns="91440" tIns="45720" rIns="91440" bIns="45720" anchor="t" anchorCtr="0" upright="1">
                        <a:noAutofit/>
                      </wps:bodyPr>
                    </wps:wsp>
                    <wps:wsp>
                      <wps:cNvPr id="530" name="Freeform 531"/>
                      <wps:cNvSpPr>
                        <a:spLocks/>
                      </wps:cNvSpPr>
                      <wps:spPr bwMode="auto">
                        <a:xfrm>
                          <a:off x="1876" y="428"/>
                          <a:ext cx="84" cy="91"/>
                        </a:xfrm>
                        <a:custGeom>
                          <a:avLst/>
                          <a:gdLst>
                            <a:gd name="T0" fmla="*/ 124 w 335"/>
                            <a:gd name="T1" fmla="*/ 255 h 364"/>
                            <a:gd name="T2" fmla="*/ 57 w 335"/>
                            <a:gd name="T3" fmla="*/ 136 h 364"/>
                            <a:gd name="T4" fmla="*/ 45 w 335"/>
                            <a:gd name="T5" fmla="*/ 122 h 364"/>
                            <a:gd name="T6" fmla="*/ 12 w 335"/>
                            <a:gd name="T7" fmla="*/ 123 h 364"/>
                            <a:gd name="T8" fmla="*/ 9 w 335"/>
                            <a:gd name="T9" fmla="*/ 117 h 364"/>
                            <a:gd name="T10" fmla="*/ 0 w 335"/>
                            <a:gd name="T11" fmla="*/ 101 h 364"/>
                            <a:gd name="T12" fmla="*/ 46 w 335"/>
                            <a:gd name="T13" fmla="*/ 74 h 364"/>
                            <a:gd name="T14" fmla="*/ 181 w 335"/>
                            <a:gd name="T15" fmla="*/ 0 h 364"/>
                            <a:gd name="T16" fmla="*/ 200 w 335"/>
                            <a:gd name="T17" fmla="*/ 15 h 364"/>
                            <a:gd name="T18" fmla="*/ 255 w 335"/>
                            <a:gd name="T19" fmla="*/ 59 h 364"/>
                            <a:gd name="T20" fmla="*/ 252 w 335"/>
                            <a:gd name="T21" fmla="*/ 65 h 364"/>
                            <a:gd name="T22" fmla="*/ 243 w 335"/>
                            <a:gd name="T23" fmla="*/ 79 h 364"/>
                            <a:gd name="T24" fmla="*/ 194 w 335"/>
                            <a:gd name="T25" fmla="*/ 58 h 364"/>
                            <a:gd name="T26" fmla="*/ 116 w 335"/>
                            <a:gd name="T27" fmla="*/ 71 h 364"/>
                            <a:gd name="T28" fmla="*/ 101 w 335"/>
                            <a:gd name="T29" fmla="*/ 82 h 364"/>
                            <a:gd name="T30" fmla="*/ 102 w 335"/>
                            <a:gd name="T31" fmla="*/ 110 h 364"/>
                            <a:gd name="T32" fmla="*/ 110 w 335"/>
                            <a:gd name="T33" fmla="*/ 124 h 364"/>
                            <a:gd name="T34" fmla="*/ 133 w 335"/>
                            <a:gd name="T35" fmla="*/ 166 h 364"/>
                            <a:gd name="T36" fmla="*/ 138 w 335"/>
                            <a:gd name="T37" fmla="*/ 162 h 364"/>
                            <a:gd name="T38" fmla="*/ 153 w 335"/>
                            <a:gd name="T39" fmla="*/ 155 h 364"/>
                            <a:gd name="T40" fmla="*/ 168 w 335"/>
                            <a:gd name="T41" fmla="*/ 140 h 364"/>
                            <a:gd name="T42" fmla="*/ 157 w 335"/>
                            <a:gd name="T43" fmla="*/ 90 h 364"/>
                            <a:gd name="T44" fmla="*/ 161 w 335"/>
                            <a:gd name="T45" fmla="*/ 88 h 364"/>
                            <a:gd name="T46" fmla="*/ 175 w 335"/>
                            <a:gd name="T47" fmla="*/ 80 h 364"/>
                            <a:gd name="T48" fmla="*/ 192 w 335"/>
                            <a:gd name="T49" fmla="*/ 112 h 364"/>
                            <a:gd name="T50" fmla="*/ 244 w 335"/>
                            <a:gd name="T51" fmla="*/ 203 h 364"/>
                            <a:gd name="T52" fmla="*/ 240 w 335"/>
                            <a:gd name="T53" fmla="*/ 205 h 364"/>
                            <a:gd name="T54" fmla="*/ 226 w 335"/>
                            <a:gd name="T55" fmla="*/ 213 h 364"/>
                            <a:gd name="T56" fmla="*/ 204 w 335"/>
                            <a:gd name="T57" fmla="*/ 186 h 364"/>
                            <a:gd name="T58" fmla="*/ 161 w 335"/>
                            <a:gd name="T59" fmla="*/ 185 h 364"/>
                            <a:gd name="T60" fmla="*/ 158 w 335"/>
                            <a:gd name="T61" fmla="*/ 187 h 364"/>
                            <a:gd name="T62" fmla="*/ 148 w 335"/>
                            <a:gd name="T63" fmla="*/ 193 h 364"/>
                            <a:gd name="T64" fmla="*/ 160 w 335"/>
                            <a:gd name="T65" fmla="*/ 214 h 364"/>
                            <a:gd name="T66" fmla="*/ 194 w 335"/>
                            <a:gd name="T67" fmla="*/ 274 h 364"/>
                            <a:gd name="T68" fmla="*/ 204 w 335"/>
                            <a:gd name="T69" fmla="*/ 288 h 364"/>
                            <a:gd name="T70" fmla="*/ 238 w 335"/>
                            <a:gd name="T71" fmla="*/ 281 h 364"/>
                            <a:gd name="T72" fmla="*/ 270 w 335"/>
                            <a:gd name="T73" fmla="*/ 255 h 364"/>
                            <a:gd name="T74" fmla="*/ 297 w 335"/>
                            <a:gd name="T75" fmla="*/ 152 h 364"/>
                            <a:gd name="T76" fmla="*/ 303 w 335"/>
                            <a:gd name="T77" fmla="*/ 152 h 364"/>
                            <a:gd name="T78" fmla="*/ 321 w 335"/>
                            <a:gd name="T79" fmla="*/ 151 h 364"/>
                            <a:gd name="T80" fmla="*/ 324 w 335"/>
                            <a:gd name="T81" fmla="*/ 180 h 364"/>
                            <a:gd name="T82" fmla="*/ 335 w 335"/>
                            <a:gd name="T83" fmla="*/ 260 h 364"/>
                            <a:gd name="T84" fmla="*/ 305 w 335"/>
                            <a:gd name="T85" fmla="*/ 276 h 364"/>
                            <a:gd name="T86" fmla="*/ 176 w 335"/>
                            <a:gd name="T87" fmla="*/ 348 h 364"/>
                            <a:gd name="T88" fmla="*/ 146 w 335"/>
                            <a:gd name="T89" fmla="*/ 364 h 364"/>
                            <a:gd name="T90" fmla="*/ 137 w 335"/>
                            <a:gd name="T91" fmla="*/ 348 h 364"/>
                            <a:gd name="T92" fmla="*/ 134 w 335"/>
                            <a:gd name="T93" fmla="*/ 342 h 364"/>
                            <a:gd name="T94" fmla="*/ 153 w 335"/>
                            <a:gd name="T95" fmla="*/ 315 h 364"/>
                            <a:gd name="T96" fmla="*/ 147 w 335"/>
                            <a:gd name="T97" fmla="*/ 296 h 3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335" h="364">
                              <a:moveTo>
                                <a:pt x="147" y="296"/>
                              </a:moveTo>
                              <a:lnTo>
                                <a:pt x="124" y="255"/>
                              </a:lnTo>
                              <a:lnTo>
                                <a:pt x="80" y="178"/>
                              </a:lnTo>
                              <a:lnTo>
                                <a:pt x="57" y="136"/>
                              </a:lnTo>
                              <a:lnTo>
                                <a:pt x="45" y="122"/>
                              </a:lnTo>
                              <a:lnTo>
                                <a:pt x="31" y="117"/>
                              </a:lnTo>
                              <a:lnTo>
                                <a:pt x="12" y="123"/>
                              </a:lnTo>
                              <a:lnTo>
                                <a:pt x="9" y="117"/>
                              </a:lnTo>
                              <a:lnTo>
                                <a:pt x="3" y="106"/>
                              </a:lnTo>
                              <a:lnTo>
                                <a:pt x="0" y="101"/>
                              </a:lnTo>
                              <a:lnTo>
                                <a:pt x="46" y="74"/>
                              </a:lnTo>
                              <a:lnTo>
                                <a:pt x="134" y="26"/>
                              </a:lnTo>
                              <a:lnTo>
                                <a:pt x="181" y="0"/>
                              </a:lnTo>
                              <a:lnTo>
                                <a:pt x="200" y="15"/>
                              </a:lnTo>
                              <a:lnTo>
                                <a:pt x="235" y="44"/>
                              </a:lnTo>
                              <a:lnTo>
                                <a:pt x="255" y="59"/>
                              </a:lnTo>
                              <a:lnTo>
                                <a:pt x="252" y="65"/>
                              </a:lnTo>
                              <a:lnTo>
                                <a:pt x="246" y="73"/>
                              </a:lnTo>
                              <a:lnTo>
                                <a:pt x="243" y="79"/>
                              </a:lnTo>
                              <a:lnTo>
                                <a:pt x="194" y="58"/>
                              </a:lnTo>
                              <a:lnTo>
                                <a:pt x="153" y="57"/>
                              </a:lnTo>
                              <a:lnTo>
                                <a:pt x="116" y="71"/>
                              </a:lnTo>
                              <a:lnTo>
                                <a:pt x="101" y="82"/>
                              </a:lnTo>
                              <a:lnTo>
                                <a:pt x="97" y="94"/>
                              </a:lnTo>
                              <a:lnTo>
                                <a:pt x="102" y="110"/>
                              </a:lnTo>
                              <a:lnTo>
                                <a:pt x="110" y="124"/>
                              </a:lnTo>
                              <a:lnTo>
                                <a:pt x="125" y="151"/>
                              </a:lnTo>
                              <a:lnTo>
                                <a:pt x="133" y="166"/>
                              </a:lnTo>
                              <a:lnTo>
                                <a:pt x="138" y="162"/>
                              </a:lnTo>
                              <a:lnTo>
                                <a:pt x="148" y="157"/>
                              </a:lnTo>
                              <a:lnTo>
                                <a:pt x="153" y="155"/>
                              </a:lnTo>
                              <a:lnTo>
                                <a:pt x="168" y="140"/>
                              </a:lnTo>
                              <a:lnTo>
                                <a:pt x="169" y="119"/>
                              </a:lnTo>
                              <a:lnTo>
                                <a:pt x="157" y="90"/>
                              </a:lnTo>
                              <a:lnTo>
                                <a:pt x="161" y="88"/>
                              </a:lnTo>
                              <a:lnTo>
                                <a:pt x="170" y="82"/>
                              </a:lnTo>
                              <a:lnTo>
                                <a:pt x="175" y="80"/>
                              </a:lnTo>
                              <a:lnTo>
                                <a:pt x="192" y="112"/>
                              </a:lnTo>
                              <a:lnTo>
                                <a:pt x="225" y="171"/>
                              </a:lnTo>
                              <a:lnTo>
                                <a:pt x="244" y="203"/>
                              </a:lnTo>
                              <a:lnTo>
                                <a:pt x="240" y="205"/>
                              </a:lnTo>
                              <a:lnTo>
                                <a:pt x="231" y="210"/>
                              </a:lnTo>
                              <a:lnTo>
                                <a:pt x="226" y="213"/>
                              </a:lnTo>
                              <a:lnTo>
                                <a:pt x="204" y="186"/>
                              </a:lnTo>
                              <a:lnTo>
                                <a:pt x="186" y="178"/>
                              </a:lnTo>
                              <a:lnTo>
                                <a:pt x="161" y="185"/>
                              </a:lnTo>
                              <a:lnTo>
                                <a:pt x="158" y="187"/>
                              </a:lnTo>
                              <a:lnTo>
                                <a:pt x="152" y="191"/>
                              </a:lnTo>
                              <a:lnTo>
                                <a:pt x="148" y="193"/>
                              </a:lnTo>
                              <a:lnTo>
                                <a:pt x="160" y="214"/>
                              </a:lnTo>
                              <a:lnTo>
                                <a:pt x="182" y="253"/>
                              </a:lnTo>
                              <a:lnTo>
                                <a:pt x="194" y="274"/>
                              </a:lnTo>
                              <a:lnTo>
                                <a:pt x="204" y="288"/>
                              </a:lnTo>
                              <a:lnTo>
                                <a:pt x="218" y="289"/>
                              </a:lnTo>
                              <a:lnTo>
                                <a:pt x="238" y="281"/>
                              </a:lnTo>
                              <a:lnTo>
                                <a:pt x="270" y="255"/>
                              </a:lnTo>
                              <a:lnTo>
                                <a:pt x="291" y="215"/>
                              </a:lnTo>
                              <a:lnTo>
                                <a:pt x="297" y="152"/>
                              </a:lnTo>
                              <a:lnTo>
                                <a:pt x="303" y="152"/>
                              </a:lnTo>
                              <a:lnTo>
                                <a:pt x="314" y="152"/>
                              </a:lnTo>
                              <a:lnTo>
                                <a:pt x="321" y="151"/>
                              </a:lnTo>
                              <a:lnTo>
                                <a:pt x="324" y="180"/>
                              </a:lnTo>
                              <a:lnTo>
                                <a:pt x="331" y="231"/>
                              </a:lnTo>
                              <a:lnTo>
                                <a:pt x="335" y="260"/>
                              </a:lnTo>
                              <a:lnTo>
                                <a:pt x="305" y="276"/>
                              </a:lnTo>
                              <a:lnTo>
                                <a:pt x="241" y="311"/>
                              </a:lnTo>
                              <a:lnTo>
                                <a:pt x="176" y="348"/>
                              </a:lnTo>
                              <a:lnTo>
                                <a:pt x="146" y="364"/>
                              </a:lnTo>
                              <a:lnTo>
                                <a:pt x="144" y="359"/>
                              </a:lnTo>
                              <a:lnTo>
                                <a:pt x="137" y="348"/>
                              </a:lnTo>
                              <a:lnTo>
                                <a:pt x="134" y="342"/>
                              </a:lnTo>
                              <a:lnTo>
                                <a:pt x="148" y="329"/>
                              </a:lnTo>
                              <a:lnTo>
                                <a:pt x="153" y="315"/>
                              </a:lnTo>
                              <a:lnTo>
                                <a:pt x="147" y="296"/>
                              </a:lnTo>
                              <a:close/>
                            </a:path>
                          </a:pathLst>
                        </a:custGeom>
                        <a:solidFill>
                          <a:srgbClr val="FFFFFF"/>
                        </a:solidFill>
                        <a:ln>
                          <a:noFill/>
                        </a:ln>
                      </wps:spPr>
                      <wps:bodyPr rot="0" vert="horz" wrap="square" lIns="91440" tIns="45720" rIns="91440" bIns="45720" anchor="t" anchorCtr="0" upright="1">
                        <a:noAutofit/>
                      </wps:bodyPr>
                    </wps:wsp>
                    <wps:wsp>
                      <wps:cNvPr id="531" name="Freeform 532"/>
                      <wps:cNvSpPr>
                        <a:spLocks noEditPoints="1"/>
                      </wps:cNvSpPr>
                      <wps:spPr bwMode="auto">
                        <a:xfrm>
                          <a:off x="1948" y="400"/>
                          <a:ext cx="89" cy="86"/>
                        </a:xfrm>
                        <a:custGeom>
                          <a:avLst/>
                          <a:gdLst>
                            <a:gd name="T0" fmla="*/ 133 w 358"/>
                            <a:gd name="T1" fmla="*/ 155 h 341"/>
                            <a:gd name="T2" fmla="*/ 150 w 358"/>
                            <a:gd name="T3" fmla="*/ 148 h 341"/>
                            <a:gd name="T4" fmla="*/ 189 w 358"/>
                            <a:gd name="T5" fmla="*/ 128 h 341"/>
                            <a:gd name="T6" fmla="*/ 199 w 358"/>
                            <a:gd name="T7" fmla="*/ 73 h 341"/>
                            <a:gd name="T8" fmla="*/ 185 w 358"/>
                            <a:gd name="T9" fmla="*/ 48 h 341"/>
                            <a:gd name="T10" fmla="*/ 126 w 358"/>
                            <a:gd name="T11" fmla="*/ 43 h 341"/>
                            <a:gd name="T12" fmla="*/ 103 w 358"/>
                            <a:gd name="T13" fmla="*/ 53 h 341"/>
                            <a:gd name="T14" fmla="*/ 100 w 358"/>
                            <a:gd name="T15" fmla="*/ 83 h 341"/>
                            <a:gd name="T16" fmla="*/ 106 w 358"/>
                            <a:gd name="T17" fmla="*/ 102 h 341"/>
                            <a:gd name="T18" fmla="*/ 127 w 358"/>
                            <a:gd name="T19" fmla="*/ 157 h 341"/>
                            <a:gd name="T20" fmla="*/ 115 w 358"/>
                            <a:gd name="T21" fmla="*/ 274 h 341"/>
                            <a:gd name="T22" fmla="*/ 68 w 358"/>
                            <a:gd name="T23" fmla="*/ 147 h 341"/>
                            <a:gd name="T24" fmla="*/ 51 w 358"/>
                            <a:gd name="T25" fmla="*/ 102 h 341"/>
                            <a:gd name="T26" fmla="*/ 28 w 358"/>
                            <a:gd name="T27" fmla="*/ 80 h 341"/>
                            <a:gd name="T28" fmla="*/ 9 w 358"/>
                            <a:gd name="T29" fmla="*/ 82 h 341"/>
                            <a:gd name="T30" fmla="*/ 2 w 358"/>
                            <a:gd name="T31" fmla="*/ 65 h 341"/>
                            <a:gd name="T32" fmla="*/ 0 w 358"/>
                            <a:gd name="T33" fmla="*/ 58 h 341"/>
                            <a:gd name="T34" fmla="*/ 100 w 358"/>
                            <a:gd name="T35" fmla="*/ 22 h 341"/>
                            <a:gd name="T36" fmla="*/ 135 w 358"/>
                            <a:gd name="T37" fmla="*/ 9 h 341"/>
                            <a:gd name="T38" fmla="*/ 231 w 358"/>
                            <a:gd name="T39" fmla="*/ 18 h 341"/>
                            <a:gd name="T40" fmla="*/ 252 w 358"/>
                            <a:gd name="T41" fmla="*/ 51 h 341"/>
                            <a:gd name="T42" fmla="*/ 245 w 358"/>
                            <a:gd name="T43" fmla="*/ 123 h 341"/>
                            <a:gd name="T44" fmla="*/ 219 w 358"/>
                            <a:gd name="T45" fmla="*/ 148 h 341"/>
                            <a:gd name="T46" fmla="*/ 280 w 358"/>
                            <a:gd name="T47" fmla="*/ 194 h 341"/>
                            <a:gd name="T48" fmla="*/ 302 w 358"/>
                            <a:gd name="T49" fmla="*/ 211 h 341"/>
                            <a:gd name="T50" fmla="*/ 332 w 358"/>
                            <a:gd name="T51" fmla="*/ 226 h 341"/>
                            <a:gd name="T52" fmla="*/ 349 w 358"/>
                            <a:gd name="T53" fmla="*/ 225 h 341"/>
                            <a:gd name="T54" fmla="*/ 355 w 358"/>
                            <a:gd name="T55" fmla="*/ 243 h 341"/>
                            <a:gd name="T56" fmla="*/ 358 w 358"/>
                            <a:gd name="T57" fmla="*/ 249 h 341"/>
                            <a:gd name="T58" fmla="*/ 309 w 358"/>
                            <a:gd name="T59" fmla="*/ 267 h 341"/>
                            <a:gd name="T60" fmla="*/ 291 w 358"/>
                            <a:gd name="T61" fmla="*/ 273 h 341"/>
                            <a:gd name="T62" fmla="*/ 198 w 358"/>
                            <a:gd name="T63" fmla="*/ 199 h 341"/>
                            <a:gd name="T64" fmla="*/ 165 w 358"/>
                            <a:gd name="T65" fmla="*/ 173 h 341"/>
                            <a:gd name="T66" fmla="*/ 144 w 358"/>
                            <a:gd name="T67" fmla="*/ 181 h 341"/>
                            <a:gd name="T68" fmla="*/ 136 w 358"/>
                            <a:gd name="T69" fmla="*/ 183 h 341"/>
                            <a:gd name="T70" fmla="*/ 157 w 358"/>
                            <a:gd name="T71" fmla="*/ 238 h 341"/>
                            <a:gd name="T72" fmla="*/ 164 w 358"/>
                            <a:gd name="T73" fmla="*/ 257 h 341"/>
                            <a:gd name="T74" fmla="*/ 187 w 358"/>
                            <a:gd name="T75" fmla="*/ 280 h 341"/>
                            <a:gd name="T76" fmla="*/ 207 w 358"/>
                            <a:gd name="T77" fmla="*/ 277 h 341"/>
                            <a:gd name="T78" fmla="*/ 213 w 358"/>
                            <a:gd name="T79" fmla="*/ 295 h 341"/>
                            <a:gd name="T80" fmla="*/ 215 w 358"/>
                            <a:gd name="T81" fmla="*/ 301 h 341"/>
                            <a:gd name="T82" fmla="*/ 133 w 358"/>
                            <a:gd name="T83" fmla="*/ 331 h 341"/>
                            <a:gd name="T84" fmla="*/ 104 w 358"/>
                            <a:gd name="T85" fmla="*/ 341 h 341"/>
                            <a:gd name="T86" fmla="*/ 98 w 358"/>
                            <a:gd name="T87" fmla="*/ 324 h 341"/>
                            <a:gd name="T88" fmla="*/ 95 w 358"/>
                            <a:gd name="T89" fmla="*/ 317 h 341"/>
                            <a:gd name="T90" fmla="*/ 117 w 358"/>
                            <a:gd name="T91" fmla="*/ 293 h 341"/>
                            <a:gd name="T92" fmla="*/ 115 w 358"/>
                            <a:gd name="T93" fmla="*/ 274 h 3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358" h="341">
                              <a:moveTo>
                                <a:pt x="127" y="157"/>
                              </a:moveTo>
                              <a:lnTo>
                                <a:pt x="133" y="155"/>
                              </a:lnTo>
                              <a:lnTo>
                                <a:pt x="145" y="150"/>
                              </a:lnTo>
                              <a:lnTo>
                                <a:pt x="150" y="148"/>
                              </a:lnTo>
                              <a:lnTo>
                                <a:pt x="189" y="128"/>
                              </a:lnTo>
                              <a:lnTo>
                                <a:pt x="204" y="104"/>
                              </a:lnTo>
                              <a:lnTo>
                                <a:pt x="199" y="73"/>
                              </a:lnTo>
                              <a:lnTo>
                                <a:pt x="185" y="48"/>
                              </a:lnTo>
                              <a:lnTo>
                                <a:pt x="160" y="37"/>
                              </a:lnTo>
                              <a:lnTo>
                                <a:pt x="126" y="43"/>
                              </a:lnTo>
                              <a:lnTo>
                                <a:pt x="103" y="53"/>
                              </a:lnTo>
                              <a:lnTo>
                                <a:pt x="97" y="65"/>
                              </a:lnTo>
                              <a:lnTo>
                                <a:pt x="100" y="83"/>
                              </a:lnTo>
                              <a:lnTo>
                                <a:pt x="106" y="102"/>
                              </a:lnTo>
                              <a:lnTo>
                                <a:pt x="120" y="138"/>
                              </a:lnTo>
                              <a:lnTo>
                                <a:pt x="127" y="157"/>
                              </a:lnTo>
                              <a:close/>
                              <a:moveTo>
                                <a:pt x="115" y="274"/>
                              </a:moveTo>
                              <a:lnTo>
                                <a:pt x="99" y="230"/>
                              </a:lnTo>
                              <a:lnTo>
                                <a:pt x="68" y="147"/>
                              </a:lnTo>
                              <a:lnTo>
                                <a:pt x="51" y="102"/>
                              </a:lnTo>
                              <a:lnTo>
                                <a:pt x="42" y="86"/>
                              </a:lnTo>
                              <a:lnTo>
                                <a:pt x="28" y="80"/>
                              </a:lnTo>
                              <a:lnTo>
                                <a:pt x="9" y="82"/>
                              </a:lnTo>
                              <a:lnTo>
                                <a:pt x="6" y="76"/>
                              </a:lnTo>
                              <a:lnTo>
                                <a:pt x="2" y="65"/>
                              </a:lnTo>
                              <a:lnTo>
                                <a:pt x="0" y="58"/>
                              </a:lnTo>
                              <a:lnTo>
                                <a:pt x="35" y="45"/>
                              </a:lnTo>
                              <a:lnTo>
                                <a:pt x="100" y="22"/>
                              </a:lnTo>
                              <a:lnTo>
                                <a:pt x="135" y="9"/>
                              </a:lnTo>
                              <a:lnTo>
                                <a:pt x="194" y="0"/>
                              </a:lnTo>
                              <a:lnTo>
                                <a:pt x="231" y="18"/>
                              </a:lnTo>
                              <a:lnTo>
                                <a:pt x="252" y="51"/>
                              </a:lnTo>
                              <a:lnTo>
                                <a:pt x="257" y="90"/>
                              </a:lnTo>
                              <a:lnTo>
                                <a:pt x="245" y="123"/>
                              </a:lnTo>
                              <a:lnTo>
                                <a:pt x="219" y="148"/>
                              </a:lnTo>
                              <a:lnTo>
                                <a:pt x="241" y="165"/>
                              </a:lnTo>
                              <a:lnTo>
                                <a:pt x="280" y="194"/>
                              </a:lnTo>
                              <a:lnTo>
                                <a:pt x="302" y="211"/>
                              </a:lnTo>
                              <a:lnTo>
                                <a:pt x="318" y="222"/>
                              </a:lnTo>
                              <a:lnTo>
                                <a:pt x="332" y="226"/>
                              </a:lnTo>
                              <a:lnTo>
                                <a:pt x="349" y="225"/>
                              </a:lnTo>
                              <a:lnTo>
                                <a:pt x="352" y="232"/>
                              </a:lnTo>
                              <a:lnTo>
                                <a:pt x="355" y="243"/>
                              </a:lnTo>
                              <a:lnTo>
                                <a:pt x="358" y="249"/>
                              </a:lnTo>
                              <a:lnTo>
                                <a:pt x="341" y="256"/>
                              </a:lnTo>
                              <a:lnTo>
                                <a:pt x="309" y="267"/>
                              </a:lnTo>
                              <a:lnTo>
                                <a:pt x="291" y="273"/>
                              </a:lnTo>
                              <a:lnTo>
                                <a:pt x="258" y="247"/>
                              </a:lnTo>
                              <a:lnTo>
                                <a:pt x="198" y="199"/>
                              </a:lnTo>
                              <a:lnTo>
                                <a:pt x="165" y="173"/>
                              </a:lnTo>
                              <a:lnTo>
                                <a:pt x="157" y="176"/>
                              </a:lnTo>
                              <a:lnTo>
                                <a:pt x="144" y="181"/>
                              </a:lnTo>
                              <a:lnTo>
                                <a:pt x="136" y="183"/>
                              </a:lnTo>
                              <a:lnTo>
                                <a:pt x="144" y="203"/>
                              </a:lnTo>
                              <a:lnTo>
                                <a:pt x="157" y="238"/>
                              </a:lnTo>
                              <a:lnTo>
                                <a:pt x="164" y="257"/>
                              </a:lnTo>
                              <a:lnTo>
                                <a:pt x="174" y="273"/>
                              </a:lnTo>
                              <a:lnTo>
                                <a:pt x="187" y="280"/>
                              </a:lnTo>
                              <a:lnTo>
                                <a:pt x="207" y="277"/>
                              </a:lnTo>
                              <a:lnTo>
                                <a:pt x="209" y="283"/>
                              </a:lnTo>
                              <a:lnTo>
                                <a:pt x="213" y="295"/>
                              </a:lnTo>
                              <a:lnTo>
                                <a:pt x="215" y="301"/>
                              </a:lnTo>
                              <a:lnTo>
                                <a:pt x="187" y="312"/>
                              </a:lnTo>
                              <a:lnTo>
                                <a:pt x="133" y="331"/>
                              </a:lnTo>
                              <a:lnTo>
                                <a:pt x="104" y="341"/>
                              </a:lnTo>
                              <a:lnTo>
                                <a:pt x="102" y="335"/>
                              </a:lnTo>
                              <a:lnTo>
                                <a:pt x="98" y="324"/>
                              </a:lnTo>
                              <a:lnTo>
                                <a:pt x="95" y="317"/>
                              </a:lnTo>
                              <a:lnTo>
                                <a:pt x="111" y="307"/>
                              </a:lnTo>
                              <a:lnTo>
                                <a:pt x="117" y="293"/>
                              </a:lnTo>
                              <a:lnTo>
                                <a:pt x="115" y="274"/>
                              </a:lnTo>
                              <a:close/>
                            </a:path>
                          </a:pathLst>
                        </a:custGeom>
                        <a:solidFill>
                          <a:srgbClr val="FFFFFF"/>
                        </a:solidFill>
                        <a:ln>
                          <a:noFill/>
                        </a:ln>
                      </wps:spPr>
                      <wps:bodyPr rot="0" vert="horz" wrap="square" lIns="91440" tIns="45720" rIns="91440" bIns="45720" anchor="t" anchorCtr="0" upright="1">
                        <a:noAutofit/>
                      </wps:bodyPr>
                    </wps:wsp>
                    <wps:wsp>
                      <wps:cNvPr id="532" name="Freeform 533"/>
                      <wps:cNvSpPr>
                        <a:spLocks/>
                      </wps:cNvSpPr>
                      <wps:spPr bwMode="auto">
                        <a:xfrm>
                          <a:off x="2033" y="378"/>
                          <a:ext cx="70" cy="80"/>
                        </a:xfrm>
                        <a:custGeom>
                          <a:avLst/>
                          <a:gdLst>
                            <a:gd name="T0" fmla="*/ 262 w 280"/>
                            <a:gd name="T1" fmla="*/ 226 h 319"/>
                            <a:gd name="T2" fmla="*/ 274 w 280"/>
                            <a:gd name="T3" fmla="*/ 291 h 319"/>
                            <a:gd name="T4" fmla="*/ 267 w 280"/>
                            <a:gd name="T5" fmla="*/ 292 h 319"/>
                            <a:gd name="T6" fmla="*/ 246 w 280"/>
                            <a:gd name="T7" fmla="*/ 296 h 319"/>
                            <a:gd name="T8" fmla="*/ 242 w 280"/>
                            <a:gd name="T9" fmla="*/ 289 h 319"/>
                            <a:gd name="T10" fmla="*/ 231 w 280"/>
                            <a:gd name="T11" fmla="*/ 268 h 319"/>
                            <a:gd name="T12" fmla="*/ 207 w 280"/>
                            <a:gd name="T13" fmla="*/ 293 h 319"/>
                            <a:gd name="T14" fmla="*/ 154 w 280"/>
                            <a:gd name="T15" fmla="*/ 319 h 319"/>
                            <a:gd name="T16" fmla="*/ 110 w 280"/>
                            <a:gd name="T17" fmla="*/ 319 h 319"/>
                            <a:gd name="T18" fmla="*/ 39 w 280"/>
                            <a:gd name="T19" fmla="*/ 274 h 319"/>
                            <a:gd name="T20" fmla="*/ 2 w 280"/>
                            <a:gd name="T21" fmla="*/ 188 h 319"/>
                            <a:gd name="T22" fmla="*/ 0 w 280"/>
                            <a:gd name="T23" fmla="*/ 127 h 319"/>
                            <a:gd name="T24" fmla="*/ 48 w 280"/>
                            <a:gd name="T25" fmla="*/ 33 h 319"/>
                            <a:gd name="T26" fmla="*/ 96 w 280"/>
                            <a:gd name="T27" fmla="*/ 12 h 319"/>
                            <a:gd name="T28" fmla="*/ 140 w 280"/>
                            <a:gd name="T29" fmla="*/ 13 h 319"/>
                            <a:gd name="T30" fmla="*/ 166 w 280"/>
                            <a:gd name="T31" fmla="*/ 22 h 319"/>
                            <a:gd name="T32" fmla="*/ 168 w 280"/>
                            <a:gd name="T33" fmla="*/ 9 h 319"/>
                            <a:gd name="T34" fmla="*/ 169 w 280"/>
                            <a:gd name="T35" fmla="*/ 5 h 319"/>
                            <a:gd name="T36" fmla="*/ 183 w 280"/>
                            <a:gd name="T37" fmla="*/ 1 h 319"/>
                            <a:gd name="T38" fmla="*/ 188 w 280"/>
                            <a:gd name="T39" fmla="*/ 0 h 319"/>
                            <a:gd name="T40" fmla="*/ 220 w 280"/>
                            <a:gd name="T41" fmla="*/ 70 h 319"/>
                            <a:gd name="T42" fmla="*/ 231 w 280"/>
                            <a:gd name="T43" fmla="*/ 96 h 319"/>
                            <a:gd name="T44" fmla="*/ 216 w 280"/>
                            <a:gd name="T45" fmla="*/ 103 h 319"/>
                            <a:gd name="T46" fmla="*/ 211 w 280"/>
                            <a:gd name="T47" fmla="*/ 107 h 319"/>
                            <a:gd name="T48" fmla="*/ 140 w 280"/>
                            <a:gd name="T49" fmla="*/ 44 h 319"/>
                            <a:gd name="T50" fmla="*/ 107 w 280"/>
                            <a:gd name="T51" fmla="*/ 41 h 319"/>
                            <a:gd name="T52" fmla="*/ 53 w 280"/>
                            <a:gd name="T53" fmla="*/ 111 h 319"/>
                            <a:gd name="T54" fmla="*/ 58 w 280"/>
                            <a:gd name="T55" fmla="*/ 179 h 319"/>
                            <a:gd name="T56" fmla="*/ 117 w 280"/>
                            <a:gd name="T57" fmla="*/ 282 h 319"/>
                            <a:gd name="T58" fmla="*/ 157 w 280"/>
                            <a:gd name="T59" fmla="*/ 288 h 319"/>
                            <a:gd name="T60" fmla="*/ 207 w 280"/>
                            <a:gd name="T61" fmla="*/ 249 h 319"/>
                            <a:gd name="T62" fmla="*/ 210 w 280"/>
                            <a:gd name="T63" fmla="*/ 213 h 319"/>
                            <a:gd name="T64" fmla="*/ 190 w 280"/>
                            <a:gd name="T65" fmla="*/ 184 h 319"/>
                            <a:gd name="T66" fmla="*/ 170 w 280"/>
                            <a:gd name="T67" fmla="*/ 182 h 319"/>
                            <a:gd name="T68" fmla="*/ 167 w 280"/>
                            <a:gd name="T69" fmla="*/ 164 h 319"/>
                            <a:gd name="T70" fmla="*/ 166 w 280"/>
                            <a:gd name="T71" fmla="*/ 157 h 319"/>
                            <a:gd name="T72" fmla="*/ 246 w 280"/>
                            <a:gd name="T73" fmla="*/ 142 h 319"/>
                            <a:gd name="T74" fmla="*/ 274 w 280"/>
                            <a:gd name="T75" fmla="*/ 136 h 319"/>
                            <a:gd name="T76" fmla="*/ 279 w 280"/>
                            <a:gd name="T77" fmla="*/ 155 h 319"/>
                            <a:gd name="T78" fmla="*/ 280 w 280"/>
                            <a:gd name="T79" fmla="*/ 161 h 319"/>
                            <a:gd name="T80" fmla="*/ 257 w 280"/>
                            <a:gd name="T81" fmla="*/ 184 h 319"/>
                            <a:gd name="T82" fmla="*/ 258 w 280"/>
                            <a:gd name="T83" fmla="*/ 204 h 3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280" h="319">
                              <a:moveTo>
                                <a:pt x="258" y="204"/>
                              </a:moveTo>
                              <a:lnTo>
                                <a:pt x="262" y="226"/>
                              </a:lnTo>
                              <a:lnTo>
                                <a:pt x="270" y="269"/>
                              </a:lnTo>
                              <a:lnTo>
                                <a:pt x="274" y="291"/>
                              </a:lnTo>
                              <a:lnTo>
                                <a:pt x="267" y="292"/>
                              </a:lnTo>
                              <a:lnTo>
                                <a:pt x="254" y="295"/>
                              </a:lnTo>
                              <a:lnTo>
                                <a:pt x="246" y="296"/>
                              </a:lnTo>
                              <a:lnTo>
                                <a:pt x="242" y="289"/>
                              </a:lnTo>
                              <a:lnTo>
                                <a:pt x="234" y="275"/>
                              </a:lnTo>
                              <a:lnTo>
                                <a:pt x="231" y="268"/>
                              </a:lnTo>
                              <a:lnTo>
                                <a:pt x="207" y="293"/>
                              </a:lnTo>
                              <a:lnTo>
                                <a:pt x="182" y="311"/>
                              </a:lnTo>
                              <a:lnTo>
                                <a:pt x="154" y="319"/>
                              </a:lnTo>
                              <a:lnTo>
                                <a:pt x="110" y="319"/>
                              </a:lnTo>
                              <a:lnTo>
                                <a:pt x="71" y="303"/>
                              </a:lnTo>
                              <a:lnTo>
                                <a:pt x="39" y="274"/>
                              </a:lnTo>
                              <a:lnTo>
                                <a:pt x="16" y="235"/>
                              </a:lnTo>
                              <a:lnTo>
                                <a:pt x="2" y="188"/>
                              </a:lnTo>
                              <a:lnTo>
                                <a:pt x="0" y="127"/>
                              </a:lnTo>
                              <a:lnTo>
                                <a:pt x="15" y="74"/>
                              </a:lnTo>
                              <a:lnTo>
                                <a:pt x="48" y="33"/>
                              </a:lnTo>
                              <a:lnTo>
                                <a:pt x="96" y="12"/>
                              </a:lnTo>
                              <a:lnTo>
                                <a:pt x="117" y="10"/>
                              </a:lnTo>
                              <a:lnTo>
                                <a:pt x="140" y="13"/>
                              </a:lnTo>
                              <a:lnTo>
                                <a:pt x="166" y="22"/>
                              </a:lnTo>
                              <a:lnTo>
                                <a:pt x="167" y="18"/>
                              </a:lnTo>
                              <a:lnTo>
                                <a:pt x="168" y="9"/>
                              </a:lnTo>
                              <a:lnTo>
                                <a:pt x="169" y="5"/>
                              </a:lnTo>
                              <a:lnTo>
                                <a:pt x="173" y="4"/>
                              </a:lnTo>
                              <a:lnTo>
                                <a:pt x="183" y="1"/>
                              </a:lnTo>
                              <a:lnTo>
                                <a:pt x="188" y="0"/>
                              </a:lnTo>
                              <a:lnTo>
                                <a:pt x="199" y="25"/>
                              </a:lnTo>
                              <a:lnTo>
                                <a:pt x="220" y="70"/>
                              </a:lnTo>
                              <a:lnTo>
                                <a:pt x="231" y="96"/>
                              </a:lnTo>
                              <a:lnTo>
                                <a:pt x="226" y="98"/>
                              </a:lnTo>
                              <a:lnTo>
                                <a:pt x="216" y="103"/>
                              </a:lnTo>
                              <a:lnTo>
                                <a:pt x="211" y="107"/>
                              </a:lnTo>
                              <a:lnTo>
                                <a:pt x="176" y="64"/>
                              </a:lnTo>
                              <a:lnTo>
                                <a:pt x="140" y="44"/>
                              </a:lnTo>
                              <a:lnTo>
                                <a:pt x="107" y="41"/>
                              </a:lnTo>
                              <a:lnTo>
                                <a:pt x="71" y="64"/>
                              </a:lnTo>
                              <a:lnTo>
                                <a:pt x="53" y="111"/>
                              </a:lnTo>
                              <a:lnTo>
                                <a:pt x="58" y="179"/>
                              </a:lnTo>
                              <a:lnTo>
                                <a:pt x="82" y="248"/>
                              </a:lnTo>
                              <a:lnTo>
                                <a:pt x="117" y="282"/>
                              </a:lnTo>
                              <a:lnTo>
                                <a:pt x="157" y="288"/>
                              </a:lnTo>
                              <a:lnTo>
                                <a:pt x="189" y="274"/>
                              </a:lnTo>
                              <a:lnTo>
                                <a:pt x="207" y="249"/>
                              </a:lnTo>
                              <a:lnTo>
                                <a:pt x="210" y="213"/>
                              </a:lnTo>
                              <a:lnTo>
                                <a:pt x="203" y="195"/>
                              </a:lnTo>
                              <a:lnTo>
                                <a:pt x="190" y="184"/>
                              </a:lnTo>
                              <a:lnTo>
                                <a:pt x="170" y="182"/>
                              </a:lnTo>
                              <a:lnTo>
                                <a:pt x="169" y="176"/>
                              </a:lnTo>
                              <a:lnTo>
                                <a:pt x="167" y="164"/>
                              </a:lnTo>
                              <a:lnTo>
                                <a:pt x="166" y="157"/>
                              </a:lnTo>
                              <a:lnTo>
                                <a:pt x="193" y="152"/>
                              </a:lnTo>
                              <a:lnTo>
                                <a:pt x="246" y="142"/>
                              </a:lnTo>
                              <a:lnTo>
                                <a:pt x="274" y="136"/>
                              </a:lnTo>
                              <a:lnTo>
                                <a:pt x="276" y="143"/>
                              </a:lnTo>
                              <a:lnTo>
                                <a:pt x="279" y="155"/>
                              </a:lnTo>
                              <a:lnTo>
                                <a:pt x="280" y="161"/>
                              </a:lnTo>
                              <a:lnTo>
                                <a:pt x="263" y="171"/>
                              </a:lnTo>
                              <a:lnTo>
                                <a:pt x="257" y="184"/>
                              </a:lnTo>
                              <a:lnTo>
                                <a:pt x="258" y="204"/>
                              </a:lnTo>
                              <a:close/>
                            </a:path>
                          </a:pathLst>
                        </a:custGeom>
                        <a:solidFill>
                          <a:srgbClr val="FFFFFF"/>
                        </a:solidFill>
                        <a:ln>
                          <a:noFill/>
                        </a:ln>
                      </wps:spPr>
                      <wps:bodyPr rot="0" vert="horz" wrap="square" lIns="91440" tIns="45720" rIns="91440" bIns="45720" anchor="t" anchorCtr="0" upright="1">
                        <a:noAutofit/>
                      </wps:bodyPr>
                    </wps:wsp>
                    <wps:wsp>
                      <wps:cNvPr id="533" name="Freeform 534"/>
                      <wps:cNvSpPr>
                        <a:spLocks/>
                      </wps:cNvSpPr>
                      <wps:spPr bwMode="auto">
                        <a:xfrm>
                          <a:off x="2120" y="389"/>
                          <a:ext cx="55" cy="57"/>
                        </a:xfrm>
                        <a:custGeom>
                          <a:avLst/>
                          <a:gdLst>
                            <a:gd name="T0" fmla="*/ 214 w 221"/>
                            <a:gd name="T1" fmla="*/ 192 h 228"/>
                            <a:gd name="T2" fmla="*/ 136 w 221"/>
                            <a:gd name="T3" fmla="*/ 174 h 228"/>
                            <a:gd name="T4" fmla="*/ 77 w 221"/>
                            <a:gd name="T5" fmla="*/ 228 h 228"/>
                            <a:gd name="T6" fmla="*/ 69 w 221"/>
                            <a:gd name="T7" fmla="*/ 149 h 228"/>
                            <a:gd name="T8" fmla="*/ 0 w 221"/>
                            <a:gd name="T9" fmla="*/ 111 h 228"/>
                            <a:gd name="T10" fmla="*/ 74 w 221"/>
                            <a:gd name="T11" fmla="*/ 79 h 228"/>
                            <a:gd name="T12" fmla="*/ 89 w 221"/>
                            <a:gd name="T13" fmla="*/ 0 h 228"/>
                            <a:gd name="T14" fmla="*/ 142 w 221"/>
                            <a:gd name="T15" fmla="*/ 60 h 228"/>
                            <a:gd name="T16" fmla="*/ 221 w 221"/>
                            <a:gd name="T17" fmla="*/ 51 h 228"/>
                            <a:gd name="T18" fmla="*/ 180 w 221"/>
                            <a:gd name="T19" fmla="*/ 120 h 228"/>
                            <a:gd name="T20" fmla="*/ 214 w 221"/>
                            <a:gd name="T21" fmla="*/ 192 h 228"/>
                            <a:gd name="T22" fmla="*/ 214 w 221"/>
                            <a:gd name="T23" fmla="*/ 192 h 2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21" h="228">
                              <a:moveTo>
                                <a:pt x="214" y="192"/>
                              </a:moveTo>
                              <a:lnTo>
                                <a:pt x="136" y="174"/>
                              </a:lnTo>
                              <a:lnTo>
                                <a:pt x="77" y="228"/>
                              </a:lnTo>
                              <a:lnTo>
                                <a:pt x="69" y="149"/>
                              </a:lnTo>
                              <a:lnTo>
                                <a:pt x="0" y="111"/>
                              </a:lnTo>
                              <a:lnTo>
                                <a:pt x="74" y="79"/>
                              </a:lnTo>
                              <a:lnTo>
                                <a:pt x="89" y="0"/>
                              </a:lnTo>
                              <a:lnTo>
                                <a:pt x="142" y="60"/>
                              </a:lnTo>
                              <a:lnTo>
                                <a:pt x="221" y="51"/>
                              </a:lnTo>
                              <a:lnTo>
                                <a:pt x="180" y="120"/>
                              </a:lnTo>
                              <a:lnTo>
                                <a:pt x="214" y="192"/>
                              </a:lnTo>
                              <a:close/>
                            </a:path>
                          </a:pathLst>
                        </a:custGeom>
                        <a:solidFill>
                          <a:srgbClr val="FFFFFF"/>
                        </a:solidFill>
                        <a:ln>
                          <a:noFill/>
                        </a:ln>
                      </wps:spPr>
                      <wps:bodyPr rot="0" vert="horz" wrap="square" lIns="91440" tIns="45720" rIns="91440" bIns="45720" anchor="t" anchorCtr="0" upright="1">
                        <a:noAutofit/>
                      </wps:bodyPr>
                    </wps:wsp>
                    <wps:wsp>
                      <wps:cNvPr id="534" name="Freeform 535"/>
                      <wps:cNvSpPr>
                        <a:spLocks/>
                      </wps:cNvSpPr>
                      <wps:spPr bwMode="auto">
                        <a:xfrm>
                          <a:off x="2126" y="394"/>
                          <a:ext cx="45" cy="45"/>
                        </a:xfrm>
                        <a:custGeom>
                          <a:avLst/>
                          <a:gdLst>
                            <a:gd name="T0" fmla="*/ 105 w 180"/>
                            <a:gd name="T1" fmla="*/ 182 h 182"/>
                            <a:gd name="T2" fmla="*/ 64 w 180"/>
                            <a:gd name="T3" fmla="*/ 133 h 182"/>
                            <a:gd name="T4" fmla="*/ 0 w 180"/>
                            <a:gd name="T5" fmla="*/ 138 h 182"/>
                            <a:gd name="T6" fmla="*/ 36 w 180"/>
                            <a:gd name="T7" fmla="*/ 84 h 182"/>
                            <a:gd name="T8" fmla="*/ 11 w 180"/>
                            <a:gd name="T9" fmla="*/ 25 h 182"/>
                            <a:gd name="T10" fmla="*/ 73 w 180"/>
                            <a:gd name="T11" fmla="*/ 42 h 182"/>
                            <a:gd name="T12" fmla="*/ 121 w 180"/>
                            <a:gd name="T13" fmla="*/ 0 h 182"/>
                            <a:gd name="T14" fmla="*/ 125 w 180"/>
                            <a:gd name="T15" fmla="*/ 63 h 182"/>
                            <a:gd name="T16" fmla="*/ 180 w 180"/>
                            <a:gd name="T17" fmla="*/ 97 h 182"/>
                            <a:gd name="T18" fmla="*/ 120 w 180"/>
                            <a:gd name="T19" fmla="*/ 120 h 182"/>
                            <a:gd name="T20" fmla="*/ 105 w 180"/>
                            <a:gd name="T21" fmla="*/ 182 h 182"/>
                            <a:gd name="T22" fmla="*/ 105 w 180"/>
                            <a:gd name="T23" fmla="*/ 182 h 1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80" h="182">
                              <a:moveTo>
                                <a:pt x="105" y="182"/>
                              </a:moveTo>
                              <a:lnTo>
                                <a:pt x="64" y="133"/>
                              </a:lnTo>
                              <a:lnTo>
                                <a:pt x="0" y="138"/>
                              </a:lnTo>
                              <a:lnTo>
                                <a:pt x="36" y="84"/>
                              </a:lnTo>
                              <a:lnTo>
                                <a:pt x="11" y="25"/>
                              </a:lnTo>
                              <a:lnTo>
                                <a:pt x="73" y="42"/>
                              </a:lnTo>
                              <a:lnTo>
                                <a:pt x="121" y="0"/>
                              </a:lnTo>
                              <a:lnTo>
                                <a:pt x="125" y="63"/>
                              </a:lnTo>
                              <a:lnTo>
                                <a:pt x="180" y="97"/>
                              </a:lnTo>
                              <a:lnTo>
                                <a:pt x="120" y="120"/>
                              </a:lnTo>
                              <a:lnTo>
                                <a:pt x="105" y="182"/>
                              </a:lnTo>
                              <a:close/>
                            </a:path>
                          </a:pathLst>
                        </a:custGeom>
                        <a:solidFill>
                          <a:srgbClr val="FFFFFF"/>
                        </a:solidFill>
                        <a:ln>
                          <a:noFill/>
                        </a:ln>
                      </wps:spPr>
                      <wps:bodyPr rot="0" vert="horz" wrap="square" lIns="91440" tIns="45720" rIns="91440" bIns="45720" anchor="t" anchorCtr="0" upright="1">
                        <a:noAutofit/>
                      </wps:bodyPr>
                    </wps:wsp>
                    <wps:wsp>
                      <wps:cNvPr id="535" name="Freeform 536"/>
                      <wps:cNvSpPr>
                        <a:spLocks/>
                      </wps:cNvSpPr>
                      <wps:spPr bwMode="auto">
                        <a:xfrm>
                          <a:off x="1672" y="932"/>
                          <a:ext cx="19" cy="19"/>
                        </a:xfrm>
                        <a:custGeom>
                          <a:avLst/>
                          <a:gdLst>
                            <a:gd name="T0" fmla="*/ 75 w 75"/>
                            <a:gd name="T1" fmla="*/ 38 h 75"/>
                            <a:gd name="T2" fmla="*/ 70 w 75"/>
                            <a:gd name="T3" fmla="*/ 18 h 75"/>
                            <a:gd name="T4" fmla="*/ 56 w 75"/>
                            <a:gd name="T5" fmla="*/ 5 h 75"/>
                            <a:gd name="T6" fmla="*/ 37 w 75"/>
                            <a:gd name="T7" fmla="*/ 0 h 75"/>
                            <a:gd name="T8" fmla="*/ 37 w 75"/>
                            <a:gd name="T9" fmla="*/ 0 h 75"/>
                            <a:gd name="T10" fmla="*/ 19 w 75"/>
                            <a:gd name="T11" fmla="*/ 5 h 75"/>
                            <a:gd name="T12" fmla="*/ 4 w 75"/>
                            <a:gd name="T13" fmla="*/ 18 h 75"/>
                            <a:gd name="T14" fmla="*/ 0 w 75"/>
                            <a:gd name="T15" fmla="*/ 38 h 75"/>
                            <a:gd name="T16" fmla="*/ 0 w 75"/>
                            <a:gd name="T17" fmla="*/ 38 h 75"/>
                            <a:gd name="T18" fmla="*/ 4 w 75"/>
                            <a:gd name="T19" fmla="*/ 57 h 75"/>
                            <a:gd name="T20" fmla="*/ 19 w 75"/>
                            <a:gd name="T21" fmla="*/ 70 h 75"/>
                            <a:gd name="T22" fmla="*/ 37 w 75"/>
                            <a:gd name="T23" fmla="*/ 75 h 75"/>
                            <a:gd name="T24" fmla="*/ 37 w 75"/>
                            <a:gd name="T25" fmla="*/ 75 h 75"/>
                            <a:gd name="T26" fmla="*/ 56 w 75"/>
                            <a:gd name="T27" fmla="*/ 70 h 75"/>
                            <a:gd name="T28" fmla="*/ 70 w 75"/>
                            <a:gd name="T29" fmla="*/ 57 h 75"/>
                            <a:gd name="T30" fmla="*/ 75 w 75"/>
                            <a:gd name="T31" fmla="*/ 38 h 75"/>
                            <a:gd name="T32" fmla="*/ 75 w 75"/>
                            <a:gd name="T3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5" h="75">
                              <a:moveTo>
                                <a:pt x="75" y="38"/>
                              </a:moveTo>
                              <a:lnTo>
                                <a:pt x="70" y="18"/>
                              </a:lnTo>
                              <a:lnTo>
                                <a:pt x="56" y="5"/>
                              </a:lnTo>
                              <a:lnTo>
                                <a:pt x="37" y="0"/>
                              </a:lnTo>
                              <a:lnTo>
                                <a:pt x="19" y="5"/>
                              </a:lnTo>
                              <a:lnTo>
                                <a:pt x="4" y="18"/>
                              </a:lnTo>
                              <a:lnTo>
                                <a:pt x="0" y="38"/>
                              </a:lnTo>
                              <a:lnTo>
                                <a:pt x="4" y="57"/>
                              </a:lnTo>
                              <a:lnTo>
                                <a:pt x="19" y="70"/>
                              </a:lnTo>
                              <a:lnTo>
                                <a:pt x="37" y="75"/>
                              </a:lnTo>
                              <a:lnTo>
                                <a:pt x="56" y="70"/>
                              </a:lnTo>
                              <a:lnTo>
                                <a:pt x="70" y="57"/>
                              </a:lnTo>
                              <a:lnTo>
                                <a:pt x="75" y="38"/>
                              </a:lnTo>
                              <a:close/>
                            </a:path>
                          </a:pathLst>
                        </a:custGeom>
                        <a:solidFill>
                          <a:srgbClr val="FFFFFF"/>
                        </a:solidFill>
                        <a:ln>
                          <a:noFill/>
                        </a:ln>
                      </wps:spPr>
                      <wps:bodyPr rot="0" vert="horz" wrap="square" lIns="91440" tIns="45720" rIns="91440" bIns="45720" anchor="t" anchorCtr="0" upright="1">
                        <a:noAutofit/>
                      </wps:bodyPr>
                    </wps:wsp>
                    <wps:wsp>
                      <wps:cNvPr id="536" name="Freeform 537"/>
                      <wps:cNvSpPr>
                        <a:spLocks/>
                      </wps:cNvSpPr>
                      <wps:spPr bwMode="auto">
                        <a:xfrm>
                          <a:off x="1929" y="878"/>
                          <a:ext cx="65" cy="81"/>
                        </a:xfrm>
                        <a:custGeom>
                          <a:avLst/>
                          <a:gdLst>
                            <a:gd name="T0" fmla="*/ 222 w 261"/>
                            <a:gd name="T1" fmla="*/ 31 h 326"/>
                            <a:gd name="T2" fmla="*/ 198 w 261"/>
                            <a:gd name="T3" fmla="*/ 36 h 326"/>
                            <a:gd name="T4" fmla="*/ 167 w 261"/>
                            <a:gd name="T5" fmla="*/ 57 h 326"/>
                            <a:gd name="T6" fmla="*/ 132 w 261"/>
                            <a:gd name="T7" fmla="*/ 72 h 326"/>
                            <a:gd name="T8" fmla="*/ 132 w 261"/>
                            <a:gd name="T9" fmla="*/ 72 h 326"/>
                            <a:gd name="T10" fmla="*/ 96 w 261"/>
                            <a:gd name="T11" fmla="*/ 55 h 326"/>
                            <a:gd name="T12" fmla="*/ 74 w 261"/>
                            <a:gd name="T13" fmla="*/ 25 h 326"/>
                            <a:gd name="T14" fmla="*/ 53 w 261"/>
                            <a:gd name="T15" fmla="*/ 0 h 326"/>
                            <a:gd name="T16" fmla="*/ 22 w 261"/>
                            <a:gd name="T17" fmla="*/ 9 h 326"/>
                            <a:gd name="T18" fmla="*/ 22 w 261"/>
                            <a:gd name="T19" fmla="*/ 9 h 326"/>
                            <a:gd name="T20" fmla="*/ 6 w 261"/>
                            <a:gd name="T21" fmla="*/ 45 h 326"/>
                            <a:gd name="T22" fmla="*/ 13 w 261"/>
                            <a:gd name="T23" fmla="*/ 71 h 326"/>
                            <a:gd name="T24" fmla="*/ 39 w 261"/>
                            <a:gd name="T25" fmla="*/ 87 h 326"/>
                            <a:gd name="T26" fmla="*/ 73 w 261"/>
                            <a:gd name="T27" fmla="*/ 99 h 326"/>
                            <a:gd name="T28" fmla="*/ 111 w 261"/>
                            <a:gd name="T29" fmla="*/ 111 h 326"/>
                            <a:gd name="T30" fmla="*/ 145 w 261"/>
                            <a:gd name="T31" fmla="*/ 124 h 326"/>
                            <a:gd name="T32" fmla="*/ 169 w 261"/>
                            <a:gd name="T33" fmla="*/ 143 h 326"/>
                            <a:gd name="T34" fmla="*/ 169 w 261"/>
                            <a:gd name="T35" fmla="*/ 143 h 326"/>
                            <a:gd name="T36" fmla="*/ 189 w 261"/>
                            <a:gd name="T37" fmla="*/ 176 h 326"/>
                            <a:gd name="T38" fmla="*/ 187 w 261"/>
                            <a:gd name="T39" fmla="*/ 188 h 326"/>
                            <a:gd name="T40" fmla="*/ 167 w 261"/>
                            <a:gd name="T41" fmla="*/ 186 h 326"/>
                            <a:gd name="T42" fmla="*/ 139 w 261"/>
                            <a:gd name="T43" fmla="*/ 174 h 326"/>
                            <a:gd name="T44" fmla="*/ 106 w 261"/>
                            <a:gd name="T45" fmla="*/ 159 h 326"/>
                            <a:gd name="T46" fmla="*/ 75 w 261"/>
                            <a:gd name="T47" fmla="*/ 149 h 326"/>
                            <a:gd name="T48" fmla="*/ 53 w 261"/>
                            <a:gd name="T49" fmla="*/ 146 h 326"/>
                            <a:gd name="T50" fmla="*/ 53 w 261"/>
                            <a:gd name="T51" fmla="*/ 146 h 326"/>
                            <a:gd name="T52" fmla="*/ 28 w 261"/>
                            <a:gd name="T53" fmla="*/ 162 h 326"/>
                            <a:gd name="T54" fmla="*/ 7 w 261"/>
                            <a:gd name="T55" fmla="*/ 187 h 326"/>
                            <a:gd name="T56" fmla="*/ 0 w 261"/>
                            <a:gd name="T57" fmla="*/ 215 h 326"/>
                            <a:gd name="T58" fmla="*/ 0 w 261"/>
                            <a:gd name="T59" fmla="*/ 215 h 326"/>
                            <a:gd name="T60" fmla="*/ 10 w 261"/>
                            <a:gd name="T61" fmla="*/ 238 h 326"/>
                            <a:gd name="T62" fmla="*/ 29 w 261"/>
                            <a:gd name="T63" fmla="*/ 230 h 326"/>
                            <a:gd name="T64" fmla="*/ 52 w 261"/>
                            <a:gd name="T65" fmla="*/ 215 h 326"/>
                            <a:gd name="T66" fmla="*/ 52 w 261"/>
                            <a:gd name="T67" fmla="*/ 215 h 326"/>
                            <a:gd name="T68" fmla="*/ 89 w 261"/>
                            <a:gd name="T69" fmla="*/ 206 h 326"/>
                            <a:gd name="T70" fmla="*/ 123 w 261"/>
                            <a:gd name="T71" fmla="*/ 206 h 326"/>
                            <a:gd name="T72" fmla="*/ 157 w 261"/>
                            <a:gd name="T73" fmla="*/ 221 h 326"/>
                            <a:gd name="T74" fmla="*/ 157 w 261"/>
                            <a:gd name="T75" fmla="*/ 221 h 326"/>
                            <a:gd name="T76" fmla="*/ 169 w 261"/>
                            <a:gd name="T77" fmla="*/ 256 h 326"/>
                            <a:gd name="T78" fmla="*/ 168 w 261"/>
                            <a:gd name="T79" fmla="*/ 300 h 326"/>
                            <a:gd name="T80" fmla="*/ 181 w 261"/>
                            <a:gd name="T81" fmla="*/ 324 h 326"/>
                            <a:gd name="T82" fmla="*/ 181 w 261"/>
                            <a:gd name="T83" fmla="*/ 324 h 326"/>
                            <a:gd name="T84" fmla="*/ 208 w 261"/>
                            <a:gd name="T85" fmla="*/ 325 h 326"/>
                            <a:gd name="T86" fmla="*/ 232 w 261"/>
                            <a:gd name="T87" fmla="*/ 326 h 326"/>
                            <a:gd name="T88" fmla="*/ 247 w 261"/>
                            <a:gd name="T89" fmla="*/ 321 h 326"/>
                            <a:gd name="T90" fmla="*/ 247 w 261"/>
                            <a:gd name="T91" fmla="*/ 321 h 326"/>
                            <a:gd name="T92" fmla="*/ 261 w 261"/>
                            <a:gd name="T93" fmla="*/ 276 h 326"/>
                            <a:gd name="T94" fmla="*/ 246 w 261"/>
                            <a:gd name="T95" fmla="*/ 223 h 326"/>
                            <a:gd name="T96" fmla="*/ 228 w 261"/>
                            <a:gd name="T97" fmla="*/ 177 h 326"/>
                            <a:gd name="T98" fmla="*/ 228 w 261"/>
                            <a:gd name="T99" fmla="*/ 177 h 326"/>
                            <a:gd name="T100" fmla="*/ 228 w 261"/>
                            <a:gd name="T101" fmla="*/ 130 h 326"/>
                            <a:gd name="T102" fmla="*/ 232 w 261"/>
                            <a:gd name="T103" fmla="*/ 66 h 326"/>
                            <a:gd name="T104" fmla="*/ 222 w 261"/>
                            <a:gd name="T105" fmla="*/ 31 h 326"/>
                            <a:gd name="T106" fmla="*/ 222 w 261"/>
                            <a:gd name="T107" fmla="*/ 31 h 3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261" h="326">
                              <a:moveTo>
                                <a:pt x="222" y="31"/>
                              </a:moveTo>
                              <a:lnTo>
                                <a:pt x="198" y="36"/>
                              </a:lnTo>
                              <a:lnTo>
                                <a:pt x="167" y="57"/>
                              </a:lnTo>
                              <a:lnTo>
                                <a:pt x="132" y="72"/>
                              </a:lnTo>
                              <a:lnTo>
                                <a:pt x="96" y="55"/>
                              </a:lnTo>
                              <a:lnTo>
                                <a:pt x="74" y="25"/>
                              </a:lnTo>
                              <a:lnTo>
                                <a:pt x="53" y="0"/>
                              </a:lnTo>
                              <a:lnTo>
                                <a:pt x="22" y="9"/>
                              </a:lnTo>
                              <a:lnTo>
                                <a:pt x="6" y="45"/>
                              </a:lnTo>
                              <a:lnTo>
                                <a:pt x="13" y="71"/>
                              </a:lnTo>
                              <a:lnTo>
                                <a:pt x="39" y="87"/>
                              </a:lnTo>
                              <a:lnTo>
                                <a:pt x="73" y="99"/>
                              </a:lnTo>
                              <a:lnTo>
                                <a:pt x="111" y="111"/>
                              </a:lnTo>
                              <a:lnTo>
                                <a:pt x="145" y="124"/>
                              </a:lnTo>
                              <a:lnTo>
                                <a:pt x="169" y="143"/>
                              </a:lnTo>
                              <a:lnTo>
                                <a:pt x="189" y="176"/>
                              </a:lnTo>
                              <a:lnTo>
                                <a:pt x="187" y="188"/>
                              </a:lnTo>
                              <a:lnTo>
                                <a:pt x="167" y="186"/>
                              </a:lnTo>
                              <a:lnTo>
                                <a:pt x="139" y="174"/>
                              </a:lnTo>
                              <a:lnTo>
                                <a:pt x="106" y="159"/>
                              </a:lnTo>
                              <a:lnTo>
                                <a:pt x="75" y="149"/>
                              </a:lnTo>
                              <a:lnTo>
                                <a:pt x="53" y="146"/>
                              </a:lnTo>
                              <a:lnTo>
                                <a:pt x="28" y="162"/>
                              </a:lnTo>
                              <a:lnTo>
                                <a:pt x="7" y="187"/>
                              </a:lnTo>
                              <a:lnTo>
                                <a:pt x="0" y="215"/>
                              </a:lnTo>
                              <a:lnTo>
                                <a:pt x="10" y="238"/>
                              </a:lnTo>
                              <a:lnTo>
                                <a:pt x="29" y="230"/>
                              </a:lnTo>
                              <a:lnTo>
                                <a:pt x="52" y="215"/>
                              </a:lnTo>
                              <a:lnTo>
                                <a:pt x="89" y="206"/>
                              </a:lnTo>
                              <a:lnTo>
                                <a:pt x="123" y="206"/>
                              </a:lnTo>
                              <a:lnTo>
                                <a:pt x="157" y="221"/>
                              </a:lnTo>
                              <a:lnTo>
                                <a:pt x="169" y="256"/>
                              </a:lnTo>
                              <a:lnTo>
                                <a:pt x="168" y="300"/>
                              </a:lnTo>
                              <a:lnTo>
                                <a:pt x="181" y="324"/>
                              </a:lnTo>
                              <a:lnTo>
                                <a:pt x="208" y="325"/>
                              </a:lnTo>
                              <a:lnTo>
                                <a:pt x="232" y="326"/>
                              </a:lnTo>
                              <a:lnTo>
                                <a:pt x="247" y="321"/>
                              </a:lnTo>
                              <a:lnTo>
                                <a:pt x="261" y="276"/>
                              </a:lnTo>
                              <a:lnTo>
                                <a:pt x="246" y="223"/>
                              </a:lnTo>
                              <a:lnTo>
                                <a:pt x="228" y="177"/>
                              </a:lnTo>
                              <a:lnTo>
                                <a:pt x="228" y="130"/>
                              </a:lnTo>
                              <a:lnTo>
                                <a:pt x="232" y="66"/>
                              </a:lnTo>
                              <a:lnTo>
                                <a:pt x="222" y="31"/>
                              </a:lnTo>
                              <a:close/>
                            </a:path>
                          </a:pathLst>
                        </a:custGeom>
                        <a:solidFill>
                          <a:srgbClr val="FFFFFF"/>
                        </a:solidFill>
                        <a:ln>
                          <a:noFill/>
                        </a:ln>
                      </wps:spPr>
                      <wps:bodyPr rot="0" vert="horz" wrap="square" lIns="91440" tIns="45720" rIns="91440" bIns="45720" anchor="t" anchorCtr="0" upright="1">
                        <a:noAutofit/>
                      </wps:bodyPr>
                    </wps:wsp>
                    <wps:wsp>
                      <wps:cNvPr id="537" name="Freeform 538"/>
                      <wps:cNvSpPr>
                        <a:spLocks/>
                      </wps:cNvSpPr>
                      <wps:spPr bwMode="auto">
                        <a:xfrm>
                          <a:off x="1902" y="714"/>
                          <a:ext cx="51" cy="35"/>
                        </a:xfrm>
                        <a:custGeom>
                          <a:avLst/>
                          <a:gdLst>
                            <a:gd name="T0" fmla="*/ 83 w 205"/>
                            <a:gd name="T1" fmla="*/ 130 h 139"/>
                            <a:gd name="T2" fmla="*/ 117 w 205"/>
                            <a:gd name="T3" fmla="*/ 138 h 139"/>
                            <a:gd name="T4" fmla="*/ 166 w 205"/>
                            <a:gd name="T5" fmla="*/ 139 h 139"/>
                            <a:gd name="T6" fmla="*/ 205 w 205"/>
                            <a:gd name="T7" fmla="*/ 127 h 139"/>
                            <a:gd name="T8" fmla="*/ 205 w 205"/>
                            <a:gd name="T9" fmla="*/ 96 h 139"/>
                            <a:gd name="T10" fmla="*/ 205 w 205"/>
                            <a:gd name="T11" fmla="*/ 96 h 139"/>
                            <a:gd name="T12" fmla="*/ 182 w 205"/>
                            <a:gd name="T13" fmla="*/ 102 h 139"/>
                            <a:gd name="T14" fmla="*/ 137 w 205"/>
                            <a:gd name="T15" fmla="*/ 114 h 139"/>
                            <a:gd name="T16" fmla="*/ 93 w 205"/>
                            <a:gd name="T17" fmla="*/ 94 h 139"/>
                            <a:gd name="T18" fmla="*/ 93 w 205"/>
                            <a:gd name="T19" fmla="*/ 94 h 139"/>
                            <a:gd name="T20" fmla="*/ 72 w 205"/>
                            <a:gd name="T21" fmla="*/ 59 h 139"/>
                            <a:gd name="T22" fmla="*/ 38 w 205"/>
                            <a:gd name="T23" fmla="*/ 9 h 139"/>
                            <a:gd name="T24" fmla="*/ 7 w 205"/>
                            <a:gd name="T25" fmla="*/ 0 h 139"/>
                            <a:gd name="T26" fmla="*/ 7 w 205"/>
                            <a:gd name="T27" fmla="*/ 0 h 139"/>
                            <a:gd name="T28" fmla="*/ 0 w 205"/>
                            <a:gd name="T29" fmla="*/ 54 h 139"/>
                            <a:gd name="T30" fmla="*/ 38 w 205"/>
                            <a:gd name="T31" fmla="*/ 100 h 139"/>
                            <a:gd name="T32" fmla="*/ 83 w 205"/>
                            <a:gd name="T33" fmla="*/ 130 h 139"/>
                            <a:gd name="T34" fmla="*/ 83 w 205"/>
                            <a:gd name="T35" fmla="*/ 130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05" h="139">
                              <a:moveTo>
                                <a:pt x="83" y="130"/>
                              </a:moveTo>
                              <a:lnTo>
                                <a:pt x="117" y="138"/>
                              </a:lnTo>
                              <a:lnTo>
                                <a:pt x="166" y="139"/>
                              </a:lnTo>
                              <a:lnTo>
                                <a:pt x="205" y="127"/>
                              </a:lnTo>
                              <a:lnTo>
                                <a:pt x="205" y="96"/>
                              </a:lnTo>
                              <a:lnTo>
                                <a:pt x="182" y="102"/>
                              </a:lnTo>
                              <a:lnTo>
                                <a:pt x="137" y="114"/>
                              </a:lnTo>
                              <a:lnTo>
                                <a:pt x="93" y="94"/>
                              </a:lnTo>
                              <a:lnTo>
                                <a:pt x="72" y="59"/>
                              </a:lnTo>
                              <a:lnTo>
                                <a:pt x="38" y="9"/>
                              </a:lnTo>
                              <a:lnTo>
                                <a:pt x="7" y="0"/>
                              </a:lnTo>
                              <a:lnTo>
                                <a:pt x="0" y="54"/>
                              </a:lnTo>
                              <a:lnTo>
                                <a:pt x="38" y="100"/>
                              </a:lnTo>
                              <a:lnTo>
                                <a:pt x="83" y="130"/>
                              </a:lnTo>
                              <a:close/>
                            </a:path>
                          </a:pathLst>
                        </a:custGeom>
                        <a:solidFill>
                          <a:srgbClr val="FFFFFF"/>
                        </a:solidFill>
                        <a:ln>
                          <a:noFill/>
                        </a:ln>
                      </wps:spPr>
                      <wps:bodyPr rot="0" vert="horz" wrap="square" lIns="91440" tIns="45720" rIns="91440" bIns="45720" anchor="t" anchorCtr="0" upright="1">
                        <a:noAutofit/>
                      </wps:bodyPr>
                    </wps:wsp>
                    <wps:wsp>
                      <wps:cNvPr id="538" name="Freeform 539"/>
                      <wps:cNvSpPr>
                        <a:spLocks/>
                      </wps:cNvSpPr>
                      <wps:spPr bwMode="auto">
                        <a:xfrm>
                          <a:off x="1881" y="738"/>
                          <a:ext cx="59" cy="73"/>
                        </a:xfrm>
                        <a:custGeom>
                          <a:avLst/>
                          <a:gdLst>
                            <a:gd name="T0" fmla="*/ 99 w 235"/>
                            <a:gd name="T1" fmla="*/ 58 h 293"/>
                            <a:gd name="T2" fmla="*/ 110 w 235"/>
                            <a:gd name="T3" fmla="*/ 86 h 293"/>
                            <a:gd name="T4" fmla="*/ 133 w 235"/>
                            <a:gd name="T5" fmla="*/ 92 h 293"/>
                            <a:gd name="T6" fmla="*/ 146 w 235"/>
                            <a:gd name="T7" fmla="*/ 103 h 293"/>
                            <a:gd name="T8" fmla="*/ 146 w 235"/>
                            <a:gd name="T9" fmla="*/ 103 h 293"/>
                            <a:gd name="T10" fmla="*/ 150 w 235"/>
                            <a:gd name="T11" fmla="*/ 137 h 293"/>
                            <a:gd name="T12" fmla="*/ 166 w 235"/>
                            <a:gd name="T13" fmla="*/ 164 h 293"/>
                            <a:gd name="T14" fmla="*/ 198 w 235"/>
                            <a:gd name="T15" fmla="*/ 176 h 293"/>
                            <a:gd name="T16" fmla="*/ 198 w 235"/>
                            <a:gd name="T17" fmla="*/ 176 h 293"/>
                            <a:gd name="T18" fmla="*/ 228 w 235"/>
                            <a:gd name="T19" fmla="*/ 187 h 293"/>
                            <a:gd name="T20" fmla="*/ 235 w 235"/>
                            <a:gd name="T21" fmla="*/ 214 h 293"/>
                            <a:gd name="T22" fmla="*/ 223 w 235"/>
                            <a:gd name="T23" fmla="*/ 248 h 293"/>
                            <a:gd name="T24" fmla="*/ 198 w 235"/>
                            <a:gd name="T25" fmla="*/ 278 h 293"/>
                            <a:gd name="T26" fmla="*/ 168 w 235"/>
                            <a:gd name="T27" fmla="*/ 293 h 293"/>
                            <a:gd name="T28" fmla="*/ 168 w 235"/>
                            <a:gd name="T29" fmla="*/ 293 h 293"/>
                            <a:gd name="T30" fmla="*/ 178 w 235"/>
                            <a:gd name="T31" fmla="*/ 268 h 293"/>
                            <a:gd name="T32" fmla="*/ 190 w 235"/>
                            <a:gd name="T33" fmla="*/ 236 h 293"/>
                            <a:gd name="T34" fmla="*/ 188 w 235"/>
                            <a:gd name="T35" fmla="*/ 209 h 293"/>
                            <a:gd name="T36" fmla="*/ 188 w 235"/>
                            <a:gd name="T37" fmla="*/ 209 h 293"/>
                            <a:gd name="T38" fmla="*/ 160 w 235"/>
                            <a:gd name="T39" fmla="*/ 198 h 293"/>
                            <a:gd name="T40" fmla="*/ 134 w 235"/>
                            <a:gd name="T41" fmla="*/ 217 h 293"/>
                            <a:gd name="T42" fmla="*/ 118 w 235"/>
                            <a:gd name="T43" fmla="*/ 245 h 293"/>
                            <a:gd name="T44" fmla="*/ 118 w 235"/>
                            <a:gd name="T45" fmla="*/ 245 h 293"/>
                            <a:gd name="T46" fmla="*/ 110 w 235"/>
                            <a:gd name="T47" fmla="*/ 218 h 293"/>
                            <a:gd name="T48" fmla="*/ 107 w 235"/>
                            <a:gd name="T49" fmla="*/ 191 h 293"/>
                            <a:gd name="T50" fmla="*/ 98 w 235"/>
                            <a:gd name="T51" fmla="*/ 163 h 293"/>
                            <a:gd name="T52" fmla="*/ 98 w 235"/>
                            <a:gd name="T53" fmla="*/ 163 h 293"/>
                            <a:gd name="T54" fmla="*/ 77 w 235"/>
                            <a:gd name="T55" fmla="*/ 146 h 293"/>
                            <a:gd name="T56" fmla="*/ 48 w 235"/>
                            <a:gd name="T57" fmla="*/ 133 h 293"/>
                            <a:gd name="T58" fmla="*/ 24 w 235"/>
                            <a:gd name="T59" fmla="*/ 118 h 293"/>
                            <a:gd name="T60" fmla="*/ 24 w 235"/>
                            <a:gd name="T61" fmla="*/ 118 h 293"/>
                            <a:gd name="T62" fmla="*/ 0 w 235"/>
                            <a:gd name="T63" fmla="*/ 74 h 293"/>
                            <a:gd name="T64" fmla="*/ 1 w 235"/>
                            <a:gd name="T65" fmla="*/ 29 h 293"/>
                            <a:gd name="T66" fmla="*/ 15 w 235"/>
                            <a:gd name="T67" fmla="*/ 0 h 293"/>
                            <a:gd name="T68" fmla="*/ 34 w 235"/>
                            <a:gd name="T69" fmla="*/ 5 h 293"/>
                            <a:gd name="T70" fmla="*/ 34 w 235"/>
                            <a:gd name="T71" fmla="*/ 5 h 293"/>
                            <a:gd name="T72" fmla="*/ 33 w 235"/>
                            <a:gd name="T73" fmla="*/ 53 h 293"/>
                            <a:gd name="T74" fmla="*/ 56 w 235"/>
                            <a:gd name="T75" fmla="*/ 81 h 293"/>
                            <a:gd name="T76" fmla="*/ 99 w 235"/>
                            <a:gd name="T77" fmla="*/ 58 h 293"/>
                            <a:gd name="T78" fmla="*/ 99 w 235"/>
                            <a:gd name="T79" fmla="*/ 58 h 2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235" h="293">
                              <a:moveTo>
                                <a:pt x="99" y="58"/>
                              </a:moveTo>
                              <a:lnTo>
                                <a:pt x="110" y="86"/>
                              </a:lnTo>
                              <a:lnTo>
                                <a:pt x="133" y="92"/>
                              </a:lnTo>
                              <a:lnTo>
                                <a:pt x="146" y="103"/>
                              </a:lnTo>
                              <a:lnTo>
                                <a:pt x="150" y="137"/>
                              </a:lnTo>
                              <a:lnTo>
                                <a:pt x="166" y="164"/>
                              </a:lnTo>
                              <a:lnTo>
                                <a:pt x="198" y="176"/>
                              </a:lnTo>
                              <a:lnTo>
                                <a:pt x="228" y="187"/>
                              </a:lnTo>
                              <a:lnTo>
                                <a:pt x="235" y="214"/>
                              </a:lnTo>
                              <a:lnTo>
                                <a:pt x="223" y="248"/>
                              </a:lnTo>
                              <a:lnTo>
                                <a:pt x="198" y="278"/>
                              </a:lnTo>
                              <a:lnTo>
                                <a:pt x="168" y="293"/>
                              </a:lnTo>
                              <a:lnTo>
                                <a:pt x="178" y="268"/>
                              </a:lnTo>
                              <a:lnTo>
                                <a:pt x="190" y="236"/>
                              </a:lnTo>
                              <a:lnTo>
                                <a:pt x="188" y="209"/>
                              </a:lnTo>
                              <a:lnTo>
                                <a:pt x="160" y="198"/>
                              </a:lnTo>
                              <a:lnTo>
                                <a:pt x="134" y="217"/>
                              </a:lnTo>
                              <a:lnTo>
                                <a:pt x="118" y="245"/>
                              </a:lnTo>
                              <a:lnTo>
                                <a:pt x="110" y="218"/>
                              </a:lnTo>
                              <a:lnTo>
                                <a:pt x="107" y="191"/>
                              </a:lnTo>
                              <a:lnTo>
                                <a:pt x="98" y="163"/>
                              </a:lnTo>
                              <a:lnTo>
                                <a:pt x="77" y="146"/>
                              </a:lnTo>
                              <a:lnTo>
                                <a:pt x="48" y="133"/>
                              </a:lnTo>
                              <a:lnTo>
                                <a:pt x="24" y="118"/>
                              </a:lnTo>
                              <a:lnTo>
                                <a:pt x="0" y="74"/>
                              </a:lnTo>
                              <a:lnTo>
                                <a:pt x="1" y="29"/>
                              </a:lnTo>
                              <a:lnTo>
                                <a:pt x="15" y="0"/>
                              </a:lnTo>
                              <a:lnTo>
                                <a:pt x="34" y="5"/>
                              </a:lnTo>
                              <a:lnTo>
                                <a:pt x="33" y="53"/>
                              </a:lnTo>
                              <a:lnTo>
                                <a:pt x="56" y="81"/>
                              </a:lnTo>
                              <a:lnTo>
                                <a:pt x="99" y="58"/>
                              </a:lnTo>
                              <a:close/>
                            </a:path>
                          </a:pathLst>
                        </a:custGeom>
                        <a:solidFill>
                          <a:srgbClr val="FFFFFF"/>
                        </a:solidFill>
                        <a:ln>
                          <a:noFill/>
                        </a:ln>
                      </wps:spPr>
                      <wps:bodyPr rot="0" vert="horz" wrap="square" lIns="91440" tIns="45720" rIns="91440" bIns="45720" anchor="t" anchorCtr="0" upright="1">
                        <a:noAutofit/>
                      </wps:bodyPr>
                    </wps:wsp>
                    <wps:wsp>
                      <wps:cNvPr id="539" name="Freeform 540"/>
                      <wps:cNvSpPr>
                        <a:spLocks noEditPoints="1"/>
                      </wps:cNvSpPr>
                      <wps:spPr bwMode="auto">
                        <a:xfrm>
                          <a:off x="2052" y="657"/>
                          <a:ext cx="114" cy="73"/>
                        </a:xfrm>
                        <a:custGeom>
                          <a:avLst/>
                          <a:gdLst>
                            <a:gd name="T0" fmla="*/ 297 w 455"/>
                            <a:gd name="T1" fmla="*/ 82 h 288"/>
                            <a:gd name="T2" fmla="*/ 255 w 455"/>
                            <a:gd name="T3" fmla="*/ 71 h 288"/>
                            <a:gd name="T4" fmla="*/ 264 w 455"/>
                            <a:gd name="T5" fmla="*/ 48 h 288"/>
                            <a:gd name="T6" fmla="*/ 297 w 455"/>
                            <a:gd name="T7" fmla="*/ 33 h 288"/>
                            <a:gd name="T8" fmla="*/ 333 w 455"/>
                            <a:gd name="T9" fmla="*/ 28 h 288"/>
                            <a:gd name="T10" fmla="*/ 356 w 455"/>
                            <a:gd name="T11" fmla="*/ 60 h 288"/>
                            <a:gd name="T12" fmla="*/ 316 w 455"/>
                            <a:gd name="T13" fmla="*/ 76 h 288"/>
                            <a:gd name="T14" fmla="*/ 228 w 455"/>
                            <a:gd name="T15" fmla="*/ 42 h 288"/>
                            <a:gd name="T16" fmla="*/ 200 w 455"/>
                            <a:gd name="T17" fmla="*/ 97 h 288"/>
                            <a:gd name="T18" fmla="*/ 160 w 455"/>
                            <a:gd name="T19" fmla="*/ 118 h 288"/>
                            <a:gd name="T20" fmla="*/ 73 w 455"/>
                            <a:gd name="T21" fmla="*/ 97 h 288"/>
                            <a:gd name="T22" fmla="*/ 28 w 455"/>
                            <a:gd name="T23" fmla="*/ 114 h 288"/>
                            <a:gd name="T24" fmla="*/ 15 w 455"/>
                            <a:gd name="T25" fmla="*/ 148 h 288"/>
                            <a:gd name="T26" fmla="*/ 67 w 455"/>
                            <a:gd name="T27" fmla="*/ 141 h 288"/>
                            <a:gd name="T28" fmla="*/ 154 w 455"/>
                            <a:gd name="T29" fmla="*/ 172 h 288"/>
                            <a:gd name="T30" fmla="*/ 191 w 455"/>
                            <a:gd name="T31" fmla="*/ 208 h 288"/>
                            <a:gd name="T32" fmla="*/ 238 w 455"/>
                            <a:gd name="T33" fmla="*/ 251 h 288"/>
                            <a:gd name="T34" fmla="*/ 299 w 455"/>
                            <a:gd name="T35" fmla="*/ 288 h 288"/>
                            <a:gd name="T36" fmla="*/ 308 w 455"/>
                            <a:gd name="T37" fmla="*/ 254 h 288"/>
                            <a:gd name="T38" fmla="*/ 294 w 455"/>
                            <a:gd name="T39" fmla="*/ 245 h 288"/>
                            <a:gd name="T40" fmla="*/ 255 w 455"/>
                            <a:gd name="T41" fmla="*/ 220 h 288"/>
                            <a:gd name="T42" fmla="*/ 245 w 455"/>
                            <a:gd name="T43" fmla="*/ 190 h 288"/>
                            <a:gd name="T44" fmla="*/ 273 w 455"/>
                            <a:gd name="T45" fmla="*/ 131 h 288"/>
                            <a:gd name="T46" fmla="*/ 304 w 455"/>
                            <a:gd name="T47" fmla="*/ 113 h 288"/>
                            <a:gd name="T48" fmla="*/ 371 w 455"/>
                            <a:gd name="T49" fmla="*/ 111 h 288"/>
                            <a:gd name="T50" fmla="*/ 391 w 455"/>
                            <a:gd name="T51" fmla="*/ 124 h 288"/>
                            <a:gd name="T52" fmla="*/ 431 w 455"/>
                            <a:gd name="T53" fmla="*/ 149 h 288"/>
                            <a:gd name="T54" fmla="*/ 455 w 455"/>
                            <a:gd name="T55" fmla="*/ 128 h 288"/>
                            <a:gd name="T56" fmla="*/ 430 w 455"/>
                            <a:gd name="T57" fmla="*/ 55 h 288"/>
                            <a:gd name="T58" fmla="*/ 372 w 455"/>
                            <a:gd name="T59" fmla="*/ 6 h 288"/>
                            <a:gd name="T60" fmla="*/ 333 w 455"/>
                            <a:gd name="T61" fmla="*/ 0 h 288"/>
                            <a:gd name="T62" fmla="*/ 251 w 455"/>
                            <a:gd name="T63" fmla="*/ 17 h 2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455" h="288">
                              <a:moveTo>
                                <a:pt x="316" y="76"/>
                              </a:moveTo>
                              <a:lnTo>
                                <a:pt x="297" y="82"/>
                              </a:lnTo>
                              <a:lnTo>
                                <a:pt x="271" y="86"/>
                              </a:lnTo>
                              <a:lnTo>
                                <a:pt x="255" y="71"/>
                              </a:lnTo>
                              <a:lnTo>
                                <a:pt x="264" y="48"/>
                              </a:lnTo>
                              <a:lnTo>
                                <a:pt x="284" y="36"/>
                              </a:lnTo>
                              <a:lnTo>
                                <a:pt x="297" y="33"/>
                              </a:lnTo>
                              <a:lnTo>
                                <a:pt x="333" y="28"/>
                              </a:lnTo>
                              <a:lnTo>
                                <a:pt x="357" y="40"/>
                              </a:lnTo>
                              <a:lnTo>
                                <a:pt x="356" y="60"/>
                              </a:lnTo>
                              <a:lnTo>
                                <a:pt x="316" y="76"/>
                              </a:lnTo>
                              <a:close/>
                              <a:moveTo>
                                <a:pt x="251" y="17"/>
                              </a:moveTo>
                              <a:lnTo>
                                <a:pt x="228" y="42"/>
                              </a:lnTo>
                              <a:lnTo>
                                <a:pt x="216" y="71"/>
                              </a:lnTo>
                              <a:lnTo>
                                <a:pt x="200" y="97"/>
                              </a:lnTo>
                              <a:lnTo>
                                <a:pt x="160" y="118"/>
                              </a:lnTo>
                              <a:lnTo>
                                <a:pt x="123" y="108"/>
                              </a:lnTo>
                              <a:lnTo>
                                <a:pt x="73" y="97"/>
                              </a:lnTo>
                              <a:lnTo>
                                <a:pt x="28" y="114"/>
                              </a:lnTo>
                              <a:lnTo>
                                <a:pt x="0" y="140"/>
                              </a:lnTo>
                              <a:lnTo>
                                <a:pt x="15" y="148"/>
                              </a:lnTo>
                              <a:lnTo>
                                <a:pt x="67" y="141"/>
                              </a:lnTo>
                              <a:lnTo>
                                <a:pt x="113" y="150"/>
                              </a:lnTo>
                              <a:lnTo>
                                <a:pt x="154" y="172"/>
                              </a:lnTo>
                              <a:lnTo>
                                <a:pt x="191" y="208"/>
                              </a:lnTo>
                              <a:lnTo>
                                <a:pt x="209" y="226"/>
                              </a:lnTo>
                              <a:lnTo>
                                <a:pt x="238" y="251"/>
                              </a:lnTo>
                              <a:lnTo>
                                <a:pt x="270" y="274"/>
                              </a:lnTo>
                              <a:lnTo>
                                <a:pt x="299" y="288"/>
                              </a:lnTo>
                              <a:lnTo>
                                <a:pt x="313" y="284"/>
                              </a:lnTo>
                              <a:lnTo>
                                <a:pt x="308" y="254"/>
                              </a:lnTo>
                              <a:lnTo>
                                <a:pt x="294" y="245"/>
                              </a:lnTo>
                              <a:lnTo>
                                <a:pt x="272" y="233"/>
                              </a:lnTo>
                              <a:lnTo>
                                <a:pt x="255" y="220"/>
                              </a:lnTo>
                              <a:lnTo>
                                <a:pt x="245" y="190"/>
                              </a:lnTo>
                              <a:lnTo>
                                <a:pt x="251" y="158"/>
                              </a:lnTo>
                              <a:lnTo>
                                <a:pt x="273" y="131"/>
                              </a:lnTo>
                              <a:lnTo>
                                <a:pt x="304" y="113"/>
                              </a:lnTo>
                              <a:lnTo>
                                <a:pt x="336" y="105"/>
                              </a:lnTo>
                              <a:lnTo>
                                <a:pt x="371" y="111"/>
                              </a:lnTo>
                              <a:lnTo>
                                <a:pt x="391" y="124"/>
                              </a:lnTo>
                              <a:lnTo>
                                <a:pt x="411" y="142"/>
                              </a:lnTo>
                              <a:lnTo>
                                <a:pt x="431" y="149"/>
                              </a:lnTo>
                              <a:lnTo>
                                <a:pt x="455" y="128"/>
                              </a:lnTo>
                              <a:lnTo>
                                <a:pt x="452" y="93"/>
                              </a:lnTo>
                              <a:lnTo>
                                <a:pt x="430" y="55"/>
                              </a:lnTo>
                              <a:lnTo>
                                <a:pt x="400" y="23"/>
                              </a:lnTo>
                              <a:lnTo>
                                <a:pt x="372" y="6"/>
                              </a:lnTo>
                              <a:lnTo>
                                <a:pt x="333" y="0"/>
                              </a:lnTo>
                              <a:lnTo>
                                <a:pt x="289" y="3"/>
                              </a:lnTo>
                              <a:lnTo>
                                <a:pt x="251" y="17"/>
                              </a:lnTo>
                              <a:close/>
                            </a:path>
                          </a:pathLst>
                        </a:custGeom>
                        <a:solidFill>
                          <a:srgbClr val="FFFFFF"/>
                        </a:solidFill>
                        <a:ln>
                          <a:noFill/>
                        </a:ln>
                      </wps:spPr>
                      <wps:bodyPr rot="0" vert="horz" wrap="square" lIns="91440" tIns="45720" rIns="91440" bIns="45720" anchor="t" anchorCtr="0" upright="1">
                        <a:noAutofit/>
                      </wps:bodyPr>
                    </wps:wsp>
                    <wps:wsp>
                      <wps:cNvPr id="540" name="Freeform 541"/>
                      <wps:cNvSpPr>
                        <a:spLocks/>
                      </wps:cNvSpPr>
                      <wps:spPr bwMode="auto">
                        <a:xfrm>
                          <a:off x="2024" y="593"/>
                          <a:ext cx="80" cy="66"/>
                        </a:xfrm>
                        <a:custGeom>
                          <a:avLst/>
                          <a:gdLst>
                            <a:gd name="T0" fmla="*/ 169 w 324"/>
                            <a:gd name="T1" fmla="*/ 50 h 261"/>
                            <a:gd name="T2" fmla="*/ 198 w 324"/>
                            <a:gd name="T3" fmla="*/ 66 h 261"/>
                            <a:gd name="T4" fmla="*/ 227 w 324"/>
                            <a:gd name="T5" fmla="*/ 93 h 261"/>
                            <a:gd name="T6" fmla="*/ 219 w 324"/>
                            <a:gd name="T7" fmla="*/ 120 h 261"/>
                            <a:gd name="T8" fmla="*/ 219 w 324"/>
                            <a:gd name="T9" fmla="*/ 120 h 261"/>
                            <a:gd name="T10" fmla="*/ 183 w 324"/>
                            <a:gd name="T11" fmla="*/ 136 h 261"/>
                            <a:gd name="T12" fmla="*/ 153 w 324"/>
                            <a:gd name="T13" fmla="*/ 149 h 261"/>
                            <a:gd name="T14" fmla="*/ 129 w 324"/>
                            <a:gd name="T15" fmla="*/ 182 h 261"/>
                            <a:gd name="T16" fmla="*/ 129 w 324"/>
                            <a:gd name="T17" fmla="*/ 182 h 261"/>
                            <a:gd name="T18" fmla="*/ 123 w 324"/>
                            <a:gd name="T19" fmla="*/ 215 h 261"/>
                            <a:gd name="T20" fmla="*/ 130 w 324"/>
                            <a:gd name="T21" fmla="*/ 246 h 261"/>
                            <a:gd name="T22" fmla="*/ 154 w 324"/>
                            <a:gd name="T23" fmla="*/ 261 h 261"/>
                            <a:gd name="T24" fmla="*/ 154 w 324"/>
                            <a:gd name="T25" fmla="*/ 261 h 261"/>
                            <a:gd name="T26" fmla="*/ 153 w 324"/>
                            <a:gd name="T27" fmla="*/ 215 h 261"/>
                            <a:gd name="T28" fmla="*/ 176 w 324"/>
                            <a:gd name="T29" fmla="*/ 180 h 261"/>
                            <a:gd name="T30" fmla="*/ 215 w 324"/>
                            <a:gd name="T31" fmla="*/ 161 h 261"/>
                            <a:gd name="T32" fmla="*/ 260 w 324"/>
                            <a:gd name="T33" fmla="*/ 169 h 261"/>
                            <a:gd name="T34" fmla="*/ 260 w 324"/>
                            <a:gd name="T35" fmla="*/ 169 h 261"/>
                            <a:gd name="T36" fmla="*/ 276 w 324"/>
                            <a:gd name="T37" fmla="*/ 180 h 261"/>
                            <a:gd name="T38" fmla="*/ 295 w 324"/>
                            <a:gd name="T39" fmla="*/ 193 h 261"/>
                            <a:gd name="T40" fmla="*/ 314 w 324"/>
                            <a:gd name="T41" fmla="*/ 200 h 261"/>
                            <a:gd name="T42" fmla="*/ 314 w 324"/>
                            <a:gd name="T43" fmla="*/ 200 h 261"/>
                            <a:gd name="T44" fmla="*/ 324 w 324"/>
                            <a:gd name="T45" fmla="*/ 181 h 261"/>
                            <a:gd name="T46" fmla="*/ 305 w 324"/>
                            <a:gd name="T47" fmla="*/ 144 h 261"/>
                            <a:gd name="T48" fmla="*/ 287 w 324"/>
                            <a:gd name="T49" fmla="*/ 121 h 261"/>
                            <a:gd name="T50" fmla="*/ 287 w 324"/>
                            <a:gd name="T51" fmla="*/ 121 h 261"/>
                            <a:gd name="T52" fmla="*/ 280 w 324"/>
                            <a:gd name="T53" fmla="*/ 96 h 261"/>
                            <a:gd name="T54" fmla="*/ 274 w 324"/>
                            <a:gd name="T55" fmla="*/ 68 h 261"/>
                            <a:gd name="T56" fmla="*/ 239 w 324"/>
                            <a:gd name="T57" fmla="*/ 33 h 261"/>
                            <a:gd name="T58" fmla="*/ 239 w 324"/>
                            <a:gd name="T59" fmla="*/ 33 h 261"/>
                            <a:gd name="T60" fmla="*/ 177 w 324"/>
                            <a:gd name="T61" fmla="*/ 6 h 261"/>
                            <a:gd name="T62" fmla="*/ 121 w 324"/>
                            <a:gd name="T63" fmla="*/ 0 h 261"/>
                            <a:gd name="T64" fmla="*/ 73 w 324"/>
                            <a:gd name="T65" fmla="*/ 10 h 261"/>
                            <a:gd name="T66" fmla="*/ 34 w 324"/>
                            <a:gd name="T67" fmla="*/ 28 h 261"/>
                            <a:gd name="T68" fmla="*/ 9 w 324"/>
                            <a:gd name="T69" fmla="*/ 44 h 261"/>
                            <a:gd name="T70" fmla="*/ 0 w 324"/>
                            <a:gd name="T71" fmla="*/ 52 h 261"/>
                            <a:gd name="T72" fmla="*/ 0 w 324"/>
                            <a:gd name="T73" fmla="*/ 52 h 261"/>
                            <a:gd name="T74" fmla="*/ 44 w 324"/>
                            <a:gd name="T75" fmla="*/ 52 h 261"/>
                            <a:gd name="T76" fmla="*/ 125 w 324"/>
                            <a:gd name="T77" fmla="*/ 51 h 261"/>
                            <a:gd name="T78" fmla="*/ 169 w 324"/>
                            <a:gd name="T79" fmla="*/ 50 h 261"/>
                            <a:gd name="T80" fmla="*/ 169 w 324"/>
                            <a:gd name="T81" fmla="*/ 50 h 2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324" h="261">
                              <a:moveTo>
                                <a:pt x="169" y="50"/>
                              </a:moveTo>
                              <a:lnTo>
                                <a:pt x="198" y="66"/>
                              </a:lnTo>
                              <a:lnTo>
                                <a:pt x="227" y="93"/>
                              </a:lnTo>
                              <a:lnTo>
                                <a:pt x="219" y="120"/>
                              </a:lnTo>
                              <a:lnTo>
                                <a:pt x="183" y="136"/>
                              </a:lnTo>
                              <a:lnTo>
                                <a:pt x="153" y="149"/>
                              </a:lnTo>
                              <a:lnTo>
                                <a:pt x="129" y="182"/>
                              </a:lnTo>
                              <a:lnTo>
                                <a:pt x="123" y="215"/>
                              </a:lnTo>
                              <a:lnTo>
                                <a:pt x="130" y="246"/>
                              </a:lnTo>
                              <a:lnTo>
                                <a:pt x="154" y="261"/>
                              </a:lnTo>
                              <a:lnTo>
                                <a:pt x="153" y="215"/>
                              </a:lnTo>
                              <a:lnTo>
                                <a:pt x="176" y="180"/>
                              </a:lnTo>
                              <a:lnTo>
                                <a:pt x="215" y="161"/>
                              </a:lnTo>
                              <a:lnTo>
                                <a:pt x="260" y="169"/>
                              </a:lnTo>
                              <a:lnTo>
                                <a:pt x="276" y="180"/>
                              </a:lnTo>
                              <a:lnTo>
                                <a:pt x="295" y="193"/>
                              </a:lnTo>
                              <a:lnTo>
                                <a:pt x="314" y="200"/>
                              </a:lnTo>
                              <a:lnTo>
                                <a:pt x="324" y="181"/>
                              </a:lnTo>
                              <a:lnTo>
                                <a:pt x="305" y="144"/>
                              </a:lnTo>
                              <a:lnTo>
                                <a:pt x="287" y="121"/>
                              </a:lnTo>
                              <a:lnTo>
                                <a:pt x="280" y="96"/>
                              </a:lnTo>
                              <a:lnTo>
                                <a:pt x="274" y="68"/>
                              </a:lnTo>
                              <a:lnTo>
                                <a:pt x="239" y="33"/>
                              </a:lnTo>
                              <a:lnTo>
                                <a:pt x="177" y="6"/>
                              </a:lnTo>
                              <a:lnTo>
                                <a:pt x="121" y="0"/>
                              </a:lnTo>
                              <a:lnTo>
                                <a:pt x="73" y="10"/>
                              </a:lnTo>
                              <a:lnTo>
                                <a:pt x="34" y="28"/>
                              </a:lnTo>
                              <a:lnTo>
                                <a:pt x="9" y="44"/>
                              </a:lnTo>
                              <a:lnTo>
                                <a:pt x="0" y="52"/>
                              </a:lnTo>
                              <a:lnTo>
                                <a:pt x="44" y="52"/>
                              </a:lnTo>
                              <a:lnTo>
                                <a:pt x="125" y="51"/>
                              </a:lnTo>
                              <a:lnTo>
                                <a:pt x="169" y="50"/>
                              </a:lnTo>
                              <a:close/>
                            </a:path>
                          </a:pathLst>
                        </a:custGeom>
                        <a:solidFill>
                          <a:srgbClr val="FFFFFF"/>
                        </a:solidFill>
                        <a:ln>
                          <a:noFill/>
                        </a:ln>
                      </wps:spPr>
                      <wps:bodyPr rot="0" vert="horz" wrap="square" lIns="91440" tIns="45720" rIns="91440" bIns="45720" anchor="t" anchorCtr="0" upright="1">
                        <a:noAutofit/>
                      </wps:bodyPr>
                    </wps:wsp>
                    <wps:wsp>
                      <wps:cNvPr id="541" name="Freeform 542"/>
                      <wps:cNvSpPr>
                        <a:spLocks/>
                      </wps:cNvSpPr>
                      <wps:spPr bwMode="auto">
                        <a:xfrm>
                          <a:off x="2162" y="652"/>
                          <a:ext cx="90" cy="85"/>
                        </a:xfrm>
                        <a:custGeom>
                          <a:avLst/>
                          <a:gdLst>
                            <a:gd name="T0" fmla="*/ 140 w 361"/>
                            <a:gd name="T1" fmla="*/ 82 h 342"/>
                            <a:gd name="T2" fmla="*/ 162 w 361"/>
                            <a:gd name="T3" fmla="*/ 111 h 342"/>
                            <a:gd name="T4" fmla="*/ 173 w 361"/>
                            <a:gd name="T5" fmla="*/ 140 h 342"/>
                            <a:gd name="T6" fmla="*/ 180 w 361"/>
                            <a:gd name="T7" fmla="*/ 175 h 342"/>
                            <a:gd name="T8" fmla="*/ 180 w 361"/>
                            <a:gd name="T9" fmla="*/ 175 h 342"/>
                            <a:gd name="T10" fmla="*/ 162 w 361"/>
                            <a:gd name="T11" fmla="*/ 188 h 342"/>
                            <a:gd name="T12" fmla="*/ 120 w 361"/>
                            <a:gd name="T13" fmla="*/ 171 h 342"/>
                            <a:gd name="T14" fmla="*/ 93 w 361"/>
                            <a:gd name="T15" fmla="*/ 156 h 342"/>
                            <a:gd name="T16" fmla="*/ 93 w 361"/>
                            <a:gd name="T17" fmla="*/ 156 h 342"/>
                            <a:gd name="T18" fmla="*/ 110 w 361"/>
                            <a:gd name="T19" fmla="*/ 204 h 342"/>
                            <a:gd name="T20" fmla="*/ 109 w 361"/>
                            <a:gd name="T21" fmla="*/ 238 h 342"/>
                            <a:gd name="T22" fmla="*/ 94 w 361"/>
                            <a:gd name="T23" fmla="*/ 262 h 342"/>
                            <a:gd name="T24" fmla="*/ 67 w 361"/>
                            <a:gd name="T25" fmla="*/ 282 h 342"/>
                            <a:gd name="T26" fmla="*/ 34 w 361"/>
                            <a:gd name="T27" fmla="*/ 302 h 342"/>
                            <a:gd name="T28" fmla="*/ 0 w 361"/>
                            <a:gd name="T29" fmla="*/ 329 h 342"/>
                            <a:gd name="T30" fmla="*/ 0 w 361"/>
                            <a:gd name="T31" fmla="*/ 329 h 342"/>
                            <a:gd name="T32" fmla="*/ 44 w 361"/>
                            <a:gd name="T33" fmla="*/ 342 h 342"/>
                            <a:gd name="T34" fmla="*/ 93 w 361"/>
                            <a:gd name="T35" fmla="*/ 336 h 342"/>
                            <a:gd name="T36" fmla="*/ 141 w 361"/>
                            <a:gd name="T37" fmla="*/ 319 h 342"/>
                            <a:gd name="T38" fmla="*/ 186 w 361"/>
                            <a:gd name="T39" fmla="*/ 294 h 342"/>
                            <a:gd name="T40" fmla="*/ 226 w 361"/>
                            <a:gd name="T41" fmla="*/ 270 h 342"/>
                            <a:gd name="T42" fmla="*/ 226 w 361"/>
                            <a:gd name="T43" fmla="*/ 270 h 342"/>
                            <a:gd name="T44" fmla="*/ 252 w 361"/>
                            <a:gd name="T45" fmla="*/ 252 h 342"/>
                            <a:gd name="T46" fmla="*/ 283 w 361"/>
                            <a:gd name="T47" fmla="*/ 237 h 342"/>
                            <a:gd name="T48" fmla="*/ 314 w 361"/>
                            <a:gd name="T49" fmla="*/ 234 h 342"/>
                            <a:gd name="T50" fmla="*/ 314 w 361"/>
                            <a:gd name="T51" fmla="*/ 234 h 342"/>
                            <a:gd name="T52" fmla="*/ 329 w 361"/>
                            <a:gd name="T53" fmla="*/ 253 h 342"/>
                            <a:gd name="T54" fmla="*/ 336 w 361"/>
                            <a:gd name="T55" fmla="*/ 279 h 342"/>
                            <a:gd name="T56" fmla="*/ 347 w 361"/>
                            <a:gd name="T57" fmla="*/ 297 h 342"/>
                            <a:gd name="T58" fmla="*/ 347 w 361"/>
                            <a:gd name="T59" fmla="*/ 297 h 342"/>
                            <a:gd name="T60" fmla="*/ 361 w 361"/>
                            <a:gd name="T61" fmla="*/ 285 h 342"/>
                            <a:gd name="T62" fmla="*/ 358 w 361"/>
                            <a:gd name="T63" fmla="*/ 252 h 342"/>
                            <a:gd name="T64" fmla="*/ 350 w 361"/>
                            <a:gd name="T65" fmla="*/ 227 h 342"/>
                            <a:gd name="T66" fmla="*/ 350 w 361"/>
                            <a:gd name="T67" fmla="*/ 227 h 342"/>
                            <a:gd name="T68" fmla="*/ 326 w 361"/>
                            <a:gd name="T69" fmla="*/ 208 h 342"/>
                            <a:gd name="T70" fmla="*/ 295 w 361"/>
                            <a:gd name="T71" fmla="*/ 200 h 342"/>
                            <a:gd name="T72" fmla="*/ 271 w 361"/>
                            <a:gd name="T73" fmla="*/ 181 h 342"/>
                            <a:gd name="T74" fmla="*/ 271 w 361"/>
                            <a:gd name="T75" fmla="*/ 181 h 342"/>
                            <a:gd name="T76" fmla="*/ 247 w 361"/>
                            <a:gd name="T77" fmla="*/ 134 h 342"/>
                            <a:gd name="T78" fmla="*/ 221 w 361"/>
                            <a:gd name="T79" fmla="*/ 85 h 342"/>
                            <a:gd name="T80" fmla="*/ 196 w 361"/>
                            <a:gd name="T81" fmla="*/ 39 h 342"/>
                            <a:gd name="T82" fmla="*/ 168 w 361"/>
                            <a:gd name="T83" fmla="*/ 0 h 342"/>
                            <a:gd name="T84" fmla="*/ 168 w 361"/>
                            <a:gd name="T85" fmla="*/ 0 h 342"/>
                            <a:gd name="T86" fmla="*/ 168 w 361"/>
                            <a:gd name="T87" fmla="*/ 0 h 342"/>
                            <a:gd name="T88" fmla="*/ 166 w 361"/>
                            <a:gd name="T89" fmla="*/ 0 h 342"/>
                            <a:gd name="T90" fmla="*/ 165 w 361"/>
                            <a:gd name="T91" fmla="*/ 0 h 342"/>
                            <a:gd name="T92" fmla="*/ 165 w 361"/>
                            <a:gd name="T93" fmla="*/ 0 h 342"/>
                            <a:gd name="T94" fmla="*/ 133 w 361"/>
                            <a:gd name="T95" fmla="*/ 22 h 342"/>
                            <a:gd name="T96" fmla="*/ 110 w 361"/>
                            <a:gd name="T97" fmla="*/ 33 h 342"/>
                            <a:gd name="T98" fmla="*/ 109 w 361"/>
                            <a:gd name="T99" fmla="*/ 49 h 342"/>
                            <a:gd name="T100" fmla="*/ 140 w 361"/>
                            <a:gd name="T101" fmla="*/ 82 h 342"/>
                            <a:gd name="T102" fmla="*/ 140 w 361"/>
                            <a:gd name="T103" fmla="*/ 82 h 3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61" h="342">
                              <a:moveTo>
                                <a:pt x="140" y="82"/>
                              </a:moveTo>
                              <a:lnTo>
                                <a:pt x="162" y="111"/>
                              </a:lnTo>
                              <a:lnTo>
                                <a:pt x="173" y="140"/>
                              </a:lnTo>
                              <a:lnTo>
                                <a:pt x="180" y="175"/>
                              </a:lnTo>
                              <a:lnTo>
                                <a:pt x="162" y="188"/>
                              </a:lnTo>
                              <a:lnTo>
                                <a:pt x="120" y="171"/>
                              </a:lnTo>
                              <a:lnTo>
                                <a:pt x="93" y="156"/>
                              </a:lnTo>
                              <a:lnTo>
                                <a:pt x="110" y="204"/>
                              </a:lnTo>
                              <a:lnTo>
                                <a:pt x="109" y="238"/>
                              </a:lnTo>
                              <a:lnTo>
                                <a:pt x="94" y="262"/>
                              </a:lnTo>
                              <a:lnTo>
                                <a:pt x="67" y="282"/>
                              </a:lnTo>
                              <a:lnTo>
                                <a:pt x="34" y="302"/>
                              </a:lnTo>
                              <a:lnTo>
                                <a:pt x="0" y="329"/>
                              </a:lnTo>
                              <a:lnTo>
                                <a:pt x="44" y="342"/>
                              </a:lnTo>
                              <a:lnTo>
                                <a:pt x="93" y="336"/>
                              </a:lnTo>
                              <a:lnTo>
                                <a:pt x="141" y="319"/>
                              </a:lnTo>
                              <a:lnTo>
                                <a:pt x="186" y="294"/>
                              </a:lnTo>
                              <a:lnTo>
                                <a:pt x="226" y="270"/>
                              </a:lnTo>
                              <a:lnTo>
                                <a:pt x="252" y="252"/>
                              </a:lnTo>
                              <a:lnTo>
                                <a:pt x="283" y="237"/>
                              </a:lnTo>
                              <a:lnTo>
                                <a:pt x="314" y="234"/>
                              </a:lnTo>
                              <a:lnTo>
                                <a:pt x="329" y="253"/>
                              </a:lnTo>
                              <a:lnTo>
                                <a:pt x="336" y="279"/>
                              </a:lnTo>
                              <a:lnTo>
                                <a:pt x="347" y="297"/>
                              </a:lnTo>
                              <a:lnTo>
                                <a:pt x="361" y="285"/>
                              </a:lnTo>
                              <a:lnTo>
                                <a:pt x="358" y="252"/>
                              </a:lnTo>
                              <a:lnTo>
                                <a:pt x="350" y="227"/>
                              </a:lnTo>
                              <a:lnTo>
                                <a:pt x="326" y="208"/>
                              </a:lnTo>
                              <a:lnTo>
                                <a:pt x="295" y="200"/>
                              </a:lnTo>
                              <a:lnTo>
                                <a:pt x="271" y="181"/>
                              </a:lnTo>
                              <a:lnTo>
                                <a:pt x="247" y="134"/>
                              </a:lnTo>
                              <a:lnTo>
                                <a:pt x="221" y="85"/>
                              </a:lnTo>
                              <a:lnTo>
                                <a:pt x="196" y="39"/>
                              </a:lnTo>
                              <a:lnTo>
                                <a:pt x="168" y="0"/>
                              </a:lnTo>
                              <a:lnTo>
                                <a:pt x="166" y="0"/>
                              </a:lnTo>
                              <a:lnTo>
                                <a:pt x="165" y="0"/>
                              </a:lnTo>
                              <a:lnTo>
                                <a:pt x="133" y="22"/>
                              </a:lnTo>
                              <a:lnTo>
                                <a:pt x="110" y="33"/>
                              </a:lnTo>
                              <a:lnTo>
                                <a:pt x="109" y="49"/>
                              </a:lnTo>
                              <a:lnTo>
                                <a:pt x="140" y="82"/>
                              </a:lnTo>
                              <a:close/>
                            </a:path>
                          </a:pathLst>
                        </a:custGeom>
                        <a:solidFill>
                          <a:srgbClr val="FFFFFF"/>
                        </a:solidFill>
                        <a:ln>
                          <a:noFill/>
                        </a:ln>
                      </wps:spPr>
                      <wps:bodyPr rot="0" vert="horz" wrap="square" lIns="91440" tIns="45720" rIns="91440" bIns="45720" anchor="t" anchorCtr="0" upright="1">
                        <a:noAutofit/>
                      </wps:bodyPr>
                    </wps:wsp>
                    <wps:wsp>
                      <wps:cNvPr id="542" name="Freeform 543"/>
                      <wps:cNvSpPr>
                        <a:spLocks noEditPoints="1"/>
                      </wps:cNvSpPr>
                      <wps:spPr bwMode="auto">
                        <a:xfrm>
                          <a:off x="2159" y="592"/>
                          <a:ext cx="58" cy="46"/>
                        </a:xfrm>
                        <a:custGeom>
                          <a:avLst/>
                          <a:gdLst>
                            <a:gd name="T0" fmla="*/ 159 w 231"/>
                            <a:gd name="T1" fmla="*/ 75 h 184"/>
                            <a:gd name="T2" fmla="*/ 132 w 231"/>
                            <a:gd name="T3" fmla="*/ 61 h 184"/>
                            <a:gd name="T4" fmla="*/ 112 w 231"/>
                            <a:gd name="T5" fmla="*/ 46 h 184"/>
                            <a:gd name="T6" fmla="*/ 139 w 231"/>
                            <a:gd name="T7" fmla="*/ 31 h 184"/>
                            <a:gd name="T8" fmla="*/ 139 w 231"/>
                            <a:gd name="T9" fmla="*/ 31 h 184"/>
                            <a:gd name="T10" fmla="*/ 174 w 231"/>
                            <a:gd name="T11" fmla="*/ 51 h 184"/>
                            <a:gd name="T12" fmla="*/ 177 w 231"/>
                            <a:gd name="T13" fmla="*/ 75 h 184"/>
                            <a:gd name="T14" fmla="*/ 159 w 231"/>
                            <a:gd name="T15" fmla="*/ 75 h 184"/>
                            <a:gd name="T16" fmla="*/ 159 w 231"/>
                            <a:gd name="T17" fmla="*/ 75 h 184"/>
                            <a:gd name="T18" fmla="*/ 10 w 231"/>
                            <a:gd name="T19" fmla="*/ 151 h 184"/>
                            <a:gd name="T20" fmla="*/ 34 w 231"/>
                            <a:gd name="T21" fmla="*/ 116 h 184"/>
                            <a:gd name="T22" fmla="*/ 64 w 231"/>
                            <a:gd name="T23" fmla="*/ 94 h 184"/>
                            <a:gd name="T24" fmla="*/ 97 w 231"/>
                            <a:gd name="T25" fmla="*/ 86 h 184"/>
                            <a:gd name="T26" fmla="*/ 129 w 231"/>
                            <a:gd name="T27" fmla="*/ 93 h 184"/>
                            <a:gd name="T28" fmla="*/ 158 w 231"/>
                            <a:gd name="T29" fmla="*/ 110 h 184"/>
                            <a:gd name="T30" fmla="*/ 181 w 231"/>
                            <a:gd name="T31" fmla="*/ 141 h 184"/>
                            <a:gd name="T32" fmla="*/ 193 w 231"/>
                            <a:gd name="T33" fmla="*/ 184 h 184"/>
                            <a:gd name="T34" fmla="*/ 193 w 231"/>
                            <a:gd name="T35" fmla="*/ 184 h 184"/>
                            <a:gd name="T36" fmla="*/ 215 w 231"/>
                            <a:gd name="T37" fmla="*/ 145 h 184"/>
                            <a:gd name="T38" fmla="*/ 229 w 231"/>
                            <a:gd name="T39" fmla="*/ 107 h 184"/>
                            <a:gd name="T40" fmla="*/ 231 w 231"/>
                            <a:gd name="T41" fmla="*/ 71 h 184"/>
                            <a:gd name="T42" fmla="*/ 220 w 231"/>
                            <a:gd name="T43" fmla="*/ 39 h 184"/>
                            <a:gd name="T44" fmla="*/ 193 w 231"/>
                            <a:gd name="T45" fmla="*/ 15 h 184"/>
                            <a:gd name="T46" fmla="*/ 147 w 231"/>
                            <a:gd name="T47" fmla="*/ 0 h 184"/>
                            <a:gd name="T48" fmla="*/ 147 w 231"/>
                            <a:gd name="T49" fmla="*/ 0 h 184"/>
                            <a:gd name="T50" fmla="*/ 110 w 231"/>
                            <a:gd name="T51" fmla="*/ 2 h 184"/>
                            <a:gd name="T52" fmla="*/ 73 w 231"/>
                            <a:gd name="T53" fmla="*/ 17 h 184"/>
                            <a:gd name="T54" fmla="*/ 38 w 231"/>
                            <a:gd name="T55" fmla="*/ 43 h 184"/>
                            <a:gd name="T56" fmla="*/ 11 w 231"/>
                            <a:gd name="T57" fmla="*/ 76 h 184"/>
                            <a:gd name="T58" fmla="*/ 0 w 231"/>
                            <a:gd name="T59" fmla="*/ 114 h 184"/>
                            <a:gd name="T60" fmla="*/ 10 w 231"/>
                            <a:gd name="T61" fmla="*/ 151 h 184"/>
                            <a:gd name="T62" fmla="*/ 10 w 231"/>
                            <a:gd name="T63" fmla="*/ 151 h 1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31" h="184">
                              <a:moveTo>
                                <a:pt x="159" y="75"/>
                              </a:moveTo>
                              <a:lnTo>
                                <a:pt x="132" y="61"/>
                              </a:lnTo>
                              <a:lnTo>
                                <a:pt x="112" y="46"/>
                              </a:lnTo>
                              <a:lnTo>
                                <a:pt x="139" y="31"/>
                              </a:lnTo>
                              <a:lnTo>
                                <a:pt x="174" y="51"/>
                              </a:lnTo>
                              <a:lnTo>
                                <a:pt x="177" y="75"/>
                              </a:lnTo>
                              <a:lnTo>
                                <a:pt x="159" y="75"/>
                              </a:lnTo>
                              <a:close/>
                              <a:moveTo>
                                <a:pt x="10" y="151"/>
                              </a:moveTo>
                              <a:lnTo>
                                <a:pt x="34" y="116"/>
                              </a:lnTo>
                              <a:lnTo>
                                <a:pt x="64" y="94"/>
                              </a:lnTo>
                              <a:lnTo>
                                <a:pt x="97" y="86"/>
                              </a:lnTo>
                              <a:lnTo>
                                <a:pt x="129" y="93"/>
                              </a:lnTo>
                              <a:lnTo>
                                <a:pt x="158" y="110"/>
                              </a:lnTo>
                              <a:lnTo>
                                <a:pt x="181" y="141"/>
                              </a:lnTo>
                              <a:lnTo>
                                <a:pt x="193" y="184"/>
                              </a:lnTo>
                              <a:lnTo>
                                <a:pt x="215" y="145"/>
                              </a:lnTo>
                              <a:lnTo>
                                <a:pt x="229" y="107"/>
                              </a:lnTo>
                              <a:lnTo>
                                <a:pt x="231" y="71"/>
                              </a:lnTo>
                              <a:lnTo>
                                <a:pt x="220" y="39"/>
                              </a:lnTo>
                              <a:lnTo>
                                <a:pt x="193" y="15"/>
                              </a:lnTo>
                              <a:lnTo>
                                <a:pt x="147" y="0"/>
                              </a:lnTo>
                              <a:lnTo>
                                <a:pt x="110" y="2"/>
                              </a:lnTo>
                              <a:lnTo>
                                <a:pt x="73" y="17"/>
                              </a:lnTo>
                              <a:lnTo>
                                <a:pt x="38" y="43"/>
                              </a:lnTo>
                              <a:lnTo>
                                <a:pt x="11" y="76"/>
                              </a:lnTo>
                              <a:lnTo>
                                <a:pt x="0" y="114"/>
                              </a:lnTo>
                              <a:lnTo>
                                <a:pt x="10" y="151"/>
                              </a:lnTo>
                              <a:close/>
                            </a:path>
                          </a:pathLst>
                        </a:custGeom>
                        <a:solidFill>
                          <a:srgbClr val="FFFFFF"/>
                        </a:solidFill>
                        <a:ln>
                          <a:noFill/>
                        </a:ln>
                      </wps:spPr>
                      <wps:bodyPr rot="0" vert="horz" wrap="square" lIns="91440" tIns="45720" rIns="91440" bIns="45720" anchor="t" anchorCtr="0" upright="1">
                        <a:noAutofit/>
                      </wps:bodyPr>
                    </wps:wsp>
                    <wps:wsp>
                      <wps:cNvPr id="543" name="Freeform 544"/>
                      <wps:cNvSpPr>
                        <a:spLocks/>
                      </wps:cNvSpPr>
                      <wps:spPr bwMode="auto">
                        <a:xfrm>
                          <a:off x="2085" y="719"/>
                          <a:ext cx="17" cy="40"/>
                        </a:xfrm>
                        <a:custGeom>
                          <a:avLst/>
                          <a:gdLst>
                            <a:gd name="T0" fmla="*/ 34 w 67"/>
                            <a:gd name="T1" fmla="*/ 162 h 162"/>
                            <a:gd name="T2" fmla="*/ 61 w 67"/>
                            <a:gd name="T3" fmla="*/ 118 h 162"/>
                            <a:gd name="T4" fmla="*/ 67 w 67"/>
                            <a:gd name="T5" fmla="*/ 64 h 162"/>
                            <a:gd name="T6" fmla="*/ 43 w 67"/>
                            <a:gd name="T7" fmla="*/ 19 h 162"/>
                            <a:gd name="T8" fmla="*/ 43 w 67"/>
                            <a:gd name="T9" fmla="*/ 19 h 162"/>
                            <a:gd name="T10" fmla="*/ 18 w 67"/>
                            <a:gd name="T11" fmla="*/ 4 h 162"/>
                            <a:gd name="T12" fmla="*/ 0 w 67"/>
                            <a:gd name="T13" fmla="*/ 0 h 162"/>
                            <a:gd name="T14" fmla="*/ 0 w 67"/>
                            <a:gd name="T15" fmla="*/ 21 h 162"/>
                            <a:gd name="T16" fmla="*/ 0 w 67"/>
                            <a:gd name="T17" fmla="*/ 21 h 162"/>
                            <a:gd name="T18" fmla="*/ 20 w 67"/>
                            <a:gd name="T19" fmla="*/ 65 h 162"/>
                            <a:gd name="T20" fmla="*/ 34 w 67"/>
                            <a:gd name="T21" fmla="*/ 112 h 162"/>
                            <a:gd name="T22" fmla="*/ 34 w 67"/>
                            <a:gd name="T23" fmla="*/ 162 h 162"/>
                            <a:gd name="T24" fmla="*/ 34 w 67"/>
                            <a:gd name="T25" fmla="*/ 162 h 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7" h="162">
                              <a:moveTo>
                                <a:pt x="34" y="162"/>
                              </a:moveTo>
                              <a:lnTo>
                                <a:pt x="61" y="118"/>
                              </a:lnTo>
                              <a:lnTo>
                                <a:pt x="67" y="64"/>
                              </a:lnTo>
                              <a:lnTo>
                                <a:pt x="43" y="19"/>
                              </a:lnTo>
                              <a:lnTo>
                                <a:pt x="18" y="4"/>
                              </a:lnTo>
                              <a:lnTo>
                                <a:pt x="0" y="0"/>
                              </a:lnTo>
                              <a:lnTo>
                                <a:pt x="0" y="21"/>
                              </a:lnTo>
                              <a:lnTo>
                                <a:pt x="20" y="65"/>
                              </a:lnTo>
                              <a:lnTo>
                                <a:pt x="34" y="112"/>
                              </a:lnTo>
                              <a:lnTo>
                                <a:pt x="34" y="162"/>
                              </a:lnTo>
                              <a:close/>
                            </a:path>
                          </a:pathLst>
                        </a:custGeom>
                        <a:solidFill>
                          <a:srgbClr val="FFFFFF"/>
                        </a:solidFill>
                        <a:ln>
                          <a:noFill/>
                        </a:ln>
                      </wps:spPr>
                      <wps:bodyPr rot="0" vert="horz" wrap="square" lIns="91440" tIns="45720" rIns="91440" bIns="45720" anchor="t" anchorCtr="0" upright="1">
                        <a:noAutofit/>
                      </wps:bodyPr>
                    </wps:wsp>
                    <wps:wsp>
                      <wps:cNvPr id="544" name="Freeform 545"/>
                      <wps:cNvSpPr>
                        <a:spLocks/>
                      </wps:cNvSpPr>
                      <wps:spPr bwMode="auto">
                        <a:xfrm>
                          <a:off x="1869" y="963"/>
                          <a:ext cx="37" cy="91"/>
                        </a:xfrm>
                        <a:custGeom>
                          <a:avLst/>
                          <a:gdLst>
                            <a:gd name="T0" fmla="*/ 29 w 148"/>
                            <a:gd name="T1" fmla="*/ 189 h 366"/>
                            <a:gd name="T2" fmla="*/ 40 w 148"/>
                            <a:gd name="T3" fmla="*/ 220 h 366"/>
                            <a:gd name="T4" fmla="*/ 60 w 148"/>
                            <a:gd name="T5" fmla="*/ 271 h 366"/>
                            <a:gd name="T6" fmla="*/ 86 w 148"/>
                            <a:gd name="T7" fmla="*/ 324 h 366"/>
                            <a:gd name="T8" fmla="*/ 116 w 148"/>
                            <a:gd name="T9" fmla="*/ 362 h 366"/>
                            <a:gd name="T10" fmla="*/ 147 w 148"/>
                            <a:gd name="T11" fmla="*/ 366 h 366"/>
                            <a:gd name="T12" fmla="*/ 147 w 148"/>
                            <a:gd name="T13" fmla="*/ 366 h 366"/>
                            <a:gd name="T14" fmla="*/ 148 w 148"/>
                            <a:gd name="T15" fmla="*/ 352 h 366"/>
                            <a:gd name="T16" fmla="*/ 141 w 148"/>
                            <a:gd name="T17" fmla="*/ 321 h 366"/>
                            <a:gd name="T18" fmla="*/ 130 w 148"/>
                            <a:gd name="T19" fmla="*/ 277 h 366"/>
                            <a:gd name="T20" fmla="*/ 114 w 148"/>
                            <a:gd name="T21" fmla="*/ 225 h 366"/>
                            <a:gd name="T22" fmla="*/ 94 w 148"/>
                            <a:gd name="T23" fmla="*/ 169 h 366"/>
                            <a:gd name="T24" fmla="*/ 73 w 148"/>
                            <a:gd name="T25" fmla="*/ 114 h 366"/>
                            <a:gd name="T26" fmla="*/ 53 w 148"/>
                            <a:gd name="T27" fmla="*/ 66 h 366"/>
                            <a:gd name="T28" fmla="*/ 34 w 148"/>
                            <a:gd name="T29" fmla="*/ 28 h 366"/>
                            <a:gd name="T30" fmla="*/ 19 w 148"/>
                            <a:gd name="T31" fmla="*/ 4 h 366"/>
                            <a:gd name="T32" fmla="*/ 9 w 148"/>
                            <a:gd name="T33" fmla="*/ 0 h 366"/>
                            <a:gd name="T34" fmla="*/ 9 w 148"/>
                            <a:gd name="T35" fmla="*/ 0 h 366"/>
                            <a:gd name="T36" fmla="*/ 0 w 148"/>
                            <a:gd name="T37" fmla="*/ 66 h 366"/>
                            <a:gd name="T38" fmla="*/ 8 w 148"/>
                            <a:gd name="T39" fmla="*/ 127 h 366"/>
                            <a:gd name="T40" fmla="*/ 29 w 148"/>
                            <a:gd name="T41" fmla="*/ 189 h 366"/>
                            <a:gd name="T42" fmla="*/ 29 w 148"/>
                            <a:gd name="T43" fmla="*/ 189 h 3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8" h="366">
                              <a:moveTo>
                                <a:pt x="29" y="189"/>
                              </a:moveTo>
                              <a:lnTo>
                                <a:pt x="40" y="220"/>
                              </a:lnTo>
                              <a:lnTo>
                                <a:pt x="60" y="271"/>
                              </a:lnTo>
                              <a:lnTo>
                                <a:pt x="86" y="324"/>
                              </a:lnTo>
                              <a:lnTo>
                                <a:pt x="116" y="362"/>
                              </a:lnTo>
                              <a:lnTo>
                                <a:pt x="147" y="366"/>
                              </a:lnTo>
                              <a:lnTo>
                                <a:pt x="148" y="352"/>
                              </a:lnTo>
                              <a:lnTo>
                                <a:pt x="141" y="321"/>
                              </a:lnTo>
                              <a:lnTo>
                                <a:pt x="130" y="277"/>
                              </a:lnTo>
                              <a:lnTo>
                                <a:pt x="114" y="225"/>
                              </a:lnTo>
                              <a:lnTo>
                                <a:pt x="94" y="169"/>
                              </a:lnTo>
                              <a:lnTo>
                                <a:pt x="73" y="114"/>
                              </a:lnTo>
                              <a:lnTo>
                                <a:pt x="53" y="66"/>
                              </a:lnTo>
                              <a:lnTo>
                                <a:pt x="34" y="28"/>
                              </a:lnTo>
                              <a:lnTo>
                                <a:pt x="19" y="4"/>
                              </a:lnTo>
                              <a:lnTo>
                                <a:pt x="9" y="0"/>
                              </a:lnTo>
                              <a:lnTo>
                                <a:pt x="0" y="66"/>
                              </a:lnTo>
                              <a:lnTo>
                                <a:pt x="8" y="127"/>
                              </a:lnTo>
                              <a:lnTo>
                                <a:pt x="29" y="189"/>
                              </a:lnTo>
                              <a:close/>
                            </a:path>
                          </a:pathLst>
                        </a:custGeom>
                        <a:solidFill>
                          <a:srgbClr val="FFFFFF"/>
                        </a:solidFill>
                        <a:ln>
                          <a:noFill/>
                        </a:ln>
                      </wps:spPr>
                      <wps:bodyPr rot="0" vert="horz" wrap="square" lIns="91440" tIns="45720" rIns="91440" bIns="45720" anchor="t" anchorCtr="0" upright="1">
                        <a:noAutofit/>
                      </wps:bodyPr>
                    </wps:wsp>
                    <wps:wsp>
                      <wps:cNvPr id="545" name="Freeform 546"/>
                      <wps:cNvSpPr>
                        <a:spLocks/>
                      </wps:cNvSpPr>
                      <wps:spPr bwMode="auto">
                        <a:xfrm>
                          <a:off x="2416" y="886"/>
                          <a:ext cx="27" cy="52"/>
                        </a:xfrm>
                        <a:custGeom>
                          <a:avLst/>
                          <a:gdLst>
                            <a:gd name="T0" fmla="*/ 50 w 106"/>
                            <a:gd name="T1" fmla="*/ 169 h 210"/>
                            <a:gd name="T2" fmla="*/ 72 w 106"/>
                            <a:gd name="T3" fmla="*/ 210 h 210"/>
                            <a:gd name="T4" fmla="*/ 96 w 106"/>
                            <a:gd name="T5" fmla="*/ 199 h 210"/>
                            <a:gd name="T6" fmla="*/ 106 w 106"/>
                            <a:gd name="T7" fmla="*/ 153 h 210"/>
                            <a:gd name="T8" fmla="*/ 106 w 106"/>
                            <a:gd name="T9" fmla="*/ 153 h 210"/>
                            <a:gd name="T10" fmla="*/ 99 w 106"/>
                            <a:gd name="T11" fmla="*/ 107 h 210"/>
                            <a:gd name="T12" fmla="*/ 79 w 106"/>
                            <a:gd name="T13" fmla="*/ 50 h 210"/>
                            <a:gd name="T14" fmla="*/ 52 w 106"/>
                            <a:gd name="T15" fmla="*/ 11 h 210"/>
                            <a:gd name="T16" fmla="*/ 52 w 106"/>
                            <a:gd name="T17" fmla="*/ 11 h 210"/>
                            <a:gd name="T18" fmla="*/ 28 w 106"/>
                            <a:gd name="T19" fmla="*/ 0 h 210"/>
                            <a:gd name="T20" fmla="*/ 4 w 106"/>
                            <a:gd name="T21" fmla="*/ 2 h 210"/>
                            <a:gd name="T22" fmla="*/ 0 w 106"/>
                            <a:gd name="T23" fmla="*/ 29 h 210"/>
                            <a:gd name="T24" fmla="*/ 0 w 106"/>
                            <a:gd name="T25" fmla="*/ 29 h 210"/>
                            <a:gd name="T26" fmla="*/ 11 w 106"/>
                            <a:gd name="T27" fmla="*/ 55 h 210"/>
                            <a:gd name="T28" fmla="*/ 33 w 106"/>
                            <a:gd name="T29" fmla="*/ 113 h 210"/>
                            <a:gd name="T30" fmla="*/ 50 w 106"/>
                            <a:gd name="T31" fmla="*/ 169 h 210"/>
                            <a:gd name="T32" fmla="*/ 50 w 106"/>
                            <a:gd name="T33" fmla="*/ 169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6" h="210">
                              <a:moveTo>
                                <a:pt x="50" y="169"/>
                              </a:moveTo>
                              <a:lnTo>
                                <a:pt x="72" y="210"/>
                              </a:lnTo>
                              <a:lnTo>
                                <a:pt x="96" y="199"/>
                              </a:lnTo>
                              <a:lnTo>
                                <a:pt x="106" y="153"/>
                              </a:lnTo>
                              <a:lnTo>
                                <a:pt x="99" y="107"/>
                              </a:lnTo>
                              <a:lnTo>
                                <a:pt x="79" y="50"/>
                              </a:lnTo>
                              <a:lnTo>
                                <a:pt x="52" y="11"/>
                              </a:lnTo>
                              <a:lnTo>
                                <a:pt x="28" y="0"/>
                              </a:lnTo>
                              <a:lnTo>
                                <a:pt x="4" y="2"/>
                              </a:lnTo>
                              <a:lnTo>
                                <a:pt x="0" y="29"/>
                              </a:lnTo>
                              <a:lnTo>
                                <a:pt x="11" y="55"/>
                              </a:lnTo>
                              <a:lnTo>
                                <a:pt x="33" y="113"/>
                              </a:lnTo>
                              <a:lnTo>
                                <a:pt x="50" y="169"/>
                              </a:lnTo>
                              <a:close/>
                            </a:path>
                          </a:pathLst>
                        </a:custGeom>
                        <a:solidFill>
                          <a:srgbClr val="FFFFFF"/>
                        </a:solidFill>
                        <a:ln>
                          <a:noFill/>
                        </a:ln>
                      </wps:spPr>
                      <wps:bodyPr rot="0" vert="horz" wrap="square" lIns="91440" tIns="45720" rIns="91440" bIns="45720" anchor="t" anchorCtr="0" upright="1">
                        <a:noAutofit/>
                      </wps:bodyPr>
                    </wps:wsp>
                    <wps:wsp>
                      <wps:cNvPr id="546" name="Freeform 547"/>
                      <wps:cNvSpPr>
                        <a:spLocks/>
                      </wps:cNvSpPr>
                      <wps:spPr bwMode="auto">
                        <a:xfrm>
                          <a:off x="2328" y="940"/>
                          <a:ext cx="86" cy="95"/>
                        </a:xfrm>
                        <a:custGeom>
                          <a:avLst/>
                          <a:gdLst>
                            <a:gd name="T0" fmla="*/ 16 w 343"/>
                            <a:gd name="T1" fmla="*/ 307 h 381"/>
                            <a:gd name="T2" fmla="*/ 4 w 343"/>
                            <a:gd name="T3" fmla="*/ 276 h 381"/>
                            <a:gd name="T4" fmla="*/ 26 w 343"/>
                            <a:gd name="T5" fmla="*/ 233 h 381"/>
                            <a:gd name="T6" fmla="*/ 101 w 343"/>
                            <a:gd name="T7" fmla="*/ 198 h 381"/>
                            <a:gd name="T8" fmla="*/ 122 w 343"/>
                            <a:gd name="T9" fmla="*/ 193 h 381"/>
                            <a:gd name="T10" fmla="*/ 155 w 343"/>
                            <a:gd name="T11" fmla="*/ 168 h 381"/>
                            <a:gd name="T12" fmla="*/ 141 w 343"/>
                            <a:gd name="T13" fmla="*/ 164 h 381"/>
                            <a:gd name="T14" fmla="*/ 69 w 343"/>
                            <a:gd name="T15" fmla="*/ 137 h 381"/>
                            <a:gd name="T16" fmla="*/ 77 w 343"/>
                            <a:gd name="T17" fmla="*/ 113 h 381"/>
                            <a:gd name="T18" fmla="*/ 143 w 343"/>
                            <a:gd name="T19" fmla="*/ 101 h 381"/>
                            <a:gd name="T20" fmla="*/ 158 w 343"/>
                            <a:gd name="T21" fmla="*/ 80 h 381"/>
                            <a:gd name="T22" fmla="*/ 173 w 343"/>
                            <a:gd name="T23" fmla="*/ 17 h 381"/>
                            <a:gd name="T24" fmla="*/ 200 w 343"/>
                            <a:gd name="T25" fmla="*/ 0 h 381"/>
                            <a:gd name="T26" fmla="*/ 271 w 343"/>
                            <a:gd name="T27" fmla="*/ 21 h 381"/>
                            <a:gd name="T28" fmla="*/ 335 w 343"/>
                            <a:gd name="T29" fmla="*/ 71 h 381"/>
                            <a:gd name="T30" fmla="*/ 323 w 343"/>
                            <a:gd name="T31" fmla="*/ 102 h 381"/>
                            <a:gd name="T32" fmla="*/ 289 w 343"/>
                            <a:gd name="T33" fmla="*/ 98 h 381"/>
                            <a:gd name="T34" fmla="*/ 222 w 343"/>
                            <a:gd name="T35" fmla="*/ 116 h 381"/>
                            <a:gd name="T36" fmla="*/ 239 w 343"/>
                            <a:gd name="T37" fmla="*/ 152 h 381"/>
                            <a:gd name="T38" fmla="*/ 323 w 343"/>
                            <a:gd name="T39" fmla="*/ 169 h 381"/>
                            <a:gd name="T40" fmla="*/ 329 w 343"/>
                            <a:gd name="T41" fmla="*/ 182 h 381"/>
                            <a:gd name="T42" fmla="*/ 313 w 343"/>
                            <a:gd name="T43" fmla="*/ 212 h 381"/>
                            <a:gd name="T44" fmla="*/ 279 w 343"/>
                            <a:gd name="T45" fmla="*/ 200 h 381"/>
                            <a:gd name="T46" fmla="*/ 227 w 343"/>
                            <a:gd name="T47" fmla="*/ 213 h 381"/>
                            <a:gd name="T48" fmla="*/ 211 w 343"/>
                            <a:gd name="T49" fmla="*/ 253 h 381"/>
                            <a:gd name="T50" fmla="*/ 185 w 343"/>
                            <a:gd name="T51" fmla="*/ 334 h 381"/>
                            <a:gd name="T52" fmla="*/ 160 w 343"/>
                            <a:gd name="T53" fmla="*/ 362 h 381"/>
                            <a:gd name="T54" fmla="*/ 110 w 343"/>
                            <a:gd name="T55" fmla="*/ 356 h 381"/>
                            <a:gd name="T56" fmla="*/ 111 w 343"/>
                            <a:gd name="T57" fmla="*/ 354 h 381"/>
                            <a:gd name="T58" fmla="*/ 113 w 343"/>
                            <a:gd name="T59" fmla="*/ 347 h 381"/>
                            <a:gd name="T60" fmla="*/ 125 w 343"/>
                            <a:gd name="T61" fmla="*/ 304 h 381"/>
                            <a:gd name="T62" fmla="*/ 77 w 343"/>
                            <a:gd name="T63" fmla="*/ 272 h 381"/>
                            <a:gd name="T64" fmla="*/ 38 w 343"/>
                            <a:gd name="T65" fmla="*/ 294 h 3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43" h="381">
                              <a:moveTo>
                                <a:pt x="38" y="294"/>
                              </a:moveTo>
                              <a:lnTo>
                                <a:pt x="16" y="307"/>
                              </a:lnTo>
                              <a:lnTo>
                                <a:pt x="0" y="304"/>
                              </a:lnTo>
                              <a:lnTo>
                                <a:pt x="4" y="276"/>
                              </a:lnTo>
                              <a:lnTo>
                                <a:pt x="26" y="233"/>
                              </a:lnTo>
                              <a:lnTo>
                                <a:pt x="52" y="210"/>
                              </a:lnTo>
                              <a:lnTo>
                                <a:pt x="101" y="198"/>
                              </a:lnTo>
                              <a:lnTo>
                                <a:pt x="122" y="193"/>
                              </a:lnTo>
                              <a:lnTo>
                                <a:pt x="152" y="184"/>
                              </a:lnTo>
                              <a:lnTo>
                                <a:pt x="155" y="168"/>
                              </a:lnTo>
                              <a:lnTo>
                                <a:pt x="141" y="164"/>
                              </a:lnTo>
                              <a:lnTo>
                                <a:pt x="111" y="155"/>
                              </a:lnTo>
                              <a:lnTo>
                                <a:pt x="69" y="137"/>
                              </a:lnTo>
                              <a:lnTo>
                                <a:pt x="77" y="113"/>
                              </a:lnTo>
                              <a:lnTo>
                                <a:pt x="108" y="107"/>
                              </a:lnTo>
                              <a:lnTo>
                                <a:pt x="143" y="101"/>
                              </a:lnTo>
                              <a:lnTo>
                                <a:pt x="158" y="80"/>
                              </a:lnTo>
                              <a:lnTo>
                                <a:pt x="161" y="48"/>
                              </a:lnTo>
                              <a:lnTo>
                                <a:pt x="173" y="17"/>
                              </a:lnTo>
                              <a:lnTo>
                                <a:pt x="200" y="0"/>
                              </a:lnTo>
                              <a:lnTo>
                                <a:pt x="232" y="5"/>
                              </a:lnTo>
                              <a:lnTo>
                                <a:pt x="271" y="21"/>
                              </a:lnTo>
                              <a:lnTo>
                                <a:pt x="307" y="45"/>
                              </a:lnTo>
                              <a:lnTo>
                                <a:pt x="335" y="71"/>
                              </a:lnTo>
                              <a:lnTo>
                                <a:pt x="343" y="91"/>
                              </a:lnTo>
                              <a:lnTo>
                                <a:pt x="323" y="102"/>
                              </a:lnTo>
                              <a:lnTo>
                                <a:pt x="289" y="98"/>
                              </a:lnTo>
                              <a:lnTo>
                                <a:pt x="244" y="96"/>
                              </a:lnTo>
                              <a:lnTo>
                                <a:pt x="222" y="116"/>
                              </a:lnTo>
                              <a:lnTo>
                                <a:pt x="239" y="152"/>
                              </a:lnTo>
                              <a:lnTo>
                                <a:pt x="279" y="163"/>
                              </a:lnTo>
                              <a:lnTo>
                                <a:pt x="323" y="169"/>
                              </a:lnTo>
                              <a:lnTo>
                                <a:pt x="329" y="182"/>
                              </a:lnTo>
                              <a:lnTo>
                                <a:pt x="324" y="203"/>
                              </a:lnTo>
                              <a:lnTo>
                                <a:pt x="313" y="212"/>
                              </a:lnTo>
                              <a:lnTo>
                                <a:pt x="279" y="200"/>
                              </a:lnTo>
                              <a:lnTo>
                                <a:pt x="252" y="193"/>
                              </a:lnTo>
                              <a:lnTo>
                                <a:pt x="227" y="213"/>
                              </a:lnTo>
                              <a:lnTo>
                                <a:pt x="211" y="253"/>
                              </a:lnTo>
                              <a:lnTo>
                                <a:pt x="201" y="295"/>
                              </a:lnTo>
                              <a:lnTo>
                                <a:pt x="185" y="334"/>
                              </a:lnTo>
                              <a:lnTo>
                                <a:pt x="160" y="362"/>
                              </a:lnTo>
                              <a:lnTo>
                                <a:pt x="127" y="381"/>
                              </a:lnTo>
                              <a:lnTo>
                                <a:pt x="110" y="356"/>
                              </a:lnTo>
                              <a:lnTo>
                                <a:pt x="111" y="354"/>
                              </a:lnTo>
                              <a:lnTo>
                                <a:pt x="112" y="349"/>
                              </a:lnTo>
                              <a:lnTo>
                                <a:pt x="113" y="347"/>
                              </a:lnTo>
                              <a:lnTo>
                                <a:pt x="125" y="304"/>
                              </a:lnTo>
                              <a:lnTo>
                                <a:pt x="110" y="278"/>
                              </a:lnTo>
                              <a:lnTo>
                                <a:pt x="77" y="272"/>
                              </a:lnTo>
                              <a:lnTo>
                                <a:pt x="38" y="294"/>
                              </a:lnTo>
                              <a:close/>
                            </a:path>
                          </a:pathLst>
                        </a:custGeom>
                        <a:solidFill>
                          <a:srgbClr val="FFFFFF"/>
                        </a:solidFill>
                        <a:ln>
                          <a:noFill/>
                        </a:ln>
                      </wps:spPr>
                      <wps:bodyPr rot="0" vert="horz" wrap="square" lIns="91440" tIns="45720" rIns="91440" bIns="45720" anchor="t" anchorCtr="0" upright="1">
                        <a:noAutofit/>
                      </wps:bodyPr>
                    </wps:wsp>
                    <wps:wsp>
                      <wps:cNvPr id="547" name="Freeform 548"/>
                      <wps:cNvSpPr>
                        <a:spLocks/>
                      </wps:cNvSpPr>
                      <wps:spPr bwMode="auto">
                        <a:xfrm>
                          <a:off x="2313" y="756"/>
                          <a:ext cx="59" cy="82"/>
                        </a:xfrm>
                        <a:custGeom>
                          <a:avLst/>
                          <a:gdLst>
                            <a:gd name="T0" fmla="*/ 128 w 235"/>
                            <a:gd name="T1" fmla="*/ 23 h 330"/>
                            <a:gd name="T2" fmla="*/ 110 w 235"/>
                            <a:gd name="T3" fmla="*/ 59 h 330"/>
                            <a:gd name="T4" fmla="*/ 105 w 235"/>
                            <a:gd name="T5" fmla="*/ 85 h 330"/>
                            <a:gd name="T6" fmla="*/ 105 w 235"/>
                            <a:gd name="T7" fmla="*/ 96 h 330"/>
                            <a:gd name="T8" fmla="*/ 105 w 235"/>
                            <a:gd name="T9" fmla="*/ 96 h 330"/>
                            <a:gd name="T10" fmla="*/ 105 w 235"/>
                            <a:gd name="T11" fmla="*/ 107 h 330"/>
                            <a:gd name="T12" fmla="*/ 101 w 235"/>
                            <a:gd name="T13" fmla="*/ 130 h 330"/>
                            <a:gd name="T14" fmla="*/ 88 w 235"/>
                            <a:gd name="T15" fmla="*/ 148 h 330"/>
                            <a:gd name="T16" fmla="*/ 88 w 235"/>
                            <a:gd name="T17" fmla="*/ 148 h 330"/>
                            <a:gd name="T18" fmla="*/ 42 w 235"/>
                            <a:gd name="T19" fmla="*/ 188 h 330"/>
                            <a:gd name="T20" fmla="*/ 6 w 235"/>
                            <a:gd name="T21" fmla="*/ 247 h 330"/>
                            <a:gd name="T22" fmla="*/ 0 w 235"/>
                            <a:gd name="T23" fmla="*/ 304 h 330"/>
                            <a:gd name="T24" fmla="*/ 0 w 235"/>
                            <a:gd name="T25" fmla="*/ 304 h 330"/>
                            <a:gd name="T26" fmla="*/ 15 w 235"/>
                            <a:gd name="T27" fmla="*/ 327 h 330"/>
                            <a:gd name="T28" fmla="*/ 32 w 235"/>
                            <a:gd name="T29" fmla="*/ 327 h 330"/>
                            <a:gd name="T30" fmla="*/ 45 w 235"/>
                            <a:gd name="T31" fmla="*/ 306 h 330"/>
                            <a:gd name="T32" fmla="*/ 45 w 235"/>
                            <a:gd name="T33" fmla="*/ 306 h 330"/>
                            <a:gd name="T34" fmla="*/ 50 w 235"/>
                            <a:gd name="T35" fmla="*/ 281 h 330"/>
                            <a:gd name="T36" fmla="*/ 57 w 235"/>
                            <a:gd name="T37" fmla="*/ 269 h 330"/>
                            <a:gd name="T38" fmla="*/ 86 w 235"/>
                            <a:gd name="T39" fmla="*/ 257 h 330"/>
                            <a:gd name="T40" fmla="*/ 86 w 235"/>
                            <a:gd name="T41" fmla="*/ 257 h 330"/>
                            <a:gd name="T42" fmla="*/ 119 w 235"/>
                            <a:gd name="T43" fmla="*/ 258 h 330"/>
                            <a:gd name="T44" fmla="*/ 144 w 235"/>
                            <a:gd name="T45" fmla="*/ 272 h 330"/>
                            <a:gd name="T46" fmla="*/ 156 w 235"/>
                            <a:gd name="T47" fmla="*/ 286 h 330"/>
                            <a:gd name="T48" fmla="*/ 156 w 235"/>
                            <a:gd name="T49" fmla="*/ 286 h 330"/>
                            <a:gd name="T50" fmla="*/ 171 w 235"/>
                            <a:gd name="T51" fmla="*/ 301 h 330"/>
                            <a:gd name="T52" fmla="*/ 192 w 235"/>
                            <a:gd name="T53" fmla="*/ 316 h 330"/>
                            <a:gd name="T54" fmla="*/ 203 w 235"/>
                            <a:gd name="T55" fmla="*/ 325 h 330"/>
                            <a:gd name="T56" fmla="*/ 203 w 235"/>
                            <a:gd name="T57" fmla="*/ 325 h 330"/>
                            <a:gd name="T58" fmla="*/ 214 w 235"/>
                            <a:gd name="T59" fmla="*/ 330 h 330"/>
                            <a:gd name="T60" fmla="*/ 231 w 235"/>
                            <a:gd name="T61" fmla="*/ 330 h 330"/>
                            <a:gd name="T62" fmla="*/ 235 w 235"/>
                            <a:gd name="T63" fmla="*/ 309 h 330"/>
                            <a:gd name="T64" fmla="*/ 235 w 235"/>
                            <a:gd name="T65" fmla="*/ 309 h 330"/>
                            <a:gd name="T66" fmla="*/ 224 w 235"/>
                            <a:gd name="T67" fmla="*/ 270 h 330"/>
                            <a:gd name="T68" fmla="*/ 207 w 235"/>
                            <a:gd name="T69" fmla="*/ 233 h 330"/>
                            <a:gd name="T70" fmla="*/ 185 w 235"/>
                            <a:gd name="T71" fmla="*/ 205 h 330"/>
                            <a:gd name="T72" fmla="*/ 185 w 235"/>
                            <a:gd name="T73" fmla="*/ 205 h 330"/>
                            <a:gd name="T74" fmla="*/ 163 w 235"/>
                            <a:gd name="T75" fmla="*/ 171 h 330"/>
                            <a:gd name="T76" fmla="*/ 148 w 235"/>
                            <a:gd name="T77" fmla="*/ 129 h 330"/>
                            <a:gd name="T78" fmla="*/ 143 w 235"/>
                            <a:gd name="T79" fmla="*/ 104 h 330"/>
                            <a:gd name="T80" fmla="*/ 143 w 235"/>
                            <a:gd name="T81" fmla="*/ 104 h 330"/>
                            <a:gd name="T82" fmla="*/ 142 w 235"/>
                            <a:gd name="T83" fmla="*/ 94 h 330"/>
                            <a:gd name="T84" fmla="*/ 144 w 235"/>
                            <a:gd name="T85" fmla="*/ 79 h 330"/>
                            <a:gd name="T86" fmla="*/ 160 w 235"/>
                            <a:gd name="T87" fmla="*/ 43 h 330"/>
                            <a:gd name="T88" fmla="*/ 160 w 235"/>
                            <a:gd name="T89" fmla="*/ 43 h 330"/>
                            <a:gd name="T90" fmla="*/ 167 w 235"/>
                            <a:gd name="T91" fmla="*/ 8 h 330"/>
                            <a:gd name="T92" fmla="*/ 152 w 235"/>
                            <a:gd name="T93" fmla="*/ 0 h 330"/>
                            <a:gd name="T94" fmla="*/ 128 w 235"/>
                            <a:gd name="T95" fmla="*/ 23 h 330"/>
                            <a:gd name="T96" fmla="*/ 128 w 235"/>
                            <a:gd name="T97" fmla="*/ 23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35" h="330">
                              <a:moveTo>
                                <a:pt x="128" y="23"/>
                              </a:moveTo>
                              <a:lnTo>
                                <a:pt x="110" y="59"/>
                              </a:lnTo>
                              <a:lnTo>
                                <a:pt x="105" y="85"/>
                              </a:lnTo>
                              <a:lnTo>
                                <a:pt x="105" y="96"/>
                              </a:lnTo>
                              <a:lnTo>
                                <a:pt x="105" y="107"/>
                              </a:lnTo>
                              <a:lnTo>
                                <a:pt x="101" y="130"/>
                              </a:lnTo>
                              <a:lnTo>
                                <a:pt x="88" y="148"/>
                              </a:lnTo>
                              <a:lnTo>
                                <a:pt x="42" y="188"/>
                              </a:lnTo>
                              <a:lnTo>
                                <a:pt x="6" y="247"/>
                              </a:lnTo>
                              <a:lnTo>
                                <a:pt x="0" y="304"/>
                              </a:lnTo>
                              <a:lnTo>
                                <a:pt x="15" y="327"/>
                              </a:lnTo>
                              <a:lnTo>
                                <a:pt x="32" y="327"/>
                              </a:lnTo>
                              <a:lnTo>
                                <a:pt x="45" y="306"/>
                              </a:lnTo>
                              <a:lnTo>
                                <a:pt x="50" y="281"/>
                              </a:lnTo>
                              <a:lnTo>
                                <a:pt x="57" y="269"/>
                              </a:lnTo>
                              <a:lnTo>
                                <a:pt x="86" y="257"/>
                              </a:lnTo>
                              <a:lnTo>
                                <a:pt x="119" y="258"/>
                              </a:lnTo>
                              <a:lnTo>
                                <a:pt x="144" y="272"/>
                              </a:lnTo>
                              <a:lnTo>
                                <a:pt x="156" y="286"/>
                              </a:lnTo>
                              <a:lnTo>
                                <a:pt x="171" y="301"/>
                              </a:lnTo>
                              <a:lnTo>
                                <a:pt x="192" y="316"/>
                              </a:lnTo>
                              <a:lnTo>
                                <a:pt x="203" y="325"/>
                              </a:lnTo>
                              <a:lnTo>
                                <a:pt x="214" y="330"/>
                              </a:lnTo>
                              <a:lnTo>
                                <a:pt x="231" y="330"/>
                              </a:lnTo>
                              <a:lnTo>
                                <a:pt x="235" y="309"/>
                              </a:lnTo>
                              <a:lnTo>
                                <a:pt x="224" y="270"/>
                              </a:lnTo>
                              <a:lnTo>
                                <a:pt x="207" y="233"/>
                              </a:lnTo>
                              <a:lnTo>
                                <a:pt x="185" y="205"/>
                              </a:lnTo>
                              <a:lnTo>
                                <a:pt x="163" y="171"/>
                              </a:lnTo>
                              <a:lnTo>
                                <a:pt x="148" y="129"/>
                              </a:lnTo>
                              <a:lnTo>
                                <a:pt x="143" y="104"/>
                              </a:lnTo>
                              <a:lnTo>
                                <a:pt x="142" y="94"/>
                              </a:lnTo>
                              <a:lnTo>
                                <a:pt x="144" y="79"/>
                              </a:lnTo>
                              <a:lnTo>
                                <a:pt x="160" y="43"/>
                              </a:lnTo>
                              <a:lnTo>
                                <a:pt x="167" y="8"/>
                              </a:lnTo>
                              <a:lnTo>
                                <a:pt x="152" y="0"/>
                              </a:lnTo>
                              <a:lnTo>
                                <a:pt x="128" y="23"/>
                              </a:lnTo>
                              <a:close/>
                            </a:path>
                          </a:pathLst>
                        </a:custGeom>
                        <a:solidFill>
                          <a:srgbClr val="FFFFFF"/>
                        </a:solidFill>
                        <a:ln>
                          <a:noFill/>
                        </a:ln>
                      </wps:spPr>
                      <wps:bodyPr rot="0" vert="horz" wrap="square" lIns="91440" tIns="45720" rIns="91440" bIns="45720" anchor="t" anchorCtr="0" upright="1">
                        <a:noAutofit/>
                      </wps:bodyPr>
                    </wps:wsp>
                    <wps:wsp>
                      <wps:cNvPr id="548" name="Freeform 549"/>
                      <wps:cNvSpPr>
                        <a:spLocks noEditPoints="1"/>
                      </wps:cNvSpPr>
                      <wps:spPr bwMode="auto">
                        <a:xfrm>
                          <a:off x="1959" y="724"/>
                          <a:ext cx="114" cy="100"/>
                        </a:xfrm>
                        <a:custGeom>
                          <a:avLst/>
                          <a:gdLst>
                            <a:gd name="T0" fmla="*/ 373 w 455"/>
                            <a:gd name="T1" fmla="*/ 312 h 400"/>
                            <a:gd name="T2" fmla="*/ 276 w 455"/>
                            <a:gd name="T3" fmla="*/ 316 h 400"/>
                            <a:gd name="T4" fmla="*/ 256 w 455"/>
                            <a:gd name="T5" fmla="*/ 295 h 400"/>
                            <a:gd name="T6" fmla="*/ 281 w 455"/>
                            <a:gd name="T7" fmla="*/ 271 h 400"/>
                            <a:gd name="T8" fmla="*/ 296 w 455"/>
                            <a:gd name="T9" fmla="*/ 275 h 400"/>
                            <a:gd name="T10" fmla="*/ 376 w 455"/>
                            <a:gd name="T11" fmla="*/ 283 h 400"/>
                            <a:gd name="T12" fmla="*/ 399 w 455"/>
                            <a:gd name="T13" fmla="*/ 286 h 400"/>
                            <a:gd name="T14" fmla="*/ 389 w 455"/>
                            <a:gd name="T15" fmla="*/ 302 h 400"/>
                            <a:gd name="T16" fmla="*/ 396 w 455"/>
                            <a:gd name="T17" fmla="*/ 0 h 400"/>
                            <a:gd name="T18" fmla="*/ 369 w 455"/>
                            <a:gd name="T19" fmla="*/ 42 h 400"/>
                            <a:gd name="T20" fmla="*/ 366 w 455"/>
                            <a:gd name="T21" fmla="*/ 184 h 400"/>
                            <a:gd name="T22" fmla="*/ 361 w 455"/>
                            <a:gd name="T23" fmla="*/ 241 h 400"/>
                            <a:gd name="T24" fmla="*/ 292 w 455"/>
                            <a:gd name="T25" fmla="*/ 233 h 400"/>
                            <a:gd name="T26" fmla="*/ 264 w 455"/>
                            <a:gd name="T27" fmla="*/ 212 h 400"/>
                            <a:gd name="T28" fmla="*/ 149 w 455"/>
                            <a:gd name="T29" fmla="*/ 204 h 400"/>
                            <a:gd name="T30" fmla="*/ 116 w 455"/>
                            <a:gd name="T31" fmla="*/ 212 h 400"/>
                            <a:gd name="T32" fmla="*/ 101 w 455"/>
                            <a:gd name="T33" fmla="*/ 181 h 400"/>
                            <a:gd name="T34" fmla="*/ 134 w 455"/>
                            <a:gd name="T35" fmla="*/ 141 h 400"/>
                            <a:gd name="T36" fmla="*/ 189 w 455"/>
                            <a:gd name="T37" fmla="*/ 37 h 400"/>
                            <a:gd name="T38" fmla="*/ 189 w 455"/>
                            <a:gd name="T39" fmla="*/ 7 h 400"/>
                            <a:gd name="T40" fmla="*/ 123 w 455"/>
                            <a:gd name="T41" fmla="*/ 77 h 400"/>
                            <a:gd name="T42" fmla="*/ 41 w 455"/>
                            <a:gd name="T43" fmla="*/ 156 h 400"/>
                            <a:gd name="T44" fmla="*/ 15 w 455"/>
                            <a:gd name="T45" fmla="*/ 189 h 400"/>
                            <a:gd name="T46" fmla="*/ 20 w 455"/>
                            <a:gd name="T47" fmla="*/ 279 h 400"/>
                            <a:gd name="T48" fmla="*/ 58 w 455"/>
                            <a:gd name="T49" fmla="*/ 291 h 400"/>
                            <a:gd name="T50" fmla="*/ 92 w 455"/>
                            <a:gd name="T51" fmla="*/ 289 h 400"/>
                            <a:gd name="T52" fmla="*/ 103 w 455"/>
                            <a:gd name="T53" fmla="*/ 276 h 400"/>
                            <a:gd name="T54" fmla="*/ 142 w 455"/>
                            <a:gd name="T55" fmla="*/ 251 h 400"/>
                            <a:gd name="T56" fmla="*/ 168 w 455"/>
                            <a:gd name="T57" fmla="*/ 249 h 400"/>
                            <a:gd name="T58" fmla="*/ 214 w 455"/>
                            <a:gd name="T59" fmla="*/ 295 h 400"/>
                            <a:gd name="T60" fmla="*/ 230 w 455"/>
                            <a:gd name="T61" fmla="*/ 346 h 400"/>
                            <a:gd name="T62" fmla="*/ 260 w 455"/>
                            <a:gd name="T63" fmla="*/ 400 h 400"/>
                            <a:gd name="T64" fmla="*/ 279 w 455"/>
                            <a:gd name="T65" fmla="*/ 398 h 400"/>
                            <a:gd name="T66" fmla="*/ 358 w 455"/>
                            <a:gd name="T67" fmla="*/ 375 h 400"/>
                            <a:gd name="T68" fmla="*/ 379 w 455"/>
                            <a:gd name="T69" fmla="*/ 362 h 400"/>
                            <a:gd name="T70" fmla="*/ 436 w 455"/>
                            <a:gd name="T71" fmla="*/ 315 h 400"/>
                            <a:gd name="T72" fmla="*/ 454 w 455"/>
                            <a:gd name="T73" fmla="*/ 236 h 400"/>
                            <a:gd name="T74" fmla="*/ 427 w 455"/>
                            <a:gd name="T75" fmla="*/ 183 h 400"/>
                            <a:gd name="T76" fmla="*/ 390 w 455"/>
                            <a:gd name="T77" fmla="*/ 62 h 400"/>
                            <a:gd name="T78" fmla="*/ 396 w 455"/>
                            <a:gd name="T79" fmla="*/ 0 h 4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455" h="400">
                              <a:moveTo>
                                <a:pt x="389" y="302"/>
                              </a:moveTo>
                              <a:lnTo>
                                <a:pt x="373" y="312"/>
                              </a:lnTo>
                              <a:lnTo>
                                <a:pt x="332" y="324"/>
                              </a:lnTo>
                              <a:lnTo>
                                <a:pt x="276" y="316"/>
                              </a:lnTo>
                              <a:lnTo>
                                <a:pt x="256" y="295"/>
                              </a:lnTo>
                              <a:lnTo>
                                <a:pt x="269" y="278"/>
                              </a:lnTo>
                              <a:lnTo>
                                <a:pt x="281" y="271"/>
                              </a:lnTo>
                              <a:lnTo>
                                <a:pt x="296" y="275"/>
                              </a:lnTo>
                              <a:lnTo>
                                <a:pt x="332" y="282"/>
                              </a:lnTo>
                              <a:lnTo>
                                <a:pt x="376" y="283"/>
                              </a:lnTo>
                              <a:lnTo>
                                <a:pt x="399" y="286"/>
                              </a:lnTo>
                              <a:lnTo>
                                <a:pt x="396" y="296"/>
                              </a:lnTo>
                              <a:lnTo>
                                <a:pt x="389" y="302"/>
                              </a:lnTo>
                              <a:close/>
                              <a:moveTo>
                                <a:pt x="396" y="0"/>
                              </a:moveTo>
                              <a:lnTo>
                                <a:pt x="387" y="10"/>
                              </a:lnTo>
                              <a:lnTo>
                                <a:pt x="369" y="42"/>
                              </a:lnTo>
                              <a:lnTo>
                                <a:pt x="357" y="98"/>
                              </a:lnTo>
                              <a:lnTo>
                                <a:pt x="366" y="184"/>
                              </a:lnTo>
                              <a:lnTo>
                                <a:pt x="361" y="241"/>
                              </a:lnTo>
                              <a:lnTo>
                                <a:pt x="324" y="245"/>
                              </a:lnTo>
                              <a:lnTo>
                                <a:pt x="292" y="233"/>
                              </a:lnTo>
                              <a:lnTo>
                                <a:pt x="264" y="212"/>
                              </a:lnTo>
                              <a:lnTo>
                                <a:pt x="214" y="191"/>
                              </a:lnTo>
                              <a:lnTo>
                                <a:pt x="149" y="204"/>
                              </a:lnTo>
                              <a:lnTo>
                                <a:pt x="116" y="212"/>
                              </a:lnTo>
                              <a:lnTo>
                                <a:pt x="98" y="199"/>
                              </a:lnTo>
                              <a:lnTo>
                                <a:pt x="101" y="181"/>
                              </a:lnTo>
                              <a:lnTo>
                                <a:pt x="134" y="141"/>
                              </a:lnTo>
                              <a:lnTo>
                                <a:pt x="167" y="87"/>
                              </a:lnTo>
                              <a:lnTo>
                                <a:pt x="189" y="37"/>
                              </a:lnTo>
                              <a:lnTo>
                                <a:pt x="189" y="7"/>
                              </a:lnTo>
                              <a:lnTo>
                                <a:pt x="169" y="29"/>
                              </a:lnTo>
                              <a:lnTo>
                                <a:pt x="123" y="77"/>
                              </a:lnTo>
                              <a:lnTo>
                                <a:pt x="72" y="128"/>
                              </a:lnTo>
                              <a:lnTo>
                                <a:pt x="41" y="156"/>
                              </a:lnTo>
                              <a:lnTo>
                                <a:pt x="15" y="189"/>
                              </a:lnTo>
                              <a:lnTo>
                                <a:pt x="0" y="240"/>
                              </a:lnTo>
                              <a:lnTo>
                                <a:pt x="20" y="279"/>
                              </a:lnTo>
                              <a:lnTo>
                                <a:pt x="58" y="291"/>
                              </a:lnTo>
                              <a:lnTo>
                                <a:pt x="82" y="292"/>
                              </a:lnTo>
                              <a:lnTo>
                                <a:pt x="92" y="289"/>
                              </a:lnTo>
                              <a:lnTo>
                                <a:pt x="103" y="276"/>
                              </a:lnTo>
                              <a:lnTo>
                                <a:pt x="121" y="261"/>
                              </a:lnTo>
                              <a:lnTo>
                                <a:pt x="142" y="251"/>
                              </a:lnTo>
                              <a:lnTo>
                                <a:pt x="168" y="249"/>
                              </a:lnTo>
                              <a:lnTo>
                                <a:pt x="196" y="259"/>
                              </a:lnTo>
                              <a:lnTo>
                                <a:pt x="214" y="295"/>
                              </a:lnTo>
                              <a:lnTo>
                                <a:pt x="230" y="346"/>
                              </a:lnTo>
                              <a:lnTo>
                                <a:pt x="251" y="385"/>
                              </a:lnTo>
                              <a:lnTo>
                                <a:pt x="260" y="400"/>
                              </a:lnTo>
                              <a:lnTo>
                                <a:pt x="279" y="398"/>
                              </a:lnTo>
                              <a:lnTo>
                                <a:pt x="321" y="389"/>
                              </a:lnTo>
                              <a:lnTo>
                                <a:pt x="358" y="375"/>
                              </a:lnTo>
                              <a:lnTo>
                                <a:pt x="379" y="362"/>
                              </a:lnTo>
                              <a:lnTo>
                                <a:pt x="409" y="342"/>
                              </a:lnTo>
                              <a:lnTo>
                                <a:pt x="436" y="315"/>
                              </a:lnTo>
                              <a:lnTo>
                                <a:pt x="455" y="279"/>
                              </a:lnTo>
                              <a:lnTo>
                                <a:pt x="454" y="236"/>
                              </a:lnTo>
                              <a:lnTo>
                                <a:pt x="427" y="183"/>
                              </a:lnTo>
                              <a:lnTo>
                                <a:pt x="399" y="127"/>
                              </a:lnTo>
                              <a:lnTo>
                                <a:pt x="390" y="62"/>
                              </a:lnTo>
                              <a:lnTo>
                                <a:pt x="396" y="0"/>
                              </a:lnTo>
                              <a:close/>
                            </a:path>
                          </a:pathLst>
                        </a:custGeom>
                        <a:solidFill>
                          <a:srgbClr val="FFFFFF"/>
                        </a:solidFill>
                        <a:ln>
                          <a:noFill/>
                        </a:ln>
                      </wps:spPr>
                      <wps:bodyPr rot="0" vert="horz" wrap="square" lIns="91440" tIns="45720" rIns="91440" bIns="45720" anchor="t" anchorCtr="0" upright="1">
                        <a:noAutofit/>
                      </wps:bodyPr>
                    </wps:wsp>
                    <wps:wsp>
                      <wps:cNvPr id="549" name="Freeform 550"/>
                      <wps:cNvSpPr>
                        <a:spLocks/>
                      </wps:cNvSpPr>
                      <wps:spPr bwMode="auto">
                        <a:xfrm>
                          <a:off x="2026" y="821"/>
                          <a:ext cx="47" cy="6"/>
                        </a:xfrm>
                        <a:custGeom>
                          <a:avLst/>
                          <a:gdLst>
                            <a:gd name="T0" fmla="*/ 0 w 189"/>
                            <a:gd name="T1" fmla="*/ 25 h 25"/>
                            <a:gd name="T2" fmla="*/ 31 w 189"/>
                            <a:gd name="T3" fmla="*/ 15 h 25"/>
                            <a:gd name="T4" fmla="*/ 103 w 189"/>
                            <a:gd name="T5" fmla="*/ 0 h 25"/>
                            <a:gd name="T6" fmla="*/ 189 w 189"/>
                            <a:gd name="T7" fmla="*/ 1 h 25"/>
                          </a:gdLst>
                          <a:ahLst/>
                          <a:cxnLst>
                            <a:cxn ang="0">
                              <a:pos x="T0" y="T1"/>
                            </a:cxn>
                            <a:cxn ang="0">
                              <a:pos x="T2" y="T3"/>
                            </a:cxn>
                            <a:cxn ang="0">
                              <a:pos x="T4" y="T5"/>
                            </a:cxn>
                            <a:cxn ang="0">
                              <a:pos x="T6" y="T7"/>
                            </a:cxn>
                          </a:cxnLst>
                          <a:rect l="0" t="0" r="r" b="b"/>
                          <a:pathLst>
                            <a:path w="189" h="25">
                              <a:moveTo>
                                <a:pt x="0" y="25"/>
                              </a:moveTo>
                              <a:lnTo>
                                <a:pt x="31" y="15"/>
                              </a:lnTo>
                              <a:lnTo>
                                <a:pt x="103" y="0"/>
                              </a:lnTo>
                              <a:lnTo>
                                <a:pt x="189" y="1"/>
                              </a:lnTo>
                            </a:path>
                          </a:pathLst>
                        </a:custGeom>
                        <a:noFill/>
                        <a:ln w="4445">
                          <a:solidFill>
                            <a:srgbClr val="FFFFFF"/>
                          </a:solidFill>
                          <a:round/>
                          <a:headEnd/>
                          <a:tailEnd/>
                        </a:ln>
                      </wps:spPr>
                      <wps:bodyPr rot="0" vert="horz" wrap="square" lIns="91440" tIns="45720" rIns="91440" bIns="45720" anchor="t" anchorCtr="0" upright="1">
                        <a:noAutofit/>
                      </wps:bodyPr>
                    </wps:wsp>
                    <wps:wsp>
                      <wps:cNvPr id="550" name="Freeform 551"/>
                      <wps:cNvSpPr>
                        <a:spLocks/>
                      </wps:cNvSpPr>
                      <wps:spPr bwMode="auto">
                        <a:xfrm>
                          <a:off x="2073" y="821"/>
                          <a:ext cx="10" cy="11"/>
                        </a:xfrm>
                        <a:custGeom>
                          <a:avLst/>
                          <a:gdLst>
                            <a:gd name="T0" fmla="*/ 0 w 41"/>
                            <a:gd name="T1" fmla="*/ 0 h 42"/>
                            <a:gd name="T2" fmla="*/ 41 w 41"/>
                            <a:gd name="T3" fmla="*/ 18 h 42"/>
                            <a:gd name="T4" fmla="*/ 27 w 41"/>
                            <a:gd name="T5" fmla="*/ 35 h 42"/>
                            <a:gd name="T6" fmla="*/ 8 w 41"/>
                            <a:gd name="T7" fmla="*/ 42 h 42"/>
                          </a:gdLst>
                          <a:ahLst/>
                          <a:cxnLst>
                            <a:cxn ang="0">
                              <a:pos x="T0" y="T1"/>
                            </a:cxn>
                            <a:cxn ang="0">
                              <a:pos x="T2" y="T3"/>
                            </a:cxn>
                            <a:cxn ang="0">
                              <a:pos x="T4" y="T5"/>
                            </a:cxn>
                            <a:cxn ang="0">
                              <a:pos x="T6" y="T7"/>
                            </a:cxn>
                          </a:cxnLst>
                          <a:rect l="0" t="0" r="r" b="b"/>
                          <a:pathLst>
                            <a:path w="41" h="42">
                              <a:moveTo>
                                <a:pt x="0" y="0"/>
                              </a:moveTo>
                              <a:lnTo>
                                <a:pt x="41" y="18"/>
                              </a:lnTo>
                              <a:lnTo>
                                <a:pt x="27" y="35"/>
                              </a:lnTo>
                              <a:lnTo>
                                <a:pt x="8" y="42"/>
                              </a:lnTo>
                            </a:path>
                          </a:pathLst>
                        </a:custGeom>
                        <a:noFill/>
                        <a:ln w="4445">
                          <a:solidFill>
                            <a:srgbClr val="FFFFFF"/>
                          </a:solidFill>
                          <a:round/>
                          <a:headEnd/>
                          <a:tailEnd/>
                        </a:ln>
                      </wps:spPr>
                      <wps:bodyPr rot="0" vert="horz" wrap="square" lIns="91440" tIns="45720" rIns="91440" bIns="45720" anchor="t" anchorCtr="0" upright="1">
                        <a:noAutofit/>
                      </wps:bodyPr>
                    </wps:wsp>
                    <wps:wsp>
                      <wps:cNvPr id="551" name="Freeform 552"/>
                      <wps:cNvSpPr>
                        <a:spLocks/>
                      </wps:cNvSpPr>
                      <wps:spPr bwMode="auto">
                        <a:xfrm>
                          <a:off x="2049" y="832"/>
                          <a:ext cx="26" cy="29"/>
                        </a:xfrm>
                        <a:custGeom>
                          <a:avLst/>
                          <a:gdLst>
                            <a:gd name="T0" fmla="*/ 105 w 105"/>
                            <a:gd name="T1" fmla="*/ 0 h 117"/>
                            <a:gd name="T2" fmla="*/ 81 w 105"/>
                            <a:gd name="T3" fmla="*/ 11 h 117"/>
                            <a:gd name="T4" fmla="*/ 35 w 105"/>
                            <a:gd name="T5" fmla="*/ 39 h 117"/>
                            <a:gd name="T6" fmla="*/ 0 w 105"/>
                            <a:gd name="T7" fmla="*/ 77 h 117"/>
                            <a:gd name="T8" fmla="*/ 11 w 105"/>
                            <a:gd name="T9" fmla="*/ 117 h 117"/>
                          </a:gdLst>
                          <a:ahLst/>
                          <a:cxnLst>
                            <a:cxn ang="0">
                              <a:pos x="T0" y="T1"/>
                            </a:cxn>
                            <a:cxn ang="0">
                              <a:pos x="T2" y="T3"/>
                            </a:cxn>
                            <a:cxn ang="0">
                              <a:pos x="T4" y="T5"/>
                            </a:cxn>
                            <a:cxn ang="0">
                              <a:pos x="T6" y="T7"/>
                            </a:cxn>
                            <a:cxn ang="0">
                              <a:pos x="T8" y="T9"/>
                            </a:cxn>
                          </a:cxnLst>
                          <a:rect l="0" t="0" r="r" b="b"/>
                          <a:pathLst>
                            <a:path w="105" h="117">
                              <a:moveTo>
                                <a:pt x="105" y="0"/>
                              </a:moveTo>
                              <a:lnTo>
                                <a:pt x="81" y="11"/>
                              </a:lnTo>
                              <a:lnTo>
                                <a:pt x="35" y="39"/>
                              </a:lnTo>
                              <a:lnTo>
                                <a:pt x="0" y="77"/>
                              </a:lnTo>
                              <a:lnTo>
                                <a:pt x="11" y="117"/>
                              </a:lnTo>
                            </a:path>
                          </a:pathLst>
                        </a:custGeom>
                        <a:noFill/>
                        <a:ln w="4445">
                          <a:solidFill>
                            <a:srgbClr val="FFFFFF"/>
                          </a:solidFill>
                          <a:round/>
                          <a:headEnd/>
                          <a:tailEnd/>
                        </a:ln>
                      </wps:spPr>
                      <wps:bodyPr rot="0" vert="horz" wrap="square" lIns="91440" tIns="45720" rIns="91440" bIns="45720" anchor="t" anchorCtr="0" upright="1">
                        <a:noAutofit/>
                      </wps:bodyPr>
                    </wps:wsp>
                    <wps:wsp>
                      <wps:cNvPr id="552" name="Freeform 553"/>
                      <wps:cNvSpPr>
                        <a:spLocks/>
                      </wps:cNvSpPr>
                      <wps:spPr bwMode="auto">
                        <a:xfrm>
                          <a:off x="2278" y="865"/>
                          <a:ext cx="63" cy="104"/>
                        </a:xfrm>
                        <a:custGeom>
                          <a:avLst/>
                          <a:gdLst>
                            <a:gd name="T0" fmla="*/ 194 w 255"/>
                            <a:gd name="T1" fmla="*/ 90 h 415"/>
                            <a:gd name="T2" fmla="*/ 148 w 255"/>
                            <a:gd name="T3" fmla="*/ 57 h 415"/>
                            <a:gd name="T4" fmla="*/ 104 w 255"/>
                            <a:gd name="T5" fmla="*/ 33 h 415"/>
                            <a:gd name="T6" fmla="*/ 56 w 255"/>
                            <a:gd name="T7" fmla="*/ 15 h 415"/>
                            <a:gd name="T8" fmla="*/ 0 w 255"/>
                            <a:gd name="T9" fmla="*/ 0 h 415"/>
                            <a:gd name="T10" fmla="*/ 0 w 255"/>
                            <a:gd name="T11" fmla="*/ 0 h 415"/>
                            <a:gd name="T12" fmla="*/ 20 w 255"/>
                            <a:gd name="T13" fmla="*/ 12 h 415"/>
                            <a:gd name="T14" fmla="*/ 40 w 255"/>
                            <a:gd name="T15" fmla="*/ 25 h 415"/>
                            <a:gd name="T16" fmla="*/ 61 w 255"/>
                            <a:gd name="T17" fmla="*/ 34 h 415"/>
                            <a:gd name="T18" fmla="*/ 61 w 255"/>
                            <a:gd name="T19" fmla="*/ 34 h 415"/>
                            <a:gd name="T20" fmla="*/ 109 w 255"/>
                            <a:gd name="T21" fmla="*/ 50 h 415"/>
                            <a:gd name="T22" fmla="*/ 154 w 255"/>
                            <a:gd name="T23" fmla="*/ 73 h 415"/>
                            <a:gd name="T24" fmla="*/ 196 w 255"/>
                            <a:gd name="T25" fmla="*/ 109 h 415"/>
                            <a:gd name="T26" fmla="*/ 196 w 255"/>
                            <a:gd name="T27" fmla="*/ 109 h 415"/>
                            <a:gd name="T28" fmla="*/ 224 w 255"/>
                            <a:gd name="T29" fmla="*/ 149 h 415"/>
                            <a:gd name="T30" fmla="*/ 241 w 255"/>
                            <a:gd name="T31" fmla="*/ 197 h 415"/>
                            <a:gd name="T32" fmla="*/ 246 w 255"/>
                            <a:gd name="T33" fmla="*/ 248 h 415"/>
                            <a:gd name="T34" fmla="*/ 236 w 255"/>
                            <a:gd name="T35" fmla="*/ 295 h 415"/>
                            <a:gd name="T36" fmla="*/ 207 w 255"/>
                            <a:gd name="T37" fmla="*/ 333 h 415"/>
                            <a:gd name="T38" fmla="*/ 207 w 255"/>
                            <a:gd name="T39" fmla="*/ 333 h 415"/>
                            <a:gd name="T40" fmla="*/ 177 w 255"/>
                            <a:gd name="T41" fmla="*/ 351 h 415"/>
                            <a:gd name="T42" fmla="*/ 143 w 255"/>
                            <a:gd name="T43" fmla="*/ 360 h 415"/>
                            <a:gd name="T44" fmla="*/ 108 w 255"/>
                            <a:gd name="T45" fmla="*/ 365 h 415"/>
                            <a:gd name="T46" fmla="*/ 108 w 255"/>
                            <a:gd name="T47" fmla="*/ 365 h 415"/>
                            <a:gd name="T48" fmla="*/ 103 w 255"/>
                            <a:gd name="T49" fmla="*/ 372 h 415"/>
                            <a:gd name="T50" fmla="*/ 94 w 255"/>
                            <a:gd name="T51" fmla="*/ 383 h 415"/>
                            <a:gd name="T52" fmla="*/ 89 w 255"/>
                            <a:gd name="T53" fmla="*/ 394 h 415"/>
                            <a:gd name="T54" fmla="*/ 89 w 255"/>
                            <a:gd name="T55" fmla="*/ 394 h 415"/>
                            <a:gd name="T56" fmla="*/ 91 w 255"/>
                            <a:gd name="T57" fmla="*/ 401 h 415"/>
                            <a:gd name="T58" fmla="*/ 96 w 255"/>
                            <a:gd name="T59" fmla="*/ 409 h 415"/>
                            <a:gd name="T60" fmla="*/ 105 w 255"/>
                            <a:gd name="T61" fmla="*/ 415 h 415"/>
                            <a:gd name="T62" fmla="*/ 105 w 255"/>
                            <a:gd name="T63" fmla="*/ 415 h 415"/>
                            <a:gd name="T64" fmla="*/ 154 w 255"/>
                            <a:gd name="T65" fmla="*/ 396 h 415"/>
                            <a:gd name="T66" fmla="*/ 195 w 255"/>
                            <a:gd name="T67" fmla="*/ 366 h 415"/>
                            <a:gd name="T68" fmla="*/ 227 w 255"/>
                            <a:gd name="T69" fmla="*/ 332 h 415"/>
                            <a:gd name="T70" fmla="*/ 227 w 255"/>
                            <a:gd name="T71" fmla="*/ 332 h 415"/>
                            <a:gd name="T72" fmla="*/ 247 w 255"/>
                            <a:gd name="T73" fmla="*/ 295 h 415"/>
                            <a:gd name="T74" fmla="*/ 255 w 255"/>
                            <a:gd name="T75" fmla="*/ 251 h 415"/>
                            <a:gd name="T76" fmla="*/ 253 w 255"/>
                            <a:gd name="T77" fmla="*/ 205 h 415"/>
                            <a:gd name="T78" fmla="*/ 241 w 255"/>
                            <a:gd name="T79" fmla="*/ 160 h 415"/>
                            <a:gd name="T80" fmla="*/ 221 w 255"/>
                            <a:gd name="T81" fmla="*/ 121 h 415"/>
                            <a:gd name="T82" fmla="*/ 194 w 255"/>
                            <a:gd name="T83" fmla="*/ 91 h 415"/>
                            <a:gd name="T84" fmla="*/ 194 w 255"/>
                            <a:gd name="T85" fmla="*/ 91 h 415"/>
                            <a:gd name="T86" fmla="*/ 194 w 255"/>
                            <a:gd name="T87" fmla="*/ 90 h 415"/>
                            <a:gd name="T88" fmla="*/ 194 w 255"/>
                            <a:gd name="T89" fmla="*/ 90 h 4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255" h="415">
                              <a:moveTo>
                                <a:pt x="194" y="90"/>
                              </a:moveTo>
                              <a:lnTo>
                                <a:pt x="148" y="57"/>
                              </a:lnTo>
                              <a:lnTo>
                                <a:pt x="104" y="33"/>
                              </a:lnTo>
                              <a:lnTo>
                                <a:pt x="56" y="15"/>
                              </a:lnTo>
                              <a:lnTo>
                                <a:pt x="0" y="0"/>
                              </a:lnTo>
                              <a:lnTo>
                                <a:pt x="20" y="12"/>
                              </a:lnTo>
                              <a:lnTo>
                                <a:pt x="40" y="25"/>
                              </a:lnTo>
                              <a:lnTo>
                                <a:pt x="61" y="34"/>
                              </a:lnTo>
                              <a:lnTo>
                                <a:pt x="109" y="50"/>
                              </a:lnTo>
                              <a:lnTo>
                                <a:pt x="154" y="73"/>
                              </a:lnTo>
                              <a:lnTo>
                                <a:pt x="196" y="109"/>
                              </a:lnTo>
                              <a:lnTo>
                                <a:pt x="224" y="149"/>
                              </a:lnTo>
                              <a:lnTo>
                                <a:pt x="241" y="197"/>
                              </a:lnTo>
                              <a:lnTo>
                                <a:pt x="246" y="248"/>
                              </a:lnTo>
                              <a:lnTo>
                                <a:pt x="236" y="295"/>
                              </a:lnTo>
                              <a:lnTo>
                                <a:pt x="207" y="333"/>
                              </a:lnTo>
                              <a:lnTo>
                                <a:pt x="177" y="351"/>
                              </a:lnTo>
                              <a:lnTo>
                                <a:pt x="143" y="360"/>
                              </a:lnTo>
                              <a:lnTo>
                                <a:pt x="108" y="365"/>
                              </a:lnTo>
                              <a:lnTo>
                                <a:pt x="103" y="372"/>
                              </a:lnTo>
                              <a:lnTo>
                                <a:pt x="94" y="383"/>
                              </a:lnTo>
                              <a:lnTo>
                                <a:pt x="89" y="394"/>
                              </a:lnTo>
                              <a:lnTo>
                                <a:pt x="91" y="401"/>
                              </a:lnTo>
                              <a:lnTo>
                                <a:pt x="96" y="409"/>
                              </a:lnTo>
                              <a:lnTo>
                                <a:pt x="105" y="415"/>
                              </a:lnTo>
                              <a:lnTo>
                                <a:pt x="154" y="396"/>
                              </a:lnTo>
                              <a:lnTo>
                                <a:pt x="195" y="366"/>
                              </a:lnTo>
                              <a:lnTo>
                                <a:pt x="227" y="332"/>
                              </a:lnTo>
                              <a:lnTo>
                                <a:pt x="247" y="295"/>
                              </a:lnTo>
                              <a:lnTo>
                                <a:pt x="255" y="251"/>
                              </a:lnTo>
                              <a:lnTo>
                                <a:pt x="253" y="205"/>
                              </a:lnTo>
                              <a:lnTo>
                                <a:pt x="241" y="160"/>
                              </a:lnTo>
                              <a:lnTo>
                                <a:pt x="221" y="121"/>
                              </a:lnTo>
                              <a:lnTo>
                                <a:pt x="194" y="91"/>
                              </a:lnTo>
                              <a:lnTo>
                                <a:pt x="194" y="90"/>
                              </a:lnTo>
                              <a:close/>
                            </a:path>
                          </a:pathLst>
                        </a:custGeom>
                        <a:solidFill>
                          <a:srgbClr val="FFFFFF"/>
                        </a:solidFill>
                        <a:ln>
                          <a:noFill/>
                        </a:ln>
                      </wps:spPr>
                      <wps:bodyPr rot="0" vert="horz" wrap="square" lIns="91440" tIns="45720" rIns="91440" bIns="45720" anchor="t" anchorCtr="0" upright="1">
                        <a:noAutofit/>
                      </wps:bodyPr>
                    </wps:wsp>
                    <wps:wsp>
                      <wps:cNvPr id="553" name="Freeform 554"/>
                      <wps:cNvSpPr>
                        <a:spLocks/>
                      </wps:cNvSpPr>
                      <wps:spPr bwMode="auto">
                        <a:xfrm>
                          <a:off x="1981" y="815"/>
                          <a:ext cx="22" cy="13"/>
                        </a:xfrm>
                        <a:custGeom>
                          <a:avLst/>
                          <a:gdLst>
                            <a:gd name="T0" fmla="*/ 15 w 88"/>
                            <a:gd name="T1" fmla="*/ 53 h 53"/>
                            <a:gd name="T2" fmla="*/ 2 w 88"/>
                            <a:gd name="T3" fmla="*/ 51 h 53"/>
                            <a:gd name="T4" fmla="*/ 0 w 88"/>
                            <a:gd name="T5" fmla="*/ 37 h 53"/>
                            <a:gd name="T6" fmla="*/ 9 w 88"/>
                            <a:gd name="T7" fmla="*/ 21 h 53"/>
                            <a:gd name="T8" fmla="*/ 9 w 88"/>
                            <a:gd name="T9" fmla="*/ 21 h 53"/>
                            <a:gd name="T10" fmla="*/ 21 w 88"/>
                            <a:gd name="T11" fmla="*/ 13 h 53"/>
                            <a:gd name="T12" fmla="*/ 30 w 88"/>
                            <a:gd name="T13" fmla="*/ 12 h 53"/>
                            <a:gd name="T14" fmla="*/ 34 w 88"/>
                            <a:gd name="T15" fmla="*/ 13 h 53"/>
                            <a:gd name="T16" fmla="*/ 34 w 88"/>
                            <a:gd name="T17" fmla="*/ 13 h 53"/>
                            <a:gd name="T18" fmla="*/ 46 w 88"/>
                            <a:gd name="T19" fmla="*/ 13 h 53"/>
                            <a:gd name="T20" fmla="*/ 57 w 88"/>
                            <a:gd name="T21" fmla="*/ 8 h 53"/>
                            <a:gd name="T22" fmla="*/ 71 w 88"/>
                            <a:gd name="T23" fmla="*/ 1 h 53"/>
                            <a:gd name="T24" fmla="*/ 71 w 88"/>
                            <a:gd name="T25" fmla="*/ 1 h 53"/>
                            <a:gd name="T26" fmla="*/ 83 w 88"/>
                            <a:gd name="T27" fmla="*/ 0 h 53"/>
                            <a:gd name="T28" fmla="*/ 88 w 88"/>
                            <a:gd name="T29" fmla="*/ 5 h 53"/>
                            <a:gd name="T30" fmla="*/ 88 w 88"/>
                            <a:gd name="T31" fmla="*/ 12 h 53"/>
                            <a:gd name="T32" fmla="*/ 88 w 88"/>
                            <a:gd name="T33" fmla="*/ 12 h 53"/>
                            <a:gd name="T34" fmla="*/ 70 w 88"/>
                            <a:gd name="T35" fmla="*/ 29 h 53"/>
                            <a:gd name="T36" fmla="*/ 39 w 88"/>
                            <a:gd name="T37" fmla="*/ 44 h 53"/>
                            <a:gd name="T38" fmla="*/ 15 w 88"/>
                            <a:gd name="T39" fmla="*/ 53 h 53"/>
                            <a:gd name="T40" fmla="*/ 15 w 88"/>
                            <a:gd name="T41" fmla="*/ 53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88" h="53">
                              <a:moveTo>
                                <a:pt x="15" y="53"/>
                              </a:moveTo>
                              <a:lnTo>
                                <a:pt x="2" y="51"/>
                              </a:lnTo>
                              <a:lnTo>
                                <a:pt x="0" y="37"/>
                              </a:lnTo>
                              <a:lnTo>
                                <a:pt x="9" y="21"/>
                              </a:lnTo>
                              <a:lnTo>
                                <a:pt x="21" y="13"/>
                              </a:lnTo>
                              <a:lnTo>
                                <a:pt x="30" y="12"/>
                              </a:lnTo>
                              <a:lnTo>
                                <a:pt x="34" y="13"/>
                              </a:lnTo>
                              <a:lnTo>
                                <a:pt x="46" y="13"/>
                              </a:lnTo>
                              <a:lnTo>
                                <a:pt x="57" y="8"/>
                              </a:lnTo>
                              <a:lnTo>
                                <a:pt x="71" y="1"/>
                              </a:lnTo>
                              <a:lnTo>
                                <a:pt x="83" y="0"/>
                              </a:lnTo>
                              <a:lnTo>
                                <a:pt x="88" y="5"/>
                              </a:lnTo>
                              <a:lnTo>
                                <a:pt x="88" y="12"/>
                              </a:lnTo>
                              <a:lnTo>
                                <a:pt x="70" y="29"/>
                              </a:lnTo>
                              <a:lnTo>
                                <a:pt x="39" y="44"/>
                              </a:lnTo>
                              <a:lnTo>
                                <a:pt x="15" y="53"/>
                              </a:lnTo>
                              <a:close/>
                            </a:path>
                          </a:pathLst>
                        </a:custGeom>
                        <a:solidFill>
                          <a:srgbClr val="FFFFFF"/>
                        </a:solidFill>
                        <a:ln>
                          <a:noFill/>
                        </a:ln>
                      </wps:spPr>
                      <wps:bodyPr rot="0" vert="horz" wrap="square" lIns="91440" tIns="45720" rIns="91440" bIns="45720" anchor="t" anchorCtr="0" upright="1">
                        <a:noAutofit/>
                      </wps:bodyPr>
                    </wps:wsp>
                    <wps:wsp>
                      <wps:cNvPr id="554" name="Freeform 555"/>
                      <wps:cNvSpPr>
                        <a:spLocks/>
                      </wps:cNvSpPr>
                      <wps:spPr bwMode="auto">
                        <a:xfrm>
                          <a:off x="2189" y="678"/>
                          <a:ext cx="155" cy="92"/>
                        </a:xfrm>
                        <a:custGeom>
                          <a:avLst/>
                          <a:gdLst>
                            <a:gd name="T0" fmla="*/ 63 w 623"/>
                            <a:gd name="T1" fmla="*/ 348 h 366"/>
                            <a:gd name="T2" fmla="*/ 115 w 623"/>
                            <a:gd name="T3" fmla="*/ 342 h 366"/>
                            <a:gd name="T4" fmla="*/ 168 w 623"/>
                            <a:gd name="T5" fmla="*/ 329 h 366"/>
                            <a:gd name="T6" fmla="*/ 220 w 623"/>
                            <a:gd name="T7" fmla="*/ 310 h 366"/>
                            <a:gd name="T8" fmla="*/ 270 w 623"/>
                            <a:gd name="T9" fmla="*/ 286 h 366"/>
                            <a:gd name="T10" fmla="*/ 316 w 623"/>
                            <a:gd name="T11" fmla="*/ 260 h 366"/>
                            <a:gd name="T12" fmla="*/ 356 w 623"/>
                            <a:gd name="T13" fmla="*/ 234 h 366"/>
                            <a:gd name="T14" fmla="*/ 389 w 623"/>
                            <a:gd name="T15" fmla="*/ 211 h 366"/>
                            <a:gd name="T16" fmla="*/ 414 w 623"/>
                            <a:gd name="T17" fmla="*/ 190 h 366"/>
                            <a:gd name="T18" fmla="*/ 429 w 623"/>
                            <a:gd name="T19" fmla="*/ 176 h 366"/>
                            <a:gd name="T20" fmla="*/ 429 w 623"/>
                            <a:gd name="T21" fmla="*/ 176 h 366"/>
                            <a:gd name="T22" fmla="*/ 465 w 623"/>
                            <a:gd name="T23" fmla="*/ 132 h 366"/>
                            <a:gd name="T24" fmla="*/ 506 w 623"/>
                            <a:gd name="T25" fmla="*/ 81 h 366"/>
                            <a:gd name="T26" fmla="*/ 544 w 623"/>
                            <a:gd name="T27" fmla="*/ 37 h 366"/>
                            <a:gd name="T28" fmla="*/ 573 w 623"/>
                            <a:gd name="T29" fmla="*/ 9 h 366"/>
                            <a:gd name="T30" fmla="*/ 573 w 623"/>
                            <a:gd name="T31" fmla="*/ 9 h 366"/>
                            <a:gd name="T32" fmla="*/ 604 w 623"/>
                            <a:gd name="T33" fmla="*/ 0 h 366"/>
                            <a:gd name="T34" fmla="*/ 623 w 623"/>
                            <a:gd name="T35" fmla="*/ 17 h 366"/>
                            <a:gd name="T36" fmla="*/ 607 w 623"/>
                            <a:gd name="T37" fmla="*/ 58 h 366"/>
                            <a:gd name="T38" fmla="*/ 607 w 623"/>
                            <a:gd name="T39" fmla="*/ 58 h 366"/>
                            <a:gd name="T40" fmla="*/ 569 w 623"/>
                            <a:gd name="T41" fmla="*/ 104 h 366"/>
                            <a:gd name="T42" fmla="*/ 530 w 623"/>
                            <a:gd name="T43" fmla="*/ 147 h 366"/>
                            <a:gd name="T44" fmla="*/ 491 w 623"/>
                            <a:gd name="T45" fmla="*/ 185 h 366"/>
                            <a:gd name="T46" fmla="*/ 452 w 623"/>
                            <a:gd name="T47" fmla="*/ 219 h 366"/>
                            <a:gd name="T48" fmla="*/ 414 w 623"/>
                            <a:gd name="T49" fmla="*/ 248 h 366"/>
                            <a:gd name="T50" fmla="*/ 375 w 623"/>
                            <a:gd name="T51" fmla="*/ 274 h 366"/>
                            <a:gd name="T52" fmla="*/ 339 w 623"/>
                            <a:gd name="T53" fmla="*/ 296 h 366"/>
                            <a:gd name="T54" fmla="*/ 303 w 623"/>
                            <a:gd name="T55" fmla="*/ 316 h 366"/>
                            <a:gd name="T56" fmla="*/ 267 w 623"/>
                            <a:gd name="T57" fmla="*/ 331 h 366"/>
                            <a:gd name="T58" fmla="*/ 233 w 623"/>
                            <a:gd name="T59" fmla="*/ 343 h 366"/>
                            <a:gd name="T60" fmla="*/ 202 w 623"/>
                            <a:gd name="T61" fmla="*/ 353 h 366"/>
                            <a:gd name="T62" fmla="*/ 172 w 623"/>
                            <a:gd name="T63" fmla="*/ 360 h 366"/>
                            <a:gd name="T64" fmla="*/ 144 w 623"/>
                            <a:gd name="T65" fmla="*/ 364 h 366"/>
                            <a:gd name="T66" fmla="*/ 144 w 623"/>
                            <a:gd name="T67" fmla="*/ 364 h 366"/>
                            <a:gd name="T68" fmla="*/ 115 w 623"/>
                            <a:gd name="T69" fmla="*/ 366 h 366"/>
                            <a:gd name="T70" fmla="*/ 80 w 623"/>
                            <a:gd name="T71" fmla="*/ 365 h 366"/>
                            <a:gd name="T72" fmla="*/ 47 w 623"/>
                            <a:gd name="T73" fmla="*/ 362 h 366"/>
                            <a:gd name="T74" fmla="*/ 19 w 623"/>
                            <a:gd name="T75" fmla="*/ 359 h 366"/>
                            <a:gd name="T76" fmla="*/ 2 w 623"/>
                            <a:gd name="T77" fmla="*/ 354 h 366"/>
                            <a:gd name="T78" fmla="*/ 0 w 623"/>
                            <a:gd name="T79" fmla="*/ 351 h 366"/>
                            <a:gd name="T80" fmla="*/ 19 w 623"/>
                            <a:gd name="T81" fmla="*/ 349 h 366"/>
                            <a:gd name="T82" fmla="*/ 63 w 623"/>
                            <a:gd name="T83" fmla="*/ 348 h 366"/>
                            <a:gd name="T84" fmla="*/ 63 w 623"/>
                            <a:gd name="T85" fmla="*/ 348 h 366"/>
                            <a:gd name="T86" fmla="*/ 63 w 623"/>
                            <a:gd name="T87" fmla="*/ 348 h 3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623" h="366">
                              <a:moveTo>
                                <a:pt x="63" y="348"/>
                              </a:moveTo>
                              <a:lnTo>
                                <a:pt x="115" y="342"/>
                              </a:lnTo>
                              <a:lnTo>
                                <a:pt x="168" y="329"/>
                              </a:lnTo>
                              <a:lnTo>
                                <a:pt x="220" y="310"/>
                              </a:lnTo>
                              <a:lnTo>
                                <a:pt x="270" y="286"/>
                              </a:lnTo>
                              <a:lnTo>
                                <a:pt x="316" y="260"/>
                              </a:lnTo>
                              <a:lnTo>
                                <a:pt x="356" y="234"/>
                              </a:lnTo>
                              <a:lnTo>
                                <a:pt x="389" y="211"/>
                              </a:lnTo>
                              <a:lnTo>
                                <a:pt x="414" y="190"/>
                              </a:lnTo>
                              <a:lnTo>
                                <a:pt x="429" y="176"/>
                              </a:lnTo>
                              <a:lnTo>
                                <a:pt x="465" y="132"/>
                              </a:lnTo>
                              <a:lnTo>
                                <a:pt x="506" y="81"/>
                              </a:lnTo>
                              <a:lnTo>
                                <a:pt x="544" y="37"/>
                              </a:lnTo>
                              <a:lnTo>
                                <a:pt x="573" y="9"/>
                              </a:lnTo>
                              <a:lnTo>
                                <a:pt x="604" y="0"/>
                              </a:lnTo>
                              <a:lnTo>
                                <a:pt x="623" y="17"/>
                              </a:lnTo>
                              <a:lnTo>
                                <a:pt x="607" y="58"/>
                              </a:lnTo>
                              <a:lnTo>
                                <a:pt x="569" y="104"/>
                              </a:lnTo>
                              <a:lnTo>
                                <a:pt x="530" y="147"/>
                              </a:lnTo>
                              <a:lnTo>
                                <a:pt x="491" y="185"/>
                              </a:lnTo>
                              <a:lnTo>
                                <a:pt x="452" y="219"/>
                              </a:lnTo>
                              <a:lnTo>
                                <a:pt x="414" y="248"/>
                              </a:lnTo>
                              <a:lnTo>
                                <a:pt x="375" y="274"/>
                              </a:lnTo>
                              <a:lnTo>
                                <a:pt x="339" y="296"/>
                              </a:lnTo>
                              <a:lnTo>
                                <a:pt x="303" y="316"/>
                              </a:lnTo>
                              <a:lnTo>
                                <a:pt x="267" y="331"/>
                              </a:lnTo>
                              <a:lnTo>
                                <a:pt x="233" y="343"/>
                              </a:lnTo>
                              <a:lnTo>
                                <a:pt x="202" y="353"/>
                              </a:lnTo>
                              <a:lnTo>
                                <a:pt x="172" y="360"/>
                              </a:lnTo>
                              <a:lnTo>
                                <a:pt x="144" y="364"/>
                              </a:lnTo>
                              <a:lnTo>
                                <a:pt x="115" y="366"/>
                              </a:lnTo>
                              <a:lnTo>
                                <a:pt x="80" y="365"/>
                              </a:lnTo>
                              <a:lnTo>
                                <a:pt x="47" y="362"/>
                              </a:lnTo>
                              <a:lnTo>
                                <a:pt x="19" y="359"/>
                              </a:lnTo>
                              <a:lnTo>
                                <a:pt x="2" y="354"/>
                              </a:lnTo>
                              <a:lnTo>
                                <a:pt x="0" y="351"/>
                              </a:lnTo>
                              <a:lnTo>
                                <a:pt x="19" y="349"/>
                              </a:lnTo>
                              <a:lnTo>
                                <a:pt x="63" y="348"/>
                              </a:lnTo>
                              <a:close/>
                            </a:path>
                          </a:pathLst>
                        </a:custGeom>
                        <a:solidFill>
                          <a:srgbClr val="FFFFFF"/>
                        </a:solidFill>
                        <a:ln>
                          <a:noFill/>
                        </a:ln>
                      </wps:spPr>
                      <wps:bodyPr rot="0" vert="horz" wrap="square" lIns="91440" tIns="45720" rIns="91440" bIns="45720" anchor="t" anchorCtr="0" upright="1">
                        <a:noAutofit/>
                      </wps:bodyPr>
                    </wps:wsp>
                    <wps:wsp>
                      <wps:cNvPr id="555" name="Freeform 556"/>
                      <wps:cNvSpPr>
                        <a:spLocks/>
                      </wps:cNvSpPr>
                      <wps:spPr bwMode="auto">
                        <a:xfrm>
                          <a:off x="2176" y="861"/>
                          <a:ext cx="32" cy="9"/>
                        </a:xfrm>
                        <a:custGeom>
                          <a:avLst/>
                          <a:gdLst>
                            <a:gd name="T0" fmla="*/ 38 w 127"/>
                            <a:gd name="T1" fmla="*/ 15 h 40"/>
                            <a:gd name="T2" fmla="*/ 64 w 127"/>
                            <a:gd name="T3" fmla="*/ 7 h 40"/>
                            <a:gd name="T4" fmla="*/ 104 w 127"/>
                            <a:gd name="T5" fmla="*/ 0 h 40"/>
                            <a:gd name="T6" fmla="*/ 127 w 127"/>
                            <a:gd name="T7" fmla="*/ 3 h 40"/>
                            <a:gd name="T8" fmla="*/ 127 w 127"/>
                            <a:gd name="T9" fmla="*/ 3 h 40"/>
                            <a:gd name="T10" fmla="*/ 123 w 127"/>
                            <a:gd name="T11" fmla="*/ 15 h 40"/>
                            <a:gd name="T12" fmla="*/ 94 w 127"/>
                            <a:gd name="T13" fmla="*/ 29 h 40"/>
                            <a:gd name="T14" fmla="*/ 35 w 127"/>
                            <a:gd name="T15" fmla="*/ 40 h 40"/>
                            <a:gd name="T16" fmla="*/ 35 w 127"/>
                            <a:gd name="T17" fmla="*/ 40 h 40"/>
                            <a:gd name="T18" fmla="*/ 0 w 127"/>
                            <a:gd name="T19" fmla="*/ 38 h 40"/>
                            <a:gd name="T20" fmla="*/ 13 w 127"/>
                            <a:gd name="T21" fmla="*/ 27 h 40"/>
                            <a:gd name="T22" fmla="*/ 38 w 127"/>
                            <a:gd name="T23" fmla="*/ 15 h 40"/>
                            <a:gd name="T24" fmla="*/ 38 w 127"/>
                            <a:gd name="T25" fmla="*/ 15 h 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27" h="40">
                              <a:moveTo>
                                <a:pt x="38" y="15"/>
                              </a:moveTo>
                              <a:lnTo>
                                <a:pt x="64" y="7"/>
                              </a:lnTo>
                              <a:lnTo>
                                <a:pt x="104" y="0"/>
                              </a:lnTo>
                              <a:lnTo>
                                <a:pt x="127" y="3"/>
                              </a:lnTo>
                              <a:lnTo>
                                <a:pt x="123" y="15"/>
                              </a:lnTo>
                              <a:lnTo>
                                <a:pt x="94" y="29"/>
                              </a:lnTo>
                              <a:lnTo>
                                <a:pt x="35" y="40"/>
                              </a:lnTo>
                              <a:lnTo>
                                <a:pt x="0" y="38"/>
                              </a:lnTo>
                              <a:lnTo>
                                <a:pt x="13" y="27"/>
                              </a:lnTo>
                              <a:lnTo>
                                <a:pt x="38" y="15"/>
                              </a:lnTo>
                              <a:close/>
                            </a:path>
                          </a:pathLst>
                        </a:custGeom>
                        <a:solidFill>
                          <a:srgbClr val="FFFFFF"/>
                        </a:solidFill>
                        <a:ln>
                          <a:noFill/>
                        </a:ln>
                      </wps:spPr>
                      <wps:bodyPr rot="0" vert="horz" wrap="square" lIns="91440" tIns="45720" rIns="91440" bIns="45720" anchor="t" anchorCtr="0" upright="1">
                        <a:noAutofit/>
                      </wps:bodyPr>
                    </wps:wsp>
                    <wps:wsp>
                      <wps:cNvPr id="556" name="Freeform 557"/>
                      <wps:cNvSpPr>
                        <a:spLocks/>
                      </wps:cNvSpPr>
                      <wps:spPr bwMode="auto">
                        <a:xfrm>
                          <a:off x="2182" y="825"/>
                          <a:ext cx="69" cy="29"/>
                        </a:xfrm>
                        <a:custGeom>
                          <a:avLst/>
                          <a:gdLst>
                            <a:gd name="T0" fmla="*/ 126 w 275"/>
                            <a:gd name="T1" fmla="*/ 90 h 114"/>
                            <a:gd name="T2" fmla="*/ 102 w 275"/>
                            <a:gd name="T3" fmla="*/ 105 h 114"/>
                            <a:gd name="T4" fmla="*/ 78 w 275"/>
                            <a:gd name="T5" fmla="*/ 114 h 114"/>
                            <a:gd name="T6" fmla="*/ 30 w 275"/>
                            <a:gd name="T7" fmla="*/ 106 h 114"/>
                            <a:gd name="T8" fmla="*/ 30 w 275"/>
                            <a:gd name="T9" fmla="*/ 106 h 114"/>
                            <a:gd name="T10" fmla="*/ 0 w 275"/>
                            <a:gd name="T11" fmla="*/ 82 h 114"/>
                            <a:gd name="T12" fmla="*/ 14 w 275"/>
                            <a:gd name="T13" fmla="*/ 54 h 114"/>
                            <a:gd name="T14" fmla="*/ 56 w 275"/>
                            <a:gd name="T15" fmla="*/ 36 h 114"/>
                            <a:gd name="T16" fmla="*/ 56 w 275"/>
                            <a:gd name="T17" fmla="*/ 36 h 114"/>
                            <a:gd name="T18" fmla="*/ 101 w 275"/>
                            <a:gd name="T19" fmla="*/ 31 h 114"/>
                            <a:gd name="T20" fmla="*/ 152 w 275"/>
                            <a:gd name="T21" fmla="*/ 21 h 114"/>
                            <a:gd name="T22" fmla="*/ 233 w 275"/>
                            <a:gd name="T23" fmla="*/ 1 h 114"/>
                            <a:gd name="T24" fmla="*/ 233 w 275"/>
                            <a:gd name="T25" fmla="*/ 1 h 114"/>
                            <a:gd name="T26" fmla="*/ 275 w 275"/>
                            <a:gd name="T27" fmla="*/ 0 h 114"/>
                            <a:gd name="T28" fmla="*/ 259 w 275"/>
                            <a:gd name="T29" fmla="*/ 24 h 114"/>
                            <a:gd name="T30" fmla="*/ 223 w 275"/>
                            <a:gd name="T31" fmla="*/ 52 h 114"/>
                            <a:gd name="T32" fmla="*/ 223 w 275"/>
                            <a:gd name="T33" fmla="*/ 52 h 114"/>
                            <a:gd name="T34" fmla="*/ 191 w 275"/>
                            <a:gd name="T35" fmla="*/ 67 h 114"/>
                            <a:gd name="T36" fmla="*/ 158 w 275"/>
                            <a:gd name="T37" fmla="*/ 78 h 114"/>
                            <a:gd name="T38" fmla="*/ 126 w 275"/>
                            <a:gd name="T39" fmla="*/ 90 h 114"/>
                            <a:gd name="T40" fmla="*/ 126 w 275"/>
                            <a:gd name="T41" fmla="*/ 90 h 1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275" h="114">
                              <a:moveTo>
                                <a:pt x="126" y="90"/>
                              </a:moveTo>
                              <a:lnTo>
                                <a:pt x="102" y="105"/>
                              </a:lnTo>
                              <a:lnTo>
                                <a:pt x="78" y="114"/>
                              </a:lnTo>
                              <a:lnTo>
                                <a:pt x="30" y="106"/>
                              </a:lnTo>
                              <a:lnTo>
                                <a:pt x="0" y="82"/>
                              </a:lnTo>
                              <a:lnTo>
                                <a:pt x="14" y="54"/>
                              </a:lnTo>
                              <a:lnTo>
                                <a:pt x="56" y="36"/>
                              </a:lnTo>
                              <a:lnTo>
                                <a:pt x="101" y="31"/>
                              </a:lnTo>
                              <a:lnTo>
                                <a:pt x="152" y="21"/>
                              </a:lnTo>
                              <a:lnTo>
                                <a:pt x="233" y="1"/>
                              </a:lnTo>
                              <a:lnTo>
                                <a:pt x="275" y="0"/>
                              </a:lnTo>
                              <a:lnTo>
                                <a:pt x="259" y="24"/>
                              </a:lnTo>
                              <a:lnTo>
                                <a:pt x="223" y="52"/>
                              </a:lnTo>
                              <a:lnTo>
                                <a:pt x="191" y="67"/>
                              </a:lnTo>
                              <a:lnTo>
                                <a:pt x="158" y="78"/>
                              </a:lnTo>
                              <a:lnTo>
                                <a:pt x="126" y="90"/>
                              </a:lnTo>
                              <a:close/>
                            </a:path>
                          </a:pathLst>
                        </a:custGeom>
                        <a:solidFill>
                          <a:srgbClr val="FFFFFF"/>
                        </a:solidFill>
                        <a:ln>
                          <a:noFill/>
                        </a:ln>
                      </wps:spPr>
                      <wps:bodyPr rot="0" vert="horz" wrap="square" lIns="91440" tIns="45720" rIns="91440" bIns="45720" anchor="t" anchorCtr="0" upright="1">
                        <a:noAutofit/>
                      </wps:bodyPr>
                    </wps:wsp>
                    <wps:wsp>
                      <wps:cNvPr id="557" name="Freeform 558"/>
                      <wps:cNvSpPr>
                        <a:spLocks/>
                      </wps:cNvSpPr>
                      <wps:spPr bwMode="auto">
                        <a:xfrm>
                          <a:off x="2185" y="787"/>
                          <a:ext cx="108" cy="38"/>
                        </a:xfrm>
                        <a:custGeom>
                          <a:avLst/>
                          <a:gdLst>
                            <a:gd name="T0" fmla="*/ 213 w 432"/>
                            <a:gd name="T1" fmla="*/ 125 h 150"/>
                            <a:gd name="T2" fmla="*/ 180 w 432"/>
                            <a:gd name="T3" fmla="*/ 137 h 150"/>
                            <a:gd name="T4" fmla="*/ 112 w 432"/>
                            <a:gd name="T5" fmla="*/ 150 h 150"/>
                            <a:gd name="T6" fmla="*/ 42 w 432"/>
                            <a:gd name="T7" fmla="*/ 141 h 150"/>
                            <a:gd name="T8" fmla="*/ 42 w 432"/>
                            <a:gd name="T9" fmla="*/ 141 h 150"/>
                            <a:gd name="T10" fmla="*/ 0 w 432"/>
                            <a:gd name="T11" fmla="*/ 107 h 150"/>
                            <a:gd name="T12" fmla="*/ 12 w 432"/>
                            <a:gd name="T13" fmla="*/ 76 h 150"/>
                            <a:gd name="T14" fmla="*/ 61 w 432"/>
                            <a:gd name="T15" fmla="*/ 59 h 150"/>
                            <a:gd name="T16" fmla="*/ 61 w 432"/>
                            <a:gd name="T17" fmla="*/ 59 h 150"/>
                            <a:gd name="T18" fmla="*/ 108 w 432"/>
                            <a:gd name="T19" fmla="*/ 54 h 150"/>
                            <a:gd name="T20" fmla="*/ 138 w 432"/>
                            <a:gd name="T21" fmla="*/ 53 h 150"/>
                            <a:gd name="T22" fmla="*/ 181 w 432"/>
                            <a:gd name="T23" fmla="*/ 50 h 150"/>
                            <a:gd name="T24" fmla="*/ 181 w 432"/>
                            <a:gd name="T25" fmla="*/ 50 h 150"/>
                            <a:gd name="T26" fmla="*/ 222 w 432"/>
                            <a:gd name="T27" fmla="*/ 40 h 150"/>
                            <a:gd name="T28" fmla="*/ 261 w 432"/>
                            <a:gd name="T29" fmla="*/ 25 h 150"/>
                            <a:gd name="T30" fmla="*/ 311 w 432"/>
                            <a:gd name="T31" fmla="*/ 10 h 150"/>
                            <a:gd name="T32" fmla="*/ 377 w 432"/>
                            <a:gd name="T33" fmla="*/ 0 h 150"/>
                            <a:gd name="T34" fmla="*/ 377 w 432"/>
                            <a:gd name="T35" fmla="*/ 0 h 150"/>
                            <a:gd name="T36" fmla="*/ 422 w 432"/>
                            <a:gd name="T37" fmla="*/ 2 h 150"/>
                            <a:gd name="T38" fmla="*/ 432 w 432"/>
                            <a:gd name="T39" fmla="*/ 12 h 150"/>
                            <a:gd name="T40" fmla="*/ 418 w 432"/>
                            <a:gd name="T41" fmla="*/ 28 h 150"/>
                            <a:gd name="T42" fmla="*/ 395 w 432"/>
                            <a:gd name="T43" fmla="*/ 49 h 150"/>
                            <a:gd name="T44" fmla="*/ 374 w 432"/>
                            <a:gd name="T45" fmla="*/ 71 h 150"/>
                            <a:gd name="T46" fmla="*/ 374 w 432"/>
                            <a:gd name="T47" fmla="*/ 71 h 150"/>
                            <a:gd name="T48" fmla="*/ 327 w 432"/>
                            <a:gd name="T49" fmla="*/ 101 h 150"/>
                            <a:gd name="T50" fmla="*/ 266 w 432"/>
                            <a:gd name="T51" fmla="*/ 110 h 150"/>
                            <a:gd name="T52" fmla="*/ 213 w 432"/>
                            <a:gd name="T53" fmla="*/ 125 h 150"/>
                            <a:gd name="T54" fmla="*/ 213 w 432"/>
                            <a:gd name="T55" fmla="*/ 125 h 1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432" h="150">
                              <a:moveTo>
                                <a:pt x="213" y="125"/>
                              </a:moveTo>
                              <a:lnTo>
                                <a:pt x="180" y="137"/>
                              </a:lnTo>
                              <a:lnTo>
                                <a:pt x="112" y="150"/>
                              </a:lnTo>
                              <a:lnTo>
                                <a:pt x="42" y="141"/>
                              </a:lnTo>
                              <a:lnTo>
                                <a:pt x="0" y="107"/>
                              </a:lnTo>
                              <a:lnTo>
                                <a:pt x="12" y="76"/>
                              </a:lnTo>
                              <a:lnTo>
                                <a:pt x="61" y="59"/>
                              </a:lnTo>
                              <a:lnTo>
                                <a:pt x="108" y="54"/>
                              </a:lnTo>
                              <a:lnTo>
                                <a:pt x="138" y="53"/>
                              </a:lnTo>
                              <a:lnTo>
                                <a:pt x="181" y="50"/>
                              </a:lnTo>
                              <a:lnTo>
                                <a:pt x="222" y="40"/>
                              </a:lnTo>
                              <a:lnTo>
                                <a:pt x="261" y="25"/>
                              </a:lnTo>
                              <a:lnTo>
                                <a:pt x="311" y="10"/>
                              </a:lnTo>
                              <a:lnTo>
                                <a:pt x="377" y="0"/>
                              </a:lnTo>
                              <a:lnTo>
                                <a:pt x="422" y="2"/>
                              </a:lnTo>
                              <a:lnTo>
                                <a:pt x="432" y="12"/>
                              </a:lnTo>
                              <a:lnTo>
                                <a:pt x="418" y="28"/>
                              </a:lnTo>
                              <a:lnTo>
                                <a:pt x="395" y="49"/>
                              </a:lnTo>
                              <a:lnTo>
                                <a:pt x="374" y="71"/>
                              </a:lnTo>
                              <a:lnTo>
                                <a:pt x="327" y="101"/>
                              </a:lnTo>
                              <a:lnTo>
                                <a:pt x="266" y="110"/>
                              </a:lnTo>
                              <a:lnTo>
                                <a:pt x="213" y="125"/>
                              </a:lnTo>
                              <a:close/>
                            </a:path>
                          </a:pathLst>
                        </a:custGeom>
                        <a:solidFill>
                          <a:srgbClr val="FFFFFF"/>
                        </a:solidFill>
                        <a:ln>
                          <a:noFill/>
                        </a:ln>
                      </wps:spPr>
                      <wps:bodyPr rot="0" vert="horz" wrap="square" lIns="91440" tIns="45720" rIns="91440" bIns="45720" anchor="t" anchorCtr="0" upright="1">
                        <a:noAutofit/>
                      </wps:bodyPr>
                    </wps:wsp>
                    <wps:wsp>
                      <wps:cNvPr id="558" name="Freeform 559"/>
                      <wps:cNvSpPr>
                        <a:spLocks/>
                      </wps:cNvSpPr>
                      <wps:spPr bwMode="auto">
                        <a:xfrm>
                          <a:off x="2107" y="684"/>
                          <a:ext cx="268" cy="208"/>
                        </a:xfrm>
                        <a:custGeom>
                          <a:avLst/>
                          <a:gdLst>
                            <a:gd name="T0" fmla="*/ 39 w 1072"/>
                            <a:gd name="T1" fmla="*/ 560 h 836"/>
                            <a:gd name="T2" fmla="*/ 4 w 1072"/>
                            <a:gd name="T3" fmla="*/ 487 h 836"/>
                            <a:gd name="T4" fmla="*/ 12 w 1072"/>
                            <a:gd name="T5" fmla="*/ 399 h 836"/>
                            <a:gd name="T6" fmla="*/ 46 w 1072"/>
                            <a:gd name="T7" fmla="*/ 361 h 836"/>
                            <a:gd name="T8" fmla="*/ 177 w 1072"/>
                            <a:gd name="T9" fmla="*/ 322 h 836"/>
                            <a:gd name="T10" fmla="*/ 242 w 1072"/>
                            <a:gd name="T11" fmla="*/ 333 h 836"/>
                            <a:gd name="T12" fmla="*/ 259 w 1072"/>
                            <a:gd name="T13" fmla="*/ 344 h 836"/>
                            <a:gd name="T14" fmla="*/ 402 w 1072"/>
                            <a:gd name="T15" fmla="*/ 375 h 836"/>
                            <a:gd name="T16" fmla="*/ 463 w 1072"/>
                            <a:gd name="T17" fmla="*/ 373 h 836"/>
                            <a:gd name="T18" fmla="*/ 573 w 1072"/>
                            <a:gd name="T19" fmla="*/ 352 h 836"/>
                            <a:gd name="T20" fmla="*/ 666 w 1072"/>
                            <a:gd name="T21" fmla="*/ 318 h 836"/>
                            <a:gd name="T22" fmla="*/ 745 w 1072"/>
                            <a:gd name="T23" fmla="*/ 272 h 836"/>
                            <a:gd name="T24" fmla="*/ 813 w 1072"/>
                            <a:gd name="T25" fmla="*/ 220 h 836"/>
                            <a:gd name="T26" fmla="*/ 871 w 1072"/>
                            <a:gd name="T27" fmla="*/ 168 h 836"/>
                            <a:gd name="T28" fmla="*/ 919 w 1072"/>
                            <a:gd name="T29" fmla="*/ 115 h 836"/>
                            <a:gd name="T30" fmla="*/ 960 w 1072"/>
                            <a:gd name="T31" fmla="*/ 69 h 836"/>
                            <a:gd name="T32" fmla="*/ 996 w 1072"/>
                            <a:gd name="T33" fmla="*/ 33 h 836"/>
                            <a:gd name="T34" fmla="*/ 1029 w 1072"/>
                            <a:gd name="T35" fmla="*/ 12 h 836"/>
                            <a:gd name="T36" fmla="*/ 1059 w 1072"/>
                            <a:gd name="T37" fmla="*/ 0 h 836"/>
                            <a:gd name="T38" fmla="*/ 1047 w 1072"/>
                            <a:gd name="T39" fmla="*/ 41 h 836"/>
                            <a:gd name="T40" fmla="*/ 1015 w 1072"/>
                            <a:gd name="T41" fmla="*/ 80 h 836"/>
                            <a:gd name="T42" fmla="*/ 955 w 1072"/>
                            <a:gd name="T43" fmla="*/ 157 h 836"/>
                            <a:gd name="T44" fmla="*/ 898 w 1072"/>
                            <a:gd name="T45" fmla="*/ 228 h 836"/>
                            <a:gd name="T46" fmla="*/ 839 w 1072"/>
                            <a:gd name="T47" fmla="*/ 292 h 836"/>
                            <a:gd name="T48" fmla="*/ 776 w 1072"/>
                            <a:gd name="T49" fmla="*/ 342 h 836"/>
                            <a:gd name="T50" fmla="*/ 705 w 1072"/>
                            <a:gd name="T51" fmla="*/ 374 h 836"/>
                            <a:gd name="T52" fmla="*/ 666 w 1072"/>
                            <a:gd name="T53" fmla="*/ 381 h 836"/>
                            <a:gd name="T54" fmla="*/ 591 w 1072"/>
                            <a:gd name="T55" fmla="*/ 400 h 836"/>
                            <a:gd name="T56" fmla="*/ 504 w 1072"/>
                            <a:gd name="T57" fmla="*/ 429 h 836"/>
                            <a:gd name="T58" fmla="*/ 410 w 1072"/>
                            <a:gd name="T59" fmla="*/ 447 h 836"/>
                            <a:gd name="T60" fmla="*/ 311 w 1072"/>
                            <a:gd name="T61" fmla="*/ 434 h 836"/>
                            <a:gd name="T62" fmla="*/ 288 w 1072"/>
                            <a:gd name="T63" fmla="*/ 420 h 836"/>
                            <a:gd name="T64" fmla="*/ 264 w 1072"/>
                            <a:gd name="T65" fmla="*/ 435 h 836"/>
                            <a:gd name="T66" fmla="*/ 251 w 1072"/>
                            <a:gd name="T67" fmla="*/ 489 h 836"/>
                            <a:gd name="T68" fmla="*/ 178 w 1072"/>
                            <a:gd name="T69" fmla="*/ 549 h 836"/>
                            <a:gd name="T70" fmla="*/ 145 w 1072"/>
                            <a:gd name="T71" fmla="*/ 563 h 836"/>
                            <a:gd name="T72" fmla="*/ 208 w 1072"/>
                            <a:gd name="T73" fmla="*/ 586 h 836"/>
                            <a:gd name="T74" fmla="*/ 240 w 1072"/>
                            <a:gd name="T75" fmla="*/ 590 h 836"/>
                            <a:gd name="T76" fmla="*/ 265 w 1072"/>
                            <a:gd name="T77" fmla="*/ 633 h 836"/>
                            <a:gd name="T78" fmla="*/ 250 w 1072"/>
                            <a:gd name="T79" fmla="*/ 702 h 836"/>
                            <a:gd name="T80" fmla="*/ 216 w 1072"/>
                            <a:gd name="T81" fmla="*/ 775 h 836"/>
                            <a:gd name="T82" fmla="*/ 179 w 1072"/>
                            <a:gd name="T83" fmla="*/ 828 h 836"/>
                            <a:gd name="T84" fmla="*/ 146 w 1072"/>
                            <a:gd name="T85" fmla="*/ 836 h 836"/>
                            <a:gd name="T86" fmla="*/ 87 w 1072"/>
                            <a:gd name="T87" fmla="*/ 816 h 836"/>
                            <a:gd name="T88" fmla="*/ 104 w 1072"/>
                            <a:gd name="T89" fmla="*/ 775 h 836"/>
                            <a:gd name="T90" fmla="*/ 106 w 1072"/>
                            <a:gd name="T91" fmla="*/ 666 h 836"/>
                            <a:gd name="T92" fmla="*/ 60 w 1072"/>
                            <a:gd name="T93" fmla="*/ 581 h 8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072" h="836">
                              <a:moveTo>
                                <a:pt x="60" y="581"/>
                              </a:moveTo>
                              <a:lnTo>
                                <a:pt x="39" y="560"/>
                              </a:lnTo>
                              <a:lnTo>
                                <a:pt x="18" y="528"/>
                              </a:lnTo>
                              <a:lnTo>
                                <a:pt x="4" y="487"/>
                              </a:lnTo>
                              <a:lnTo>
                                <a:pt x="0" y="443"/>
                              </a:lnTo>
                              <a:lnTo>
                                <a:pt x="12" y="399"/>
                              </a:lnTo>
                              <a:lnTo>
                                <a:pt x="46" y="361"/>
                              </a:lnTo>
                              <a:lnTo>
                                <a:pt x="114" y="329"/>
                              </a:lnTo>
                              <a:lnTo>
                                <a:pt x="177" y="322"/>
                              </a:lnTo>
                              <a:lnTo>
                                <a:pt x="223" y="329"/>
                              </a:lnTo>
                              <a:lnTo>
                                <a:pt x="242" y="333"/>
                              </a:lnTo>
                              <a:lnTo>
                                <a:pt x="259" y="344"/>
                              </a:lnTo>
                              <a:lnTo>
                                <a:pt x="312" y="365"/>
                              </a:lnTo>
                              <a:lnTo>
                                <a:pt x="402" y="375"/>
                              </a:lnTo>
                              <a:lnTo>
                                <a:pt x="463" y="373"/>
                              </a:lnTo>
                              <a:lnTo>
                                <a:pt x="520" y="364"/>
                              </a:lnTo>
                              <a:lnTo>
                                <a:pt x="573" y="352"/>
                              </a:lnTo>
                              <a:lnTo>
                                <a:pt x="621" y="337"/>
                              </a:lnTo>
                              <a:lnTo>
                                <a:pt x="666" y="318"/>
                              </a:lnTo>
                              <a:lnTo>
                                <a:pt x="708" y="296"/>
                              </a:lnTo>
                              <a:lnTo>
                                <a:pt x="745" y="272"/>
                              </a:lnTo>
                              <a:lnTo>
                                <a:pt x="780" y="247"/>
                              </a:lnTo>
                              <a:lnTo>
                                <a:pt x="813" y="220"/>
                              </a:lnTo>
                              <a:lnTo>
                                <a:pt x="843" y="194"/>
                              </a:lnTo>
                              <a:lnTo>
                                <a:pt x="871" y="168"/>
                              </a:lnTo>
                              <a:lnTo>
                                <a:pt x="895" y="140"/>
                              </a:lnTo>
                              <a:lnTo>
                                <a:pt x="919" y="115"/>
                              </a:lnTo>
                              <a:lnTo>
                                <a:pt x="940" y="91"/>
                              </a:lnTo>
                              <a:lnTo>
                                <a:pt x="960" y="69"/>
                              </a:lnTo>
                              <a:lnTo>
                                <a:pt x="978" y="49"/>
                              </a:lnTo>
                              <a:lnTo>
                                <a:pt x="996" y="33"/>
                              </a:lnTo>
                              <a:lnTo>
                                <a:pt x="1014" y="21"/>
                              </a:lnTo>
                              <a:lnTo>
                                <a:pt x="1029" y="12"/>
                              </a:lnTo>
                              <a:lnTo>
                                <a:pt x="1059" y="0"/>
                              </a:lnTo>
                              <a:lnTo>
                                <a:pt x="1072" y="2"/>
                              </a:lnTo>
                              <a:lnTo>
                                <a:pt x="1047" y="41"/>
                              </a:lnTo>
                              <a:lnTo>
                                <a:pt x="1015" y="80"/>
                              </a:lnTo>
                              <a:lnTo>
                                <a:pt x="985" y="118"/>
                              </a:lnTo>
                              <a:lnTo>
                                <a:pt x="955" y="157"/>
                              </a:lnTo>
                              <a:lnTo>
                                <a:pt x="927" y="194"/>
                              </a:lnTo>
                              <a:lnTo>
                                <a:pt x="898" y="228"/>
                              </a:lnTo>
                              <a:lnTo>
                                <a:pt x="869" y="262"/>
                              </a:lnTo>
                              <a:lnTo>
                                <a:pt x="839" y="292"/>
                              </a:lnTo>
                              <a:lnTo>
                                <a:pt x="808" y="319"/>
                              </a:lnTo>
                              <a:lnTo>
                                <a:pt x="776" y="342"/>
                              </a:lnTo>
                              <a:lnTo>
                                <a:pt x="742" y="361"/>
                              </a:lnTo>
                              <a:lnTo>
                                <a:pt x="705" y="374"/>
                              </a:lnTo>
                              <a:lnTo>
                                <a:pt x="666" y="381"/>
                              </a:lnTo>
                              <a:lnTo>
                                <a:pt x="630" y="388"/>
                              </a:lnTo>
                              <a:lnTo>
                                <a:pt x="591" y="400"/>
                              </a:lnTo>
                              <a:lnTo>
                                <a:pt x="549" y="415"/>
                              </a:lnTo>
                              <a:lnTo>
                                <a:pt x="504" y="429"/>
                              </a:lnTo>
                              <a:lnTo>
                                <a:pt x="457" y="441"/>
                              </a:lnTo>
                              <a:lnTo>
                                <a:pt x="410" y="447"/>
                              </a:lnTo>
                              <a:lnTo>
                                <a:pt x="360" y="446"/>
                              </a:lnTo>
                              <a:lnTo>
                                <a:pt x="311" y="434"/>
                              </a:lnTo>
                              <a:lnTo>
                                <a:pt x="288" y="420"/>
                              </a:lnTo>
                              <a:lnTo>
                                <a:pt x="267" y="409"/>
                              </a:lnTo>
                              <a:lnTo>
                                <a:pt x="264" y="435"/>
                              </a:lnTo>
                              <a:lnTo>
                                <a:pt x="251" y="489"/>
                              </a:lnTo>
                              <a:lnTo>
                                <a:pt x="212" y="531"/>
                              </a:lnTo>
                              <a:lnTo>
                                <a:pt x="178" y="549"/>
                              </a:lnTo>
                              <a:lnTo>
                                <a:pt x="145" y="563"/>
                              </a:lnTo>
                              <a:lnTo>
                                <a:pt x="146" y="581"/>
                              </a:lnTo>
                              <a:lnTo>
                                <a:pt x="208" y="586"/>
                              </a:lnTo>
                              <a:lnTo>
                                <a:pt x="240" y="590"/>
                              </a:lnTo>
                              <a:lnTo>
                                <a:pt x="258" y="606"/>
                              </a:lnTo>
                              <a:lnTo>
                                <a:pt x="265" y="633"/>
                              </a:lnTo>
                              <a:lnTo>
                                <a:pt x="261" y="666"/>
                              </a:lnTo>
                              <a:lnTo>
                                <a:pt x="250" y="702"/>
                              </a:lnTo>
                              <a:lnTo>
                                <a:pt x="235" y="739"/>
                              </a:lnTo>
                              <a:lnTo>
                                <a:pt x="216" y="775"/>
                              </a:lnTo>
                              <a:lnTo>
                                <a:pt x="197" y="805"/>
                              </a:lnTo>
                              <a:lnTo>
                                <a:pt x="179" y="828"/>
                              </a:lnTo>
                              <a:lnTo>
                                <a:pt x="146" y="836"/>
                              </a:lnTo>
                              <a:lnTo>
                                <a:pt x="100" y="833"/>
                              </a:lnTo>
                              <a:lnTo>
                                <a:pt x="87" y="816"/>
                              </a:lnTo>
                              <a:lnTo>
                                <a:pt x="104" y="775"/>
                              </a:lnTo>
                              <a:lnTo>
                                <a:pt x="111" y="722"/>
                              </a:lnTo>
                              <a:lnTo>
                                <a:pt x="106" y="666"/>
                              </a:lnTo>
                              <a:lnTo>
                                <a:pt x="90" y="615"/>
                              </a:lnTo>
                              <a:lnTo>
                                <a:pt x="60" y="581"/>
                              </a:lnTo>
                              <a:close/>
                            </a:path>
                          </a:pathLst>
                        </a:custGeom>
                        <a:solidFill>
                          <a:srgbClr val="FFFFFF"/>
                        </a:solidFill>
                        <a:ln>
                          <a:noFill/>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0B7C31" id="Group 7" o:spid="_x0000_s1026" style="position:absolute;margin-left:.15pt;margin-top:-9.25pt;width:137.15pt;height:73.45pt;z-index:251661312;mso-position-horizontal-relative:char;mso-position-vertical-relative:line" coordsize="2743,1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">
              <o:lock v:ext="edit" aspectratio="t"/>
              <v:rect id="AutoShape 8" o:spid="_x0000_s1027" style="position:absolute;width:2743;height:1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" filled="f" stroked="f">
                <o:lock v:ext="edit" aspectratio="t" text="t"/>
              </v:rect>
              <v:group id="Group 9" o:spid="_x0000_s1028" style="position:absolute;width:1476;height:1469" coordsize="1476,1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10" o:spid="_x0000_s1029" style="position:absolute;width:1476;height:1469;visibility:visible;mso-wrap-style:square;v-text-anchor:top" coordsize="5903,5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" path="m2952,5876r40,l3032,5875r39,-1l3111,5872r39,-3l3190,5866r38,-3l3268,5860r39,-5l3345,5850r39,-6l3422,5839r39,-7l3498,5826r38,-8l3574,5810r37,-9l3649,5793r37,-9l3723,5774r37,-10l3796,5753r36,-11l3868,5730r37,-12l3941,5706r35,-13l4011,5680r36,-15l4082,5651r34,-14l4151,5622r34,-16l4219,5591r34,-17l4286,5557r33,-17l4353,5523r32,-19l4418,5487r32,-20l4483,5448r31,-19l4546,5409r32,-21l4609,5367r30,-21l4669,5325r31,-21l4729,5282r30,-23l4788,5236r29,-23l4846,5188r28,-24l4902,5140r28,-24l4957,5091r28,-25l5011,5039r26,-25l5064,4988r25,-28l5115,4934r25,-27l5165,4879r24,-28l5213,4822r24,-28l5261,4765r23,-28l5307,4707r22,-30l5351,4647r21,-30l5394,4586r21,-30l5434,4524r20,-31l5474,4461r19,-32l5511,4397r19,-32l5548,4332r17,-33l5583,4266r16,-34l5616,4199r16,-34l5648,4131r15,-35l5677,4062r15,-35l5706,3992r13,-35l5732,3922r12,-36l5757,3850r12,-36l5780,3778r11,-36l5800,3705r10,-37l5819,3631r9,-37l5837,3557r7,-38l5852,3481r7,-37l5865,3405r6,-38l5876,3328r6,-38l5886,3252r4,-39l5893,3174r3,-39l5898,3096r3,-40l5902,3017r1,-40l5903,2938r,-39l5902,2859r-1,-39l5898,2780r-2,-39l5893,2702r-3,-39l5886,2624r-4,-38l5876,2548r-5,-39l5865,2471r-6,-39l5852,2395r-8,-38l5837,2319r-9,-37l5819,2245r-9,-37l5800,2171r-9,-37l5780,2098r-11,-36l5757,2026r-13,-36l5732,1954r-13,-35l5706,1884r-14,-35l5677,1814r-14,-34l5648,1745r-16,-34l5616,1677r-17,-33l5583,1610r-18,-33l5548,1544r-18,-33l5511,1479r-18,-32l5474,1415r-20,-32l5434,1352r-19,-32l5394,1290r-22,-31l5351,1229r-22,-30l5307,1169r-23,-30l5261,1111r-24,-29l5213,1054r-24,-29l5165,997r-25,-28l5115,942r-26,-26l5064,888r-27,-26l5011,837r-26,-27l4957,785r-27,-25l4902,736r-28,-24l4846,688r-29,-25l4788,640r-29,-23l4729,594r-29,-22l4669,551r-30,-21l4609,509r-31,-21l4546,467r-32,-20l4483,428r-33,-19l4418,389r-33,-17l4353,353r-34,-17l4286,319r-33,-17l4219,285r-34,-15l4151,254r-35,-15l4082,225r-35,-14l4011,196r-35,-13l3941,170r-36,-12l3868,146r-36,-12l3796,123r-36,-11l3723,102,3686,92r-37,-9l3611,75r-37,-9l3536,58r-38,-8l3461,44r-39,-7l3384,32r-39,-6l3307,21r-39,-5l3228,13r-38,-3l3150,7,3111,4,3071,2,3032,1,2992,r-40,l2912,r-40,1l2833,2r-40,2l2753,7r-39,3l2675,13r-39,3l2597,21r-38,5l2520,32r-38,5l2443,44r-37,6l2367,58r-37,8l2293,75r-38,8l2218,92r-37,10l2144,112r-36,11l2072,134r-37,12l1999,158r-36,12l1928,183r-36,13l1857,211r-35,14l1788,239r-35,15l1719,270r-34,15l1651,302r-33,17l1585,336r-35,17l1519,372r-33,17l1454,409r-33,19l1390,447r-32,20l1327,488r-32,21l1265,530r-30,21l1204,572r-30,22l1145,617r-29,23l1086,663r-28,25l1030,712r-28,24l974,760r-27,25l919,810r-26,27l866,862r-26,26l815,916r-27,26l764,969r-25,28l715,1025r-24,29l666,1082r-23,29l620,1139r-23,30l575,1199r-22,30l532,1259r-22,31l489,1320r-19,32l450,1383r-20,32l410,1447r-19,32l373,1511r-18,33l338,1577r-18,33l303,1644r-16,33l271,1711r-16,34l240,1780r-15,34l211,1849r-14,35l184,1919r-14,35l158,1990r-12,36l134,2062r-11,36l112,2134r-10,37l92,2208r-8,37l75,2282r-9,37l58,2357r-7,38l44,2432r-7,39l32,2509r-6,39l21,2586r-5,38l13,2663r-3,39l7,2741r-3,39l2,2820r-1,39l,2899r,39l,2977r1,40l2,3056r2,40l7,3135r3,39l13,3213r3,39l21,3290r5,38l32,3367r5,38l44,3444r7,37l58,3519r8,38l75,3594r9,37l92,3668r10,37l112,3742r11,36l134,3814r12,36l158,3886r12,36l184,3957r13,35l211,4027r14,35l240,4096r15,35l271,4165r16,34l303,4232r17,34l338,4299r17,33l373,4365r18,32l410,4429r20,32l450,4493r20,31l489,4556r21,30l532,4617r21,30l575,4677r22,30l620,4737r23,28l666,4794r25,28l715,4851r24,28l764,4907r24,27l815,4960r25,28l866,5014r27,25l919,5066r28,25l974,5116r28,24l1030,5164r28,24l1086,5213r30,23l1145,5259r29,23l1204,5304r31,21l1265,5346r30,21l1327,5388r31,21l1390,5429r31,19l1454,5467r32,20l1519,5504r31,19l1585,5540r33,17l1651,5574r34,17l1719,5606r34,16l1788,5637r34,14l1857,5665r35,15l1928,5693r35,13l1999,5718r36,12l2072,5742r36,11l2144,5764r37,10l2218,5784r37,9l2293,5801r37,9l2367,5818r39,8l2443,5832r39,7l2520,5844r39,6l2597,5855r39,5l2675,5863r39,3l2753,5869r40,3l2833,5874r39,1l2912,5876r40,xe" fillcolor="#004171" stroked="f">
                  <v:path arrowok="t" o:connecttype="custom" o:connectlocs="807,1466;884,1455;958,1436;1029,1409;1096,1376;1160,1337;1219,1291;1272,1240;1321,1184;1364,1123;1400,1058;1430,989;1453,917;1468,842;1475,764;1475,695;1466,618;1450,543;1427,471;1396,403;1359,338;1315,278;1266,222;1212,172;1152,127;1088,88;1021,56;949,31;875,13;798,3;728,0;649,5;573,19;500,40;430,68;364,102;301,143;244,190;191,242;144,300;103,362;68,428;40,498;19,571;5,647;0,725;3,794;13,870;31,945;56,1016;89,1083;128,1147;173,1206;223,1260;279,1309;340,1352;405,1389;473,1420;545,1444;621,1460;698,1468" o:connectangles="0,0,0,0,0,0,0,0,0,0,0,0,0,0,0,0,0,0,0,0,0,0,0,0,0,0,0,0,0,0,0,0,0,0,0,0,0,0,0,0,0,0,0,0,0,0,0,0,0,0,0,0,0,0,0,0,0,0,0,0,0"/>
                </v:shape>
                <v:shape id="Freeform 11" o:spid="_x0000_s1030" style="position:absolute;left:347;top:18;width:1109;height:1230;visibility:visible;mso-wrap-style:square;v-text-anchor:top" coordsize="4435,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" path="m3710,1224r25,6l3766,1231r15,l3787,1225r10,-12l3798,1201r-20,-8l3750,1186r-16,-3l3725,1189r-16,12l3700,1207r-1,3l3701,1217r9,7xm4085,2488r50,14l4190,2504r55,-4l4300,2494r8,-8l4322,2471r8,-7l4353,2480r19,18l4374,2528r-10,18l4355,2565r-8,17l4313,2560r-60,-6l4186,2557r-58,4l4122,2571r-10,19l4107,2600r-20,-8l4075,2581r-14,-15l4063,2537r8,-27l4085,2488xm4150,2173r-40,12l4073,2196r-36,-3l4035,2144r32,-16l4101,2117r14,15l4137,2159r13,14xm4241,2150r-16,5l4207,2158r-14,5l4196,2138r7,-28l4222,2094r20,9l4242,2127r-1,23xm2521,467r-2,9l2517,494r-1,10l2506,499r-19,-7l2477,488r6,-7l2494,469r6,-7l2492,459r-17,-7l2466,449r4,-9l2476,424r3,-9l2486,425r8,8l2507,436r1,-9l2509,413r1,-9l2520,408r19,8l2549,419r-6,6l2533,435r-5,5l2537,444r16,6l2562,453r-3,9l2552,479r-3,8l2539,480r-9,-7l2521,467xm2537,292r6,9l2551,309r13,3l2564,304r1,-15l2566,281r10,5l2595,292r10,5l2599,302r-10,10l2584,316r9,5l2609,326r9,3l2615,338r-7,17l2605,362r-10,-6l2587,349r-10,-6l2576,353r-2,17l2573,379r-10,-3l2544,368r-10,-3l2540,357r11,-12l2556,338r-8,-3l2532,328r-9,-3l2527,316r6,-15l2537,292xm2378,391r-25,-7l2328,369r-24,-12l2287,387r-4,36l2278,460r-21,-7l2220,442r-21,-6l2210,410r18,-30l2242,340r-33,-5l2175,331r-30,-11l2152,300r13,-35l2173,245r23,10l2239,272r23,9l2271,245r3,-39l2282,168r19,6l2338,184r19,5l2343,225r-15,35l2318,295r22,5l2383,308r22,4l2398,339r-8,24l2378,391xm4391,2357r-15,6l4359,2363r-17,l4344,2387r5,25l4344,2437r-28,-13l4298,2404r-5,-31l4243,2380r-91,13l4102,2401r-2,9l4097,2426r-3,9l4078,2439r-15,-9l4044,2418r-16,-36l4039,2345r16,-36l4071,2334r31,7l4149,2336r50,-11l4248,2313r40,-6l4283,2279r-11,-35l4259,2218r-37,-1l4187,2222r-33,10l4116,2245r-37,18l4055,2299r-24,-11l4010,2275r-11,-25l4007,2221r-8,-27l3976,2172r-2,-31l3982,2114r5,-30l4033,2085r43,-10l4121,2056r9,15l4148,2101r8,16l4173,2078r27,-33l4231,2036r41,15l4291,2076r4,34l4291,2149r-5,39l4288,2226r26,27l4362,2304r26,27l4380,2282r-10,-49l4359,2186r-12,-47l4333,2092r-13,-46l4306,2001r-15,-45l4275,1912r-32,8l4250,1946r,30l4227,1966r-20,-12l4196,1926r-47,15l4097,1962r-52,21l4000,1999r-9,14l3990,2029r-12,10l3960,2034r-14,-2l3931,2018r-6,-27l3928,1965r-3,-29l3941,1930r21,8l3982,1945r46,-18l4113,1893r47,-17l4152,1863r-13,-26l4131,1824r4,-3l4142,1815r3,-3l4138,1803r-16,-17l4115,1776r-47,12l4018,1810r-50,25l3924,1858r4,18l3935,1893r-4,15l3907,1902r-18,-2l3873,1882r-5,-27l3874,1823r10,-31l3960,1781r69,-32l4060,1729r7,-11l4065,1704r,-15l4092,1683r19,13l4133,1705r24,25l4154,1767r1,35l4196,1828r38,29l4265,1889r-14,-38l4236,1811r-16,-39l4204,1733r-17,-38l4170,1658r-18,-39l4133,1582r-18,-37l4096,1507r-20,-36l4055,1435r-21,-36l4012,1363r-22,-36l3968,1292r-23,-35l3921,1223r-23,-35l3873,1155r-26,-34l3822,1088r-26,-33l3769,1024r-26,-33l3715,960r-28,-32l3658,898r-28,-31l3600,837r-30,-29l3539,778r-30,-28l3478,721r-32,-29l3413,665r-32,-27l3347,611r-33,-26l3280,560r-35,-25l3210,509r-36,-24l3139,461r-37,-24l3066,414r-38,-22l2985,368r-42,-23l2901,323r-42,-22l2817,281r-43,-20l2731,243r-43,-19l2646,207r-44,-17l2558,174r-47,-16l2473,144r-39,-13l2396,119r-40,-12l2317,96,2277,85,2236,75r-39,-9l2156,58r-41,-8l2075,42r-41,-6l1993,29r-41,-5l1911,18r-42,-4l1827,10,1787,7,1745,5,1703,3,1661,r-41,l1578,r-42,l1494,2r-42,1l1411,5r-42,3l1327,11r-42,4l1243,19r-41,6l1161,30r-42,7l1079,43r-42,8l996,59r-41,8l915,76,874,86,834,96r-40,11l754,118r-39,12l675,142r-40,13l597,168r-39,15l520,198r-39,14l444,229r-38,15l369,261r-37,17l296,297r-37,17l223,334r-35,19l153,372r-34,21l84,414,50,436,17,458r9,22l43,470,64,460r13,9l82,483r-3,13l90,501r11,-5l113,492r3,4l119,502r2,4l109,550,81,586,42,611r-1,19l44,646r5,16l82,671r31,-11l135,635r33,-58l203,521r21,-61l237,435r22,-18l285,406r21,l320,410r15,15l339,445r-14,10l309,463r-27,46l255,553r-23,44l218,645r1,54l231,723r11,28l231,771r-13,5l205,778r-11,-7l165,802r-20,34l105,831r6,-37l135,762r20,-30l147,701r-28,36l80,762,45,785,24,823,,866r6,51l,962,37,933,75,903r39,-28l154,846r39,-27l234,792r41,-26l317,741r41,-24l400,694r42,-22l417,676r-25,l368,669,356,653r-26,-7l312,628r7,-9l332,603r7,-9l336,576,323,563,312,548r50,-18l407,529r47,2l509,528r33,-27l584,467r21,-36l580,425,535,415r-24,-7l508,413r-6,6l499,424r-43,18l418,465r-44,3l374,456r,-12l380,434r4,-23l366,399,349,388r-5,-11l345,367r7,-9l375,332r5,-40l403,260r17,18l452,311r17,17l473,328r5,l481,328r55,35l600,381r66,9l657,368r-3,-23l661,322r25,3l697,353r15,26l750,378r33,-12l809,345r22,-26l797,316r-33,1l732,328,686,311,641,291,609,253r-12,-8l582,243r-5,-14l600,213r28,-9l639,185r-1,-7l643,170r9,l675,173r15,-14l702,141r40,22l767,200r15,43l798,257r16,13l838,270r33,-6l900,247r23,-21l929,197r-1,-33l943,141r51,-7l1044,135r42,26l1072,173r-15,7l1042,187r-42,42l974,278r-3,56l986,335r13,-3l1015,331r24,12l1058,362r8,26l1064,405r-17,6l1027,414r,10l1027,437r-7,11l978,439,951,405,931,363,911,326r-24,40l863,405r-13,45l810,486r-49,19l710,516r-12,-7l689,497r1,-15l712,463r29,-1l770,465r18,-8l801,440r10,-16l766,441r-48,10l672,463r-41,21l602,524r-29,23l540,569r-19,35l497,621r-21,27l457,667r49,-23l554,621r48,-23l651,576r49,-20l706,543r5,-13l722,521r15,-3l748,526r8,10l806,519r49,-14l905,492r49,-12l1005,469r50,-12l1106,446r2,-49l1112,350r2,-47l1117,257r2,-45l1123,166r3,-46l1130,73r2,l1136,73r2,l1148,162r8,65l1161,277r4,36l1169,342r2,26l1173,396r1,38l1185,431r18,-4l1213,425r4,-52l1223,311r4,-67l1232,179r5,-55l1240,87r1,-14l1250,132r6,54l1260,240r5,57l1279,268r29,-66l1342,130r25,-47l1396,143r28,61l1450,260r8,-59l1463,145r9,-67l1483,144r6,56l1494,260r29,-62l1549,140r31,-62l1605,125r23,47l1653,218r24,47l1682,215r9,-93l1695,73r2,l1700,73r1,l1708,134r2,50l1712,229r10,47l1733,255r25,-52l1790,142r25,-54l1830,119r30,68l1891,255r14,31l1914,243r5,-45l1924,146r8,-65l1937,129r6,49l1946,227r2,50l1951,326r,51l1951,428r15,7l1987,440r24,6l2013,400r2,-49l2017,304r2,-48l2022,208r3,-47l2030,113r5,-45l2044,120r8,57l2058,236r6,59l2068,349r5,46l2076,430r3,20l2130,463r51,12l2234,488r53,15l2339,519r50,19l2394,533r10,-9l2409,518r19,-2l2445,525r12,13l2460,560r17,7l2495,577r38,16l2572,608r38,18l2649,643r37,18l2724,680r37,20l2797,720r37,21l2869,763r36,23l2939,808r35,24l3008,856r34,25l3075,906r33,27l3141,959r32,26l3205,1014r31,27l3267,1070r29,29l3326,1129r30,30l3384,1189r28,31l3439,1252r28,32l3493,1315r27,33l3545,1381r24,33l3593,1448r25,34l3641,1516r22,35l3685,1586r21,35l3726,1656r20,37l3766,1729r19,36l3802,1801r18,38l3836,1875r17,36l3869,1947r15,36l3898,2021r14,37l3924,2095r14,39l3949,2172r11,38l3969,2249r10,39l3988,2328r8,39l4004,2407r6,40l4016,2487r5,40l4027,2568r3,40l4033,2649r4,41l4039,2731r1,41l4041,2813r,41l4040,2895r-1,40l4037,2977r-3,40l4031,3059r-3,41l4023,3140r-5,42l4012,3223r-5,40l3999,3304r-8,39l3984,3384r-9,40l3966,3464r-10,39l3945,3543r-11,38l3922,3621r-12,38l3897,3697r-13,38l3869,3772r-14,37l3840,3847r-17,36l3808,3919r-18,35l3773,3989r-18,35l3736,4058r-19,34l3697,4125r-21,33l3655,4191r-21,32l3612,4253r-23,31l3566,4314r-1,49l3564,4412r-1,49l3563,4509r,47l3563,4604r,46l3563,4696r,47l3564,4787r,45l3564,4876r,44l3596,4888r30,-31l3657,4825r30,-32l3717,4761r28,-33l3773,4695r28,-33l3828,4628r26,-32l3880,4562r26,-34l3931,4494r24,-36l3978,4423r23,-35l4024,4353r22,-36l4067,4281r21,-37l4108,4207r19,-37l4146,4132r18,-39l4183,4055r16,-38l4216,3977r16,-41l4248,3897r14,-41l4278,3803r18,-54l4314,3693r12,-39l4338,3613r11,-42l4359,3531r10,-42l4377,3447r8,-42l4393,3363r7,-43l4406,3277r5,-42l4417,3191r4,-43l4425,3104r3,-43l4430,3017r2,-43l4433,2930r2,-44l4435,2844r-2,-44l4432,2756r-1,-43l4429,2670r-2,-43l4424,2583r-6,-54l4413,2477r-9,-56l4391,2357xm4374,2867r-2,1l4369,2870r-3,3l4336,2851r-34,-29l4274,2794r-20,17l4242,2834r-10,24l4196,2854r-32,l4130,2853r-17,-26l4098,2807r-22,-22l4089,2731r8,-56l4065,2625r2,-3l4071,2614r2,-3l4104,2636r58,48l4194,2710r20,-19l4219,2668r14,-11l4266,2656r30,3l4324,2646r12,13l4338,2672r4,18l4355,2707r24,31l4391,2754r-17,36l4361,2831r13,36xm4311,2792r-19,-19l4267,2751r-13,-21l4276,2706r28,12l4329,2729r-4,16l4316,2775r-5,17xm4206,2802r-19,-1l4153,2799r-18,-2l4140,2778r10,-36l4155,2724r27,20l4209,2770r-3,32xm2670,628r-10,-29l2640,574r-27,-19l2596,553r-18,1l2564,560r-3,-2l2556,553r-3,-3l2594,531r47,-18l2684,496r-2,-22l2666,455r-15,-20l2669,404r12,-30l2682,344r26,12l2740,356r33,-6l2804,345r26,2l2847,365r4,37l2860,417r14,13l2879,446r-27,11l2825,463r-18,19l2824,494r12,16l2843,526r-26,34l2799,597r-27,29l2737,621r-33,3l2670,628xm2748,582r9,-16l2774,538r10,-17l2752,505r-43,12l2666,531r18,12l2694,561r15,21l2719,581r17,-1l2748,582xm2798,383r-32,18l2732,413r-27,20l2729,446r36,-4l2807,437r-2,-18l2803,397r-5,-14xm2903,663r-9,-7l2886,649r-7,-8l2876,650r-4,16l2870,675r-9,-4l2843,662r-8,-6l2840,651r12,-11l2859,634r-8,-4l2837,622r-8,-4l2834,610r7,-14l2845,587r5,10l2857,606r12,4l2871,603r2,-15l2875,581r9,4l2902,595r9,4l2905,604r-11,8l2889,617r7,4l2911,629r8,4l2915,641r-9,14l2903,663xm2941,560r-10,-5l2914,546r-9,-5l2912,535r12,-11l2930,518r-8,-4l2907,506r-9,-4l2903,494r8,-15l2915,471r5,9l2928,488r12,5l2941,485r4,-14l2946,463r10,6l2973,478r9,5l2976,487r-11,9l2960,501r8,4l2983,513r8,4l2986,525r-7,15l2974,548r-9,-8l2958,532r-9,-7l2947,535r-4,16l2941,560xm3315,1079r,-17l3315,1031r,-16l3309,1006r-13,-16l3290,980r-17,3l3244,990r-17,3l3213,970r-14,-20l3202,922r41,-28l3276,857r29,-43l3337,777r-8,-21l3313,730r-18,-16l3261,754r-65,71l3162,865r5,6l3174,884r5,7l3150,894r-27,5l3094,883r-2,-27l3099,834r25,-11l3154,787r56,-66l3240,686r-1,-11l3237,662r-8,-9l3191,682r-40,28l3111,735r-42,23l3025,778r-45,18l2973,791r-8,-4l2962,781r14,-48l2993,687r16,-46l3026,594r14,-48l3037,538r-8,-14l3026,516r42,-12l3108,501r30,25l3141,541r-25,10l3100,566r-26,54l3039,691r-15,54l3040,729r31,-20l3107,685r33,-27l3163,632r3,-26l3141,582r15,-15l3177,564r22,-1l3216,586r18,26l3243,644r17,-1l3294,643r19,l3317,657r9,29l3331,701r14,2l3372,707r15,1l3395,739r13,29l3403,793r-46,43l3314,889r-37,54l3289,961r21,21l3327,1000r34,-36l3425,899r35,-35l3455,846r-12,-15l3446,816r33,3l3510,819r14,26l3527,860r6,15l3530,889r-53,40l3427,979r-45,48l3383,1045r5,15l3389,1074r-24,8l3340,1083r-25,-4xm3578,1369r-17,-34l3553,1299r-11,-35l3552,1252r19,l3589,1248r48,-39l3686,1164r35,-54l3675,1130r-50,19l3574,1164r-53,11l3466,1182r-55,l3412,1151r23,-34l3456,1081r25,-41l3510,1002r18,-42l3527,911r44,2l3609,919r9,44l3585,1004r-35,38l3521,1086r-10,14l3493,1126r-10,13l3536,1122r71,-23l3658,1076r-5,-18l3641,1024r-6,-19l3655,1004r16,l3692,1004r20,57l3731,1117r44,37l3791,1161r30,11l3836,1178r-2,40l3825,1255r-15,31l3763,1281r-57,-7l3652,1276r-39,31l3623,1331r13,19l3647,1374r-24,4l3602,1377r-24,-8xm3659,1432r14,-11l3692,1415r19,-5l3748,1389r67,-40l3852,1329r-1,-16l3848,1286r-2,-16l3869,1277r22,7l3913,1296r3,22l3918,1337r-5,19l3935,1366r26,6l3977,1393r-9,18l3958,1431r-8,20l3919,1459r-35,l3862,1481r-15,-1l3840,1476r-5,-16l3834,1444r5,-11l3852,1427r23,-4l3899,1426r17,-16l3881,1376r-29,10l3830,1402r-18,10l3785,1422r-31,11l3728,1446r-13,17l3722,1488r36,29l3744,1529r-23,4l3699,1529r-22,-27l3665,1468r-6,-36xm3785,1707r5,-34l3788,1637r-13,-32l3755,1585r-26,-6l3726,1559r48,5l3823,1573r46,3l3884,1533r33,-11l3943,1502r28,-23l3988,1494r23,16l4037,1517r24,9l4075,1544r-2,29l4073,1603r17,16l4090,1625r,11l4090,1641r-29,-5l4007,1625r-29,-6l3974,1647r3,27l3976,1703r-34,15l3913,1740r-29,26l3852,1745r-33,-21l3785,1707xm3828,1617r2,27l3842,1677r22,30l3887,1700r22,-12l3922,1675r-9,-32l3869,1626r-41,-9xm4009,1546r-33,-4l3953,1552r-18,16l3951,1584r31,6l4011,1595r,-13l4010,1558r-1,-12xm4201,3657r-28,4l4142,3658r-20,13l4128,3723r-31,33l4056,3761r-46,-5l3964,3756r-2,-5l3962,3746r,-5l4004,3714r37,-29l4073,3648r20,-42l4074,3580r-28,-21l4035,3554r-8,-9l4021,3534r-1,-11l4027,3514r8,-6l4066,3524r30,30l4110,3534r5,-52l4105,3430r-3,-45l4119,3390r9,17l4135,3422r,4l4135,3435r,5l4163,3421r24,-27l4204,3364r-5,-25l4188,3314r-20,-14l4137,3301r-29,-10l4079,3282r4,-20l4095,3248r-8,-18l4087,3216r10,-6l4111,3212r2,-8l4113,3195r,-9l4153,3190r39,11l4218,3228r11,31l4226,3293r8,24l4232,3264r7,-51l4239,3163r-21,-47l4183,3137r-37,22l4107,3153r14,-23l4109,3113r-11,-16l4113,3079r,-9l4112,3053r-1,-9l4140,3043r30,6l4197,3062r3,10l4206,3082r10,5l4218,3077r,-12l4212,3056r-25,-35l4173,2981r-5,-41l4183,2946r13,11l4210,2960r9,-18l4227,2923r18,7l4250,2935r6,10l4260,2951r18,-9l4300,2938r24,6l4308,2964r-9,23l4300,3014r-2,12l4296,3048r-1,12l4309,3033r19,-34l4347,2986r3,l4354,2986r3,l4357,2987r,2l4357,2990r25,1l4383,3017r25,6l4387,3060r-16,39l4332,3122r-41,6l4274,3152r-2,35l4273,3225r-3,34l4277,3310r-13,43l4239,3390r-23,39l4259,3407r50,-9l4359,3401r-8,30l4328,3455r10,30l4333,3493r,9l4330,3511r-13,-2l4308,3498r-10,-9l4259,3489r-38,-14l4182,3478r-26,38l4145,3562r-5,47l4146,3614r13,8l4168,3621r10,-41l4189,3539r,-42l4215,3505r22,15l4260,3508r3,l4269,3508r3,l4272,3519r1,20l4274,3550r18,4l4306,3565r10,15l4284,3613r-34,35l4201,3657xm4173,4007r-5,13l4159,4026r-14,3l4123,4021r-39,-13l4062,4000r-35,32l3988,4060r-34,27l3954,4089r,3l3954,4094r48,18l4048,4132r28,42l4077,4192r-1,18l4062,4217r-2,-1l4056,4214r-2,-1l4044,4233r-9,20l4015,4256r-2,-3l4011,4250r-1,-2l3998,4260r-11,16l3975,4291r-20,-41l3942,4205r14,-45l3953,4154r-4,-11l3945,4136r-51,10l3851,4178r-36,39l3810,4252r-11,67l3794,4354r18,6l3834,4359r21,-3l3881,4366r21,17l3913,4411r-5,17l3902,4445r-12,10l3865,4432r-36,2l3797,4423r-34,-12l3745,4442r-11,31l3750,4511r4,41l3743,4588r-37,26l3666,4635r-41,16l3652,4601r22,-57l3678,4487r-37,-11l3619,4442r-29,-31l3599,4399r-2,-9l3596,4376r3,-23l3605,4337r14,-18l3620,4321r4,7l3625,4330r12,-22l3649,4290r22,-11l3686,4325r14,37l3693,4406r30,-48l3746,4303r10,-58l3746,4186r-13,-9l3717,4171r-4,-14l3725,4148r17,2l3756,4152r3,-21l3759,4110r17,-10l3785,4100r3,4l3792,4109r-1,13l3792,4135r6,9l3836,4128r38,-27l3902,4071r7,-40l3907,3985r-6,-49l3901,3890r12,-39l3944,3820r14,3l3962,3838r-4,13l3934,3888r2,43l3947,3976r,45l3969,4019r22,-15l4012,3988r-2,-39l3988,3915r1,-48l3990,3857r6,-7l4004,3841r9,1l4020,3848r4,7l4032,3848r1,-14l4043,3833r5,4l4054,3844r5,5l4075,3826r22,-10l4115,3837r3,28l4112,3891r-14,27l4123,3911r26,-12l4173,3887r3,21l4168,3927r15,16l4177,3964r-13,20l4173,4007xe" stroked="f">
                  <v:path arrowok="t" o:connecttype="custom" o:connectlocs="1094,632;1060,538;624,108;642,70;631,81;568,61;1026,600;1000,563;1090,547;996,486;990,445;992,323;725,81;374,1;30,98;56,115;37,175;84,144;88,90;172,78;236,35;216,101;151,150;290,69;368,20;473,64;519,108;752,214;967,487;998,836;891,1163;1058,984;1105,632;1041,671;1078,698;663,109;694,135;718,169;728,157;746,121;800,238;807,163;768,177;822,240;886,316;873,282;912,344;971,365;946,427;995,405;1003,399;1009,877;1028,803;1049,766;1074,765;1090,850;1067,877;1019,1044;949,1089;905,1111;939,1038;1003,997;1042,982" o:connectangles="0,0,0,0,0,0,0,0,0,0,0,0,0,0,0,0,0,0,0,0,0,0,0,0,0,0,0,0,0,0,0,0,0,0,0,0,0,0,0,0,0,0,0,0,0,0,0,0,0,0,0,0,0,0,0,0,0,0,0,0,0,0,0"/>
                  <o:lock v:ext="edit" verticies="t"/>
                </v:shape>
                <v:shape id="Freeform 12" o:spid="_x0000_s1031" style="position:absolute;left:253;top:570;width:969;height:708;visibility:visible;mso-wrap-style:square;v-text-anchor:top" coordsize="3877,2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" path="m3874,1358r,4l3874,1373r,17l3874,1415r-2,29l3872,1479r,41l3872,1564r,49l3872,1665r,56l3871,1779r,60l3871,1900r,64l3871,2029r,64l3870,2158r,65l3870,2286r,62l3870,2408r-1,58l3869,2522r,52l3869,2623r,44l3869,2708r,35l3869,2772r-1,24l3868,2814r,11l3868,2829r-21,1l3809,2833r-22,1l3786,2834r-5,l3775,2834r-9,l3754,2834r-16,l3722,2834r-19,l3681,2834r-24,l3632,2834r-29,l3573,2834r-33,l3506,2834r-36,l3433,2834r-40,-1l3352,2833r-43,l3264,2833r-45,l3171,2833r-49,l3073,2833r-52,l2969,2833r-53,l2861,2832r-56,l2749,2832r-58,l2633,2832r-59,l2514,2832r-60,l2393,2832r-61,l2270,2830r-62,l2145,2830r-63,l2020,2830r-63,l1893,2830r-63,l1767,2829r-63,l1641,2829r-62,l1517,2829r-63,l1394,2829r-62,l1272,2829r-60,-1l1154,2828r-58,l1038,2828r-56,l925,2828r-53,l818,2828r-53,l714,2828r-50,-1l615,2827r-47,l522,2827r-44,l435,2827r-42,l354,2827r-38,l280,2827r-34,l214,2827r-31,l156,2827r-27,-1l105,2826r-21,l64,2826r-16,l34,2826r-12,l12,2826r-7,l1,2826r-1,l2,2826r3,l7,2826r1,-11l11,2794r1,-12l12,2781r,-5l12,2766r,-12l12,2737r,-18l12,2696r,-26l12,2642r,-31l12,2577r,-36l12,2503r,-42l12,2418r,-46l12,2325r,-49l13,2225r,-53l13,2119r,-56l13,2006r,-57l13,1889r,-60l13,1769r,-62l13,1646r,-63l13,1521r,-64l13,1395r,-64l13,1269r,-63l13,1144r,-63l14,1020r,-61l14,899r,-58l14,783r,-57l14,671r,-54l14,566r,-52l14,465r,-47l14,373r,-44l14,288r,-38l14,213r,-33l14,148r,-29l14,94r,-22l14,53r,-16l14,24r,-9l14,10r,-2l20,4,28,1,36,r1,44l38,90r1,46l39,183r,48l39,281r,49l39,379r-1,50l38,478r,2l38,487r,11l38,513r,19l38,555r,26l38,612r,33l38,680r,39l38,761r,45l38,853r,49l38,954r-1,54l37,1063r,57l37,1178r,60l37,1298r,62l37,1422r,63l36,1548r,64l36,1676r,63l36,1803r,62l36,1928r,61l35,2051r,59l35,2168r,57l35,2280r,54l35,2385r,50l35,2482r,45l35,2569r-1,39l34,2645r,33l34,2708r,26l34,2757r,20l34,2792r,11l34,2810r,2l33,2813r-3,1l29,2814r1,l35,2814r6,l51,2814r12,l78,2814r16,1l114,2815r22,l160,2815r26,l214,2815r31,l278,2815r34,l348,2815r38,l426,2815r41,l511,2815r44,1l602,2816r47,l699,2816r49,l800,2816r54,l908,2816r55,1l1019,2817r57,l1133,2817r60,l1252,2817r59,l1373,2817r60,1l1496,2818r62,l1620,2818r64,l1747,2818r64,l1874,2819r63,l2001,2819r64,l2128,2819r63,l2254,2819r62,2l2379,2821r62,l2502,2821r61,l2623,2821r60,l2742,2822r57,l2856,2822r56,l2967,2822r54,l3074,2822r52,1l3176,2823r50,l3273,2823r46,l3364,2823r43,l3449,2823r40,l3527,2823r36,1l3598,2824r32,l3660,2824r29,l3715,2824r24,l3761,2824r19,l3798,2824r14,l3824,2824r10,l3841,2824r4,l3846,2824r2,-46l3849,2732r1,-47l3852,2639r,-47l3853,2546r,-45l3853,2455r,-46l3853,2364r,-46l3853,2273r,-45l3854,2183r,-3l3855,2172r1,-3l3856,2119r,-49l3856,2023r,-47l3856,1930r,-45l3856,1841r-1,-44l3855,1755r,-43l3855,1669r,-42l3855,1586r1,-43l3856,1501r,-41l3856,1417r1,-43l3857,1331r1,-44l3858,1242r,-6l3858,1218r,-28l3858,1151r,-45l3859,1054r,-57l3859,935r,-64l3859,806r,-66l3859,677r,-61l3860,559r,-52l3860,461r,-38l3860,395r,-19l3860,371r6,-18l3872,362r5,12l3877,379r,18l3877,423r,36l3876,503r,51l3876,610r,59l3876,732r-1,66l3875,865r,67l3875,998r,63l3874,1122r,56l3874,1228r,44l3874,1308r,27l3874,1352r,6xe" stroked="f">
                  <v:path arrowok="t" o:connecttype="custom" o:connectlocs="968,380;968,491;967,616;967,699;947,708;926,708;867,708;780,708;673,708;552,707;426,707;303,707;191,707;98,706;32,706;1,706;2,703;3,684;3,625;3,529;3,411;3,286;3,168;3,72;3,13;7,0;10,70;9,124;9,180;9,280;9,403;9,527;9,631;8,694;7,703;23,703;78,703;162,704;269,704;389,704;516,704;641,705;755,705;852,705;922,706;958,706;963,659;963,568;964,529;964,438;964,354;964,297;965,185;965,94;969,99;969,199;968,318" o:connectangles="0,0,0,0,0,0,0,0,0,0,0,0,0,0,0,0,0,0,0,0,0,0,0,0,0,0,0,0,0,0,0,0,0,0,0,0,0,0,0,0,0,0,0,0,0,0,0,0,0,0,0,0,0,0,0,0,0"/>
                </v:shape>
                <v:shape id="Freeform 13" o:spid="_x0000_s1032" style="position:absolute;left:606;top:1017;width:56;height:137;visibility:visible;mso-wrap-style:square;v-text-anchor:top" coordsize="222,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" path="m222,l209,42,195,85r-12,43l172,172r-12,43l149,258r-12,43l124,344r-13,42l97,427,80,469,64,508,44,548r-13,1l15,542,,534,20,499,39,462,57,424,73,381,89,337r12,-45l112,247r12,-45l137,159r16,-43l170,74,193,36,222,xe" stroked="f">
                  <v:path arrowok="t" o:connecttype="custom" o:connectlocs="56,0;53,10;49,21;46,32;43,43;40,54;38,64;35,75;31,86;28,96;24,107;20,117;16,127;11,137;11,137;8,137;4,135;0,133;0,133;5,125;10,115;14,106;14,106;18,95;22,84;25,73;28,62;31,50;35,40;39,29;43,18;49,9;56,0;56,0;56,0" o:connectangles="0,0,0,0,0,0,0,0,0,0,0,0,0,0,0,0,0,0,0,0,0,0,0,0,0,0,0,0,0,0,0,0,0,0,0"/>
                </v:shape>
                <v:shape id="Freeform 14" o:spid="_x0000_s1033" style="position:absolute;left:1081;top:1049;width:55;height:34;visibility:visible;mso-wrap-style:square;v-text-anchor:top" coordsize="219,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" path="m,134l8,101,17,69,34,39,82,28,129,14,177,r15,27l206,58r13,32l165,106r-55,11l55,125,,134xe" stroked="f">
                  <v:path arrowok="t" o:connecttype="custom" o:connectlocs="0,34;2,26;4,18;9,10;9,10;21,7;32,4;44,0;44,0;48,7;52,15;55,23;55,23;41,27;28,30;14,32;0,34;0,34" o:connectangles="0,0,0,0,0,0,0,0,0,0,0,0,0,0,0,0,0,0"/>
                </v:shape>
                <v:shape id="Freeform 15" o:spid="_x0000_s1034" style="position:absolute;left:1078;top:1079;width:59;height:12;visibility:visible;mso-wrap-style:square;v-text-anchor:top" coordsize="23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" path="m233,17r-36,5l116,33,36,44,,49,,45,,38,,34,56,28r60,-8l176,10,231,r1,1l233,6r,1l233,10r,5l233,17xe" stroked="f">
                  <v:path arrowok="t" o:connecttype="custom" o:connectlocs="59,4;50,5;29,8;9,11;0,12;0,12;0,11;0,9;0,8;0,8;14,7;29,5;45,2;58,0;58,0;59,0;59,1;59,2;59,2;59,2;59,4;59,4;59,4" o:connectangles="0,0,0,0,0,0,0,0,0,0,0,0,0,0,0,0,0,0,0,0,0,0,0"/>
                </v:shape>
                <v:shape id="Freeform 16" o:spid="_x0000_s1035" style="position:absolute;left:1027;top:1085;width:47;height:40;visibility:visible;mso-wrap-style:square;v-text-anchor:top" coordsize="187,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" path="m28,158r-10,4l10,156,,152,37,108,83,67,133,31,187,r-2,9l180,26r-3,8l139,66,66,127,28,158xe" stroked="f">
                  <v:path arrowok="t" o:connecttype="custom" o:connectlocs="7,39;5,40;3,39;0,38;0,38;9,27;21,17;33,8;47,0;47,0;46,2;45,6;44,8;44,8;35,16;17,31;7,39;7,39" o:connectangles="0,0,0,0,0,0,0,0,0,0,0,0,0,0,0,0,0,0"/>
                </v:shape>
                <v:shape id="Freeform 17" o:spid="_x0000_s1036" style="position:absolute;left:1077;top:1088;width:59;height:8;visibility:visible;mso-wrap-style:square;v-text-anchor:top" coordsize="23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" path="m,31l56,23r61,-8l177,8,235,r,2l235,5r,2l198,10r-80,9l38,27,,31xe" stroked="f">
                  <v:path arrowok="t" o:connecttype="custom" o:connectlocs="0,8;14,6;29,4;44,2;59,0;59,0;59,1;59,1;59,2;59,2;50,3;30,5;10,7;0,8;0,8" o:connectangles="0,0,0,0,0,0,0,0,0,0,0,0,0,0,0"/>
                </v:shape>
                <v:shape id="Freeform 18" o:spid="_x0000_s1037" style="position:absolute;left:358;top:1090;width:54;height:33;visibility:visible;mso-wrap-style:square;v-text-anchor:top" coordsize="216,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" path="m216,80r-50,23l112,120r-55,9l,132,9,79,33,32,73,r42,6l160,8r37,13l216,59r,5l216,75r,5xe" stroked="f">
                  <v:path arrowok="t" o:connecttype="custom" o:connectlocs="54,20;42,26;28,30;14,32;0,33;0,33;2,20;8,8;18,0;18,0;29,2;40,2;49,5;54,15;54,15;54,16;54,19;54,20;54,20" o:connectangles="0,0,0,0,0,0,0,0,0,0,0,0,0,0,0,0,0,0,0"/>
                </v:shape>
                <v:shape id="Freeform 19" o:spid="_x0000_s1038" style="position:absolute;left:1094;top:1096;width:34;height:76;visibility:visible;mso-wrap-style:square;v-text-anchor:top" coordsize="135,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" path="m111,12l99,60r-9,47l79,154,64,191,38,260,25,298r-6,1l9,303r-4,1l3,302,1,295,,292,13,245,26,199,39,153,52,107,63,60,73,10,93,8,114,5,135,r-2,6l127,17r-2,5l122,20r-8,-5l111,12xe" stroked="f">
                  <v:path arrowok="t" o:connecttype="custom" o:connectlocs="28,3;25,15;23,27;20,39;20,39;16,48;10,65;6,75;6,75;5,75;2,76;1,76;1,76;1,76;0,74;0,73;0,73;3,61;7,50;10,38;13,27;16,15;18,3;18,3;23,2;29,1;34,0;34,0;33,2;32,4;31,6;31,6;31,5;29,4;28,3;28,3" o:connectangles="0,0,0,0,0,0,0,0,0,0,0,0,0,0,0,0,0,0,0,0,0,0,0,0,0,0,0,0,0,0,0,0,0,0,0,0"/>
                </v:shape>
                <v:shape id="Freeform 20" o:spid="_x0000_s1039" style="position:absolute;left:417;top:1099;width:6;height:11;visibility:visible;mso-wrap-style:square;v-text-anchor:top" coordsize="2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" path="m,l10,12,21,27r3,17l7,39,2,19,,xe" stroked="f">
                  <v:path arrowok="t" o:connecttype="custom" o:connectlocs="0,0;3,3;5,7;6,11;6,11;2,10;1,5;0,0;0,0" o:connectangles="0,0,0,0,0,0,0,0,0"/>
                </v:shape>
                <v:shape id="Freeform 21" o:spid="_x0000_s1040" style="position:absolute;left:1083;top:1099;width:23;height:74;visibility:visible;mso-wrap-style:square;v-text-anchor:top" coordsize="9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" path="m29,290r-9,6l9,296,,300,5,250r7,-50l19,151r8,-49l37,54,49,7,61,4,74,,91,,80,49,69,97,59,145,49,193,39,242,29,290xe" stroked="f">
                  <v:path arrowok="t" o:connecttype="custom" o:connectlocs="7,72;5,73;2,73;0,74;0,74;1,62;3,49;5,37;7,25;9,13;12,2;12,2;15,1;19,0;23,0;23,0;20,12;17,24;15,36;12,48;10,60;7,72;7,72" o:connectangles="0,0,0,0,0,0,0,0,0,0,0,0,0,0,0,0,0,0,0,0,0,0,0"/>
                </v:shape>
                <v:shape id="Freeform 22" o:spid="_x0000_s1041" style="position:absolute;left:1035;top:1100;width:42;height:31;visibility:visible;mso-wrap-style:square;v-text-anchor:top" coordsize="165,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" path="m16,123r-6,-3l5,116,,113,44,76,91,39,139,r6,2l159,7r6,1l163,12r-4,9l155,25,119,50,52,98,16,123xe" stroked="f">
                  <v:path arrowok="t" o:connecttype="custom" o:connectlocs="4,31;3,30;1,29;0,28;0,28;11,19;23,10;35,0;35,0;37,1;40,2;42,2;42,2;41,3;40,5;39,6;39,6;30,13;13,25;4,31;4,31" o:connectangles="0,0,0,0,0,0,0,0,0,0,0,0,0,0,0,0,0,0,0,0,0"/>
                </v:shape>
                <v:shape id="Freeform 23" o:spid="_x0000_s1042" style="position:absolute;left:1070;top:1100;width:19;height:75;visibility:visible;mso-wrap-style:square;v-text-anchor:top" coordsize="74,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" path="m30,285r-5,9l15,295r-7,2l5,296,2,294,,293,2,243,9,196r9,-47l26,103,35,56,42,8,52,2,61,,74,,67,58r-8,57l50,172r-9,57l30,285xe" stroked="f">
                  <v:path arrowok="t" o:connecttype="custom" o:connectlocs="8,72;6,74;4,74;2,75;2,75;1,75;1,74;0,74;0,74;1,61;2,49;5,38;7,26;9,14;11,2;11,2;13,1;16,0;19,0;19,0;17,15;15,29;13,43;11,58;8,72;8,72" o:connectangles="0,0,0,0,0,0,0,0,0,0,0,0,0,0,0,0,0,0,0,0,0,0,0,0,0,0"/>
                </v:shape>
                <v:shape id="Freeform 24" o:spid="_x0000_s1043" style="position:absolute;left:420;top:1114;width:31;height:27;visibility:visible;mso-wrap-style:square;v-text-anchor:top" coordsize="124,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" path="m119,107l78,78,38,48,1,19,,12,4,4,9,,52,22,90,57r34,36l123,96r-3,8l119,107xe" stroked="f">
                  <v:path arrowok="t" o:connecttype="custom" o:connectlocs="30,27;20,20;10,12;0,5;0,5;0,3;1,1;2,0;2,0;13,6;23,14;31,23;31,23;31,24;30,26;30,27;30,27" o:connectangles="0,0,0,0,0,0,0,0,0,0,0,0,0,0,0,0,0"/>
                </v:shape>
                <v:shape id="Freeform 25" o:spid="_x0000_s1044" style="position:absolute;left:1041;top:1114;width:33;height:28;visibility:visible;mso-wrap-style:square;v-text-anchor:top" coordsize="130,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" path="m,73l33,55,96,19,130,r-7,55l86,90,37,113,28,103,9,83,,73xe" stroked="f">
                  <v:path arrowok="t" o:connecttype="custom" o:connectlocs="0,18;8,14;24,5;33,0;33,0;31,14;22,22;9,28;9,28;7,26;2,21;0,18;0,18" o:connectangles="0,0,0,0,0,0,0,0,0,0,0,0,0"/>
                </v:shape>
                <v:shape id="Freeform 26" o:spid="_x0000_s1045" style="position:absolute;left:356;top:1113;width:58;height:34;visibility:visible;mso-wrap-style:square;v-text-anchor:top" coordsize="232,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" path="m229,r2,14l232,29r,15l190,74,146,97r-45,17l54,126,6,134,2,114,,94,6,76,9,73r4,-2l18,70r8,-1l35,68r4,l103,50,166,29,229,xe" stroked="f">
                  <v:path arrowok="t" o:connecttype="custom" o:connectlocs="57,0;58,4;58,7;58,11;58,11;48,19;37,25;25,29;14,32;2,34;2,34;1,29;0,24;2,19;2,19;2,19;3,18;5,18;5,18;7,18;9,17;10,17;10,17;26,13;42,7;57,0;57,0;57,0" o:connectangles="0,0,0,0,0,0,0,0,0,0,0,0,0,0,0,0,0,0,0,0,0,0,0,0,0,0,0,0"/>
                </v:shape>
                <v:shape id="Freeform 27" o:spid="_x0000_s1046" style="position:absolute;left:421;top:1124;width:23;height:22;visibility:visible;mso-wrap-style:square;v-text-anchor:top" coordsize="9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" path="m85,88l47,64,9,40,,,24,21,69,61,93,82r-1,1l87,86r-2,2xe" stroked="f">
                  <v:path arrowok="t" o:connecttype="custom" o:connectlocs="21,22;12,16;2,10;0,0;0,0;6,5;17,15;23,21;23,21;23,21;22,22;21,22;21,22;21,22" o:connectangles="0,0,0,0,0,0,0,0,0,0,0,0,0,0"/>
                </v:shape>
                <v:shape id="Freeform 28" o:spid="_x0000_s1047" style="position:absolute;left:519;top:1128;width:21;height:8;visibility:visible;mso-wrap-style:square;v-text-anchor:top" coordsize="8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" path="m84,19r,4l84,29r,5l62,32,22,28,,26,1,19,3,7,5,,30,18r28,1l84,19xe" stroked="f">
                  <v:path arrowok="t" o:connecttype="custom" o:connectlocs="21,4;21,5;21,7;21,8;21,8;16,8;6,7;0,6;0,6;0,4;1,2;1,0;1,0;8,4;15,4;21,4;21,4;21,4" o:connectangles="0,0,0,0,0,0,0,0,0,0,0,0,0,0,0,0,0,0"/>
                </v:shape>
                <v:shape id="Freeform 29" o:spid="_x0000_s1048" style="position:absolute;left:1011;top:1128;width:29;height:20;visibility:visible;mso-wrap-style:square;v-text-anchor:top" coordsize="11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" path="m116,59l77,72,33,82,,47,6,28,28,11,48,,65,15,98,44r18,15xe" stroked="f">
                  <v:path arrowok="t" o:connecttype="custom" o:connectlocs="29,14;19,18;8,20;0,11;0,11;2,7;7,3;12,0;12,0;16,4;25,11;29,14;29,14;29,14" o:connectangles="0,0,0,0,0,0,0,0,0,0,0,0,0,0"/>
                </v:shape>
                <v:shape id="Freeform 30" o:spid="_x0000_s1049" style="position:absolute;left:417;top:1135;width:21;height:18;visibility:visible;mso-wrap-style:square;v-text-anchor:top" coordsize="8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" path="m69,74l42,56,13,40,,12,1,9,4,4,5,,26,16,63,42,84,57r-6,5l74,68r-5,6xe" stroked="f">
                  <v:path arrowok="t" o:connecttype="custom" o:connectlocs="17,18;11,14;3,10;0,3;0,3;0,2;1,1;1,0;1,0;7,4;16,10;21,14;21,14;20,15;19,17;17,18;17,18" o:connectangles="0,0,0,0,0,0,0,0,0,0,0,0,0,0,0,0,0"/>
                </v:shape>
                <v:shape id="Freeform 31" o:spid="_x0000_s1050" style="position:absolute;left:404;top:1141;width:8;height:63;visibility:visible;mso-wrap-style:square;v-text-anchor:top" coordsize="32,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" path="m22,237r-1,2l20,245r-5,11l11,255,5,251,,244,6,188,7,128,5,68,,10,6,5,15,1,25,r5,59l32,119r-2,59l22,237xe" stroked="f">
                  <v:path arrowok="t" o:connecttype="custom" o:connectlocs="6,58;5,59;5,60;4,63;4,63;3,63;1,62;0,60;0,60;2,46;2,32;1,17;0,2;0,2;2,1;4,0;6,0;6,0;8,15;8,29;8,44;6,58;6,58" o:connectangles="0,0,0,0,0,0,0,0,0,0,0,0,0,0,0,0,0,0,0,0,0,0,0"/>
                </v:shape>
                <v:shape id="Freeform 32" o:spid="_x0000_s1051" style="position:absolute;left:943;top:1134;width:22;height:3;visibility:visible;mso-wrap-style:square;v-text-anchor:top" coordsize="8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" path="m89,8l54,8,21,11,,,23,,66,1,89,2r,1l89,5r,3xe" stroked="f">
                  <v:path arrowok="t" o:connecttype="custom" o:connectlocs="22,2;13,2;5,3;0,0;0,0;6,0;16,0;22,1;22,1;22,1;22,1;22,2;22,2;22,2" o:connectangles="0,0,0,0,0,0,0,0,0,0,0,0,0,0"/>
                </v:shape>
                <v:shape id="Freeform 33" o:spid="_x0000_s1052" style="position:absolute;left:944;top:1141;width:8;height:126;visibility:visible;mso-wrap-style:square;v-text-anchor:top" coordsize="31,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" path="m22,507r-4,-2l9,501,4,499r,-44l3,410,2,364,1,318,,271,,225,1,179,3,133,9,88,17,44,26,r2,2l30,6r1,2l30,53,29,99r,45l29,189r,46l29,280r,46l28,371r-2,45l24,462r-2,45xe" stroked="f">
                  <v:path arrowok="t" o:connecttype="custom" o:connectlocs="6,126;5,126;2,125;1,124;1,124;1,113;1,102;1,90;0,79;0,67;0,56;0,44;1,33;2,22;4,11;7,0;7,0;7,0;8,1;8,2;8,2;8,13;7,25;7,36;7,47;7,58;7,70;7,81;7,92;7,103;6,115;6,126;6,126" o:connectangles="0,0,0,0,0,0,0,0,0,0,0,0,0,0,0,0,0,0,0,0,0,0,0,0,0,0,0,0,0,0,0,0,0"/>
                </v:shape>
                <v:shape id="Freeform 34" o:spid="_x0000_s1053" style="position:absolute;left:933;top:1141;width:11;height:121;visibility:visible;mso-wrap-style:square;v-text-anchor:top" coordsize="45,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" path="m30,484l14,476,2,464,3,446,4,400r,-47l2,305,1,258,,212,,166,4,121,12,78,25,38,45,,37,49,33,97r-2,48l29,193r,49l30,290r,49l31,388r,48l30,484xe" stroked="f">
                  <v:path arrowok="t" o:connecttype="custom" o:connectlocs="7,121;3,119;0,116;1,112;1,112;1,100;1,88;0,76;0,65;0,53;0,42;1,30;3,20;6,10;11,0;11,0;9,12;8,24;8,36;7,48;7,61;7,73;7,85;8,97;8,109;7,121;7,121" o:connectangles="0,0,0,0,0,0,0,0,0,0,0,0,0,0,0,0,0,0,0,0,0,0,0,0,0,0,0"/>
                </v:shape>
                <v:shape id="Freeform 35" o:spid="_x0000_s1054" style="position:absolute;left:955;top:1141;width:8;height:128;visibility:visible;mso-wrap-style:square;v-text-anchor:top" coordsize="33,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" path="m22,494r-4,4l9,505r-5,4l4,497r,-32l3,417r,-59l2,292r,-68l1,158,1,99,,51,,19,,7,1,5,3,2,4,,17,36,28,75r5,41l33,163r-1,47l30,257r-2,47l25,353r-1,47l22,447r,47xe" stroked="f">
                  <v:path arrowok="t" o:connecttype="custom" o:connectlocs="5,124;4,125;2,127;1,128;1,128;1,125;1,117;1,105;1,90;0,73;0,56;0,40;0,25;0,13;0,5;0,2;0,2;0,1;1,1;1,0;1,0;4,9;7,19;8,29;8,29;8,41;8,53;7,65;7,76;6,89;6,101;5,112;5,124;5,124" o:connectangles="0,0,0,0,0,0,0,0,0,0,0,0,0,0,0,0,0,0,0,0,0,0,0,0,0,0,0,0,0,0,0,0,0,0"/>
                </v:shape>
                <v:shape id="Freeform 36" o:spid="_x0000_s1055" style="position:absolute;left:962;top:1142;width:12;height:118;visibility:visible;mso-wrap-style:square;v-text-anchor:top" coordsize="50,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" path="m50,197r-2,98l47,344r1,30l47,393r1,22l49,451r-7,6l30,467r-8,4l18,426,16,380r1,-47l19,286r3,-48l24,189r,-48l20,93,14,46,,,5,3r9,7l18,13,33,63r6,33l43,131r1,17l48,180r2,17xe" stroked="f">
                  <v:path arrowok="t" o:connecttype="custom" o:connectlocs="12,49;12,74;11,86;12,94;12,94;11,98;12,104;12,113;12,113;10,114;7,117;5,118;5,118;4,107;4,95;4,83;5,72;5,60;6,47;6,35;5,23;3,12;0,0;0,0;1,1;3,3;4,3;4,3;8,16;9,24;10,33;10,33;11,37;12,45;12,49;12,49" o:connectangles="0,0,0,0,0,0,0,0,0,0,0,0,0,0,0,0,0,0,0,0,0,0,0,0,0,0,0,0,0,0,0,0,0,0,0,0"/>
                </v:shape>
                <v:shape id="Freeform 37" o:spid="_x0000_s1056" style="position:absolute;left:390;top:1145;width:11;height:55;visibility:visible;mso-wrap-style:square;v-text-anchor:top" coordsize="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" path="m38,221r-4,-1l27,218r-4,-2l22,162,18,109,10,58,,6,11,5,21,1,33,r4,56l42,110r2,55l38,221xe" stroked="f">
                  <v:path arrowok="t" o:connecttype="custom" o:connectlocs="10,55;9,55;7,54;6,54;6,54;6,40;5,27;3,14;0,1;0,1;3,1;5,0;8,0;8,0;9,14;11,27;11,41;10,55;10,55" o:connectangles="0,0,0,0,0,0,0,0,0,0,0,0,0,0,0,0,0,0,0"/>
                </v:shape>
                <v:shape id="Freeform 38" o:spid="_x0000_s1057" style="position:absolute;left:510;top:1139;width:13;height:121;visibility:visible;mso-wrap-style:square;v-text-anchor:top" coordsize="50,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" path="m50,l43,46,36,93r-5,47l27,188r-2,48l24,286r,49l24,385r,49l24,483,13,480,6,473,,465,,440,,381,1,304r,-76l1,168,2,145r9,-38l28,37,38,r4,l47,r3,xe" stroked="f">
                  <v:path arrowok="t" o:connecttype="custom" o:connectlocs="13,0;11,12;9,23;8,35;7,47;7,59;6,72;6,84;6,96;6,109;6,121;6,121;3,120;2,118;0,116;0,116;0,110;0,95;0,76;0,57;0,42;1,36;1,36;3,27;7,9;10,0;10,0;11,0;12,0;13,0;13,0;13,0" o:connectangles="0,0,0,0,0,0,0,0,0,0,0,0,0,0,0,0,0,0,0,0,0,0,0,0,0,0,0,0,0,0,0,0"/>
                </v:shape>
                <v:shape id="Freeform 39" o:spid="_x0000_s1058" style="position:absolute;left:520;top:1139;width:8;height:130;visibility:visible;mso-wrap-style:square;v-text-anchor:top" coordsize="29,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" path="m25,518r-7,-6l6,500,,493,3,450r,-45l3,360r,-46l2,267r,-46l3,175,6,129,11,85,18,41,29,,28,47,27,95r-1,47l26,189r,47l26,284r,47l26,378r,47l26,471r-1,47xe" stroked="f">
                  <v:path arrowok="t" o:connecttype="custom" o:connectlocs="7,130;5,128;2,125;0,124;0,124;1,113;1,102;1,90;1,79;1,67;1,55;1,44;2,32;3,21;5,10;8,0;8,0;8,12;7,24;7,36;7,47;7,59;7,71;7,83;7,95;7,107;7,118;7,130;7,130;7,130" o:connectangles="0,0,0,0,0,0,0,0,0,0,0,0,0,0,0,0,0,0,0,0,0,0,0,0,0,0,0,0,0,0"/>
                </v:shape>
                <v:shape id="Freeform 40" o:spid="_x0000_s1059" style="position:absolute;left:532;top:1141;width:7;height:129;visibility:visible;mso-wrap-style:square;v-text-anchor:top" coordsize="25,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" path="m24,502r-5,3l6,510,,514,,502,,469,,420,1,359r,-67l1,222r,-68l2,94,2,44,2,13,2,r9,45l17,91r5,47l24,184r1,46l25,276r-1,46l23,367r,46l23,457r1,45xe" stroked="f">
                  <v:path arrowok="t" o:connecttype="custom" o:connectlocs="7,126;5,127;2,128;0,129;0,129;0,126;0,118;0,105;0,90;0,73;0,56;0,39;1,24;1,11;1,3;1,0;1,0;3,11;5,23;6,35;7,46;7,58;7,69;7,81;6,92;6,104;6,115;7,126;7,126;7,126" o:connectangles="0,0,0,0,0,0,0,0,0,0,0,0,0,0,0,0,0,0,0,0,0,0,0,0,0,0,0,0,0,0"/>
                </v:shape>
                <v:shape id="Freeform 41" o:spid="_x0000_s1060" style="position:absolute;left:538;top:1145;width:11;height:118;visibility:visible;mso-wrap-style:square;v-text-anchor:top" coordsize="42,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" path="m42,455r-3,4l31,466r-3,4l23,425,21,378,20,331r1,-49l21,234r,-50l20,136,17,89,10,44,,,15,42,26,85r8,47l39,178r2,47l41,272r,47l41,366r,45l42,455xe" stroked="f">
                  <v:path arrowok="t" o:connecttype="custom" o:connectlocs="11,114;10,115;8,117;7,118;7,118;6,107;6,95;5,83;6,71;6,59;6,46;5,34;4,22;3,11;0,0;0,0;4,11;7,21;9,33;10,45;11,56;11,68;11,80;11,92;11,103;11,114;11,114;11,114" o:connectangles="0,0,0,0,0,0,0,0,0,0,0,0,0,0,0,0,0,0,0,0,0,0,0,0,0,0,0,0"/>
                </v:shape>
                <v:shape id="Freeform 42" o:spid="_x0000_s1061" style="position:absolute;left:376;top:1148;width:15;height:49;visibility:visible;mso-wrap-style:square;v-text-anchor:top" coordsize="64,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" path="m14,63l11,49,3,21,,5,19,3,36,,46,15r5,47l59,149r5,47l35,159,24,111,14,63xe" stroked="f">
                  <v:path arrowok="t" o:connecttype="custom" o:connectlocs="3,16;3,12;1,5;0,1;0,1;4,1;8,0;11,4;11,4;12,16;14,37;15,49;15,49;8,40;6,28;3,16;3,16" o:connectangles="0,0,0,0,0,0,0,0,0,0,0,0,0,0,0,0,0"/>
                </v:shape>
                <v:shape id="Freeform 43" o:spid="_x0000_s1062" style="position:absolute;left:418;top:1148;width:11;height:13;visibility:visible;mso-wrap-style:square;v-text-anchor:top" coordsize="4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" path="m25,49l14,45,5,39,,30,,22,,8,,,12,8,33,20r11,7l43,37r-9,7l25,49xe" stroked="f">
                  <v:path arrowok="t" o:connecttype="custom" o:connectlocs="6,13;4,12;1,10;0,8;0,8;0,6;0,2;0,0;0,0;3,2;8,5;11,7;11,7;11,10;9,12;6,13;6,13" o:connectangles="0,0,0,0,0,0,0,0,0,0,0,0,0,0,0,0,0"/>
                </v:shape>
                <v:shape id="Freeform 44" o:spid="_x0000_s1063" style="position:absolute;left:1030;top:1150;width:28;height:84;visibility:visible;mso-wrap-style:square;v-text-anchor:top" coordsize="112,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" path="m112,335r-2,1l107,338r-2,1l87,288,71,235,54,182,38,130,20,78,,28,15,16,35,11,54,,75,37,85,77r3,43l87,165r-1,45l88,254r8,41l112,335xe" stroked="f">
                  <v:path arrowok="t" o:connecttype="custom" o:connectlocs="28,83;28,83;27,84;26,84;26,84;22,71;18,58;14,45;10,32;5,19;0,7;0,7;4,4;9,3;14,0;14,0;19,9;21,19;22,30;22,41;22,52;22,63;24,73;28,83;28,83;28,83" o:connectangles="0,0,0,0,0,0,0,0,0,0,0,0,0,0,0,0,0,0,0,0,0,0,0,0,0,0"/>
                </v:shape>
                <v:shape id="Freeform 45" o:spid="_x0000_s1064" style="position:absolute;left:366;top:1152;width:14;height:42;visibility:visible;mso-wrap-style:square;v-text-anchor:top" coordsize="60,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" path="m42,78r9,34l60,146r,23l27,117,5,59,,,27,13r9,31l42,78xe" stroked="f">
                  <v:path arrowok="t" o:connecttype="custom" o:connectlocs="10,19;12,28;14,36;14,42;14,42;6,29;1,15;0,0;0,0;6,3;8,11;10,19;10,19;10,19" o:connectangles="0,0,0,0,0,0,0,0,0,0,0,0,0,0"/>
                </v:shape>
                <v:shape id="Freeform 46" o:spid="_x0000_s1065" style="position:absolute;left:1019;top:1156;width:32;height:75;visibility:visible;mso-wrap-style:square;v-text-anchor:top" coordsize="129,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" path="m129,301r-18,-3l96,287,89,269,75,215,56,164,36,111,17,60,,6,7,3,17,r8,4l33,26,52,81r25,71l101,224r20,55l129,301xe" stroked="f">
                  <v:path arrowok="t" o:connecttype="custom" o:connectlocs="32,75;28,74;24,72;22,67;22,67;19,54;14,41;9,28;4,15;0,1;0,1;2,1;4,0;6,1;6,1;8,6;13,20;19,38;25,56;30,70;32,75;32,75;32,75" o:connectangles="0,0,0,0,0,0,0,0,0,0,0,0,0,0,0,0,0,0,0,0,0,0,0"/>
                </v:shape>
                <v:shape id="Freeform 47" o:spid="_x0000_s1066" style="position:absolute;left:438;top:1166;width:22;height:71;visibility:visible;mso-wrap-style:square;v-text-anchor:top" coordsize="88,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" path="m88,l72,47,58,94,44,143,31,190,16,237,,283,4,229,14,176,27,123,39,69,49,16,61,9,75,3,88,xe" stroked="f">
                  <v:path arrowok="t" o:connecttype="custom" o:connectlocs="22,0;18,12;15,24;11,36;8,48;4,59;0,71;0,71;1,57;4,44;7,31;10,17;12,4;12,4;15,2;19,1;22,0;22,0;22,0" o:connectangles="0,0,0,0,0,0,0,0,0,0,0,0,0,0,0,0,0,0,0"/>
                </v:shape>
                <v:shape id="Freeform 48" o:spid="_x0000_s1067" style="position:absolute;left:277;top:1167;width:25;height:81;visibility:visible;mso-wrap-style:square;v-text-anchor:top" coordsize="101,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" path="m76,19r2,40l72,98r16,36l74,168,62,203,44,234r18,32l78,297r23,29l63,315,29,289,,254,,208,9,163,20,118,26,73,18,27,17,16,23,6,32,,49,3,63,9,76,19xe" stroked="f">
                  <v:path arrowok="t" o:connecttype="custom" o:connectlocs="19,5;19,15;18,24;22,33;22,33;18,42;15,50;11,58;11,58;15,66;19,74;25,81;25,81;16,78;7,72;0,63;0,63;0,52;2,41;5,29;6,18;4,7;4,7;4,4;6,1;8,0;8,0;12,1;16,2;19,5;19,5;19,5" o:connectangles="0,0,0,0,0,0,0,0,0,0,0,0,0,0,0,0,0,0,0,0,0,0,0,0,0,0,0,0,0,0,0,0"/>
                </v:shape>
                <v:shape id="Freeform 49" o:spid="_x0000_s1068" style="position:absolute;left:432;top:1171;width:12;height:67;visibility:visible;mso-wrap-style:square;v-text-anchor:top" coordsize="49,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" path="m49,l41,55,31,110,20,162r-8,54l5,269r-1,l2,269r-2,l2,218,4,167,8,114,12,62,13,13,24,6,37,3,49,xe" stroked="f">
                  <v:path arrowok="t" o:connecttype="custom" o:connectlocs="12,0;10,14;8,27;5,40;3,54;1,67;1,67;1,67;0,67;0,67;0,67;0,54;1,42;2,28;3,15;3,3;3,3;6,1;9,1;12,0;12,0;12,0" o:connectangles="0,0,0,0,0,0,0,0,0,0,0,0,0,0,0,0,0,0,0,0,0,0"/>
                </v:shape>
                <v:shape id="Freeform 50" o:spid="_x0000_s1069" style="position:absolute;left:419;top:1174;width:85;height:87;visibility:visible;mso-wrap-style:square;v-text-anchor:top" coordsize="343,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" path="m43,l42,56r-2,57l39,168r-2,55l34,274r24,-2l84,269r26,-5l164,293r59,17l283,319r60,5l292,344r-55,5l181,343r-57,-7l93,337r-56,2l6,340,,313,12,288,24,262r,-26l24,174r,-73l24,40r,-26l28,7,35,2,43,xe" stroked="f">
                  <v:path arrowok="t" o:connecttype="custom" o:connectlocs="11,0;10,14;10,28;10,42;9,56;8,68;8,68;14,68;21,67;27,66;27,66;41,73;55,77;70,80;85,81;85,81;72,86;59,87;45,86;31,84;31,84;23,84;9,85;1,85;1,85;0,78;3,72;6,65;6,65;6,59;6,43;6,25;6,10;6,3;6,3;7,2;9,0;11,0;11,0;11,0" o:connectangles="0,0,0,0,0,0,0,0,0,0,0,0,0,0,0,0,0,0,0,0,0,0,0,0,0,0,0,0,0,0,0,0,0,0,0,0,0,0,0,0"/>
                </v:shape>
                <v:shape id="Freeform 51" o:spid="_x0000_s1070" style="position:absolute;left:1094;top:1175;width:70;height:31;visibility:visible;mso-wrap-style:square;v-text-anchor:top" coordsize="28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" path="m280,118r-2,2l272,125r-2,2l216,111,161,94,107,79,53,64,,50,7,30,19,14,35,,85,8r49,17l180,52r41,32l242,93r25,9l280,118xe" stroked="f">
                  <v:path arrowok="t" o:connecttype="custom" o:connectlocs="70,29;70,29;68,31;68,31;68,31;54,27;40,23;27,19;13,16;0,12;0,12;2,7;5,3;9,0;9,0;21,2;34,6;45,13;55,21;55,21;61,23;67,25;70,29;70,29" o:connectangles="0,0,0,0,0,0,0,0,0,0,0,0,0,0,0,0,0,0,0,0,0,0,0,0"/>
                </v:shape>
                <v:shape id="Freeform 52" o:spid="_x0000_s1071" style="position:absolute;left:299;top:1175;width:84;height:48;visibility:visible;mso-wrap-style:square;v-text-anchor:top" coordsize="335,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" path="m283,61r9,15l297,94r3,18l251,95,198,78,143,63,88,51,35,44,73,62r43,11l160,85r38,17l241,116r41,15l315,154r20,38l287,176,241,157,196,138,150,117,104,98,57,81,43,79r-13,l17,85,11,76,3,65,,54,3,33,6,14,17,,72,16r54,7l178,29r52,11l283,61xe" stroked="f">
                  <v:path arrowok="t" o:connecttype="custom" o:connectlocs="71,15;73,19;74,24;75,28;75,28;63,24;50,20;36,16;22,13;9,11;9,11;18,16;29,18;40,21;40,21;50,26;60,29;71,33;79,39;84,48;84,48;72,44;60,39;49,35;38,29;26,25;14,20;14,20;11,20;8,20;4,21;4,21;3,19;1,16;0,14;0,14;1,8;2,4;4,0;4,0;18,4;32,6;45,7;58,10;71,15;71,15;71,15" o:connectangles="0,0,0,0,0,0,0,0,0,0,0,0,0,0,0,0,0,0,0,0,0,0,0,0,0,0,0,0,0,0,0,0,0,0,0,0,0,0,0,0,0,0,0,0,0,0,0"/>
                </v:shape>
                <v:shape id="Freeform 53" o:spid="_x0000_s1072" style="position:absolute;left:1067;top:1178;width:24;height:14;visibility:visible;mso-wrap-style:square;v-text-anchor:top" coordsize="9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" path="m,30l31,18,62,9,95,,76,15,41,43,22,58,10,53,3,42,,30xe" stroked="f">
                  <v:path arrowok="t" o:connecttype="custom" o:connectlocs="0,7;8,4;16,2;24,0;24,0;19,4;10,10;6,14;6,14;3,13;1,10;0,7;0,7" o:connectangles="0,0,0,0,0,0,0,0,0,0,0,0,0"/>
                </v:shape>
                <v:shape id="Freeform 54" o:spid="_x0000_s1073" style="position:absolute;left:878;top:1186;width:26;height:26;visibility:visible;mso-wrap-style:square;v-text-anchor:top" coordsize="10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" path="m104,18l83,44,56,72,32,105,24,89,16,71,,59,16,37,33,19,50,,64,6r26,7l104,18xe" stroked="f">
                  <v:path arrowok="t" o:connecttype="custom" o:connectlocs="26,4;21,11;14,18;8,26;8,26;6,22;4,18;0,15;0,15;4,9;8,5;13,0;13,0;16,1;23,3;26,4;26,4;26,4" o:connectangles="0,0,0,0,0,0,0,0,0,0,0,0,0,0,0,0,0,0"/>
                </v:shape>
                <v:shape id="Freeform 55" o:spid="_x0000_s1074" style="position:absolute;left:1078;top:1186;width:10;height:9;visibility:visible;mso-wrap-style:square;v-text-anchor:top" coordsize="4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" path="m,37l8,21,24,9,41,,26,11,15,27,,37xe" stroked="f">
                  <v:path arrowok="t" o:connecttype="custom" o:connectlocs="0,9;2,5;6,2;10,0;10,0;6,3;4,7;0,9;0,9" o:connectangles="0,0,0,0,0,0,0,0,0"/>
                </v:shape>
                <v:shape id="Freeform 56" o:spid="_x0000_s1075" style="position:absolute;left:1086;top:1190;width:71;height:22;visibility:visible;mso-wrap-style:square;v-text-anchor:top" coordsize="28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" path="m202,71l149,58,52,35,,23,4,16,11,6,15,,70,16r56,17l181,48r54,18l285,85r-28,3l228,81,202,71xe" stroked="f">
                  <v:path arrowok="t" o:connecttype="custom" o:connectlocs="50,18;37,15;13,9;0,6;0,6;1,4;3,2;4,0;4,0;17,4;31,8;45,12;59,17;71,21;71,21;64,22;57,20;50,18;50,18" o:connectangles="0,0,0,0,0,0,0,0,0,0,0,0,0,0,0,0,0,0,0"/>
                </v:shape>
                <v:shape id="Freeform 57" o:spid="_x0000_s1076" style="position:absolute;left:377;top:1197;width:30;height:30;visibility:visible;mso-wrap-style:square;v-text-anchor:top" coordsize="117,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" path="m117,51r,25l108,98,88,114r-18,4l64,116r-6,l55,116r-8,l44,116,33,87,11,30,,,31,13,87,37r30,14xe" stroked="f">
                  <v:path arrowok="t" o:connecttype="custom" o:connectlocs="30,13;30,19;28,25;23,29;23,29;18,30;16,29;15,29;15,29;14,29;12,29;11,29;11,29;8,22;3,8;0,0;0,0;8,3;22,9;30,13;30,13;30,13" o:connectangles="0,0,0,0,0,0,0,0,0,0,0,0,0,0,0,0,0,0,0,0,0,0"/>
                </v:shape>
                <v:shape id="Freeform 58" o:spid="_x0000_s1077" style="position:absolute;left:877;top:1201;width:24;height:31;visibility:visible;mso-wrap-style:square;v-text-anchor:top" coordsize="9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" path="m,127l24,95,69,33,93,,67,44,36,89,,127xe" stroked="f">
                  <v:path arrowok="t" o:connecttype="custom" o:connectlocs="0,31;6,23;18,8;24,0;24,0;17,11;9,22;0,31;0,31;0,31" o:connectangles="0,0,0,0,0,0,0,0,0,0"/>
                </v:shape>
                <v:shape id="Freeform 59" o:spid="_x0000_s1078" style="position:absolute;left:864;top:1212;width:15;height:21;visibility:visible;mso-wrap-style:square;v-text-anchor:top" coordsize="58,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" path="m58,l45,29,30,56r,30l21,85,10,77,,68,18,43,39,21,58,xe" stroked="f">
                  <v:path arrowok="t" o:connecttype="custom" o:connectlocs="15,0;12,7;8,14;8,21;8,21;5,21;3,19;0,17;0,17;5,11;10,5;15,0;15,0;15,0" o:connectangles="0,0,0,0,0,0,0,0,0,0,0,0,0,0"/>
                </v:shape>
                <v:shape id="Freeform 60" o:spid="_x0000_s1079" style="position:absolute;left:685;top:1214;width:34;height:45;visibility:visible;mso-wrap-style:square;v-text-anchor:top" coordsize="138,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" path="m67,148r-1,2l65,154r,2l86,156r19,-10l121,134,132,95r,-45l136,14r2,51l138,123r-34,37l85,169r-18,9l45,180,29,152,7,128,,98,26,67,43,31,67,3,109,r,42l112,84r-9,38l67,148xe" stroked="f">
                  <v:path arrowok="t" o:connecttype="custom" o:connectlocs="17,37;16,38;16,39;16,39;16,39;21,39;26,37;30,34;30,34;33,24;33,13;34,4;34,4;34,16;34,31;26,40;26,40;21,42;17,45;11,45;11,45;7,38;2,32;0,25;0,25;6,17;11,8;17,1;27,0;27,0;27,11;28,21;25,31;17,37;17,37" o:connectangles="0,0,0,0,0,0,0,0,0,0,0,0,0,0,0,0,0,0,0,0,0,0,0,0,0,0,0,0,0,0,0,0,0,0,0"/>
                </v:shape>
                <v:shape id="Freeform 61" o:spid="_x0000_s1080" style="position:absolute;left:796;top:1217;width:133;height:30;visibility:visible;mso-wrap-style:square;v-text-anchor:top" coordsize="531,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" path="m356,76l383,36,426,23r49,l523,22r7,29l531,80r,30l514,110r-42,1l412,112r-72,1l266,114r-73,1l133,116r-42,l75,118,67,68,31,38,,6,40,,77,11r33,20l141,54r33,20l210,84r40,-6l287,78r34,9l356,76xe" stroked="f">
                  <v:path arrowok="t" o:connecttype="custom" o:connectlocs="89,19;96,9;107,6;119,6;131,6;131,6;133,13;133,20;133,28;133,28;129,28;118,28;103,28;85,29;67,29;48,29;33,29;23,29;19,30;19,30;17,17;8,10;0,2;0,2;10,0;19,3;28,8;35,14;44,19;53,21;63,20;63,20;72,20;80,22;89,19;89,19" o:connectangles="0,0,0,0,0,0,0,0,0,0,0,0,0,0,0,0,0,0,0,0,0,0,0,0,0,0,0,0,0,0,0,0,0,0,0,0"/>
                </v:shape>
                <v:shape id="Freeform 62" o:spid="_x0000_s1081" style="position:absolute;left:769;top:1222;width:38;height:32;visibility:visible;mso-wrap-style:square;v-text-anchor:top" coordsize="155,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" path="m99,34r16,21l127,78r1,26l130,107r4,2l140,108r6,-20l142,67,133,46r-4,-5l122,35r-4,-3l133,38r14,8l155,60r-3,19l149,113r-2,17l89,127,42,93,,50,6,22,35,13,59,,77,4,92,16r11,12l102,29r-2,3l99,34xe" stroked="f">
                  <v:path arrowok="t" o:connecttype="custom" o:connectlocs="24,8;28,14;31,19;31,26;31,26;32,26;33,27;34,27;34,27;36,22;35,16;33,11;33,11;32,10;30,9;29,8;29,8;33,9;36,11;38,15;38,15;37,19;37,28;36,32;36,32;22,31;10,23;0,12;0,12;1,5;9,3;14,0;14,0;19,1;23,4;25,7;25,7;25,7;25,8;24,8;24,8" o:connectangles="0,0,0,0,0,0,0,0,0,0,0,0,0,0,0,0,0,0,0,0,0,0,0,0,0,0,0,0,0,0,0,0,0,0,0,0,0,0,0,0,0"/>
                </v:shape>
                <v:shape id="Freeform 63" o:spid="_x0000_s1082" style="position:absolute;left:557;top:1222;width:129;height:25;visibility:visible;mso-wrap-style:square;v-text-anchor:top" coordsize="5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" path="m221,92r55,-6l333,67r56,3l436,64,481,48,519,20r-6,11l503,44r-2,14l503,58r4,l509,58r-11,1l492,65r-1,11l492,82r1,5l499,90r-52,3l397,94r-51,1l297,96r-49,l199,96r-49,l102,96,53,98,3,100,2,75,1,30,,4r46,l93,14,137,r20,38l182,72r39,20xe" stroked="f">
                  <v:path arrowok="t" o:connecttype="custom" o:connectlocs="55,23;69,22;83,17;97,18;97,18;108,16;120,12;129,5;129,5;128,8;125,11;125,15;125,15;125,15;126,15;127,15;127,15;124,15;122,16;122,19;122,19;122,21;123,22;124,23;124,23;111,23;99,24;86,24;74,24;62,24;49,24;37,24;25,24;13,25;1,25;1,25;0,19;0,8;0,1;0,1;11,1;23,4;34,0;34,0;39,10;45,18;55,23;55,23;55,23" o:connectangles="0,0,0,0,0,0,0,0,0,0,0,0,0,0,0,0,0,0,0,0,0,0,0,0,0,0,0,0,0,0,0,0,0,0,0,0,0,0,0,0,0,0,0,0,0,0,0,0,0"/>
                </v:shape>
                <v:shape id="Freeform 64" o:spid="_x0000_s1083" style="position:absolute;left:725;top:1223;width:47;height:22;visibility:visible;mso-wrap-style:square;v-text-anchor:top" coordsize="18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" path="m189,90r-48,l56,90,9,90,5,58,,25,14,,55,14,96,29r43,3l152,47r24,28l189,90xe" stroked="f">
                  <v:path arrowok="t" o:connecttype="custom" o:connectlocs="47,22;35,22;14,22;2,22;2,22;1,14;0,6;3,0;3,0;14,3;24,7;35,8;35,8;38,11;44,18;47,22;47,22" o:connectangles="0,0,0,0,0,0,0,0,0,0,0,0,0,0,0,0,0"/>
                </v:shape>
                <v:shape id="Freeform 65" o:spid="_x0000_s1084" style="position:absolute;left:1050;top:1236;width:10;height:7;visibility:visible;mso-wrap-style:square;v-text-anchor:top" coordsize="3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" path="m39,28l,,39,16r,12xe" stroked="f">
                  <v:path arrowok="t" o:connecttype="custom" o:connectlocs="10,7;0,0;10,4;10,7;10,7" o:connectangles="0,0,0,0,0"/>
                </v:shape>
                <v:shape id="Freeform 66" o:spid="_x0000_s1085" style="position:absolute;left:555;top:1259;width:135;height:8;visibility:visible;mso-wrap-style:square;v-text-anchor:top" coordsize="54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" path="m540,32r-11,l500,32r-45,l400,33r-63,l270,33r-66,l140,34r-55,l40,34r-30,l,34,1,26,6,13,7,5,56,4,103,3,151,2r47,l245,1r47,l338,r46,l429,1r46,l520,2r6,8l536,24r4,8xe" stroked="f">
                  <v:path arrowok="t" o:connecttype="custom" o:connectlocs="135,8;132,8;125,8;114,8;100,8;84,8;68,8;51,8;35,8;21,8;10,8;3,8;0,8;0,8;0,6;2,3;2,1;2,1;14,1;26,1;38,0;50,0;61,0;73,0;85,0;96,0;107,0;119,0;130,0;130,0;132,2;134,6;135,8;135,8;135,8" o:connectangles="0,0,0,0,0,0,0,0,0,0,0,0,0,0,0,0,0,0,0,0,0,0,0,0,0,0,0,0,0,0,0,0,0,0,0"/>
                </v:shape>
                <v:shape id="Freeform 67" o:spid="_x0000_s1086" style="position:absolute;left:716;top:1258;width:78;height:9;visibility:visible;mso-wrap-style:square;v-text-anchor:top" coordsize="3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" path="m315,36r-23,l234,36r-76,l82,36r-58,l,36,40,10,87,r52,l194,3,249,2r25,15l298,30r17,6xe" stroked="f">
                  <v:path arrowok="t" o:connecttype="custom" o:connectlocs="78,9;72,9;58,9;39,9;20,9;6,9;0,9;0,9;10,3;22,0;34,0;48,1;62,1;62,1;68,4;74,8;78,9;78,9" o:connectangles="0,0,0,0,0,0,0,0,0,0,0,0,0,0,0,0,0,0"/>
                </v:shape>
                <v:shape id="Freeform 68" o:spid="_x0000_s1087" style="position:absolute;left:812;top:1259;width:117;height:8;visibility:visible;mso-wrap-style:square;v-text-anchor:top" coordsize="46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" path="m468,34r-14,l418,34r-52,l303,34r-70,l164,34r-63,l49,34r-36,l,34,3,25,9,9,12,,28,,69,r60,l200,1r75,l345,2r61,l447,2r15,l469,12r-3,11l468,34xe" stroked="f">
                  <v:path arrowok="t" o:connecttype="custom" o:connectlocs="117,8;113,8;104,8;91,8;76,8;58,8;41,8;25,8;12,8;3,8;0,8;0,8;1,6;2,2;3,0;3,0;7,0;17,0;32,0;50,0;69,0;86,0;101,0;112,0;115,0;115,0;117,3;116,5;117,8;117,8" o:connectangles="0,0,0,0,0,0,0,0,0,0,0,0,0,0,0,0,0,0,0,0,0,0,0,0,0,0,0,0,0,0"/>
                </v:shape>
                <v:shape id="Freeform 69" o:spid="_x0000_s1088" style="position:absolute;left:963;top:1250;width:243;height:20;visibility:visible;mso-wrap-style:square;v-text-anchor:top" coordsize="97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" path="m,78l34,60,65,46r36,14l152,67r46,-4l243,55r44,-9l332,42r48,4l393,35,413,14,424,2r35,1l531,3r73,1l637,4r-8,6l615,17r-8,5l609,24r3,1l617,24r-5,13l612,47r9,7l676,54r52,l778,54r52,-3l838,34r3,-20l850,r53,5l940,39r33,39l968,78r-18,l924,78r-36,l846,78r-51,l740,78r-59,l618,78r-65,l486,78r-66,l355,78r-63,l233,78r-56,l128,78r-43,l49,78r-27,l5,78,,78xe" stroked="f">
                  <v:path arrowok="t" o:connecttype="custom" o:connectlocs="8,15;25,15;38,17;61,14;83,11;95,12;103,4;106,1;133,1;159,1;157,3;152,6;152,6;154,6;153,9;155,14;169,14;194,14;207,13;210,4;212,0;235,10;243,20;237,20;222,20;199,20;170,20;138,20;105,20;73,20;44,20;21,20;5,20;0,20" o:connectangles="0,0,0,0,0,0,0,0,0,0,0,0,0,0,0,0,0,0,0,0,0,0,0,0,0,0,0,0,0,0,0,0,0,0"/>
                </v:shape>
                <v:shape id="Freeform 70" o:spid="_x0000_s1089" style="position:absolute;left:269;top:1253;width:250;height:17;visibility:visible;mso-wrap-style:square;v-text-anchor:top" coordsize="100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" path="m167,r18,l231,r65,l371,r76,l512,r46,l575,r6,23l591,44r21,9l656,41r43,-2l743,44r42,6l828,56r43,l913,48,954,28r15,13l986,55r17,13l998,68r-17,l956,68r-33,l881,68r-47,l781,68r-57,l662,68r-62,l535,68r-66,l404,68r-63,l280,68r-58,l170,68r-49,l81,68r-34,l21,68,6,68,,68,38,36,76,4r44,6l136,10,152,5,167,xe" stroked="f">
                  <v:path arrowok="t" o:connecttype="custom" o:connectlocs="42,0;46,0;58,0;74,0;92,0;111,0;128,0;139,0;143,0;143,0;145,6;147,11;153,13;153,13;164,10;174,10;185,11;196,13;206,14;217,14;228,12;238,7;238,7;242,10;246,14;250,17;250,17;249,17;245,17;238,17;230,17;220,17;208,17;195,17;180,17;165,17;150,17;133,17;117,17;101,17;85,17;70,17;55,17;42,17;30,17;20,17;12,17;5,17;1,17;0,17;0,17;9,9;19,1;30,3;30,3;34,3;38,1;42,0;42,0;42,0" o:connectangles="0,0,0,0,0,0,0,0,0,0,0,0,0,0,0,0,0,0,0,0,0,0,0,0,0,0,0,0,0,0,0,0,0,0,0,0,0,0,0,0,0,0,0,0,0,0,0,0,0,0,0,0,0,0,0,0,0,0,0,0"/>
                </v:shape>
                <v:shape id="Freeform 71" o:spid="_x0000_s1090" style="position:absolute;left:601;top:1283;width:280;height:26;visibility:visible;mso-wrap-style:square;v-text-anchor:top" coordsize="1118,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" path="m199,27r22,-1l235,30r9,18l231,45,217,43r-11,l210,61r15,11l238,85r9,2l257,86r11,1l274,75r1,-15l288,55r9,26l320,84r26,-5l359,71r9,-11l371,45,358,41r-14,6l330,51r-4,-6l321,34r-3,-5l331,28r14,5l354,21r-2,-4l348,8,346,4,366,2r20,5l388,29r8,-3l410,21r8,-2l421,29r,9l420,48r-6,-3l407,45r-9,l397,47r-5,3l391,51r15,20l426,84r25,1l453,72,450,57r9,-9l472,55r-2,18l479,85r28,-1l533,78,546,55r-1,-6l542,44r-3,-3l532,44r-12,8l514,55r-3,-7l507,33r-3,-6l511,27r14,1l533,29r,-7l533,10r,-6l542,4r15,l565,4r1,11l564,23r9,8l578,30r9,-2l592,27r-1,5l590,42r,6l579,45,569,43r-6,5l567,62r6,15l587,85r16,-1l619,84r15,-9l633,66r,-7l639,55r12,1l652,68r2,11l682,84r26,-7l726,55r,-4l726,49r2,-4l717,40r-13,3l690,45r-1,-7l690,31r6,-4l708,28r12,3l730,21r-1,-3l728,10r,-3l743,5r16,1l772,4r,7l771,25r-1,6l776,30r13,-2l796,27r-3,5l787,44r-3,7l775,47r-9,-2l757,43r-5,10l759,64r5,11l778,84r19,l816,85r3,-7l823,66r3,-6l833,67r4,12l848,85r23,-3l892,67,907,48r-9,-8l885,42r-10,1l875,40r,-6l875,31r14,-1l903,36r14,-7l916,22r-1,-9l915,7r12,l949,7r12,l955,16r-3,10l956,33r5,-1l971,31r5,l976,34r,8l976,45,961,43,945,40r-11,5l947,67r16,17l988,85r20,-11l1016,52r6,23l1044,81r20,-11l1084,55r3,-4l1089,47r3,-4l1082,37r-10,3l1062,43r-1,1l1060,45r-3,-8l1062,28r4,-9l1075,26r10,3l1096,29r3,-7l1105,10r3,-6l1111,5r5,1l1118,7r-12,29l1087,70r-15,31l1065,101r-16,l1021,101r-36,l941,101r-51,l834,102r-60,l710,102r-66,l576,102r-67,l443,102r-64,l319,102r-58,l211,102r-43,l132,104r-28,l87,104r-6,l51,75,23,39,,4r16,l32,13r3,20l43,30,56,25r8,-4l67,28r6,11l77,45,67,49r-13,l49,60,69,73,86,87r19,l105,81r,-14l105,60r6,l121,60r4,l126,79r13,11l155,89,171,79r8,-16l185,45r-21,l144,48,133,27r9,2l154,28r11,1l168,19r-3,-9l159,2,174,r12,2l199,2r,6l199,20r,7xe" stroked="f">
                  <v:path arrowok="t" o:connecttype="custom" o:connectlocs="58,11;60,21;69,19;87,20;90,10;80,7;88,4;97,7;105,7;100,11;102,18;115,12;127,21;135,10;128,12;133,7;136,1;144,8;148,8;141,12;151,21;160,14;171,21;182,11;173,10;183,5;186,1;193,8;199,8;190,11;195,21;207,15;218,21;219,11;223,8;229,2;239,4;244,8;241,11;247,21;261,20;273,11;266,11;267,5;275,6;280,2;267,25;209,26;111,26;33,26;6,10;9,8;18,10;12,15;26,17;31,15;45,16;33,7;41,3;50,1" o:connectangles="0,0,0,0,0,0,0,0,0,0,0,0,0,0,0,0,0,0,0,0,0,0,0,0,0,0,0,0,0,0,0,0,0,0,0,0,0,0,0,0,0,0,0,0,0,0,0,0,0,0,0,0,0,0,0,0,0,0,0,0"/>
                </v:shape>
                <v:shape id="Freeform 72" o:spid="_x0000_s1091" style="position:absolute;left:1169;top:1284;width:31;height:23;visibility:visible;mso-wrap-style:square;v-text-anchor:top" coordsize="12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" path="m126,l68,48,22,77,,91,15,57,28,20,33,2,65,1,101,r25,xe" stroked="f">
                  <v:path arrowok="t" o:connecttype="custom" o:connectlocs="31,0;17,12;5,19;0,23;0,23;4,14;7,5;8,1;8,1;16,0;25,0;31,0;31,0" o:connectangles="0,0,0,0,0,0,0,0,0,0,0,0,0"/>
                </v:shape>
                <v:shape id="Freeform 73" o:spid="_x0000_s1092" style="position:absolute;left:282;top:1285;width:32;height:26;visibility:visible;mso-wrap-style:square;v-text-anchor:top" coordsize="128,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" path="m128,103l85,71,39,38,,,21,1,61,2,82,3,94,29r22,48l128,103xe" stroked="f">
                  <v:path arrowok="t" o:connecttype="custom" o:connectlocs="32,26;21,18;10,10;0,0;0,0;5,0;15,1;21,1;21,1;24,7;29,19;32,26;32,26;32,26" o:connectangles="0,0,0,0,0,0,0,0,0,0,0,0,0,0"/>
                </v:shape>
                <v:shape id="Freeform 74" o:spid="_x0000_s1093" style="position:absolute;left:655;top:1315;width:168;height:8;visibility:visible;mso-wrap-style:square;v-text-anchor:top" coordsize="67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" path="m675,4r-44,9l587,20r-45,6l497,30r-45,2l407,35r-45,l316,34,271,32,225,29,179,26,134,22,89,16,44,11,,4,41,3,83,2,127,1r44,l216,r46,l308,r46,l402,r46,l495,1r46,l586,2r45,1l675,4xe" stroked="f">
                  <v:path arrowok="t" o:connecttype="custom" o:connectlocs="168,1;157,3;146,5;135,6;124,7;112,7;101,8;90,8;79,8;67,7;56,7;45,6;33,5;22,4;11,3;0,1;0,1;10,1;21,0;32,0;43,0;54,0;65,0;77,0;88,0;100,0;112,0;123,0;135,0;146,0;157,1;168,1;168,1;168,1" o:connectangles="0,0,0,0,0,0,0,0,0,0,0,0,0,0,0,0,0,0,0,0,0,0,0,0,0,0,0,0,0,0,0,0,0,0"/>
                </v:shape>
                <v:shape id="Freeform 75" o:spid="_x0000_s1094" style="position:absolute;left:324;top:1291;width:828;height:157;visibility:visible;mso-wrap-style:square;v-text-anchor:top" coordsize="3308,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" path="m1784,492r-9,6l1757,510r-10,8l1715,486r3,-47l1718,395r-2,-22l1715,344r12,-16l1741,330r28,5l1783,337r,41l1784,451r,41xm2757,104l2740,70,2722,35,2706,r-39,17l2629,33r-39,16l2551,64r-40,14l2471,92r-40,14l2390,119r-41,12l2309,142r-41,11l2226,163r-40,9l2144,181r-42,8l2059,197r-42,6l1976,210r-43,4l1890,220r-43,3l1805,226r-43,2l1718,229r-43,2l1632,231r-42,-2l1547,228r-44,-2l1460,223r-43,-5l1373,214r-43,-5l1287,202r-43,-8l1200,187r-43,-9l1111,170r-44,-9l1023,151,979,138,936,126,895,112,852,98,810,83,768,66,726,50,685,32,642,15,627,43,614,74r-16,30l587,104r-28,l516,104r-54,l400,104r-67,l265,104r-68,l135,104r-54,l38,104r-27,l,104r36,26l72,155r36,24l147,203r37,23l223,249r39,22l301,293r41,21l381,334r41,19l464,372r41,19l547,408r42,18l632,441r42,17l717,472r43,14l803,499r-7,-17l781,473,767,460r2,-22l790,426r19,-14l802,396r,-15l809,365,759,344,714,318,670,290,626,260r-1,2l623,265r-1,1l619,306r-18,36l590,380,569,361,556,333r-4,-31l532,307r-22,3l491,306r-2,-12l492,281r7,-11l486,269r-24,-2l449,266r-48,16l348,274,298,260r4,-16l310,231r14,-9l316,204,298,192,288,176r18,-13l327,163r24,3l356,153r,-10l364,131r18,6l416,152r19,6l453,183r15,27l489,226r,-10l488,198r-1,-10l512,183r26,7l560,198r,-1l560,195r,-1l539,178r-16,-9l504,154r24,-18l553,144r32,4l614,144r12,3l626,166r23,26l676,192r28,16l719,229r15,23l748,272r25,-1l796,259r19,-13l819,226r-17,-8l784,212,758,197,740,175,730,146r22,-5l777,145r24,1l807,131r1,-16l819,104r22,13l857,132r13,19l879,145r10,-5l899,146r12,28l911,204r-12,30l875,248r-13,28l839,294r22,-3l903,285r24,-3l961,261r21,-37l1018,202r10,6l1034,214r,12l1025,247r-5,23l1016,292r5,1l1031,294r7,l1065,288r8,-27l1084,236r17,-18l1121,204r22,2l1153,229r22,-2l1199,232r,26l1210,278r19,16l1195,320r-44,9l1106,326r-12,10l1078,333r-14,5l1104,353r41,3l1185,350r48,-12l1281,326r46,-16l1336,335r-5,24l1354,372r2,12l1350,394r-8,8l1320,409r-4,22l1300,446r-31,-13l1239,418r-16,-21l1203,394r-21,3l1167,407r5,1l1181,413r4,1l1186,414r4,-1l1192,412r14,14l1225,435r18,8l1265,469r11,32l1281,533r-15,5l1253,534r-12,-3l1240,539r-2,15l1237,563r-25,-1l1196,551r-19,-10l1162,551r-16,6l1128,555r3,-31l1137,469r3,-30l1113,420r-33,-11l1050,394r7,21l1061,442r-7,25l1061,483r13,11l1088,501r-1,11l1085,521r-6,7l1063,532r-16,-6l1034,517r-20,-23l1014,461r2,-32l1011,436r-6,13l1000,455r-26,15l943,474r-33,l897,490r-19,15l863,517r43,11l947,539r44,11l1034,560r43,8l1121,576r44,8l1209,591r44,7l1297,603r45,5l1387,612r45,5l1477,620r46,2l1568,624r46,1l1660,626r46,l1752,626r48,l1751,596r-47,-27l1654,543r7,-63l1663,412r-3,-64l1668,306r37,-20l1742,256r27,9l1817,281r27,9l1846,299r-7,7l1834,314r6,68l1840,446r8,65l1835,521r-24,18l1799,549r16,8l1846,574r17,9l1855,603r-18,8l1822,626r49,-3l1922,618r48,-7l2018,603r49,-7l2114,589r46,-8l2157,568r-8,-25l2146,529r-26,8l2092,544r-13,-18l2069,538r-13,8l2040,549r-17,-12l2009,495r-14,-55l1982,383r-16,-42l1957,383r-18,79l1929,505r18,6l1966,512r10,11l1959,541r-16,16l1924,567r-23,-6l1876,552r-20,-14l1865,488r9,-49l1885,392r14,-48l1916,297r21,-43l1954,245r17,1l1989,256r12,35l2029,368r29,76l2070,480r7,4l2089,490r6,5l2137,477r8,-33l2136,406r-5,-32l2122,331r-19,-38l2058,293r1,-25l2077,245r21,-24l2131,228r30,5l2186,251r-4,54l2186,364r8,58l2210,475r13,-4l2246,462r13,-3l2267,464r3,7l2271,477r-24,28l2203,555r-23,26l2223,573r44,-10l2310,553r43,-11l2396,531r43,-12l2480,507r43,-13l2565,481r42,-15l2649,451r41,-15l2731,420r41,-16l2812,386r41,-17l2893,351r39,-20l2972,313r38,-21l3049,271r38,-21l3125,227r37,-22l3199,181r38,-24l3272,133r36,-25l3297,107r-29,l3223,107r-58,l3102,107r-69,-1l2965,106r-65,l2844,106r-46,-2l2768,104r-11,xm974,376r-1,22l968,419r-15,14l916,401,872,376,826,362r54,-11l932,347r42,29xm2519,158r22,-2l2564,161r21,8l2584,152r-4,-19l2589,118r46,26l2669,187r44,29l2763,231r49,3l2861,221r-35,-17l2786,194r-41,3l2741,182r9,-13l2761,158r52,-13l2867,161r55,8l2931,153r11,-16l2959,129r35,-4l3024,136r30,-5l3070,134r12,11l3091,158r,2l3091,165r,2l3076,165r-9,-10l3059,145r-28,11l3004,155r-22,-15l2971,147r-1,11l2972,169r21,6l3011,169r14,14l3028,198r3,15l3031,228r-36,3l2958,239r-36,13l2907,269r-8,20l2890,308r-40,37l2804,361r-52,-3l2755,352r1,-5l2761,342r-12,-5l2737,331r2,-14l2773,299r35,-15l2845,276r,-3l2845,270r,-1l2802,271r-41,11l2726,302r-25,38l2682,381r-27,34l2612,430r-2,-4l2607,418r-2,-3l2596,421r-11,4l2573,426r-3,-9l2566,401r-2,-9l2558,394r-11,4l2542,401r6,-29l2564,344r21,-27l2625,295r46,-11l2707,257r-63,9l2581,271r-62,-2l2520,251r12,-12l2544,226r-13,-21l2521,183r-2,-25xm1572,581r-31,-15l1515,549r-11,-27l1528,481r8,-51l1535,378r2,-50l1524,319r-16,-7l1497,301r22,-18l1543,268r31,-6l1590,272r15,9l1614,296r-19,42l1587,396r,65l1590,526r8,5l1614,542r7,5l1609,556r-25,17l1572,581xm1476,528r-12,17l1444,557r-19,12l1395,558r-22,-19l1350,519r35,-25l1400,443r4,-60l1405,326r-8,-18l1383,294r1,-17l1421,252r37,7l1482,294r-20,42l1458,384r-5,41l1450,463r3,36l1476,528xm2261,365r-7,-41l2243,285r-2,-38l2260,227r36,-35l2315,172r27,17l2369,208r34,-6l2419,184r7,-23l2447,160r-10,30l2417,246r-10,30l2418,283r16,3l2451,290r9,28l2479,371r11,28l2474,409r-16,10l2446,429r-11,14l2414,470r-11,15l2368,478r-38,l2298,489r-1,-1l2292,486r-1,-1l2301,462r21,-41l2333,399r-36,-2l2263,401r-2,-36xm2390,336r-15,22l2359,388r-7,29l2366,418r26,1l2407,420r5,-7l2421,399r4,-7l2414,370r-5,-28l2390,336xm2299,256r4,25l2309,308r7,18l2358,305r11,-36l2377,240r-15,-1l2334,235r-15,-2l2313,239r-9,10l2299,256xe" stroked="f">
                  <v:path arrowok="t" o:connecttype="custom" o:connectlocs="443,84;639,16;484,54;322,51;171,8;34,26;95,84;192,115;156,66;122,74;81,56;109,40;140,49;162,48;196,53;218,38;226,71;256,73;300,58;297,88;329,108;297,104;311,133;285,110;272,131;244,118;303,148;438,149;462,73;466,146;538,136;492,86;470,138;508,92;515,73;556,118;589,136;744,79;776,27;218,94;648,30;691,40;771,36;744,37;731,63;686,80;671,96;642,98;631,67;382,121;404,74;369,132;346,74;566,92;612,40;615,105;576,116;602,105;590,76" o:connectangles="0,0,0,0,0,0,0,0,0,0,0,0,0,0,0,0,0,0,0,0,0,0,0,0,0,0,0,0,0,0,0,0,0,0,0,0,0,0,0,0,0,0,0,0,0,0,0,0,0,0,0,0,0,0,0,0,0,0,0"/>
                  <o:lock v:ext="edit" verticies="t"/>
                </v:shape>
                <v:shape id="Freeform 76" o:spid="_x0000_s1095" style="position:absolute;left:525;top:990;width:7;height:136;visibility:visible;mso-wrap-style:square;v-text-anchor:top" coordsize="29,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" path="m29,543l,543,,,29,r,543xe" stroked="f">
                  <v:path arrowok="t" o:connecttype="custom" o:connectlocs="7,136;0,136;0,0;7,0;7,136;7,136" o:connectangles="0,0,0,0,0,0"/>
                </v:shape>
                <v:shape id="Freeform 77" o:spid="_x0000_s1096" style="position:absolute;left:624;top:1286;width:7;height:8;visibility:visible;mso-wrap-style:square;v-text-anchor:top" coordsize="2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" path="m29,14l27,7,22,2,14,,7,2,1,7,,14r1,7l7,27r7,2l22,27r5,-6l29,14xe" stroked="f">
                  <v:path arrowok="t" o:connecttype="custom" o:connectlocs="7,4;7,2;5,1;3,0;3,0;2,1;0,2;0,4;0,4;0,6;2,7;3,8;3,8;5,7;7,6;7,4;7,4" o:connectangles="0,0,0,0,0,0,0,0,0,0,0,0,0,0,0,0,0"/>
                </v:shape>
                <v:shape id="Freeform 78" o:spid="_x0000_s1097" style="position:absolute;left:667;top:1286;width:8;height:7;visibility:visible;mso-wrap-style:square;v-text-anchor:top" coordsize="2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" path="m28,16l27,8,22,3,14,,6,3,1,8,,16r1,6l6,28r8,2l22,28r5,-6l28,16xe" stroked="f">
                  <v:path arrowok="t" o:connecttype="custom" o:connectlocs="8,4;8,2;6,1;4,0;4,0;2,1;0,2;0,4;0,4;0,5;2,7;4,7;4,7;6,7;8,5;8,4;8,4" o:connectangles="0,0,0,0,0,0,0,0,0,0,0,0,0,0,0,0,0"/>
                </v:shape>
                <v:shape id="Freeform 79" o:spid="_x0000_s1098" style="position:absolute;left:713;top:1284;width:8;height:8;visibility:visible;mso-wrap-style:square;v-text-anchor:top" coordsize="3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" path="m15,29r7,-2l28,22r2,-8l28,8,22,2,16,,8,1,3,6,,14r3,8l8,27r7,2xe" stroked="f">
                  <v:path arrowok="t" o:connecttype="custom" o:connectlocs="4,8;6,7;7,6;8,4;8,4;7,2;6,1;4,0;4,0;2,0;1,2;0,4;0,4;1,6;2,7;4,8;4,8" o:connectangles="0,0,0,0,0,0,0,0,0,0,0,0,0,0,0,0,0"/>
                </v:shape>
                <v:shape id="Freeform 80" o:spid="_x0000_s1099" style="position:absolute;left:758;top:1286;width:8;height:7;visibility:visible;mso-wrap-style:square;v-text-anchor:top" coordsize="2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" path="m29,16l27,8,22,3,14,,7,3,2,8,,16r2,6l7,28r7,2l22,28r5,-6l29,16xe" stroked="f">
                  <v:path arrowok="t" o:connecttype="custom" o:connectlocs="8,4;7,2;6,1;4,0;4,0;2,1;1,2;0,4;0,4;1,5;2,7;4,7;4,7;6,7;7,5;8,4;8,4" o:connectangles="0,0,0,0,0,0,0,0,0,0,0,0,0,0,0,0,0"/>
                </v:shape>
                <v:shape id="Freeform 81" o:spid="_x0000_s1100" style="position:absolute;left:805;top:1286;width:8;height:8;visibility:visible;mso-wrap-style:square;v-text-anchor:top" coordsize="2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" path="m29,15l27,7,22,2,14,,7,2,2,7,,15r2,7l7,27r7,2l22,27r5,-5l29,15xe" stroked="f">
                  <v:path arrowok="t" o:connecttype="custom" o:connectlocs="8,4;7,2;6,1;4,0;4,0;2,1;1,2;0,4;0,4;1,6;2,7;4,8;4,8;6,7;7,6;8,4;8,4" o:connectangles="0,0,0,0,0,0,0,0,0,0,0,0,0,0,0,0,0"/>
                </v:shape>
                <v:shape id="Freeform 82" o:spid="_x0000_s1101" style="position:absolute;left:851;top:1286;width:8;height:8;visibility:visible;mso-wrap-style:square;v-text-anchor:top" coordsize="2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" path="m29,14l27,6,22,1,14,,7,1,2,6,,14r2,8l7,27r7,1l22,27r5,-5l29,14xe" stroked="f">
                  <v:path arrowok="t" o:connecttype="custom" o:connectlocs="8,4;7,2;6,0;4,0;4,0;2,0;1,2;0,4;0,4;1,6;2,8;4,8;4,8;6,8;7,6;8,4;8,4" o:connectangles="0,0,0,0,0,0,0,0,0,0,0,0,0,0,0,0,0"/>
                </v:shape>
                <v:shape id="Freeform 83" o:spid="_x0000_s1102" style="position:absolute;left:425;top:1145;width:36;height:26;visibility:visible;mso-wrap-style:square;v-text-anchor:top" coordsize="145,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" path="m,91r,3l,101r,3l36,93,104,72,141,60r4,-10l144,26,120,,89,23,31,67,,91xe" stroked="f">
                  <v:path arrowok="t" o:connecttype="custom" o:connectlocs="0,23;0,24;0,25;0,26;0,26;9,23;26,18;35,15;35,15;36,13;36,7;30,0;30,0;22,6;8,17;0,23;0,23" o:connectangles="0,0,0,0,0,0,0,0,0,0,0,0,0,0,0,0,0"/>
                </v:shape>
                <v:shape id="Freeform 84" o:spid="_x0000_s1103" style="position:absolute;left:602;top:1030;width:8;height:89;visibility:visible;mso-wrap-style:square;v-text-anchor:top" coordsize="32,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" path="m26,r2,50l30,102r2,53l32,209r-3,51l21,311,4,357r,-19l4,290,3,223,2,150,1,85,,35,,17,8,9,17,2,26,xe" stroked="f">
                  <v:path arrowok="t" o:connecttype="custom" o:connectlocs="7,0;7,12;8,25;8,39;8,52;7,65;5,78;1,89;1,89;1,84;1,72;1,56;1,37;0,21;0,9;0,4;0,4;2,2;4,0;7,0;7,0;7,0;7,0" o:connectangles="0,0,0,0,0,0,0,0,0,0,0,0,0,0,0,0,0,0,0,0,0,0,0"/>
                </v:shape>
                <v:shape id="Freeform 85" o:spid="_x0000_s1104" style="position:absolute;left:876;top:1031;width:7;height:90;visibility:visible;mso-wrap-style:square;v-text-anchor:top" coordsize="29,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" path="m27,356l11,310,4,262,,212,,161,2,109,3,58,2,5,7,4,16,2,21,r4,53l27,107r1,52l29,209r-1,51l27,309r,48l27,356xe" stroked="f">
                  <v:path arrowok="t" o:connecttype="custom" o:connectlocs="7,90;3,78;1,66;0,53;0,41;0,27;1,15;0,1;0,1;2,1;4,1;5,0;5,0;6,13;7,27;7,40;7,53;7,66;7,78;7,90;7,90;7,90;7,90" o:connectangles="0,0,0,0,0,0,0,0,0,0,0,0,0,0,0,0,0,0,0,0,0,0,0"/>
                </v:shape>
                <v:shape id="Freeform 86" o:spid="_x0000_s1105" style="position:absolute;left:925;top:1038;width:7;height:106;visibility:visible;mso-wrap-style:square;v-text-anchor:top" coordsize="28,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" path="m28,379r,-19l28,308r,-71l28,160r,-71l28,37r,-19l28,13,25,4,15,,5,4,1,13r,5l1,35r,46l1,146r,74l1,295r,66l,407r,17l8,412,21,392r7,-13xe" stroked="f">
                  <v:path arrowok="t" o:connecttype="custom" o:connectlocs="7,95;7,90;7,77;7,59;7,40;7,22;7,9;7,5;7,5;7,3;6,1;4,0;4,0;1,1;0,3;0,5;0,5;0,9;0,20;0,37;0,55;0,74;0,90;0,102;0,106;0,106;2,103;5,98;7,95;7,95" o:connectangles="0,0,0,0,0,0,0,0,0,0,0,0,0,0,0,0,0,0,0,0,0,0,0,0,0,0,0,0,0,0"/>
                </v:shape>
                <v:shape id="Freeform 87" o:spid="_x0000_s1106" style="position:absolute;left:899;top:1049;width:8;height:127;visibility:visible;mso-wrap-style:square;v-text-anchor:top" coordsize="31,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" path="m1,493r8,5l23,505r8,4l31,495r,-37l31,404r,-65l31,266r,-71l31,128r,-54l31,37r,-13l31,17,26,6,15,,5,6,1,17,,24,,37,1,72r,53l1,188r,71l1,328r,63l1,444r,36l1,493xe" stroked="f">
                  <v:path arrowok="t" o:connecttype="custom" o:connectlocs="0,123;2,124;6,126;8,127;8,127;8,124;8,114;8,101;8,85;8,66;8,49;8,32;8,18;8,9;8,6;8,6;8,4;7,1;4,0;4,0;1,1;0,4;0,6;0,6;0,9;0,18;0,31;0,47;0,65;0,82;0,98;0,111;0,120;0,123;0,123;0,123" o:connectangles="0,0,0,0,0,0,0,0,0,0,0,0,0,0,0,0,0,0,0,0,0,0,0,0,0,0,0,0,0,0,0,0,0,0,0,0"/>
                </v:shape>
                <v:shape id="Freeform 88" o:spid="_x0000_s1107" style="position:absolute;left:579;top:1033;width:7;height:96;visibility:visible;mso-wrap-style:square;v-text-anchor:top" coordsize="25,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" path="m25,369r,-20l25,300r,-69l25,156r,-68l24,38r,-19l24,14,21,6,12,,4,6,1,14,,19,,39,,91r,72l,241r,71l,363r,21l6,380r13,-7l25,369xe" stroked="f">
                  <v:path arrowok="t" o:connecttype="custom" o:connectlocs="7,92;7,87;7,75;7,58;7,39;7,22;7,10;7,5;7,5;7,4;6,2;3,0;3,0;1,2;0,4;0,5;0,5;0,10;0,23;0,41;0,60;0,78;0,91;0,96;0,96;2,95;5,93;7,92;7,92" o:connectangles="0,0,0,0,0,0,0,0,0,0,0,0,0,0,0,0,0,0,0,0,0,0,0,0,0,0,0,0,0"/>
                </v:shape>
                <v:shape id="Freeform 89" o:spid="_x0000_s1108" style="position:absolute;left:553;top:1035;width:8;height:103;visibility:visible;mso-wrap-style:square;v-text-anchor:top" coordsize="35,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" path="m34,398r,-16l34,339r,-61l34,208r,-69l35,79r,-43l35,20,34,14,30,5,18,,6,5,1,14,,20,,36,,81r,63l,216r,72l,351r,44l,412r9,-3l26,402r8,-4xe" stroked="f">
                  <v:path arrowok="t" o:connecttype="custom" o:connectlocs="8,100;8,96;8,85;8,70;8,52;8,35;8,20;8,9;8,5;8,5;8,4;7,1;4,0;4,0;1,1;0,4;0,5;0,5;0,9;0,20;0,36;0,54;0,72;0,88;0,99;0,103;0,103;2,102;6,101;8,100;8,100" o:connectangles="0,0,0,0,0,0,0,0,0,0,0,0,0,0,0,0,0,0,0,0,0,0,0,0,0,0,0,0,0,0,0"/>
                </v:shape>
                <v:shape id="Freeform 90" o:spid="_x0000_s1109" style="position:absolute;left:295;top:923;width:5;height:245;visibility:visible;mso-wrap-style:square;v-text-anchor:top" coordsize="1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" path="m19,980r-7,-8l5,958,,944r,-7l,918,,889,,849,,801,,747,,687,,623,,556,,488,,420,,355,,290,,231,,176,,129,,89,,60,,41,,34,4,26,14,9,19,r,6l19,23r,27l19,86r,43l19,179r,56l19,294r,64l19,424r,67l19,556r,66l19,686r,59l19,801r,50l19,894r,36l19,957r,17l19,980xe" stroked="f">
                  <v:path arrowok="t" o:connecttype="custom" o:connectlocs="5,245;3,243;1,240;0,236;0,236;0,234;0,230;0,222;0,212;0,200;0,187;0,172;0,156;0,139;0,122;0,105;0,89;0,73;0,58;0,44;0,32;0,22;0,15;0,10;0,9;0,9;1,7;4,2;5,0;5,0;5,2;5,6;5,13;5,22;5,32;5,45;5,59;5,74;5,90;5,106;5,123;5,139;5,156;5,172;5,186;5,200;5,213;5,224;5,233;5,239;5,244;5,245;5,245;5,245" o:connectangles="0,0,0,0,0,0,0,0,0,0,0,0,0,0,0,0,0,0,0,0,0,0,0,0,0,0,0,0,0,0,0,0,0,0,0,0,0,0,0,0,0,0,0,0,0,0,0,0,0,0,0,0,0,0"/>
                </v:shape>
                <v:shape id="Freeform 91" o:spid="_x0000_s1110" style="position:absolute;left:315;top:920;width:7;height:252;visibility:visible;mso-wrap-style:square;v-text-anchor:top" coordsize="27,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" path="m27,1010l,1006,8,,27,5r,1005xe" stroked="f">
                  <v:path arrowok="t" o:connecttype="custom" o:connectlocs="7,252;0,251;2,0;7,1;7,252;7,252" o:connectangles="0,0,0,0,0,0"/>
                </v:shape>
                <v:shape id="Freeform 92" o:spid="_x0000_s1111" style="position:absolute;left:486;top:1057;width:4;height:187;visibility:visible;mso-wrap-style:square;v-text-anchor:top" coordsize="18,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" path="m18,742r-7,5l3,747,,733r,-8l,703,,668,,623,,569,,510,,445,,379,,313,,250,1,191r,-54l1,92,1,57,1,35r,-9l7,15,12,6,18,r,9l18,33r,36l18,116r,56l18,236r,66l18,372r,69l18,508r,62l18,626r,48l18,710r,23l18,742xe" stroked="f">
                  <v:path arrowok="t" o:connecttype="custom" o:connectlocs="4,186;2,187;1,187;0,183;0,183;0,181;0,176;0,167;0,156;0,142;0,128;0,111;0,95;0,78;0,63;0,48;0,34;0,23;0,14;0,9;0,7;0,7;2,4;3,2;4,0;4,0;4,2;4,8;4,17;4,29;4,43;4,59;4,76;4,93;4,110;4,127;4,143;4,157;4,169;4,178;4,183;4,186;4,186;4,186" o:connectangles="0,0,0,0,0,0,0,0,0,0,0,0,0,0,0,0,0,0,0,0,0,0,0,0,0,0,0,0,0,0,0,0,0,0,0,0,0,0,0,0,0,0,0,0"/>
                </v:shape>
                <v:shape id="Freeform 93" o:spid="_x0000_s1112" style="position:absolute;left:316;top:1219;width:6;height:18;visibility:visible;mso-wrap-style:square;v-text-anchor:top" coordsize="2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" path="m25,7r,16l25,53r,16l16,70,8,69,,68,,50,,17,,,8,2r9,1l25,7xe" stroked="f">
                  <v:path arrowok="t" o:connecttype="custom" o:connectlocs="6,2;6,6;6,14;6,18;6,18;4,18;2,18;0,17;0,17;0,13;0,4;0,0;0,0;2,1;4,1;6,2;6,2;6,2" o:connectangles="0,0,0,0,0,0,0,0,0,0,0,0,0,0,0,0,0,0"/>
                </v:shape>
                <v:shape id="Freeform 94" o:spid="_x0000_s1113" style="position:absolute;left:385;top:1235;width:5;height:7;visibility:visible;mso-wrap-style:square;v-text-anchor:top" coordsize="1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" path="m19,10r,5l19,23r,5l14,29r-7,l1,29r,-8l1,7,,,7,3r8,2l19,10xe" stroked="f">
                  <v:path arrowok="t" o:connecttype="custom" o:connectlocs="5,2;5,4;5,6;5,7;5,7;4,7;2,7;0,7;0,7;0,5;0,2;0,0;0,0;2,1;4,1;5,2;5,2;5,2" o:connectangles="0,0,0,0,0,0,0,0,0,0,0,0,0,0,0,0,0,0"/>
                </v:shape>
                <v:shape id="Freeform 95" o:spid="_x0000_s1114" style="position:absolute;left:275;top:918;width:5;height:320;visibility:visible;mso-wrap-style:square;v-text-anchor:top" coordsize="19,1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" path="m19,28l3,,,1278,6,1172r6,-69l6,1035r6,-38l19,981,19,28xe" stroked="f">
                  <v:path arrowok="t" o:connecttype="custom" o:connectlocs="5,7;1,0;0,320;2,293;3,276;2,259;3,250;5,246;5,7;5,7" o:connectangles="0,0,0,0,0,0,0,0,0,0"/>
                </v:shape>
                <v:shape id="Freeform 96" o:spid="_x0000_s1115" style="position:absolute;left:336;top:1056;width:5;height:116;visibility:visible;mso-wrap-style:square;v-text-anchor:top" coordsize="23,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" path="m,453r22,13l23,50,7,,,453xe" stroked="f">
                  <v:path arrowok="t" o:connecttype="custom" o:connectlocs="0,113;5,116;5,12;2,0;0,113;0,113" o:connectangles="0,0,0,0,0,0"/>
                </v:shape>
                <v:shape id="Freeform 97" o:spid="_x0000_s1116" style="position:absolute;left:362;top:1228;width:5;height:11;visibility:visible;mso-wrap-style:square;v-text-anchor:top" coordsize="1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" path="m19,44r,-32l,,,42r19,2xe" stroked="f">
                  <v:path arrowok="t" o:connecttype="custom" o:connectlocs="5,11;5,3;0,0;0,11;5,11;5,11" o:connectangles="0,0,0,0,0,0"/>
                </v:shape>
                <v:shape id="Freeform 98" o:spid="_x0000_s1117" style="position:absolute;left:338;top:1222;width:6;height:15;visibility:visible;mso-wrap-style:square;v-text-anchor:top" coordsize="2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" path="m22,12l,,,60r23,l22,12xe" stroked="f">
                  <v:path arrowok="t" o:connecttype="custom" o:connectlocs="6,3;0,0;0,15;6,15;6,3;6,3" o:connectangles="0,0,0,0,0,0"/>
                </v:shape>
                <v:shape id="Freeform 99" o:spid="_x0000_s1118" style="position:absolute;left:503;top:1039;width:4;height:137;visibility:visible;mso-wrap-style:square;v-text-anchor:top" coordsize="17,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" path="m,34l17,r,471l,549,,34xe" stroked="f">
                  <v:path arrowok="t" o:connecttype="custom" o:connectlocs="0,8;4,0;4,118;0,137;0,8;0,8" o:connectangles="0,0,0,0,0,0"/>
                </v:shape>
                <v:shape id="Freeform 100" o:spid="_x0000_s1119" style="position:absolute;left:1152;top:916;width:6;height:267;visibility:visible;mso-wrap-style:square;v-text-anchor:top" coordsize="23,1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" path="m22,1068r-10,-9l3,1050,1,1030r,-42l2,945r,-42l2,860r,-43l2,774r,-44l2,688,1,644r,-43l1,557r,-44l1,469,,426,,382,,338,,294,,250,1,205r,-44l1,116,2,71,3,27r8,-7l18,13,23,r,44l23,89r,44l22,178r,45l22,266r,45l22,355r,45l22,445r,44l22,534r,44l22,623r,45l22,712r,45l22,802r,44l22,891r,43l22,979r,45l22,1068xe" stroked="f">
                  <v:path arrowok="t" o:connecttype="custom" o:connectlocs="6,267;3,265;1,263;0,258;0,258;0,247;1,236;1,226;1,215;1,204;1,194;1,183;1,172;0,161;0,150;0,139;0,128;0,117;0,107;0,96;0,85;0,74;0,63;0,51;0,40;0,29;1,18;1,7;1,7;3,5;5,3;6,0;6,0;6,11;6,22;6,33;6,45;6,56;6,67;6,78;6,89;6,100;6,111;6,122;6,134;6,145;6,156;6,167;6,178;6,189;6,201;6,212;6,223;6,234;6,245;6,256;6,267;6,267" o:connectangles="0,0,0,0,0,0,0,0,0,0,0,0,0,0,0,0,0,0,0,0,0,0,0,0,0,0,0,0,0,0,0,0,0,0,0,0,0,0,0,0,0,0,0,0,0,0,0,0,0,0,0,0,0,0,0,0,0,0"/>
                </v:shape>
                <v:shape id="Freeform 101" o:spid="_x0000_s1120" style="position:absolute;left:1174;top:915;width:4;height:282;visibility:visible;mso-wrap-style:square;v-text-anchor:top" coordsize="19,1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" path="m19,1127r-4,-1l7,1125r-5,-1l2,1081r,-44l1,994r,-42l1,908r,-43l1,821r,-43l1,734r,-42l1,649r,-44l1,562r,-44l1,476r,-44l1,389r,-43l,302,,260,,216,,173,,129,,86,,42,,,6,5r9,9l19,18r,45l19,107r,45l19,196r,44l19,285r,44l19,374r,44l19,461r-1,45l18,550r,45l18,639r,44l18,728r,44l18,817r,44l18,906r,43l19,993r,45l19,1082r,45xe" stroked="f">
                  <v:path arrowok="t" o:connecttype="custom" o:connectlocs="4,282;3,282;1,281;0,281;0,281;0,270;0,259;0,249;0,238;0,227;0,216;0,205;0,195;0,184;0,173;0,162;0,151;0,141;0,130;0,119;0,108;0,97;0,87;0,76;0,65;0,54;0,43;0,32;0,22;0,11;0,0;0,0;1,1;3,4;4,5;4,5;4,16;4,27;4,38;4,49;4,60;4,71;4,82;4,94;4,105;4,115;4,127;4,138;4,149;4,160;4,171;4,182;4,193;4,204;4,215;4,227;4,237;4,248;4,260;4,271;4,282;4,282" o:connectangles="0,0,0,0,0,0,0,0,0,0,0,0,0,0,0,0,0,0,0,0,0,0,0,0,0,0,0,0,0,0,0,0,0,0,0,0,0,0,0,0,0,0,0,0,0,0,0,0,0,0,0,0,0,0,0,0,0,0,0,0,0,0"/>
                </v:shape>
                <v:shape id="Freeform 102" o:spid="_x0000_s1121" style="position:absolute;left:1009;top:1161;width:6;height:80;visibility:visible;mso-wrap-style:square;v-text-anchor:top" coordsize="21,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" path="m6,28l16,75r5,53l20,185r-2,58l20,300r-5,5l6,315r-4,6l1,320,,316r,-1l,291,,233,,157,,82,,23,,,2,7,4,17,6,28xe" stroked="f">
                  <v:path arrowok="t" o:connecttype="custom" o:connectlocs="2,7;5,19;6,32;6,46;5,61;6,75;6,75;4,76;2,79;1,80;1,80;0,80;0,79;0,79;0,79;0,73;0,58;0,39;0,20;0,6;0,0;0,0;1,2;1,4;2,7;2,7;2,7" o:connectangles="0,0,0,0,0,0,0,0,0,0,0,0,0,0,0,0,0,0,0,0,0,0,0,0,0,0,0"/>
                </v:shape>
                <v:shape id="Freeform 103" o:spid="_x0000_s1122" style="position:absolute;left:1072;top:1211;width:5;height:34;visibility:visible;mso-wrap-style:square;v-text-anchor:top" coordsize="21,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" path="m21,135l,134,,,21,9r,126xe" stroked="f">
                  <v:path arrowok="t" o:connecttype="custom" o:connectlocs="5,34;0,34;0,0;5,2;5,34;5,34" o:connectangles="0,0,0,0,0,0"/>
                </v:shape>
                <v:shape id="Freeform 104" o:spid="_x0000_s1123" style="position:absolute;left:1093;top:1215;width:6;height:29;visibility:visible;mso-wrap-style:square;v-text-anchor:top" coordsize="23,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" path="m1,118l1,87,,31,,,5,1,18,2r5,2l23,33r,54l23,117r-7,1l9,118r-8,xe" stroked="f">
                  <v:path arrowok="t" o:connecttype="custom" o:connectlocs="0,29;0,21;0,8;0,0;0,0;1,0;5,0;6,1;6,1;6,8;6,21;6,29;6,29;4,29;2,29;0,29;0,29" o:connectangles="0,0,0,0,0,0,0,0,0,0,0,0,0,0,0,0,0"/>
                </v:shape>
                <v:shape id="Freeform 105" o:spid="_x0000_s1124" style="position:absolute;left:950;top:1004;width:9;height:126;visibility:visible;mso-wrap-style:square;v-text-anchor:top" coordsize="38,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" path="m4,506r,-14l2,456r,-54l2,337,1,266r,-71l,130,,77,,39,,26,8,17,19,4,31,r,11l31,44r1,48l33,151r1,67l35,286r,67l37,412r1,49l38,493r,13l29,506r-17,l4,506xe" stroked="f">
                  <v:path arrowok="t" o:connecttype="custom" o:connectlocs="1,126;1,123;0,114;0,100;0,84;0,66;0,49;0,32;0,19;0,10;0,6;0,6;2,4;5,1;7,0;7,0;7,3;7,11;8,23;8,38;8,54;8,71;8,88;9,103;9,115;9,123;9,126;9,126;7,126;3,126;1,126;1,126" o:connectangles="0,0,0,0,0,0,0,0,0,0,0,0,0,0,0,0,0,0,0,0,0,0,0,0,0,0,0,0,0,0,0,0"/>
                </v:shape>
                <v:shape id="Freeform 106" o:spid="_x0000_s1125" style="position:absolute;left:992;top:1018;width:4;height:222;visibility:visible;mso-wrap-style:square;v-text-anchor:top" coordsize="14,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" path="m13,885r-5,2l4,887,,881r,-7l,856,,827,,790,,744,,691,,634,,571,,508,,442,,376,,311,,250,,193,,140,,94,,56,,27,,10,,3,5,r5,l14,3r,7l14,27r,30l14,94r,47l14,194r,57l14,314r,64l14,444r,66l14,575r,62l14,694r-1,54l13,794r,37l13,861r,17l13,885xe" stroked="f">
                  <v:path arrowok="t" o:connecttype="custom" o:connectlocs="4,221;2,222;1,222;0,220;0,220;0,219;0,214;0,207;0,198;0,186;0,173;0,159;0,143;0,127;0,111;0,94;0,78;0,63;0,48;0,35;0,24;0,14;0,7;0,3;0,1;0,1;1,0;3,0;4,1;4,1;4,3;4,7;4,14;4,24;4,35;4,49;4,63;4,79;4,95;4,111;4,128;4,144;4,159;4,174;4,187;4,199;4,208;4,215;4,220;4,221;4,221;4,221" o:connectangles="0,0,0,0,0,0,0,0,0,0,0,0,0,0,0,0,0,0,0,0,0,0,0,0,0,0,0,0,0,0,0,0,0,0,0,0,0,0,0,0,0,0,0,0,0,0,0,0,0,0,0,0"/>
                </v:shape>
                <v:shape id="Freeform 107" o:spid="_x0000_s1126" style="position:absolute;left:1010;top:1028;width:5;height:93;visibility:visible;mso-wrap-style:square;v-text-anchor:top" coordsize="19,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" path="m19,333r-6,14l6,360,1,373r,-1l,371,,350,,298,1,225r,-79l1,74,2,21,2,r8,6l15,17r4,14l19,53r,56l19,181r,73l19,310r,23xe" stroked="f">
                  <v:path arrowok="t" o:connecttype="custom" o:connectlocs="5,83;3,87;2,90;0,93;0,93;0,93;0,93;0,93;0,93;0,87;0,74;0,56;0,36;0,18;1,5;1,0;1,0;3,1;4,4;5,8;5,8;5,13;5,27;5,45;5,63;5,77;5,83;5,83" o:connectangles="0,0,0,0,0,0,0,0,0,0,0,0,0,0,0,0,0,0,0,0,0,0,0,0,0,0,0,0"/>
                </v:shape>
                <v:shape id="Freeform 108" o:spid="_x0000_s1127" style="position:absolute;left:975;top:1013;width:4;height:230;visibility:visible;mso-wrap-style:square;v-text-anchor:top" coordsize="1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" path="m,l3,7,8,21r6,9l14,36r,19l14,84r,39l14,169r,54l14,281r,62l14,408r,67l14,542r,64l14,669r,58l14,781r,46l14,865r,30l14,914r,6l13,919,9,918,8,917r,-25l8,831r,-73l8,692,7,656,5,623,2,585,,566,,555,,524,,478,,419,,353,,283,,213,,147,,88,,42,,11,,xe" stroked="f">
                  <v:path arrowok="t" o:connecttype="custom" o:connectlocs="0,0;1,2;2,5;4,8;4,8;4,9;4,14;4,21;4,31;4,42;4,56;4,70;4,86;4,102;4,119;4,136;4,152;4,167;4,182;4,195;4,207;4,216;4,224;4,229;4,230;4,230;4,230;3,230;2,229;2,229;2,223;2,208;2,190;2,173;2,164;2,164;1,156;1,146;0,142;0,142;0,139;0,131;0,120;0,105;0,88;0,71;0,53;0,37;0,22;0,11;0,3;0,0;0,0;0,0" o:connectangles="0,0,0,0,0,0,0,0,0,0,0,0,0,0,0,0,0,0,0,0,0,0,0,0,0,0,0,0,0,0,0,0,0,0,0,0,0,0,0,0,0,0,0,0,0,0,0,0,0,0,0,0,0,0"/>
                </v:shape>
                <v:shape id="Freeform 109" o:spid="_x0000_s1128" style="position:absolute;left:1031;top:1047;width:5;height:50;visibility:visible;mso-wrap-style:square;v-text-anchor:top" coordsize="2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" path="m,l22,13r,153l,200,,xe" stroked="f">
                  <v:path arrowok="t" o:connecttype="custom" o:connectlocs="0,0;5,3;5,42;0,50;0,0;0,0" o:connectangles="0,0,0,0,0,0"/>
                </v:shape>
                <v:shape id="Freeform 110" o:spid="_x0000_s1129" style="position:absolute;left:1054;top:1055;width:4;height:23;visibility:visible;mso-wrap-style:square;v-text-anchor:top" coordsize="1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" path="m,l17,5r,71l,92,,xe" stroked="f">
                  <v:path arrowok="t" o:connecttype="custom" o:connectlocs="0,0;4,1;4,19;0,23;0,0;0,0" o:connectangles="0,0,0,0,0,0"/>
                </v:shape>
                <v:shape id="Freeform 111" o:spid="_x0000_s1130" style="position:absolute;left:1193;top:916;width:5;height:336;visibility:visible;mso-wrap-style:square;v-text-anchor:top" coordsize="22,1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" path="m,16l22,r,1343l,1296,,16xe" stroked="f">
                  <v:path arrowok="t" o:connecttype="custom" o:connectlocs="0,4;5,0;5,336;0,324;0,4;0,4" o:connectangles="0,0,0,0,0,0"/>
                </v:shape>
                <v:shape id="Freeform 112" o:spid="_x0000_s1131" style="position:absolute;left:1136;top:1018;width:4;height:152;visibility:visible;mso-wrap-style:square;v-text-anchor:top" coordsize="1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" path="m,104r,11l,134r,11l3,162r8,41l14,244r-3,42l3,331,,352r,34l,463r,76l,573r4,8l13,598r4,9l17,597r,-29l17,524r,-55l17,406r,-68l17,268r,-68l17,137r,-56l17,38r,-28l17,,13,26,4,77,,104xe" stroked="f">
                  <v:path arrowok="t" o:connecttype="custom" o:connectlocs="0,26;0,29;0,34;0,36;0,36;1,41;3,51;3,61;3,61;3,72;1,83;0,88;0,88;0,97;0,116;0,135;0,143;0,143;1,145;3,150;4,152;4,152;4,149;4,142;4,131;4,117;4,102;4,85;4,67;4,50;4,34;4,20;4,10;4,3;4,0;4,0;3,7;1,19;0,26;0,26" o:connectangles="0,0,0,0,0,0,0,0,0,0,0,0,0,0,0,0,0,0,0,0,0,0,0,0,0,0,0,0,0,0,0,0,0,0,0,0,0,0,0,0"/>
                </v:shape>
                <v:shape id="Freeform 113" o:spid="_x0000_s1132" style="position:absolute;left:1135;top:1217;width:5;height:24;visibility:visible;mso-wrap-style:square;v-text-anchor:top" coordsize="1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" path="m,l19,8r,78l,99,,xe" stroked="f">
                  <v:path arrowok="t" o:connecttype="custom" o:connectlocs="0,0;5,2;5,21;0,24;0,0;0,0" o:connectangles="0,0,0,0,0,0"/>
                </v:shape>
                <v:shape id="Freeform 114" o:spid="_x0000_s1133" style="position:absolute;left:1114;top:1217;width:5;height:29;visibility:visible;mso-wrap-style:square;v-text-anchor:top" coordsize="2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" path="m,l21,14r,94l,115,,xe" stroked="f">
                  <v:path arrowok="t" o:connecttype="custom" o:connectlocs="0,0;5,4;5,27;0,29;0,0;0,0" o:connectangles="0,0,0,0,0,0"/>
                </v:shape>
                <v:shape id="Freeform 115" o:spid="_x0000_s1134" style="position:absolute;left:376;top:972;width:12;height:13;visibility:visible;mso-wrap-style:square;v-text-anchor:top" coordsize="5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" path="m50,49l32,42,14,35,,24,10,20r9,-8l24,,34,15r6,18l50,49xe" stroked="f">
                  <v:path arrowok="t" o:connecttype="custom" o:connectlocs="12,13;8,11;3,9;0,6;0,6;2,5;5,3;6,0;6,0;8,4;10,9;12,13;12,13;12,13" o:connectangles="0,0,0,0,0,0,0,0,0,0,0,0,0,0"/>
                </v:shape>
                <v:shape id="Freeform 116" o:spid="_x0000_s1135" style="position:absolute;left:369;top:982;width:36;height:11;visibility:visible;mso-wrap-style:square;v-text-anchor:top" coordsize="14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" path="m144,37r,2l144,41r,1l93,39,46,28,2,12,1,9,,4,,,44,21,93,33r51,4xe" stroked="f">
                  <v:path arrowok="t" o:connecttype="custom" o:connectlocs="36,10;36,10;36,11;36,11;36,11;23,10;12,7;1,3;1,3;0,2;0,1;0,0;0,0;11,6;23,9;36,10;36,10;36,10" o:connectangles="0,0,0,0,0,0,0,0,0,0,0,0,0,0,0,0,0,0"/>
                </v:shape>
                <v:shape id="Freeform 117" o:spid="_x0000_s1136" style="position:absolute;left:345;top:990;width:71;height:57;visibility:visible;mso-wrap-style:square;v-text-anchor:top" coordsize="285,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" path="m231,29r-8,5l211,32r-10,9l207,49r10,l226,53r,4l226,66r,4l248,90r21,24l285,140r-18,11l234,170r-17,10l187,140,154,105,111,92r13,14l149,132r14,14l131,177,92,206,52,228,31,196,13,156,,114,7,79,24,47,52,24,68,20,82,12,96,r44,14l182,24r47,2l231,26r,1l231,29xe" stroked="f">
                  <v:path arrowok="t" o:connecttype="custom" o:connectlocs="58,7;56,9;53,8;50,10;50,10;52,12;54,12;56,13;56,13;56,14;56,17;56,18;56,18;62,23;67,29;71,35;71,35;67,38;58,43;54,45;54,45;47,35;38,26;28,23;28,23;31,27;37,33;41,37;41,37;33,44;23,52;13,57;13,57;8,49;3,39;0,29;0,29;2,20;6,12;13,6;13,6;17,5;20,3;24,0;24,0;35,4;45,6;57,7;57,7;58,7;58,7;58,7;58,7" o:connectangles="0,0,0,0,0,0,0,0,0,0,0,0,0,0,0,0,0,0,0,0,0,0,0,0,0,0,0,0,0,0,0,0,0,0,0,0,0,0,0,0,0,0,0,0,0,0,0,0,0,0,0,0,0"/>
                </v:shape>
                <v:shape id="Freeform 118" o:spid="_x0000_s1137" style="position:absolute;left:361;top:1031;width:31;height:29;visibility:visible;mso-wrap-style:square;v-text-anchor:top" coordsize="124,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" path="m14,117l,95,3,76,24,61,45,46,86,16,108,r7,10l124,21r,16l92,68,54,95,14,117xe" stroked="f">
                  <v:path arrowok="t" o:connecttype="custom" o:connectlocs="4,29;0,24;1,19;6,15;6,15;11,11;22,4;27,0;27,0;29,2;31,5;31,9;31,9;23,17;14,24;4,29;4,29" o:connectangles="0,0,0,0,0,0,0,0,0,0,0,0,0,0,0,0,0"/>
                </v:shape>
                <v:shape id="Freeform 119" o:spid="_x0000_s1138" style="position:absolute;left:401;top:1030;width:24;height:20;visibility:visible;mso-wrap-style:square;v-text-anchor:top" coordsize="9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" path="m11,64l8,55,4,41,,32,22,18,42,8,67,,80,21r7,28l95,72,65,80,39,78,11,64xe" stroked="f">
                  <v:path arrowok="t" o:connecttype="custom" o:connectlocs="3,16;2,14;1,10;0,8;0,8;6,5;11,2;17,0;17,0;20,5;22,12;24,18;24,18;16,20;10,20;3,16;3,16" o:connectangles="0,0,0,0,0,0,0,0,0,0,0,0,0,0,0,0,0"/>
                </v:shape>
                <v:shape id="Freeform 120" o:spid="_x0000_s1139" style="position:absolute;left:368;top:1044;width:30;height:29;visibility:visible;mso-wrap-style:square;v-text-anchor:top" coordsize="120,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" path="m120,18l92,54,61,87,30,117r-8,-8l8,93,,86,28,64,78,22,106,r4,6l116,11r4,7xe" stroked="f">
                  <v:path arrowok="t" o:connecttype="custom" o:connectlocs="30,4;23,13;15,22;8,29;8,29;6,27;2,23;0,21;0,21;7,16;20,5;27,0;27,0;28,1;29,3;30,4;30,4" o:connectangles="0,0,0,0,0,0,0,0,0,0,0,0,0,0,0,0,0"/>
                </v:shape>
                <v:shape id="Freeform 121" o:spid="_x0000_s1140" style="position:absolute;left:410;top:1050;width:34;height:29;visibility:visible;mso-wrap-style:square;v-text-anchor:top" coordsize="135,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" path="m135,53l91,79,46,100,,116,3,98,8,62,12,43,47,21,84,10,123,r3,11l131,32r4,11l135,45r,3l135,53xe" stroked="f">
                  <v:path arrowok="t" o:connecttype="custom" o:connectlocs="34,13;23,20;12,25;0,29;0,29;1,25;2,16;3,11;3,11;12,5;21,3;31,0;31,0;32,3;33,8;34,11;34,11;34,11;34,12;34,13;34,13" o:connectangles="0,0,0,0,0,0,0,0,0,0,0,0,0,0,0,0,0,0,0,0,0"/>
                </v:shape>
                <v:shape id="Freeform 122" o:spid="_x0000_s1141" style="position:absolute;left:380;top:1053;width:25;height:34;visibility:visible;mso-wrap-style:square;v-text-anchor:top" coordsize="101,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" path="m101,4l83,50,59,95,29,133,17,127,6,114,,104,27,63,64,28,96,r1,2l100,3r1,1xe" stroked="f">
                  <v:path arrowok="t" o:connecttype="custom" o:connectlocs="25,1;21,13;15,24;7,34;7,34;4,32;1,29;0,27;0,27;7,16;16,7;24,0;24,0;24,1;25,1;25,1;25,1;25,1" o:connectangles="0,0,0,0,0,0,0,0,0,0,0,0,0,0,0,0,0,0"/>
                </v:shape>
                <v:shape id="Freeform 123" o:spid="_x0000_s1142" style="position:absolute;left:369;top:1075;width:10;height:10;visibility:visible;mso-wrap-style:square;v-text-anchor:top" coordsize="4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" path="m,l11,10,30,27,41,37,20,43,7,22,,xe" stroked="f">
                  <v:path arrowok="t" o:connecttype="custom" o:connectlocs="0,0;3,2;7,6;10,9;10,9;5,10;2,5;0,0;0,0" o:connectangles="0,0,0,0,0,0,0,0,0"/>
                </v:shape>
                <v:shape id="Freeform 124" o:spid="_x0000_s1143" style="position:absolute;left:401;top:1080;width:18;height:13;visibility:visible;mso-wrap-style:square;v-text-anchor:top" coordsize="7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" path="m47,51l35,47,13,37,,32,20,17,44,8,69,r1,20l62,39,47,51xe" stroked="f">
                  <v:path arrowok="t" o:connecttype="custom" o:connectlocs="12,13;9,12;3,9;0,8;0,8;5,4;11,2;18,0;18,0;18,5;16,10;12,13;12,13" o:connectangles="0,0,0,0,0,0,0,0,0,0,0,0,0"/>
                </v:shape>
                <v:shape id="Freeform 125" o:spid="_x0000_s1144" style="position:absolute;left:467;top:1064;width:6;height:181;visibility:visible;mso-wrap-style:square;v-text-anchor:top" coordsize="2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" path="m22,724r-9,-2l6,721,,707,,681,,619,,545,,484,,459,5,432r6,-49l16,358r3,-16l19,328,16,313r-4,-7l7,294,4,289,1,233,,175,1,115,4,57,4,,9,r8,2l22,2r,8l22,33r,36l22,115r,55l22,231r,65l22,363r,67l22,496r,60l22,611r,46l22,692r,23l22,724xe" stroked="f">
                  <v:path arrowok="t" o:connecttype="custom" o:connectlocs="6,181;4,181;2,180;0,177;0,177;0,170;0,155;0,136;0,121;0,115;0,115;1,108;3,96;4,90;4,90;5,86;5,82;4,78;4,78;3,77;2,74;1,72;1,72;0,58;0,44;0,29;1,14;1,0;1,0;2,0;5,1;6,1;6,1;6,3;6,8;6,17;6,29;6,43;6,58;6,74;6,91;6,108;6,124;6,139;6,153;6,164;6,173;6,179;6,181;6,181;6,181" o:connectangles="0,0,0,0,0,0,0,0,0,0,0,0,0,0,0,0,0,0,0,0,0,0,0,0,0,0,0,0,0,0,0,0,0,0,0,0,0,0,0,0,0,0,0,0,0,0,0,0,0,0,0"/>
                </v:shape>
                <v:shape id="Freeform 126" o:spid="_x0000_s1145" style="position:absolute;left:447;top:1067;width:5;height:66;visibility:visible;mso-wrap-style:square;v-text-anchor:top" coordsize="19,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" path="m,31l17,r2,267l,212,,31xe" stroked="f">
                  <v:path arrowok="t" o:connecttype="custom" o:connectlocs="0,8;4,0;5,66;0,52;0,8;0,8" o:connectangles="0,0,0,0,0,0"/>
                </v:shape>
                <v:shape id="Freeform 127" o:spid="_x0000_s1146" style="position:absolute;left:425;top:995;width:4;height:44;visibility:visible;mso-wrap-style:square;v-text-anchor:top" coordsize="19,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" path="m,20l16,r3,177l,140,,20xe" stroked="f">
                  <v:path arrowok="t" o:connecttype="custom" o:connectlocs="0,5;3,0;4,44;0,35;0,5;0,5" o:connectangles="0,0,0,0,0,0"/>
                </v:shape>
                <v:shape id="Freeform 128" o:spid="_x0000_s1147" style="position:absolute;left:427;top:1077;width:5;height:34;visibility:visible;mso-wrap-style:square;v-text-anchor:top" coordsize="19,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" path="m,15l16,r3,138l,109,,15xe" stroked="f">
                  <v:path arrowok="t" o:connecttype="custom" o:connectlocs="0,4;4,0;5,34;0,27;0,4;0,4" o:connectangles="0,0,0,0,0,0"/>
                </v:shape>
                <v:shape id="Freeform 129" o:spid="_x0000_s1148" style="position:absolute;left:1119;top:1138;width:5;height:29;visibility:visible;mso-wrap-style:square;v-text-anchor:top" coordsize="18,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" path="m,13l16,r2,115l,92,,13xe" stroked="f">
                  <v:path arrowok="t" o:connecttype="custom" o:connectlocs="0,3;4,0;5,29;0,23;0,3;0,3" o:connectangles="0,0,0,0,0,0"/>
                </v:shape>
                <v:shape id="Freeform 130" o:spid="_x0000_s1149" style="position:absolute;left:1067;top:1059;width:5;height:12;visibility:visible;mso-wrap-style:square;v-text-anchor:top" coordsize="1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" path="m19,6l2,,,49,19,39,19,6xe" stroked="f">
                  <v:path arrowok="t" o:connecttype="custom" o:connectlocs="5,1;1,0;0,12;5,10;5,1;5,1" o:connectangles="0,0,0,0,0,0"/>
                </v:shape>
                <v:shape id="Freeform 131" o:spid="_x0000_s1150" style="position:absolute;left:1123;top:1206;width:61;height:52;visibility:visible;mso-wrap-style:square;v-text-anchor:top" coordsize="245,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" path="m137,154r-2,l130,154r-3,l139,116,155,78,175,46,165,75r-18,52l137,154xm145,54r-9,28l120,133r-10,29l81,173,28,193,,205r57,-1l115,204r60,-4l175,164r8,-33l197,98,219,68,241,40,245,,209,9,175,30,145,54xe" stroked="f">
                  <v:path arrowok="t" o:connecttype="custom" o:connectlocs="34,39;34,39;32,39;32,39;32,39;35,29;39,20;44,12;44,12;41,19;37,32;34,39;34,39;36,14;34,21;30,34;27,41;27,41;20,44;7,49;0,52;0,52;14,52;29,52;44,51;44,51;44,42;46,33;49,25;49,25;55,17;60,10;61,0;61,0;52,2;44,8;36,14;36,14" o:connectangles="0,0,0,0,0,0,0,0,0,0,0,0,0,0,0,0,0,0,0,0,0,0,0,0,0,0,0,0,0,0,0,0,0,0,0,0,0,0"/>
                  <o:lock v:ext="edit" verticies="t"/>
                </v:shape>
                <v:shape id="Freeform 132" o:spid="_x0000_s1151" style="position:absolute;left:986;top:1234;width:74;height:24;visibility:visible;mso-wrap-style:square;v-text-anchor:top" coordsize="29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" path="m219,24l202,38,184,53r-21,5l179,41,200,26,219,12r,3l219,21r,3xm3,70l2,76,1,86,,90r47,9l94,98r46,-8l185,82r45,-2l276,88r12,-6l296,72r2,-14l271,36,238,18,205,,161,35,112,58,60,70,3,70xe" stroked="f">
                  <v:path arrowok="t" o:connecttype="custom" o:connectlocs="54,6;50,9;46,13;40,14;40,14;44,10;50,6;54,3;54,3;54,4;54,5;54,6;54,6;1,17;0,18;0,21;0,22;0,22;12,24;23,24;35,22;46,20;57,19;69,21;69,21;72,20;74,17;74,14;74,14;67,9;59,4;51,0;51,0;40,8;28,14;15,17;1,17;1,17" o:connectangles="0,0,0,0,0,0,0,0,0,0,0,0,0,0,0,0,0,0,0,0,0,0,0,0,0,0,0,0,0,0,0,0,0,0,0,0,0,0"/>
                  <o:lock v:ext="edit" verticies="t"/>
                </v:shape>
                <v:shape id="Freeform 133" o:spid="_x0000_s1152" style="position:absolute;left:317;top:1284;width:158;height:25;visibility:visible;mso-wrap-style:square;v-text-anchor:top" coordsize="63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" path="m,4l40,98,602,94,634,,,4xm550,81r-14,l511,81r-14,l500,75r4,-5l507,65r-6,1l492,70r-4,1l488,58r,-25l488,20r5,3l500,26r7,l503,22r-4,-8l497,11r14,l537,11r15,l550,14r-5,8l542,26r6,1l554,24r4,-4l559,33r2,25l561,71r-5,-1l551,67r-5,-5l547,67r1,9l550,81xm408,82r-13,l369,82r-14,l358,77r5,-5l364,66r-5,2l351,71r-5,2l346,60r,-25l346,21r6,4l358,28r6,l362,24r-5,-8l355,12r14,l396,12r13,l407,16r-5,8l400,28r7,l412,25r5,-4l418,35r,25l419,73r-5,-1l409,68r-5,-3l404,69r3,9l408,82xm271,83r-14,l232,83r-13,l221,78r5,-6l227,67r-4,2l214,72r-4,3l210,60r,-25l210,22r5,4l222,28r5,2l225,25r-4,-8l219,13r13,l258,13r14,l270,17r-4,8l264,30r5,l276,26r4,-4l280,35r1,25l282,75r-4,-3l272,69r-5,-3l268,70r2,9l271,83xm137,85r-14,l98,85r-14,l87,79r5,-4l93,69r-4,1l80,75r-4,1l76,62r,-25l76,24r5,3l88,31r5,l91,27,87,19,84,15r15,l125,15r13,l136,19r-4,8l130,31r6,1l142,28r4,-4l146,37r1,25l148,76r-4,-1l138,71r-5,-4l134,71r2,9l137,85xe" stroked="f">
                  <v:path arrowok="t" o:connecttype="custom" o:connectlocs="158,0;134,21;125,19;125,17;122,15;123,6;125,6;127,3;137,4;137,7;139,8;139,18;136,17;137,21;88,21;91,17;86,19;86,5;91,7;88,3;102,3;100,7;104,5;104,19;101,17;102,21;64,21;55,20;56,18;52,15;54,7;56,6;58,3;67,4;67,8;70,9;69,18;67,18;68,21;21,22;23,18;19,19;19,6;23,8;21,4;34,4;32,8;36,6;37,19;33,17;34,22" o:connectangles="0,0,0,0,0,0,0,0,0,0,0,0,0,0,0,0,0,0,0,0,0,0,0,0,0,0,0,0,0,0,0,0,0,0,0,0,0,0,0,0,0,0,0,0,0,0,0,0,0,0,0"/>
                  <o:lock v:ext="edit" verticies="t"/>
                </v:shape>
                <v:shape id="Freeform 134" o:spid="_x0000_s1153" style="position:absolute;left:1009;top:1284;width:159;height:25;visibility:visible;mso-wrap-style:square;v-text-anchor:top" coordsize="63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" path="m551,81r-15,l511,81r-13,l500,76r6,-5l507,65r-5,2l494,70r-6,2l488,59r,-25l488,20r7,4l501,26r6,1l505,23r-5,-8l498,11r14,l538,11r14,l550,15r-5,8l543,27r6,l555,24r5,-4l560,34r1,25l562,72r-5,-2l552,67r-6,-5l547,68r3,9l551,81xm409,82r-14,l369,82r-13,l358,77r5,-5l365,67r-5,1l352,72r-6,1l346,60r,-25l346,22r7,3l359,28r6,l363,24r-5,-8l356,12r13,l396,12r14,l408,16r-5,8l401,28r6,2l412,26r6,-4l418,35r1,25l420,73r-5,-1l410,69r-6,-4l406,69r2,9l409,82xm271,83r-13,l233,83r-14,l222,78r4,-5l229,67r-6,2l214,72r-4,3l210,61r,-25l210,22r5,4l222,30r7,l226,25r-5,-8l219,13r14,l259,13r15,l271,17r-4,8l265,30r5,l276,26r4,-4l281,36r1,25l282,75r-3,-2l273,69r-5,-3l269,70r1,9l271,83xm137,85r-13,l99,85r-15,l88,80r4,-5l94,69r-5,2l80,75r-4,2l76,62r,-25l76,24r5,3l88,31r6,1l91,27,87,20,84,15r15,l125,15r14,l137,20r-4,7l131,32r5,l142,28r5,-4l147,37r1,25l148,77r-3,-2l139,71r-5,-4l135,72r2,8l137,85xm,4l42,99,602,95,634,,,4xe" stroked="f">
                  <v:path arrowok="t" o:connecttype="custom" o:connectlocs="125,20;127,16;122,18;122,5;127,7;125,3;138,3;136,7;140,5;141,18;137,16;138,20;93,21;91,18;88,18;87,9;90,7;90,4;99,3;101,6;103,7;105,15;103,17;102,20;65,21;56,20;56,17;53,15;54,7;57,6;58,3;68,4;68,8;70,9;70,18;67,18;34,21;21,21;24,17;19,19;19,6;24,8;21,4;35,4;33,8;37,6;37,19;34,17;34,21;159,0" o:connectangles="0,0,0,0,0,0,0,0,0,0,0,0,0,0,0,0,0,0,0,0,0,0,0,0,0,0,0,0,0,0,0,0,0,0,0,0,0,0,0,0,0,0,0,0,0,0,0,0,0,0"/>
                  <o:lock v:ext="edit" verticies="t"/>
                </v:shape>
                <v:shape id="Freeform 135" o:spid="_x0000_s1154" style="position:absolute;left:566;top:1004;width:311;height:234;visibility:visible;mso-wrap-style:square;v-text-anchor:top" coordsize="1246,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" path="m1238,647r5,-8l1246,632r,-9l1216,586r-19,-41l1182,501r-10,-46l1164,409r-9,-46l1147,317r-8,-45l1131,226r-10,-45l1106,138,1089,98,1066,59,1037,24,984,39r-53,6l882,55,836,78,796,97r-37,4l724,97,690,85,655,67,621,47,587,29,552,12,516,2,476,,437,22,403,53,381,92r-13,41l357,173r-9,42l339,258r-9,43l322,343r-8,42l304,428r-11,42l281,511r-14,41l251,591r-20,40l209,668r-25,35l155,738r-24,8l107,751,84,743r,-38l102,687r28,-9l160,670r23,-14l191,626,160,608,100,574,68,555,51,568,18,593,,607r7,13l19,630r15,11l42,626r5,-17l44,591r9,-10l57,569r11,-4l76,573r2,11l80,595,64,642,42,687,21,732,6,779,,828r12,19l33,856r23,2l72,848,86,835r14,-2l111,853r21,38l142,910r42,26l238,922r55,-16l331,918r34,-3l397,902r30,-20l455,859r30,-22l517,820r36,-7l607,826r52,24l715,867r48,6l807,861r44,-21l895,822r46,-6l1000,830r49,34l1089,904r48,l1168,877r27,-37l1232,811r-34,-33l1169,743r-22,-40l1129,661r-14,-43l1105,573r-9,-48l1090,479r-6,-47l1078,386r-7,-45l1070,341r-2,l1067,341r4,44l1073,432r4,47l1079,528r3,47l1087,623r5,47l1101,717r11,44l1126,805r19,40l1164,842r13,-12l1192,818r5,5l1197,827r3,3l1176,861r-28,26l1113,898r-32,-26l1066,835r-15,-39l1045,750r-6,-47l1035,657r-3,-46l1028,564r-2,-46l1025,471r-2,-46l1021,377r-3,-46l1016,284r-3,-47l1008,191r-5,-47l1005,139r5,-1l1015,139r22,44l1049,233r7,50l1061,334r4,l1069,334r2,l1065,276r-7,-57l1047,164r-20,-52l1029,111r3,-2l1033,107r4,4l1047,120r4,4l1068,167r12,44l1090,256r8,46l1104,349r5,47l1114,443r6,46l1127,535r9,46l1148,626r9,24l1169,672r18,12l1186,689r-4,2l1180,694r7,11l1194,716r12,5l1221,715r10,-14l1238,687r-12,-9l1202,661r-12,-8l1171,612r-14,-40l1146,529r-9,-44l1131,440r-6,-45l1120,351r-6,-45l1109,261r-8,-43l1091,176r-12,-42l1063,94,1045,56r2,l1051,56r4,l1079,96r19,40l1112,179r11,44l1129,268r7,45l1142,359r5,45l1155,449r10,42l1179,548r22,55l1238,647xm699,723l688,702r-3,-25l680,654r36,-34l749,584r31,-39l807,505r24,-44l819,506r-16,46l781,596r-25,43l728,682r-29,41xm754,803r-8,4l736,804r-10,-3l715,780,705,758r4,-22l739,714r26,-24l791,666r-8,45l770,758r-16,45xm442,392r-5,45l432,480r-5,45l421,570r-6,45l408,660r-9,44l389,748r-12,43l364,833r-15,41l339,882r-11,4l317,886r16,-39l349,806r12,-41l373,722r10,-45l392,632r7,-46l406,540r5,-47l416,445r5,-47l426,351r3,-47l433,257r5,-46l442,166r14,-47l473,75,505,39r1,1l507,41r1,1l484,80r-17,42l456,165r-6,45l447,255r-3,46l444,347r-2,45xm229,872r-36,-9l182,829,167,796r12,-37l195,726r24,-29l224,727r-8,33l211,789r-2,l204,789r-3,l198,816r4,25l221,858r38,-24l287,803r20,-36l321,726r10,-44l340,638r9,-43l356,545r7,-48l367,448r6,-51l378,348r6,-48l389,250r8,-48l406,156r12,-46l411,155r-5,45l401,246r-4,46l393,337r-5,46l385,428r-4,45l375,518r-7,45l362,608r-8,45l344,697r-11,43l320,784r-25,35l263,848r-34,24xm764,847r-12,5l741,852r-11,-7l701,808,676,769,657,728,641,684,628,641,617,595r-9,-47l599,501r-8,-46l582,408,570,363r-6,-51l554,258r-7,-54l549,151r19,-51l583,107r14,14l609,136r46,23l707,166r53,-7l808,142r29,-26l862,91r35,1l900,104r4,23l906,139r-3,45l900,229r-5,46l890,321r-6,45l878,412r-7,45l863,504r-8,44l845,592r-10,44l823,680r-14,43l796,766r-15,40l764,847xm878,100r-10,12l848,134r-10,12l792,176r-54,13l682,190r-53,-8l629,184r,3l629,188r22,10l674,205r27,5l716,208r18,-2l747,214r-24,9l699,232r-16,2l702,241r17,5l742,246r49,-17l828,194r38,-36l856,199r-29,31l794,258r-41,17l707,275r-44,-5l683,306r22,33l735,370r21,8l781,376r23,-3l791,393r-6,22l774,433r-23,4l728,437,713,423r11,-6l746,406r11,-7l718,376,683,347,652,310,626,270,604,226,587,180r5,-3l598,169r4,-3l603,158r,-9l597,144r-7,l583,146r-3,8l581,199r3,46l590,291r6,46l605,384r9,47l625,477r11,45l647,567r12,44l695,580r33,-34l757,510r24,-38l803,431r19,-42l838,347r15,-44l866,258r12,-46l880,173r6,-38l878,100xe" stroked="f">
                  <v:path arrowok="t" o:connecttype="custom" o:connectlocs="291,102;259,6;172,21;95,23;73,118;27,188;40,152;8,160;19,143;3,212;35,228;114,215;201,215;292,219;274,131;267,96;286,211;294,215;258,164;252,48;265,84;256,28;270,53;287,157;298,179;297,163;275,55;269,24;291,123;179,155;182,171;176,190;188,201;97,187;87,202;106,88;126,10;111,87;55,174;49,204;87,149;101,39;95,118;66,212;169,192;142,91;152,34;225,26;217,114;191,212;157,46;179,52;185,62;188,69;201,93;181,104;147,45;146,37;159,131;209,87" o:connectangles="0,0,0,0,0,0,0,0,0,0,0,0,0,0,0,0,0,0,0,0,0,0,0,0,0,0,0,0,0,0,0,0,0,0,0,0,0,0,0,0,0,0,0,0,0,0,0,0,0,0,0,0,0,0,0,0,0,0,0,0"/>
                  <o:lock v:ext="edit" verticies="t"/>
                </v:shape>
                <v:shape id="Freeform 136" o:spid="_x0000_s1155" style="position:absolute;left:267;top:555;width:250;height:254;visibility:visible;mso-wrap-style:square;v-text-anchor:top" coordsize="997,1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" path="m871,r-7,19l847,69r-26,68l795,211r-24,68l752,329r-7,19l739,329,720,279,696,211,668,137,644,69,626,19,619,r-7,19l595,69r-24,68l544,211r-24,68l502,329r-6,19l489,329,471,279,444,211,417,137,391,69,373,19,365,r-5,15l345,54r-22,56l299,174r-24,64l254,293r-15,40l233,348r-7,-19l208,279,182,211,155,137,130,69,111,19,104,,99,18,84,68,64,136,42,209,22,276,7,325,1,344r,5l,360r,6l5,361r18,-8l52,348r25,6l89,364r3,5l92,385r,40l92,485r,72l92,631r,72l92,761r,41l92,818r6,2l110,824r5,4l115,814r,-35l115,728r,-62l115,598r,-68l115,468r1,-52l116,381r,-12l121,364r16,-10l174,348r35,6l222,364r2,5l224,378r,26l224,446r,51l224,559r,66l224,694r,68l224,829r,60l224,942r,40l224,1009r,9l230,1015r11,-6l246,1005r,-9l246,970r,-39l246,879r,-59l246,754r,-67l246,620r,-66l246,495r,-51l246,404r,-26l246,369r7,-6l272,353r34,-5l338,355r14,9l355,369r,14l355,424r,57l355,550r,72l355,690r,58l355,787r,15l364,794r9,5l377,803r,-15l377,749r,-57l377,622r,-72l377,482r,-58l377,383r,-14l384,364r19,-10l432,348r29,6l478,364r7,5l485,380r,31l485,458r,59l485,584r,71l485,726r,66l485,852r,47l485,930r,12l490,942r10,l507,942r,-11l507,899r,-47l507,792r1,-66l508,655r,-71l508,517r1,-59l509,411r,-31l509,369r7,-5l533,354r30,-6l590,354r15,10l608,369r,17l608,429r,62l608,562r,71l608,695r,43l608,755r12,-9l628,756r3,8l631,746r,-43l631,639r,-72l631,494r,-63l631,386r,-17l636,364r17,-10l682,348r29,6l729,364r5,5l734,378r,25l734,443r,49l734,550r,64l734,681r,65l734,810r,58l734,917r,40l734,982r,9l740,994r10,6l756,1003r,-9l756,968r,-40l756,877r,-59l756,753r,-67l756,619r,-66l756,494r,-50l756,404r,-26l756,369r7,-5l781,354r28,-6l837,354r18,10l862,369r,11l862,410r,46l861,514r,66l861,649r-1,70l860,783r,58l860,887r,30l860,928r5,-32l876,833r6,-34l882,785r,-40l882,688r,-68l882,549r,-68l882,423r,-40l882,369r5,-5l906,354r31,-6l970,353r21,8l997,366r,-6l997,349r-1,-5l990,325,972,276,947,209,920,136,896,68,877,18,871,xm146,302r-9,-2l127,297r-11,-6l119,300r3,15l124,324r-9,l99,324r-10,l91,317r5,-13l98,297r-9,l74,297r-9,l65,289r,-15l65,265r9,5l82,274r12,-1l93,266,91,252r-2,-8l99,244r16,l124,244r-2,7l116,264r-3,6l122,270r15,l146,270r,9l146,295r,7xm406,300r-9,-3l387,293r-11,-4l378,297r3,15l384,321r-9,l358,321r-9,l351,314r4,-13l357,295r-8,l333,295r-9,l324,286r,-16l324,263r9,4l343,270r11,l353,263r-2,-14l349,241r9,l375,241r9,l381,247r-5,14l373,267r8,l397,267r9,l406,276r,15l406,300xm656,297r-8,-2l638,290r-11,-4l629,295r4,15l636,318r-10,l609,318r-9,l603,311r3,-13l608,291r-9,l584,291r-8,l576,284r,-16l576,259r8,6l594,268r12,-1l604,259r-3,-14l600,239r9,l626,239r10,l632,245r-5,13l625,265r7,l649,265r7,l656,273r,16l656,297xm881,284r2,7l887,307r1,8l880,315r-17,l854,315r1,-6l860,296r2,-7l853,289r-15,l829,289r,-9l829,265r,-9l838,262r10,3l859,265r-1,-8l855,243r-1,-8l863,235r17,l888,235r-2,7l881,255r-2,7l886,262r16,l910,262r,8l910,286r,7l901,291r-10,-3l881,284xe" stroked="f">
                  <v:path arrowok="t" o:connecttype="custom" o:connectlocs="187,87;153,5;118,70;81,27;46,53;11,52;1,90;23,106;25,205;29,132;44,87;56,139;56,254;62,219;62,94;89,92;89,196;95,173;101,88;122,114;122,235;127,198;128,92;152,96;155,186;158,108;183,91;184,170;186,248;190,188;190,92;216,95;216,221;221,186;222,91;250,87;218,0;31,81;25,74;19,67;29,61;37,67;94,72;88,80;81,71;88,62;94,67;102,75;159,79;150,73;149,67;159,60;164,66;223,79;214,72;213,66;223,59;228,65" o:connectangles="0,0,0,0,0,0,0,0,0,0,0,0,0,0,0,0,0,0,0,0,0,0,0,0,0,0,0,0,0,0,0,0,0,0,0,0,0,0,0,0,0,0,0,0,0,0,0,0,0,0,0,0,0,0,0,0,0,0"/>
                  <o:lock v:ext="edit" verticies="t"/>
                </v:shape>
                <v:shape id="Freeform 137" o:spid="_x0000_s1156" style="position:absolute;left:639;top:152;width:8;height:52;visibility:visible;mso-wrap-style:square;v-text-anchor:top" coordsize="35,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" path="m6,208r-2,l2,208r-2,l,156,2,60,2,7,11,2,22,r9,l35,52r-2,54l26,159,6,208xe" stroked="f">
                  <v:path arrowok="t" o:connecttype="custom" o:connectlocs="1,52;1,52;0,52;0,52;0,52;0,39;0,15;0,2;0,2;3,1;5,0;7,0;7,0;8,13;8,27;6,40;1,52;1,52" o:connectangles="0,0,0,0,0,0,0,0,0,0,0,0,0,0,0,0,0,0"/>
                </v:shape>
                <v:shape id="Freeform 138" o:spid="_x0000_s1157" style="position:absolute;left:835;top:151;width:16;height:68;visibility:visible;mso-wrap-style:square;v-text-anchor:top" coordsize="6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" path="m66,269l42,218,24,174,11,134,4,95,,51,2,,18,3,50,7,66,8r,27l66,100r,77l66,242r,27xe" stroked="f">
                  <v:path arrowok="t" o:connecttype="custom" o:connectlocs="16,68;10,55;6,44;3,34;3,34;1,24;0,13;0,0;0,0;4,1;12,2;16,2;16,2;16,9;16,25;16,45;16,61;16,68;16,68;16,68" o:connectangles="0,0,0,0,0,0,0,0,0,0,0,0,0,0,0,0,0,0,0,0"/>
                </v:shape>
                <v:shape id="Freeform 139" o:spid="_x0000_s1158" style="position:absolute;left:536;top:156;width:87;height:168;visibility:visible;mso-wrap-style:square;v-text-anchor:top" coordsize="347,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" path="m294,560r,-19l293,489r,-69l292,343r,-70l291,223r,-20l312,187r12,-23l320,137,301,118,294,94,274,78,236,89r-22,34l193,156r5,18l209,191r18,12l226,227r-1,60l222,367r-2,79l218,507r-1,24l210,527r-13,-6l191,516r-15,26l155,558r2,29l162,594r5,5l169,609r-10,-9l141,582,131,572r-17,26l96,625r15,31l111,657r,4l111,662r-9,-5l84,645r-9,-7l67,647,53,663r-8,9l43,641,40,598,36,544,31,484,26,419,21,353,17,288,11,229,8,178,5,136,3,108,,98,50,82,98,67,147,51,195,36,244,22,294,10,345,r1,45l346,90r1,46l347,181r,46l347,274r,46l347,366r,46l346,458r,46l345,550r-17,2l310,556r-16,4xe" stroked="f">
                  <v:path arrowok="t" o:connecttype="custom" o:connectlocs="74,135;73,105;73,68;73,51;78,47;80,34;75,30;69,20;59,22;48,39;50,44;57,51;57,57;56,92;55,127;54,133;49,130;48,129;39,140;39,147;42,150;42,152;35,146;33,143;24,156;28,164;28,165;28,166;21,161;19,160;13,166;11,168;10,150;8,121;5,88;3,57;1,34;0,25;13,21;37,13;61,6;86,0;87,11;87,34;87,57;87,80;87,103;87,126;86,138;78,139;74,140" o:connectangles="0,0,0,0,0,0,0,0,0,0,0,0,0,0,0,0,0,0,0,0,0,0,0,0,0,0,0,0,0,0,0,0,0,0,0,0,0,0,0,0,0,0,0,0,0,0,0,0,0,0,0"/>
                </v:shape>
                <v:shape id="Freeform 140" o:spid="_x0000_s1159" style="position:absolute;left:866;top:157;width:81;height:177;visibility:visible;mso-wrap-style:square;v-text-anchor:top" coordsize="324,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" path="m296,639r-7,14l285,669r3,16l295,688r5,3l303,697r,2l303,704r,3l287,691,273,677r6,-22l284,640r,-20l279,604r-17,3l255,605r-13,-8l234,605r-1,11l224,619r2,-18l230,583r-8,-16l209,562r-5,-13l192,541r-6,6l173,558r-7,5l168,542r,-22l151,507r,-5l146,498r-5,-3l134,499r-11,8l116,511r-3,-52l110,405r-2,-54l107,298r-2,-55l107,188r14,-3l133,173r8,-15l135,130,114,113,109,85,97,74,79,72,63,73,47,90r-8,20l21,124r-6,18l15,163r8,17l30,185r13,6l49,195r-2,53l45,300r-1,52l43,403r-2,50l37,504r-4,49l24,548,14,544,3,545,2,502r,-45l1,411r,-45l,320,,272,,226,,180,1,134,2,89,3,44,5,,59,14r54,15l166,44r53,17l270,77r53,18l324,109r,13l318,136r,12l315,180r-2,49l311,288r-3,66l306,422r-4,65l300,547r-2,48l296,627r,12xe" stroked="f">
                  <v:path arrowok="t" o:connecttype="custom" o:connectlocs="71,167;74,172;76,174;76,177;68,169;71,160;70,151;61,149;58,154;57,150;56,142;48,135;43,140;42,136;38,127;35,124;31,127;28,115;27,75;27,47;35,40;29,28;24,19;16,18;5,31;4,41;8,46;12,49;11,88;9,126;6,137;1,136;0,103;0,68;0,34;1,0;28,7;68,19;81,27;80,34;78,57;77,106;75,149;74,160" o:connectangles="0,0,0,0,0,0,0,0,0,0,0,0,0,0,0,0,0,0,0,0,0,0,0,0,0,0,0,0,0,0,0,0,0,0,0,0,0,0,0,0,0,0,0,0"/>
                </v:shape>
                <v:shape id="Freeform 141" o:spid="_x0000_s1160" style="position:absolute;left:353;top:186;width:168;height:426;visibility:visible;mso-wrap-style:square;v-text-anchor:top" coordsize="673,1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" path="m652,506r-10,16l634,536r-2,16l638,556r12,4l656,562r,6l656,582r,23l656,636r,37l656,717r,49l655,820r,58l655,939r,64l655,1068r,66l655,1199r,65l655,1328r-1,61l654,1447r,54l654,1550r,44l654,1633r,29l654,1685r,14l654,1705r-11,-48l624,1603r-19,-54l590,1500r,-6l590,1480r,-24l590,1424r,-38l591,1341r,-51l591,1235r,-60l591,1114r,-65l591,984r,-65l591,853r2,-64l593,727r,-58l593,613r,-51l593,517r,-38l593,447r,-24l593,409r,-6l588,357r-4,-46l582,265r-4,-46l575,171r-4,-52l564,63r-1,13l561,112r-3,51l554,223r-4,66l545,352r-5,56l540,413r,17l540,455r,34l541,532r,48l541,634r,59l541,754r,65l542,885r,67l542,1017r,65l542,1145r1,58l543,1258r,48l543,1347r,34l543,1408r,16l543,1430r-9,l518,1430r-9,1l509,1425r,-16l508,1385r,-33l508,1311r-1,-47l507,1211r-1,-57l506,1093r-1,-64l505,965r-2,-67l503,831r-1,-65l502,703r-1,-62l501,584r-1,-52l500,484r,-40l499,411r,-24l499,370r,-5l490,310r-6,-55l475,200r-7,51l462,320r-6,60l455,407r,4l455,425r,23l455,479r,37l455,560r,49l455,664r,57l455,783r,63l455,911r-1,66l454,1043r,64l454,1171r,60l454,1289r,54l454,1392r,44l454,1475r,30l454,1527r,15l454,1547r-10,22l431,1601r-9,24l422,1619r,-16l422,1579r,-34l421,1504r,-47l421,1404r-1,-57l420,1286r-1,-65l419,1156r-1,-66l417,1023r,-66l415,892r,-60l414,774r,-53l414,674r-1,-40l413,601r,-26l413,560r-1,-5l408,545,398,528r-5,-10l389,527r-8,15l377,551r,20l378,625r,72l378,776r,72l378,901r,21l353,863,333,807r-9,-29l320,731r-2,-50l317,630r,-50l318,529r1,-50l319,432r,-45l315,359r-3,-22l302,312r-10,56l288,424r-1,54l285,526,271,496,246,442,233,413r-22,54l193,512r-21,44l170,498r-3,-63l163,373r-8,-61l146,370r-7,81l135,525r-2,32l112,507,91,461,71,416,48,457,27,505,11,552,9,504,5,455,,405,33,378,67,351r35,-27l137,298r35,-26l209,247r37,-25l284,198r37,-23l359,152r38,-22l436,109,475,88,513,70,553,51,593,33,632,16,671,r2,22l673,57r-2,47l668,158r-2,59l663,278r-3,61l656,393r-2,50l652,481r,25xe" stroked="f">
                  <v:path arrowok="t" o:connecttype="custom" o:connectlocs="158,138;164,142;164,179;164,251;164,332;163,398;163,426;147,375;147,356;148,294;148,213;148,140;148,102;145,66;141,16;137,72;135,107;135,158;135,238;136,314;136,356;127,358;127,338;126,273;125,191;125,121;125,91;119,50;114,102;114,129;114,196;113,277;113,348;113,385;105,406;105,386;105,321;104,239;103,168;103,139;98,129;94,143;94,225;81,194;79,145;80,97;73,92;68,124;48,128;41,93;34,131;18,104;3,138;8,94;52,62;99,32;148,8;168,14;165,85;163,126" o:connectangles="0,0,0,0,0,0,0,0,0,0,0,0,0,0,0,0,0,0,0,0,0,0,0,0,0,0,0,0,0,0,0,0,0,0,0,0,0,0,0,0,0,0,0,0,0,0,0,0,0,0,0,0,0,0,0,0,0,0,0,0"/>
                </v:shape>
                <v:shape id="Freeform 142" o:spid="_x0000_s1161" style="position:absolute;left:962;top:186;width:27;height:417;visibility:visible;mso-wrap-style:square;v-text-anchor:top" coordsize="108,1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" path="m30,487r5,28l44,546,28,567r,4l29,586r,24l29,642r,39l29,727r,50l30,832r,60l30,954r1,64l31,1084r,66l31,1216r1,65l32,1342r,59l33,1457r,51l33,1554r,38l33,1624r,24l33,1662r2,6l48,1623r24,-83l85,1496r,-5l85,1477r,-23l85,1422r1,-37l86,1340r,-50l86,1236r,-59l86,1116r1,-65l87,987r,-67l87,854r1,-66l88,725r,-62l88,604r,-54l90,500r,-44l90,417r,-30l90,364r,-15l90,344r3,-48l96,247r5,-49l104,150r2,-49l108,51,81,38,29,13,,,2,14,4,51r3,54l11,172r5,71l20,315r4,67l27,436r2,37l30,487xe" stroked="f">
                  <v:path arrowok="t" o:connecttype="custom" o:connectlocs="9,129;7,142;7,143;7,153;7,170;7,194;8,223;8,255;8,288;8,320;8,350;8,377;8,398;8,412;9,417;12,406;21,374;21,373;21,364;22,346;22,323;22,294;22,263;22,230;22,197;22,166;22,138;23,114;23,97;23,87;23,86;24,62;26,38;27,13;20,10;0,0;1,4;2,26;4,61;6,96;7,118;8,122" o:connectangles="0,0,0,0,0,0,0,0,0,0,0,0,0,0,0,0,0,0,0,0,0,0,0,0,0,0,0,0,0,0,0,0,0,0,0,0,0,0,0,0,0,0"/>
                </v:shape>
                <v:shape id="Freeform 143" o:spid="_x0000_s1162" style="position:absolute;left:993;top:201;width:131;height:409;visibility:visible;mso-wrap-style:square;v-text-anchor:top" coordsize="524,1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" path="m518,326r6,23l521,376r-3,25l521,428r,25l518,479,502,433,485,388,460,345r-19,40l426,428r-10,45l412,475r-4,6l404,487r,-52l402,384r-4,-52l392,281r-5,-50l385,231r-4,l380,231r-9,51l367,338r-2,56l364,447r-1,47l345,444,327,394,305,340r-2,l299,340r-2,l286,369r-21,54l254,453r-1,-53l249,344r-5,-55l233,238r-3,2l225,243r-2,3l215,296r-4,49l209,394r-1,47l206,489r2,48l209,585r,49l210,684r-1,52l199,771r-19,63l170,870r-1,-49l168,773r-1,-49l167,674r,-50l167,571r-1,-55l161,503r-6,-14l146,477r-9,9l132,503r-8,19l125,526r,16l125,566r,32l125,637r,46l125,735r,56l125,851r,63l125,979r1,67l126,1113r,66l126,1245r,62l126,1367r,56l126,1475r1,46l127,1560r,32l127,1616r,16l127,1637r-10,-20l100,1580,90,1562r,-5l90,1544r,-21l90,1496r,-34l90,1421r,-45l90,1326r,-54l90,1215r,-60l90,1092r,-65l90,963r,-65l90,833r,-64l90,706r,-60l90,589r,-54l90,485r,-45l90,399r,-34l90,338r,-21l90,304r,-5l85,248,80,201,70,139r-5,46l53,271r-7,46l46,322r,16l46,361r,33l46,432r,46l46,530r-1,55l45,645r,62l45,772r-1,67l44,905r,65l44,1035r-1,64l43,1158r,56l43,1265r,45l42,1350r,32l42,1406r,15l42,1426r-7,-14l23,1386r-7,-14l16,1366r,-15l16,1327r,-33l16,1253r-1,-47l15,1154r,-57l15,1036r,-63l15,908r,-66l15,775,14,711r,-64l14,587r,-57l14,477r,-47l14,390r,-34l14,332,13,317r,-6l12,260,11,209,9,159,6,108,3,56,,,43,21,85,40r41,22l168,84r41,23l248,130r40,26l327,181r39,26l404,236r38,28l480,295r38,31xe" stroked="f">
                  <v:path arrowok="t" o:connecttype="custom" o:connectlocs="130,100;130,120;115,86;104,118;101,122;100,83;96,58;93,70;91,123;76,85;74,85;64,113;61,72;56,61;53,86;52,134;52,184;43,217;42,181;42,129;37,119;31,130;31,141;31,184;31,245;32,311;32,369;32,404;29,404;23,389;23,365;23,318;23,257;23,192;23,134;23,91;23,75;18,35;12,79;12,90;12,132;11,193;11,259;11,316;11,351;9,353;4,341;4,313;4,259;4,194;4,132;4,89;3,78;2,27;11,5;52,27;92,52;130,81" o:connectangles="0,0,0,0,0,0,0,0,0,0,0,0,0,0,0,0,0,0,0,0,0,0,0,0,0,0,0,0,0,0,0,0,0,0,0,0,0,0,0,0,0,0,0,0,0,0,0,0,0,0,0,0,0,0,0,0,0,0"/>
                </v:shape>
                <v:shape id="Freeform 144" o:spid="_x0000_s1163" style="position:absolute;left:1130;top:289;width:54;height:323;visibility:visible;mso-wrap-style:square;v-text-anchor:top" coordsize="214,1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" path="m206,1027r-18,10l167,1050r-10,16l158,1082r2,11l172,1103r-19,49l120,1245r-18,49l102,1288r,-14l102,1252r,-30l102,1184r,-44l102,1091r,-54l102,980r,-61l102,856r,-64l102,726r,-66l102,596r,-63l102,472r,-58l102,361r,-50l102,267r,-37l102,200r,-23l102,163r,-5l97,150,88,135r-5,-8l78,136,67,152r-6,9l61,176r,43l61,281r,69l61,419r,60l61,522r,16l46,497,17,419,2,377,3,327r,-49l3,232r,-46l3,141,3,96,2,49,,,34,34,71,72r38,40l148,151r35,37l214,221r-1,45l213,311r-1,45l212,400r-1,45l211,490r,45l211,580r-1,45l210,669r,45l210,759r-2,45l208,849r,45l207,937r,45l206,1027xe" stroked="f">
                  <v:path arrowok="t" o:connecttype="custom" o:connectlocs="47,259;40,266;40,270;43,275;39,288;26,323;26,322;26,313;26,296;26,272;26,245;26,214;26,181;26,149;26,118;26,90;26,67;26,50;26,41;26,39;22,34;21,32;17,38;15,40;15,55;15,87;15,120;15,134;12,124;1,94;1,82;1,58;1,35;1,12;0,0;18,18;37,38;54,55;54,66;53,89;53,111;53,134;53,156;53,178;52,201;52,223;52,245;52,256" o:connectangles="0,0,0,0,0,0,0,0,0,0,0,0,0,0,0,0,0,0,0,0,0,0,0,0,0,0,0,0,0,0,0,0,0,0,0,0,0,0,0,0,0,0,0,0,0,0,0,0"/>
                </v:shape>
                <v:shape id="Freeform 145" o:spid="_x0000_s1164" style="position:absolute;left:296;top:292;width:51;height:321;visibility:visible;mso-wrap-style:square;v-text-anchor:top" coordsize="207,1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" path="m151,537r,-17l150,474r,-65l150,336r-1,-74l149,197r,-46l149,134r-4,-9l138,106r-4,-8l125,110r-5,19l113,150r,5l113,169r-1,23l112,223r,37l112,303r,49l112,406r,57l112,523r,64l112,650r-1,66l111,781r,65l111,908r,60l111,1027r,53l111,1129r-1,43l110,1210r,30l110,1262r,15l110,1282,99,1251,75,1183,51,1116,40,1086r12,-13l56,1055r-1,-17l34,1030,14,1019r-3,-18l11,995r,-20l11,944r,-40l11,855r,-54l10,740r,-62l10,612,9,547r,-63l8,422,7,365,6,315,4,271,3,237,2,214,,202,41,158,81,117,123,79,164,41,205,r2,60l207,127r,68l207,259r,53l207,348r-1,13l187,419r-19,59l151,537xe" stroked="f">
                  <v:path arrowok="t" o:connecttype="custom" o:connectlocs="37,130;37,102;37,66;37,38;37,34;34,27;33,25;30,32;28,38;28,42;28,56;28,76;28,102;28,131;28,163;27,196;27,227;27,257;27,283;27,303;27,316;27,321;24,313;13,279;10,272;14,264;14,260;3,255;3,251;3,244;3,226;3,201;2,170;2,137;2,106;1,79;1,59;0,51;10,40;30,20;51,0;51,15;51,49;51,78;51,90;46,105;37,134" o:connectangles="0,0,0,0,0,0,0,0,0,0,0,0,0,0,0,0,0,0,0,0,0,0,0,0,0,0,0,0,0,0,0,0,0,0,0,0,0,0,0,0,0,0,0,0,0,0,0"/>
                </v:shape>
                <v:shape id="Freeform 146" o:spid="_x0000_s1165" style="position:absolute;left:524;top:307;width:67;height:153;visibility:visible;mso-wrap-style:square;v-text-anchor:top" coordsize="268,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" path="m263,148r-51,9l167,176r-41,25l90,233,59,269,45,305r-9,50l31,413r-3,60l28,529r3,47l22,574,7,596,,610,2,552,4,487r,-66l4,359r,-55l5,262,6,238,43,208,80,172r37,-36l155,99,193,64,231,30,268,r,43l266,98r-3,50xe" stroked="f">
                  <v:path arrowok="t" o:connecttype="custom" o:connectlocs="66,37;53,39;42,44;32,50;23,58;15,67;15,67;11,77;9,89;8,104;7,119;7,133;8,144;8,144;6,144;2,149;0,153;0,153;1,138;1,122;1,106;1,90;1,76;1,66;2,60;2,60;11,52;20,43;29,34;39,25;48,16;58,8;67,0;67,0;67,11;67,25;66,37;66,37" o:connectangles="0,0,0,0,0,0,0,0,0,0,0,0,0,0,0,0,0,0,0,0,0,0,0,0,0,0,0,0,0,0,0,0,0,0,0,0,0,0"/>
                </v:shape>
                <v:shape id="Freeform 147" o:spid="_x0000_s1166" style="position:absolute;left:611;top:308;width:68;height:14;visibility:visible;mso-wrap-style:square;v-text-anchor:top" coordsize="27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" path="m269,5r,13l270,42r,14l241,56r-66,l95,56r-67,l,56,1,41,2,14,2,,63,2r55,1l168,2r49,1l269,5xe" stroked="f">
                  <v:path arrowok="t" o:connecttype="custom" o:connectlocs="68,1;68,5;68,11;68,14;68,14;61,14;44,14;24,14;7,14;0,14;0,14;0,10;1,4;1,0;1,0;16,1;30,1;42,1;55,1;68,1;68,1;68,1" o:connectangles="0,0,0,0,0,0,0,0,0,0,0,0,0,0,0,0,0,0,0,0,0,0"/>
                </v:shape>
                <v:shape id="Freeform 148" o:spid="_x0000_s1167" style="position:absolute;left:809;top:308;width:66;height:14;visibility:visible;mso-wrap-style:square;v-text-anchor:top" coordsize="26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" path="m265,56r-27,l172,56r-78,l28,56,,56,,43,,19,,6r28,l92,4,171,3,235,r28,l265,16r1,21l265,56xe" stroked="f">
                  <v:path arrowok="t" o:connecttype="custom" o:connectlocs="66,14;59,14;43,14;23,14;7,14;0,14;0,14;0,11;0,5;0,2;0,2;7,2;23,1;42,1;58,0;65,0;65,0;66,4;66,9;66,14;66,14;66,14" o:connectangles="0,0,0,0,0,0,0,0,0,0,0,0,0,0,0,0,0,0,0,0,0,0"/>
                </v:shape>
                <v:shape id="Freeform 149" o:spid="_x0000_s1168" style="position:absolute;left:692;top:309;width:102;height:12;visibility:visible;mso-wrap-style:square;v-text-anchor:top" coordsize="40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" path="m406,47l,47,,,406,r,47xe" stroked="f">
                  <v:path arrowok="t" o:connecttype="custom" o:connectlocs="102,12;0,12;0,0;102,0;102,12;102,12" o:connectangles="0,0,0,0,0,0"/>
                </v:shape>
                <v:shape id="Freeform 150" o:spid="_x0000_s1169" style="position:absolute;left:258;top:351;width:33;height:252;visibility:visible;mso-wrap-style:square;v-text-anchor:top" coordsize="132,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" path="m129,780r-21,15l96,820r,24l100,859r-3,14l92,892,81,923,60,979r-10,31l50,977r,-63l50,881,67,866,59,846,52,825,48,767r3,-55l52,660,44,606,43,568r1,-35l32,501r2,-57l26,383,25,325,17,305r3,-22l22,261,38,251r7,-16l47,216,34,196,19,177,,160,31,118,63,78,96,37,132,r,46l131,92r,45l131,183r-1,46l130,275r,46l130,367r,46l130,459r,45l130,550r,46l130,642r,46l130,734r-1,46xe" stroked="f">
                  <v:path arrowok="t" o:connecttype="custom" o:connectlocs="27,198;24,211;25,214;23,223;20,230;13,252;13,244;13,220;17,216;13,206;12,191;13,165;11,151;11,133;8,125;7,96;6,81;5,71;6,65;11,59;12,54;5,44;0,40;16,19;33,0;33,11;33,34;33,57;33,80;33,103;33,126;33,149;33,172;32,195" o:connectangles="0,0,0,0,0,0,0,0,0,0,0,0,0,0,0,0,0,0,0,0,0,0,0,0,0,0,0,0,0,0,0,0,0,0"/>
                </v:shape>
                <v:shape id="Freeform 151" o:spid="_x0000_s1170" style="position:absolute;left:1190;top:350;width:31;height:264;visibility:visible;mso-wrap-style:square;v-text-anchor:top" coordsize="126,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" path="m90,192r6,45l116,274r-8,42l107,374r-9,56l96,490r-2,48l90,585r-3,48l85,681r-2,49l83,778r,50l77,836r-2,10l76,857r3,2l87,862r3,3l93,927r,63l94,1054,83,1024,58,956,35,889,24,857,34,844r8,-13l41,813,32,803,17,785,8,775,7,730r,-46l7,639r,-46l7,548r,-46l7,457r,-46l7,366,6,320r,-45l6,229,5,183,3,138,3,91,1,47,,,32,41r61,75l126,156r-8,16l107,188r-17,4xe" stroked="f">
                  <v:path arrowok="t" o:connecttype="custom" o:connectlocs="24,59;27,79;26,94;24,123;23,135;21,159;20,183;20,207;19,209;19,215;19,215;22,217;23,232;23,264;20,256;9,223;6,215;10,208;10,204;4,197;2,194;2,171;2,149;2,126;2,103;1,80;1,57;1,35;0,12;0,0;23,29;31,39;26,47;22,48" o:connectangles="0,0,0,0,0,0,0,0,0,0,0,0,0,0,0,0,0,0,0,0,0,0,0,0,0,0,0,0,0,0,0,0,0,0"/>
                </v:shape>
                <v:shape id="Freeform 152" o:spid="_x0000_s1171" style="position:absolute;left:610;top:371;width:264;height:5;visibility:visible;mso-wrap-style:square;v-text-anchor:top" coordsize="105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" path="m1059,19l,19,,,1059,r,19xe" stroked="f">
                  <v:path arrowok="t" o:connecttype="custom" o:connectlocs="264,5;0,5;0,0;264,0;264,5;264,5" o:connectangles="0,0,0,0,0,0"/>
                </v:shape>
                <v:shape id="Freeform 153" o:spid="_x0000_s1172" style="position:absolute;left:548;top:390;width:21;height:35;visibility:visible;mso-wrap-style:square;v-text-anchor:top" coordsize="8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" path="m78,72r2,8l81,86r-1,8l76,100r-8,l61,96,56,93r-6,2l46,96r,12l46,129r,11l32,136r,-13l32,108r-1,-6l27,96,22,92r-7,5l7,100,,102,,94,,80,,72r15,l32,72,40,58,32,38,28,17,36,,46,32r1,37l78,72xe" stroked="f">
                  <v:path arrowok="t" o:connecttype="custom" o:connectlocs="20,18;21,20;21,22;21,24;21,24;20,25;18,25;16,24;16,24;15,23;13,24;12,24;12,24;12,27;12,32;12,35;12,35;8,34;8,31;8,27;8,27;8,26;7,24;6,23;6,23;4,24;2,25;0,26;0,26;0,24;0,20;0,18;0,18;4,18;8,18;10,15;10,15;8,10;7,4;9,0;9,0;12,8;12,17;20,18;20,18;20,18" o:connectangles="0,0,0,0,0,0,0,0,0,0,0,0,0,0,0,0,0,0,0,0,0,0,0,0,0,0,0,0,0,0,0,0,0,0,0,0,0,0,0,0,0,0,0,0,0,0"/>
                </v:shape>
                <v:shape id="Freeform 154" o:spid="_x0000_s1173" style="position:absolute;left:612;top:557;width:67;height:71;visibility:visible;mso-wrap-style:square;v-text-anchor:top" coordsize="266,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" path="m123,109l91,149,62,192,33,238,5,284,1,256r,-29l,192,25,152,56,101,89,49,121,r34,49l185,95r26,41l237,176r29,36l262,217r-11,12l232,245,203,210,152,144,123,109xe" stroked="f">
                  <v:path arrowok="t" o:connecttype="custom" o:connectlocs="31,27;23,37;16,48;8,60;1,71;1,71;0,64;0,57;0,48;0,48;6,38;14,25;22,12;30,0;30,0;39,12;47,24;53,34;60,44;67,53;67,53;66,54;63,57;58,61;58,61;51,53;38,36;31,27;31,27" o:connectangles="0,0,0,0,0,0,0,0,0,0,0,0,0,0,0,0,0,0,0,0,0,0,0,0,0,0,0,0,0"/>
                </v:shape>
                <v:shape id="Freeform 155" o:spid="_x0000_s1174" style="position:absolute;left:729;top:385;width:24;height:31;visibility:visible;mso-wrap-style:square;v-text-anchor:top" coordsize="95,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" path="m73,58l83,55r10,4l95,71,90,81r-9,4l71,79,68,78,66,77,64,76,56,94r,22l41,124,40,113,39,91,38,79,26,81,13,84,2,78,,68,5,60r7,-8l21,60,31,54,41,47,38,29r,-17l50,,60,22,54,47,73,58xe" stroked="f">
                  <v:path arrowok="t" o:connecttype="custom" o:connectlocs="18,15;21,14;23,15;24,18;24,18;23,20;20,21;18,20;18,20;17,20;17,19;16,19;16,19;14,24;14,29;10,31;10,31;10,28;10,23;10,20;10,20;7,20;3,21;1,20;1,20;0,17;1,15;3,13;3,13;5,15;8,14;10,12;10,12;10,7;10,3;13,0;13,0;15,6;14,12;18,15;18,15" o:connectangles="0,0,0,0,0,0,0,0,0,0,0,0,0,0,0,0,0,0,0,0,0,0,0,0,0,0,0,0,0,0,0,0,0,0,0,0,0,0,0,0,0"/>
                </v:shape>
                <v:shape id="Freeform 156" o:spid="_x0000_s1175" style="position:absolute;left:832;top:386;width:23;height:29;visibility:visible;mso-wrap-style:square;v-text-anchor:top" coordsize="90,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" path="m88,57l86,72r4,12l80,92,74,91,63,89,58,88r-3,7l50,107r-2,7l36,99,26,82,6,92,,84,1,73,4,62r11,2l28,61,38,51,33,33,26,16,38,,50,27r7,28l88,57xe" stroked="f">
                  <v:path arrowok="t" o:connecttype="custom" o:connectlocs="22,15;22,18;23,21;20,23;20,23;19,23;16,23;15,22;15,22;14,24;13,27;12,29;12,29;9,25;7,21;2,23;2,23;0,21;0,19;1,16;1,16;4,16;7,16;10,13;10,13;8,8;7,4;10,0;10,0;13,7;15,14;22,15;22,15;22,15" o:connectangles="0,0,0,0,0,0,0,0,0,0,0,0,0,0,0,0,0,0,0,0,0,0,0,0,0,0,0,0,0,0,0,0,0,0"/>
                </v:shape>
                <v:shape id="Freeform 157" o:spid="_x0000_s1176" style="position:absolute;left:909;top:383;width:23;height:43;visibility:visible;mso-wrap-style:square;v-text-anchor:top" coordsize="94,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" path="m59,20l56,38,54,57,66,69,80,68r7,7l94,86r-2,4l87,93r-3,5l73,94,63,92r-9,8l52,116r-1,16l59,147r6,l75,147r7,l82,153r,11l82,171,66,164,54,149,42,134r-5,10l26,161r-6,10l23,144,40,120,37,91r-16,l5,92,,76,16,68,33,65,49,57,43,37,37,20,42,,52,4r6,8l59,20xe" stroked="f">
                  <v:path arrowok="t" o:connecttype="custom" o:connectlocs="14,5;14,10;13,14;16,17;16,17;20,17;21,19;23,22;23,22;23,23;21,23;21,25;21,25;18,24;15,23;13,25;13,25;13,29;12,33;14,37;14,37;16,37;18,37;20,37;20,37;20,38;20,41;20,43;20,43;16,41;13,37;10,34;10,34;9,36;6,40;5,43;5,43;6,36;10,30;9,23;9,23;5,23;1,23;0,19;0,19;4,17;8,16;12,14;12,14;11,9;9,5;10,0;10,0;13,1;14,3;14,5;14,5;14,5" o:connectangles="0,0,0,0,0,0,0,0,0,0,0,0,0,0,0,0,0,0,0,0,0,0,0,0,0,0,0,0,0,0,0,0,0,0,0,0,0,0,0,0,0,0,0,0,0,0,0,0,0,0,0,0,0,0,0,0,0,0"/>
                </v:shape>
                <v:shape id="Freeform 158" o:spid="_x0000_s1177" style="position:absolute;left:810;top:385;width:24;height:67;visibility:visible;mso-wrap-style:square;v-text-anchor:top" coordsize="9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" path="m86,5r1,10l91,33r1,10l72,43,63,59,58,78r1,12l68,100r9,6l90,106r6,3l98,117r-5,18l83,151,69,162,64,150r5,-11l64,128r-9,11l50,153r,18l59,178r-4,11l50,200r-3,l43,200r-2,2l41,191r,-10l37,171r-11,5l25,190r-5,12l26,215r4,12l24,239r-6,7l7,259r-5,7l,221,,167,2,109,3,53,3,3,30,,61,1,86,5xe" stroked="f">
                  <v:path arrowok="t" o:connecttype="custom" o:connectlocs="21,4;23,11;18,11;14,20;14,23;19,27;22,27;24,29;23,34;17,41;16,38;16,32;13,35;12,43;14,45;12,50;12,50;10,51;10,48;9,43;6,44;5,51;6,54;6,60;4,62;0,67;0,56;0,27;1,1;7,0;21,1;21,1" o:connectangles="0,0,0,0,0,0,0,0,0,0,0,0,0,0,0,0,0,0,0,0,0,0,0,0,0,0,0,0,0,0,0,0"/>
                </v:shape>
                <v:shape id="Freeform 159" o:spid="_x0000_s1178" style="position:absolute;left:852;top:386;width:22;height:63;visibility:visible;mso-wrap-style:square;v-text-anchor:top" coordsize="8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" path="m89,249r-10,1l72,243,67,233r9,-20l78,191,73,172,59,189r-4,20l37,193r7,-21l52,146,41,122r-7,5l28,131r-3,7l26,143r4,9l32,156r-2,l25,156r-2,l23,158r,2l23,161,10,152,4,135,8,114r17,-1l36,102,45,87,39,66,36,45,19,36r-5,l9,38,4,39,,17,,8,10,1r20,l67,1,87,r,27l87,88r1,73l89,224r,25xe" stroked="f">
                  <v:path arrowok="t" o:connecttype="custom" o:connectlocs="20,63;17,59;19,54;18,43;15,48;9,49;11,43;10,31;8,32;6,35;6,36;8,39;7,39;6,39;6,40;6,41;2,38;2,29;6,28;11,22;10,17;5,9;3,9;1,10;0,4;2,0;7,0;22,0;22,7;22,41;22,63;22,63" o:connectangles="0,0,0,0,0,0,0,0,0,0,0,0,0,0,0,0,0,0,0,0,0,0,0,0,0,0,0,0,0,0,0,0"/>
                </v:shape>
                <v:shape id="Freeform 160" o:spid="_x0000_s1179" style="position:absolute;left:631;top:387;width:26;height:28;visibility:visible;mso-wrap-style:square;v-text-anchor:top" coordsize="10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" path="m73,63r5,-2l88,56r5,-1l96,63r6,8l103,79r-7,6l88,85r-10,l72,80,68,75r-7,2l55,89r,11l54,113r-4,l46,113r-2,l43,105,40,88,38,79,25,83,10,85,,75,,71,1,63,2,58r9,l17,63r9,2l40,45,35,22,46,,59,22,53,47,73,63xe" stroked="f">
                  <v:path arrowok="t" o:connecttype="custom" o:connectlocs="18,16;20,15;22,14;23,14;23,14;24,16;26,18;26,20;26,20;24,21;22,21;20,21;20,21;18,20;17,19;15,19;15,19;14,22;14,25;14,28;14,28;13,28;12,28;11,28;11,28;11,26;10,22;10,20;10,20;6,21;3,21;0,19;0,19;0,18;0,16;1,14;1,14;3,14;4,16;7,16;7,16;10,11;9,5;12,0;12,0;15,5;13,12;18,16;18,16;18,16" o:connectangles="0,0,0,0,0,0,0,0,0,0,0,0,0,0,0,0,0,0,0,0,0,0,0,0,0,0,0,0,0,0,0,0,0,0,0,0,0,0,0,0,0,0,0,0,0,0,0,0,0,0"/>
                </v:shape>
                <v:shape id="Freeform 161" o:spid="_x0000_s1180" style="position:absolute;left:610;top:386;width:23;height:70;visibility:visible;mso-wrap-style:square;v-text-anchor:top" coordsize="91,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" path="m88,r1,10l89,26r2,11l83,47r-15,l55,50,54,74r6,20l76,108r3,-3l85,105r6,l90,124r-1,21l80,160,79,149r,-11l71,129r-7,11l62,155r4,14l68,181r-7,12l55,204r-1,l53,204r-1,l52,195r,-9l46,177,34,201r6,27l22,251r-5,8l6,274,,282,,253,,184,1,102,1,33,1,3,29,6,61,3,88,xe" stroked="f">
                  <v:path arrowok="t" o:connecttype="custom" o:connectlocs="22,0;22,2;22,6;23,9;23,9;21,12;17,12;14,12;14,12;14,18;15,23;19,27;19,27;20,26;21,26;23,26;23,26;23,31;22,36;20,40;20,40;20,37;20,34;18,32;18,32;16,35;16,38;17,42;17,42;17,45;15,48;14,51;14,51;14,51;13,51;13,51;13,51;13,48;13,46;12,44;12,44;9,50;10,57;6,62;6,62;4,64;2,68;0,70;0,70;0,63;0,46;0,25;0,8;0,1;0,1;7,1;15,1;22,0;22,0;22,0" o:connectangles="0,0,0,0,0,0,0,0,0,0,0,0,0,0,0,0,0,0,0,0,0,0,0,0,0,0,0,0,0,0,0,0,0,0,0,0,0,0,0,0,0,0,0,0,0,0,0,0,0,0,0,0,0,0,0,0,0,0,0,0"/>
                </v:shape>
                <v:shape id="Freeform 162" o:spid="_x0000_s1181" style="position:absolute;left:654;top:385;width:21;height:77;visibility:visible;mso-wrap-style:square;v-text-anchor:top" coordsize="86,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" path="m83,1r2,46l86,100r,56l86,212r,50l86,305,83,281,80,250,78,225r-6,2l69,234r-2,7l69,248r,6l69,262,52,239,66,209,55,180r-7,12l50,206r-6,11l34,209,28,197r,-14l35,166,33,148,31,126r-6,1l21,130r-4,6l17,148r5,9l17,167,4,152,1,130,,107r10,6l21,112r10,-7l39,88,36,66r,-17l28,48,14,45,6,43,5,28,5,10,10,,33,,58,1r25,xe" stroked="f">
                  <v:path arrowok="t" o:connecttype="custom" o:connectlocs="21,12;21,39;21,66;21,77;20,63;19,57;17,59;16,61;17,64;17,66;16,53;13,45;12,52;11,55;7,50;7,46;8,37;8,32;5,33;4,34;5,40;4,42;0,33;0,27;5,28;8,27;9,17;9,12;3,11;1,11;1,3;2,0;14,0;20,0" o:connectangles="0,0,0,0,0,0,0,0,0,0,0,0,0,0,0,0,0,0,0,0,0,0,0,0,0,0,0,0,0,0,0,0,0,0"/>
                </v:shape>
                <v:shape id="Freeform 163" o:spid="_x0000_s1182" style="position:absolute;left:183;top:412;width:67;height:241;visibility:visible;mso-wrap-style:square;v-text-anchor:top" coordsize="270,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" path="m265,72r-4,70l255,209r-9,67l246,329r-4,52l239,431r2,50l241,529r,49l219,621r14,18l233,666r,29l220,714r-32,51l145,830r-43,65l69,946,56,965r,-39l56,854r,-40l54,800,49,764,41,711,31,650,22,587,13,530,8,485r-2,l2,485r-2,l12,441,31,401,54,363,69,316,88,269r22,-47l134,176r27,-45l187,87,215,43,241,r20,18l270,43r-5,29xe" stroked="f">
                  <v:path arrowok="t" o:connecttype="custom" o:connectlocs="66,18;65,35;63,52;61,69;61,69;61,82;60,95;59,108;60,120;60,120;60,132;60,144;54,155;54,155;58,160;58,166;58,174;58,174;55,178;47,191;36,207;25,224;17,236;14,241;14,241;14,231;14,213;14,203;14,203;13,200;12,191;10,178;8,162;5,147;3,132;2,121;2,121;1,121;0,121;0,121;0,121;3,110;8,100;13,91;13,91;17,79;22,67;27,55;33,44;40,33;46,22;53,11;60,0;60,0;65,4;67,11;66,18;66,18;66,18" o:connectangles="0,0,0,0,0,0,0,0,0,0,0,0,0,0,0,0,0,0,0,0,0,0,0,0,0,0,0,0,0,0,0,0,0,0,0,0,0,0,0,0,0,0,0,0,0,0,0,0,0,0,0,0,0,0,0,0,0,0,0"/>
                </v:shape>
                <v:shape id="Freeform 164" o:spid="_x0000_s1183" style="position:absolute;left:1230;top:415;width:62;height:234;visibility:visible;mso-wrap-style:square;v-text-anchor:top" coordsize="247,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" path="m215,936l201,916,167,867,123,802,79,737,45,688,31,668r,-26l31,616,48,605r5,-17l46,573,41,556r,-50l38,412r,-51l30,314r,-52l19,215r2,-53l12,109,9,54,,39,1,19,4,,34,1,50,30,70,60r27,43l122,147r23,45l167,238r21,46l208,330r20,47l247,425r-2,46l242,517r-3,47l234,610r-3,46l226,703r-3,46l220,797r-2,46l215,889r,47xe" stroked="f">
                  <v:path arrowok="t" o:connecttype="custom" o:connectlocs="54,234;50,229;42,217;31,201;20,184;11,172;8,167;8,167;8,161;8,154;12,151;12,151;13,147;12,143;10,139;10,139;10,127;10,103;10,90;10,90;8,79;8,66;5,54;5,54;5,41;3,27;2,14;2,14;0,10;0,5;1,0;1,0;9,0;13,8;18,15;18,15;24,26;31,37;36,48;42,60;47,71;52,83;57,94;62,106;62,106;61,118;61,129;60,141;59,153;58,164;57,176;56,187;55,199;55,211;54,222;54,234;54,234" o:connectangles="0,0,0,0,0,0,0,0,0,0,0,0,0,0,0,0,0,0,0,0,0,0,0,0,0,0,0,0,0,0,0,0,0,0,0,0,0,0,0,0,0,0,0,0,0,0,0,0,0,0,0,0,0,0,0,0,0"/>
                </v:shape>
                <v:shape id="Freeform 165" o:spid="_x0000_s1184" style="position:absolute;left:734;top:419;width:15;height:9;visibility:visible;mso-wrap-style:square;v-text-anchor:top" coordsize="5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" path="m,23l,10,9,3,20,,39,3r17,7l57,29,37,36,18,33,,23xe" stroked="f">
                  <v:path arrowok="t" o:connecttype="custom" o:connectlocs="0,6;0,3;2,1;5,0;5,0;10,1;15,3;15,7;15,7;10,9;5,8;0,6;0,6" o:connectangles="0,0,0,0,0,0,0,0,0,0,0,0,0"/>
                </v:shape>
                <v:shape id="Freeform 166" o:spid="_x0000_s1185" style="position:absolute;left:734;top:430;width:16;height:38;visibility:visible;mso-wrap-style:square;v-text-anchor:top" coordsize="65,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" path="m64,139r-2,l59,137r-2,-4l54,144r-11,5l30,151,,130,2,97,15,58,18,19r,-5l20,5,20,,47,19r,47l57,109r6,9l65,128r-1,11xe" stroked="f">
                  <v:path arrowok="t" o:connecttype="custom" o:connectlocs="16,35;15,35;15,34;14,33;14,33;13,36;11,37;7,38;7,38;0,33;0,24;4,15;4,5;4,5;4,4;5,1;5,0;5,0;12,5;12,17;14,27;14,27;16,30;16,32;16,35;16,35" o:connectangles="0,0,0,0,0,0,0,0,0,0,0,0,0,0,0,0,0,0,0,0,0,0,0,0,0,0"/>
                </v:shape>
                <v:shape id="Freeform 167" o:spid="_x0000_s1186" style="position:absolute;left:105;top:453;width:38;height:32;visibility:visible;mso-wrap-style:square;v-text-anchor:top" coordsize="150,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" path="m110,62r21,11l150,93r-7,32l107,112,40,87,5,73,3,61,1,40,,28,5,21,14,8,20,,40,30,77,45r33,17xe" stroked="f">
                  <v:path arrowok="t" o:connecttype="custom" o:connectlocs="28,16;33,19;38,24;36,32;36,32;27,29;10,22;1,19;1,19;1,16;0,10;0,7;0,7;1,5;4,2;5,0;5,0;10,8;20,12;28,16;28,16;28,16" o:connectangles="0,0,0,0,0,0,0,0,0,0,0,0,0,0,0,0,0,0,0,0,0,0"/>
                </v:shape>
                <v:shape id="Freeform 168" o:spid="_x0000_s1187" style="position:absolute;left:694;top:471;width:95;height:123;visibility:visible;mso-wrap-style:square;v-text-anchor:top" coordsize="379,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" path="m148,29r25,1l202,30r26,4l233,25r,-13l243,7r13,13l265,39r-9,19l235,66r-23,4l214,95r17,23l254,123r22,9l282,119r1,-12l291,95r12,19l319,133r-4,25l302,168r-15,l273,172r7,20l288,210r13,16l324,217r22,4l348,196r1,-1l353,191r2,-1l372,205r3,22l367,248r-14,3l339,251r-12,1l347,294r21,37l377,384r1,30l379,461r,23l363,456,339,415,311,365,279,311,246,257,216,207,189,168r-28,45l134,259r-28,48l79,356,51,402,26,448,2,489,,464,2,409,,384,21,338,46,296,63,248,41,244,21,236,10,216r4,-11l21,186r3,-11l36,182r8,9l45,204r-1,5l46,213r3,1l62,210r12,-1l88,214r13,-14l112,180r-3,-22l90,153,72,143,61,126r4,-13l73,102,78,92r13,17l100,124r21,l140,123r11,-22l165,82,150,65r-25,l106,48r3,-17l118,16,127,r9,8l137,19r4,10l148,29xe" stroked="f">
                  <v:path arrowok="t" o:connecttype="custom" o:connectlocs="51,8;58,6;61,2;64,15;53,18;58,30;69,33;73,24;80,33;76,42;68,43;75,57;87,56;87,49;89,48;92,62;85,63;87,74;94,97;95,122;85,104;62,65;47,42;27,77;7,113;0,117;0,97;16,62;5,59;4,52;6,44;11,51;12,54;16,53;22,54;27,40;18,36;16,28;20,23;30,31;38,25;38,16;27,12;32,0;34,5;37,7" o:connectangles="0,0,0,0,0,0,0,0,0,0,0,0,0,0,0,0,0,0,0,0,0,0,0,0,0,0,0,0,0,0,0,0,0,0,0,0,0,0,0,0,0,0,0,0,0,0"/>
                </v:shape>
                <v:shape id="Freeform 169" o:spid="_x0000_s1188" style="position:absolute;left:152;top:477;width:9;height:19;visibility:visible;mso-wrap-style:square;v-text-anchor:top" coordsize="3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" path="m33,7l31,27r1,33l28,79,18,59,6,24,,,10,2,23,4,33,7xe" stroked="f">
                  <v:path arrowok="t" o:connecttype="custom" o:connectlocs="9,2;8,6;9,14;8,19;8,19;5,14;2,6;0,0;0,0;3,0;6,1;9,2;9,2;9,2" o:connectangles="0,0,0,0,0,0,0,0,0,0,0,0,0,0"/>
                </v:shape>
                <v:shape id="Freeform 170" o:spid="_x0000_s1189" style="position:absolute;left:86;top:513;width:19;height:11;visibility:visible;mso-wrap-style:square;v-text-anchor:top" coordsize="7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" path="m72,47l48,44,22,37,1,28,,26,,24,,21,26,,63,18,76,41r-1,2l74,46r-2,1xe" stroked="f">
                  <v:path arrowok="t" o:connecttype="custom" o:connectlocs="18,11;12,10;6,9;0,7;0,7;0,6;0,6;0,5;0,5;7,0;16,4;19,10;19,10;19,10;19,11;18,11;18,11" o:connectangles="0,0,0,0,0,0,0,0,0,0,0,0,0,0,0,0,0"/>
                </v:shape>
                <v:shape id="Freeform 171" o:spid="_x0000_s1190" style="position:absolute;left:1237;top:538;width:95;height:515;visibility:visible;mso-wrap-style:square;v-text-anchor:top" coordsize="381,2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" path="m,2059r1,-35l3,1946r3,-76l6,1835,3,1820r3,-17l6,1784r4,-60l31,1672r29,-47l100,1600r48,-16l198,1587r8,-31l205,1520r3,-39l232,1434r38,-38l306,1357r,-15l298,1331r-10,-10l288,1270r,-52l306,1178r,-18l296,1147r-10,-13l284,1093r-1,-42l282,1010r-1,-43l281,924r,-42l282,837r,-44l283,749r1,-45l285,659r,-46l286,568r,-45l286,477r,-45l285,387r-1,-45l282,297r-3,-44l276,209r-4,-43l267,124,262,81,254,40,247,r14,38l274,78r12,39l297,157r11,39l318,237r9,40l336,318r7,40l351,399r5,42l362,481r5,42l371,565r3,41l377,648r1,42l380,731r1,42l380,814r-2,41l377,897r-2,42l372,980r-5,42l363,1064r-5,41l352,1147r-7,40l338,1228r-8,42l321,1310r-10,41l301,1390r-11,41l279,1470r-12,40l254,1549r-13,40l227,1627r-15,39l196,1703r-15,38l164,1779r-18,36l128,1852r-19,35l90,1923r-21,35l50,1994r-22,34l6,2060r-1,l2,2059r-2,xe" stroked="f">
                  <v:path arrowok="t" o:connecttype="custom" o:connectlocs="0,506;1,468;1,459;1,451;1,446;8,418;15,406;37,396;49,397;51,380;52,370;67,349;76,339;74,333;72,330;72,305;76,295;74,287;71,284;71,263;70,242;70,221;70,198;71,176;71,153;71,131;71,108;71,86;70,63;68,42;65,20;62,0;65,10;71,29;77,49;82,69;86,90;89,110;92,131;93,152;94,173;95,193;94,214;94,235;92,256;89,276;86,297;82,318;78,338;72,358;67,378;60,397;53,417;45,435;36,454;27,472;17,490;7,507;1,515;0,515;0,515" o:connectangles="0,0,0,0,0,0,0,0,0,0,0,0,0,0,0,0,0,0,0,0,0,0,0,0,0,0,0,0,0,0,0,0,0,0,0,0,0,0,0,0,0,0,0,0,0,0,0,0,0,0,0,0,0,0,0,0,0,0,0,0,0"/>
                </v:shape>
                <v:shape id="Freeform 172" o:spid="_x0000_s1191" style="position:absolute;left:146;top:540;width:90;height:507;visibility:visible;mso-wrap-style:square;v-text-anchor:top" coordsize="361,2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" path="m105,312r-1,41l104,394r,42l103,477r,42l103,561r,42l102,645r,43l102,731r-1,44l101,817r,44l100,906r,45l99,997r,46l98,1090r-1,48l82,1153r-7,8l65,1177r6,9l82,1188r10,-1l97,1244r,57l85,1355r28,33l146,1414r22,36l174,1490r3,39l170,1566r48,-2l264,1576r42,20l330,1632r15,40l355,1713r4,43l361,1802r-3,46l356,1894r-2,46l354,1985r3,44l336,1996r-21,-34l296,1927r-20,-35l257,1857r-18,-36l221,1785r-17,-38l188,1710r-15,-37l157,1634r-14,-38l130,1558r-14,-40l104,1479,92,1439,81,1399,71,1358,61,1317r-8,-40l44,1236r-8,-41l30,1153r-6,-42l19,1070r-6,-42l10,986,6,945,3,902,2,860,1,818,,777,,735,1,693,3,651,5,609,9,567r4,-41l17,484r6,-42l30,401r6,-41l44,319r9,-41l63,237r9,-39l83,157,94,118,108,78,121,40,135,r-5,61l123,129r-7,68l111,255r-4,41l105,312xe" stroked="f">
                  <v:path arrowok="t" o:connecttype="custom" o:connectlocs="26,88;26,109;26,130;26,151;25,172;25,194;25,215;25,238;25,261;24,284;20,288;16,294;18,296;23,297;24,311;21,339;28,347;42,362;43,372;42,391;54,391;76,399;82,408;89,428;90,450;89,473;88,496;89,507;79,490;69,473;60,455;51,437;43,418;36,399;29,379;23,360;18,339;13,319;9,299;6,278;3,257;1,236;0,215;0,194;0,173;1,152;3,131;6,110;9,90;13,69;18,49;23,29;30,10;34,0;31,32;28,64;26,78;26,78" o:connectangles="0,0,0,0,0,0,0,0,0,0,0,0,0,0,0,0,0,0,0,0,0,0,0,0,0,0,0,0,0,0,0,0,0,0,0,0,0,0,0,0,0,0,0,0,0,0,0,0,0,0,0,0,0,0,0,0,0,0"/>
                </v:shape>
                <v:shape id="Freeform 173" o:spid="_x0000_s1192" style="position:absolute;left:808;top:561;width:64;height:61;visibility:visible;mso-wrap-style:square;v-text-anchor:top" coordsize="257,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" path="m256,134r1,29l257,199r,37l204,168,155,110,133,84r-25,42l60,204,35,244,23,240,11,233,,226,29,180,57,133,83,87,112,42,145,r41,49l218,85r38,49xe" stroked="f">
                  <v:path arrowok="t" o:connecttype="custom" o:connectlocs="64,34;64,41;64,50;64,59;64,59;51,42;39,28;33,21;33,21;27,32;15,51;9,61;9,61;6,60;3,58;0,57;0,57;7,45;14,33;21,22;28,11;36,0;36,0;46,12;54,21;64,34;64,34;64,34" o:connectangles="0,0,0,0,0,0,0,0,0,0,0,0,0,0,0,0,0,0,0,0,0,0,0,0,0,0,0,0"/>
                </v:shape>
                <v:shape id="Freeform 174" o:spid="_x0000_s1193" style="position:absolute;left:711;top:552;width:61;height:51;visibility:visible;mso-wrap-style:square;v-text-anchor:top" coordsize="246,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" path="m246,200r-62,-9l129,187r-48,3l38,195,,202,29,157,64,101,97,45,124,r34,52l190,105r28,49l246,200xe" stroked="f">
                  <v:path arrowok="t" o:connecttype="custom" o:connectlocs="61,50;46,48;32,47;20,48;9,49;0,51;0,51;7,40;16,26;24,11;31,0;31,0;39,13;47,27;54,39;61,50;61,50;61,50" o:connectangles="0,0,0,0,0,0,0,0,0,0,0,0,0,0,0,0,0,0"/>
                </v:shape>
                <v:shape id="Freeform 175" o:spid="_x0000_s1194" style="position:absolute;left:613;top:600;width:49;height:84;visibility:visible;mso-wrap-style:square;v-text-anchor:top" coordsize="195,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" path="m1,334r,-43l,213,,172,20,144,62,86,105,27,123,r26,28l171,57r24,32l154,123r-38,37l81,197,49,239,22,284,1,334xe" stroked="f">
                  <v:path arrowok="t" o:connecttype="custom" o:connectlocs="0,84;0,73;0,54;0,43;0,43;5,36;16,22;26,7;31,0;31,0;37,7;43,14;49,22;49,22;39,31;29,40;20,50;12,60;6,71;0,84;0,84" o:connectangles="0,0,0,0,0,0,0,0,0,0,0,0,0,0,0,0,0,0,0,0,0"/>
                </v:shape>
                <v:shape id="Freeform 176" o:spid="_x0000_s1195" style="position:absolute;left:824;top:597;width:47;height:98;visibility:visible;mso-wrap-style:square;v-text-anchor:top" coordsize="187,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" path="m184,391r-8,-50l160,297,139,256,113,220,81,185,43,151,,116,27,75,47,40,73,r30,35l158,101r29,35l187,162r,64l185,301r,63l184,391xe" stroked="f">
                  <v:path arrowok="t" o:connecttype="custom" o:connectlocs="46,98;44,85;40,74;35,64;28,55;20,46;11,38;0,29;0,29;7,19;12,10;18,0;18,0;26,9;40,25;47,34;47,34;47,41;47,57;46,75;46,91;46,98;46,98;46,98" o:connectangles="0,0,0,0,0,0,0,0,0,0,0,0,0,0,0,0,0,0,0,0,0,0,0,0"/>
                </v:shape>
                <v:shape id="Freeform 177" o:spid="_x0000_s1196" style="position:absolute;left:197;top:620;width:45;height:109;visibility:visible;mso-wrap-style:square;v-text-anchor:top" coordsize="181,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" path="m181,431l161,398,135,367,113,336r-6,-31l127,270r1,-29l121,218,111,193,98,191r-15,l70,192r-9,12l61,218r6,13l52,242r-7,17l48,277r17,11l66,310r-4,21l46,357,17,407,,433,1,389,2,307,4,263,16,243,48,194,89,131,131,68,162,18,175,r1,2l178,6r3,4l181,24r,38l181,118r,67l181,255r,66l181,377r,40l181,431xe" stroked="f">
                  <v:path arrowok="t" o:connecttype="custom" o:connectlocs="45,108;40,100;34,92;28,85;27,77;32,68;32,68;32,61;30,55;28,49;28,49;24,48;21,48;17,48;17,48;15,51;15,55;17,58;17,58;13,61;11,65;12,70;12,70;16,72;16,78;15,83;15,83;11,90;4,102;0,109;0,109;0,98;0,77;1,66;1,66;4,61;12,49;22,33;33,17;40,5;44,0;44,0;44,1;44,2;45,3;45,3;45,6;45,16;45,30;45,47;45,64;45,81;45,95;45,105;45,108;45,108;45,108" o:connectangles="0,0,0,0,0,0,0,0,0,0,0,0,0,0,0,0,0,0,0,0,0,0,0,0,0,0,0,0,0,0,0,0,0,0,0,0,0,0,0,0,0,0,0,0,0,0,0,0,0,0,0,0,0,0,0,0,0"/>
                </v:shape>
                <v:shape id="Freeform 178" o:spid="_x0000_s1197" style="position:absolute;left:1237;top:623;width:48;height:109;visibility:visible;mso-wrap-style:square;v-text-anchor:top" coordsize="193,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" path="m28,4l51,42,77,78r28,37l131,152r24,39l175,231r12,43l193,321r-1,28l190,399r,26l155,378,121,329r-8,-64l124,260r10,-9l139,238r-9,-21l121,195,104,175r-16,l76,182,65,192r-4,18l46,225r-1,18l68,264r5,30l69,323,52,352,19,405,,433,,418,,378,,320,,252,,180,,112,,55,,14,,,8,1,21,3r7,1xe" stroked="f">
                  <v:path arrowok="t" o:connecttype="custom" o:connectlocs="7,1;13,11;19,20;26,29;33,38;39,48;44,58;47,69;48,81;48,81;48,88;47,100;47,107;47,107;39,95;30,83;28,67;28,67;31,65;33,63;35,60;35,60;32,55;30,49;26,44;26,44;22,44;19,46;16,48;16,48;15,53;11,57;11,61;11,61;17,66;18,74;17,81;17,81;13,89;5,102;0,109;0,109;0,105;0,95;0,81;0,63;0,45;0,28;0,14;0,4;0,0;0,0;2,0;5,1;7,1;7,1;7,1" o:connectangles="0,0,0,0,0,0,0,0,0,0,0,0,0,0,0,0,0,0,0,0,0,0,0,0,0,0,0,0,0,0,0,0,0,0,0,0,0,0,0,0,0,0,0,0,0,0,0,0,0,0,0,0,0,0,0,0,0"/>
                </v:shape>
                <v:shape id="Freeform 179" o:spid="_x0000_s1198" style="position:absolute;left:735;top:705;width:12;height:11;visibility:visible;mso-wrap-style:square;v-text-anchor:top" coordsize="4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" path="m48,25l41,15,31,11,22,8r-6,7l13,22r,8l18,30r11,l35,30r1,7l32,42r-6,2l15,45,4,40,,29,3,16,13,7,25,,35,r6,7l48,15r,2l48,22r,3xe" stroked="f">
                  <v:path arrowok="t" o:connecttype="custom" o:connectlocs="12,6;10,4;8,3;6,2;6,2;4,4;3,5;3,7;3,7;5,7;7,7;9,7;9,7;9,9;8,10;7,11;7,11;4,11;1,10;0,7;0,7;1,4;3,2;6,0;6,0;9,0;10,2;12,4;12,4;12,4;12,5;12,6;12,6" o:connectangles="0,0,0,0,0,0,0,0,0,0,0,0,0,0,0,0,0,0,0,0,0,0,0,0,0,0,0,0,0,0,0,0,0"/>
                </v:shape>
                <v:shape id="Freeform 180" o:spid="_x0000_s1199" style="position:absolute;left:724;top:705;width:5;height:9;visibility:visible;mso-wrap-style:square;v-text-anchor:top" coordsize="2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" path="m11,37l2,30,,20,2,10,8,5,13,2,21,,20,14r2,15l11,37xe" stroked="f">
                  <v:path arrowok="t" o:connecttype="custom" o:connectlocs="3,9;0,7;0,5;0,2;0,2;2,1;3,0;5,0;5,0;5,3;5,7;3,9;3,9" o:connectangles="0,0,0,0,0,0,0,0,0,0,0,0,0"/>
                </v:shape>
                <v:shape id="Freeform 181" o:spid="_x0000_s1200" style="position:absolute;left:752;top:707;width:8;height:11;visibility:visible;mso-wrap-style:square;v-text-anchor:top" coordsize="3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" path="m17,42r-4,l4,41,,40,3,27,8,14,12,r9,5l28,11r4,9l29,29r-5,7l17,42xe" stroked="f">
                  <v:path arrowok="t" o:connecttype="custom" o:connectlocs="4,11;3,11;1,11;0,10;0,10;1,7;2,4;3,0;3,0;5,1;7,3;8,5;8,5;7,8;6,9;4,11;4,11" o:connectangles="0,0,0,0,0,0,0,0,0,0,0,0,0,0,0,0,0"/>
                </v:shape>
                <v:shape id="Freeform 182" o:spid="_x0000_s1201" style="position:absolute;left:714;top:710;width:7;height:11;visibility:visible;mso-wrap-style:square;v-text-anchor:top" coordsize="2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" path="m8,40l3,30,,18,3,7,5,5,10,1,12,r4,10l24,28r3,10l22,42r-7,l8,40xe" stroked="f">
                  <v:path arrowok="t" o:connecttype="custom" o:connectlocs="2,10;1,8;0,5;1,2;1,2;1,1;3,0;3,0;3,0;4,3;6,7;7,10;7,10;6,11;4,11;2,10;2,10" o:connectangles="0,0,0,0,0,0,0,0,0,0,0,0,0,0,0,0,0"/>
                </v:shape>
                <v:shape id="Freeform 183" o:spid="_x0000_s1202" style="position:absolute;left:763;top:712;width:6;height:10;visibility:visible;mso-wrap-style:square;v-text-anchor:top" coordsize="2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" path="m8,39l6,37,2,36,,35,6,26,11,14,8,r8,l20,5r3,5l23,21,17,31,8,39xe" stroked="f">
                  <v:path arrowok="t" o:connecttype="custom" o:connectlocs="2,10;2,9;1,9;0,9;0,9;2,7;3,4;2,0;2,0;4,0;5,1;6,3;6,3;6,5;4,8;2,10;2,10" o:connectangles="0,0,0,0,0,0,0,0,0,0,0,0,0,0,0,0,0"/>
                </v:shape>
                <v:shape id="Freeform 184" o:spid="_x0000_s1203" style="position:absolute;left:699;top:716;width:7;height:9;visibility:visible;mso-wrap-style:square;v-text-anchor:top" coordsize="2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" path="m,19l4,9,11,4,21,r8,11l26,23,19,35,9,36,,30,,19xe" stroked="f">
                  <v:path arrowok="t" o:connecttype="custom" o:connectlocs="0,5;1,2;3,1;5,0;5,0;7,3;6,6;5,9;5,9;2,9;0,8;0,5;0,5" o:connectangles="0,0,0,0,0,0,0,0,0,0,0,0,0"/>
                </v:shape>
                <v:shape id="Freeform 185" o:spid="_x0000_s1204" style="position:absolute;left:775;top:718;width:5;height:8;visibility:visible;mso-wrap-style:square;v-text-anchor:top" coordsize="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" path="m10,35l1,26,,13,4,1,13,r7,5l22,14r-1,9l15,30r-5,5xe" stroked="f">
                  <v:path arrowok="t" o:connecttype="custom" o:connectlocs="2,8;0,6;0,3;1,0;1,0;3,0;5,1;5,3;5,3;5,5;3,7;2,8;2,8" o:connectangles="0,0,0,0,0,0,0,0,0,0,0,0,0"/>
                </v:shape>
                <v:shape id="Freeform 186" o:spid="_x0000_s1205" style="position:absolute;left:728;top:722;width:21;height:11;visibility:visible;mso-wrap-style:square;v-text-anchor:top" coordsize="8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" path="m68,45l58,42,53,37r1,-8l58,22r7,3l71,23r,-4l68,15,64,11,44,15,29,13,10,17r,2l10,25r,3l14,28r9,l28,28r3,5l28,40r-4,5l7,43,,32,3,17,9,9,16,4,26,,45,6r22,l82,20r1,9l78,40,68,45xe" stroked="f">
                  <v:path arrowok="t" o:connecttype="custom" o:connectlocs="17,11;15,10;13,9;14,7;14,7;15,5;16,6;18,6;18,6;18,5;17,4;16,3;16,3;11,4;7,3;3,4;3,4;3,5;3,6;3,7;3,7;4,7;6,7;7,7;7,7;8,8;7,10;6,11;6,11;2,11;0,8;1,4;1,4;2,2;4,1;7,0;7,0;11,1;17,1;21,5;21,5;21,7;20,10;17,11;17,11" o:connectangles="0,0,0,0,0,0,0,0,0,0,0,0,0,0,0,0,0,0,0,0,0,0,0,0,0,0,0,0,0,0,0,0,0,0,0,0,0,0,0,0,0,0,0,0,0"/>
                </v:shape>
                <v:shape id="Freeform 187" o:spid="_x0000_s1206" style="position:absolute;left:690;top:722;width:2;height:4;visibility:visible;mso-wrap-style:square;v-text-anchor:top" coordsize="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" path="m9,17r-2,l3,17r-1,l,12,2,5,9,r,4l9,13r,4xe" stroked="f">
                  <v:path arrowok="t" o:connecttype="custom" o:connectlocs="2,4;2,4;1,4;0,4;0,4;0,3;0,1;2,0;2,0;2,1;2,3;2,4;2,4;2,4" o:connectangles="0,0,0,0,0,0,0,0,0,0,0,0,0,0"/>
                </v:shape>
                <v:shape id="Freeform 188" o:spid="_x0000_s1207" style="position:absolute;left:709;top:727;width:8;height:8;visibility:visible;mso-wrap-style:square;v-text-anchor:top" coordsize="3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" path="m11,16r7,5l23,16r6,-4l33,18r,8l29,32,15,34,4,31,,19,1,10,4,1,13,,12,4r-1,6l11,16xe" stroked="f">
                  <v:path arrowok="t" o:connecttype="custom" o:connectlocs="3,4;4,5;6,4;7,3;7,3;8,4;8,6;7,8;7,8;4,8;1,7;0,4;0,4;0,2;1,0;3,0;3,0;3,1;3,2;3,4;3,4" o:connectangles="0,0,0,0,0,0,0,0,0,0,0,0,0,0,0,0,0,0,0,0,0"/>
                </v:shape>
                <v:shape id="Freeform 189" o:spid="_x0000_s1208" style="position:absolute;left:763;top:727;width:7;height:8;visibility:visible;mso-wrap-style:square;v-text-anchor:top" coordsize="3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" path="m29,26r-8,6l11,32,5,30,1,22,,17,5,11r4,3l14,18r5,l20,14,22,5,23,r6,6l30,16,29,26xe" stroked="f">
                  <v:path arrowok="t" o:connecttype="custom" o:connectlocs="7,7;5,8;3,8;1,8;1,8;0,6;0,4;1,3;1,3;2,4;3,5;4,5;4,5;5,4;5,1;5,0;5,0;7,2;7,4;7,7;7,7;7,7" o:connectangles="0,0,0,0,0,0,0,0,0,0,0,0,0,0,0,0,0,0,0,0,0,0"/>
                </v:shape>
                <v:shape id="Freeform 190" o:spid="_x0000_s1209" style="position:absolute;left:793;top:730;width:3;height:8;visibility:visible;mso-wrap-style:square;v-text-anchor:top" coordsize="1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" path="m5,33l4,24,1,9,,,7,4r5,5l14,17r,6l11,32,5,33xe" stroked="f">
                  <v:path arrowok="t" o:connecttype="custom" o:connectlocs="1,8;1,6;0,2;0,0;0,0;2,1;3,2;3,4;3,4;3,6;2,8;1,8;1,8" o:connectangles="0,0,0,0,0,0,0,0,0,0,0,0,0"/>
                </v:shape>
                <v:shape id="Freeform 191" o:spid="_x0000_s1210" style="position:absolute;left:693;top:731;width:10;height:10;visibility:visible;mso-wrap-style:square;v-text-anchor:top" coordsize="4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" path="m40,21l39,32r-6,7l23,41,13,40,7,34,,25,3,18,9,6,11,r4,6l11,14r,9l21,23,32,18r8,3xe" stroked="f">
                  <v:path arrowok="t" o:connecttype="custom" o:connectlocs="10,5;10,8;8,10;6,10;6,10;3,10;2,8;0,6;0,6;1,4;2,1;3,0;3,0;4,1;3,3;3,6;3,6;5,6;8,4;10,5;10,5" o:connectangles="0,0,0,0,0,0,0,0,0,0,0,0,0,0,0,0,0,0,0,0,0"/>
                </v:shape>
                <v:shape id="Freeform 192" o:spid="_x0000_s1211" style="position:absolute;left:777;top:731;width:10;height:9;visibility:visible;mso-wrap-style:square;v-text-anchor:top" coordsize="3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" path="m38,17r-3,9l28,34r-8,3l11,37,5,33,,25,1,19,5,15r5,-2l16,15r6,5l28,17,26,14,23,5,21,,32,1r4,9l38,17xe" stroked="f">
                  <v:path arrowok="t" o:connecttype="custom" o:connectlocs="10,4;9,6;7,8;5,9;5,9;3,9;1,8;0,6;0,6;0,5;1,4;3,3;3,3;4,4;6,5;7,4;7,4;7,3;6,1;6,0;6,0;8,0;9,2;10,4;10,4;10,4" o:connectangles="0,0,0,0,0,0,0,0,0,0,0,0,0,0,0,0,0,0,0,0,0,0,0,0,0,0"/>
                </v:shape>
                <v:shape id="Freeform 193" o:spid="_x0000_s1212" style="position:absolute;left:683;top:737;width:7;height:10;visibility:visible;mso-wrap-style:square;v-text-anchor:top" coordsize="3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" path="m14,39l4,28,,14,6,1,18,r2,16l30,29r-3,7l21,41,14,39xe" stroked="f">
                  <v:path arrowok="t" o:connecttype="custom" o:connectlocs="3,10;1,7;0,3;1,0;1,0;4,0;5,4;7,7;7,7;6,9;5,10;3,10;3,10" o:connectangles="0,0,0,0,0,0,0,0,0,0,0,0,0"/>
                </v:shape>
                <v:shape id="Freeform 194" o:spid="_x0000_s1213" style="position:absolute;left:798;top:743;width:5;height:11;visibility:visible;mso-wrap-style:square;v-text-anchor:top" coordsize="2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" path="m2,44l,30,7,13,8,r5,3l19,10r2,8l19,29r-6,9l2,44xe" stroked="f">
                  <v:path arrowok="t" o:connecttype="custom" o:connectlocs="0,11;0,8;2,3;2,0;2,0;3,1;5,3;5,5;5,5;5,7;3,10;0,11;0,11" o:connectangles="0,0,0,0,0,0,0,0,0,0,0,0,0"/>
                </v:shape>
                <v:shape id="Freeform 195" o:spid="_x0000_s1214" style="position:absolute;left:697;top:750;width:3;height:4;visibility:visible;mso-wrap-style:square;v-text-anchor:top" coordsize="1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" path="m,14l,10,,4,,,6,2,9,8r3,6l9,14r-6,l,14xe" stroked="f">
                  <v:path arrowok="t" o:connecttype="custom" o:connectlocs="0,4;0,3;0,1;0,0;0,0;2,1;2,2;3,4;3,4;2,4;1,4;0,4;0,4" o:connectangles="0,0,0,0,0,0,0,0,0,0,0,0,0"/>
                </v:shape>
                <v:shape id="Freeform 196" o:spid="_x0000_s1215" style="position:absolute;left:689;top:755;width:9;height:11;visibility:visible;mso-wrap-style:square;v-text-anchor:top" coordsize="3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" path="m12,40l5,32,1,22,,10,2,8,7,4,9,r6,16l23,28,36,38r-7,5l19,43,12,40xe" stroked="f">
                  <v:path arrowok="t" o:connecttype="custom" o:connectlocs="3,10;1,8;0,6;0,3;0,3;1,2;2,1;2,0;2,0;4,4;6,7;9,10;9,10;7,11;5,11;3,10;3,10" o:connectangles="0,0,0,0,0,0,0,0,0,0,0,0,0,0,0,0,0"/>
                </v:shape>
                <v:shape id="Freeform 197" o:spid="_x0000_s1216" style="position:absolute;left:791;top:759;width:4;height:9;visibility:visible;mso-wrap-style:square;v-text-anchor:top" coordsize="1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" path="m11,r6,12l12,23,6,34,,24,7,13,11,xe" stroked="f">
                  <v:path arrowok="t" o:connecttype="custom" o:connectlocs="3,0;4,3;3,6;1,9;1,9;0,6;2,3;3,0;3,0" o:connectangles="0,0,0,0,0,0,0,0,0"/>
                </v:shape>
                <v:shape id="Freeform 198" o:spid="_x0000_s1217" style="position:absolute;left:757;top:762;width:4;height:3;visibility:visible;mso-wrap-style:square;v-text-anchor:top" coordsize="2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" path="m,10l5,8,14,2,20,,18,8,8,10,,10xe" stroked="f">
                  <v:path arrowok="t" o:connecttype="custom" o:connectlocs="0,3;1,2;3,1;4,0;4,0;4,2;2,3;0,3;0,3" o:connectangles="0,0,0,0,0,0,0,0,0"/>
                </v:shape>
                <v:shape id="Freeform 199" o:spid="_x0000_s1218" style="position:absolute;left:735;top:795;width:10;height:3;visibility:visible;mso-wrap-style:square;v-text-anchor:top" coordsize="4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" path="m41,2l29,13,10,10,,,10,1,31,2r10,xe" stroked="f">
                  <v:path arrowok="t" o:connecttype="custom" o:connectlocs="10,0;7,3;2,2;0,0;0,0;2,0;8,0;10,0;10,0;10,0" o:connectangles="0,0,0,0,0,0,0,0,0,0"/>
                </v:shape>
                <v:shape id="Freeform 200" o:spid="_x0000_s1219" style="position:absolute;left:776;top:776;width:1;height:3;visibility:visible;mso-wrap-style:square;v-text-anchor:top" coordsize="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" path="m8,14l,,8,2r,12xe" stroked="f">
                  <v:path arrowok="t" o:connecttype="custom" o:connectlocs="1,3;0,0;1,0;1,3;1,3" o:connectangles="0,0,0,0,0"/>
                </v:shape>
                <v:shape id="Freeform 201" o:spid="_x0000_s1220" style="position:absolute;left:710;top:781;width:6;height:8;visibility:visible;mso-wrap-style:square;v-text-anchor:top" coordsize="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" path="m27,32l17,24,9,12,,,12,8,22,19r5,13xe" stroked="f">
                  <v:path arrowok="t" o:connecttype="custom" o:connectlocs="6,8;4,6;2,3;0,0;0,0;3,2;5,5;6,8;6,8;6,8" o:connectangles="0,0,0,0,0,0,0,0,0,0"/>
                </v:shape>
                <v:shape id="Freeform 202" o:spid="_x0000_s1221" style="position:absolute;left:771;top:781;width:4;height:4;visibility:visible;mso-wrap-style:square;v-text-anchor:top" coordsize="1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" path="m16,17l11,12,5,5,,,7,6r7,4l16,17xe" stroked="f">
                  <v:path arrowok="t" o:connecttype="custom" o:connectlocs="4,4;3,3;1,1;0,0;0,0;2,1;4,2;4,4;4,4;4,4" o:connectangles="0,0,0,0,0,0,0,0,0,0"/>
                </v:shape>
                <v:shape id="Freeform 203" o:spid="_x0000_s1222" style="position:absolute;left:749;top:784;width:5;height:10;visibility:visible;mso-wrap-style:square;v-text-anchor:top" coordsize="2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" path="m20,42l12,28,2,14,,,12,12r8,13l20,42xe" stroked="f">
                  <v:path arrowok="t" o:connecttype="custom" o:connectlocs="5,10;3,7;1,3;0,0;0,0;3,3;5,6;5,10;5,10;5,10" o:connectangles="0,0,0,0,0,0,0,0,0,0"/>
                </v:shape>
                <v:shape id="Freeform 204" o:spid="_x0000_s1223" style="position:absolute;left:727;top:784;width:6;height:8;visibility:visible;mso-wrap-style:square;v-text-anchor:top" coordsize="2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" path="m25,l15,12,11,25,,29,6,17,13,6,25,xe" stroked="f">
                  <v:path arrowok="t" o:connecttype="custom" o:connectlocs="6,0;4,3;3,7;0,8;0,8;1,5;3,2;6,0;6,0;6,0" o:connectangles="0,0,0,0,0,0,0,0,0,0"/>
                </v:shape>
                <v:shape id="Freeform 205" o:spid="_x0000_s1224" style="position:absolute;left:736;top:784;width:2;height:6;visibility:visible;mso-wrap-style:square;v-text-anchor:top" coordsize="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" path="m3,22l,18,,8,6,r,5l6,16r,6l5,22r-1,l3,22xe" stroked="f">
                  <v:path arrowok="t" o:connecttype="custom" o:connectlocs="1,6;0,5;0,2;2,0;2,0;2,1;2,4;2,6;2,6;2,6;1,6;1,6;1,6;1,6" o:connectangles="0,0,0,0,0,0,0,0,0,0,0,0,0,0"/>
                </v:shape>
                <v:shape id="Freeform 206" o:spid="_x0000_s1225" style="position:absolute;left:742;top:785;width:4;height:5;visibility:visible;mso-wrap-style:square;v-text-anchor:top" coordsize="1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" path="m15,20r-3,2l8,22r-5,l2,16,1,6,,,4,5r7,10l15,20xe" stroked="f">
                  <v:path arrowok="t" o:connecttype="custom" o:connectlocs="4,5;3,5;2,5;1,5;1,5;1,4;0,1;0,0;0,0;1,1;3,3;4,5;4,5;4,5" o:connectangles="0,0,0,0,0,0,0,0,0,0,0,0,0,0"/>
                </v:shape>
                <v:shape id="Freeform 207" o:spid="_x0000_s1226" style="position:absolute;left:715;top:786;width:10;height:20;visibility:visible;mso-wrap-style:square;v-text-anchor:top" coordsize="4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" path="m,80l3,59,13,36,22,15r4,-4l34,4,40,,34,28,13,52,,80xe" stroked="f">
                  <v:path arrowok="t" o:connecttype="custom" o:connectlocs="0,20;1,15;3,9;6,4;6,4;7,3;9,1;10,0;10,0;9,7;3,13;0,20;0,20;0,20" o:connectangles="0,0,0,0,0,0,0,0,0,0,0,0,0,0"/>
                </v:shape>
                <v:shape id="Freeform 208" o:spid="_x0000_s1227" style="position:absolute;left:759;top:787;width:2;height:8;visibility:visible;mso-wrap-style:square;v-text-anchor:top" coordsize="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" path="m10,31l,,10,14r,17xe" stroked="f">
                  <v:path arrowok="t" o:connecttype="custom" o:connectlocs="2,8;0,0;2,4;2,8;2,8" o:connectangles="0,0,0,0,0"/>
                </v:shape>
                <v:shape id="Freeform 209" o:spid="_x0000_s1228" style="position:absolute;left:769;top:788;width:6;height:5;visibility:visible;mso-wrap-style:square;v-text-anchor:top" coordsize="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" path="m25,22l18,16,6,6,,,11,5r6,9l25,22xe" stroked="f">
                  <v:path arrowok="t" o:connecttype="custom" o:connectlocs="6,5;4,4;1,1;0,0;0,0;3,1;4,3;6,5;6,5;6,5" o:connectangles="0,0,0,0,0,0,0,0,0,0"/>
                </v:shape>
              </v:group>
              <v:group id="Group 210" o:spid="_x0000_s1229" style="position:absolute;left:20;top:132;width:1277;height:1118" coordorigin="20,132" coordsize="1277,1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">
                <v:shape id="Freeform 211" o:spid="_x0000_s1230" style="position:absolute;left:769;top:795;width:3;height:7;visibility:visible;mso-wrap-style:square;v-text-anchor:top" coordsize="1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" path="m13,30l4,24,1,13,,,3,8,9,22r4,8xe" stroked="f">
                  <v:path arrowok="t" o:connecttype="custom" o:connectlocs="3,7;1,6;0,3;0,0;0,0;1,2;2,5;3,7;3,7;3,7" o:connectangles="0,0,0,0,0,0,0,0,0,0"/>
                </v:shape>
                <v:shape id="Freeform 212" o:spid="_x0000_s1231" style="position:absolute;left:283;top:797;width:226;height:83;visibility:visible;mso-wrap-style:square;v-text-anchor:top" coordsize="904,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" path="m904,314l867,304r-29,-2l806,317,796,273,782,229,761,188,735,149,706,113,673,81,635,55,594,34,551,21,507,12,460,8r-46,l369,14,325,25,283,43,245,66,211,94r-39,41l142,178r-25,47l100,275,90,329,66,314,37,303,4,307,3,305,1,302,,300,20,260,44,222,70,185r31,-34l133,121,169,93,206,68,245,46,287,29,328,15,372,6,418,r46,l510,5r45,7l598,24r42,16l680,58r38,23l754,108r34,29l820,171r30,36l871,241r19,34l904,314xe" stroked="f">
                  <v:path arrowok="t" o:connecttype="custom" o:connectlocs="217,77;202,80;199,69;190,47;177,29;159,14;149,9;127,3;104,2;81,6;61,17;53,24;36,45;25,69;23,83;9,76;1,77;0,76;0,76;11,56;25,38;42,23;61,12;82,4;105,0;116,0;139,3;160,10;180,20;197,35;213,52;218,61;226,79" o:connectangles="0,0,0,0,0,0,0,0,0,0,0,0,0,0,0,0,0,0,0,0,0,0,0,0,0,0,0,0,0,0,0,0,0"/>
                </v:shape>
                <v:shape id="Freeform 213" o:spid="_x0000_s1232" style="position:absolute;left:719;top:798;width:50;height:23;visibility:visible;mso-wrap-style:square;v-text-anchor:top" coordsize="20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" path="m198,42l188,31,177,20r-13,2l173,35r8,17l182,71,176,53,168,39,152,28r-3,l144,28r-2,l150,44r8,20l152,86,146,69,137,53,122,44r,14l119,76r-6,14l102,80,99,65,95,49,81,68,71,91,51,71r,-10l51,51,49,42,39,50,37,65,34,78,25,56,30,32,31,12,17,22,9,37,5,51,,32,16,13,39,3r3,1l50,5r3,1l52,11r-3,6l49,22r27,5l105,27r27,1l132,20r,-13l132,r28,5l185,17r16,20l201,38r-2,3l198,42xe" stroked="f">
                  <v:path arrowok="t" o:connecttype="custom" o:connectlocs="47,8;41,6;43,9;45,18;44,13;38,7;37,7;35,7;37,11;38,22;36,17;30,11;30,15;28,23;25,20;24,12;20,17;13,18;13,15;12,11;10,13;8,20;6,14;8,3;4,6;1,13;0,8;10,1;10,1;13,2;13,3;12,6;19,7;33,7;33,5;33,0;40,1;50,9;50,10;49,11" o:connectangles="0,0,0,0,0,0,0,0,0,0,0,0,0,0,0,0,0,0,0,0,0,0,0,0,0,0,0,0,0,0,0,0,0,0,0,0,0,0,0,0"/>
                </v:shape>
                <v:shape id="Freeform 214" o:spid="_x0000_s1233" style="position:absolute;left:694;top:812;width:32;height:96;visibility:visible;mso-wrap-style:square;v-text-anchor:top" coordsize="128,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" path="m15,5l30,52,46,99r15,47l76,193r15,47l104,288r12,47l128,383r-2,l120,383r-2,l113,367,99,323,81,261,59,191,38,121,19,61,5,17,,,4,1r7,3l15,5xe" stroked="f">
                  <v:path arrowok="t" o:connecttype="custom" o:connectlocs="4,1;8,13;12,25;15,37;19,48;23,60;26,72;29,84;32,96;32,96;32,96;30,96;30,96;30,96;28,92;25,81;20,65;15,48;10,30;5,15;1,4;0,0;0,0;1,0;3,1;4,1;4,1;4,1" o:connectangles="0,0,0,0,0,0,0,0,0,0,0,0,0,0,0,0,0,0,0,0,0,0,0,0,0,0,0,0"/>
                </v:shape>
                <v:shape id="Freeform 215" o:spid="_x0000_s1234" style="position:absolute;left:358;top:806;width:33;height:74;visibility:visible;mso-wrap-style:square;v-text-anchor:top" coordsize="133,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" path="m13,274r-3,2l3,280,,282,,234,4,185,14,139,29,97,53,57,83,25,123,r2,7l131,20r2,7l133,55r-1,68l130,203r-2,67l127,298,93,273,55,263,13,274xe" stroked="f">
                  <v:path arrowok="t" o:connecttype="custom" o:connectlocs="3,68;2,69;1,70;0,70;0,70;0,58;1,46;3,35;7,24;13,14;21,6;31,0;31,0;31,2;33,5;33,7;33,7;33,14;33,31;32,50;32,67;32,74;32,74;23,68;14,65;3,68;3,68" o:connectangles="0,0,0,0,0,0,0,0,0,0,0,0,0,0,0,0,0,0,0,0,0,0,0,0,0,0,0"/>
                </v:shape>
                <v:shape id="Freeform 216" o:spid="_x0000_s1235" style="position:absolute;left:398;top:806;width:38;height:74;visibility:visible;mso-wrap-style:square;v-text-anchor:top" coordsize="152,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" path="m9,289l2,233,,176,,117,2,58,9,,50,25,83,55r26,35l129,128r13,41l150,211r2,42l150,296,106,278,50,268,9,289xe" stroked="f">
                  <v:path arrowok="t" o:connecttype="custom" o:connectlocs="2,72;1,58;0,44;0,29;1,15;2,0;2,0;13,6;21,14;27,23;32,32;36,42;38,53;38,63;38,74;38,74;27,70;13,67;2,72;2,72" o:connectangles="0,0,0,0,0,0,0,0,0,0,0,0,0,0,0,0,0,0,0,0"/>
                </v:shape>
                <v:shape id="Freeform 217" o:spid="_x0000_s1236" style="position:absolute;left:423;top:807;width:51;height:72;visibility:visible;mso-wrap-style:square;v-text-anchor:top" coordsize="20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" path="m81,272r-1,1l78,274r,-47l72,178,61,131,44,84,24,40,,,41,22,78,48r33,30l141,112r25,38l185,192r13,45l205,285,166,263r-44,-3l81,272xe" stroked="f">
                  <v:path arrowok="t" o:connecttype="custom" o:connectlocs="20,69;20,69;19,69;19,69;19,69;19,57;18,45;15,33;11,21;6,10;0,0;0,0;10,6;19,12;28,20;35,28;41,38;46,49;49,60;51,72;51,72;41,66;30,66;20,69;20,69" o:connectangles="0,0,0,0,0,0,0,0,0,0,0,0,0,0,0,0,0,0,0,0,0,0,0,0,0"/>
                </v:shape>
                <v:shape id="Freeform 218" o:spid="_x0000_s1237" style="position:absolute;left:313;top:806;width:53;height:72;visibility:visible;mso-wrap-style:square;v-text-anchor:top" coordsize="212,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" path="m147,288l106,266,59,256,13,267r-4,1l7,270r-1,3l5,273r-3,l,273,15,225,36,180,63,139,96,99,132,62,171,30,212,,194,42,172,86r-20,45l147,183r-1,52l147,288xe" stroked="f">
                  <v:path arrowok="t" o:connecttype="custom" o:connectlocs="37,72;27,67;15,64;3,67;3,67;2,67;2,68;2,68;2,68;1,68;1,68;0,68;0,68;4,56;9,45;16,35;24,25;33,16;43,8;53,0;53,0;49,11;43,22;38,33;38,33;37,46;37,59;37,72;37,72" o:connectangles="0,0,0,0,0,0,0,0,0,0,0,0,0,0,0,0,0,0,0,0,0,0,0,0,0,0,0,0,0"/>
                </v:shape>
                <v:shape id="Freeform 219" o:spid="_x0000_s1238" style="position:absolute;left:752;top:819;width:103;height:180;visibility:visible;mso-wrap-style:square;v-text-anchor:top" coordsize="41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" path="m22,110r14,53l46,219r20,51l79,320r23,54l117,431r13,29l148,482r23,17l197,510r28,9l254,526r26,8l303,545r20,15l336,581r6,29l339,648r1,l343,648r1,l349,613r1,-37l340,543,326,527,309,515r-21,-8l303,496r22,3l344,497,325,479r-26,-4l272,481r-2,5l266,492r-4,5l256,462r2,-33l272,399r16,2l298,410r8,-9l304,390r-10,-7l284,375r-21,l249,390r-11,19l234,433r-1,26l238,484,211,445,193,400,182,350r-7,-53l167,244,155,194,136,173,115,152,89,146r-6,12l101,164r14,11l139,221r9,54l154,330r13,53l141,337,121,289,102,240,85,191,70,140,57,90,47,100r2,13l51,126r10,39l70,205r9,38l60,192,49,133,41,72,68,60,90,33,113,16r32,18l170,74r24,41l219,155r26,39l270,233r24,41l317,315r22,40l359,397r20,43l395,485r15,46l393,584r-24,52l338,682r-38,38l300,674,288,629,258,591,217,566,173,542,136,512,115,467,101,422,86,377,73,332,60,287,48,242,35,197,23,151,12,106,,60,25,46,53,31,75,6,77,5,80,2,81,,73,26,50,42,26,56,12,77r10,33xe" stroked="f">
                  <v:path arrowok="t" o:connecttype="custom" o:connectlocs="12,55;20,80;29,108;43,125;64,132;81,140;85,162;86,162;88,153;85,136;72,127;82,125;82,120;68,120;66,124;65,107;72,100;77,100;71,94;63,98;59,108;60,121;46,88;39,49;29,38;21,40;29,44;39,83;35,84;21,48;14,23;13,32;18,51;15,48;10,18;28,4;43,19;62,49;80,79;95,110;103,133;85,171;75,169;65,148;34,128;25,106;15,72;6,38;0,15;19,2;20,1;18,7;3,19;6,28" o:connectangles="0,0,0,0,0,0,0,0,0,0,0,0,0,0,0,0,0,0,0,0,0,0,0,0,0,0,0,0,0,0,0,0,0,0,0,0,0,0,0,0,0,0,0,0,0,0,0,0,0,0,0,0,0,0"/>
                </v:shape>
                <v:shape id="Freeform 220" o:spid="_x0000_s1239" style="position:absolute;left:977;top:795;width:226;height:83;visibility:visible;mso-wrap-style:square;v-text-anchor:top" coordsize="903,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" path="m903,308r-33,-6l838,305r-30,15l807,320r-3,l802,320r-7,-43l782,234,764,193,741,156,714,121,681,89,646,63,606,40,563,22,521,11,477,6,432,5r-45,5l342,20,299,36,258,56,222,83r-35,32l156,151r-25,40l112,235,98,281r-7,48l65,311,33,306,,310,20,267,44,226,69,189,99,154r31,-32l164,94,201,68,240,48,280,29,322,16,367,6,412,r47,l504,4r45,7l592,23r43,15l676,56r39,22l752,104r34,27l817,163r29,34l870,233r20,41l893,282r7,17l903,308xe" stroked="f">
                  <v:path arrowok="t" o:connecttype="custom" o:connectlocs="218,76;202,81;202,81;201,81;199,70;191,49;179,31;162,16;141,6;130,3;108,1;86,5;65,14;56,21;39,38;28,59;23,83;16,78;0,78;5,67;17,48;33,31;50,17;70,7;92,2;103,0;126,1;148,6;169,14;188,26;204,41;218,59;223,69;225,75;226,78" o:connectangles="0,0,0,0,0,0,0,0,0,0,0,0,0,0,0,0,0,0,0,0,0,0,0,0,0,0,0,0,0,0,0,0,0,0,0"/>
                </v:shape>
                <v:shape id="Freeform 221" o:spid="_x0000_s1240" style="position:absolute;left:1053;top:804;width:33;height:75;visibility:visible;mso-wrap-style:square;v-text-anchor:top" coordsize="128,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" path="m38,272r-14,6l12,287,2,298,,254,,208,4,162r9,-44l28,78,53,44,86,17r9,-4l113,5,123,r2,48l127,96r,49l127,196r,51l128,300,103,279,71,269r-33,3xe" stroked="f">
                  <v:path arrowok="t" o:connecttype="custom" o:connectlocs="10,68;6,70;3,72;1,75;1,75;0,64;0,52;1,41;3,30;7,20;14,11;22,4;22,4;24,3;29,1;32,0;32,0;32,12;33,24;33,36;33,49;33,62;33,75;33,75;27,70;18,67;10,68;10,68" o:connectangles="0,0,0,0,0,0,0,0,0,0,0,0,0,0,0,0,0,0,0,0,0,0,0,0,0,0,0,0"/>
                </v:shape>
                <v:shape id="Freeform 222" o:spid="_x0000_s1241" style="position:absolute;left:1091;top:802;width:39;height:74;visibility:visible;mso-wrap-style:square;v-text-anchor:top" coordsize="154,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" path="m154,293r-50,-4l52,288,1,295,,247,,197,1,148,4,97,6,48,8,,62,18r40,38l128,103r18,49l153,198r1,47l154,293xe" stroked="f">
                  <v:path arrowok="t" o:connecttype="custom" o:connectlocs="39,73;26,72;13,72;0,74;0,74;0,62;0,49;0,37;1,24;2,12;2,0;2,0;16,5;26,14;32,26;37,38;37,38;39,50;39,61;39,73;39,73" o:connectangles="0,0,0,0,0,0,0,0,0,0,0,0,0,0,0,0,0,0,0,0,0"/>
                </v:shape>
                <v:shape id="Freeform 223" o:spid="_x0000_s1242" style="position:absolute;left:1008;top:808;width:53;height:71;visibility:visible;mso-wrap-style:square;v-text-anchor:top" coordsize="213,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" path="m70,251r-25,3l22,262,,273,9,231,22,190,41,148,65,108,94,72,129,41,168,17,213,,190,40,173,85r-12,49l153,184r-3,51l150,284,129,263,100,253,70,251xe" stroked="f">
                  <v:path arrowok="t" o:connecttype="custom" o:connectlocs="17,63;11,64;5,66;0,68;0,68;2,58;5,48;10,37;16,27;23,18;32,10;42,4;53,0;53,0;47,10;43,21;40,34;38,46;37,59;37,71;37,71;32,66;25,63;17,63;17,63" o:connectangles="0,0,0,0,0,0,0,0,0,0,0,0,0,0,0,0,0,0,0,0,0,0,0,0,0"/>
                </v:shape>
                <v:shape id="Freeform 224" o:spid="_x0000_s1243" style="position:absolute;left:1123;top:810;width:45;height:69;visibility:visible;mso-wrap-style:square;v-text-anchor:top" coordsize="180,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" path="m180,275l148,254,113,244r-38,3l67,253r-9,3l50,258r3,-57l48,147,37,95,21,46,,,44,18,82,47r33,36l143,125r20,46l175,219r1,14l179,261r1,14xe" stroked="f">
                  <v:path arrowok="t" o:connecttype="custom" o:connectlocs="45,69;37,64;28,61;19,62;19,62;17,63;15,64;13,65;13,65;13,50;12,37;9,24;5,12;0,0;0,0;11,5;21,12;29,21;36,31;41,43;44,55;44,55;44,58;45,65;45,69;45,69" o:connectangles="0,0,0,0,0,0,0,0,0,0,0,0,0,0,0,0,0,0,0,0,0,0,0,0,0,0"/>
                </v:shape>
                <v:shape id="Freeform 225" o:spid="_x0000_s1244" style="position:absolute;left:660;top:826;width:39;height:32;visibility:visible;mso-wrap-style:square;v-text-anchor:top" coordsize="155,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" path="m155,85r-25,16l100,94,75,93,62,123r-11,3l40,128r-10,3l14,99,6,66,,33,8,30,22,24r8,-3l34,36r8,15l56,63,74,58,90,48,100,35r,-12l95,13,91,3,130,r14,41l155,85xe" stroked="f">
                  <v:path arrowok="t" o:connecttype="custom" o:connectlocs="39,21;33,25;25,23;19,23;16,30;16,30;13,31;10,31;8,32;8,32;4,24;2,16;0,8;0,8;2,7;6,6;8,5;8,5;9,9;11,12;14,15;14,15;19,14;23,12;25,9;25,9;25,6;24,3;23,1;23,1;33,0;36,10;39,21;39,21;39,21" o:connectangles="0,0,0,0,0,0,0,0,0,0,0,0,0,0,0,0,0,0,0,0,0,0,0,0,0,0,0,0,0,0,0,0,0,0,0"/>
                </v:shape>
                <v:shape id="Freeform 226" o:spid="_x0000_s1245" style="position:absolute;left:855;top:833;width:16;height:152;visibility:visible;mso-wrap-style:square;v-text-anchor:top" coordsize="67,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" path="m,609l5,568,18,527,31,487r,-41l11,404r,-16l11,345r,-62l11,212r,-70l11,81,12,37r,-16l25,15,51,5,66,r,10l66,38r,43l66,135r,63l67,265r,69l67,402r,63l67,518r,43l67,590r,10l47,607,24,605,,609xe" stroked="f">
                  <v:path arrowok="t" o:connecttype="custom" o:connectlocs="0,152;1,142;4,132;7,122;7,111;3,101;3,101;3,97;3,86;3,71;3,53;3,35;3,20;3,9;3,5;3,5;6,4;12,1;16,0;16,0;16,2;16,9;16,20;16,34;16,49;16,66;16,83;16,100;16,116;16,129;16,140;16,147;16,150;16,150;11,152;6,151;0,152;0,152" o:connectangles="0,0,0,0,0,0,0,0,0,0,0,0,0,0,0,0,0,0,0,0,0,0,0,0,0,0,0,0,0,0,0,0,0,0,0,0,0,0"/>
                </v:shape>
                <v:shape id="Freeform 227" o:spid="_x0000_s1246" style="position:absolute;left:610;top:835;width:12;height:124;visibility:visible;mso-wrap-style:square;v-text-anchor:top" coordsize="48,4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" path="m45,10l43,57r,46l45,148r1,44l48,237r,43l47,324r-4,44l35,411,23,454,7,497,4,453,3,409,2,364,1,320,,275,,230,1,184,2,139,3,93,4,46,7,r9,4l35,8r10,2xe" stroked="f">
                  <v:path arrowok="t" o:connecttype="custom" o:connectlocs="11,2;11,14;11,26;11,37;12,48;12,59;12,70;12,81;11,92;9,103;6,113;2,124;2,124;1,113;1,102;1,91;0,80;0,69;0,57;0,46;1,35;1,23;1,11;2,0;2,0;4,1;9,2;11,2;11,2;11,2" o:connectangles="0,0,0,0,0,0,0,0,0,0,0,0,0,0,0,0,0,0,0,0,0,0,0,0,0,0,0,0,0,0"/>
                </v:shape>
                <v:shape id="Freeform 228" o:spid="_x0000_s1247" style="position:absolute;left:670;top:853;width:38;height:32;visibility:visible;mso-wrap-style:square;v-text-anchor:top" coordsize="150,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" path="m150,87r-10,5l129,96r-11,3l111,83,100,70,88,62,67,66,55,78,49,96r3,15l43,119r-13,7l14,106,5,81,,55,24,43r28,4l74,46,84,16,118,r15,20l141,57r9,30xe" stroked="f">
                  <v:path arrowok="t" o:connecttype="custom" o:connectlocs="38,22;35,23;33,24;30,25;30,25;28,21;25,18;22,16;22,16;17,17;14,20;12,24;12,24;13,28;11,30;8,32;8,32;4,27;1,21;0,14;0,14;6,11;13,12;19,12;21,4;21,4;30,0;34,5;36,14;38,22;38,22;38,22" o:connectangles="0,0,0,0,0,0,0,0,0,0,0,0,0,0,0,0,0,0,0,0,0,0,0,0,0,0,0,0,0,0,0,0"/>
                </v:shape>
                <v:shape id="Freeform 229" o:spid="_x0000_s1248" style="position:absolute;left:619;top:863;width:77;height:145;visibility:visible;mso-wrap-style:square;v-text-anchor:top" coordsize="310,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" path="m133,531r1,l137,531r1,l133,485r-2,-47l131,391r1,-47l135,296r5,-46l146,204r8,-46l164,114,175,71,187,29r19,47l195,130r-13,52l174,231r-8,48l161,328r-5,51l155,429r2,51l163,529r10,14l192,549r19,1l250,527r33,-35l310,455r-28,51l244,554r-52,25l142,576,100,556,65,527,34,492,8,458,,405,6,355,20,306,38,259,54,212,81,157r29,-52l142,53,173,,161,41,151,84r-10,42l131,170r-8,44l118,259r-4,45l111,349r1,46l116,440r6,46l133,531xe" stroked="f">
                  <v:path arrowok="t" o:connecttype="custom" o:connectlocs="33,133;34,133;33,121;33,98;34,74;36,51;41,29;46,7;51,19;45,46;43,58;40,82;39,107;40,132;43,136;52,138;62,132;77,114;70,127;48,145;35,144;16,132;2,115;0,101;5,77;13,53;20,39;35,13;43,0;38,21;33,43;29,65;28,87;29,110;33,133;33,133" o:connectangles="0,0,0,0,0,0,0,0,0,0,0,0,0,0,0,0,0,0,0,0,0,0,0,0,0,0,0,0,0,0,0,0,0,0,0,0"/>
                </v:shape>
                <v:shape id="Freeform 230" o:spid="_x0000_s1249" style="position:absolute;left:663;top:887;width:32;height:79;visibility:visible;mso-wrap-style:square;v-text-anchor:top" coordsize="128,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" path="m128,8l105,50,82,93,61,137,42,182,26,227,11,272,,316,8,268,20,220,35,174,55,129,76,87,99,45,123,3,125,r2,4l128,8xe" stroked="f">
                  <v:path arrowok="t" o:connecttype="custom" o:connectlocs="32,2;26,13;21,23;15,34;11,46;7,57;3,68;0,79;0,79;2,67;5,55;9,44;14,32;19,22;25,11;31,1;31,1;31,0;32,1;32,2;32,2;32,2" o:connectangles="0,0,0,0,0,0,0,0,0,0,0,0,0,0,0,0,0,0,0,0,0,0"/>
                </v:shape>
                <v:shape id="Freeform 231" o:spid="_x0000_s1250" style="position:absolute;left:686;top:884;width:25;height:50;visibility:visible;mso-wrap-style:square;v-text-anchor:top" coordsize="98,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" path="m42,201l27,197,12,196,,201,18,150,40,99,67,49,98,,91,54,81,106,65,155,42,201xe" stroked="f">
                  <v:path arrowok="t" o:connecttype="custom" o:connectlocs="11,50;7,49;3,49;0,50;0,50;5,37;10,25;17,12;25,0;25,0;23,13;21,26;17,39;11,50;11,50;11,50" o:connectangles="0,0,0,0,0,0,0,0,0,0,0,0,0,0,0,0"/>
                </v:shape>
                <v:shape id="Freeform 232" o:spid="_x0000_s1251" style="position:absolute;left:774;top:890;width:18;height:38;visibility:visible;mso-wrap-style:square;v-text-anchor:top" coordsize="7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" path="m70,151l40,103,16,55,,,19,51r26,51l70,151xe" stroked="f">
                  <v:path arrowok="t" o:connecttype="custom" o:connectlocs="18,38;10,26;4,14;0,0;0,0;5,13;12,26;18,38;18,38;18,38" o:connectangles="0,0,0,0,0,0,0,0,0,0"/>
                </v:shape>
                <v:shape id="Freeform 233" o:spid="_x0000_s1252" style="position:absolute;left:666;top:891;width:18;height:42;visibility:visible;mso-wrap-style:square;v-text-anchor:top" coordsize="7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" path="m,168l9,126,25,51,34,10r15,2l61,6,74,,54,43,19,124,,168xe" stroked="f">
                  <v:path arrowok="t" o:connecttype="custom" o:connectlocs="0,42;2,32;6,13;8,3;8,3;12,3;15,2;18,0;18,0;13,11;5,31;0,42;0,42;0,42" o:connectangles="0,0,0,0,0,0,0,0,0,0,0,0,0,0"/>
                </v:shape>
                <v:shape id="Freeform 234" o:spid="_x0000_s1253" style="position:absolute;left:708;top:895;width:11;height:28;visibility:visible;mso-wrap-style:square;v-text-anchor:top" coordsize="42,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" path="m,112l27,,42,56,,112xe" stroked="f">
                  <v:path arrowok="t" o:connecttype="custom" o:connectlocs="0,28;7,0;11,14;0,28;0,28" o:connectangles="0,0,0,0,0"/>
                </v:shape>
                <v:shape id="Freeform 235" o:spid="_x0000_s1254" style="position:absolute;left:346;top:904;width:81;height:83;visibility:visible;mso-wrap-style:square;v-text-anchor:top" coordsize="325,3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" path="m271,5r15,5l294,20r4,15l286,29,273,23r-14,4l272,35r11,7l286,57r-9,-3l266,50r-9,5l261,63r5,6l269,79r-7,1l249,82r-7,1l246,88r7,8l257,101r-5,l243,102r-4,1l241,107r2,8l244,119r-9,-6l227,102r-12,3l224,119r9,16l239,149,229,139,210,122,200,112r3,23l216,154r6,25l208,163,193,148,177,135r,18l187,169r13,12l191,179r-14,-8l169,179r-6,-3l158,178r-5,3l161,195r6,14l169,225r-6,-10l159,206r-10,-3l148,213r2,11l159,232r-5,1l148,237r-5,2l159,251r18,-3l197,247r36,-43l260,153r24,-52l297,114r11,20l310,157r-14,5l283,170r-9,11l274,184r,6l274,193r14,3l302,195r14,-2l325,217r-15,20l306,261r-2,-19l297,224,284,209r,26l283,262r-9,26l274,290r,3l276,295r6,-3l293,286r5,-3l302,300r7,13l298,324r-35,-1l230,331r-30,-9l176,296,162,265,139,244r-6,-27l126,192,107,175r4,34l99,239,82,269,92,233r11,-36l85,167r-3,7l86,184r-1,11l73,227,60,255r5,28l51,255r9,-24l75,207r6,-24l60,157r-7,6l55,174r5,12l49,209,39,233r-3,28l29,244r5,-17l33,209,17,227,8,248r3,18l3,252,,236,4,219,27,197,41,167,38,133,29,111,32,86,38,63,63,34,97,12,139,r42,10l221,17,261,5r10,xe" stroked="f">
                  <v:path arrowok="t" o:connecttype="custom" o:connectlocs="74,9;65,7;71,14;64,14;67,20;60,21;64,25;60,26;61,30;54,26;60,37;50,28;55,45;44,34;50,45;42,45;38,45;42,56;37,51;40,58;36,60;49,62;71,25;77,39;68,45;68,48;79,48;76,65;71,52;68,72;69,74;74,71;74,81;50,81;35,61;27,44;20,67;21,42;21,49;16,71;19,52;13,41;12,52;7,61;4,57;1,63;7,49;7,28;16,9;45,3;68,1" o:connectangles="0,0,0,0,0,0,0,0,0,0,0,0,0,0,0,0,0,0,0,0,0,0,0,0,0,0,0,0,0,0,0,0,0,0,0,0,0,0,0,0,0,0,0,0,0,0,0,0,0,0,0"/>
                </v:shape>
                <v:shape id="Freeform 236" o:spid="_x0000_s1255" style="position:absolute;left:670;top:909;width:76;height:68;visibility:visible;mso-wrap-style:square;v-text-anchor:top" coordsize="302,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" path="m270,26l256,23r-12,7l231,38r,1l231,42r,2l255,48r22,-3l290,62r-11,5l261,77r-10,7l272,87r22,-2l285,106r-7,l273,109r-5,3l268,113r,4l268,118r9,l294,118r8,l290,144r-25,15l237,174r-45,17l150,218r-47,14l68,249,34,265,,273,20,226,54,180,93,142r44,-33l166,62,199,18r6,16l211,52r12,14l223,91r9,22l241,134r3,8l252,154r3,8l261,124,243,88,231,46r-1,l228,46r-2,l222,27r3,-17l243,r10,1l265,5r5,10l270,18r,4l270,26xe" stroked="f">
                  <v:path arrowok="t" o:connecttype="custom" o:connectlocs="64,6;58,9;58,10;58,11;64,12;73,15;70,17;63,21;68,22;72,26;70,26;67,28;67,28;67,29;70,29;76,29;73,36;60,43;48,48;26,58;17,62;0,68;5,56;23,35;34,27;50,4;52,8;56,16;56,23;61,33;61,35;64,40;66,31;58,11;58,11;57,11;56,7;61,0;64,0;68,4;68,4;68,6" o:connectangles="0,0,0,0,0,0,0,0,0,0,0,0,0,0,0,0,0,0,0,0,0,0,0,0,0,0,0,0,0,0,0,0,0,0,0,0,0,0,0,0,0,0"/>
                </v:shape>
                <v:shape id="Freeform 237" o:spid="_x0000_s1256" style="position:absolute;left:767;top:909;width:27;height:63;visibility:visible;mso-wrap-style:square;v-text-anchor:top" coordsize="108,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" path="m34,209r24,2l84,201r24,-2l82,219,51,234,26,253r3,-49l34,155,22,107,16,80,5,28,,,20,57r21,58l71,168r-6,17l47,196,34,209xe" stroked="f">
                  <v:path arrowok="t" o:connecttype="custom" o:connectlocs="9,52;15,53;21,50;27,50;27,50;21,55;13,58;7,63;7,63;7,51;9,39;6,27;6,27;4,20;1,7;0,0;0,0;5,14;10,29;18,42;18,42;16,46;12,49;9,52;9,52" o:connectangles="0,0,0,0,0,0,0,0,0,0,0,0,0,0,0,0,0,0,0,0,0,0,0,0,0"/>
                </v:shape>
                <v:shape id="Freeform 238" o:spid="_x0000_s1257" style="position:absolute;left:1072;top:920;width:2;height:3;visibility:visible;mso-wrap-style:square;v-text-anchor:top" coordsize="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" path="m2,15l1,11,,5,,,1,4,2,8r2,4l3,13,2,15xe" stroked="f">
                  <v:path arrowok="t" o:connecttype="custom" o:connectlocs="1,3;1,2;0,1;0,0;0,0;1,1;1,2;2,2;2,2;2,3;1,3;1,3;1,3" o:connectangles="0,0,0,0,0,0,0,0,0,0,0,0,0"/>
                </v:shape>
                <v:shape id="Freeform 239" o:spid="_x0000_s1258" style="position:absolute;left:1126;top:923;width:5;height:10;visibility:visible;mso-wrap-style:square;v-text-anchor:top" coordsize="2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" path="m22,31r,3l22,37r,2l16,26,9,12,,,13,5r8,11l22,31xe" stroked="f">
                  <v:path arrowok="t" o:connecttype="custom" o:connectlocs="5,8;5,9;5,9;5,10;5,10;4,7;2,3;0,0;0,0;3,1;5,4;5,8;5,8;5,8" o:connectangles="0,0,0,0,0,0,0,0,0,0,0,0,0,0"/>
                </v:shape>
                <v:shape id="Freeform 240" o:spid="_x0000_s1259" style="position:absolute;left:1074;top:924;width:2;height:5;visibility:visible;mso-wrap-style:square;v-text-anchor:top" coordsize="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" path="m8,22l,,8,12r,10xe" stroked="f">
                  <v:path arrowok="t" o:connecttype="custom" o:connectlocs="2,5;0,0;2,3;2,5;2,5" o:connectangles="0,0,0,0,0"/>
                </v:shape>
                <v:shape id="Freeform 241" o:spid="_x0000_s1260" style="position:absolute;left:973;top:928;width:18;height:18;visibility:visible;mso-wrap-style:square;v-text-anchor:top" coordsize="7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" path="m71,56r,4l71,69r,5l43,49,17,26,,,18,23,44,42,71,56xe" stroked="f">
                  <v:path arrowok="t" o:connecttype="custom" o:connectlocs="18,14;18,15;18,17;18,18;18,18;11,12;4,6;0,0;0,0;5,6;11,10;18,14;18,14;18,14" o:connectangles="0,0,0,0,0,0,0,0,0,0,0,0,0,0"/>
                </v:shape>
                <v:shape id="Freeform 242" o:spid="_x0000_s1261" style="position:absolute;left:995;top:931;width:21;height:22;visibility:visible;mso-wrap-style:square;v-text-anchor:top" coordsize="8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" path="m67,72l50,84,27,87,4,84,,60,9,39,21,20r16,4l53,28,67,20r4,-4l77,6,81,r5,22l80,49,67,72xe" stroked="f">
                  <v:path arrowok="t" o:connecttype="custom" o:connectlocs="16,18;12,21;7,22;1,21;1,21;0,15;2,10;5,5;5,5;9,6;13,7;16,5;16,5;17,4;19,2;20,0;20,0;21,6;20,12;16,18;16,18;16,18" o:connectangles="0,0,0,0,0,0,0,0,0,0,0,0,0,0,0,0,0,0,0,0,0,0"/>
                </v:shape>
                <v:shape id="Freeform 243" o:spid="_x0000_s1262" style="position:absolute;left:671;top:937;width:20;height:21;visibility:visible;mso-wrap-style:square;v-text-anchor:top" coordsize="7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" path="m79,l52,24,23,53,,84,11,47,39,14,79,xe" stroked="f">
                  <v:path arrowok="t" o:connecttype="custom" o:connectlocs="20,0;13,6;6,13;0,21;0,21;3,12;10,4;20,0;20,0;20,0" o:connectangles="0,0,0,0,0,0,0,0,0,0"/>
                </v:shape>
                <v:shape id="Freeform 244" o:spid="_x0000_s1263" style="position:absolute;left:1097;top:940;width:24;height:16;visibility:visible;mso-wrap-style:square;v-text-anchor:top" coordsize="9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" path="m,66l26,60,44,40,59,17,71,,84,2,98,31,66,45,35,56,,66xe" stroked="f">
                  <v:path arrowok="t" o:connecttype="custom" o:connectlocs="0,16;6,15;11,10;14,4;17,0;21,0;24,8;24,8;16,11;9,14;0,16;0,16" o:connectangles="0,0,0,0,0,0,0,0,0,0,0,0"/>
                </v:shape>
                <v:shape id="Freeform 245" o:spid="_x0000_s1264" style="position:absolute;left:1072;top:947;width:2;height:8;visibility:visible;mso-wrap-style:square;v-text-anchor:top" coordsize="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" path="m8,34l1,25,,11,4,,8,10r,12l8,34xe" stroked="f">
                  <v:path arrowok="t" o:connecttype="custom" o:connectlocs="2,8;0,6;0,3;1,0;1,0;2,2;2,5;2,8;2,8;2,8" o:connectangles="0,0,0,0,0,0,0,0,0,0"/>
                </v:shape>
                <v:shape id="Freeform 246" o:spid="_x0000_s1265" style="position:absolute;left:1098;top:951;width:46;height:61;visibility:visible;mso-wrap-style:square;v-text-anchor:top" coordsize="184,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" path="m172,105r-8,12l164,133r,16l150,183r-18,31l110,242,69,212,30,181,,146,9,116,29,89,24,66,42,56,74,37,90,27,74,20,56,29,36,33r,-1l36,30r,-1l56,21,92,8,112,r31,39l173,75r11,45l180,116r-5,-7l172,105xe" stroked="f">
                  <v:path arrowok="t" o:connecttype="custom" o:connectlocs="43,26;41,29;41,34;41,38;41,38;38,46;33,54;28,61;28,61;17,53;8,46;0,37;0,37;2,29;7,22;6,17;6,17;11,14;19,9;23,7;23,7;19,5;14,7;9,8;9,8;9,8;9,8;9,7;9,7;14,5;23,2;28,0;28,0;36,10;43,19;46,30;46,30;45,29;44,27;43,26;43,26" o:connectangles="0,0,0,0,0,0,0,0,0,0,0,0,0,0,0,0,0,0,0,0,0,0,0,0,0,0,0,0,0,0,0,0,0,0,0,0,0,0,0,0,0"/>
                </v:shape>
                <v:shape id="Freeform 247" o:spid="_x0000_s1266" style="position:absolute;left:967;top:915;width:73;height:40;visibility:visible;mso-wrap-style:square;v-text-anchor:top" coordsize="293,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" path="m293,160l277,130,260,99,283,72,274,56,262,41,247,34r-18,3l217,49r-8,9l201,45,200,27,193,14,164,11r-25,2l116,26r,13l119,56r14,6l140,63r7,-1l151,58r-6,-4l136,47r-5,-4l142,38r16,2l167,28r,9l167,54r,8l147,68r-22,1l108,88,73,70,43,39,6,48,2,33,,16,6,,34,r69,l184,r68,l281,r3,5l289,17r4,7l288,68r1,46l293,160xe" stroked="f">
                  <v:path arrowok="t" o:connecttype="custom" o:connectlocs="69,33;71,18;68,14;62,9;57,9;52,15;50,11;48,4;41,3;29,7;29,10;33,16;35,16;38,15;36,14;33,11;35,10;42,7;42,9;42,16;37,17;27,22;18,18;1,12;0,8;1,0;8,0;46,0;70,0;71,1;73,6;72,17;73,40" o:connectangles="0,0,0,0,0,0,0,0,0,0,0,0,0,0,0,0,0,0,0,0,0,0,0,0,0,0,0,0,0,0,0,0,0"/>
                </v:shape>
                <v:shape id="Freeform 248" o:spid="_x0000_s1267" style="position:absolute;left:967;top:930;width:35;height:69;visibility:visible;mso-wrap-style:square;v-text-anchor:top" coordsize="141,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" path="m72,88l43,102,14,116r-4,35l21,157r11,-6l46,148,65,126,93,116r28,-10l129,111r7,4l141,118r-18,14l101,148,87,170r3,20l96,204,85,219r-16,2l52,226,42,239r,5l44,248r4,3l58,247r8,-8l77,243r4,9l86,269r4,8l53,260,24,236,,202,,149,,53,,,31,28,63,54r9,34xe" stroked="f">
                  <v:path arrowok="t" o:connecttype="custom" o:connectlocs="18,22;11,25;3,29;2,38;2,38;5,39;8,38;11,37;11,37;16,31;23,29;30,26;30,26;32,28;34,29;35,29;35,29;31,33;25,37;22,42;22,42;22,47;24,51;21,55;21,55;17,55;13,56;10,60;10,60;10,61;11,62;12,63;12,63;14,62;16,60;19,61;19,61;20,63;21,67;22,69;22,69;13,65;6,59;0,50;0,50;0,37;0,13;0,0;0,0;8,7;16,13;18,22;18,22;18,22" o:connectangles="0,0,0,0,0,0,0,0,0,0,0,0,0,0,0,0,0,0,0,0,0,0,0,0,0,0,0,0,0,0,0,0,0,0,0,0,0,0,0,0,0,0,0,0,0,0,0,0,0,0,0,0,0,0"/>
                </v:shape>
                <v:shape id="Freeform 249" o:spid="_x0000_s1268" style="position:absolute;left:1017;top:958;width:22;height:38;visibility:visible;mso-wrap-style:square;v-text-anchor:top" coordsize="90,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" path="m16,149r-6,l5,149,,147,19,117,44,93,36,64,48,42,72,26,90,,83,57,59,110,16,149xe" stroked="f">
                  <v:path arrowok="t" o:connecttype="custom" o:connectlocs="4,38;2,38;1,38;0,37;0,37;5,30;11,24;9,16;9,16;12,11;18,7;22,0;22,0;20,15;14,28;4,38;4,38;4,38" o:connectangles="0,0,0,0,0,0,0,0,0,0,0,0,0,0,0,0,0,0"/>
                </v:shape>
                <v:shape id="Freeform 250" o:spid="_x0000_s1269" style="position:absolute;left:20;top:136;width:341;height:1114;visibility:visible;mso-wrap-style:square;v-text-anchor:top" coordsize="1366,4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" path="m206,2900r28,13l265,2936r32,24l329,2974r27,-3l381,2941r-1,-16l378,2893r-1,-16l392,2885r25,18l430,2912r,26l428,2987r,27l366,3021r-59,16l250,3056r-56,26l174,3055r-23,-25l120,3009r12,-45l172,2935r34,-35xm1153,514r-17,33l1131,585r-9,37l1095,623r-20,10l1055,646r-17,16l1031,683r-4,23l1024,702r-6,-10l1015,687r-3,18l1009,727r-6,21l983,752r-35,8l929,764,914,724,877,685,831,649,786,616r-8,3l761,623r-9,2l752,593r-1,-27l773,546r27,-4l817,546r8,32l860,608r65,54l961,692r39,-10l1009,643r8,-39l1032,582r24,-14l1080,554r-12,-29l1055,497r-38,22l1006,536r5,18l1003,573r-27,1l955,579,930,559,907,536,881,515r-31,-8l872,469r16,-40l902,385r38,-6l973,361r22,-34l1000,363r-1,38l996,439r24,l1044,434r22,-7l1090,450r36,36l1153,514xm842,896l802,851,752,812,706,782,696,770,669,748,630,737r-4,-19l631,700r6,-19l640,655r-2,-28l656,608r23,-1l698,594r22,-9l723,608r-6,20l708,649r-8,9l683,673r-9,9l711,713r40,32l793,776r43,31l877,836r8,-8l895,817r9,-9l915,824r1,15l914,858r-19,20l869,891r-27,5xm421,2860r-57,-26l303,2804r-59,-18l213,2808r-29,20l157,2849r-13,13l146,2881r2,18l126,2890r-15,-18l90,2863r10,-48l141,2781r41,-32l174,2736r-17,-11l140,2719r-16,13l112,2751r-11,17l88,2753,75,2742r-9,-20l77,2689r23,-24l126,2644r42,28l215,2696r48,21l311,2736r49,20l408,2776r7,16l421,2808r4,19l424,2839r-2,15l421,2860xm1300,137l1286,93r1,-51l1300,r-33,22l1233,45r-33,23l1168,92r-33,24l1103,140r-31,26l1040,191r-30,26l980,244r-30,26l921,297r-30,28l862,353r-28,29l806,410r-27,29l751,468r-27,31l698,529r-26,30l647,590r-26,32l597,654r-24,31l549,718r-23,33l503,784r-22,33l459,851r-22,34l416,919r-21,34l375,988r-20,35l337,1059r-19,36l300,1131r-18,36l265,1203r-16,37l232,1277r-15,37l201,1351r-14,39l173,1427r-13,38l146,1504r-13,38l122,1580r-12,40l99,1658r-10,40l79,1737r-8,40l62,1816r-9,41l45,1896r-6,41l32,1976r-5,41l21,2057r-4,41l12,2140r-3,40l6,2221r-3,41l2,2303r-1,42l,2386r,40l1,2468r1,41l5,2551r2,42l43,2551r14,-55l76,2441r48,l175,2442r51,-1l273,2435r44,-17l333,2445r33,47l383,2517r-18,32l351,2586r-21,26l293,2610r-60,7l173,2622r-53,22l109,2625r-9,-20l88,2588r-13,23l64,2635r-22,19l30,2645,20,2633r-8,-16l11,2621r-2,7l7,2632r4,44l16,2720r4,44l27,2808r6,43l40,2894r9,43l57,2980r10,42l77,3064r11,43l99,3149r12,41l124,3232r14,41l152,3314r15,41l182,3395r16,40l215,3475r16,40l249,3554r17,40l285,3632r19,40l323,3710r20,38l364,3786r3,7l374,3808r4,7l403,3855r24,39l452,3934r25,38l504,4010r26,37l557,4084r27,36l612,4155r27,35l668,4226r29,34l727,4294r30,34l789,4359r30,33l851,4424r33,32l884,4445r,-29l884,4374r,-55l884,4255r,-69l884,4116r,-68l884,3984r,-55l884,3886r,-29l884,3847r-27,-37l829,3773r-26,-38l779,3697r-24,-37l731,3621r-22,-39l689,3542r-21,-39l648,3462r-20,-40l608,3380r-18,-42l588,3338r-2,l585,3338r-12,53l546,3439r-8,55l570,3529r3,44l569,3621r6,47l575,3686r6,16l587,3710r10,-57l614,3599r23,-47l669,3571r13,35l715,3626r2,26l725,3672r20,16l750,3702r6,17l747,3733r-38,5l671,3744r-37,-9l614,3742r-15,14l592,3776r5,47l626,3865r41,36l709,3934r35,28l736,3923r-19,-42l707,3842r-5,-23l693,3797r,-21l722,3780r25,12l764,3806r8,-11l786,3775r8,-11l803,3762r10,-1l820,3769r,52l827,3870r6,48l828,3967r7,16l831,3999r-7,14l820,4058r24,34l868,4127r-5,61l840,4241r-42,42l780,4288r-20,-1l747,4273r5,-8l763,4252r6,-8l772,4178r-14,-60l730,4067r-54,-11l626,4038r-49,-23l533,3985r-37,-38l490,3931r-9,-16l486,3901r51,31l592,3955r57,14l606,3936r-46,-28l517,3876r-27,-44l505,3823r11,14l528,3849r2,-12l526,3826r,-13l514,3785r,-29l516,3725r-9,-19l491,3693r-21,-2l416,3695r-51,-12l317,3667r10,-12l342,3647r14,-9l343,3617r-18,-20l319,3572r19,-12l360,3560r23,l383,3541r-2,-20l386,3502r32,29l454,3558r30,30l493,3608r9,20l511,3640r,-12l511,3606r,-12l499,3550r-34,-26l435,3494r-42,-12l350,3493r-42,13l267,3498r22,-28l281,3450r-25,-17l231,3414r-10,-25l243,3378r27,-5l295,3377r6,-17l305,3347r17,-9l331,3346r12,9l347,3365r19,23l388,3390r33,-15l435,3411r20,33l484,3470r-5,-24l470,3403r-6,-23l446,3349r-28,-23l398,3297r10,-7l421,3289r14,l470,3301r26,-23l526,3258r12,22l547,3305r8,18l564,3321r9,-2l577,3311r-12,-32l540,3208r-25,-71l504,3104r-34,l417,3115r-62,16l290,3150r-59,18l256,3207r32,15l327,3221r39,-12l404,3192r32,-14l441,3167r9,-19l454,3137r19,6l486,3150r16,13l496,3191r-11,27l464,3235r-47,17l370,3266r-45,13l279,3293r-45,19l192,3335r-13,-20l171,3294r-9,-23l187,3260r28,-7l238,3243r-23,-13l185,3218r-23,-13l165,3180r5,-42l172,3115r54,-10l278,3092r54,-15l386,3062r54,-14l453,3053r27,11l494,3070r-13,-58l466,2953r-14,-59l441,2836r-9,-43l426,2749r-6,-43l415,2662r-5,-45l408,2572r-3,-45l404,2482r-1,-45l403,2392r,-45l404,2302r2,-44l407,2212r3,-46l416,2120r6,-47l430,2027r9,-46l448,1935r10,-46l468,1842r9,-44l487,1754r9,-44l481,1697r-11,-18l452,1676r-54,-35l337,1610r-59,-25l263,1583r-12,3l238,1600r-27,-1l200,1577r-11,-27l200,1535r11,-12l223,1510r-5,-17l213,1475r9,-19l246,1445r27,-2l303,1447r27,19l352,1494r34,-4l403,1496r10,14l415,1527r-7,20l395,1560r-15,4l399,1569r20,18l437,1604r16,8l465,1600r9,-44l487,1557r6,11l499,1579r8,20l509,1618r-15,12l484,1651r9,19l504,1688r21,-52l543,1584r18,-54l577,1478r-6,10l562,1494r-11,8l546,1487r-11,-27l529,1444r-10,14l503,1472r-19,6l446,1456r-35,-20l370,1418r-23,-4l323,1404r-20,-5l305,1358r-10,-35l277,1289r22,-39l330,1216r31,-37l370,1177r7,3l386,1187r,7l386,1201r-5,4l381,1222r6,16l400,1249r50,24l496,1302r48,20l595,1320r3,27l604,1395r2,26l625,1381r21,-43l667,1294r23,-43l712,1207r24,-40l759,1127r,-1l760,1125r23,-38l807,1050r26,-39l859,974r26,-36l914,900r27,-35l970,829r30,-35l1031,760r29,-34l1092,692r31,-33l1155,627r33,-31l1220,565r33,-30l1286,506r2,-3l1290,501r2,-1l1290,500r-4,2l1283,503r-20,4l1246,523r-22,3l1223,520r-2,-13l1219,500r-6,1l1201,503r-7,2l1187,483r8,-22l1204,439r32,-49l1277,352r28,-53l1290,301r-29,1l1246,303r-27,6l1189,317r-27,12l1122,348r-47,-1l1032,331r2,-12l1043,309r6,-10l1044,294r-7,-7l1029,283r-7,-14l1012,253r8,-14l1038,235r18,-4l1077,234r-4,-21l1066,194r7,-16l1112,190r33,26l1168,248r30,l1222,253r28,3l1246,245r-8,-21l1234,212r5,-20l1246,171r20,-10l1271,170r,12l1270,193r10,21l1296,231r19,13l1332,244r19,1l1366,237r-34,-25l1309,178r-9,-41l1305,125r6,18l1300,137xm296,2547r-43,2l174,2553r-43,2l126,2552r-10,-7l110,2542r2,-17l120,2505r14,-9l176,2494r78,-3l296,2488r18,17l307,2530r-11,17xm393,1175r9,-49l396,1077r24,-37l452,1040r33,-4l524,1038r14,21l531,1098r-4,44l539,1171r30,22l610,1209r19,-18l647,1168r16,-11l672,1177r7,20l681,1217r-19,17l627,1263r-20,16l563,1243r-55,-32l449,1187r-56,-12xm481,1137r10,-19l494,1091r,-12l482,1079r-24,2l446,1081r-6,18l440,1113r1,6l452,1133r16,6l481,1137xm813,986r-30,10l747,987,707,966,664,938,624,909,585,886r-15,13l559,923r4,19l612,973r46,37l703,1036r43,-1l751,1075r-21,24l695,1111r-8,-7l679,1095r-6,-11l637,1061r-67,-43l533,994r-14,1l493,998r-13,1l472,970r-6,-31l484,916r36,-10l526,870r6,-39l557,824r18,-14l599,801r8,11l623,831r7,11l674,878r49,33l770,937r15,-6l797,920r17,-4l818,941r7,21l813,986xm177,2993r7,16l204,3017r25,1l252,3010r13,-14l259,2975r-33,-28l215,2967r-16,13l177,2993xm215,1756r16,1l263,1759r16,1l261,1708r-21,-21l221,1690r-12,19l206,1733r9,23xm267,1632r21,34l308,1709r23,37l360,1767r39,-9l413,1738r7,-28l438,1700r5,16l453,1747r6,17l447,1782r-23,35l410,1837r-34,-12l341,1814r-36,-7l301,1805r-6,l293,1805r-39,-12l216,1790r-42,l172,1751r-8,-35l150,1683r33,-26l226,1642r41,-10xm400,1995r-13,17l362,2045r-13,18l303,2045r-51,-12l201,2026r-50,-8l102,2009r-14,1l74,2009r-13,-2l55,1980r-1,-23l57,1932r22,9l99,1943r20,3l112,1923r-7,-30l113,1865r9,-8l139,1839r9,-10l200,1850r55,12l310,1871r59,10l380,1921r20,37l400,1995xm160,1915r-14,20l164,1951r39,13l252,1975r47,9l336,1991r3,-11l338,1957r-1,-18l272,1923r-69,-14l160,1915xm310,2207r-57,-11l196,2188r-58,-6l79,2177r-8,5l62,2188r-12,2l45,2158r,-26l42,2101r56,10l152,2121r52,9l257,2135r58,2l321,2125r13,-20l341,2094r19,8l371,2117r10,19l364,2170r-21,33l310,2207xm334,2384r-55,-6l219,2373r-62,4l102,2392,88,2354,63,2317,46,2280r29,-10l101,2247r25,-22l151,2219r28,22l218,2273r36,37l298,2322r10,-23l312,2270r10,-24l337,2260r25,27l376,2302r-14,28l348,2358r-14,26xm154,2266r-25,6l109,2293r-5,24l128,2337r38,-2l197,2322r-13,-15l167,2284r-13,-18xe" stroked="f">
                  <v:path arrowok="t" o:connecttype="custom" o:connectlocs="91,755;263,162;196,154;258,146;222,107;188,203;177,162;217,223;35,695;66,679;292,23;143,171;43,357;1,566;91,623;5,658;34,818;113,984;221,1064;152,845;153,900;148,944;196,944;210,1060;122,983;128,946;90,890;109,874;83,837;105,822;104,779;121,805;40,801;106,687;117,461;50,384;99,390;126,422;92,355;95,306;189,282;321,127;298,126;258,80;286,54;328,61;27,636;131,260;152,320;120,284;173,278;133,208;44,748;52,427;102,459;67,408;25,486;36,484;18,546;95,534;54,568;32,584" o:connectangles="0,0,0,0,0,0,0,0,0,0,0,0,0,0,0,0,0,0,0,0,0,0,0,0,0,0,0,0,0,0,0,0,0,0,0,0,0,0,0,0,0,0,0,0,0,0,0,0,0,0,0,0,0,0,0,0,0,0,0,0,0,0"/>
                  <o:lock v:ext="edit" verticies="t"/>
                </v:shape>
                <v:shape id="Freeform 251" o:spid="_x0000_s1270" style="position:absolute;left:246;top:245;width:15;height:18;visibility:visible;mso-wrap-style:square;v-text-anchor:top" coordsize="5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" path="m15,8l10,18,4,36,,46,38,74r7,l54,68,57,47,54,21,50,1,38,,27,2,15,8xe" stroked="f">
                  <v:path arrowok="t" o:connecttype="custom" o:connectlocs="4,2;3,4;1,9;0,11;0,11;10,18;12,18;14,17;14,17;15,11;14,5;13,0;13,0;10,0;7,0;4,2;4,2" o:connectangles="0,0,0,0,0,0,0,0,0,0,0,0,0,0,0,0,0"/>
                </v:shape>
                <v:shape id="Freeform 252" o:spid="_x0000_s1271" style="position:absolute;left:1092;top:964;width:8;height:4;visibility:visible;mso-wrap-style:square;v-text-anchor:top" coordsize="3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" path="m8,15l5,14,2,11,,10,6,4,19,1,30,,23,11,13,15r-5,xe" stroked="f">
                  <v:path arrowok="t" o:connecttype="custom" o:connectlocs="2,4;1,4;1,3;0,3;0,3;2,1;5,0;8,0;8,0;6,3;3,4;2,4;2,4" o:connectangles="0,0,0,0,0,0,0,0,0,0,0,0,0"/>
                </v:shape>
                <v:shape id="Freeform 253" o:spid="_x0000_s1272" style="position:absolute;left:1023;top:928;width:6;height:3;visibility:visible;mso-wrap-style:square;v-text-anchor:top" coordsize="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" path="m24,9l17,8,6,6,,5,10,1,21,r3,9xe" stroked="f">
                  <v:path arrowok="t" o:connecttype="custom" o:connectlocs="6,3;4,3;2,2;0,2;0,2;3,0;5,0;6,3;6,3;6,3" o:connectangles="0,0,0,0,0,0,0,0,0,0"/>
                </v:shape>
                <v:shape id="Freeform 254" o:spid="_x0000_s1273" style="position:absolute;left:1022;top:932;width:2;height:8;visibility:visible;mso-wrap-style:square;v-text-anchor:top" coordsize="1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" path="m10,29l,,10,r,29xe" stroked="f">
                  <v:path arrowok="t" o:connecttype="custom" o:connectlocs="2,8;0,0;2,0;2,8;2,8" o:connectangles="0,0,0,0,0"/>
                </v:shape>
                <v:shape id="Freeform 255" o:spid="_x0000_s1274" style="position:absolute;left:1018;top:940;width:11;height:20;visibility:visible;mso-wrap-style:square;v-text-anchor:top" coordsize="4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" path="m32,80l23,71,7,53,,44,3,32,10,12,14,,31,28,46,54,32,81r,-1xe" stroked="f">
                  <v:path arrowok="t" o:connecttype="custom" o:connectlocs="8,20;6,18;2,13;0,11;0,11;1,8;2,3;3,0;3,0;7,7;11,13;8,20;8,20;8,20;8,20" o:connectangles="0,0,0,0,0,0,0,0,0,0,0,0,0,0,0"/>
                </v:shape>
                <v:shape id="Freeform 256" o:spid="_x0000_s1275" style="position:absolute;left:1030;top:952;width:4;height:12;visibility:visible;mso-wrap-style:square;v-text-anchor:top" coordsize="1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" path="m12,38l9,41,2,46,,48,7,36,11,18,10,r5,11l15,25,12,38xe" stroked="f">
                  <v:path arrowok="t" o:connecttype="custom" o:connectlocs="3,10;2,10;1,12;0,12;0,12;2,9;3,5;3,0;3,0;4,3;4,6;3,10;3,10;3,10" o:connectangles="0,0,0,0,0,0,0,0,0,0,0,0,0,0"/>
                </v:shape>
                <v:shape id="Freeform 257" o:spid="_x0000_s1276" style="position:absolute;left:983;top:952;width:9;height:6;visibility:visible;mso-wrap-style:square;v-text-anchor:top" coordsize="3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" path="m37,l31,12,15,16,,22,10,11,22,2,37,xe" stroked="f">
                  <v:path arrowok="t" o:connecttype="custom" o:connectlocs="9,0;8,3;4,4;0,6;0,6;2,3;5,1;9,0;9,0;9,0" o:connectangles="0,0,0,0,0,0,0,0,0,0"/>
                </v:shape>
                <v:shape id="Freeform 258" o:spid="_x0000_s1277" style="position:absolute;left:1006;top:954;width:17;height:37;visibility:visible;mso-wrap-style:square;v-text-anchor:top" coordsize="69,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" path="m69,43l57,63r,21l69,104,59,115,41,134,31,145,41,129,51,105,29,87,35,70,43,53r,-19l30,25,16,16,,14,5,8,15,5,25,,42,11,57,25,69,43xe" stroked="f">
                  <v:path arrowok="t" o:connecttype="custom" o:connectlocs="17,11;14,16;14,21;17,27;17,27;15,29;10,34;8,37;8,37;10,33;13,27;7,22;7,22;9,18;11,14;11,9;11,9;7,6;4,4;0,4;0,4;1,2;4,1;6,0;6,0;10,3;14,6;17,11;17,11;17,11" o:connectangles="0,0,0,0,0,0,0,0,0,0,0,0,0,0,0,0,0,0,0,0,0,0,0,0,0,0,0,0,0,0"/>
                </v:shape>
                <v:shape id="Freeform 259" o:spid="_x0000_s1278" style="position:absolute;left:974;top:959;width:4;height:5;visibility:visible;mso-wrap-style:square;v-text-anchor:top" coordsize="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" path="m17,l13,8,7,13,1,20,,10,6,2,17,xe" stroked="f">
                  <v:path arrowok="t" o:connecttype="custom" o:connectlocs="4,0;3,2;2,3;0,5;0,5;0,3;1,1;4,0;4,0;4,0" o:connectangles="0,0,0,0,0,0,0,0,0,0"/>
                </v:shape>
                <v:shape id="Freeform 260" o:spid="_x0000_s1279" style="position:absolute;left:991;top:963;width:20;height:25;visibility:visible;mso-wrap-style:square;v-text-anchor:top" coordsize="7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" path="m78,l61,5,45,15,37,32r3,28l23,79,5,97r-1,l1,97,,97,9,87,19,75,21,60,11,48,13,29,21,14,39,6,59,3,78,xe" stroked="f">
                  <v:path arrowok="t" o:connecttype="custom" o:connectlocs="20,0;16,1;12,4;9,8;9,8;10,15;6,20;1,25;1,25;1,25;0,25;0,25;0,25;2,22;5,19;5,15;5,15;3,12;3,7;5,4;5,4;10,2;15,1;20,0;20,0;20,0" o:connectangles="0,0,0,0,0,0,0,0,0,0,0,0,0,0,0,0,0,0,0,0,0,0,0,0,0,0"/>
                </v:shape>
                <v:shape id="Freeform 261" o:spid="_x0000_s1280" style="position:absolute;left:997;top:969;width:16;height:23;visibility:visible;mso-wrap-style:square;v-text-anchor:top" coordsize="6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" path="m57,l51,13r,17l57,46r9,12l58,68,53,78,32,82,17,92,,90,21,70,43,48,40,19r4,-7l49,3,57,xe" stroked="f">
                  <v:path arrowok="t" o:connecttype="custom" o:connectlocs="14,0;12,3;12,8;14,12;14,12;16,15;14,17;13,20;13,20;8,21;4,23;0,23;0,23;5,18;10,12;10,5;10,5;11,3;12,1;14,0;14,0;14,0" o:connectangles="0,0,0,0,0,0,0,0,0,0,0,0,0,0,0,0,0,0,0,0,0,0"/>
                </v:shape>
                <v:shape id="Freeform 262" o:spid="_x0000_s1281" style="position:absolute;left:700;top:970;width:24;height:19;visibility:visible;mso-wrap-style:square;v-text-anchor:top" coordsize="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" path="m,74l9,43,25,16,53,,50,27,72,46,93,64,64,72,32,75,,74xe" stroked="f">
                  <v:path arrowok="t" o:connecttype="custom" o:connectlocs="0,19;2,11;6,4;14,0;14,0;13,7;19,12;24,16;24,16;17,18;8,19;0,19;0,19" o:connectangles="0,0,0,0,0,0,0,0,0,0,0,0,0"/>
                </v:shape>
                <v:shape id="Freeform 263" o:spid="_x0000_s1282" style="position:absolute;left:774;top:972;width:20;height:13;visibility:visible;mso-wrap-style:square;v-text-anchor:top" coordsize="7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" path="m78,l55,15,28,37,,51,24,32,49,10,78,xe" stroked="f">
                  <v:path arrowok="t" o:connecttype="custom" o:connectlocs="20,0;14,4;7,9;0,13;0,13;6,8;13,3;20,0;20,0;20,0;20,0" o:connectangles="0,0,0,0,0,0,0,0,0,0,0"/>
                </v:shape>
                <v:shape id="Freeform 264" o:spid="_x0000_s1283" style="position:absolute;left:769;top:973;width:54;height:39;visibility:visible;mso-wrap-style:square;v-text-anchor:top" coordsize="217,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" path="m212,90r-20,11l169,104r-24,l127,122r-23,14l81,148,99,125r25,-16l130,85r-23,18l63,136,39,154,52,133,78,113,103,92r10,-8l125,75,123,61r-9,5l97,75r-8,5l91,63,104,48,99,33,64,61,34,89,,114,28,75,63,43,101,17r24,26l148,73r22,29l175,98r3,-6l177,85,158,53,130,22,152,r26,5l199,20r13,21l216,57r1,17l212,90xe" stroked="f">
                  <v:path arrowok="t" o:connecttype="custom" o:connectlocs="53,23;48,26;42,26;36,26;36,26;32,31;26,34;20,37;20,37;25,32;31,28;32,22;32,22;27,26;16,34;10,39;10,39;13,34;19,29;26,23;26,23;28,21;31,19;31,15;31,15;28,17;24,19;22,20;22,20;23,16;26,12;25,8;25,8;16,15;8,23;0,29;0,29;7,19;16,11;25,4;25,4;31,11;37,18;42,26;42,26;44,25;44,23;44,22;44,22;39,13;32,6;38,0;38,0;44,1;50,5;53,10;53,10;54,14;54,19;53,23;53,23" o:connectangles="0,0,0,0,0,0,0,0,0,0,0,0,0,0,0,0,0,0,0,0,0,0,0,0,0,0,0,0,0,0,0,0,0,0,0,0,0,0,0,0,0,0,0,0,0,0,0,0,0,0,0,0,0,0,0,0,0,0,0,0,0"/>
                </v:shape>
                <v:shape id="Freeform 265" o:spid="_x0000_s1284" style="position:absolute;left:1083;top:973;width:16;height:26;visibility:visible;mso-wrap-style:square;v-text-anchor:top" coordsize="6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" path="m61,l40,32,28,71,,102,,59,29,29,61,xe" stroked="f">
                  <v:path arrowok="t" o:connecttype="custom" o:connectlocs="16,0;10,8;7,18;0,26;0,26;0,15;8,7;16,0;16,0" o:connectangles="0,0,0,0,0,0,0,0,0"/>
                </v:shape>
                <v:shape id="Freeform 266" o:spid="_x0000_s1285" style="position:absolute;left:610;top:970;width:10;height:19;visibility:visible;mso-wrap-style:square;v-text-anchor:top" coordsize="4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" path="m42,77r-13,l15,75,,73,,55,,19,,,11,20,31,57,42,77xe" stroked="f">
                  <v:path arrowok="t" o:connecttype="custom" o:connectlocs="10,19;7,19;4,19;0,18;0,18;0,14;0,5;0,0;0,0;3,5;7,14;10,19;10,19;10,19" o:connectangles="0,0,0,0,0,0,0,0,0,0,0,0,0,0"/>
                </v:shape>
                <v:shape id="Freeform 267" o:spid="_x0000_s1286" style="position:absolute;left:669;top:980;width:16;height:16;visibility:visible;mso-wrap-style:square;v-text-anchor:top" coordsize="6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" path="m64,l48,24,23,43,,63,15,34,32,7,64,xe" stroked="f">
                  <v:path arrowok="t" o:connecttype="custom" o:connectlocs="16,0;12,6;6,11;0,16;0,16;4,9;8,2;16,0;16,0;16,0" o:connectangles="0,0,0,0,0,0,0,0,0,0"/>
                </v:shape>
                <v:shape id="Freeform 268" o:spid="_x0000_s1287" style="position:absolute;left:444;top:960;width:39;height:11;visibility:visible;mso-wrap-style:square;v-text-anchor:top" coordsize="15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" path="m155,27r-21,5l95,41,74,47,55,34,20,14,,3,52,r54,3l155,27xe" stroked="f">
                  <v:path arrowok="t" o:connecttype="custom" o:connectlocs="39,6;34,7;24,10;19,11;19,11;14,8;5,3;0,1;0,1;13,0;27,1;39,6;39,6;39,6" o:connectangles="0,0,0,0,0,0,0,0,0,0,0,0,0,0"/>
                </v:shape>
                <v:shape id="Freeform 269" o:spid="_x0000_s1288" style="position:absolute;left:480;top:959;width:26;height:6;visibility:visible;mso-wrap-style:square;v-text-anchor:top" coordsize="10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" path="m105,6l71,18,33,24,,6,33,,70,2r35,4xe" stroked="f">
                  <v:path arrowok="t" o:connecttype="custom" o:connectlocs="26,2;18,5;8,6;0,2;0,2;8,0;17,1;26,2;26,2;26,2" o:connectangles="0,0,0,0,0,0,0,0,0,0"/>
                </v:shape>
                <v:shape id="Freeform 270" o:spid="_x0000_s1289" style="position:absolute;left:440;top:962;width:18;height:15;visibility:visible;mso-wrap-style:square;v-text-anchor:top" coordsize="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" path="m3,61l2,45,,16,,,24,13,48,27,71,41,48,46,25,54,3,61xe" stroked="f">
                  <v:path arrowok="t" o:connecttype="custom" o:connectlocs="1,15;1,11;0,4;0,0;0,0;6,3;12,7;18,10;18,10;12,11;6,13;1,15;1,15" o:connectangles="0,0,0,0,0,0,0,0,0,0,0,0,0"/>
                </v:shape>
                <v:shape id="Freeform 271" o:spid="_x0000_s1290" style="position:absolute;left:493;top:964;width:16;height:13;visibility:visible;mso-wrap-style:square;v-text-anchor:top" coordsize="6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" path="m59,l55,17r6,20l59,51,44,42,15,24,,15,16,10,37,4,59,xe" stroked="f">
                  <v:path arrowok="t" o:connecttype="custom" o:connectlocs="15,0;14,4;16,9;15,13;15,13;12,11;4,6;0,4;0,4;4,3;10,1;15,0;15,0;15,0" o:connectangles="0,0,0,0,0,0,0,0,0,0,0,0,0,0"/>
                </v:shape>
                <v:shape id="Freeform 272" o:spid="_x0000_s1291" style="position:absolute;left:468;top:969;width:36;height:15;visibility:visible;mso-wrap-style:square;v-text-anchor:top" coordsize="14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" path="m143,39l120,50,94,54,71,61,54,50,18,31,,22,18,16,54,5,71,,96,10r26,12l145,38r-2,1xe" stroked="f">
                  <v:path arrowok="t" o:connecttype="custom" o:connectlocs="36,10;30,12;23,13;18,15;18,15;13,12;4,8;0,5;0,5;4,4;13,1;18,0;18,0;24,2;30,5;36,9;36,9;36,10;36,10" o:connectangles="0,0,0,0,0,0,0,0,0,0,0,0,0,0,0,0,0,0,0"/>
                </v:shape>
                <v:shape id="Freeform 273" o:spid="_x0000_s1292" style="position:absolute;left:444;top:975;width:36;height:16;visibility:visible;mso-wrap-style:square;v-text-anchor:top" coordsize="14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" path="m69,63l46,49,22,36,,22,18,16,51,5,69,,95,12r24,12l143,41r-25,7l93,56,69,63xe" stroked="f">
                  <v:path arrowok="t" o:connecttype="custom" o:connectlocs="17,16;12,12;6,9;0,6;0,6;5,4;13,1;17,0;17,0;24,3;30,6;36,10;36,10;30,12;23,14;17,16;17,16" o:connectangles="0,0,0,0,0,0,0,0,0,0,0,0,0,0,0,0,0"/>
                </v:shape>
                <v:shape id="Freeform 274" o:spid="_x0000_s1293" style="position:absolute;left:440;top:982;width:15;height:14;visibility:visible;mso-wrap-style:square;v-text-anchor:top" coordsize="6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" path="m61,37l43,45,22,51,,54,,40,2,14,3,,18,9,47,28r14,9xe" stroked="f">
                  <v:path arrowok="t" o:connecttype="custom" o:connectlocs="15,10;11,12;5,13;0,14;0,14;0,10;0,4;1,0;1,0;4,2;12,7;15,10;15,10;15,10" o:connectangles="0,0,0,0,0,0,0,0,0,0,0,0,0,0"/>
                </v:shape>
                <v:shape id="Freeform 275" o:spid="_x0000_s1294" style="position:absolute;left:491;top:983;width:18;height:15;visibility:visible;mso-wrap-style:square;v-text-anchor:top" coordsize="7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" path="m71,59l46,47,23,33,,18,21,6,47,,74,1,72,16,71,45r,14xe" stroked="f">
                  <v:path arrowok="t" o:connecttype="custom" o:connectlocs="17,15;11,12;6,8;0,5;0,5;5,2;11,0;18,0;18,0;18,4;17,11;17,15;17,15;17,15" o:connectangles="0,0,0,0,0,0,0,0,0,0,0,0,0,0"/>
                </v:shape>
                <v:shape id="Freeform 276" o:spid="_x0000_s1295" style="position:absolute;left:693;top:990;width:76;height:16;visibility:visible;mso-wrap-style:square;v-text-anchor:top" coordsize="30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" path="m289,25l244,48,196,60r-51,4l94,59,45,49,,35,4,31r8,-8l17,19r47,9l113,34r52,3l216,35r47,-7l278,18,290,2,306,r-5,7l293,19r-4,6xe" stroked="f">
                  <v:path arrowok="t" o:connecttype="custom" o:connectlocs="72,6;61,12;49,15;36,16;23,15;11,12;0,9;0,9;1,8;3,6;4,5;4,5;16,7;28,9;41,9;54,9;65,7;65,7;69,5;72,1;76,0;76,0;75,2;73,5;72,6;72,6;72,6" o:connectangles="0,0,0,0,0,0,0,0,0,0,0,0,0,0,0,0,0,0,0,0,0,0,0,0,0,0,0"/>
                </v:shape>
                <v:shape id="Freeform 277" o:spid="_x0000_s1296" style="position:absolute;left:772;top:993;width:18;height:16;visibility:visible;mso-wrap-style:square;v-text-anchor:top" coordsize="7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" path="m,66l10,42,33,19,58,r3,2l67,7r3,3l53,24,17,51,,66xe" stroked="f">
                  <v:path arrowok="t" o:connecttype="custom" o:connectlocs="0,16;3,10;8,5;15,0;15,0;16,0;17,2;18,2;18,2;14,6;4,12;0,16;0,16;0,16" o:connectangles="0,0,0,0,0,0,0,0,0,0,0,0,0,0"/>
                </v:shape>
                <v:shape id="Freeform 278" o:spid="_x0000_s1297" style="position:absolute;left:1085;top:1000;width:55;height:51;visibility:visible;mso-wrap-style:square;v-text-anchor:top" coordsize="21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" path="m7,200l5,198,1,196,,195,39,153,87,119,138,88,186,54r9,-14l210,14,219,,202,51r-21,50l155,147r-49,17l56,182,7,200xe" stroked="f">
                  <v:path arrowok="t" o:connecttype="custom" o:connectlocs="2,51;1,50;0,50;0,50;0,50;10,39;22,30;35,22;47,14;47,14;49,10;53,4;55,0;55,0;51,13;45,26;39,37;39,37;27,42;14,46;2,51;2,51" o:connectangles="0,0,0,0,0,0,0,0,0,0,0,0,0,0,0,0,0,0,0,0,0,0"/>
                </v:shape>
                <v:shape id="Freeform 279" o:spid="_x0000_s1298" style="position:absolute;left:738;top:1012;width:29;height:8;visibility:visible;mso-wrap-style:square;v-text-anchor:top" coordsize="11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" path="m115,9l95,21,73,26,50,30,31,25,15,17,,10,38,9,75,r40,9xe" stroked="f">
                  <v:path arrowok="t" o:connecttype="custom" o:connectlocs="29,2;24,6;18,7;13,8;13,8;8,7;4,5;0,3;0,3;10,2;19,0;29,2;29,2;29,2" o:connectangles="0,0,0,0,0,0,0,0,0,0,0,0,0,0"/>
                </v:shape>
                <v:shape id="Freeform 280" o:spid="_x0000_s1299" style="position:absolute;left:468;top:988;width:35;height:16;visibility:visible;mso-wrap-style:square;v-text-anchor:top" coordsize="14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" path="m141,43r-20,5l84,55,64,61,48,51,17,34,,24,13,12,35,7,54,,86,7r28,16l141,43xe" stroked="f">
                  <v:path arrowok="t" o:connecttype="custom" o:connectlocs="35,11;30,13;21,14;16,16;16,16;12,13;4,9;0,6;0,6;3,3;9,2;13,0;13,0;21,2;28,6;35,11;35,11;35,11" o:connectangles="0,0,0,0,0,0,0,0,0,0,0,0,0,0,0,0,0,0"/>
                </v:shape>
                <v:shape id="Freeform 281" o:spid="_x0000_s1300" style="position:absolute;left:443;top:994;width:35;height:15;visibility:visible;mso-wrap-style:square;v-text-anchor:top" coordsize="13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" path="m138,44l90,58,44,49,,22,18,12,41,6,63,,80,6r28,14l138,44xe" stroked="f">
                  <v:path arrowok="t" o:connecttype="custom" o:connectlocs="35,11;23,15;11,13;0,6;0,6;5,3;10,2;16,0;16,0;20,2;27,5;35,11;35,11" o:connectangles="0,0,0,0,0,0,0,0,0,0,0,0,0"/>
                </v:shape>
                <v:shape id="Freeform 282" o:spid="_x0000_s1301" style="position:absolute;left:490;top:1002;width:20;height:14;visibility:visible;mso-wrap-style:square;v-text-anchor:top" coordsize="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" path="m75,47r-2,3l70,54r-2,2l50,48,17,29,,20,22,9,57,,82,8,75,47xe" stroked="f">
                  <v:path arrowok="t" o:connecttype="custom" o:connectlocs="18,12;18,13;17,14;17,14;17,14;12,12;4,7;0,5;0,5;5,2;14,0;20,2;18,12;18,12;18,12" o:connectangles="0,0,0,0,0,0,0,0,0,0,0,0,0,0,0"/>
                </v:shape>
                <v:shape id="Freeform 283" o:spid="_x0000_s1302" style="position:absolute;left:440;top:1003;width:14;height:12;visibility:visible;mso-wrap-style:square;v-text-anchor:top" coordsize="5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" path="m57,29l46,40,28,44,9,47,,34,4,17,3,,17,7,42,22r15,7xe" stroked="f">
                  <v:path arrowok="t" o:connecttype="custom" o:connectlocs="14,7;11,10;7,11;2,12;2,12;0,9;1,4;1,0;1,0;4,2;10,6;14,7;14,7;14,7" o:connectangles="0,0,0,0,0,0,0,0,0,0,0,0,0,0"/>
                </v:shape>
                <v:shape id="Freeform 284" o:spid="_x0000_s1303" style="position:absolute;left:466;top:1007;width:35;height:15;visibility:visible;mso-wrap-style:square;v-text-anchor:top" coordsize="13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" path="m139,42r-23,9l90,56,61,61,46,52,16,34,,24,18,18,51,7,69,,92,12r31,17l139,42xe" stroked="f">
                  <v:path arrowok="t" o:connecttype="custom" o:connectlocs="35,10;29,13;23,14;15,15;15,15;12,13;4,8;0,6;0,6;5,4;13,2;17,0;17,0;23,3;31,7;35,10;35,10" o:connectangles="0,0,0,0,0,0,0,0,0,0,0,0,0,0,0,0,0"/>
                </v:shape>
                <v:shape id="Freeform 285" o:spid="_x0000_s1304" style="position:absolute;left:444;top:1015;width:32;height:14;visibility:visible;mso-wrap-style:square;v-text-anchor:top" coordsize="12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" path="m127,40r-16,5l78,51,61,56,37,44,15,29,,12,48,,93,13r34,27xe" stroked="f">
                  <v:path arrowok="t" o:connecttype="custom" o:connectlocs="32,10;28,11;20,13;15,14;15,14;9,11;4,7;0,3;0,3;12,0;23,3;32,10;32,10;32,10" o:connectangles="0,0,0,0,0,0,0,0,0,0,0,0,0,0"/>
                </v:shape>
                <v:shape id="Freeform 286" o:spid="_x0000_s1305" style="position:absolute;left:487;top:1021;width:20;height:12;visibility:visible;mso-wrap-style:square;v-text-anchor:top" coordsize="7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" path="m78,r1,17l70,32,61,46,39,43,19,31,,20,23,9,51,5,78,xe" stroked="f">
                  <v:path arrowok="t" o:connecttype="custom" o:connectlocs="20,0;20,4;18,8;15,12;15,12;10,11;5,8;0,5;0,5;6,2;13,1;20,0;20,0;20,0" o:connectangles="0,0,0,0,0,0,0,0,0,0,0,0,0,0"/>
                </v:shape>
                <v:shape id="Freeform 287" o:spid="_x0000_s1306" style="position:absolute;left:975;top:995;width:48;height:18;visibility:visible;mso-wrap-style:square;v-text-anchor:top" coordsize="19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" path="m191,41r-2,12l182,62r-5,10l131,65,82,61,37,50,,16,34,31r39,7l111,36r3,-2l117,31r2,-3l106,21,83,7,70,r45,4l155,13r36,28xe" stroked="f">
                  <v:path arrowok="t" o:connecttype="custom" o:connectlocs="48,10;47,13;46,16;44,18;44,18;33,16;21,15;9,13;0,4;0,4;9,8;18,10;28,9;28,9;29,9;29,8;30,7;30,7;27,5;21,2;18,0;18,0;29,1;39,3;48,10;48,10;48,10" o:connectangles="0,0,0,0,0,0,0,0,0,0,0,0,0,0,0,0,0,0,0,0,0,0,0,0,0,0,0"/>
                </v:shape>
                <v:shape id="Freeform 288" o:spid="_x0000_s1307" style="position:absolute;left:1078;top:996;width:18;height:18;visibility:visible;mso-wrap-style:square;v-text-anchor:top" coordsize="7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" path="m71,14l54,29,22,54,4,68r1,1l8,70r2,l10,71r,2l8,73r-6,l,73,10,46,34,23,54,r7,2l68,7r3,7xe" stroked="f">
                  <v:path arrowok="t" o:connecttype="custom" o:connectlocs="18,3;14,7;6,13;1,17;1,17;1,17;2,17;3,17;3,17;3,18;3,18;3,18;3,18;2,18;1,18;0,18;0,18;3,11;9,6;14,0;14,0;15,0;17,2;18,3;18,3;18,3" o:connectangles="0,0,0,0,0,0,0,0,0,0,0,0,0,0,0,0,0,0,0,0,0,0,0,0,0,0"/>
                </v:shape>
                <v:shape id="Freeform 289" o:spid="_x0000_s1308" style="position:absolute;left:1081;top:1002;width:21;height:18;visibility:visible;mso-wrap-style:square;v-text-anchor:top" coordsize="8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" path="m81,l57,28,30,53,,71,24,41,54,16,81,xe" stroked="f">
                  <v:path arrowok="t" o:connecttype="custom" o:connectlocs="21,0;15,7;8,13;0,18;0,18;6,10;14,4;21,0;21,0;21,0" o:connectangles="0,0,0,0,0,0,0,0,0,0"/>
                </v:shape>
                <v:shape id="Freeform 290" o:spid="_x0000_s1309" style="position:absolute;left:1023;top:1004;width:46;height:31;visibility:visible;mso-wrap-style:square;v-text-anchor:top" coordsize="181,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" path="m181,46r-3,11l170,77r-3,10l127,76,54,53,14,41r-1,1l11,45r-1,1l58,71r54,14l161,109r-1,4l158,119r-1,5l105,107,53,84,,60,5,38,15,19,27,,79,14r52,12l181,46xe" stroked="f">
                  <v:path arrowok="t" o:connecttype="custom" o:connectlocs="46,12;45,14;43,19;42,22;42,22;32,19;14,13;4,10;4,10;3,11;3,11;3,12;3,12;15,18;28,21;41,27;41,27;41,28;40,30;40,31;40,31;27,27;13,21;0,15;0,15;1,10;4,5;7,0;7,0;20,4;33,7;46,12;46,12;46,12" o:connectangles="0,0,0,0,0,0,0,0,0,0,0,0,0,0,0,0,0,0,0,0,0,0,0,0,0,0,0,0,0,0,0,0,0,0"/>
                </v:shape>
                <v:shape id="Freeform 291" o:spid="_x0000_s1310" style="position:absolute;left:1085;top:1006;width:33;height:29;visibility:visible;mso-wrap-style:square;v-text-anchor:top" coordsize="132,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" path="m19,114l,78,21,49,57,25,86,,98,9r22,16l132,34,102,55,48,93,19,114xe" stroked="f">
                  <v:path arrowok="t" o:connecttype="custom" o:connectlocs="5,29;0,20;5,12;14,6;22,0;22,0;25,2;30,6;33,9;33,9;26,14;12,24;5,29;5,29;5,29" o:connectangles="0,0,0,0,0,0,0,0,0,0,0,0,0,0,0"/>
                </v:shape>
                <v:shape id="Freeform 292" o:spid="_x0000_s1311" style="position:absolute;left:1075;top:1017;width:9;height:23;visibility:visible;mso-wrap-style:square;v-text-anchor:top" coordsize="3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" path="m8,3l20,31,34,59r4,32l25,77,17,54,8,31,6,24,2,8,,,2,1,6,2,8,3xe" stroked="f">
                  <v:path arrowok="t" o:connecttype="custom" o:connectlocs="2,1;5,8;8,15;9,23;9,23;6,19;4,14;2,8;2,8;1,6;0,2;0,0;0,0;0,0;1,1;2,1;2,1;2,1" o:connectangles="0,0,0,0,0,0,0,0,0,0,0,0,0,0,0,0,0,0"/>
                </v:shape>
                <v:shape id="Freeform 293" o:spid="_x0000_s1312" style="position:absolute;left:1073;top:1025;width:6;height:22;visibility:visible;mso-wrap-style:square;v-text-anchor:top" coordsize="2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" path="m20,85r-6,l4,84,,83,,61,1,22,2,,13,29,23,57,20,85xe" stroked="f">
                  <v:path arrowok="t" o:connecttype="custom" o:connectlocs="5,22;4,22;1,22;0,21;0,21;0,16;0,6;1,0;1,0;3,8;6,15;5,22;5,22;5,22" o:connectangles="0,0,0,0,0,0,0,0,0,0,0,0,0,0"/>
                </v:shape>
                <v:shape id="Freeform 294" o:spid="_x0000_s1313" style="position:absolute;left:1066;top:1028;width:3;height:15;visibility:visible;mso-wrap-style:square;v-text-anchor:top" coordsize="1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" path="m10,60l,43,6,22,12,r,16l11,44,10,60xe" stroked="f">
                  <v:path arrowok="t" o:connecttype="custom" o:connectlocs="3,15;0,11;2,6;3,0;3,0;3,4;3,11;3,15;3,15;3,15" o:connectangles="0,0,0,0,0,0,0,0,0,0"/>
                </v:shape>
                <v:shape id="Freeform 295" o:spid="_x0000_s1314" style="position:absolute;left:443;top:1022;width:11;height:10;visibility:visible;mso-wrap-style:square;v-text-anchor:top" coordsize="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" path="m41,34l22,38,8,30,,15,,10,,4,,,15,10,30,20,41,34xe" stroked="f">
                  <v:path arrowok="t" o:connecttype="custom" o:connectlocs="11,9;6,10;2,8;0,4;0,4;0,3;0,1;0,0;0,0;4,3;8,5;11,9;11,9;11,9" o:connectangles="0,0,0,0,0,0,0,0,0,0,0,0,0,0"/>
                </v:shape>
                <v:shape id="Freeform 296" o:spid="_x0000_s1315" style="position:absolute;left:466;top:1027;width:29;height:14;visibility:visible;mso-wrap-style:square;v-text-anchor:top" coordsize="11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" path="m119,32l98,41,77,49,55,54,45,32,22,25,,20,12,10,32,5,51,,77,6,98,20r21,12xe" stroked="f">
                  <v:path arrowok="t" o:connecttype="custom" o:connectlocs="29,8;24,11;19,13;13,14;13,14;11,8;5,6;0,5;0,5;3,3;8,1;12,0;12,0;19,2;24,5;29,8;29,8;29,8" o:connectangles="0,0,0,0,0,0,0,0,0,0,0,0,0,0,0,0,0,0"/>
                </v:shape>
                <v:shape id="Freeform 297" o:spid="_x0000_s1316" style="position:absolute;left:449;top:1033;width:16;height:7;visibility:visible;mso-wrap-style:square;v-text-anchor:top" coordsize="6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" path="m61,14l39,24,17,30,,14,2,3r12,l29,,40,1,51,6r10,8xe" stroked="f">
                  <v:path arrowok="t" o:connecttype="custom" o:connectlocs="16,3;10,6;4,7;0,3;0,3;1,1;4,1;8,0;8,0;10,0;13,1;16,3;16,3;16,3" o:connectangles="0,0,0,0,0,0,0,0,0,0,0,0,0,0"/>
                </v:shape>
                <v:shape id="Freeform 298" o:spid="_x0000_s1317" style="position:absolute;left:442;top:1035;width:7;height:11;visibility:visible;mso-wrap-style:square;v-text-anchor:top" coordsize="30,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" path="m30,34r-9,9l11,37,2,32r,-9l1,8,,,13,8r9,12l30,34xe" stroked="f">
                  <v:path arrowok="t" o:connecttype="custom" o:connectlocs="7,9;5,11;3,9;0,8;0,8;0,6;0,2;0,0;0,0;3,2;5,5;7,9;7,9;7,9" o:connectangles="0,0,0,0,0,0,0,0,0,0,0,0,0,0"/>
                </v:shape>
                <v:shape id="Freeform 299" o:spid="_x0000_s1318" style="position:absolute;left:1088;top:1043;width:36;height:12;visibility:visible;mso-wrap-style:square;v-text-anchor:top" coordsize="14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" path="m3,50l,49,,46,,42,36,31,102,11,138,r2,1l143,3r1,1l98,25,50,38,3,50xe" stroked="f">
                  <v:path arrowok="t" o:connecttype="custom" o:connectlocs="1,12;0,12;0,11;0,10;0,10;9,7;26,3;35,0;35,0;35,0;36,1;36,1;36,1;25,6;13,9;1,12;1,12" o:connectangles="0,0,0,0,0,0,0,0,0,0,0,0,0,0,0,0,0"/>
                </v:shape>
                <v:shape id="Freeform 300" o:spid="_x0000_s1319" style="position:absolute;left:449;top:1038;width:45;height:23;visibility:visible;mso-wrap-style:square;v-text-anchor:top" coordsize="18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" path="m92,3l80,17,65,23,52,34,94,52,137,33,180,14,153,32,125,51,106,76,78,87r-38,l8,90,,63,8,37,33,20,51,15,70,9,90,r,1l91,2r1,1xe" stroked="f">
                  <v:path arrowok="t" o:connecttype="custom" o:connectlocs="23,1;20,4;16,6;13,9;13,9;24,13;34,8;45,4;45,4;38,8;31,13;27,19;27,19;20,22;10,22;2,23;2,23;0,16;2,9;8,5;8,5;13,4;18,2;23,0;23,0;23,0;23,1;23,1;23,1;23,1" o:connectangles="0,0,0,0,0,0,0,0,0,0,0,0,0,0,0,0,0,0,0,0,0,0,0,0,0,0,0,0,0,0"/>
                </v:shape>
                <v:shape id="Freeform 301" o:spid="_x0000_s1320" style="position:absolute;left:475;top:1044;width:4;height:3;visibility:visible;mso-wrap-style:square;v-text-anchor:top" coordsize="1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" path="m15,r,8l10,10,3,12,,8,7,r8,xe" stroked="f">
                  <v:path arrowok="t" o:connecttype="custom" o:connectlocs="4,0;4,2;3,3;1,3;1,3;0,2;2,0;4,0;4,0;4,0" o:connectangles="0,0,0,0,0,0,0,0,0,0"/>
                </v:shape>
                <v:shape id="Freeform 302" o:spid="_x0000_s1321" style="position:absolute;left:483;top:1047;width:10;height:7;visibility:visible;mso-wrap-style:square;v-text-anchor:top" coordsize="4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" path="m,30l4,20,20,10,37,r2,1l41,2r1,1l31,10,11,22,,30xe" stroked="f">
                  <v:path arrowok="t" o:connecttype="custom" o:connectlocs="0,7;1,5;5,2;9,0;9,0;9,0;10,0;10,1;10,1;7,2;3,5;0,7;0,7;0,7" o:connectangles="0,0,0,0,0,0,0,0,0,0,0,0,0,0"/>
                </v:shape>
                <v:shape id="Freeform 303" o:spid="_x0000_s1322" style="position:absolute;left:403;top:312;width:15;height:101;visibility:visible;mso-wrap-style:square;v-text-anchor:top" coordsize="5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" path="m31,l58,133r-1,69l57,281,25,405,,277,,135,31,xe" stroked="f">
                  <v:path arrowok="t" o:connecttype="custom" o:connectlocs="8,0;15,33;15,50;15,70;6,101;0,69;0,34;8,0;8,0" o:connectangles="0,0,0,0,0,0,0,0,0"/>
                </v:shape>
                <v:shape id="Freeform 304" o:spid="_x0000_s1323" style="position:absolute;left:330;top:508;width:118;height:7;visibility:visible;mso-wrap-style:square;v-text-anchor:top" coordsize="47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" path="m,15l18,,455,1r16,14l455,30,18,29,,15xe" stroked="f">
                  <v:path arrowok="t" o:connecttype="custom" o:connectlocs="0,4;5,0;114,0;118,4;114,7;5,7;0,4;0,4" o:connectangles="0,0,0,0,0,0,0,0"/>
                </v:shape>
                <v:shape id="Freeform 305" o:spid="_x0000_s1324" style="position:absolute;left:331;top:540;width:118;height:7;visibility:visible;mso-wrap-style:square;v-text-anchor:top" coordsize="47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" path="m,16l19,,455,1r17,15l455,30,19,29,,16xe" stroked="f">
                  <v:path arrowok="t" o:connecttype="custom" o:connectlocs="0,4;5,0;114,0;118,4;114,7;5,7;0,4;0,4" o:connectangles="0,0,0,0,0,0,0,0"/>
                </v:shape>
                <v:shape id="Freeform 306" o:spid="_x0000_s1325" style="position:absolute;left:893;top:304;width:68;height:163;visibility:visible;mso-wrap-style:square;v-text-anchor:top" coordsize="26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" path="m,162r50,9l98,190r42,26l178,249r31,37l222,319r9,44l236,415r3,53l240,523r-1,51l238,615r9,-2l261,637r8,16l267,599r-2,-61l265,477r-1,-60l264,361r,-48l264,276r-2,-20l225,222,189,184,151,146,113,106,76,68,37,32,,,,42r,78l,162xe" stroked="f">
                  <v:path arrowok="t" o:connecttype="custom" o:connectlocs="0,40;13,43;25,47;35,54;45,62;53,71;53,71;56,80;58,91;60,104;60,117;61,131;60,143;60,154;60,154;62,153;66,159;68,163;68,163;67,150;67,134;67,119;67,104;67,90;67,78;67,69;66,64;66,64;57,55;48,46;38,36;29,26;19,17;9,8;0,0;0,0;0,10;0,30;0,40;0,40;0,40" o:connectangles="0,0,0,0,0,0,0,0,0,0,0,0,0,0,0,0,0,0,0,0,0,0,0,0,0,0,0,0,0,0,0,0,0,0,0,0,0,0,0,0,0"/>
                </v:shape>
                <v:shape id="Freeform 307" o:spid="_x0000_s1326" style="position:absolute;left:684;top:386;width:46;height:223;visibility:visible;mso-wrap-style:square;v-text-anchor:top" coordsize="183,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" path="m17,892r-4,1l5,893r-5,l,886,,868,,839,,800,,754,,700,,642,,579,,513,,446,,380,,315,,251,,193,,139,,93,,55,,25,,7,,,46,r85,l176,r,1l177,7r3,7l183,21r-1,7l172,35r-14,7l147,45r-5,3l138,54r-3,6l134,73r1,12l137,93r1,9l135,112r-5,7l127,127r,39l127,238r,70l127,339r-4,5l114,354r-4,6l110,321r,-84l110,153r,-39l104,105,89,90,62,82,37,90,22,105r-5,9l17,131r,42l17,235r,69l17,374r,62l17,478r,17l17,892xe" stroked="f">
                  <v:path arrowok="t" o:connecttype="custom" o:connectlocs="3,223;0,223;0,221;0,210;0,188;0,160;0,128;0,95;0,63;0,35;0,14;0,2;0,0;33,0;44,0;44,2;45,3;46,7;43,9;37,11;36,12;34,15;34,18;34,23;35,25;33,30;32,32;32,59;32,85;31,86;28,90;28,80;28,38;28,28;22,22;16,20;6,26;4,28;4,43;4,76;4,109;4,124;4,223" o:connectangles="0,0,0,0,0,0,0,0,0,0,0,0,0,0,0,0,0,0,0,0,0,0,0,0,0,0,0,0,0,0,0,0,0,0,0,0,0,0,0,0,0,0,0"/>
                </v:shape>
                <v:shape id="Freeform 308" o:spid="_x0000_s1327" style="position:absolute;left:753;top:386;width:48;height:226;visibility:visible;mso-wrap-style:square;v-text-anchor:top" coordsize="193,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" path="m79,356r,-37l79,236r,-82l79,116r2,-8l93,91r28,-9l153,88r15,11l172,112r,9l172,143r,32l172,217r,51l172,324r,60l172,447r,66l172,578r,64l172,702r,55l172,806r,41l172,877r,20l172,904r6,1l188,905r5,1l193,899r,-18l193,851r,-39l193,764r,-53l193,651r,-63l193,521r,-67l193,386r,-66l193,257r,-60l193,144r,-47l193,57r,-30l193,9r,-7l146,1,56,1,9,r1,2l12,7r2,4l10,14,3,16,,23r7,8l21,38r10,8l36,55r4,9l43,74r2,15l50,108r8,8l58,151r,78l58,308r,35l64,347r8,5l79,356xe" stroked="f">
                  <v:path arrowok="t" o:connecttype="custom" o:connectlocs="20,80;20,38;20,29;23,23;30,20;42,25;43,28;43,36;43,54;43,81;43,112;43,144;43,175;43,201;43,219;43,226;44,226;48,226;48,224;48,212;48,191;48,162;48,130;48,96;48,64;48,36;48,14;48,2;48,0;14,0;2,0;3,2;3,3;1,4;0,6;5,9;8,11;10,16;11,18;12,27;14,29;14,57;14,86;16,87;20,89" o:connectangles="0,0,0,0,0,0,0,0,0,0,0,0,0,0,0,0,0,0,0,0,0,0,0,0,0,0,0,0,0,0,0,0,0,0,0,0,0,0,0,0,0,0,0,0,0"/>
                </v:shape>
                <v:shape id="Freeform 309" o:spid="_x0000_s1328" style="position:absolute;left:361;top:311;width:15;height:102;visibility:visible;mso-wrap-style:square;v-text-anchor:top" coordsize="57,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" path="m31,l57,133r,69l57,281,25,405,,276,,135,31,xe" stroked="f">
                  <v:path arrowok="t" o:connecttype="custom" o:connectlocs="8,0;15,33;15,51;15,71;7,102;0,70;0,34;8,0;8,0" o:connectangles="0,0,0,0,0,0,0,0,0"/>
                </v:shape>
                <v:shape id="Freeform 310" o:spid="_x0000_s1329" style="position:absolute;left:1102;top:311;width:15;height:100;visibility:visible;mso-wrap-style:square;v-text-anchor:top" coordsize="62,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" path="m32,l62,130r-1,68l61,276,27,398,,273,,133,32,xe" stroked="f">
                  <v:path arrowok="t" o:connecttype="custom" o:connectlocs="8,0;15,33;15,50;15,69;7,100;0,69;0,33;8,0;8,0" o:connectangles="0,0,0,0,0,0,0,0,0"/>
                </v:shape>
                <v:shape id="Freeform 311" o:spid="_x0000_s1330" style="position:absolute;left:1062;top:313;width:14;height:99;visibility:visible;mso-wrap-style:square;v-text-anchor:top" coordsize="56,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" path="m29,l56,131r,68l56,276,25,398,,272,,133,29,xe" stroked="f">
                  <v:path arrowok="t" o:connecttype="custom" o:connectlocs="7,0;14,33;14,50;14,69;6,99;0,68;0,33;7,0;7,0" o:connectangles="0,0,0,0,0,0,0,0,0"/>
                </v:shape>
                <v:shape id="Freeform 312" o:spid="_x0000_s1331" style="position:absolute;left:541;top:992;width:81;height:9;visibility:visible;mso-wrap-style:square;v-text-anchor:top" coordsize="3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" path="m320,r5,35l,35,,,320,xe" stroked="f">
                  <v:path arrowok="t" o:connecttype="custom" o:connectlocs="80,0;81,9;0,9;0,0;80,0;80,0" o:connectangles="0,0,0,0,0,0"/>
                </v:shape>
                <v:shape id="Freeform 313" o:spid="_x0000_s1332" style="position:absolute;left:843;top:992;width:103;height:9;visibility:visible;mso-wrap-style:square;v-text-anchor:top" coordsize="41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" path="m18,l,35r413,l413,,18,xe" stroked="f">
                  <v:path arrowok="t" o:connecttype="custom" o:connectlocs="4,0;0,9;103,9;103,0;4,0;4,0" o:connectangles="0,0,0,0,0,0"/>
                </v:shape>
                <v:shape id="Freeform 314" o:spid="_x0000_s1333" style="position:absolute;left:715;top:823;width:15;height:28;visibility:visible;mso-wrap-style:square;v-text-anchor:top" coordsize="59,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" path="m14,114l17,92,28,70,41,49,26,32,9,19,,,15,9,44,26,59,36,47,56,25,93,14,114xe" stroked="f">
                  <v:path arrowok="t" o:connecttype="custom" o:connectlocs="4,28;4,23;7,17;10,12;10,12;7,8;2,5;0,0;0,0;4,2;11,6;15,9;15,9;12,14;6,23;4,28;4,28;4,28" o:connectangles="0,0,0,0,0,0,0,0,0,0,0,0,0,0,0,0,0,0"/>
                </v:shape>
                <v:shape id="Freeform 315" o:spid="_x0000_s1334" style="position:absolute;left:728;top:823;width:29;height:11;visibility:visible;mso-wrap-style:square;v-text-anchor:top" coordsize="1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" path="m115,12l87,18,57,27,32,42r,-22l14,11,,,35,15r41,l115,12xe" stroked="f">
                  <v:path arrowok="t" o:connecttype="custom" o:connectlocs="29,3;22,5;14,7;8,11;8,11;8,5;4,3;0,0;0,0;9,4;19,4;29,3;29,3;29,3" o:connectangles="0,0,0,0,0,0,0,0,0,0,0,0,0,0"/>
                </v:shape>
                <v:shape id="Freeform 316" o:spid="_x0000_s1335" style="position:absolute;left:740;top:835;width:6;height:8;visibility:visible;mso-wrap-style:square;v-text-anchor:top" coordsize="2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" path="m24,15r-1,6l23,28r-5,3l6,26,,16,3,3,13,,23,5r1,10xe" stroked="f">
                  <v:path arrowok="t" o:connecttype="custom" o:connectlocs="6,4;6,5;6,7;5,8;5,8;2,7;0,4;1,1;1,1;3,0;6,1;6,4;6,4;6,4" o:connectangles="0,0,0,0,0,0,0,0,0,0,0,0,0,0"/>
                </v:shape>
                <v:shape id="Freeform 317" o:spid="_x0000_s1336" style="position:absolute;left:724;top:844;width:12;height:59;visibility:visible;mso-wrap-style:square;v-text-anchor:top" coordsize="49,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" path="m49,233r-3,l40,233r-3,l22,185,7,138,,91,7,45,37,r4,59l46,117r3,57l49,233xe" stroked="f">
                  <v:path arrowok="t" o:connecttype="custom" o:connectlocs="12,59;11,59;10,59;9,59;9,59;5,47;2,35;0,23;2,11;9,0;9,0;10,15;11,30;12,44;12,59;12,59;12,59" o:connectangles="0,0,0,0,0,0,0,0,0,0,0,0,0,0,0,0,0"/>
                </v:shape>
                <v:shape id="Freeform 318" o:spid="_x0000_s1337" style="position:absolute;left:742;top:850;width:19;height:93;visibility:visible;mso-wrap-style:square;v-text-anchor:top" coordsize="77,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" path="m,21l,15,2,5,11,,21,4r6,13l33,40,47,94r18,72l74,203r,31l74,295r,32l76,338r1,22l66,372,53,365,46,351,41,332,31,300,20,253,14,207,11,141,4,60,,21xe" stroked="f">
                  <v:path arrowok="t" o:connecttype="custom" o:connectlocs="0,5;0,4;0,1;3,0;3,0;5,1;7,4;8,10;8,10;12,24;16,42;18,51;18,51;18,59;18,74;18,82;18,82;19,85;19,90;16,93;16,93;13,91;11,88;10,83;10,83;8,75;5,63;3,52;3,52;3,35;1,15;0,5;0,5;0,5" o:connectangles="0,0,0,0,0,0,0,0,0,0,0,0,0,0,0,0,0,0,0,0,0,0,0,0,0,0,0,0,0,0,0,0,0,0"/>
                </v:shape>
                <v:shape id="Freeform 319" o:spid="_x0000_s1338" style="position:absolute;left:197;top:888;width:45;height:74;visibility:visible;mso-wrap-style:square;v-text-anchor:top" coordsize="180,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" path="m180,l133,,46,,,,9,26,24,78r,42l35,120r28,5l102,139r37,26l168,206r12,61l180,292r,5l180,286r,-24l180,228r,-40l180,145r,-43l180,63r,-32l180,9r,-9xe" stroked="f">
                  <v:path arrowok="t" o:connecttype="custom" o:connectlocs="45,0;33,0;12,0;0,0;0,0;2,6;6,19;6,30;6,30;9,30;16,31;26,35;35,41;42,51;45,67;45,67;45,73;45,74;45,71;45,65;45,57;45,47;45,36;45,25;45,16;45,8;45,2;45,0;45,0;45,0" o:connectangles="0,0,0,0,0,0,0,0,0,0,0,0,0,0,0,0,0,0,0,0,0,0,0,0,0,0,0,0,0,0"/>
                </v:shape>
                <v:shape id="Freeform 320" o:spid="_x0000_s1339" style="position:absolute;left:1232;top:886;width:49;height:79;visibility:visible;mso-wrap-style:square;v-text-anchor:top" coordsize="192,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" path="m192,l181,28,166,83r,44l154,128r-31,5l82,147,42,175,12,220,,285r,25l,317r,-7l,289,,258,,221,,179,,136,,95,,57,,28,,7,,,49,r92,l192,xe" stroked="f">
                  <v:path arrowok="t" o:connecttype="custom" o:connectlocs="49,0;46,7;42,21;42,32;42,32;39,32;31,33;21,37;11,44;3,55;0,71;0,71;0,77;0,79;0,77;0,72;0,64;0,55;0,45;0,34;0,24;0,14;0,7;0,2;0,0;0,0;13,0;36,0;49,0;49,0" o:connectangles="0,0,0,0,0,0,0,0,0,0,0,0,0,0,0,0,0,0,0,0,0,0,0,0,0,0,0,0,0,0"/>
                </v:shape>
                <v:shape id="Freeform 321" o:spid="_x0000_s1340" style="position:absolute;left:684;top:132;width:10;height:40;visibility:visible;mso-wrap-style:square;v-text-anchor:top" coordsize="4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" path="m,160r11,l31,160r11,l42,120r,-73l42,6,41,5,35,1,21,,6,1,1,5,,6,,47r,73l,160xe" stroked="f">
                  <v:path arrowok="t" o:connecttype="custom" o:connectlocs="0,40;3,40;7,40;10,40;10,40;10,30;10,12;10,2;10,2;10,1;8,0;5,0;5,0;1,0;0,1;0,2;0,2;0,12;0,30;0,40;0,40;0,40" o:connectangles="0,0,0,0,0,0,0,0,0,0,0,0,0,0,0,0,0,0,0,0,0,0"/>
                </v:shape>
                <v:shape id="Freeform 322" o:spid="_x0000_s1341" style="position:absolute;left:352;top:468;width:4;height:20;visibility:visible;mso-wrap-style:square;v-text-anchor:top" coordsize="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" path="m,80r4,l11,80r3,l14,60r,-37l14,3r,-1l12,,7,,2,,,2,,3,,23,,60,,80xe" stroked="f">
                  <v:path arrowok="t" o:connecttype="custom" o:connectlocs="0,20;1,20;3,20;4,20;4,20;4,15;4,6;4,1;4,1;4,1;3,0;2,0;2,0;1,0;0,1;0,1;0,1;0,6;0,15;0,20;0,20;0,20" o:connectangles="0,0,0,0,0,0,0,0,0,0,0,0,0,0,0,0,0,0,0,0,0,0"/>
                </v:shape>
                <v:shape id="Freeform 323" o:spid="_x0000_s1342" style="position:absolute;left:424;top:467;width:4;height:20;visibility:visible;mso-wrap-style:square;v-text-anchor:top" coordsize="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" path="m,80r3,l10,80r4,l14,60r,-37l14,3,13,2,12,,6,,2,,,2,,3,,23,,60,,80xe" stroked="f">
                  <v:path arrowok="t" o:connecttype="custom" o:connectlocs="0,20;1,20;3,20;4,20;4,20;4,15;4,6;4,1;4,1;4,1;3,0;2,0;2,0;1,0;0,1;0,1;0,1;0,6;0,15;0,20;0,20;0,20" o:connectangles="0,0,0,0,0,0,0,0,0,0,0,0,0,0,0,0,0,0,0,0,0,0"/>
                </v:shape>
                <v:shape id="Freeform 324" o:spid="_x0000_s1343" style="position:absolute;left:385;top:467;width:6;height:20;visibility:visible;mso-wrap-style:square;v-text-anchor:top" coordsize="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" path="m,80r7,l19,80r7,l26,60r,-37l26,3,25,2,21,,13,,4,,,2,,3,,23,,60,,80xe" stroked="f">
                  <v:path arrowok="t" o:connecttype="custom" o:connectlocs="0,20;2,20;4,20;6,20;6,20;6,15;6,6;6,1;6,1;6,1;5,0;3,0;3,0;1,0;0,1;0,1;0,1;0,6;0,15;0,20;0,20;0,20" o:connectangles="0,0,0,0,0,0,0,0,0,0,0,0,0,0,0,0,0,0,0,0,0,0"/>
                </v:shape>
                <v:shape id="Freeform 325" o:spid="_x0000_s1344" style="position:absolute;left:1051;top:470;width:4;height:20;visibility:visible;mso-wrap-style:square;v-text-anchor:top" coordsize="1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" path="m,81r4,l11,81r3,l14,61r,-37l14,4r,-1l12,1,8,,2,1,1,3,,4,,24,,61,,81xe" stroked="f">
                  <v:path arrowok="t" o:connecttype="custom" o:connectlocs="0,20;1,20;3,20;4,20;4,20;4,15;4,6;4,1;4,1;4,1;3,0;2,0;2,0;1,0;0,1;0,1;0,1;0,6;0,15;0,20;0,20;0,20" o:connectangles="0,0,0,0,0,0,0,0,0,0,0,0,0,0,0,0,0,0,0,0,0,0"/>
                </v:shape>
                <v:shape id="Freeform 326" o:spid="_x0000_s1345" style="position:absolute;left:1123;top:469;width:4;height:20;visibility:visible;mso-wrap-style:square;v-text-anchor:top" coordsize="1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" path="m,82r3,l11,82r3,l14,61r,-36l14,4r,-1l12,2,7,,2,2,,3,,4,,25,,61,,82xe" stroked="f">
                  <v:path arrowok="t" o:connecttype="custom" o:connectlocs="0,20;1,20;3,20;4,20;4,20;4,15;4,6;4,1;4,1;4,1;3,0;2,0;2,0;1,0;0,1;0,1;0,1;0,6;0,15;0,20;0,20;0,20" o:connectangles="0,0,0,0,0,0,0,0,0,0,0,0,0,0,0,0,0,0,0,0,0,0"/>
                </v:shape>
                <v:shape id="Freeform 327" o:spid="_x0000_s1346" style="position:absolute;left:1085;top:469;width:6;height:21;visibility:visible;mso-wrap-style:square;v-text-anchor:top" coordsize="2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" path="m,81r6,l17,81r6,l23,61r,-37l23,3,22,2,20,1,11,,3,1,,2,,3,,24,,61,,81xe" stroked="f">
                  <v:path arrowok="t" o:connecttype="custom" o:connectlocs="0,21;2,21;4,21;6,21;6,21;6,16;6,6;6,1;6,1;6,1;5,0;3,0;3,0;1,0;0,1;0,1;0,1;0,6;0,16;0,21;0,21;0,21" o:connectangles="0,0,0,0,0,0,0,0,0,0,0,0,0,0,0,0,0,0,0,0,0,0"/>
                </v:shape>
                <v:shape id="Freeform 328" o:spid="_x0000_s1347" style="position:absolute;left:214;top:789;width:5;height:23;visibility:visible;mso-wrap-style:square;v-text-anchor:top" coordsize="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" path="m,92r5,l15,92r6,l21,69r,-42l21,4,20,3,18,1,10,,3,1,,3,,4,,27,,69,,92xe" stroked="f">
                  <v:path arrowok="t" o:connecttype="custom" o:connectlocs="0,23;1,23;4,23;5,23;5,23;5,17;5,7;5,1;5,1;5,1;4,0;2,0;2,0;1,0;0,1;0,1;0,1;0,7;0,17;0,23;0,23;0,23" o:connectangles="0,0,0,0,0,0,0,0,0,0,0,0,0,0,0,0,0,0,0,0,0,0"/>
                </v:shape>
                <v:shape id="Freeform 329" o:spid="_x0000_s1348" style="position:absolute;left:276;top:653;width:3;height:121;visibility:visible;mso-wrap-style:square;v-text-anchor:top" coordsize="14,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" path="m,486l4,471r7,-30l14,426r,-18l14,362r,-65l14,223r,-75l14,83r,-46l14,20r,-5l12,6,8,,2,6,,15r,5l,33,,69r,52l,184r,69l,323r,62l,438r,36l,486xe" stroked="f">
                  <v:path arrowok="t" o:connecttype="custom" o:connectlocs="0,121;1,117;2,110;3,106;3,106;3,102;3,90;3,74;3,56;3,37;3,21;3,9;3,5;3,5;3,4;3,1;2,0;2,0;0,1;0,4;0,5;0,5;0,8;0,17;0,30;0,46;0,63;0,80;0,96;0,109;0,118;0,121;0,121;0,121" o:connectangles="0,0,0,0,0,0,0,0,0,0,0,0,0,0,0,0,0,0,0,0,0,0,0,0,0,0,0,0,0,0,0,0,0,0"/>
                </v:shape>
                <v:shape id="Freeform 330" o:spid="_x0000_s1349" style="position:absolute;left:308;top:654;width:3;height:125;visibility:visible;mso-wrap-style:square;v-text-anchor:top" coordsize="14,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" path="m,424r3,20l9,480r5,20l14,486r,-37l14,396r,-66l14,260r,-72l14,124r,-55l14,33r,-13l14,14,12,4,6,,2,4,,14r,6l,37,,83r,65l,222r,75l,361r,46l,424xe" stroked="f">
                  <v:path arrowok="t" o:connecttype="custom" o:connectlocs="0,106;1,111;2,120;3,125;3,125;3,122;3,112;3,99;3,83;3,65;3,47;3,31;3,17;3,8;3,5;3,5;3,4;3,1;1,0;1,0;0,1;0,4;0,5;0,5;0,9;0,21;0,37;0,56;0,74;0,90;0,102;0,106;0,106;0,106" o:connectangles="0,0,0,0,0,0,0,0,0,0,0,0,0,0,0,0,0,0,0,0,0,0,0,0,0,0,0,0,0,0,0,0,0,0"/>
                </v:shape>
                <v:shape id="Freeform 331" o:spid="_x0000_s1350" style="position:absolute;left:340;top:653;width:4;height:109;visibility:visible;mso-wrap-style:square;v-text-anchor:top" coordsize="1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" path="m,440l4,421r6,-34l15,369r,-20l15,299r,-69l15,156r,-69l15,36r,-18l15,13,12,4,7,,3,4,,13r,5l,32,,70r,57l,194r,70l,330r,57l,426r,14xe" stroked="f">
                  <v:path arrowok="t" o:connecttype="custom" o:connectlocs="0,109;1,104;3,96;4,91;4,91;4,86;4,74;4,57;4,39;4,22;4,9;4,4;4,4;4,3;3,1;2,0;2,0;1,1;0,3;0,4;0,4;0,8;0,17;0,31;0,48;0,65;0,82;0,96;0,106;0,109;0,109;0,109" o:connectangles="0,0,0,0,0,0,0,0,0,0,0,0,0,0,0,0,0,0,0,0,0,0,0,0,0,0,0,0,0,0,0,0"/>
                </v:shape>
                <v:shape id="Freeform 332" o:spid="_x0000_s1351" style="position:absolute;left:373;top:649;width:4;height:121;visibility:visible;mso-wrap-style:square;v-text-anchor:top" coordsize="15,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" path="m,409r4,20l10,464r5,20l15,470r,-35l15,383r,-62l15,252r,-68l15,121r,-52l15,34r,-13l13,15,12,5,7,,2,5,,15r,6l,37,,81r,63l,215r,72l,349r,44l,409xe" stroked="f">
                  <v:path arrowok="t" o:connecttype="custom" o:connectlocs="0,102;1,107;3,116;4,121;4,121;4,118;4,109;4,96;4,80;4,63;4,46;4,30;4,17;4,9;4,5;4,5;3,4;3,1;2,0;2,0;1,1;0,4;0,5;0,5;0,9;0,20;0,36;0,54;0,72;0,87;0,98;0,102;0,102;0,102" o:connectangles="0,0,0,0,0,0,0,0,0,0,0,0,0,0,0,0,0,0,0,0,0,0,0,0,0,0,0,0,0,0,0,0,0,0"/>
                </v:shape>
                <v:shape id="Freeform 333" o:spid="_x0000_s1352" style="position:absolute;left:405;top:648;width:4;height:99;visibility:visible;mso-wrap-style:square;v-text-anchor:top" coordsize="14,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" path="m,394l3,377r7,-33l14,328r,-23l14,247r,-74l14,98,13,40r,-23l13,13,12,4,6,,1,4,,13r,4l,34,,76r,61l,207r,69l,336r,42l,394xe" stroked="f">
                  <v:path arrowok="t" o:connecttype="custom" o:connectlocs="0,99;1,95;3,86;4,82;4,82;4,77;4,62;4,43;4,25;4,10;4,4;4,4;4,3;3,1;2,0;2,0;0,1;0,3;0,4;0,4;0,9;0,19;0,34;0,52;0,69;0,84;0,95;0,99;0,99;0,99" o:connectangles="0,0,0,0,0,0,0,0,0,0,0,0,0,0,0,0,0,0,0,0,0,0,0,0,0,0,0,0,0,0"/>
                </v:shape>
                <v:shape id="Freeform 334" o:spid="_x0000_s1353" style="position:absolute;left:436;top:654;width:3;height:105;visibility:visible;mso-wrap-style:square;v-text-anchor:top" coordsize="13,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" path="m,342r3,19l10,399r3,20l13,401r,-45l13,292r,-73l13,145r,-64l13,36r,-18l13,14,12,5,7,,2,5,,14r,4l,42r,61l,181r,77l,319r,23xe" stroked="f">
                  <v:path arrowok="t" o:connecttype="custom" o:connectlocs="0,86;1,90;2,100;3,105;3,105;3,100;3,89;3,73;3,55;3,36;3,20;3,9;3,5;3,5;3,4;3,1;2,0;2,0;0,1;0,4;0,5;0,5;0,11;0,26;0,45;0,65;0,80;0,86;0,86;0,86" o:connectangles="0,0,0,0,0,0,0,0,0,0,0,0,0,0,0,0,0,0,0,0,0,0,0,0,0,0,0,0,0,0"/>
                </v:shape>
                <v:shape id="Freeform 335" o:spid="_x0000_s1354" style="position:absolute;left:468;top:652;width:3;height:99;visibility:visible;mso-wrap-style:square;v-text-anchor:top" coordsize="14,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" path="m,395l3,377r8,-32l14,330r,-23l14,249r,-75l14,99r,-57l14,19r,-6l12,4,6,,2,4,,13r,6l,34,,77r,60l,207r,69l,335r,43l,395xe" stroked="f">
                  <v:path arrowok="t" o:connecttype="custom" o:connectlocs="0,99;1,94;2,86;3,83;3,83;3,77;3,62;3,44;3,25;3,11;3,5;3,5;3,3;3,1;1,0;1,0;0,1;0,3;0,5;0,5;0,9;0,19;0,34;0,52;0,69;0,84;0,95;0,99;0,99;0,99" o:connectangles="0,0,0,0,0,0,0,0,0,0,0,0,0,0,0,0,0,0,0,0,0,0,0,0,0,0,0,0,0,0"/>
                </v:shape>
                <v:shape id="Freeform 336" o:spid="_x0000_s1355" style="position:absolute;left:501;top:655;width:3;height:98;visibility:visible;mso-wrap-style:square;v-text-anchor:top" coordsize="16,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" path="m,338r5,15l11,380r5,15l16,378r,-43l16,276r,-69l16,137r,-60l16,34r,-15l15,13,14,4,8,,4,4,2,13r,6l2,42r,59l2,179r,76l,315r,23xe" stroked="f">
                  <v:path arrowok="t" o:connecttype="custom" o:connectlocs="0,84;1,88;2,94;3,98;3,98;3,94;3,83;3,68;3,51;3,34;3,19;3,8;3,5;3,5;3,3;3,1;2,0;2,0;1,1;0,3;0,5;0,5;0,10;0,25;0,44;0,63;0,78;0,84;0,84;0,84" o:connectangles="0,0,0,0,0,0,0,0,0,0,0,0,0,0,0,0,0,0,0,0,0,0,0,0,0,0,0,0,0,0"/>
                </v:shape>
                <v:shape id="Freeform 337" o:spid="_x0000_s1356" style="position:absolute;left:975;top:656;width:4;height:112;visibility:visible;mso-wrap-style:square;v-text-anchor:top" coordsize="15,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" path="m,448l5,434r6,-28l15,391r,-16l15,333r,-58l15,205r,-69l15,77r,-43l15,19r,-5l12,6,8,,3,6,,14r,5l,33,,73r,57l,198r,71l,336r,57l,434r,14xe" stroked="f">
                  <v:path arrowok="t" o:connecttype="custom" o:connectlocs="0,112;1,109;3,102;4,98;4,98;4,94;4,83;4,69;4,51;4,34;4,19;4,9;4,5;4,5;4,4;3,2;2,0;2,0;1,2;0,4;0,5;0,5;0,8;0,18;0,33;0,50;0,67;0,84;0,98;0,109;0,112;0,112;0,112" o:connectangles="0,0,0,0,0,0,0,0,0,0,0,0,0,0,0,0,0,0,0,0,0,0,0,0,0,0,0,0,0,0,0,0,0"/>
                </v:shape>
                <v:shape id="Freeform 338" o:spid="_x0000_s1357" style="position:absolute;left:1007;top:654;width:4;height:107;visibility:visible;mso-wrap-style:square;v-text-anchor:top" coordsize="14,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" path="m,363r3,16l10,411r4,16l14,410r,-47l14,298r,-76l14,147r,-66l14,34r,-18l13,12,12,4,7,,2,4,,12r,4l,36,,85r,68l,227r,68l,343r,20xe" stroked="f">
                  <v:path arrowok="t" o:connecttype="custom" o:connectlocs="0,91;1,95;3,103;4,107;4,107;4,103;4,91;4,75;4,56;4,37;4,20;4,9;4,4;4,4;4,3;3,1;2,0;2,0;1,1;0,3;0,4;0,4;0,9;0,21;0,38;0,57;0,74;0,86;0,91;0,91;0,91" o:connectangles="0,0,0,0,0,0,0,0,0,0,0,0,0,0,0,0,0,0,0,0,0,0,0,0,0,0,0,0,0,0,0"/>
                </v:shape>
                <v:shape id="Freeform 339" o:spid="_x0000_s1358" style="position:absolute;left:1040;top:651;width:3;height:105;visibility:visible;mso-wrap-style:square;v-text-anchor:top" coordsize="14,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" path="m,424l3,406r7,-34l14,355r,-19l14,289r,-67l14,151r,-67l14,36r,-19l13,12,12,5,6,,2,5,,12r,5l,34,,80r,66l,221r,74l,360r,46l,424xe" stroked="f">
                  <v:path arrowok="t" o:connecttype="custom" o:connectlocs="0,105;1,101;2,92;3,88;3,88;3,83;3,72;3,55;3,37;3,21;3,9;3,4;3,4;3,3;3,1;1,0;1,0;0,1;0,3;0,4;0,4;0,8;0,20;0,36;0,55;0,73;0,89;0,101;0,105;0,105;0,105" o:connectangles="0,0,0,0,0,0,0,0,0,0,0,0,0,0,0,0,0,0,0,0,0,0,0,0,0,0,0,0,0,0,0"/>
                </v:shape>
                <v:shape id="Freeform 340" o:spid="_x0000_s1359" style="position:absolute;left:1073;top:647;width:3;height:97;visibility:visible;mso-wrap-style:square;v-text-anchor:top" coordsize="14,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" path="m,327r3,15l10,370r4,15l14,364r,-51l14,240r,-77l14,90r,-52l14,18,13,13,12,5,6,,2,5,,13r,5l,40,,98r,74l,247r,57l,327xe" stroked="f">
                  <v:path arrowok="t" o:connecttype="custom" o:connectlocs="0,82;1,86;2,93;3,97;3,97;3,92;3,79;3,60;3,41;3,23;3,10;3,5;3,5;3,3;3,1;1,0;1,0;0,1;0,3;0,5;0,5;0,10;0,25;0,43;0,62;0,77;0,82;0,82;0,82" o:connectangles="0,0,0,0,0,0,0,0,0,0,0,0,0,0,0,0,0,0,0,0,0,0,0,0,0,0,0,0,0"/>
                </v:shape>
                <v:shape id="Freeform 341" o:spid="_x0000_s1360" style="position:absolute;left:1104;top:651;width:4;height:97;visibility:visible;mso-wrap-style:square;v-text-anchor:top" coordsize="14,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" path="m,390l3,372r7,-31l14,324r,-22l14,245r,-74l13,97r,-57l13,18r,-5l11,4,7,,1,4,,13r,5l,34,,76r,60l,205r,68l,333r,42l,390xe" stroked="f">
                  <v:path arrowok="t" o:connecttype="custom" o:connectlocs="0,97;1,93;3,85;4,81;4,81;4,75;4,61;4,43;4,24;4,10;4,4;4,4;4,3;3,1;2,0;2,0;0,1;0,3;0,4;0,4;0,8;0,19;0,34;0,51;0,68;0,83;0,93;0,97;0,97;0,97" o:connectangles="0,0,0,0,0,0,0,0,0,0,0,0,0,0,0,0,0,0,0,0,0,0,0,0,0,0,0,0,0,0"/>
                </v:shape>
                <v:shape id="Freeform 342" o:spid="_x0000_s1361" style="position:absolute;left:1135;top:657;width:4;height:103;visibility:visible;mso-wrap-style:square;v-text-anchor:top" coordsize="15,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" path="m1,336r4,21l11,393r4,20l15,397r,-45l15,289r,-73l15,143r,-63l15,35r,-18l15,13,12,4,8,,3,4,1,13,,17,,41r1,59l1,177r,78l1,313r,23xe" stroked="f">
                  <v:path arrowok="t" o:connecttype="custom" o:connectlocs="0,84;1,89;3,98;4,103;4,103;4,99;4,88;4,72;4,54;4,36;4,20;4,9;4,4;4,4;4,3;3,1;2,0;2,0;1,1;0,3;0,4;0,4;0,10;0,25;0,44;0,64;0,78;0,84;0,84;0,84" o:connectangles="0,0,0,0,0,0,0,0,0,0,0,0,0,0,0,0,0,0,0,0,0,0,0,0,0,0,0,0,0,0"/>
                </v:shape>
                <v:shape id="Freeform 343" o:spid="_x0000_s1362" style="position:absolute;left:1167;top:654;width:4;height:117;visibility:visible;mso-wrap-style:square;v-text-anchor:top" coordsize="14,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" path="m,466l3,445r8,-37l14,388r,-21l14,316r,-72l14,166r,-72l14,41r,-19l14,16,12,5,7,,2,5,,16r,6l,37,,78r,59l,207r,74l,350r,59l,451r,15xe" stroked="f">
                  <v:path arrowok="t" o:connecttype="custom" o:connectlocs="0,117;1,112;3,102;4,97;4,97;4,92;4,79;4,61;4,42;4,24;4,10;4,6;4,6;4,4;3,1;2,0;2,0;1,1;0,4;0,6;0,6;0,9;0,20;0,34;0,52;0,71;0,88;0,103;0,113;0,117;0,117;0,117" o:connectangles="0,0,0,0,0,0,0,0,0,0,0,0,0,0,0,0,0,0,0,0,0,0,0,0,0,0,0,0,0,0,0,0"/>
                </v:shape>
                <v:shape id="Freeform 344" o:spid="_x0000_s1363" style="position:absolute;left:1200;top:658;width:4;height:116;visibility:visible;mso-wrap-style:square;v-text-anchor:top" coordsize="14,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" path="m,399r3,17l10,448r4,18l14,451r,-42l14,350r,-69l14,207r,-70l14,78r,-41l14,22,13,16,12,5,7,,2,5,,16r,6l,37,,81r,60l,210r,70l,340r,43l,399xe" stroked="f">
                  <v:path arrowok="t" o:connecttype="custom" o:connectlocs="0,99;1,104;3,112;4,116;4,116;4,112;4,102;4,87;4,70;4,52;4,34;4,19;4,9;4,5;4,5;4,4;3,1;2,0;2,0;1,1;0,4;0,5;0,5;0,9;0,20;0,35;0,52;0,70;0,85;0,95;0,99;0,99;0,99" o:connectangles="0,0,0,0,0,0,0,0,0,0,0,0,0,0,0,0,0,0,0,0,0,0,0,0,0,0,0,0,0,0,0,0,0"/>
                </v:shape>
                <v:shape id="Freeform 345" o:spid="_x0000_s1364" style="position:absolute;left:539;top:356;width:49;height:93;visibility:visible;mso-wrap-style:square;v-text-anchor:top" coordsize="197,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" path="m2,332r,-7l,306,,278,2,243,8,202,19,160,35,118,61,78,95,44,140,17,197,r,16l197,59r,60l197,187r,69l197,316r,42l197,374,182,345,153,289,139,259r,-6l139,242r,-7l147,230r16,-19l171,179r-8,-29l147,134r-8,-3l137,116,123,89,89,78,76,92,51,128,28,183r-4,60l40,266r10,3l38,286,15,315,2,332xe" stroked="f">
                  <v:path arrowok="t" o:connecttype="custom" o:connectlocs="0,83;0,81;0,76;0,69;0,60;2,50;5,40;9,29;15,19;24,11;35,4;49,0;49,0;49,4;49,15;49,30;49,47;49,64;49,79;49,89;49,93;49,93;45,86;38,72;35,64;35,64;35,63;35,60;35,58;35,58;37,57;41,52;43,45;43,45;41,37;37,33;35,33;35,33;34,29;31,22;22,19;22,19;19,23;13,32;7,46;7,46;6,60;10,66;12,67;12,67;9,71;4,78;0,83;0,83;0,83" o:connectangles="0,0,0,0,0,0,0,0,0,0,0,0,0,0,0,0,0,0,0,0,0,0,0,0,0,0,0,0,0,0,0,0,0,0,0,0,0,0,0,0,0,0,0,0,0,0,0,0,0,0,0,0,0,0,0"/>
                </v:shape>
                <v:shape id="Freeform 346" o:spid="_x0000_s1365" style="position:absolute;left:893;top:353;width:50;height:93;visibility:visible;mso-wrap-style:square;v-text-anchor:top" coordsize="199,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" path="m197,344r1,-6l199,322r,-27l198,264r-5,-37l186,187,172,146,155,108,128,71,95,40,53,16,,,,16,,58r,61l,187r,69l,316r,42l,374,16,351,45,308,60,285r,-13l59,248,58,235r-9,-5l34,211,25,179r9,-30l49,134r9,-3l60,115,72,89,108,78r9,9l133,110r5,25l148,151r19,31l177,213r-1,23l171,254r-6,6l161,271r3,20l165,302r9,11l189,333r8,11xe" stroked="f">
                  <v:path arrowok="t" o:connecttype="custom" o:connectlocs="50,84;50,73;48,56;43,36;32,18;13,4;0,0;0,14;0,47;0,79;0,93;4,87;15,71;15,68;15,58;12,57;6,45;9,37;15,33;15,29;27,19;29,22;35,34;37,38;44,53;44,59;41,65;40,67;41,75;44,78;49,86;49,86" o:connectangles="0,0,0,0,0,0,0,0,0,0,0,0,0,0,0,0,0,0,0,0,0,0,0,0,0,0,0,0,0,0,0,0"/>
                </v:shape>
                <v:shape id="Freeform 347" o:spid="_x0000_s1366" style="position:absolute;left:438;top:568;width:7;height:19;visibility:visible;mso-wrap-style:square;v-text-anchor:top" coordsize="2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" path="m8,4l14,3r7,1l26,r,20l26,55r,20l20,60,6,30,,15,2,11,5,6,8,4xe" stroked="f">
                  <v:path arrowok="t" o:connecttype="custom" o:connectlocs="2,1;4,1;6,1;7,0;7,0;7,5;7,14;7,19;7,19;5,15;2,8;0,4;0,4;1,3;1,2;2,1;2,1" o:connectangles="0,0,0,0,0,0,0,0,0,0,0,0,0,0,0,0,0"/>
                </v:shape>
                <v:shape id="Freeform 348" o:spid="_x0000_s1367" style="position:absolute;left:333;top:558;width:11;height:40;visibility:visible;mso-wrap-style:square;v-text-anchor:top" coordsize="43,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" path="m2,161l,112,1,55,3,1,21,,33,12,43,26,32,72,16,116,2,161xe" stroked="f">
                  <v:path arrowok="t" o:connecttype="custom" o:connectlocs="1,40;0,28;0,14;1,0;1,0;5,0;8,3;11,6;11,6;8,18;4,29;1,40;1,40" o:connectangles="0,0,0,0,0,0,0,0,0,0,0,0,0"/>
                </v:shape>
                <v:shape id="Freeform 349" o:spid="_x0000_s1368" style="position:absolute;left:398;top:568;width:7;height:20;visibility:visible;mso-wrap-style:square;v-text-anchor:top" coordsize="2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" path="m3,78l1,60,,23,,4,10,,21,5r7,9l21,31,9,62,3,78xe" stroked="f">
                  <v:path arrowok="t" o:connecttype="custom" o:connectlocs="1,20;0,15;0,6;0,1;0,1;3,0;5,1;7,4;7,4;5,8;2,16;1,20;1,20" o:connectangles="0,0,0,0,0,0,0,0,0,0,0,0,0"/>
                </v:shape>
                <v:shape id="Freeform 350" o:spid="_x0000_s1369" style="position:absolute;left:379;top:575;width:2;height:10;visibility:visible;mso-wrap-style:square;v-text-anchor:top" coordsize="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" path="m9,40l5,27,,14,1,,4,,7,,8,,9,13r,14l9,40xe" stroked="f">
                  <v:path arrowok="t" o:connecttype="custom" o:connectlocs="2,10;1,7;0,4;0,0;0,0;1,0;2,0;2,0;2,0;2,3;2,7;2,10;2,10" o:connectangles="0,0,0,0,0,0,0,0,0,0,0,0,0"/>
                </v:shape>
                <v:shape id="Freeform 351" o:spid="_x0000_s1370" style="position:absolute;left:1139;top:567;width:6;height:19;visibility:visible;mso-wrap-style:square;v-text-anchor:top" coordsize="2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" path="m7,3r7,l21,3,26,r,20l26,56r,19l19,59,6,30,,14,2,12,5,7,7,3xe" stroked="f">
                  <v:path arrowok="t" o:connecttype="custom" o:connectlocs="2,1;3,1;5,1;6,0;6,0;6,5;6,14;6,19;6,19;4,15;1,8;0,4;0,4;0,3;1,2;2,1;2,1" o:connectangles="0,0,0,0,0,0,0,0,0,0,0,0,0,0,0,0,0"/>
                </v:shape>
                <v:shape id="Freeform 352" o:spid="_x0000_s1371" style="position:absolute;left:1036;top:567;width:6;height:20;visibility:visible;mso-wrap-style:square;v-text-anchor:top" coordsize="2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" path="m,81l,56,,27,1,,9,r6,7l20,13,15,36,7,58,,81xe" stroked="f">
                  <v:path arrowok="t" o:connecttype="custom" o:connectlocs="0,20;0,14;0,7;0,0;0,0;3,0;5,2;6,3;6,3;5,9;2,14;0,20;0,20" o:connectangles="0,0,0,0,0,0,0,0,0,0,0,0,0"/>
                </v:shape>
                <v:shape id="Freeform 353" o:spid="_x0000_s1372" style="position:absolute;left:1099;top:567;width:6;height:20;visibility:visible;mso-wrap-style:square;v-text-anchor:top" coordsize="2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" path="m2,79l1,59,,23,,4,10,,21,6r7,8l21,31,9,61,2,79xe" stroked="f">
                  <v:path arrowok="t" o:connecttype="custom" o:connectlocs="0,20;0,15;0,6;0,1;0,1;2,0;5,2;6,4;6,4;5,8;2,15;0,20;0,20" o:connectangles="0,0,0,0,0,0,0,0,0,0,0,0,0"/>
                </v:shape>
                <v:shape id="Freeform 354" o:spid="_x0000_s1373" style="position:absolute;left:1078;top:568;width:4;height:21;visibility:visible;mso-wrap-style:square;v-text-anchor:top" coordsize="1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" path="m17,83l8,56,,29,3,,6,r7,l16,r1,28l17,55r,28xe" stroked="f">
                  <v:path arrowok="t" o:connecttype="custom" o:connectlocs="4,21;2,14;0,7;1,0;1,0;1,0;3,0;4,0;4,0;4,7;4,14;4,21;4,21" o:connectangles="0,0,0,0,0,0,0,0,0,0,0,0,0"/>
                </v:shape>
                <v:shape id="Freeform 355" o:spid="_x0000_s1374" style="position:absolute;left:526;top:194;width:10;height:139;visibility:visible;mso-wrap-style:square;v-text-anchor:top" coordsize="38,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" path="m9,l,556,38,527,9,xe" stroked="f">
                  <v:path arrowok="t" o:connecttype="custom" o:connectlocs="2,0;0,139;10,132;2,0;2,0" o:connectangles="0,0,0,0,0"/>
                </v:shape>
                <v:shape id="Freeform 356" o:spid="_x0000_s1375" style="position:absolute;left:951;top:199;width:8;height:140;visibility:visible;mso-wrap-style:square;v-text-anchor:top" coordsize="32,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" path="m13,l32,560,,546,13,xe" stroked="f">
                  <v:path arrowok="t" o:connecttype="custom" o:connectlocs="3,0;8,140;0,137;3,0;3,0" o:connectangles="0,0,0,0,0"/>
                </v:shape>
                <v:shape id="Freeform 357" o:spid="_x0000_s1376" style="position:absolute;left:540;top:503;width:2;height:174;visibility:visible;mso-wrap-style:square;v-text-anchor:top" coordsize="7,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" path="m,693l2,682,5,662,7,651r,-9l7,617r,-40l7,528r,-58l7,406r,-65l7,275r,-64l7,153r,-49l7,64,7,39r,-9l7,23,6,7,4,,1,7,,23r,7l,39,,62,,99r,47l,201r,62l,329r,65l,459r,61l,576r,48l,660r,24l,693xe" stroked="f">
                  <v:path arrowok="t" o:connecttype="custom" o:connectlocs="0,174;1,171;1,166;2,163;2,163;2,161;2,155;2,145;2,133;2,118;2,102;2,86;2,69;2,53;2,38;2,26;2,16;2,10;2,8;2,8;2,6;2,2;1,0;1,0;0,2;0,6;0,8;0,8;0,10;0,16;0,25;0,37;0,50;0,66;0,83;0,99;0,115;0,131;0,145;0,157;0,166;0,172;0,174;0,174;0,174" o:connectangles="0,0,0,0,0,0,0,0,0,0,0,0,0,0,0,0,0,0,0,0,0,0,0,0,0,0,0,0,0,0,0,0,0,0,0,0,0,0,0,0,0,0,0,0,0"/>
                </v:shape>
                <v:shape id="Freeform 358" o:spid="_x0000_s1377" style="position:absolute;left:823;top:481;width:3;height:84;visibility:visible;mso-wrap-style:square;v-text-anchor:top" coordsize="1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" path="m1,335l4,321,8,295r2,-15l10,253r,-66l10,109r,-66l10,16r,-4l9,4,6,,3,4,1,12,,16,1,39r,59l1,176r,77l1,312r,23xe" stroked="f">
                  <v:path arrowok="t" o:connecttype="custom" o:connectlocs="0,84;1,80;2,74;3,70;3,70;3,63;3,47;3,27;3,11;3,4;3,4;3,3;3,1;2,0;2,0;1,1;0,3;0,4;0,4;0,10;0,25;0,44;0,63;0,78;0,84;0,84;0,84" o:connectangles="0,0,0,0,0,0,0,0,0,0,0,0,0,0,0,0,0,0,0,0,0,0,0,0,0,0,0"/>
                </v:shape>
                <v:shape id="Freeform 359" o:spid="_x0000_s1378" style="position:absolute;left:909;top:491;width:3;height:194;visibility:visible;mso-wrap-style:square;v-text-anchor:top" coordsize="12,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" path="m,773r4,-9l9,743r3,-11l12,723r,-25l12,659r,-49l12,552,11,487r,-68l11,349r,-68l11,216r,-58l11,108r,-39l11,45r,-10l11,27,10,9,6,,3,9,,27r,8l,44,,67r,37l,152r,56l,269r,67l,405r,69l,541r,61l,658r,47l,743r,23l,773xe" stroked="f">
                  <v:path arrowok="t" o:connecttype="custom" o:connectlocs="0,194;1,192;2,186;3,184;3,184;3,181;3,175;3,165;3,153;3,139;3,122;3,105;3,88;3,71;3,54;3,40;3,27;3,17;3,11;3,9;3,9;3,7;3,2;2,0;2,0;1,2;0,7;0,9;0,9;0,11;0,17;0,26;0,38;0,52;0,68;0,84;0,102;0,119;0,136;0,151;0,165;0,177;0,186;0,192;0,194;0,194;0,194" o:connectangles="0,0,0,0,0,0,0,0,0,0,0,0,0,0,0,0,0,0,0,0,0,0,0,0,0,0,0,0,0,0,0,0,0,0,0,0,0,0,0,0,0,0,0,0,0,0,0"/>
                </v:shape>
                <v:shape id="Freeform 360" o:spid="_x0000_s1379" style="position:absolute;left:940;top:490;width:3;height:193;visibility:visible;mso-wrap-style:square;v-text-anchor:top" coordsize="10,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" path="m1,735r2,9l7,763r3,10l10,765r,-24l10,705r,-47l10,603r,-63l10,474r,-68l10,336r,-66l10,208r,-56l10,105r,-36l10,45r,-8l10,27,9,10,5,,2,10,1,27,,37r,9l,71r,38l1,159r,59l1,283r,68l1,421r,68l1,554r,58l1,662r,39l1,726r,9xe" stroked="f">
                  <v:path arrowok="t" o:connecttype="custom" o:connectlocs="0,184;1,186;2,191;3,193;3,193;3,191;3,185;3,176;3,164;3,151;3,135;3,118;3,101;3,84;3,67;3,52;3,38;3,26;3,17;3,11;3,9;3,9;3,7;3,2;2,0;2,0;1,2;0,7;0,9;0,9;0,11;0,18;0,27;0,40;0,54;0,71;0,88;0,105;0,122;0,138;0,153;0,165;0,175;0,181;0,184;0,184;0,184" o:connectangles="0,0,0,0,0,0,0,0,0,0,0,0,0,0,0,0,0,0,0,0,0,0,0,0,0,0,0,0,0,0,0,0,0,0,0,0,0,0,0,0,0,0,0,0,0,0,0"/>
                </v:shape>
                <v:shape id="Freeform 361" o:spid="_x0000_s1380" style="position:absolute;left:854;top:479;width:3;height:80;visibility:visible;mso-wrap-style:square;v-text-anchor:top" coordsize="11,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" path="m,267r2,15l7,306r4,13l11,297r,-56l11,168,10,94r,-56l10,15r,-3l8,4,5,,1,4,,12r,3l,42r,62l,179r,62l,267xe" stroked="f">
                  <v:path arrowok="t" o:connecttype="custom" o:connectlocs="0,67;1,71;2,77;3,80;3,80;3,74;3,60;3,42;3,24;3,10;3,4;3,4;3,3;2,1;1,0;1,0;0,1;0,3;0,4;0,4;0,11;0,26;0,45;0,60;0,67;0,67;0,67" o:connectangles="0,0,0,0,0,0,0,0,0,0,0,0,0,0,0,0,0,0,0,0,0,0,0,0,0,0,0"/>
                </v:shape>
                <v:shape id="Freeform 362" o:spid="_x0000_s1381" style="position:absolute;left:781;top:436;width:3;height:51;visibility:visible;mso-wrap-style:square;v-text-anchor:top" coordsize="14,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" path="m,160r3,11l11,191r3,11l14,152r,-93l14,10r,-3l12,2,8,,2,2,,7r,3l,49r,73l,160xe" stroked="f">
                  <v:path arrowok="t" o:connecttype="custom" o:connectlocs="0,40;1,43;2,48;3,51;3,51;3,38;3,15;3,3;3,3;3,2;3,1;2,0;2,0;0,1;0,2;0,3;0,3;0,12;0,31;0,40;0,40;0,40" o:connectangles="0,0,0,0,0,0,0,0,0,0,0,0,0,0,0,0,0,0,0,0,0,0"/>
                </v:shape>
                <v:shape id="Freeform 363" o:spid="_x0000_s1382" style="position:absolute;left:754;top:427;width:3;height:27;visibility:visible;mso-wrap-style:square;v-text-anchor:top" coordsize="1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" path="m,87r3,7l10,105r3,5l13,83r,-51l13,6r,-2l11,2,7,,2,2,,4,,6,,27,,66,,87xe" stroked="f">
                  <v:path arrowok="t" o:connecttype="custom" o:connectlocs="0,21;1,23;2,26;3,27;3,27;3,20;3,8;3,1;3,1;3,1;3,0;2,0;2,0;0,0;0,1;0,1;0,1;0,7;0,16;0,21;0,21;0,21" o:connectangles="0,0,0,0,0,0,0,0,0,0,0,0,0,0,0,0,0,0,0,0,0,0"/>
                </v:shape>
                <v:shape id="Freeform 364" o:spid="_x0000_s1383" style="position:absolute;left:569;top:501;width:3;height:170;visibility:visible;mso-wrap-style:square;v-text-anchor:top" coordsize="12,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" path="m,647r3,8l9,669r3,7l12,668r,-27l12,601r,-52l12,489r,-66l12,355r,-68l12,221r,-60l12,109,11,69r,-25l11,34r,-9l10,9,7,,2,9,1,25r,9l1,44r,29l1,116r,56l,236r,69l,375r,69l,509r,55l,607r,29l,647xe" stroked="f">
                  <v:path arrowok="t" o:connecttype="custom" o:connectlocs="0,163;1,165;2,168;3,170;3,170;3,168;3,161;3,151;3,138;3,123;3,106;3,89;3,72;3,56;3,40;3,27;3,17;3,11;3,9;3,9;3,6;3,2;2,0;2,0;1,2;0,6;0,9;0,9;0,11;0,18;0,29;0,43;0,59;0,77;0,94;0,112;0,128;0,142;0,153;0,160;0,163;0,163;0,163" o:connectangles="0,0,0,0,0,0,0,0,0,0,0,0,0,0,0,0,0,0,0,0,0,0,0,0,0,0,0,0,0,0,0,0,0,0,0,0,0,0,0,0,0,0,0"/>
                </v:shape>
                <v:shape id="Freeform 365" o:spid="_x0000_s1384" style="position:absolute;left:697;top:433;width:4;height:45;visibility:visible;mso-wrap-style:square;v-text-anchor:top" coordsize="16,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" path="m16,147r,-36l16,44,16,8r,-3l14,2,8,,3,2,1,5,,8,,51r,83l,178,5,168r7,-12l16,147xe" stroked="f">
                  <v:path arrowok="t" o:connecttype="custom" o:connectlocs="4,37;4,28;4,11;4,2;4,2;4,1;4,1;2,0;2,0;1,1;0,1;0,2;0,2;0,13;0,34;0,45;0,45;1,42;3,39;4,37;4,37" o:connectangles="0,0,0,0,0,0,0,0,0,0,0,0,0,0,0,0,0,0,0,0,0"/>
                </v:shape>
                <v:shape id="Freeform 366" o:spid="_x0000_s1385" style="position:absolute;left:725;top:427;width:2;height:25;visibility:visible;mso-wrap-style:square;v-text-anchor:top" coordsize="11,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" path="m,104l3,99,8,90r3,-4l11,65r,-38l11,6r,-1l9,3,5,,2,3,,5,,6,,31,,78r,26xe" stroked="f">
                  <v:path arrowok="t" o:connecttype="custom" o:connectlocs="0,25;1,24;1,22;2,21;2,21;2,16;2,6;2,1;2,1;2,1;2,1;1,0;1,0;0,1;0,1;0,1;0,1;0,7;0,19;0,25;0,25;0,25" o:connectangles="0,0,0,0,0,0,0,0,0,0,0,0,0,0,0,0,0,0,0,0,0,0"/>
                </v:shape>
                <v:shape id="Freeform 367" o:spid="_x0000_s1386" style="position:absolute;left:540;top:796;width:3;height:176;visibility:visible;mso-wrap-style:square;v-text-anchor:top" coordsize="9,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" path="m,706r2,l6,706r3,l9,697r,-24l9,636r,-49l9,531r,-62l9,403r,-67l9,269r,-62l9,151r,-48l9,65,9,41r,-9l9,25,8,8,4,,1,8,,25r,7l,41,,65r,38l,151r,56l,269r,67l,403r,66l,531r,56l,636r,37l,697r,9xe" stroked="f">
                  <v:path arrowok="t" o:connecttype="custom" o:connectlocs="0,176;1,176;2,176;3,176;3,176;3,174;3,168;3,159;3,146;3,132;3,117;3,100;3,84;3,67;3,52;3,38;3,26;3,16;3,10;3,8;3,8;3,6;3,2;1,0;1,0;0,2;0,6;0,8;0,8;0,10;0,16;0,26;0,38;0,52;0,67;0,84;0,100;0,117;0,132;0,146;0,159;0,168;0,174;0,176;0,176;0,176" o:connectangles="0,0,0,0,0,0,0,0,0,0,0,0,0,0,0,0,0,0,0,0,0,0,0,0,0,0,0,0,0,0,0,0,0,0,0,0,0,0,0,0,0,0,0,0,0,0"/>
                </v:shape>
                <v:shape id="Freeform 368" o:spid="_x0000_s1387" style="position:absolute;left:569;top:798;width:2;height:175;visibility:visible;mso-wrap-style:square;v-text-anchor:top" coordsize="10,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" path="m,700r2,l8,700r2,l10,692r,-24l10,631r,-47l10,528r,-63l10,401r,-67l10,268r,-61l10,151r,-49l10,66r,-24l10,33r,-9l9,9,4,,1,9,,24r,9l,42,,66r,36l,151r,56l,268r,66l,401r,64l,528r,56l,631r,37l,692r,8xe" stroked="f">
                  <v:path arrowok="t" o:connecttype="custom" o:connectlocs="0,175;0,175;2,175;2,175;2,175;2,173;2,167;2,158;2,146;2,132;2,116;2,100;2,84;2,67;2,52;2,38;2,26;2,17;2,11;2,8;2,8;2,6;2,2;1,0;1,0;0,2;0,6;0,8;0,8;0,11;0,17;0,26;0,38;0,52;0,67;0,84;0,100;0,116;0,132;0,146;0,158;0,167;0,173;0,175;0,175;0,175" o:connectangles="0,0,0,0,0,0,0,0,0,0,0,0,0,0,0,0,0,0,0,0,0,0,0,0,0,0,0,0,0,0,0,0,0,0,0,0,0,0,0,0,0,0,0,0,0,0"/>
                </v:shape>
                <v:shape id="Freeform 369" o:spid="_x0000_s1388" style="position:absolute;left:938;top:809;width:2;height:173;visibility:visible;mso-wrap-style:square;v-text-anchor:top" coordsize="10,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" path="m,695r2,l6,695r4,l10,688r,-24l10,626r,-47l10,523r,-61l10,397r,-66l10,265r,-61l10,149r,-48l10,65r,-24l10,32r,-8l7,8,4,,1,8,,24r,8l,41,,65r,36l,149r,55l,265r,66l,397r,65l,523r,56l,626r,38l,688r,7xe" stroked="f">
                  <v:path arrowok="t" o:connecttype="custom" o:connectlocs="0,173;0,173;1,173;2,173;2,173;2,171;2,165;2,156;2,144;2,130;2,115;2,99;2,82;2,66;2,51;2,37;2,25;2,16;2,10;2,8;2,8;2,6;1,2;1,0;1,0;0,2;0,6;0,8;0,8;0,10;0,16;0,25;0,37;0,51;0,66;0,82;0,99;0,115;0,130;0,144;0,156;0,165;0,171;0,173;0,173;0,173" o:connectangles="0,0,0,0,0,0,0,0,0,0,0,0,0,0,0,0,0,0,0,0,0,0,0,0,0,0,0,0,0,0,0,0,0,0,0,0,0,0,0,0,0,0,0,0,0,0"/>
                </v:shape>
                <v:shape id="Freeform 370" o:spid="_x0000_s1389" style="position:absolute;left:909;top:807;width:2;height:177;visibility:visible;mso-wrap-style:square;v-text-anchor:top" coordsize="10,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" path="m,707r3,l8,707r2,l10,698r,-24l10,637r,-48l10,533r,-63l10,403r,-67l10,270r,-62l10,151r,-48l10,65r,-24l10,33r,-8l9,8,5,,1,8,,25r,8l,41,,65r,38l,151r,57l,270r,66l,403r,67l,533r,56l,637r,37l,698r,9xe" stroked="f">
                  <v:path arrowok="t" o:connecttype="custom" o:connectlocs="0,177;1,177;2,177;2,177;2,177;2,175;2,169;2,159;2,147;2,133;2,118;2,101;2,84;2,68;2,52;2,38;2,26;2,16;2,10;2,8;2,8;2,6;2,2;1,0;1,0;0,2;0,6;0,8;0,8;0,10;0,16;0,26;0,38;0,52;0,68;0,84;0,101;0,118;0,133;0,147;0,159;0,169;0,175;0,177;0,177;0,177" o:connectangles="0,0,0,0,0,0,0,0,0,0,0,0,0,0,0,0,0,0,0,0,0,0,0,0,0,0,0,0,0,0,0,0,0,0,0,0,0,0,0,0,0,0,0,0,0,0"/>
                </v:shape>
                <v:shape id="Freeform 371" o:spid="_x0000_s1390" style="position:absolute;left:856;top:1011;width:4;height:39;visibility:visible;mso-wrap-style:square;v-text-anchor:top" coordsize="16,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" path="m15,156l7,98,,38,2,,12,5r4,47l16,113r-1,43xe" stroked="f">
                  <v:path arrowok="t" o:connecttype="custom" o:connectlocs="4,39;2,25;0,10;1,0;1,0;3,1;4,13;4,28;4,39;4,39;4,39" o:connectangles="0,0,0,0,0,0,0,0,0,0,0"/>
                </v:shape>
                <v:shape id="Freeform 372" o:spid="_x0000_s1391" style="position:absolute;left:630;top:1006;width:8;height:36;visibility:visible;mso-wrap-style:square;v-text-anchor:top" coordsize="33,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" path="m,146l,113,,50,,17,10,2,22,,33,12,22,56,9,101,,146xe" stroked="f">
                  <v:path arrowok="t" o:connecttype="custom" o:connectlocs="0,36;0,28;0,12;0,4;0,4;2,0;5,0;8,3;8,3;5,14;2,25;0,36;0,36" o:connectangles="0,0,0,0,0,0,0,0,0,0,0,0,0"/>
                </v:shape>
                <v:shape id="Freeform 373" o:spid="_x0000_s1392" style="position:absolute;left:673;top:192;width:27;height:33;visibility:visible;mso-wrap-style:square;v-text-anchor:top" coordsize="109,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" path="m,4l54,133,109,,,4xe" stroked="f">
                  <v:path arrowok="t" o:connecttype="custom" o:connectlocs="0,1;13,33;27,0;0,1;0,1" o:connectangles="0,0,0,0,0"/>
                </v:shape>
                <v:shape id="Freeform 374" o:spid="_x0000_s1393" style="position:absolute;left:730;top:194;width:27;height:34;visibility:visible;mso-wrap-style:square;v-text-anchor:top" coordsize="108,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" path="m,4l53,134,108,,,4xe" stroked="f">
                  <v:path arrowok="t" o:connecttype="custom" o:connectlocs="0,1;13,34;27,0;0,1;0,1" o:connectangles="0,0,0,0,0"/>
                </v:shape>
                <v:shape id="Freeform 375" o:spid="_x0000_s1394" style="position:absolute;left:787;top:194;width:27;height:34;visibility:visible;mso-wrap-style:square;v-text-anchor:top" coordsize="108,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" path="m,4l53,134,108,,,4xe" stroked="f">
                  <v:path arrowok="t" o:connecttype="custom" o:connectlocs="0,1;13,34;27,0;0,1;0,1" o:connectangles="0,0,0,0,0"/>
                </v:shape>
                <v:shape id="Freeform 376" o:spid="_x0000_s1395" style="position:absolute;left:252;top:449;width:8;height:108;visibility:visible;mso-wrap-style:square;v-text-anchor:top" coordsize="29,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" path="m11,l,431r29,l11,xe" stroked="f">
                  <v:path arrowok="t" o:connecttype="custom" o:connectlocs="3,0;0,108;8,108;3,0;3,0" o:connectangles="0,0,0,0,0"/>
                </v:shape>
                <v:shape id="Freeform 377" o:spid="_x0000_s1396" style="position:absolute;left:1221;top:449;width:9;height:168;visibility:visible;mso-wrap-style:square;v-text-anchor:top" coordsize="38,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" path="m14,l,421r8,10l14,674r8,l22,427r16,-2l14,xe" stroked="f">
                  <v:path arrowok="t" o:connecttype="custom" o:connectlocs="3,0;0,105;2,107;3,168;5,168;5,106;9,106;3,0;3,0" o:connectangles="0,0,0,0,0,0,0,0,0"/>
                </v:shape>
                <v:shape id="Freeform 378" o:spid="_x0000_s1397" style="position:absolute;left:182;top:618;width:3;height:206;visibility:visible;mso-wrap-style:square;v-text-anchor:top" coordsize="11,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" path="m11,824l,824,,,11,r,824xe" stroked="f">
                  <v:path arrowok="t" o:connecttype="custom" o:connectlocs="3,206;0,206;0,0;3,0;3,206;3,206" o:connectangles="0,0,0,0,0,0"/>
                </v:shape>
                <v:shape id="Freeform 379" o:spid="_x0000_s1398" style="position:absolute;left:1295;top:620;width:2;height:206;visibility:visible;mso-wrap-style:square;v-text-anchor:top" coordsize="10,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" path="m10,822l,822,,,10,r,822xe" stroked="f">
                  <v:path arrowok="t" o:connecttype="custom" o:connectlocs="2,206;0,206;0,0;2,0;2,206;2,206" o:connectangles="0,0,0,0,0,0"/>
                </v:shape>
                <v:shape id="Freeform 380" o:spid="_x0000_s1399" style="position:absolute;left:1257;top:790;width:6;height:23;visibility:visible;mso-wrap-style:square;v-text-anchor:top" coordsize="2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" path="m22,92r,-22l22,27,22,4r,-1l18,1,11,,3,1,,3,,4,,27,,70,,92r5,l16,92r6,xe" stroked="f">
                  <v:path arrowok="t" o:connecttype="custom" o:connectlocs="6,23;6,18;6,7;6,1;6,1;6,1;5,0;3,0;3,0;1,0;0,1;0,1;0,1;0,7;0,18;0,23;0,23;1,23;4,23;6,23;6,23" o:connectangles="0,0,0,0,0,0,0,0,0,0,0,0,0,0,0,0,0,0,0,0,0"/>
                </v:shape>
                <v:shape id="Freeform 381" o:spid="_x0000_s1400" style="position:absolute;left:829;top:740;width:5;height:46;visibility:visible;mso-wrap-style:square;v-text-anchor:top" coordsize="16,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" path="m15,184l,159,2,108,11,48,15,r1,54l15,123r,61xe" stroked="f">
                  <v:path arrowok="t" o:connecttype="custom" o:connectlocs="5,46;0,40;1,27;3,12;5,0;5,0;5,14;5,31;5,46;5,46;5,46" o:connectangles="0,0,0,0,0,0,0,0,0,0,0"/>
                </v:shape>
                <v:shape id="Freeform 382" o:spid="_x0000_s1401" style="position:absolute;left:647;top:749;width:8;height:34;visibility:visible;mso-wrap-style:square;v-text-anchor:top" coordsize="29,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" path="m,136l29,118,26,83,9,41,2,,,42,,88r,48xe" stroked="f">
                  <v:path arrowok="t" o:connecttype="custom" o:connectlocs="0,34;8,30;7,21;2,10;1,0;1,0;0,11;0,22;0,34;0,34;0,34" o:connectangles="0,0,0,0,0,0,0,0,0,0,0"/>
                </v:shape>
                <v:shape id="Freeform 383" o:spid="_x0000_s1402" style="position:absolute;left:642;top:833;width:7;height:41;visibility:visible;mso-wrap-style:square;v-text-anchor:top" coordsize="27,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" path="m2,162r,-36l1,59,,23,6,16,17,5,24,r2,51l27,111,2,162xe" stroked="f">
                  <v:path arrowok="t" o:connecttype="custom" o:connectlocs="1,41;1,32;0,15;0,6;0,6;2,4;4,1;6,0;6,0;7,13;7,28;1,41;1,41;1,41" o:connectangles="0,0,0,0,0,0,0,0,0,0,0,0,0,0"/>
                </v:shape>
                <v:shape id="Freeform 384" o:spid="_x0000_s1403" style="position:absolute;left:815;top:844;width:4;height:13;visibility:visible;mso-wrap-style:square;v-text-anchor:top" coordsize="1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" path="m19,52l9,40,,26,,9,5,7,12,3,16,r3,16l19,35r,17xe" stroked="f">
                  <v:path arrowok="t" o:connecttype="custom" o:connectlocs="4,13;2,10;0,7;0,2;0,2;1,2;3,1;3,0;3,0;4,4;4,9;4,13;4,13;4,13" o:connectangles="0,0,0,0,0,0,0,0,0,0,0,0,0,0"/>
                </v:shape>
                <v:shape id="Freeform 385" o:spid="_x0000_s1404" style="position:absolute;left:838;top:855;width:6;height:28;visibility:visible;mso-wrap-style:square;v-text-anchor:top" coordsize="25,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" path="m25,111l,78,,40,,,6,3,18,6r7,1l25,34r,51l25,111xe" stroked="f">
                  <v:path arrowok="t" o:connecttype="custom" o:connectlocs="6,28;0,20;0,10;0,0;0,0;1,1;4,2;6,2;6,2;6,9;6,21;6,28;6,28;6,28" o:connectangles="0,0,0,0,0,0,0,0,0,0,0,0,0,0"/>
                </v:shape>
                <v:shape id="Freeform 386" o:spid="_x0000_s1405" style="position:absolute;left:628;top:839;width:8;height:58;visibility:visible;mso-wrap-style:square;v-text-anchor:top" coordsize="3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" path="m35,l29,57r1,61l28,178,14,230,11,194,7,115,3,36,,,9,,26,r9,xe" stroked="f">
                  <v:path arrowok="t" o:connecttype="custom" o:connectlocs="8,0;7,14;7,30;6,45;3,58;3,58;3,49;2,29;1,9;0,0;0,0;2,0;6,0;8,0;8,0;8,0" o:connectangles="0,0,0,0,0,0,0,0,0,0,0,0,0,0,0,0"/>
                </v:shape>
                <v:shape id="Freeform 387" o:spid="_x0000_s1406" style="position:absolute;left:610;top:606;width:262;height:183;visibility:visible;mso-wrap-style:square;v-text-anchor:top" coordsize="1047,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" path="m1046,728r-15,-5l1016,716r-17,-5l1000,665r1,-45l1001,574r-1,-46l997,484r-3,-45l988,397r-8,-43l968,313,953,275,935,238,913,204,885,172,853,142,819,115,783,91,746,70,707,51,668,36,628,25,586,16,545,12,503,11r-42,3l419,20,376,33,334,48,294,68,254,92r-36,27l185,149r-31,33l127,218r-24,37l84,295,67,335,55,378r-9,43l42,466r1,45l43,561r,96l43,709,33,719r-16,7l3,732r,-46l2,640,1,595,,550,,507,2,465,7,423r8,-41l29,344,47,307,73,272,95,237r25,-34l146,171r30,-30l208,114,241,88,276,67,313,47,352,30,392,17,432,7,474,2,517,r44,2l606,8r47,12l699,35r44,17l786,73r42,24l865,125r36,31l933,193r27,40l985,272r20,41l1021,357r10,45l1038,449r6,47l1046,544r1,47l1046,638r,46l1046,728xe" stroked="f">
                  <v:path arrowok="t" o:connecttype="custom" o:connectlocs="258,181;250,178;250,166;250,144;249,121;247,99;242,78;234,60;221,43;213,36;196,23;177,13;157,6;136,3;115,4;94,8;74,17;64,23;46,37;32,55;21,74;14,95;11,117;11,128;11,164;11,177;4,182;1,183;1,160;0,138;1,116;4,96;12,77;18,68;30,51;44,35;60,22;78,12;98,4;119,1;140,1;152,2;175,9;197,18;216,31;233,48;240,58;251,78;258,101;261,124;262,148;262,171;262,182" o:connectangles="0,0,0,0,0,0,0,0,0,0,0,0,0,0,0,0,0,0,0,0,0,0,0,0,0,0,0,0,0,0,0,0,0,0,0,0,0,0,0,0,0,0,0,0,0,0,0,0,0,0,0,0,0"/>
                </v:shape>
                <v:shape id="Freeform 388" o:spid="_x0000_s1407" style="position:absolute;left:625;top:612;width:226;height:171;visibility:visible;mso-wrap-style:square;v-text-anchor:top" coordsize="90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" path="m660,50r6,l677,50r5,l718,77r34,28l785,136r29,34l841,207r23,40l881,288r15,44l903,379r-8,-40l881,298,865,259,844,220,819,184,791,150,759,118,723,91,685,67,643,48r,2l643,55r,3l685,88r37,35l756,161r28,42l804,248r14,49l815,297r-3,l810,297,798,251,778,207,753,166,723,130,689,100,651,75,609,58r38,40l680,142r25,49l721,245,704,200,680,157,649,114,613,78,571,49,525,30r12,21l555,72r16,22l576,111r9,30l589,158r-13,-6l572,132r-5,-18l545,78,514,47,476,30,466,59r,34l466,128r,6l462,136r-6,2l450,102r4,-36l449,30,401,60r-32,48l345,160r6,-46l373,72,405,37r-22,l370,41r-16,5l312,82r-34,42l250,165r-9,22l229,215r-16,23l221,187r25,-46l281,98,318,60r-27,3l265,78,239,94r-35,34l174,165r-25,41l129,249r-16,44l100,338r7,-44l120,251r18,-42l161,171r28,-36l219,102,254,73,291,50r,-1l291,48,248,61,208,82r-37,27l137,142r-30,37l80,218,57,259,37,299,24,344r-9,48l11,442,9,491r2,51l13,591r2,48l16,685r-3,l7,685r-3,l3,639,2,593,1,546,,499,1,452,3,406,9,359,19,316,35,273,56,233,80,194r28,-36l141,125,177,94,215,69,256,47,299,28,343,14,388,4,434,r61,3l556,11r58,14l667,48r-2,1l663,50r-3,xe" stroked="f">
                  <v:path arrowok="t" o:connecttype="custom" o:connectlocs="169,12;180,19;204,42;220,72;226,95;216,65;198,37;171,17;161,12;161,14;189,40;205,74;203,74;200,63;181,32;152,14;170,35;180,61;162,28;131,7;139,18;144,28;147,39;142,28;129,12;117,15;117,32;114,34;114,16;100,15;86,40;101,9;93,10;78,20;63,41;53,59;62,35;80,15;60,23;44,41;28,73;27,73;40,43;64,18;73,12;73,12;43,27;20,54;9,75;3,110;3,148;4,171;1,171;1,148;0,113;5,79;14,58;35,31;64,12;97,1;124,1;167,12;166,12" o:connectangles="0,0,0,0,0,0,0,0,0,0,0,0,0,0,0,0,0,0,0,0,0,0,0,0,0,0,0,0,0,0,0,0,0,0,0,0,0,0,0,0,0,0,0,0,0,0,0,0,0,0,0,0,0,0,0,0,0,0,0,0,0,0,0"/>
                </v:shape>
                <v:shape id="Freeform 389" o:spid="_x0000_s1408" style="position:absolute;left:726;top:634;width:4;height:8;visibility:visible;mso-wrap-style:square;v-text-anchor:top" coordsize="1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" path="m15,29r-4,1l6,30,,32,,20,7,10,14,r1,9l15,19r,10xe" stroked="f">
                  <v:path arrowok="t" o:connecttype="custom" o:connectlocs="4,7;3,8;2,8;0,8;0,8;0,5;2,3;4,0;4,0;4,2;4,5;4,7;4,7;4,7" o:connectangles="0,0,0,0,0,0,0,0,0,0,0,0,0,0"/>
                </v:shape>
                <v:shape id="Freeform 390" o:spid="_x0000_s1409" style="position:absolute;left:749;top:634;width:6;height:8;visibility:visible;mso-wrap-style:square;v-text-anchor:top" coordsize="2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" path="m26,28l20,27,9,25r-6,l,16,,8,3,,14,5r6,10l26,28xe" stroked="f">
                  <v:path arrowok="t" o:connecttype="custom" o:connectlocs="6,8;5,8;2,7;1,7;1,7;0,5;0,2;1,0;1,0;3,1;5,4;6,8;6,8;6,8" o:connectangles="0,0,0,0,0,0,0,0,0,0,0,0,0,0"/>
                </v:shape>
                <v:shape id="Freeform 391" o:spid="_x0000_s1410" style="position:absolute;left:699;top:639;width:7;height:10;visibility:visible;mso-wrap-style:square;v-text-anchor:top" coordsize="2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" path="m,40l6,23,16,10,29,,22,16,16,31,,40xe" stroked="f">
                  <v:path arrowok="t" o:connecttype="custom" o:connectlocs="0,10;1,6;4,3;7,0;7,0;5,4;4,8;0,10;0,10;0,10" o:connectangles="0,0,0,0,0,0,0,0,0,0"/>
                </v:shape>
                <v:shape id="Freeform 392" o:spid="_x0000_s1411" style="position:absolute;left:777;top:640;width:9;height:13;visibility:visible;mso-wrap-style:square;v-text-anchor:top" coordsize="3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" path="m34,49l26,45,13,37,6,33,4,24,1,9,,,13,14,26,30r8,19xe" stroked="f">
                  <v:path arrowok="t" o:connecttype="custom" o:connectlocs="9,13;7,12;3,10;2,9;2,9;1,6;0,2;0,0;0,0;3,4;7,8;9,13;9,13;9,13" o:connectangles="0,0,0,0,0,0,0,0,0,0,0,0,0,0"/>
                </v:shape>
                <v:shape id="Freeform 393" o:spid="_x0000_s1412" style="position:absolute;left:658;top:644;width:23;height:46;visibility:visible;mso-wrap-style:square;v-text-anchor:top" coordsize="93,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" path="m57,89l42,114,15,159,,183,13,142,33,88,62,36,93,,79,27,65,57,57,89xe" stroked="f">
                  <v:path arrowok="t" o:connecttype="custom" o:connectlocs="14,22;10,29;4,40;0,46;0,46;3,36;8,22;15,9;23,0;23,0;20,7;16,14;14,22;14,22;14,22" o:connectangles="0,0,0,0,0,0,0,0,0,0,0,0,0,0,0"/>
                </v:shape>
                <v:shape id="Freeform 394" o:spid="_x0000_s1413" style="position:absolute;left:634;top:663;width:20;height:122;visibility:visible;mso-wrap-style:square;v-text-anchor:top" coordsize="79,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" path="m21,487r-5,-6l6,471,1,466,2,421r,-45l1,331,,286,,242,3,198,9,156r8,-42l32,73,51,36,79,,57,40,42,82,32,124r-6,44l23,212r,43l24,300r1,45l25,392r-1,47l21,487xe" stroked="f">
                  <v:path arrowok="t" o:connecttype="custom" o:connectlocs="5,122;4,120;2,118;0,117;0,117;1,105;1,94;0,83;0,72;0,61;1,50;2,39;4,29;8,18;13,9;20,0;20,0;14,10;11,21;8,31;7,42;6,53;6,64;6,75;6,86;6,98;6,110;5,122;5,122;5,122" o:connectangles="0,0,0,0,0,0,0,0,0,0,0,0,0,0,0,0,0,0,0,0,0,0,0,0,0,0,0,0,0,0"/>
                </v:shape>
                <v:shape id="Freeform 395" o:spid="_x0000_s1414" style="position:absolute;left:807;top:659;width:11;height:23;visibility:visible;mso-wrap-style:square;v-text-anchor:top" coordsize="4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" path="m45,92l38,79,23,56,16,43,13,28,7,13,,,23,27,38,60r7,32xe" stroked="f">
                  <v:path arrowok="t" o:connecttype="custom" o:connectlocs="11,23;9,20;6,14;4,11;4,11;3,7;2,3;0,0;0,0;6,7;9,15;11,23;11,23;11,23" o:connectangles="0,0,0,0,0,0,0,0,0,0,0,0,0,0"/>
                </v:shape>
                <v:shape id="Freeform 396" o:spid="_x0000_s1415" style="position:absolute;left:835;top:675;width:12;height:99;visibility:visible;mso-wrap-style:square;v-text-anchor:top" coordsize="49,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" path="m49,380r-7,4l29,392r-7,4l23,342r1,-52l22,237,19,188,16,138,12,91,6,45,,,16,43,27,89r9,48l41,187r4,50l47,285r1,49l49,380xe" stroked="f">
                  <v:path arrowok="t" o:connecttype="custom" o:connectlocs="12,95;10,96;7,98;5,99;5,99;6,86;6,73;5,59;5,47;4,35;3,23;1,11;0,0;0,0;4,11;7,22;9,34;10,47;11,59;12,71;12,84;12,95;12,95;12,95" o:connectangles="0,0,0,0,0,0,0,0,0,0,0,0,0,0,0,0,0,0,0,0,0,0,0,0"/>
                </v:shape>
                <v:shape id="Freeform 397" o:spid="_x0000_s1416" style="position:absolute;left:464;top:915;width:6;height:42;visibility:visible;mso-wrap-style:square;v-text-anchor:top" coordsize="2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" path="m21,164r-6,3l9,166r-7,l,121,,75,,32,6,20,12,10,20,r1,52l22,107r-1,57xe" stroked="f">
                  <v:path arrowok="t" o:connecttype="custom" o:connectlocs="6,41;4,42;2,42;1,42;1,42;0,30;0,19;0,8;0,8;2,5;3,3;5,0;5,0;6,13;6,27;6,41;6,41;6,41" o:connectangles="0,0,0,0,0,0,0,0,0,0,0,0,0,0,0,0,0,0"/>
                </v:shape>
                <v:shape id="Freeform 398" o:spid="_x0000_s1417" style="position:absolute;left:485;top:915;width:5;height:39;visibility:visible;mso-wrap-style:square;v-text-anchor:top" coordsize="1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" path="m19,155r-6,3l6,158r-6,l,117,,41,,,5,3r9,6l19,13r,37l19,118r,37xe" stroked="f">
                  <v:path arrowok="t" o:connecttype="custom" o:connectlocs="5,38;3,39;2,39;0,39;0,39;0,29;0,10;0,0;0,0;1,1;4,2;5,3;5,3;5,12;5,29;5,38;5,38;5,38" o:connectangles="0,0,0,0,0,0,0,0,0,0,0,0,0,0,0,0,0,0"/>
                </v:shape>
                <v:shape id="Freeform 399" o:spid="_x0000_s1418" style="position:absolute;left:445;top:915;width:6;height:42;visibility:visible;mso-wrap-style:square;v-text-anchor:top" coordsize="2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" path="m3,l21,9r1,158l,167,3,xe" stroked="f">
                  <v:path arrowok="t" o:connecttype="custom" o:connectlocs="1,0;6,2;6,42;0,42;1,0;1,0" o:connectangles="0,0,0,0,0,0"/>
                </v:shape>
                <v:shape id="Freeform 400" o:spid="_x0000_s1419" style="position:absolute;left:503;top:916;width:5;height:38;visibility:visible;mso-wrap-style:square;v-text-anchor:top" coordsize="2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" path="m,13l20,r,151l,138,,13xe" stroked="f">
                  <v:path arrowok="t" o:connecttype="custom" o:connectlocs="0,3;5,0;5,38;0,35;0,3;0,3" o:connectangles="0,0,0,0,0,0"/>
                </v:shape>
                <v:shape id="Freeform 401" o:spid="_x0000_s1420" style="position:absolute;left:1053;top:959;width:5;height:44;visibility:visible;mso-wrap-style:square;v-text-anchor:top" coordsize="20,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" path="m,l3,9r8,16l20,34r,37l20,140r,38l14,174,5,170,,167,,124,,44,,xe" stroked="f">
                  <v:path arrowok="t" o:connecttype="custom" o:connectlocs="0,0;1,2;3,6;5,8;5,8;5,18;5,35;5,44;5,44;4,43;1,42;0,41;0,41;0,31;0,11;0,0;0,0;0,0" o:connectangles="0,0,0,0,0,0,0,0,0,0,0,0,0,0,0,0,0,0"/>
                </v:shape>
                <v:shape id="Freeform 402" o:spid="_x0000_s1421" style="position:absolute;left:336;top:919;width:5;height:88;visibility:visible;mso-wrap-style:square;v-text-anchor:top" coordsize="19,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" path="m17,71l,,,352r19,l17,71xe" stroked="f">
                  <v:path arrowok="t" o:connecttype="custom" o:connectlocs="4,18;0,0;0,88;5,88;4,18;4,18" o:connectangles="0,0,0,0,0,0"/>
                </v:shape>
                <v:shape id="Freeform 403" o:spid="_x0000_s1422" style="position:absolute;left:426;top:916;width:5;height:23;visibility:visible;mso-wrap-style:square;v-text-anchor:top" coordsize="1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" path="m,11l18,r1,94l,74,,11xe" stroked="f">
                  <v:path arrowok="t" o:connecttype="custom" o:connectlocs="0,3;5,0;5,23;0,18;0,3;0,3" o:connectangles="0,0,0,0,0,0"/>
                </v:shape>
                <v:shape id="Freeform 404" o:spid="_x0000_s1423" style="position:absolute;left:1069;top:971;width:4;height:27;visibility:visible;mso-wrap-style:square;v-text-anchor:top" coordsize="19,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" path="m19,12l2,,,109,19,87r,-75xe" stroked="f">
                  <v:path arrowok="t" o:connecttype="custom" o:connectlocs="4,3;0,0;0,27;4,22;4,3;4,3" o:connectangles="0,0,0,0,0,0"/>
                </v:shape>
                <v:shape id="Freeform 405" o:spid="_x0000_s1424" style="position:absolute;left:266;top:759;width:53;height:103;visibility:visible;mso-wrap-style:square;v-text-anchor:top" coordsize="212,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" path="m,413l108,,212,245e" filled="f" strokecolor="white" strokeweight=".3pt">
                  <v:path arrowok="t" o:connecttype="custom" o:connectlocs="0,103;27,0;53,61" o:connectangles="0,0,0"/>
                </v:shape>
                <v:shape id="Freeform 406" o:spid="_x0000_s1425" style="position:absolute;left:335;top:753;width:46;height:54;visibility:visible;mso-wrap-style:square;v-text-anchor:top" coordsize="185,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" path="m,219l94,r91,167e" filled="f" strokecolor="white" strokeweight=".3pt">
                  <v:path arrowok="t" o:connecttype="custom" o:connectlocs="0,54;23,0;46,41" o:connectangles="0,0,0"/>
                </v:shape>
                <v:shape id="Freeform 407" o:spid="_x0000_s1426" style="position:absolute;left:401;top:741;width:45;height:61;visibility:visible;mso-wrap-style:square;v-text-anchor:top" coordsize="181,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" path="m,207l83,r98,246e" filled="f" strokecolor="white" strokeweight=".3pt">
                  <v:path arrowok="t" o:connecttype="custom" o:connectlocs="0,51;21,0;45,61" o:connectangles="0,0,0"/>
                </v:shape>
                <v:shape id="Freeform 408" o:spid="_x0000_s1427" style="position:absolute;left:472;top:763;width:50;height:101;visibility:visible;mso-wrap-style:square;v-text-anchor:top" coordsize="20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" path="m,209l59,,200,405e" filled="f" strokecolor="white" strokeweight=".3pt">
                  <v:path arrowok="t" o:connecttype="custom" o:connectlocs="0,52;15,0;50,101" o:connectangles="0,0,0"/>
                </v:shape>
                <v:shape id="Freeform 409" o:spid="_x0000_s1428" style="position:absolute;left:964;top:747;width:53;height:118;visibility:visible;mso-wrap-style:square;v-text-anchor:top" coordsize="210,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" path="m,474l111,r99,268e" filled="f" strokecolor="white" strokeweight=".3pt">
                  <v:path arrowok="t" o:connecttype="custom" o:connectlocs="0,118;28,0;53,67" o:connectangles="0,0,0"/>
                </v:shape>
                <v:shape id="Freeform 410" o:spid="_x0000_s1429" style="position:absolute;left:1031;top:729;width:49;height:75;visibility:visible;mso-wrap-style:square;v-text-anchor:top" coordsize="195,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" path="m,299l105,r90,251e" filled="f" strokecolor="white" strokeweight=".3pt">
                  <v:path arrowok="t" o:connecttype="custom" o:connectlocs="0,75;26,0;49,63" o:connectangles="0,0,0"/>
                </v:shape>
              </v:group>
              <v:shape id="Freeform 411" o:spid="_x0000_s1430" style="position:absolute;left:1094;top:730;width:52;height:73;visibility:visible;mso-wrap-style:square;v-text-anchor:top" coordsize="20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" path="m,244l108,,208,293e" filled="f" strokecolor="white" strokeweight=".3pt">
                <v:path arrowok="t" o:connecttype="custom" o:connectlocs="0,61;27,0;52,73" o:connectangles="0,0,0"/>
              </v:shape>
              <v:shape id="Freeform 412" o:spid="_x0000_s1431" style="position:absolute;left:1158;top:745;width:56;height:98;visibility:visible;mso-wrap-style:square;v-text-anchor:top" coordsize="223,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" path="m,256l100,,223,393e" filled="f" strokecolor="white" strokeweight=".3pt">
                <v:path arrowok="t" o:connecttype="custom" o:connectlocs="0,64;25,0;56,98" o:connectangles="0,0,0"/>
              </v:shape>
              <v:shape id="Freeform 413" o:spid="_x0000_s1432" style="position:absolute;left:340;top:521;width:100;height:12;visibility:visible;mso-wrap-style:square;v-text-anchor:top" coordsize="40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" path="m370,46r-19,l303,46r-66,l164,46r-66,l50,46r-19,l16,43,5,34,,23,5,11,16,3,31,,50,,98,r66,l237,r66,l351,r19,l385,3r11,8l401,23r-5,13l384,44r-14,2xe" stroked="f">
                <v:path arrowok="t" o:connecttype="custom" o:connectlocs="92,12;88,12;76,12;59,12;41,12;24,12;12,12;8,12;8,12;4,11;1,9;0,6;0,6;1,3;4,1;8,0;8,0;12,0;24,0;41,0;59,0;76,0;88,0;92,0;92,0;96,1;99,3;100,6;100,6;99,9;96,11;92,12;92,12" o:connectangles="0,0,0,0,0,0,0,0,0,0,0,0,0,0,0,0,0,0,0,0,0,0,0,0,0,0,0,0,0,0,0,0,0"/>
              </v:shape>
              <v:shape id="Freeform 414" o:spid="_x0000_s1433" style="position:absolute;left:1032;top:507;width:118;height:7;visibility:visible;mso-wrap-style:square;v-text-anchor:top" coordsize="47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" path="m,15l19,,455,1r17,14l455,28,19,28,,15xe" stroked="f">
                <v:path arrowok="t" o:connecttype="custom" o:connectlocs="0,4;5,0;114,0;118,4;114,7;5,7;0,4;0,4" o:connectangles="0,0,0,0,0,0,0,0"/>
              </v:shape>
              <v:shape id="Freeform 415" o:spid="_x0000_s1434" style="position:absolute;left:1034;top:539;width:118;height:8;visibility:visible;mso-wrap-style:square;v-text-anchor:top" coordsize="47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" path="m,16l18,,455,1r16,15l455,30,18,29,,16xe" stroked="f">
                <v:path arrowok="t" o:connecttype="custom" o:connectlocs="0,4;5,0;114,0;118,4;114,8;5,8;0,4;0,4" o:connectangles="0,0,0,0,0,0,0,0"/>
              </v:shape>
              <v:shape id="Freeform 416" o:spid="_x0000_s1435" style="position:absolute;left:1042;top:521;width:100;height:12;visibility:visible;mso-wrap-style:square;v-text-anchor:top" coordsize="40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" path="m369,47r-19,l302,47r-66,l163,47r-65,l49,47r-19,l14,44,3,35,,24,3,12,14,3,30,,49,,98,r65,l236,r66,l350,r19,l385,3r11,9l400,24r-6,12l383,44r-14,3xe" stroked="f">
                <v:path arrowok="t" o:connecttype="custom" o:connectlocs="92,12;88,12;76,12;59,12;41,12;25,12;12,12;8,12;8,12;4,11;1,9;0,6;0,6;1,3;4,1;8,0;8,0;12,0;25,0;41,0;59,0;76,0;88,0;92,0;92,0;96,1;99,3;100,6;100,6;99,9;96,11;92,12;92,12" o:connectangles="0,0,0,0,0,0,0,0,0,0,0,0,0,0,0,0,0,0,0,0,0,0,0,0,0,0,0,0,0,0,0,0,0"/>
              </v:shape>
              <v:shape id="Freeform 417" o:spid="_x0000_s1436" style="position:absolute;left:737;top:135;width:10;height:40;visibility:visible;mso-wrap-style:square;v-text-anchor:top" coordsize="4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" path="m,161r11,l32,161r10,l42,121r,-73l42,8r,-2l36,3,21,,7,3,1,6,,8,,48r,73l,161xe" stroked="f">
                <v:path arrowok="t" o:connecttype="custom" o:connectlocs="0,40;3,40;8,40;10,40;10,40;10,30;10,12;10,2;10,2;10,1;9,1;5,0;5,0;2,1;0,1;0,2;0,2;0,12;0,30;0,40;0,40;0,40" o:connectangles="0,0,0,0,0,0,0,0,0,0,0,0,0,0,0,0,0,0,0,0,0,0"/>
              </v:shape>
              <v:shape id="Freeform 418" o:spid="_x0000_s1437" style="position:absolute;left:796;top:135;width:10;height:40;visibility:visible;mso-wrap-style:square;v-text-anchor:top" coordsize="4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" path="m,160r11,l31,160r11,l42,120r,-73l42,7,41,5,37,2,21,,7,2,1,5,,7,,47r,73l,160xe" stroked="f">
                <v:path arrowok="t" o:connecttype="custom" o:connectlocs="0,40;3,40;7,40;10,40;10,40;10,30;10,12;10,2;10,2;10,1;9,1;5,0;5,0;2,1;0,1;0,2;0,2;0,12;0,30;0,40;0,40;0,40" o:connectangles="0,0,0,0,0,0,0,0,0,0,0,0,0,0,0,0,0,0,0,0,0,0"/>
              </v:shape>
              <v:shape id="Freeform 419" o:spid="_x0000_s1438" style="position:absolute;left:635;top:192;width:45;height:107;visibility:visible;mso-wrap-style:square;v-text-anchor:top" coordsize="180,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" path="m131,394r-24,l60,392,36,391r,-37l39,285r,-37l67,228r35,l131,244r,39l131,355r,39xm57,135r8,3l73,141r8,l80,135,77,124r-2,-7l82,117r14,l103,117r-1,6l99,134r-2,5l103,139r14,l123,139r,7l123,158r,7l115,162r-7,-2l99,157r1,6l102,175r1,7l96,182r-14,l75,182r2,-6l81,167r3,-7l77,160r-12,l57,160r,-7l57,141r,-6xm104,l90,24,62,69,41,99,28,117,11,144,3,157r,27l2,250,1,329,,395r,27l45,423r84,2l174,428r,-29l176,333r1,-80l179,187r1,-28l161,118,123,42,104,xe" stroked="f">
                <v:path arrowok="t" o:connecttype="custom" o:connectlocs="27,99;9,98;9,89;10,62;17,57;33,61;33,71;33,99;33,99;16,35;20,35;20,34;19,29;21,29;26,29;26,31;24,35;26,35;31,35;31,37;31,41;29,41;25,39;25,41;26,46;24,46;19,46;19,44;21,40;19,40;14,40;14,38;14,34;14,34;23,6;10,25;7,29;1,39;1,46;0,82;0,106;11,106;44,107;44,100;44,63;45,40;40,30;26,0;26,0" o:connectangles="0,0,0,0,0,0,0,0,0,0,0,0,0,0,0,0,0,0,0,0,0,0,0,0,0,0,0,0,0,0,0,0,0,0,0,0,0,0,0,0,0,0,0,0,0,0,0,0,0"/>
                <o:lock v:ext="edit" verticies="t"/>
              </v:shape>
              <v:shape id="Freeform 420" o:spid="_x0000_s1439" style="position:absolute;left:612;top:329;width:67;height:36;visibility:visible;mso-wrap-style:square;v-text-anchor:top" coordsize="268,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" path="m233,91r-9,-3l214,84,203,80r2,9l209,104r2,8l202,112r-16,l176,112r2,-7l182,92r2,-7l176,85r-16,l151,85r,-8l151,61r,-7l160,58r10,3l181,61r-1,-7l178,39r-2,-7l186,32r16,l211,32r-2,6l203,51r-2,7l209,58r15,l233,58r,9l233,82r,9xm114,89r-9,-2l95,82,84,78r3,9l90,102r2,8l83,110r-16,l57,110r2,-7l64,90r2,-7l57,83r-15,l33,83r,-7l33,60r,-9l42,57r8,3l62,59,61,51,59,37,57,31r10,l83,31r9,l90,37,84,49r-3,8l90,57r15,l114,57r,8l114,81r,8xm264,l236,,170,,93,,27,,,,,38r,70l,146r54,l109,146r56,l219,145r49,-6l268,90r,-44l264,xe" stroked="f">
                <v:path arrowok="t" o:connecttype="custom" o:connectlocs="56,22;51,20;51,22;53,28;51,28;44,28;45,26;46,21;44,21;38,21;38,19;38,13;40,14;45,15;45,13;44,8;47,8;53,8;52,9;50,14;52,14;58,14;58,17;58,22;58,22;26,21;21,19;22,21;23,27;21,27;14,27;15,25;17,20;14,20;8,20;8,19;8,13;11,14;16,15;15,13;14,8;17,8;23,8;23,9;20,14;23,14;29,14;29,16;29,22;29,22;59,0;23,0;0,0;0,9;0,36;14,36;41,36;67,34;67,22;66,0;66,0" o:connectangles="0,0,0,0,0,0,0,0,0,0,0,0,0,0,0,0,0,0,0,0,0,0,0,0,0,0,0,0,0,0,0,0,0,0,0,0,0,0,0,0,0,0,0,0,0,0,0,0,0,0,0,0,0,0,0,0,0,0,0,0,0"/>
                <o:lock v:ext="edit" verticies="t"/>
              </v:shape>
              <v:shape id="Freeform 421" o:spid="_x0000_s1440" style="position:absolute;left:810;top:329;width:64;height:35;visibility:visible;mso-wrap-style:square;v-text-anchor:top" coordsize="260,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" path="m115,89r-9,-2l96,83,85,79r2,8l92,102r2,9l84,111r-17,l59,111r2,-7l64,91r2,-8l58,83r-16,l34,83r,-7l34,60r,-9l42,57r10,3l64,60,62,53,60,38,59,31r8,l84,31r10,l91,37,85,50r-2,7l92,57r15,l115,57r,9l115,81r,8xm233,91r-8,-3l215,84,204,80r2,9l210,104r3,8l204,112r-18,l177,112r3,-7l183,92r2,-7l176,85r-15,l153,85r,-8l153,61r,-7l161,58r10,3l183,61r-2,-7l179,39r-2,-7l186,32r18,l213,32r-4,7l205,51r-3,8l210,59r16,l233,59r,8l233,82r,9xm7,l,46,,95r5,46l31,141r63,l170,141r63,l260,141r,-36l260,37,260,,233,,171,,96,,33,,7,xe" stroked="f">
                <v:path arrowok="t" o:connecttype="custom" o:connectlocs="26,22;21,20;21,22;23,28;21,28;15,28;15,26;16,21;14,21;8,21;8,19;8,13;10,14;16,15;15,13;15,8;16,8;23,8;22,9;20,14;23,14;28,14;28,16;28,22;28,22;55,22;50,20;51,22;52,28;50,28;44,28;44,26;46,21;43,21;38,21;38,19;38,13;40,14;45,15;45,13;44,8;46,8;52,8;51,10;50,15;52,15;57,15;57,17;57,23;57,23;0,11;1,35;8,35;42,35;64,35;64,26;64,0;57,0;24,0;2,0;2,0" o:connectangles="0,0,0,0,0,0,0,0,0,0,0,0,0,0,0,0,0,0,0,0,0,0,0,0,0,0,0,0,0,0,0,0,0,0,0,0,0,0,0,0,0,0,0,0,0,0,0,0,0,0,0,0,0,0,0,0,0,0,0,0,0"/>
                <o:lock v:ext="edit" verticies="t"/>
              </v:shape>
              <v:shape id="Freeform 422" o:spid="_x0000_s1441" style="position:absolute;left:694;top:329;width:100;height:35;visibility:visible;mso-wrap-style:square;v-text-anchor:top" coordsize="398,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" path="m361,89r-8,-2l343,82,332,78r2,9l337,102r2,8l331,110r-17,l304,110r2,-7l311,90r2,-7l304,83r-15,l280,83r,-7l280,60r,-9l289,57r10,3l310,59r-1,-8l306,37r-2,-6l314,31r17,l339,31r-2,6l332,49r-4,8l337,57r16,l361,57r,8l361,81r,8xm245,91r-9,-3l225,84,215,80r2,9l221,104r2,8l214,112r-16,l188,112r2,-7l194,92r2,-7l188,85r-16,l163,85r,-8l163,61r,-7l172,58r9,3l193,61r-1,-7l190,39r-2,-7l198,32r16,l223,32r-2,7l215,51r-3,8l221,59r15,l245,59r,8l245,82r,9xm116,89r-9,-2l98,83,87,79r2,8l93,102r2,9l85,111r-16,l60,111r2,-7l66,91r2,-8l59,83r-15,l36,83r,-7l36,60r,-9l44,57r10,3l66,60,63,53,61,38,60,31r9,l85,31r10,l92,37,87,50r-3,7l92,57r17,l116,57r,9l116,81r,8xm,l,141r398,l398,,,xe" stroked="f">
                <v:path arrowok="t" o:connecttype="custom" o:connectlocs="86,20;84,22;85,27;76,27;78,22;76,21;70,21;70,13;75,15;78,13;76,8;85,8;83,12;85,14;91,14;91,22;62,23;54,20;56,26;54,28;47,28;49,21;43,21;41,19;41,13;48,15;48,10;50,8;56,8;53,15;59,15;62,17;62,23;27,22;22,20;24,28;17,28;16,26;17,21;9,21;9,15;11,14;17,15;15,8;21,8;23,9;21,14;29,14;29,20;29,22;100,35;0,0" o:connectangles="0,0,0,0,0,0,0,0,0,0,0,0,0,0,0,0,0,0,0,0,0,0,0,0,0,0,0,0,0,0,0,0,0,0,0,0,0,0,0,0,0,0,0,0,0,0,0,0,0,0,0,0"/>
                <o:lock v:ext="edit" verticies="t"/>
              </v:shape>
              <v:shape id="Freeform 423" o:spid="_x0000_s1442" style="position:absolute;left:694;top:191;width:40;height:108;visibility:visible;mso-wrap-style:square;v-text-anchor:top" coordsize="161,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" path="m84,l6,169,,432r160,2l161,176,84,xm128,400r-24,l58,399,33,398r2,-37l36,292r1,-37l64,235r35,l128,251r,39l128,362r,38xm53,143r7,3l68,149r9,-1l75,143,72,131r-1,-6l79,125r13,l99,125r-2,6l94,141r-1,6l99,147r13,l118,147r,7l118,166r,6l110,170r-7,-2l95,164r1,6l98,183r1,7l92,190r-13,l71,190r2,-6l77,173r3,-5l73,168r-13,l53,168r,-7l53,149r,-6xe" stroked="f">
                <v:path arrowok="t" o:connecttype="custom" o:connectlocs="1,42;40,108;21,0;32,100;14,99;8,99;9,73;9,63;25,58;32,62;32,90;32,100;13,36;17,37;19,37;18,33;18,31;23,31;25,31;23,35;23,37;28,37;29,37;29,41;29,43;26,42;24,41;24,46;25,47;20,47;18,47;19,43;20,42;15,42;13,42;13,37;13,36" o:connectangles="0,0,0,0,0,0,0,0,0,0,0,0,0,0,0,0,0,0,0,0,0,0,0,0,0,0,0,0,0,0,0,0,0,0,0,0,0"/>
                <o:lock v:ext="edit" verticies="t"/>
              </v:shape>
              <v:shape id="Freeform 424" o:spid="_x0000_s1443" style="position:absolute;left:752;top:191;width:41;height:109;visibility:visible;mso-wrap-style:square;v-text-anchor:top" coordsize="160,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" path="m82,l5,168,,431r159,3l160,175,82,xm127,401r-24,-1l58,399r-25,l34,361r1,-70l36,254,63,234r36,l127,251r,39l127,361r,40xm48,140r7,3l62,146r9,l70,140,67,129r-2,-7l72,122r15,l93,122r-1,6l89,139r-2,5l93,144r13,l113,144r,7l113,163r,6l105,167r-7,-2l89,161r1,7l92,180r1,7l87,187r-15,l65,187r2,-6l71,170r2,-5l67,165r-12,l48,165r,-7l48,146r,-6xe" stroked="f">
                <v:path arrowok="t" o:connecttype="custom" o:connectlocs="1,42;41,109;21,0;33,101;15,100;8,100;9,73;9,64;25,59;33,63;33,91;33,101;12,35;16,37;18,37;17,32;17,31;22,31;24,31;23,35;22,36;27,36;29,36;29,41;29,42;25,41;23,40;24,45;24,47;18,47;17,47;18,43;19,41;14,41;12,41;12,37;12,35" o:connectangles="0,0,0,0,0,0,0,0,0,0,0,0,0,0,0,0,0,0,0,0,0,0,0,0,0,0,0,0,0,0,0,0,0,0,0,0,0"/>
                <o:lock v:ext="edit" verticies="t"/>
              </v:shape>
              <v:shape id="Freeform 425" o:spid="_x0000_s1444" style="position:absolute;left:808;top:195;width:44;height:103;visibility:visible;mso-wrap-style:square;v-text-anchor:top" coordsize="177,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" path="m54,126r6,3l68,132r9,l76,126,72,115r-1,-7l78,108r13,l99,108r-1,6l94,125r-2,5l99,130r13,l119,130r,7l119,149r,6l111,153r-8,-2l94,147r1,7l98,166r1,7l91,173r-13,l71,173r2,-6l77,156r3,-5l72,151r-12,l54,151r,-7l54,132r,-6xm174,172l77,,1,155,,412r177,-1l174,172xm136,381r-25,-1l66,379r-26,l42,342r1,-70l44,234,71,215r35,l136,231r,40l136,342r,39xe" stroked="f">
                <v:path arrowok="t" o:connecttype="custom" o:connectlocs="15,32;19,33;19,32;18,27;19,27;25,27;24,29;23,33;25,33;30,33;30,34;30,39;28,38;23,37;24,39;25,43;23,43;18,43;18,42;20,38;18,38;13,38;13,36;13,32;13,32;19,0;0,103;43,43;34,95;16,95;10,95;11,68;11,59;26,54;34,58;34,86;34,95" o:connectangles="0,0,0,0,0,0,0,0,0,0,0,0,0,0,0,0,0,0,0,0,0,0,0,0,0,0,0,0,0,0,0,0,0,0,0,0,0"/>
                <o:lock v:ext="edit" verticies="t"/>
              </v:shape>
              <v:shape id="Freeform 426" o:spid="_x0000_s1445" style="position:absolute;left:662;top:65;width:164;height:117;visibility:visible;mso-wrap-style:square;v-text-anchor:top" coordsize="657,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" path="m557,l545,23,517,78r-33,66l455,199r-12,24l431,199,400,144,364,78,333,23,321,,309,23,281,80r-32,67l222,203r-12,23l199,203,171,147,138,80,111,23,100,,85,35,50,113,16,191,,226r,38l,347r,83l,467r6,-1l19,464r6,-1l26,413r,-93l27,270r1,-11l47,238r55,-12l158,238r19,21l179,270r-1,51l177,417r,50l192,467r30,l237,467r2,-50l241,321r1,-51l246,259r24,-21l326,226r54,12l401,259r2,11l403,321r,96l403,467r19,l456,467r19,l475,417r1,-96l476,270r6,-11l502,238r51,-12l604,238r20,21l628,270r1,51l630,417r,50l638,467r13,l657,467r,-37l656,347r-1,-83l655,226,640,191,606,113,573,35,557,xm127,169r-6,-2l113,165r-9,-4l107,167r2,12l111,185r-7,l91,185r-8,l86,180r3,-10l90,165r-7,l71,165r-6,l65,158r,-11l65,140r6,4l79,147r9,l87,140,85,129r-2,-5l91,124r13,l111,124r-2,5l104,139r-2,6l109,145r12,l127,145r,5l127,162r,7xm585,168r-7,-2l569,162r-7,-3l563,166r3,12l568,184r-7,l549,184r-8,l543,179r2,-10l547,163r-6,l529,163r-7,l522,157r,-11l522,139r7,4l536,145r9,l544,139r-2,-11l541,123r8,l561,123r7,l566,128r-4,9l560,143r6,l578,143r7,l585,149r,12l585,168xm354,168r-8,-2l339,162r-8,-3l332,166r3,12l337,184r-7,l318,184r-8,l312,179r2,-10l317,163r-7,l298,163r-7,l291,157r,-11l291,139r7,4l304,145r10,l313,139r-2,-11l310,123r8,l330,123r7,l335,128r-4,9l329,143r6,l347,143r7,l354,149r,12l354,168xe" stroked="f">
                <v:path arrowok="t" o:connecttype="custom" o:connectlocs="114,50;91,20;70,20;50,51;25,0;0,57;0,117;6,103;12,60;45,68;44,117;60,104;67,60;101,68;101,117;119,104;125,60;157,68;157,117;164,108;160,48;32,42;27,42;23,46;22,41;16,41;18,36;21,32;28,31;25,36;32,38;144,42;141,45;135,46;137,41;130,39;134,36;135,31;142,31;141,36;146,40;85,41;84,46;77,46;77,41;73,37;78,36;77,31;84,32;87,36;88,42" o:connectangles="0,0,0,0,0,0,0,0,0,0,0,0,0,0,0,0,0,0,0,0,0,0,0,0,0,0,0,0,0,0,0,0,0,0,0,0,0,0,0,0,0,0,0,0,0,0,0,0,0,0,0"/>
                <o:lock v:ext="edit" verticies="t"/>
              </v:shape>
              <v:shape id="Freeform 427" o:spid="_x0000_s1446" style="position:absolute;left:335;top:395;width:110;height:104;visibility:visible;mso-wrap-style:square;v-text-anchor:top" coordsize="437,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" path="m369,1l359,33r-22,71l315,175r-10,32l301,207r-8,l289,207,277,176,249,103,223,32,211,,200,33r-22,72l155,177r-11,33l140,210r-7,l129,210,119,178,96,105,73,33,63,1,53,33,31,105,9,178,,210r,53l,363r,53l5,416r12,l24,416r,-45l24,286r,-46l25,233r6,-15l48,210r13,l83,210r13,l113,218r9,15l124,240r,46l124,371r,45l130,416r14,l150,416r,-45l150,286r,-46l151,233r8,-15l180,210r17,l230,210r19,l268,218r10,15l280,240r,46l280,371r,45l289,416r16,l314,416r,-45l314,286r,-46l314,233r8,-15l339,210r14,l376,210r12,l403,218r6,15l410,240r,46l410,371r,45l416,416r15,l437,416r,-53l437,263r,-53l427,178,403,105,380,33,369,1xm340,155r5,15l355,180r15,3l384,180r10,-11l399,155r-5,-14l384,131r-15,-4l355,131r-10,10l340,155xm241,153r-3,-15l227,129r-14,-5l199,129r-10,9l184,153r5,14l199,177r14,4l227,177r11,-10l241,153xm35,156r3,14l49,180r14,4l78,181,89,170r3,-14l89,142,78,132,63,127r-14,5l39,142r-4,14xe" stroked="f">
                <v:path arrowok="t" o:connecttype="custom" o:connectlocs="85,26;77,52;73,52;63,26;53,0;39,44;35,53;32,53;18,8;13,8;0,53;0,91;1,104;6,104;6,60;8,55;15,53;24,53;31,60;31,93;33,104;38,104;38,60;40,55;50,53;63,53;70,60;70,93;73,104;79,104;79,60;81,55;89,53;98,53;103,60;103,93;105,104;110,104;110,53;101,26;93,0;87,43;93,46;100,39;97,33;89,33;86,39;57,32;50,32;46,38;54,45;60,42;9,39;16,46;22,43;22,36;16,32;9,39" o:connectangles="0,0,0,0,0,0,0,0,0,0,0,0,0,0,0,0,0,0,0,0,0,0,0,0,0,0,0,0,0,0,0,0,0,0,0,0,0,0,0,0,0,0,0,0,0,0,0,0,0,0,0,0,0,0,0,0,0,0"/>
                <o:lock v:ext="edit" verticies="t"/>
              </v:shape>
              <v:shape id="Freeform 428" o:spid="_x0000_s1447" style="position:absolute;left:1034;top:396;width:110;height:104;visibility:visible;mso-wrap-style:square;v-text-anchor:top" coordsize="439,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" path="m400,149r-4,-14l386,125r-15,-4l357,125r-10,10l343,149r4,15l357,174r14,3l386,174r10,-10l400,149xm244,147r-5,-15l230,123r-15,-5l201,123r-11,9l187,147r3,14l201,171r14,4l230,171r9,-10l244,147xm93,150l90,136,80,126,65,121r-15,5l40,136r-3,14l40,164r10,10l65,178r15,-4l90,164r3,-14xm305,207r-4,l293,208r-4,l277,175,250,104,223,33,211,,201,33r-23,72l155,177r-11,33l141,210r-7,l130,210,120,177,97,106,73,34,64,1,54,34,32,106,10,177,,210r,54l,363r,53l5,416r12,l24,416r,-45l24,287r,-46l25,233r7,-15l49,210r12,l84,210r13,l113,218r9,15l124,241r,46l124,371r,45l132,416r12,l152,416r,-45l152,287r,-46l153,233r7,-15l180,210r18,l232,210r17,l269,218r9,15l281,241r,46l281,371r,45l289,416r16,l314,416r,-45l314,287r,-46l314,233r8,-15l340,210r13,l376,210r13,l403,218r6,15l410,241r,46l410,371r,45l417,416r14,l439,416r,-53l439,264r,-54l428,177,403,106,380,34,369,1,359,34r-22,70l315,175r-10,32xe" stroked="f">
                <v:path arrowok="t" o:connecttype="custom" o:connectlocs="97,31;89,31;86,37;93,44;99,41;61,37;54,30;48,33;48,40;54,44;61,37;23,34;16,30;9,38;13,44;20,44;23,38;73,52;69,44;53,0;45,26;36,53;33,53;24,27;16,0;3,44;0,66;0,104;6,104;6,72;6,58;12,53;24,53;31,58;31,72;31,104;38,104;38,72;38,58;45,53;62,53;70,58;70,72;70,104;79,104;79,72;79,58;85,53;97,53;102,58;103,72;103,104;110,104;110,66;107,44;92,0;84,26;76,52" o:connectangles="0,0,0,0,0,0,0,0,0,0,0,0,0,0,0,0,0,0,0,0,0,0,0,0,0,0,0,0,0,0,0,0,0,0,0,0,0,0,0,0,0,0,0,0,0,0,0,0,0,0,0,0,0,0,0,0,0,0"/>
                <o:lock v:ext="edit" verticies="t"/>
              </v:shape>
              <v:shape id="Freeform 429" o:spid="_x0000_s1448" style="position:absolute;left:966;top:560;width:249;height:234;visibility:visible;mso-wrap-style:square;v-text-anchor:top" coordsize="998,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" path="m910,273r-8,-2l891,268r-10,-4l883,271r3,16l888,295r-8,l862,295r-9,l855,289r5,-13l862,269r-9,l838,269r-9,l829,260r,-15l829,236r9,6l847,245r12,l858,237r-3,-14l853,215r9,l880,215r8,l886,222r-5,13l877,242r9,l902,242r8,l910,250r,16l910,273xm656,277r-8,-2l638,270r-11,-4l629,275r3,15l634,298r-8,l609,298r-10,l601,291r5,-13l608,271r-9,l584,271r-9,l575,264r,-16l575,239r9,6l593,248r12,-1l604,239r-3,-14l599,219r10,l626,219r8,l632,225r-5,13l625,245r7,l648,245r8,l656,253r,16l656,277xm405,280r-9,-3l386,273r-10,-4l378,277r4,15l384,301r-9,l357,301r-8,l351,294r3,-13l356,275r-7,l333,275r-9,l324,266r,-16l324,243r9,4l342,250r12,l353,243r-3,-14l349,221r8,l375,221r9,l382,227r-6,14l373,247r9,l397,247r8,l405,256r,15l405,280xm145,282r-9,-2l126,277r-9,-6l119,280r3,15l124,304r-9,l98,304r-9,l91,297r5,-13l98,277r-9,l74,277r-9,l65,269r,-15l65,245r8,5l82,254r13,-1l93,246,90,232r-1,-8l98,224r17,l124,224r-2,7l117,244r-4,6l122,250r15,l145,250r,9l145,275r,7xm871,r-7,19l847,66r-25,65l795,201r-24,65l753,313r-7,19l739,313,721,266,696,201,670,131,644,66,627,19,619,r-7,19l595,66r-24,65l544,201r-23,65l504,313r-8,19l489,313,471,266,445,201,418,131,391,66,373,19,366,r-8,19l340,66r-26,65l286,201r-25,65l241,313r-7,19l226,313,209,266,184,201,156,131,131,66,112,19,104,,99,19,85,65,64,130,42,199,22,263,7,310,1,328r,5l,344r,4l7,344r16,-8l52,332r26,4l90,346r3,5l93,368r,46l93,480r,74l93,629r,65l93,738r,18l99,760r11,10l117,775r,-15l117,721r,-55l117,599r,-71l117,461r,-56l117,366r,-15l121,346r18,-10l175,332r34,4l223,346r2,5l225,361r,28l225,430r,53l225,544r,66l225,678r,65l225,804r,53l225,899r,27l225,936r6,-5l242,925r5,-4l247,910r,-32l247,831r,-59l247,706r,-70l247,565r,-67l247,440r,-47l247,362r,-11l253,346r20,-10l307,332r31,5l352,346r4,5l356,369r,48l356,482r,71l356,619r,47l356,685r9,-8l374,681r4,5l378,667r,-48l378,554r,-71l378,417r,-47l378,351r7,-5l404,336r29,-4l462,336r17,10l485,351r,11l485,395r,50l485,505r,67l485,641r,67l485,768r,48l485,849r,12l490,862r11,2l507,864r,-11l507,820r1,-50l508,710r,-67l509,573r,-67l509,445r,-50l510,363r,-12l516,346r18,-10l564,332r26,4l605,346r4,5l609,370r,48l609,485r,74l609,624r,50l609,692r12,-8l629,689r2,5l631,675r,-49l631,559r,-73l631,419r,-49l631,351r6,-5l653,336r30,-4l713,336r16,10l735,351r,11l735,393r,46l735,497r,66l735,633r,68l735,767r1,58l736,872r,30l736,914r5,3l751,924r7,3l758,915r,-31l758,836r-1,-59l757,710r,-70l757,567r,-66l757,441r,-47l757,362r,-11l763,346r19,-10l809,332r29,4l855,346r7,5l862,368r,46l861,479r,74l860,628r,64l860,737r-1,18l865,749r10,-12l882,732r,-17l882,674r,-62l882,542r,-70l882,411r,-43l882,351r6,-5l906,336r31,-4l970,336r21,8l998,348r,-4l997,333r,-5l990,310,972,263,948,199,920,130,896,65,879,19,871,xe" stroked="f">
                <v:path arrowok="t" o:connecttype="custom" o:connectlocs="222,74;215,67;207,59;213,54;219,61;227,68;158,73;151,70;143,62;150,56;156,60;164,67;94,69;88,74;81,67;88,61;95,57;101,64;29,68;22,76;16,69;24,63;31,56;36,63;205,33;174,50;142,33;111,50;78,33;46,50;16,33;0,87;23,88;23,185;29,180;29,88;56,88;56,186;60,231;62,159;63,87;89,92;91,169;94,104;115,84;121,143;122,216;127,161;129,87;152,93;155,171;157,105;178,84;183,141;184,229;189,194;189,88;215,88;215,184;220,169;222,87;249,86;224,16" o:connectangles="0,0,0,0,0,0,0,0,0,0,0,0,0,0,0,0,0,0,0,0,0,0,0,0,0,0,0,0,0,0,0,0,0,0,0,0,0,0,0,0,0,0,0,0,0,0,0,0,0,0,0,0,0,0,0,0,0,0,0,0,0,0,0"/>
                <o:lock v:ext="edit" verticies="t"/>
              </v:shape>
              <v:shape id="Freeform 430" o:spid="_x0000_s1449" style="position:absolute;left:892;top:433;width:68;height:278;visibility:visible;mso-wrap-style:square;v-text-anchor:top" coordsize="273,1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" path="m178,154r-8,-3l159,148r-10,-4l151,152r3,16l156,176r-8,l130,176r-9,l123,169r5,-13l130,149r-9,l106,149r-9,l97,141r,-15l97,117r9,6l115,125r12,l126,117r-4,-14l121,96r9,l148,96r8,l154,103r-5,13l147,123r7,l170,123r8,l178,130r,16l178,154xm272,173l252,146,207,86,162,27,142,,120,25,71,82,22,140,,165r,7l,190r,28l,255r,45l,353r,57l1,471r,65l1,603r,68l1,737r,66l1,864r,57l2,974r,45l2,1056r,28l2,1102r,7l9,1099r14,-19l30,1070r,-6l30,1043r,-32l30,969r,-50l29,863r,-61l29,737,28,670r,-66l28,539r,-61l27,421r,-49l27,330r,-32l27,277r,-6l26,249r7,-41l68,187r36,20l114,246r,19l114,274r,22l115,331r,45l116,430r1,60l118,555r1,66l120,686r2,65l123,810r,54l125,910r1,35l126,967r,9l131,976r10,l147,976r,-9l147,945r1,-36l148,863r,-54l149,749r1,-66l150,616r1,-67l151,485r1,-61l152,369r1,-45l153,288r,-22l153,258r2,-20l171,202r45,-18l244,203r6,34l250,254r,8l250,284r,34l250,362r,53l250,475r1,63l251,605r,67l252,739r,65l252,863r,53l252,959r1,34l253,1015r,8l258,1042r9,35l273,1095r,-6l273,1071r,-27l273,1008r,-44l273,912r,-56l273,796r,-64l273,668r,-66l272,536r,-63l272,412r,-56l272,305r,-44l272,225r,-28l272,180r,-7xe" stroked="f">
                <v:path arrowok="t" o:connecttype="custom" o:connectlocs="37,36;39,44;30,44;32,37;24,37;24,29;32,31;30,24;39,24;37,31;44,31;44,39;63,37;35,0;0,41;0,55;0,103;0,168;0,231;0,272;2,275;7,267;7,230;7,168;7,106;7,69;8,52;28,62;28,74;29,123;30,188;31,237;33,245;37,242;37,203;38,138;38,81;38,65;54,46;62,64;62,91;63,152;63,216;63,254;67,270;68,268;68,229;68,167;68,103;68,56;68,43" o:connectangles="0,0,0,0,0,0,0,0,0,0,0,0,0,0,0,0,0,0,0,0,0,0,0,0,0,0,0,0,0,0,0,0,0,0,0,0,0,0,0,0,0,0,0,0,0,0,0,0,0,0,0"/>
                <o:lock v:ext="edit" verticies="t"/>
              </v:shape>
              <v:shape id="Freeform 431" o:spid="_x0000_s1450" style="position:absolute;left:809;top:423;width:64;height:160;visibility:visible;mso-wrap-style:square;v-text-anchor:top" coordsize="256,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" path="m156,146r-6,-2l142,140r-9,-3l135,144r3,12l140,162r-8,l119,162r-7,l113,157r4,-10l118,142r-7,l99,142r-6,l93,135r,-12l93,116r6,4l107,122r9,l115,116r-3,-12l112,99r7,l132,99r8,l138,104r-5,10l131,120r7,l150,120r6,l156,126r,13l156,146xm130,l110,26,65,83,20,140,,166r,14l,216r1,53l1,333r1,72l3,475r,65l5,593r,37l5,643r6,-9l22,618r6,-9l28,590r,-48l27,476r,-72l25,338r,-48l25,271r,-22l34,210,58,188r33,20l101,246r1,19l102,302r,78l104,457r,35l108,487r10,-10l122,472r5,5l135,486r6,5l141,455r,-80l141,295r,-36l142,239r12,-35l190,185r30,18l232,237r2,19l234,274r,47l234,387r,71l234,524r,49l234,591r6,10l251,620r5,8l256,616r,-35l256,531r,-63l256,401r,-66l256,272r,-50l256,187r,-13l237,147,193,87,150,27,130,xe" stroked="f">
                <v:path arrowok="t" o:connecttype="custom" o:connectlocs="36,35;34,36;35,40;28,40;29,37;28,35;23,35;23,29;27,30;29,29;28,25;35,25;33,28;35,30;39,30;39,36;33,0;5,35;0,45;0,83;1,134;1,160;6,154;7,147;7,101;6,67;9,52;23,52;26,66;26,114;27,121;31,117;35,122;35,93;35,64;48,46;58,59;59,68;59,114;59,147;63,154;64,153;64,116;64,68;64,43;48,22;33,0" o:connectangles="0,0,0,0,0,0,0,0,0,0,0,0,0,0,0,0,0,0,0,0,0,0,0,0,0,0,0,0,0,0,0,0,0,0,0,0,0,0,0,0,0,0,0,0,0,0,0"/>
                <o:lock v:ext="edit" verticies="t"/>
              </v:shape>
              <v:shape id="Freeform 432" o:spid="_x0000_s1451" style="position:absolute;left:626;top:486;width:3;height:79;visibility:visible;mso-wrap-style:square;v-text-anchor:top" coordsize="11,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" path="m1,316l3,302,8,275r3,-15l11,222r,-85l11,53r,-38l10,11,9,5,5,,2,5,,11r,4l,38,,94r1,72l1,238r,56l1,316xe" stroked="f">
                <v:path arrowok="t" o:connecttype="custom" o:connectlocs="0,79;1,76;2,69;3,65;3,65;3,56;3,34;3,13;3,4;3,4;3,3;2,1;1,0;1,0;1,1;0,3;0,4;0,4;0,10;0,24;0,42;0,60;0,74;0,79;0,79;0,79" o:connectangles="0,0,0,0,0,0,0,0,0,0,0,0,0,0,0,0,0,0,0,0,0,0,0,0,0,0"/>
              </v:shape>
              <v:shape id="Freeform 433" o:spid="_x0000_s1452" style="position:absolute;left:657;top:484;width:2;height:77;visibility:visible;mso-wrap-style:square;v-text-anchor:top" coordsize="1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" path="m,267r3,11l8,299r2,11l10,288r,-55l10,163r,-70l10,38r,-22l10,12,8,4,4,,1,4,,12r,4l,42r,63l,178r,63l,267xe" stroked="f">
                <v:path arrowok="t" o:connecttype="custom" o:connectlocs="0,66;1,69;2,74;2,77;2,77;2,72;2,58;2,40;2,23;2,9;2,4;2,4;2,3;2,1;1,0;1,0;0,1;0,3;0,4;0,4;0,10;0,26;0,44;0,60;0,66;0,66;0,66" o:connectangles="0,0,0,0,0,0,0,0,0,0,0,0,0,0,0,0,0,0,0,0,0,0,0,0,0,0,0"/>
              </v:shape>
              <v:shape id="Freeform 434" o:spid="_x0000_s1453" style="position:absolute;left:611;top:426;width:64;height:162;visibility:visible;mso-wrap-style:square;v-text-anchor:top" coordsize="255,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" path="m157,144r-8,-4l141,138r-8,-3l135,142r2,12l139,160r-7,l118,160r-7,l113,155r3,-10l117,138r-6,l99,138r-7,l92,132r,-12l92,113r7,4l106,120r9,l114,113r-2,-11l111,97r7,l132,97r7,l137,102r-4,10l130,117r7,l150,117r7,l157,124r,12l157,144xm,166r,13l,215r,54l1,333r1,71l2,475r1,65l3,593r1,37l4,643r5,-9l19,619r6,-8l25,591r,-48l26,477r,-72l26,338r1,-48l27,271r,-22l37,208,67,188r27,19l102,246r,19l102,302r,77l102,457r,37l107,488r9,-11l122,472r5,3l136,479r5,4l141,447r-1,-76l140,293r,-35l139,239r11,-35l193,184r28,20l228,241r-1,19l227,284r,60l227,422r1,78l228,560r,25l235,601r13,32l255,650r,-14l255,600r,-53l255,483r,-72l255,341r,-65l255,223r,-37l255,173,236,146,192,87,149,27,129,,101,33,63,81,26,131,,166xe" stroked="f">
                <v:path arrowok="t" o:connecttype="custom" o:connectlocs="35,34;34,35;35,40;28,40;29,36;28,34;23,34;23,28;27,30;29,28;28,24;35,24;33,28;34,29;39,29;39,36;0,45;0,83;1,135;1,160;5,154;6,147;7,101;7,68;9,52;24,52;26,66;26,114;27,122;31,118;35,120;35,92;35,64;48,46;57,60;57,71;57,125;57,146;64,162;64,150;64,102;64,56;64,43;37,7;25,8;0,41" o:connectangles="0,0,0,0,0,0,0,0,0,0,0,0,0,0,0,0,0,0,0,0,0,0,0,0,0,0,0,0,0,0,0,0,0,0,0,0,0,0,0,0,0,0,0,0,0,0"/>
                <o:lock v:ext="edit" verticies="t"/>
              </v:shape>
              <v:shape id="Freeform 435" o:spid="_x0000_s1454" style="position:absolute;left:524;top:433;width:65;height:274;visibility:visible;mso-wrap-style:square;v-text-anchor:top" coordsize="257,1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" path="m166,146r-9,-4l147,139r-11,-4l139,143r3,16l144,166r-9,l119,166r-10,l111,160r4,-13l118,140r-9,l93,140r-8,l85,131r,-15l85,108r8,5l103,116r11,l113,108,111,94r-2,-8l119,86r16,l144,86r-2,8l136,106r-3,8l142,114r15,l166,114r,7l166,137r,9xm130,l110,26,65,83,20,140,,165r,7l,189r,28l,254r,45l1,351r,57l1,468r1,65l2,598r,66l3,731r,64l3,856r1,57l4,964r,45l4,1046r,27l5,1091r,6l11,1086r11,-19l29,1056r,-7l29,1028r,-30l29,956r,-48l29,852r,-61l29,728r,-65l29,597r,-63l29,473r,-54l29,369r,-40l29,297r,-20l29,269r,-20l36,208,58,187r35,20l102,245r,20l102,274r,22l102,331r,45l102,430r,60l103,555r,65l103,686r,65l103,811r,54l103,910r1,35l104,967r,9l112,976r14,l135,976r,-9l135,945r,-36l135,863r1,-54l136,749r1,-65l137,616r2,-67l139,484r1,-60l140,370r1,-46l141,288r,-22l141,257r,-19l153,203r43,-19l223,205r7,36l229,260r,7l229,289r,33l229,366r,51l229,477r1,62l230,605r,67l230,738r,62l230,859r,52l230,955r,33l230,1010r,7l236,1032r14,26l257,1072r,-6l257,1047r,-30l257,979r-1,-47l256,878r,-59l256,756r,-67l256,623r,-67l256,490r,-64l256,367r,-54l256,266r,-38l256,198r,-18l256,173,225,129,194,86,162,42,130,xe" stroked="f">
                <v:path arrowok="t" o:connecttype="custom" o:connectlocs="34,34;36,41;28,41;30,35;21,35;21,27;29,29;28,21;36,21;34,28;42,28;42,36;16,21;0,43;0,75;1,133;1,199;1,252;1,274;7,264;7,249;7,198;7,133;7,82;7,67;15,47;26,66;26,94;26,155;26,216;26,244;34,244;34,227;35,171;35,106;36,66;39,51;58,60;58,72;58,119;58,184;58,239;58,254;65,268;65,245;65,189;65,122;65,66;65,43;41,10" o:connectangles="0,0,0,0,0,0,0,0,0,0,0,0,0,0,0,0,0,0,0,0,0,0,0,0,0,0,0,0,0,0,0,0,0,0,0,0,0,0,0,0,0,0,0,0,0,0,0,0,0,0"/>
                <o:lock v:ext="edit" verticies="t"/>
              </v:shape>
              <v:shape id="Freeform 436" o:spid="_x0000_s1455" style="position:absolute;left:1236;top:719;width:48;height:107;visibility:visible;mso-wrap-style:square;v-text-anchor:top" coordsize="192,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" path="m132,132r-9,-3l113,126r-11,-5l104,130r5,15l110,153r-9,l85,153r-9,l78,146r3,-13l84,127r-9,l59,127r-7,l52,118r,-16l52,95r7,4l69,102r12,l79,95,77,81,76,73r9,l101,73r9,l108,81r-6,12l100,100r8,l123,100r9,l132,108r,15l132,132xm,120r,23l,201r,75l,350r,57l,430r8,l21,430r8,l27,417,25,381,24,332r5,-54l40,229,60,192,92,178r34,14l147,229r14,48l167,331r1,48l167,415r-1,14l174,429r12,1l192,430r,-23l192,350r,-75l192,199r,-57l192,119,167,87,119,31,92,,69,32,24,89,,120xe" stroked="f">
                <v:path arrowok="t" o:connecttype="custom" o:connectlocs="31,32;26,30;26,32;28,38;25,38;19,38;20,36;21,32;19,32;13,32;13,29;13,24;15,25;20,25;20,24;19,18;21,18;28,18;27,20;25,25;27,25;33,25;33,27;33,33;0,30;0,50;0,87;0,107;2,107;7,107;7,104;6,83;10,57;23,44;32,48;40,69;42,94;42,107;44,107;48,107;48,101;48,68;48,35;48,30;30,8;23,0;6,22;0,30" o:connectangles="0,0,0,0,0,0,0,0,0,0,0,0,0,0,0,0,0,0,0,0,0,0,0,0,0,0,0,0,0,0,0,0,0,0,0,0,0,0,0,0,0,0,0,0,0,0,0,0"/>
                <o:lock v:ext="edit" verticies="t"/>
              </v:shape>
              <v:shape id="Freeform 437" o:spid="_x0000_s1456" style="position:absolute;left:194;top:717;width:48;height:108;visibility:visible;mso-wrap-style:square;v-text-anchor:top" coordsize="193,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" path="m93,l69,32,25,89,,119r,23l,201r,74l,350r,57l,430r7,l21,430r7,l27,417,25,380r,-49l29,277,40,228,60,192,93,178r33,14l148,228r13,48l166,330r2,48l168,414r-2,15l173,429r13,1l193,430r,-23l193,350r,-76l193,200r,-59l193,118,166,88,119,31,93,xm132,132r-8,-4l113,125r-10,-4l105,129r3,16l110,152r-8,l84,152r-9,l77,146r5,-13l83,126r-8,l60,126r-9,l51,118r,-15l51,94r9,6l69,102r12,l80,94,76,80,75,72r9,l102,72r8,l107,80r-4,13l99,100r9,l124,100r8,l132,107r,16l132,132xe" stroked="f">
                <v:path arrowok="t" o:connecttype="custom" o:connectlocs="17,8;0,30;0,36;0,69;0,102;0,108;5,108;7,108;6,95;7,70;15,48;23,45;37,57;41,83;42,104;41,108;46,108;48,108;48,88;48,50;48,30;41,22;23,0;23,0;31,32;26,30;26,32;27,38;25,38;19,38;19,37;21,32;19,32;13,32;13,30;13,24;15,25;20,26;20,24;19,18;21,18;27,18;27,20;25,25;27,25;33,25;33,27;33,33;33,33" o:connectangles="0,0,0,0,0,0,0,0,0,0,0,0,0,0,0,0,0,0,0,0,0,0,0,0,0,0,0,0,0,0,0,0,0,0,0,0,0,0,0,0,0,0,0,0,0,0,0,0,0"/>
                <o:lock v:ext="edit" verticies="t"/>
              </v:shape>
              <v:shape id="Freeform 438" o:spid="_x0000_s1457" style="position:absolute;left:187;top:836;width:55;height:42;visibility:visible;mso-wrap-style:square;v-text-anchor:top" coordsize="21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" path="m146,97r-8,-2l130,93r-9,-4l123,96r3,12l127,115r-7,l107,115r-8,l101,109r2,-9l106,93r-7,l86,93r-7,l79,86r,-13l79,67r7,4l93,73r10,l102,67,100,56,99,49r8,l120,49r7,l125,55r-4,11l119,71r7,l138,71r8,l146,78r,13l146,97xm,l,166r218,l218,,,xe" stroked="f">
                <v:path arrowok="t" o:connecttype="custom" o:connectlocs="37,25;35,24;33,24;31,23;31,23;31,24;32,27;32,29;32,29;30,29;27,29;25,29;25,29;25,28;26,25;27,24;27,24;25,24;22,24;20,24;20,24;20,22;20,18;20,17;20,17;22,18;23,18;26,18;26,18;26,17;25,14;25,12;25,12;27,12;30,12;32,12;32,12;32,14;31,17;30,18;30,18;32,18;35,18;37,18;37,18;37,20;37,23;37,25;37,25;0,0;0,42;55,42;55,0;0,0;0,0" o:connectangles="0,0,0,0,0,0,0,0,0,0,0,0,0,0,0,0,0,0,0,0,0,0,0,0,0,0,0,0,0,0,0,0,0,0,0,0,0,0,0,0,0,0,0,0,0,0,0,0,0,0,0,0,0,0,0"/>
                <o:lock v:ext="edit" verticies="t"/>
              </v:shape>
              <v:shape id="Freeform 439" o:spid="_x0000_s1458" style="position:absolute;left:1233;top:834;width:54;height:42;visibility:visible;mso-wrap-style:square;v-text-anchor:top" coordsize="216,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" path="m138,94r-6,l119,94r-8,l113,100r3,11l117,116r-6,l97,116r-8,l91,110,94,97r1,-7l87,93r-9,4l71,99r,-7l71,79r,-7l78,72r13,l98,72,95,66,91,56,89,49r8,l111,49r6,l116,56r-1,12l113,75r10,l132,71r6,-3l138,75r,13l138,94xm,l,168r216,l216,,,xe" stroked="f">
                <v:path arrowok="t" o:connecttype="custom" o:connectlocs="35,24;33,24;30,24;28,24;28,24;28,25;29,28;29,29;29,29;28,29;24,29;22,29;22,29;23,28;24,24;24,23;24,23;22,23;20,24;18,25;18,25;18,23;18,20;18,18;18,18;20,18;23,18;25,18;25,18;24,17;23,14;22,12;22,12;24,12;28,12;29,12;29,12;29,14;29,17;28,19;28,19;31,19;33,18;35,17;35,17;35,19;35,22;35,24;35,24;0,0;0,42;54,42;54,0;0,0;0,0" o:connectangles="0,0,0,0,0,0,0,0,0,0,0,0,0,0,0,0,0,0,0,0,0,0,0,0,0,0,0,0,0,0,0,0,0,0,0,0,0,0,0,0,0,0,0,0,0,0,0,0,0,0,0,0,0,0,0"/>
                <o:lock v:ext="edit" verticies="t"/>
              </v:shape>
              <v:shape id="Freeform 440" o:spid="_x0000_s1459" style="position:absolute;left:318;top:878;width:28;height:33;visibility:visible;mso-wrap-style:square;v-text-anchor:top" coordsize="114,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" path="m89,52l68,38,43,40,18,52,19,37,30,27,43,20r21,l81,27,95,39r,6l92,49r-3,3xm114,39l97,18,74,6,45,,30,6,13,14,1,22r,20l1,61r17,5l18,73r-1,4l13,81,4,86,,94r3,8l21,122r25,12l75,132,92,120r13,-16l114,83r-9,-5l95,74,92,64r7,-5l106,56r8,3l114,54r,-10l114,39xe" stroked="f">
                <v:path arrowok="t" o:connecttype="custom" o:connectlocs="22,13;17,9;11,10;4,13;4,13;5,9;7,7;11,5;11,5;16,5;20,7;23,10;23,10;23,11;23,12;22,13;22,13;28,10;24,4;18,1;11,0;11,0;7,1;3,3;0,5;0,5;0,10;0,15;4,16;4,16;4,18;4,19;3,20;3,20;1,21;0,23;1,25;1,25;5,30;11,33;18,33;18,33;23,30;26,26;28,20;28,20;26,19;23,18;23,16;23,16;24,15;26,14;28,15;28,15;28,13;28,11;28,10;28,10" o:connectangles="0,0,0,0,0,0,0,0,0,0,0,0,0,0,0,0,0,0,0,0,0,0,0,0,0,0,0,0,0,0,0,0,0,0,0,0,0,0,0,0,0,0,0,0,0,0,0,0,0,0,0,0,0,0,0,0,0,0"/>
                <o:lock v:ext="edit" verticies="t"/>
              </v:shape>
              <v:shape id="Freeform 441" o:spid="_x0000_s1460" style="position:absolute;left:357;top:878;width:31;height:27;visibility:visible;mso-wrap-style:square;v-text-anchor:top" coordsize="122,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" path="m30,47r-2,l23,47r-3,l20,34,31,25,45,18r19,l81,24,94,35,78,45,53,36,30,47xm86,6l60,,31,3,8,15,,32,5,52r18,7l21,70r-9,3l3,79,6,91r8,9l23,108,53,94,86,84r36,-3l117,80r-6,-5l106,74,104,62r10,-7l122,50,113,32,102,17,86,6xe" stroked="f">
                <v:path arrowok="t" o:connecttype="custom" o:connectlocs="8,12;7,12;6,12;5,12;5,12;5,9;8,6;11,5;11,5;16,5;21,6;24,9;24,9;20,11;13,9;8,12;8,12;22,2;15,0;8,1;2,4;2,4;0,8;1,13;6,15;6,15;5,18;3,18;1,20;1,20;2,23;4,25;6,27;6,27;13,24;22,21;31,20;31,20;30,20;28,19;27,19;27,19;26,16;29,14;31,13;31,13;29,8;26,4;22,2;22,2" o:connectangles="0,0,0,0,0,0,0,0,0,0,0,0,0,0,0,0,0,0,0,0,0,0,0,0,0,0,0,0,0,0,0,0,0,0,0,0,0,0,0,0,0,0,0,0,0,0,0,0,0,0"/>
                <o:lock v:ext="edit" verticies="t"/>
              </v:shape>
              <v:shape id="Freeform 442" o:spid="_x0000_s1461" style="position:absolute;left:400;top:879;width:31;height:29;visibility:visible;mso-wrap-style:square;v-text-anchor:top" coordsize="125,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" path="m101,44l80,38,56,37,35,47,27,44,25,39r,-7l51,18r27,l101,34r,3l101,42r,2xm118,39l101,15,74,3,42,,23,6,9,17,,34,7,50r11,6l27,69r-2,2l21,73r-6,l7,77,2,84r3,9l7,96r4,l13,93,47,91r31,8l101,117r2,-1l107,114r2,-2l117,96r,-17l109,69r3,-8l119,59r6,-5l122,49r-3,-4l118,39xe" stroked="f">
                <v:path arrowok="t" o:connecttype="custom" o:connectlocs="25,11;20,9;14,9;9,12;9,12;7,11;6,10;6,8;6,8;13,4;19,4;25,8;25,8;25,9;25,10;25,11;25,11;29,10;25,4;18,1;10,0;10,0;6,1;2,4;0,8;0,8;2,12;4,14;7,17;7,17;6,18;5,18;4,18;4,18;2,19;0,21;1,23;1,23;2,24;3,24;3,23;3,23;12,23;19,25;25,29;25,29;26,29;27,28;27,28;27,28;29,24;29,20;27,17;27,17;28,15;30,15;31,13;31,13;30,12;30,11;29,10;29,10" o:connectangles="0,0,0,0,0,0,0,0,0,0,0,0,0,0,0,0,0,0,0,0,0,0,0,0,0,0,0,0,0,0,0,0,0,0,0,0,0,0,0,0,0,0,0,0,0,0,0,0,0,0,0,0,0,0,0,0,0,0,0,0,0,0"/>
                <o:lock v:ext="edit" verticies="t"/>
              </v:shape>
              <v:shape id="Freeform 443" o:spid="_x0000_s1462" style="position:absolute;left:442;top:878;width:31;height:34;visibility:visible;mso-wrap-style:square;v-text-anchor:top" coordsize="123,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" path="m42,36r-4,5l28,51r-5,5l21,37,34,26,50,17,68,16r16,7l97,34r3,4l100,45r1,6l82,45,63,37,42,36xm119,31l99,13,76,2,50,,30,5,12,16,,31,,47,7,61,20,71,5,83r1,21l18,121r24,10l67,135r25,-6l106,115,118,99r3,-19l116,79r-9,-3l101,75,100,62r12,-4l123,51r-2,-5l120,38r-1,-7xe" stroked="f">
                <v:path arrowok="t" o:connecttype="custom" o:connectlocs="11,9;10,10;7,13;6,14;6,14;5,9;9,7;13,4;13,4;17,4;21,6;24,9;24,9;25,10;25,11;25,13;25,13;21,11;16,9;11,9;11,9;30,8;25,3;19,1;13,0;13,0;8,1;3,4;0,8;0,8;0,12;2,15;5,18;5,18;1,21;2,26;5,30;5,30;11,33;17,34;23,32;23,32;27,29;30,25;30,20;30,20;29,20;27,19;25,19;25,19;25,16;28,15;31,13;31,13;30,12;30,10;30,8;30,8" o:connectangles="0,0,0,0,0,0,0,0,0,0,0,0,0,0,0,0,0,0,0,0,0,0,0,0,0,0,0,0,0,0,0,0,0,0,0,0,0,0,0,0,0,0,0,0,0,0,0,0,0,0,0,0,0,0,0,0,0,0"/>
                <o:lock v:ext="edit" verticies="t"/>
              </v:shape>
              <v:shape id="Freeform 444" o:spid="_x0000_s1463" style="position:absolute;left:484;top:878;width:30;height:34;visibility:visible;mso-wrap-style:square;v-text-anchor:top" coordsize="117,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" path="m56,34r-9,4l31,47r-7,4l24,33,40,25,56,17,72,16,86,28r14,13l85,47,71,37,56,34xm105,19l86,6,64,,38,,23,6,8,14,,29,3,44,8,58r16,3l26,72r-9,7l6,80r,12l6,104r2,10l30,127r27,8l85,131r17,-14l114,102r3,-22l116,80r-3,l112,80r-7,-2l100,74r,-9l103,61r8,l117,61r,-15l114,31,105,19xe" stroked="f">
                <v:path arrowok="t" o:connecttype="custom" o:connectlocs="14,9;12,10;8,12;6,13;6,13;6,8;10,6;14,4;14,4;18,4;22,7;26,10;26,10;22,12;18,9;14,9;14,9;27,5;22,2;16,0;10,0;10,0;6,2;2,4;0,7;0,7;1,11;2,15;6,15;6,15;7,18;4,20;2,20;2,20;2,23;2,26;2,29;2,29;8,32;15,34;22,33;22,33;26,29;29,26;30,20;30,20;30,20;29,20;29,20;29,20;27,20;26,19;26,16;26,16;26,15;28,15;30,15;30,15;30,12;29,8;27,5;27,5" o:connectangles="0,0,0,0,0,0,0,0,0,0,0,0,0,0,0,0,0,0,0,0,0,0,0,0,0,0,0,0,0,0,0,0,0,0,0,0,0,0,0,0,0,0,0,0,0,0,0,0,0,0,0,0,0,0,0,0,0,0,0,0,0,0"/>
                <o:lock v:ext="edit" verticies="t"/>
              </v:shape>
              <v:shape id="Freeform 445" o:spid="_x0000_s1464" style="position:absolute;left:1177;top:877;width:29;height:34;visibility:visible;mso-wrap-style:square;v-text-anchor:top" coordsize="115,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" path="m90,46l71,31,47,34,24,46,21,41r,-5l22,32,46,17r28,l98,34r-2,5l94,42r-4,4xm115,41l95,16,67,,32,2,14,17,3,36,2,61r4,l10,59r2,-3l21,69,8,79,,85r6,22l21,122r18,12l65,133r26,-9l113,104r2,-12l113,84,103,78,101,66r9,-12l115,41xe" stroked="f">
                <v:path arrowok="t" o:connecttype="custom" o:connectlocs="23,12;18,8;12,9;6,12;6,12;5,10;5,9;6,8;6,8;12,4;19,4;25,9;25,9;24,10;24,11;23,12;23,12;29,10;24,4;17,0;8,1;8,1;4,4;1,9;1,15;1,15;2,15;3,15;3,14;3,14;5,18;2,20;0,22;0,22;2,27;5,31;10,34;10,34;16,34;23,31;28,26;28,26;29,23;28,21;26,20;26,20;25,17;28,14;29,10;29,10" o:connectangles="0,0,0,0,0,0,0,0,0,0,0,0,0,0,0,0,0,0,0,0,0,0,0,0,0,0,0,0,0,0,0,0,0,0,0,0,0,0,0,0,0,0,0,0,0,0,0,0,0,0"/>
                <o:lock v:ext="edit" verticies="t"/>
              </v:shape>
              <v:shape id="Freeform 446" o:spid="_x0000_s1465" style="position:absolute;left:1010;top:878;width:32;height:33;visibility:visible;mso-wrap-style:square;v-text-anchor:top" coordsize="12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" path="m36,36r-1,3l31,46r-1,3l24,41,28,30r6,-8l56,15r23,2l100,29r2,2l102,38r1,6l84,36,59,29,36,36xm42,l20,12,8,33,2,51r9,3l22,58r4,7l18,71,9,75,,75,4,97r16,17l36,129r28,2l90,125r20,-18l120,94,119,79,106,71,116,54r11,-7l120,29,98,8,72,,42,xe" stroked="f">
                <v:path arrowok="t" o:connecttype="custom" o:connectlocs="9,9;9,10;8,12;8,12;8,12;6,10;7,8;9,6;9,6;14,4;20,4;25,7;25,7;26,8;26,10;26,11;26,11;21,9;15,7;9,9;9,9;11,0;5,3;2,8;1,13;1,13;3,14;6,15;7,16;7,16;5,18;2,19;0,19;0,19;1,24;5,29;9,32;9,32;16,33;23,31;28,27;28,27;30,24;30,20;27,18;27,18;29,14;32,12;30,7;30,7;25,2;18,0;11,0;11,0" o:connectangles="0,0,0,0,0,0,0,0,0,0,0,0,0,0,0,0,0,0,0,0,0,0,0,0,0,0,0,0,0,0,0,0,0,0,0,0,0,0,0,0,0,0,0,0,0,0,0,0,0,0,0,0,0,0"/>
                <o:lock v:ext="edit" verticies="t"/>
              </v:shape>
              <v:shape id="Freeform 447" o:spid="_x0000_s1466" style="position:absolute;left:1053;top:878;width:27;height:31;visibility:visible;mso-wrap-style:square;v-text-anchor:top" coordsize="110,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" path="m96,44l81,35,62,31,44,34r-4,7l33,47r-8,2l30,29,51,19,70,14r11,3l90,25r8,6l98,35r-1,5l96,44xm52,l27,8,10,29,6,56r4,2l20,61r5,2l22,74,10,75,,80,2,99r9,13l25,124r22,l68,113,84,99,93,75,110,56r,-29l94,12,74,3,52,xe" stroked="f">
                <v:path arrowok="t" o:connecttype="custom" o:connectlocs="24,11;20,9;15,8;11,9;11,9;10,10;8,12;6,12;6,12;7,7;13,5;17,4;17,4;20,4;22,6;24,8;24,8;24,9;24,10;24,11;24,11;13,0;7,2;2,7;1,14;1,14;2,15;5,15;6,16;6,16;5,19;2,19;0,20;0,20;0,25;3,28;6,31;6,31;12,31;17,28;21,25;21,25;23,19;27,14;27,7;27,7;23,3;18,1;13,0;13,0" o:connectangles="0,0,0,0,0,0,0,0,0,0,0,0,0,0,0,0,0,0,0,0,0,0,0,0,0,0,0,0,0,0,0,0,0,0,0,0,0,0,0,0,0,0,0,0,0,0,0,0,0,0"/>
                <o:lock v:ext="edit" verticies="t"/>
              </v:shape>
              <v:shape id="Freeform 448" o:spid="_x0000_s1467" style="position:absolute;left:1139;top:878;width:25;height:33;visibility:visible;mso-wrap-style:square;v-text-anchor:top" coordsize="103,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" path="m93,56r6,-4l102,48r1,-7l85,15,57,3,24,,13,5,3,14,,27,2,50,12,71,24,90r12,16l45,121r16,10l80,118,95,101r8,-23l94,75,85,71,83,61r2,-4l89,54r4,2xm7,44l16,29,28,20,44,14r15,3l70,25r9,11l57,33,29,34,7,44xe" stroked="f">
                <v:path arrowok="t" o:connecttype="custom" o:connectlocs="23,14;24,13;25,12;25,10;25,10;21,4;14,1;6,0;6,0;3,1;1,4;0,7;0,7;0,13;3,18;6,23;6,23;9,27;11,30;15,33;15,33;19,30;23,25;25,20;25,20;23,19;21,18;20,15;20,15;21,14;22,14;23,14;23,14;2,11;4,7;7,5;11,4;11,4;14,4;17,6;19,9;19,9;14,8;7,9;2,11;2,11" o:connectangles="0,0,0,0,0,0,0,0,0,0,0,0,0,0,0,0,0,0,0,0,0,0,0,0,0,0,0,0,0,0,0,0,0,0,0,0,0,0,0,0,0,0,0,0,0,0"/>
                <o:lock v:ext="edit" verticies="t"/>
              </v:shape>
              <v:shape id="Freeform 449" o:spid="_x0000_s1468" style="position:absolute;left:968;top:877;width:32;height:35;visibility:visible;mso-wrap-style:square;v-text-anchor:top" coordsize="127,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" path="m70,33l60,38,39,45,28,50,32,39,42,30,54,23r16,1l87,28r13,10l93,46,82,39,70,33xm112,62r10,-4l127,50r,-12l98,10,56,,20,18,10,32,6,49r6,13l17,74,5,83,,94r20,22l43,133r30,4l99,126r21,-16l127,84r-6,-2l109,77r-7,-2l108,71r3,-5l112,62xe" stroked="f">
                <v:path arrowok="t" o:connecttype="custom" o:connectlocs="18,8;15,10;10,11;7,13;7,13;8,10;11,8;14,6;14,6;18,6;22,7;25,10;25,10;23,12;21,10;18,8;18,8;28,16;31,15;32,13;32,10;32,10;25,3;14,0;5,5;5,5;3,8;2,13;3,16;3,16;4,19;1,21;0,24;0,24;5,30;11,34;18,35;18,35;25,32;30,28;32,21;32,21;30,21;27,20;26,19;26,19;27,18;28,17;28,16;28,16;28,16" o:connectangles="0,0,0,0,0,0,0,0,0,0,0,0,0,0,0,0,0,0,0,0,0,0,0,0,0,0,0,0,0,0,0,0,0,0,0,0,0,0,0,0,0,0,0,0,0,0,0,0,0,0,0"/>
                <o:lock v:ext="edit" verticies="t"/>
              </v:shape>
              <v:shape id="Freeform 450" o:spid="_x0000_s1469" style="position:absolute;left:1088;top:882;width:10;height:9;visibility:visible;mso-wrap-style:square;v-text-anchor:top" coordsize="4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" path="m40,l31,11,19,21,12,35r-3,l3,35,,35,5,16,19,4,40,xe" filled="f" stroked="f">
                <v:path arrowok="t" o:connecttype="custom" o:connectlocs="10,0;8,3;5,5;3,9;3,9;2,9;1,9;0,9;0,9;1,4;5,1;10,0;10,0" o:connectangles="0,0,0,0,0,0,0,0,0,0,0,0,0"/>
              </v:shape>
              <v:shape id="Freeform 451" o:spid="_x0000_s1470" style="position:absolute;left:1088;top:882;width:10;height:9;visibility:visible;mso-wrap-style:square;v-text-anchor:top" coordsize="4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" path="m40,l31,11,19,21,12,35r-3,l3,35,,35,5,16,19,4,40,e" filled="f" strokeweight=".2pt">
                <v:path arrowok="t" o:connecttype="custom" o:connectlocs="10,0;8,3;5,5;3,9;3,9;2,9;1,9;0,9;0,9;1,4;5,1;10,0;10,0;10,0" o:connectangles="0,0,0,0,0,0,0,0,0,0,0,0,0,0"/>
              </v:shape>
              <v:shape id="Freeform 452" o:spid="_x0000_s1471" style="position:absolute;left:1056;top:879;width:85;height:76;visibility:visible;mso-wrap-style:square;v-text-anchor:top" coordsize="340,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" path="m248,17r19,4l281,33r11,16l292,52r-1,6l290,61,279,50,259,28,248,17xm272,83l264,69,256,54,242,44r1,-2l245,37r1,-3l260,46r12,15l272,83xm153,49r1,-10l161,33r9,-6l176,26r5,l188,29,176,40,166,52,153,49xm175,193r-8,25l146,233r-23,13l115,246r-8,-2l101,239r26,-11l153,213r22,-20xm99,129r-1,-7l97,107r-2,-7l110,105r12,11l131,129r-9,5l109,134,99,129xm296,88r3,3l300,93r,4l301,125r15,19l340,157,319,117,308,76,300,32,264,9,222,3,178,,135,15,116,52,89,88r-3,22l71,122,57,134r21,10l84,165r15,20l102,202r-5,17l81,229r-3,-8l78,213r1,-4l57,209r-15,8l23,221r-11,6l1,231,,243r4,-3l11,235r4,-4l18,247r-8,15l10,277r6,-13l25,251r14,-2l35,265r1,19l43,303r,-16l43,273r6,-12l78,255r12,30l103,307r7,-15l107,278r2,-15l121,267r4,16l131,293r5,-13l132,264r6,-13l147,256r7,9l158,275r,-14l157,248r3,-11l167,240r4,6l175,251r1,-10l175,230r3,-11l190,226r9,7l204,246r-5,-30l179,186r5,-35l191,119,181,88,158,63r17,-2l190,73r14,12l211,115r-6,30l197,175r19,21l247,202r25,17l272,217r,-4l272,209r-8,-11l247,197r-15,-2l210,165r9,-36l222,91r14,22l233,142r-1,29l237,171r12,1l256,173r-3,-4l247,161r-3,-4l244,135r2,-22l256,93r4,31l266,152r30,9l313,175r9,20l322,217r3,-7l325,203r-1,-8l323,173,304,160,286,145r-4,-20l287,105r9,-17xe" stroked="f">
                <v:path arrowok="t" o:connecttype="custom" o:connectlocs="73,12;73,15;62,4;64,13;61,9;68,15;39,10;44,6;44,10;44,48;31,61;25,59;44,48;24,25;33,32;25,32;75,23;79,36;77,19;56,1;29,13;18,30;21,41;24,54;20,53;11,54;0,57;3,58;3,65;6,62;9,70;11,68;23,71;27,69;31,70;33,65;39,66;39,61;43,61;44,57;50,58;45,46;45,22;48,18;51,36;62,50;68,53;62,49;55,32;58,35;62,43;62,40;62,28;67,38;81,48;81,50;76,40;72,26" o:connectangles="0,0,0,0,0,0,0,0,0,0,0,0,0,0,0,0,0,0,0,0,0,0,0,0,0,0,0,0,0,0,0,0,0,0,0,0,0,0,0,0,0,0,0,0,0,0,0,0,0,0,0,0,0,0,0,0,0,0"/>
                <o:lock v:ext="edit" verticies="t"/>
              </v:shape>
              <v:shape id="Freeform 453" o:spid="_x0000_s1472" style="position:absolute;left:722;top:953;width:44;height:39;visibility:visible;mso-wrap-style:square;v-text-anchor:top" coordsize="175,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" path="m116,123l92,119,78,101,60,99,47,92,36,83,30,69,34,58r7,-7l50,46r23,2l92,49,105,33r22,-3l142,41r7,19l133,78r-4,24l116,123xm117,1l82,22r-44,l4,40,,66,6,90r15,21l51,116r21,16l92,151r23,4l137,147r14,-16l155,93,171,64r4,-36l162,8,140,,117,1xe" stroked="f">
                <v:path arrowok="t" o:connecttype="custom" o:connectlocs="29,31;23,30;20,25;15,25;15,25;12,23;9,21;8,17;8,17;9,15;10,13;13,12;13,12;18,12;23,12;26,8;26,8;32,8;36,10;37,15;37,15;33,20;32,26;29,31;29,31;29,0;21,6;10,6;1,10;1,10;0,17;2,23;5,28;5,28;13,29;18,33;23,38;23,38;29,39;34,37;38,33;38,33;39,23;43,16;44,7;44,7;41,2;35,0;29,0;29,0" o:connectangles="0,0,0,0,0,0,0,0,0,0,0,0,0,0,0,0,0,0,0,0,0,0,0,0,0,0,0,0,0,0,0,0,0,0,0,0,0,0,0,0,0,0,0,0,0,0,0,0,0,0"/>
                <o:lock v:ext="edit" verticies="t"/>
              </v:shape>
              <v:shape id="Freeform 454" o:spid="_x0000_s1473" style="position:absolute;left:611;top:788;width:35;height:44;visibility:visible;mso-wrap-style:square;v-text-anchor:top" coordsize="140,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" path="m104,106r-9,-3l85,100,74,95r2,9l81,119r2,8l74,127r-17,l48,127r2,-7l53,107r2,-6l48,101r-17,l24,101r,-9l24,77r,-8l31,73r10,4l53,77,51,69,49,55,48,47r9,l74,47r9,l80,55,74,67r-2,6l80,73r16,l104,73r,9l104,97r,9xm81,l52,5,26,14,4,32r,45l,123r10,37l51,175r23,-2l95,165r20,-8l139,125r1,-41l140,45,125,24,105,8,81,xe" stroked="f">
                <v:path arrowok="t" o:connecttype="custom" o:connectlocs="24,26;19,24;19,26;21,32;19,32;12,32;13,30;14,25;12,25;6,25;6,23;6,17;8,18;13,19;13,17;12,12;14,12;21,12;20,14;18,18;20,18;26,18;26,21;26,27;20,0;7,4;1,8;0,31;13,44;19,43;29,39;35,31;35,11;31,6;20,0" o:connectangles="0,0,0,0,0,0,0,0,0,0,0,0,0,0,0,0,0,0,0,0,0,0,0,0,0,0,0,0,0,0,0,0,0,0,0"/>
                <o:lock v:ext="edit" verticies="t"/>
              </v:shape>
              <v:shape id="Freeform 455" o:spid="_x0000_s1474" style="position:absolute;left:837;top:788;width:34;height:43;visibility:visible;mso-wrap-style:square;v-text-anchor:top" coordsize="139,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" path="m111,110r-8,-4l93,103,82,97r2,9l87,122r2,8l81,130r-17,l54,130r2,-7l61,111r2,-8l54,103r-15,l30,103r,-8l30,80r,-9l39,77r9,3l60,79,59,71,56,58,54,50r10,l81,50r8,l86,57,82,70r-3,7l87,77r16,l111,77r,8l111,101r,9xm23,15l4,50,,93r2,42l29,161r31,10l97,171r37,-32l138,86r1,-54l105,6,63,,23,15xe" stroked="f">
                <v:path arrowok="t" o:connecttype="custom" o:connectlocs="25,27;20,24;21,27;22,33;20,33;13,33;14,31;15,26;13,26;7,26;7,24;7,18;10,19;15,20;14,18;13,13;16,13;22,13;21,14;19,19;21,19;27,19;27,21;27,28;6,4;0,23;0,34;15,43;24,43;34,22;34,8;15,0;6,4" o:connectangles="0,0,0,0,0,0,0,0,0,0,0,0,0,0,0,0,0,0,0,0,0,0,0,0,0,0,0,0,0,0,0,0,0"/>
                <o:lock v:ext="edit" verticies="t"/>
              </v:shape>
              <v:shape id="Freeform 456" o:spid="_x0000_s1475" style="position:absolute;left:792;top:791;width:34;height:37;visibility:visible;mso-wrap-style:square;v-text-anchor:top" coordsize="137,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" path="m113,100r-9,-4l95,93,84,89r2,9l89,113r2,8l82,121r-16,l57,121r1,-7l63,101r2,-7l56,94r-15,l33,94r,-9l33,70r,-8l41,68r10,2l63,70,60,62,58,48,57,40r9,l82,40r9,l89,48,84,61r-4,7l89,68r15,l113,68r,8l113,91r,9xm46,39l29,54,10,70,,88r9,23l35,136r45,11l119,132r15,-32l137,68,133,37,118,11,95,,75,8,59,23,46,39xe" stroked="f">
                <v:path arrowok="t" o:connecttype="custom" o:connectlocs="26,24;21,22;21,25;23,30;20,30;14,30;14,29;16,24;14,24;8,24;8,21;8,16;10,17;16,18;15,16;14,10;16,10;23,10;22,12;20,17;22,17;28,17;28,19;28,25;28,25;7,14;0,22;2,28;20,37;30,33;34,17;33,9;24,0;19,2;11,10" o:connectangles="0,0,0,0,0,0,0,0,0,0,0,0,0,0,0,0,0,0,0,0,0,0,0,0,0,0,0,0,0,0,0,0,0,0,0"/>
                <o:lock v:ext="edit" verticies="t"/>
              </v:shape>
              <v:shape id="Freeform 457" o:spid="_x0000_s1476" style="position:absolute;left:654;top:789;width:34;height:37;visibility:visible;mso-wrap-style:square;v-text-anchor:top" coordsize="137,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" path="m104,94r-7,l80,94r-8,l75,102r3,12l80,122r-9,l54,122r-9,l47,113,52,98r2,-8l43,94,33,98r-9,2l24,92r,-16l24,68r8,l47,68r9,l53,62,48,48,45,42r9,l71,42r9,l79,49,77,64r-2,6l87,71,97,68r7,-5l104,71r,16l104,94xm43,l19,12,4,39,,68r2,33l17,132r40,15l102,137r27,-25l137,88,127,70,108,54,91,40,78,23,63,8,43,xe" stroked="f">
                <v:path arrowok="t" o:connecttype="custom" o:connectlocs="24,24;18,24;19,26;20,31;18,31;11,31;12,28;13,23;11,24;6,25;6,23;6,17;8,17;14,17;13,16;11,11;13,11;20,11;20,12;19,18;22,18;26,16;26,18;26,24;11,0;1,10;0,17;4,33;14,37;32,28;34,22;27,14;23,10;16,2;11,0" o:connectangles="0,0,0,0,0,0,0,0,0,0,0,0,0,0,0,0,0,0,0,0,0,0,0,0,0,0,0,0,0,0,0,0,0,0,0"/>
                <o:lock v:ext="edit" verticies="t"/>
              </v:shape>
              <v:shape id="Freeform 458" o:spid="_x0000_s1477" style="position:absolute;left:705;top:736;width:74;height:50;visibility:visible;mso-wrap-style:square;v-text-anchor:top" coordsize="298,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" path="m203,124r-19,-4l172,108r7,-16l179,93r-2,1l177,95,193,83r24,-1l238,88r-7,17l219,118r-16,6xm74,75r12,3l96,86r11,8l106,94r-2,l106,95r2,2l110,99r-8,11l91,118r-14,3l63,116,48,106,37,95,48,86,60,77,74,75xm207,l197,8r-13,3l172,15r-8,-2l151,7,143,5,111,15,83,5,60,15,46,20,31,22,18,17,,53,6,98,5,136r8,-8l16,118r9,-3l27,145r15,27l62,197r2,-1l69,191r3,-1l95,183r,-26l116,149r,6l117,168r1,7l119,175r1,l121,175r,-33l125,106,118,71,103,59,85,52,64,51,50,59,39,71,32,59,52,41,77,33r27,1l137,70r5,52l148,173r,-50l148,77,177,43r24,-5l225,41r22,10l249,62r5,9l249,78,225,64,197,62r-25,9l165,93r,24l168,143r27,18l216,187r25,15l245,178r9,-21l269,139r-5,-10l260,119r5,-10l278,122r8,14l298,149r-3,-37l293,81r5,-34l272,20,239,17,207,xe" stroked="f">
                <v:path arrowok="t" o:connecttype="custom" o:connectlocs="43,27;44,23;44,24;59,22;54,29;18,19;27,23;26,23;26,24;27,25;19,30;12,26;12,21;18,19;46,3;41,3;36,1;15,4;8,5;0,13;1,34;6,28;10,43;16,49;18,47;29,37;29,42;30,43;30,43;29,18;21,13;12,15;8,15;26,8;35,30;37,30;44,11;61,13;63,18;56,16;43,18;42,35;54,46;61,44;67,34;66,27;71,34;73,28;74,12;51,0" o:connectangles="0,0,0,0,0,0,0,0,0,0,0,0,0,0,0,0,0,0,0,0,0,0,0,0,0,0,0,0,0,0,0,0,0,0,0,0,0,0,0,0,0,0,0,0,0,0,0,0,0,0"/>
                <o:lock v:ext="edit" verticies="t"/>
              </v:shape>
              <v:shape id="Freeform 459" o:spid="_x0000_s1478" style="position:absolute;left:275;top:878;width:30;height:34;visibility:visible;mso-wrap-style:square;v-text-anchor:top" coordsize="122,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" path="m122,56r-3,-7l114,38r-2,-7l90,14,64,3,36,,17,14,10,34,6,51r1,l8,51r,-3l8,44r,-3l21,29,34,22,50,17r21,2l89,29r11,20l97,50r-3,l92,50r-1,l91,51r-1,1l90,51r-1,l89,50,75,45,62,39,48,41,29,49,21,67,4,78,,93r3,15l8,121r24,9l55,136r25,-5l96,118r12,-16l117,85,107,80,99,74,97,63r8,-4l114,59r8,-3xe" stroked="f">
                <v:path arrowok="t" o:connecttype="custom" o:connectlocs="29,12;28,8;22,4;9,0;4,4;1,13;2,13;2,13;2,12;2,10;5,7;12,4;17,5;25,12;24,13;23,13;22,13;22,13;22,13;22,13;18,11;12,10;7,12;1,20;0,23;2,30;8,33;20,33;24,30;29,21;26,20;24,16;26,15;30,14" o:connectangles="0,0,0,0,0,0,0,0,0,0,0,0,0,0,0,0,0,0,0,0,0,0,0,0,0,0,0,0,0,0,0,0,0,0"/>
              </v:shape>
              <v:shape id="Freeform 460" o:spid="_x0000_s1479" style="position:absolute;left:653;top:258;width:7;height:28;visibility:visible;mso-wrap-style:square;v-text-anchor:top" coordsize="28,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" path="m,112r7,l20,112r8,l28,84r,-51l28,5,27,3,24,1,14,,4,1,1,3,,5,,33,,84r,28xe" stroked="f">
                <v:path arrowok="t" o:connecttype="custom" o:connectlocs="0,28;2,28;5,28;7,28;7,28;7,21;7,8;7,1;7,1;7,1;6,0;4,0;4,0;1,0;0,1;0,1;0,1;0,8;0,21;0,28;0,28;0,28" o:connectangles="0,0,0,0,0,0,0,0,0,0,0,0,0,0,0,0,0,0,0,0,0,0"/>
              </v:shape>
              <v:shape id="Freeform 461" o:spid="_x0000_s1480" style="position:absolute;left:711;top:258;width:7;height:28;visibility:visible;mso-wrap-style:square;v-text-anchor:top" coordsize="27,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" path="m,112r6,l20,112r7,l27,84r,-51l27,5r,-2l23,1,14,,4,1,,3,,5,,33,,84r,28xe" stroked="f">
                <v:path arrowok="t" o:connecttype="custom" o:connectlocs="0,28;2,28;5,28;7,28;7,28;7,21;7,8;7,1;7,1;7,1;6,0;4,0;4,0;1,0;0,1;0,1;0,1;0,8;0,21;0,28;0,28;0,28" o:connectangles="0,0,0,0,0,0,0,0,0,0,0,0,0,0,0,0,0,0,0,0,0,0"/>
              </v:shape>
              <v:shape id="Freeform 462" o:spid="_x0000_s1481" style="position:absolute;left:769;top:258;width:7;height:28;visibility:visible;mso-wrap-style:square;v-text-anchor:top" coordsize="27,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" path="m,112r6,l20,112r7,l27,83r,-50l27,4r,-1l23,1,13,,3,1,,3,,4,,33,,83r,29xe" stroked="f">
                <v:path arrowok="t" o:connecttype="custom" o:connectlocs="0,28;2,28;5,28;7,28;7,28;7,21;7,8;7,1;7,1;7,1;6,0;3,0;3,0;1,0;0,1;0,1;0,1;0,8;0,21;0,28;0,28;0,28" o:connectangles="0,0,0,0,0,0,0,0,0,0,0,0,0,0,0,0,0,0,0,0,0,0"/>
              </v:shape>
              <v:shape id="Freeform 463" o:spid="_x0000_s1482" style="position:absolute;left:826;top:256;width:7;height:28;visibility:visible;mso-wrap-style:square;v-text-anchor:top" coordsize="29,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" path="m,112r8,l21,112r8,l29,85r,-52l29,6,28,4,25,1,15,,5,1,1,4,,6,,33,,85r,27xe" stroked="f">
                <v:path arrowok="t" o:connecttype="custom" o:connectlocs="0,28;2,28;5,28;7,28;7,28;7,21;7,8;7,2;7,2;7,1;6,0;4,0;4,0;1,0;0,1;0,2;0,2;0,8;0,21;0,28;0,28;0,28" o:connectangles="0,0,0,0,0,0,0,0,0,0,0,0,0,0,0,0,0,0,0,0,0,0"/>
              </v:shape>
              <v:shape id="Freeform 464" o:spid="_x0000_s1483" style="position:absolute;left:539;top:731;width:35;height:35;visibility:visible;mso-wrap-style:square;v-text-anchor:top" coordsize="142,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" path="m114,89r-9,-4l95,82,84,78r2,7l90,101r3,8l83,109r-17,l56,109r3,-6l63,90r2,-7l56,83r-15,l33,83r,-9l33,59r,-8l41,56r10,3l62,59,61,51,59,37,56,29r10,l83,29r10,l89,36,84,49r-2,7l89,56r16,l114,56r,8l114,80r,9xm7,95r17,26l52,137r33,4l107,132r20,-11l140,102r2,-30l141,43,128,17,89,,46,4,12,28,5,50,,73,7,95xe" stroked="f">
                <v:path arrowok="t" o:connecttype="custom" o:connectlocs="26,21;21,19;21,21;23,27;20,27;14,27;15,26;16,21;14,21;8,21;8,18;8,13;10,14;15,15;15,13;14,7;16,7;23,7;22,9;20,14;22,14;28,14;28,16;28,22;2,24;13,34;21,35;31,30;35,25;35,11;32,4;11,1;3,7;0,18;2,24" o:connectangles="0,0,0,0,0,0,0,0,0,0,0,0,0,0,0,0,0,0,0,0,0,0,0,0,0,0,0,0,0,0,0,0,0,0,0"/>
                <o:lock v:ext="edit" verticies="t"/>
              </v:shape>
              <v:shape id="Freeform 465" o:spid="_x0000_s1484" style="position:absolute;left:526;top:683;width:63;height:300;visibility:visible;mso-wrap-style:square;v-text-anchor:top" coordsize="253,1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" path="m220,261l208,215,174,182,128,170,81,182,48,215,35,261r13,47l81,341r47,12l174,341r34,-33l220,261xm223,1193r7,l246,1192r7,-1l253,1185r,-16l253,1143r,-34l253,1066r-1,-48l252,963r,-59l252,841r-1,-65l251,709r,-66l250,576r,-65l250,448r-1,-59l249,336r,-50l249,244r,-35l248,184r,-16l248,162,228,137,183,81,139,25,119,,88,40,31,115,,155r,5l,175r,25l,231r,40l,318r,52l,425r,60l,548r,64l,678r,64l,807r,63l,930r,56l,1037r,46l,1123r,33l,1180r,15l,1201r6,-1l15,1197r5,-1l20,1188r,-23l20,1129r,-46l20,1029r,-62l20,901r,-67l20,768r,-66l20,640r,-54l20,539r,-35l20,481r,-8l22,454,36,420,69,403r29,20l107,457r,19l107,484r,23l107,542r,46l107,643r-1,60l106,769r,67l106,902r-1,66l105,1029r,54l105,1129r-1,36l104,1188r,7l110,1195r10,l127,1195r,-7l127,1165r,-37l127,1082r,-54l127,966r,-66l127,833r,-68l127,700r,-62l127,583r,-46l127,502r,-23l127,470r3,-17l148,419r41,-19l225,419r5,34l228,470r,9l228,501r,36l228,583r-1,55l227,700r-1,64l226,832r-1,67l225,965r-1,61l224,1080r,47l223,1162r,23l223,1193xe" stroked="f">
                <v:path arrowok="t" o:connecttype="custom" o:connectlocs="43,45;20,45;9,65;32,88;52,77;56,298;63,298;63,292;63,266;63,226;63,177;62,128;62,84;62,52;62,40;46,20;30,0;0,39;0,44;0,68;0,106;0,153;0,202;0,246;0,281;0,299;1,300;5,299;5,282;5,242;5,192;5,146;5,120;5,113;17,101;27,119;27,127;27,161;26,209;26,257;26,291;26,299;32,299;32,291;32,257;32,208;32,159;32,125;32,117;47,100;57,113;57,120;57,146;56,191;56,241;56,282;56,298" o:connectangles="0,0,0,0,0,0,0,0,0,0,0,0,0,0,0,0,0,0,0,0,0,0,0,0,0,0,0,0,0,0,0,0,0,0,0,0,0,0,0,0,0,0,0,0,0,0,0,0,0,0,0,0,0,0,0,0,0"/>
                <o:lock v:ext="edit" verticies="t"/>
              </v:shape>
              <v:shape id="Freeform 466" o:spid="_x0000_s1485" style="position:absolute;left:908;top:731;width:35;height:35;visibility:visible;mso-wrap-style:square;v-text-anchor:top" coordsize="14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" path="m113,89r-8,-4l94,82,84,78r2,7l89,101r2,8l83,109r-18,l56,109r2,-6l63,90r1,-7l56,83r-15,l32,83r,-9l32,59r,-8l41,56r9,3l62,59,61,51,57,37,56,29r9,l83,29r8,l89,36,84,49r-4,7l89,56r16,l113,56r,8l113,80r,9xm6,95r18,26l52,137r33,4l107,132r20,-11l139,102r2,-30l141,43,127,17,88,,46,4,12,28,3,50,,73,6,95xe" stroked="f">
                <v:path arrowok="t" o:connecttype="custom" o:connectlocs="26,21;21,19;21,21;23,27;21,27;14,27;14,26;16,21;14,21;8,21;8,18;8,13;10,14;15,15;15,13;14,7;16,7;23,7;22,9;20,14;22,14;28,14;28,16;28,22;1,24;13,34;21,35;32,30;35,25;35,11;32,4;11,1;3,7;0,18;1,24" o:connectangles="0,0,0,0,0,0,0,0,0,0,0,0,0,0,0,0,0,0,0,0,0,0,0,0,0,0,0,0,0,0,0,0,0,0,0"/>
                <o:lock v:ext="edit" verticies="t"/>
              </v:shape>
              <v:shape id="Freeform 467" o:spid="_x0000_s1486" style="position:absolute;left:895;top:683;width:63;height:300;visibility:visible;mso-wrap-style:square;v-text-anchor:top" coordsize="253,1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" path="m220,261l207,215,174,182,127,170,81,182,48,215,34,261r14,47l81,341r46,12l174,341r33,-33l220,261xm253,1191r,-6l253,1169r,-26l252,1109r,-43l252,1018r,-55l252,904r-1,-63l251,776r,-67l250,643r,-67l250,511r-1,-63l249,389r,-53l249,286r-1,-42l248,209r,-25l248,168r,-6l228,137,183,81,139,25,118,,87,40,31,115,,155r,5l,175r,25l,231r,40l,318r,52l,425r,60l,548r,64l,678r,64l,807r,63l,930r,56l,1037r,46l,1123r,33l,1180r,15l,1201r5,-1l15,1197r5,-1l20,1188r,-23l20,1129r,-46l20,1029r,-62l20,901r,-67l20,768r,-66l20,640r,-54l20,539r,-35l20,481r,-8l22,454,36,420,67,403r31,20l107,457r,19l107,484r,23l107,542r-1,46l106,643r,60l106,769r-1,67l105,902r,66l105,1029r-1,54l104,1129r,36l104,1188r,7l109,1195r11,l126,1195r,-7l126,1165r,-37l126,1082r,-54l126,966r1,-66l127,833r,-68l127,700r,-62l127,583r,-46l127,502r,-23l127,470r3,-17l148,419r40,-19l224,419r6,34l228,470r,9l228,501r-1,36l227,583r,55l226,700r,64l225,832r,67l224,965r,61l224,1080r-2,47l222,1162r,23l222,1193r10,l243,1192r10,-1xe" stroked="f">
                <v:path arrowok="t" o:connecttype="custom" o:connectlocs="43,45;20,45;8,65;32,88;52,77;63,298;63,286;63,254;63,210;62,161;62,112;62,71;62,46;62,40;35,6;22,10;0,39;0,50;0,79;0,121;0,169;0,217;0,259;0,289;0,300;4,299;5,297;5,271;5,225;5,175;5,135;5,118;9,105;24,106;27,119;27,135;26,176;26,225;26,271;26,297;27,299;31,299;31,282;31,241;32,191;32,146;32,120;32,113;47,100;57,117;57,125;57,159;56,208;56,256;55,290;55,298;63,298" o:connectangles="0,0,0,0,0,0,0,0,0,0,0,0,0,0,0,0,0,0,0,0,0,0,0,0,0,0,0,0,0,0,0,0,0,0,0,0,0,0,0,0,0,0,0,0,0,0,0,0,0,0,0,0,0,0,0,0,0"/>
                <o:lock v:ext="edit" verticies="t"/>
              </v:shape>
              <v:shape id="Freeform 468" o:spid="_x0000_s1487" style="position:absolute;left:655;top:651;width:170;height:162;visibility:visible;mso-wrap-style:square;v-text-anchor:top" coordsize="68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" path="m659,458r-25,51l599,556r-41,42l506,633r6,-48l531,540r19,-46l564,490r18,-8l594,465r4,-36l624,405r-5,-35l596,336,583,295,543,271,507,239,461,220,413,205,366,189r-58,10l259,208r-45,29l177,246r-33,18l116,289r-16,27l85,341r-1,31l107,409r5,47l138,490r19,8l172,509r5,22l189,555r7,27l201,609r5,13l207,635r-1,15l167,627,130,599,95,567,64,531,39,492,20,451,7,407,,360,,315,7,271,18,229,34,189,56,152,83,118,113,86,148,57,186,36,228,19,271,7,314,2,359,r43,6l446,16r40,15l526,52r36,27l594,111r29,35l646,187r17,44l675,276r6,47l680,368r-8,46l659,458xe" stroked="f">
                <v:path arrowok="t" o:connecttype="custom" o:connectlocs="158,127;139,149;126,158;133,135;137,123;145,120;148,116;156,101;155,92;146,74;136,68;115,55;91,47;77,50;53,59;44,61;29,72;25,79;21,93;27,102;34,122;39,124;44,132;47,138;50,152;51,155;51,162;42,156;24,141;10,123;2,101;0,90;2,68;8,47;21,29;37,14;46,9;68,2;90,0;111,4;131,13;148,28;156,36;166,58;170,81;168,103;165,114" o:connectangles="0,0,0,0,0,0,0,0,0,0,0,0,0,0,0,0,0,0,0,0,0,0,0,0,0,0,0,0,0,0,0,0,0,0,0,0,0,0,0,0,0,0,0,0,0,0,0"/>
              </v:shape>
              <v:shape id="Freeform 469" o:spid="_x0000_s1488" style="position:absolute;left:1562;top:294;width:1181;height:1175;visibility:visible;mso-wrap-style:square;v-text-anchor:top" coordsize="4723,4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" path="m2361,4700r41,l2441,4699r41,-2l2522,4695r38,-4l2600,4688r39,-4l2678,4679r38,-5l2755,4667r38,-6l2832,4653r37,-8l2908,4636r37,-8l2982,4618r37,-11l3056,4596r36,-11l3129,4573r35,-13l3200,4546r35,-14l3270,4518r36,-14l3340,4488r34,-16l3408,4455r34,-16l3475,4421r33,-18l3541,4384r33,-18l3606,4346r32,-20l3668,4305r31,-21l3730,4262r31,-22l3791,4219r29,-23l3850,4172r28,-24l3907,4124r28,-24l3962,4075r28,-26l4017,4023r26,-26l4069,3970r26,-27l4120,3916r25,-29l4169,3859r24,-29l4216,3801r23,-29l4262,3742r22,-30l4305,3681r22,-31l4347,3619r21,-32l4387,3555r19,-32l4425,3490r18,-33l4460,3425r18,-34l4494,3358r16,-35l4526,3289r14,-36l4555,3219r14,-36l4582,3148r13,-36l4608,3076r11,-36l4630,3003r11,-37l4650,2930r9,-37l4668,2855r8,-38l4683,2780r7,-39l4697,2703r5,-38l4707,2625r4,-38l4714,2547r4,-39l4720,2468r2,-39l4723,2389r,-40l4723,2309r-1,-39l4720,2229r-2,-39l4714,2151r-3,-39l4707,2072r-5,-38l4697,1996r-7,-39l4683,1919r-7,-37l4668,1843r-9,-37l4650,1769r-9,-37l4630,1696r-11,-37l4608,1623r-13,-36l4582,1551r-13,-36l4555,1480r-15,-35l4526,1411r-16,-35l4494,1342r-16,-34l4460,1275r-17,-34l4425,1208r-19,-32l4387,1143r-19,-31l4347,1080r-20,-31l4305,1018r-21,-30l4262,957r-23,-30l4216,898r-23,-29l4169,841r-24,-29l4120,784r-25,-28l4069,729r-26,-26l4017,676r-27,-26l3962,625r-27,-25l3907,575r-29,-24l3850,527r-30,-23l3791,481r-30,-23l3730,436r-31,-21l3668,394r-30,-20l3606,354r-32,-20l3541,314r-33,-17l3475,278r-33,-17l3408,244r-34,-16l3340,211r-34,-15l3270,181r-35,-15l3200,153r-36,-13l3129,127r-37,-12l3056,104,3019,93,2982,82,2945,72r-37,-9l2869,54r-37,-7l2793,39r-38,-6l2716,26r-38,-6l2639,16r-39,-4l2560,7,2522,5,2482,3,2441,1,2402,r-41,l2321,r-39,1l2241,3r-39,2l2162,7r-38,5l2084,16r-39,4l2006,26r-39,7l1930,39r-39,8l1853,54r-37,9l1778,72r-37,10l1705,93r-38,11l1631,115r-36,12l1558,140r-35,13l1488,166r-35,15l1418,196r-35,15l1348,228r-33,16l1281,261r-33,17l1215,297r-33,17l1149,334r-32,20l1085,374r-30,20l1023,415r-30,21l962,458r-29,23l903,504r-30,23l845,551r-29,24l789,600r-29,25l734,650r-28,26l680,703r-27,26l628,756r-25,28l579,812r-25,29l530,869r-23,29l484,927r-23,30l439,988r-22,30l396,1049r-20,31l355,1112r-19,31l317,1176r-19,32l281,1241r-18,34l245,1308r-16,34l212,1376r-15,35l183,1445r-15,35l154,1515r-13,36l128,1587r-12,36l105,1659r-11,37l83,1732r-10,37l64,1806r-9,37l47,1882r-7,37l33,1957r-6,39l21,2034r-4,38l12,2112r-4,39l6,2190r-3,39l1,2270,,2309r,40l,2389r1,40l3,2468r3,40l8,2547r4,40l17,2625r4,40l27,2703r6,38l40,2780r7,37l55,2855r9,38l73,2930r10,36l94,3003r11,37l116,3076r12,36l141,3148r13,35l168,3219r15,34l197,3289r15,34l229,3358r16,33l263,3425r18,32l298,3490r19,33l336,3555r19,32l376,3619r20,31l417,3681r22,31l461,3742r23,30l507,3801r23,29l554,3859r25,28l603,3916r25,27l653,3970r27,27l706,4023r28,26l760,4075r29,25l816,4124r29,24l873,4172r30,24l933,4219r29,21l993,4262r30,22l1055,4305r30,21l1117,4346r32,20l1182,4384r33,19l1248,4421r33,18l1315,4455r33,17l1383,4488r35,16l1453,4518r35,14l1523,4546r35,14l1595,4573r36,12l1667,4596r38,11l1741,4618r37,10l1816,4636r37,9l1891,4653r39,8l1967,4667r39,7l2045,4679r39,5l2124,4688r38,3l2202,4695r39,2l2282,4699r39,1l2361,4700xe" fillcolor="#004171" stroked="f">
                <v:path arrowok="t" o:connecttype="custom" o:connectlocs="650,1172;717,1161;782,1143;844,1118;902,1087;955,1049;1004,1006;1048,958;1087,905;1120,848;1146,787;1165,723;1177,656;1181,587;1178,528;1167,461;1149,397;1124,336;1092,278;1054,225;1011,176;963,132;910,94;852,61;791,35;727,16;660,4;590,0;531,3;463,14;399,32;337,57;279,89;226,126;177,169;133,217;94,270;61,327;35,388;16,452;4,518;0,587;3,647;14,714;32,778;57,840;89,897;127,950;170,999;218,1043;271,1082;329,1114;390,1140;454,1159;521,1171;590,1175" o:connectangles="0,0,0,0,0,0,0,0,0,0,0,0,0,0,0,0,0,0,0,0,0,0,0,0,0,0,0,0,0,0,0,0,0,0,0,0,0,0,0,0,0,0,0,0,0,0,0,0,0,0,0,0,0,0,0,0"/>
              </v:shape>
              <v:shape id="Freeform 470" o:spid="_x0000_s1489" style="position:absolute;left:1818;top:525;width:651;height:708;visibility:visible;mso-wrap-style:square;v-text-anchor:top" coordsize="2603,2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" path="m,990l21,944,44,901,69,858,97,818r28,-41l155,737r29,-40l212,655r12,-18l247,609r31,-37l312,532r38,-39l386,460r33,-22l445,430r17,12l473,491r1,53l489,595r34,49l568,684r57,18l671,698r38,-14l738,663r21,-27l771,604r1,-35l764,532,747,494,718,457,671,421,622,399,571,377r-19,-3l530,369r-2,-15l551,323r25,-27l606,269r37,-31l682,210r38,-27l761,157r40,-24l842,108,883,83,925,58,968,41r39,-2l1046,52r34,23l1112,107r27,36l1162,182r19,39l1200,263r23,33l1251,307r41,-25l1331,232r33,-61l1398,115r30,-40l1475,21,1512,r48,23l1609,46r47,24l1703,96r53,29l1809,157r46,39l1874,236r-19,31l1819,292r-37,26l1759,344r-18,32l1729,410r-6,36l1724,480r8,31l1748,538r26,17l1807,564r44,-3l1900,536r40,-43l1964,442r2,-56l1965,315r11,-44l1999,266r32,9l2069,297r42,30l2154,361r42,35l2233,428r31,27l2286,472r40,30l2365,534r38,35l2437,607r29,40l2490,692r15,47l2477,755r-61,2l2374,773r-21,50l2337,869r-9,48l2326,971r1,47l2328,1067r,52l2328,1169r1,52l2332,1271r4,50l2342,1367r28,25l2419,1384r53,l2512,1409r32,41l2568,1496r14,45l2582,1595r-7,52l2581,1700r12,19l2603,1733r-6,21l2582,1783r-11,31l2561,1846r-18,43l2524,1935r-23,47l2473,2028r-30,43l2410,2108r-36,30l2323,2168r-50,28l2222,2224r-39,43l2159,2324r-21,63l2122,2426r-20,36l2078,2495r-26,31l2023,2553r-31,25l1958,2603r-35,20l1887,2643r-39,19l1810,2678r-39,17l1732,2710r-40,14l1653,2739r-38,15l1578,2768r-36,14l1491,2809r-55,22l1390,2822r-44,-25l1295,2781r-52,-10l1193,2764r-51,-10l1091,2745r-53,-11l985,2722r-50,-14l885,2690r-46,-21l790,2640r-41,-31l713,2576r-36,-39l642,2492r-20,-36l610,2416r-16,-38l561,2342r-37,-9l475,2322r-40,-18l398,2281r-36,-26l329,2224r-32,-34l268,2154r-27,-39l217,2075r-21,-42l176,1992r-17,-43l146,1908r-11,-40l125,1830r-11,-49l104,1725r-2,-54l112,1627r28,-28l178,1586r38,-13l246,1550r20,-43l275,1455r4,-47l281,1358r-4,-48l267,1264r-15,-47l232,1172r-24,-42l188,1094r-26,-43l135,1027r-44,-7l44,1013,7,997,4,996,2,993,,990xe" filled="f" stroked="f">
                <v:path arrowok="t" o:connecttype="custom" o:connectlocs="24,205;53,164;88,123;116,111;131,161;177,171;191,133;156,100;132,89;152,67;200,33;242,10;285,36;306,74;341,43;378,0;426,24;464,49;446,80;431,120;463,140;491,111;500,67;549,99;582,126;623,173;594,193;582,243;582,292;586,342;628,352;646,399;651,433;640,462;618,507;581,542;540,581;520,624;481,656;433,678;386,696;348,706;298,691;234,677;187,652;156,614;131,583;91,564;54,519;34,467;26,418;54,393;70,352;63,304;41,263;2,249;0,248" o:connectangles="0,0,0,0,0,0,0,0,0,0,0,0,0,0,0,0,0,0,0,0,0,0,0,0,0,0,0,0,0,0,0,0,0,0,0,0,0,0,0,0,0,0,0,0,0,0,0,0,0,0,0,0,0,0,0,0,0"/>
              </v:shape>
              <v:shape id="Freeform 471" o:spid="_x0000_s1490" style="position:absolute;left:1818;top:525;width:651;height:708;visibility:visible;mso-wrap-style:square;v-text-anchor:top" coordsize="2603,2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" path="m,990l21,944,44,901,69,858,97,818r28,-41l155,737r29,-40l212,655r12,-18l247,609r31,-37l312,532r38,-39l386,460r33,-22l445,430r17,12l473,491r1,53l489,595r34,49l568,684r57,18l671,698r38,-14l738,663r21,-27l771,604r1,-35l764,532,747,494,718,457,671,421,622,399,571,377r-19,-3l530,369r-2,-15l551,323r25,-27l606,269r37,-31l682,210r38,-27l761,157r40,-24l842,108,883,83,925,58,968,41r39,-2l1046,52r34,23l1112,107r27,36l1162,182r19,39l1200,263r23,33l1251,307r41,-25l1331,232r33,-61l1398,115r30,-40l1475,21,1512,r48,23l1609,46r47,24l1703,96r53,29l1809,157r46,39l1874,236r-19,31l1819,292r-37,26l1759,344r-18,32l1729,410r-6,36l1724,480r8,31l1748,538r26,17l1807,564r44,-3l1900,536r40,-43l1964,442r2,-56l1965,315r11,-44l1999,266r32,9l2069,297r42,30l2154,361r42,35l2233,428r31,27l2286,472r40,30l2365,534r38,35l2437,607r29,40l2490,692r15,47l2477,755r-61,2l2374,773r-21,50l2337,869r-9,48l2326,971r1,47l2328,1067r,52l2328,1169r1,52l2332,1271r4,50l2342,1367r28,25l2419,1384r53,l2512,1409r32,41l2568,1496r14,45l2582,1595r-7,52l2581,1700r12,19l2603,1733r-6,21l2582,1783r-11,31l2561,1846r-18,43l2524,1935r-23,47l2473,2028r-30,43l2410,2108r-36,30l2323,2168r-50,28l2222,2224r-39,43l2159,2324r-21,63l2122,2426r-20,36l2078,2495r-26,31l2023,2553r-31,25l1958,2603r-35,20l1887,2643r-39,19l1810,2678r-39,17l1732,2710r-40,14l1653,2739r-38,15l1578,2768r-36,14l1491,2809r-55,22l1390,2822r-44,-25l1295,2781r-52,-10l1193,2764r-51,-10l1091,2745r-53,-11l985,2722r-50,-14l885,2690r-46,-21l790,2640r-41,-31l713,2576r-36,-39l642,2492r-20,-36l610,2416r-16,-38l561,2342r-37,-9l475,2322r-40,-18l398,2281r-36,-26l329,2224r-32,-34l268,2154r-27,-39l217,2075r-21,-42l176,1992r-17,-43l146,1908r-11,-40l125,1830r-11,-49l104,1725r-2,-54l112,1627r28,-28l178,1586r38,-13l246,1550r20,-43l275,1455r4,-47l281,1358r-4,-48l267,1264r-15,-47l232,1172r-24,-42l188,1094r-26,-43l135,1027r-44,-7l44,1013,7,997,4,996,2,993,,990e" filled="f" strokecolor="white" strokeweight=".55pt">
                <v:path arrowok="t" o:connecttype="custom" o:connectlocs="24,205;53,164;88,123;116,111;131,161;177,171;191,133;156,100;132,89;152,67;200,33;242,10;285,36;306,74;341,43;378,0;426,24;464,49;446,80;431,120;463,140;491,111;500,67;549,99;582,126;623,173;594,193;582,243;582,292;586,342;628,352;646,399;651,433;640,462;618,507;581,542;540,581;520,624;481,656;433,678;386,696;348,706;298,691;234,677;187,652;156,614;131,583;91,564;54,519;34,467;26,418;54,393;70,352;63,304;41,263;2,249;0,248" o:connectangles="0,0,0,0,0,0,0,0,0,0,0,0,0,0,0,0,0,0,0,0,0,0,0,0,0,0,0,0,0,0,0,0,0,0,0,0,0,0,0,0,0,0,0,0,0,0,0,0,0,0,0,0,0,0,0,0,0"/>
              </v:shape>
              <v:shape id="Freeform 472" o:spid="_x0000_s1491" style="position:absolute;left:1572;top:304;width:1161;height:1155;visibility:visible;mso-wrap-style:square;v-text-anchor:top" coordsize="4641,4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" path="m3723,540r1,-11l3724,517r-1,-11l3717,481r-14,-22l3685,441r-23,-12l3638,424r-26,1l3600,427r-11,4l3578,436r1,-11l3579,413r-1,-11l3567,376r-15,-18l3532,342r-22,-12l3486,326r-27,3l3447,333r-10,5l3427,345r,-12l3425,320r-3,-13l3411,285r-16,-17l3373,254r-24,-10l3325,241r-24,5l3289,251r-10,7l3269,265r-1,-13l3265,240r-5,-11l3249,206r-17,-17l3210,177r-27,-8l3159,169r-24,8l3124,182r-10,6l3105,195r-2,-11l3100,173r-6,-9l3081,142r-19,-17l3038,115r-25,-5l2989,111r-24,9l2953,126r-9,8l2936,142r-3,-11l2929,119r-6,-12l2906,88,2886,74,2863,64r-26,-2l2813,66r-22,12l2779,84r-9,7l2763,99r-4,-11l2753,77r-5,-10l2729,48,2708,36r-25,-6l2658,30r-25,4l2614,45r-10,9l2595,63r-9,10l2583,62r-6,-10l2571,43,2551,24,2528,13,2504,8r-27,1l2454,17r-21,15l2423,40r-7,8l2409,58r-4,-10l2398,39r-8,-9l2370,13,2346,4,2320,r-24,4l2273,13r-20,17l2244,39r-6,9l2232,58r-7,-10l2219,40r-9,-8l2188,17,2165,9,2141,8r-26,5l2093,24r-19,19l2066,52r-5,10l2055,73r-7,-9l2041,55r-10,-7l2008,35r-24,-5l1958,30r-25,8l1911,51r-18,18l1888,78r-5,10l1880,99r-8,-8l1864,82r-11,-7l1830,65r-25,-3l1780,64r-24,10l1735,88r-16,19l1713,118r-4,12l1705,142r-6,-9l1689,126r-10,-6l1654,111r-25,-2l1603,115r-22,10l1562,141r-15,19l1543,173r-4,11l1538,195r-10,-7l1518,182r-12,-5l1482,169r-24,l1434,177r-23,12l1393,206r-13,23l1375,240r-2,12l1372,265r-9,-7l1353,251r-11,-5l1316,241r-24,3l1268,254r-22,14l1230,285r-11,22l1216,320r-1,13l1214,345r-9,-7l1194,333r-12,-4l1157,326r-25,4l1109,342r-21,16l1074,376r-8,26l1062,413r,12l1063,436r-11,-5l1041,427r-13,-2l1004,424r-24,5l955,441r-17,18l926,481r-8,25l917,517r,12l918,540r-11,-5l897,533r-11,-1l860,533r-24,7l814,554r-17,19l785,596r-3,24l781,632r1,12l784,655r-11,-2l761,651r-12,-2l723,653r-24,9l679,677r-15,20l655,721r-3,25l653,757r2,12l657,781r-11,-4l635,776r-12,l598,781r-23,11l555,811r-13,22l535,857r-1,25l535,893r3,11l542,915r-11,-2l519,913r-11,2l483,920r-22,13l443,952r-12,23l426,999r,26l429,1037r3,11l437,1059r-11,-2l414,1057r-12,2l378,1069r-20,16l343,1105r-11,22l328,1151r2,26l333,1189r6,11l346,1209r-13,l321,1210r-12,4l286,1224r-18,17l255,1262r-10,25l242,1311r4,24l252,1346r6,11l266,1367r-13,1l242,1370r-11,4l207,1385r-17,18l177,1425r-8,26l169,1476r8,24l182,1510r6,10l196,1529r-11,3l175,1536r-11,4l142,1553r-16,19l115,1596r-5,25l111,1645r10,23l126,1680r8,10l142,1698r-11,3l120,1706r-14,5l88,1726r-15,20l64,1769r-3,26l66,1820r12,24l83,1854r9,8l102,1871r-13,3l78,1879r-11,5l48,1902r-12,22l30,1948r-2,26l33,1998r12,22l54,2028r8,9l72,2044r-11,4l52,2054r-9,9l24,2081r-11,22l8,2128r1,25l16,2176r14,21l39,2207r9,7l59,2221r-11,4l38,2232r-8,8l13,2260,3,2283,,2309r3,25l13,2356r17,20l38,2385r10,7l59,2398r-11,6l39,2412r-9,10l16,2441r-7,25l8,2491r5,25l24,2538r19,20l52,2565r9,6l72,2574r-10,8l54,2591r-9,9l33,2621r-5,23l30,2671r6,25l48,2718r19,16l78,2741r11,5l102,2751r-10,6l83,2767r-5,10l66,2801r-5,23l64,2849r9,23l89,2892r21,17l121,2915r10,5l142,2922r-8,7l126,2939r-5,12l112,2973r-1,26l115,3023r11,24l142,3067r22,13l175,3084r10,4l196,3090r-8,8l182,3109r-5,10l171,3143r,26l177,3195r13,21l209,3232r22,13l242,3250r11,2l266,3253r-8,9l252,3273r-6,12l242,3309r3,24l255,3357r13,22l287,3394r24,11l322,3410r11,1l346,3411r-7,10l333,3432r-3,11l328,3469r4,24l343,3515r15,21l378,3550r24,11l414,3562r12,l437,3561r-5,10l429,3583r-3,12l426,3619r5,24l443,3668r18,18l483,3699r25,9l520,3708r11,-1l542,3705r-4,11l535,3727r-1,13l535,3765r7,24l555,3809r20,19l598,3839r25,5l635,3844r11,-1l657,3839r-2,12l653,3862r-1,12l655,3899r9,24l679,3943r20,15l723,3968r26,4l761,3970r12,-2l784,3965r-2,11l781,3988r1,11l785,4024r12,22l814,4066r22,14l860,4086r26,2l897,4086r10,-2l918,4080r-1,11l917,4103r1,11l926,4139r12,22l955,4179r25,12l1005,4196r26,-2l1042,4193r10,-5l1063,4184r,11l1064,4207r2,11l1075,4243r15,20l1109,4281r25,9l1158,4294r24,-4l1194,4287r12,-4l1216,4277r-1,11l1217,4299r2,13l1230,4334r16,19l1268,4368r24,8l1316,4378r26,-4l1353,4368r10,-5l1372,4357r3,11l1378,4379r2,10l1393,4412r18,18l1434,4443r24,5l1482,4448r24,-5l1518,4437r10,-5l1538,4424r1,11l1543,4446r4,13l1562,4479r19,15l1603,4508r26,4l1654,4509r25,-10l1689,4493r10,-6l1705,4478r4,12l1713,4502r6,11l1735,4532r21,14l1780,4556r25,2l1830,4555r23,-10l1863,4538r8,-9l1880,4521r2,11l1888,4542r5,11l1911,4571r22,13l1958,4590r26,2l2008,4587r20,-13l2040,4566r8,-10l2055,4547r6,11l2066,4569r8,11l2093,4595r22,11l2141,4612r24,-1l2188,4603r22,-13l2219,4580r6,-9l2232,4561r6,10l2244,4581r9,9l2273,4606r23,10l2320,4619r26,-3l2370,4606r20,-16l2398,4581r7,-10l2409,4561r7,10l2423,4580r10,10l2454,4603r23,8l2504,4612r24,-6l2551,4594r20,-17l2577,4568r6,-10l2586,4547r9,10l2604,4566r10,8l2633,4587r25,5l2683,4590r25,-6l2729,4571r19,-18l2753,4542r6,-10l2763,4521r8,7l2780,4536r11,6l2813,4554r24,4l2863,4556r23,-10l2906,4532r17,-19l2929,4500r4,-11l2936,4478r8,8l2953,4493r12,6l2989,4509r24,1l3038,4504r24,-10l3081,4478r13,-22l3100,4446r3,-11l3105,4424r9,8l3124,4437r11,6l3159,4448r24,l3210,4443r22,-13l3248,4412r12,-23l3265,4379r3,-11l3269,4357r10,6l3289,4368r12,6l3325,4378r24,-2l3373,4368r22,-15l3411,4334r11,-22l3425,4299r2,-12l3427,4275r9,7l3447,4287r12,3l3486,4294r24,-4l3532,4281r20,-18l3567,4243r11,-25l3579,4207r,-12l3578,4184r11,4l3600,4193r12,1l3636,4196r24,-5l3685,4179r18,-18l3717,4139r6,-25l3724,4103r,-12l3723,4080r10,4l3744,4086r11,2l3781,4086r26,-6l3828,4066r17,-20l3857,4024r6,-25l3862,3988r-1,-12l3857,3965r11,3l3880,3969r11,1l3918,3967r23,-9l3962,3943r16,-20l3988,3899r3,-25l3989,3862r-2,-11l3984,3839r11,2l4007,3843r11,-1l4043,3837r22,-12l4085,3809r13,-22l4106,3764r1,-24l4106,3727r-2,-11l4099,3705r11,2l4122,3708r11,l4159,3699r22,-13l4198,3668r12,-25l4216,3619r-1,-24l4212,3583r-3,-12l4204,3561r11,1l4227,3560r12,-2l4263,3550r20,-14l4300,3515r10,-23l4314,3468r-3,-25l4307,3431r-4,-11l4297,3411r11,-1l4320,3408r12,-3l4354,3394r20,-15l4388,3357r9,-24l4399,3309r-5,-24l4391,3273r-7,-11l4379,3253r9,-2l4399,3247r11,-2l4432,3232r19,-16l4464,3195r6,-26l4470,3143r-6,-24l4459,3108r-7,-10l4446,3090r11,-3l4468,3084r13,-4l4499,3064r17,-18l4528,3023r6,-26l4530,2972r-10,-24l4515,2938r-7,-10l4499,2922r13,-4l4524,2913r10,-4l4553,2892r14,-20l4576,2849r4,-26l4576,2799r-9,-24l4558,2765r-8,-9l4542,2747r10,-2l4563,2740r11,-6l4593,2717r13,-22l4612,2671r1,-27l4607,2621r-11,-21l4587,2589r-9,-8l4569,2574r11,-4l4591,2563r10,-8l4617,2537r11,-22l4634,2491r-1,-25l4625,2441r-13,-23l4602,2411r-10,-7l4582,2398r11,-6l4603,2385r9,-9l4628,2356r10,-22l4641,2309r-3,-26l4628,2260r-16,-20l4603,2232r-9,-6l4585,2221r9,-7l4603,2208r9,-8l4625,2177r8,-23l4634,2130r-6,-26l4617,2081r-16,-18l4591,2056r-11,-6l4569,2044r10,-6l4587,2030r9,-10l4607,1998r6,-24l4612,1948r-6,-24l4593,1903r-19,-16l4563,1880r-11,-6l4542,1871r8,-9l4558,1854r9,-10l4576,1820r5,-25l4576,1771r-7,-24l4553,1727r-19,-16l4524,1707r-12,-5l4499,1701r9,-10l4516,1681r8,-9l4531,1647r3,-25l4528,1596r-12,-22l4499,1555r-18,-15l4468,1536r-11,-3l4446,1532r6,-10l4459,1511r5,-11l4471,1476r,-24l4464,1428r-13,-24l4435,1388r-22,-14l4400,1370r-10,-2l4379,1367r5,-9l4391,1348r3,-11l4399,1311r-2,-24l4388,1262r-14,-21l4354,1225r-22,-9l4320,1212r-12,-2l4297,1209r6,-9l4307,1189r4,-12l4314,1152r-5,-24l4297,1105r-15,-20l4263,1071r-24,-9l4227,1057r-12,l4204,1059r5,-11l4212,1037r3,-12l4216,1000r-6,-24l4198,954r-17,-19l4159,921r-26,-6l4122,913r-12,l4099,915r5,-11l4106,894r1,-12l4106,857r-8,-24l4085,811r-20,-18l4043,782r-25,-4l4007,777r-12,1l3984,781r3,-12l3989,757r2,-11l3987,721r-10,-24l3962,677r-21,-15l3919,653r-24,-4l3881,651r-13,2l3857,655r4,-11l3862,632r1,-12l3857,596r-12,-23l3828,554r-21,-14l3783,533r-26,-1l3745,533r-12,2l3723,540xm3532,508r-1,9l3532,526r,8l3539,560r14,21l3572,599r22,12l3618,617r24,-2l3652,614r10,-3l3671,607r-1,11l3669,628r,8l3675,660r10,22l3701,701r22,14l3747,723r27,2l3781,723r9,-2l3801,720r-4,7l3796,736r,10l3799,771r10,23l3824,815r21,14l3868,839r27,3l3902,842r9,-1l3921,839r-3,9l3917,857r-1,10l3917,892r7,24l3938,936r19,18l3979,965r26,6l4013,971r10,-1l4032,967r-3,9l4026,986r-3,9l4023,1020r6,24l4042,1067r17,19l4079,1098r26,7l4115,1106r8,l4133,1105r-4,8l4124,1122r-1,9l4119,1157r4,24l4133,1205r17,20l4170,1238r23,10l4203,1250r9,2l4222,1252r-5,6l4212,1267r-3,9l4205,1302r2,24l4217,1350r13,20l4249,1386r24,12l4282,1401r10,l4300,1401r-5,8l4291,1418r-4,10l4280,1452r-2,24l4284,1500r13,24l4316,1541r22,12l4347,1556r10,3l4365,1562r-5,5l4354,1575r-5,8l4341,1607r-2,25l4343,1658r11,22l4370,1699r22,15l4400,1718r9,3l4418,1722r-5,5l4406,1734r-7,9l4390,1767r-4,24l4388,1817r10,23l4413,1860r19,16l4440,1881r9,3l4459,1887r-8,6l4443,1900r-6,8l4425,1928r-6,24l4421,1978r6,25l4440,2024r19,18l4466,2047r9,5l4485,2055r-8,6l4470,2066r-6,8l4450,2096r-8,22l4440,2143r6,25l4457,2190r18,20l4481,2216r7,4l4496,2223r-6,6l4482,2234r-7,6l4460,2260r-9,23l4448,2309r3,25l4460,2356r15,20l4483,2383r8,7l4499,2394r-9,5l4481,2403r-6,6l4457,2428r-11,22l4440,2475r2,26l4450,2524r14,21l4470,2552r7,6l4485,2563r-10,3l4466,2571r-7,5l4440,2595r-12,21l4421,2641r,25l4427,2690r10,23l4443,2720r8,7l4459,2734r-10,1l4440,2738r-8,4l4413,2758r-16,21l4388,2804r-3,25l4390,2854r9,22l4406,2884r7,7l4418,2898r-9,2l4400,2903r-8,6l4370,2923r-16,17l4343,2965r-4,24l4341,3013r8,24l4354,3045r6,7l4365,3061r-8,l4347,3063r-9,4l4316,3080r-19,17l4284,3119r-6,24l4278,3169r6,26l4288,3203r6,7l4300,3218r-9,1l4282,3219r-9,2l4249,3232r-19,15l4217,3269r-10,25l4205,3318r4,26l4212,3353r5,9l4222,3368r-8,l4204,3369r-11,1l4170,3381r-20,15l4133,3416r-10,22l4119,3462r4,27l4126,3498r3,8l4133,3515r-10,-1l4115,3514r-10,1l4079,3522r-20,12l4042,3552r-13,23l4023,3600r,25l4026,3634r3,9l4032,3654r-9,-3l4013,3650r-8,1l3979,3657r-22,11l3938,3684r-14,21l3917,3728r-1,25l3917,3764r1,10l3921,3783r-10,-3l3902,3778r-11,-1l3868,3780r-23,10l3824,3807r-15,20l3799,3850r-3,24l3796,3884r1,9l3801,3903r-11,-4l3781,3898r-7,l3747,3899r-24,6l3701,3919r-16,19l3674,3960r-5,26l3668,3994r1,10l3671,4013r-9,-3l3652,4007r-10,-3l3616,4004r-24,7l3569,4023r-17,16l3539,4060r-7,25l3532,4094r-1,10l3532,4114r-9,-5l3514,4105r-9,-1l3480,4100r-24,4l3433,4114r-21,16l3398,4150r-8,23l3387,4184r-1,10l3387,4203r-8,-5l3370,4194r-10,-4l3335,4184r-25,3l3284,4197r-21,13l3248,4228r-9,23l3235,4261r-1,9l3234,4281r-8,-7l3217,4268r-7,-4l3183,4259r-24,l3135,4264r-23,13l3095,4295r-12,23l3079,4326r-2,8l3075,4344r-7,-8l3061,4332r-8,-4l3029,4319r-25,-1l2979,4323r-25,10l2937,4350r-14,20l2918,4379r-3,9l2914,4398r-7,-8l2900,4385r-10,-6l2868,4368r-25,-3l2817,4368r-24,8l2774,4390r-15,21l2753,4419r-4,9l2748,4437r-8,-6l2733,4424r-7,-7l2704,4406r-24,-6l2653,4400r-24,8l2608,4420r-16,17l2585,4446r-3,9l2578,4465r-6,-9l2565,4449r-5,-6l2537,4428r-25,-8l2487,4419r-25,5l2441,4436r-19,18l2416,4460r-5,8l2407,4478r-5,-9l2396,4462r-6,-8l2370,4438r-24,-8l2320,4428r-24,2l2273,4438r-20,16l2246,4462r-5,7l2238,4478r-6,-10l2227,4460r-6,-6l2201,4436r-22,-12l2154,4419r-25,2l2106,4429r-22,14l2077,4449r-7,7l2065,4465r-3,-10l2057,4446r-5,-9l2034,4419r-22,-12l1987,4400r-25,l1938,4404r-20,13l1909,4424r-7,7l1896,4437r-3,-9l1890,4419r-4,-8l1869,4391r-20,-14l1826,4368r-26,-3l1775,4368r-23,11l1744,4385r-7,5l1730,4398r-2,-10l1724,4379r-5,-9l1705,4350r-17,-17l1665,4323r-26,-5l1614,4320r-24,8l1582,4333r-8,6l1568,4344r-2,-9l1562,4327r-2,-9l1547,4295r-17,-18l1506,4264r-24,-5l1458,4259r-24,5l1424,4268r-8,6l1410,4281r-3,-11l1406,4262r-2,-9l1394,4229r-16,-19l1356,4197r-25,-10l1307,4184r-26,6l1272,4194r-9,4l1257,4203r,-9l1256,4184r-2,-11l1245,4150r-15,-20l1211,4114r-25,-10l1162,4100r-26,4l1127,4105r-9,4l1112,4114r,-10l1110,4095r-1,-10l1103,4060r-13,-21l1071,4023r-22,-12l1025,4004r-26,l991,4007r-10,3l972,4013r2,-9l974,3994r,-8l967,3960r-9,-22l940,3919r-21,-14l896,3899r-26,-1l860,3898r-11,1l840,3903r3,-10l845,3884r,-10l842,3850r-10,-23l816,3807r-20,-17l773,3780r-24,-3l739,3778r-9,2l719,3783r4,-9l726,3765r2,-9l726,3730r-8,-24l704,3684r-19,-16l663,3657r-24,-6l628,3650r-10,2l609,3654r4,-10l617,3636r1,-8l619,3600r-7,-25l601,3552r-17,-17l562,3523r-26,-8l528,3515r-9,-1l510,3515r3,-8l517,3499r1,-10l522,3464r-4,-25l508,3416r-17,-20l472,3381r-24,-7l437,3371r-9,-2l419,3370r4,-7l428,3354r4,-10l436,3320r-2,-26l426,3269r-15,-22l392,3232r-22,-9l360,3220r-8,-1l343,3218r5,-8l353,3203r4,-8l364,3169r,-26l357,3119r-14,-22l325,3080r-22,-11l295,3064r-9,-3l276,3061r8,-8l289,3046r3,-9l301,3014r2,-25l298,2965r-11,-25l271,2923r-19,-14l242,2904r-9,-3l223,2900r7,-6l236,2886r6,-10l252,2854r4,-24l252,2804r-8,-25l230,2761r-21,-16l201,2740r-8,-4l185,2734r5,-7l197,2720r6,-7l214,2690r6,-24l220,2641r-7,-25l201,2595r-19,-15l175,2573r-9,-4l158,2565r6,-5l171,2553r8,-6l193,2525r7,-24l201,2475r-5,-25l185,2428r-16,-17l160,2404r-8,-5l142,2394r8,-4l158,2383r8,-7l181,2356r9,-22l193,2309r-3,-26l181,2260r-15,-20l158,2234r-8,-5l142,2223r10,-3l160,2214r6,-6l185,2190r11,-22l201,2143r-1,-25l193,2094r-14,-20l171,2066r-7,-6l158,2055r8,-4l175,2047r7,-5l201,2024r12,-21l220,1978r1,-26l215,1928r-12,-23l197,1899r-7,-7l182,1887r10,-4l201,1879r8,-6l230,1858r14,-20l252,1814r4,-24l252,1765r-10,-22l236,1733r-6,-7l223,1722r10,-3l241,1715r8,-4l270,1698r17,-19l298,1655r5,-24l301,1606r-9,-23l289,1574r-5,-8l276,1559r10,-2l295,1555r8,-4l325,1540r18,-18l357,1500r6,-26l363,1449r-6,-24l352,1417r-6,-8l341,1401r10,l360,1400r10,-4l392,1385r19,-15l426,1350r8,-24l436,1302r-4,-26l428,1267r-5,-9l419,1252r9,-2l437,1249r11,-1l472,1238r19,-14l508,1203r10,-22l522,1157r-4,-26l517,1122r-4,-9l510,1105r9,1l528,1106r8,-1l562,1098r22,-12l601,1067r11,-24l619,1019r-1,-24l617,985r-4,-9l609,967r10,2l629,969r10,-2l663,964r22,-12l704,936r14,-22l726,891r2,-24l726,857r-2,-10l722,837r8,3l739,842r10,l774,839r22,-10l816,815r16,-22l842,770r3,-24l845,736r-2,-10l843,716r7,5l860,723r10,2l896,723r23,-8l940,701r18,-19l967,660r7,-24l974,628r,-10l972,607r9,4l991,614r8,1l1025,617r24,-6l1071,599r19,-18l1103,560r6,-26l1110,526r,-9l1109,508r9,3l1127,515r9,1l1162,520r24,-4l1211,506r19,-17l1245,470r9,-23l1256,437r1,-10l1257,417r6,5l1272,427r9,3l1307,435r24,-2l1356,425r19,-15l1392,392r12,-23l1406,359r1,-9l1410,339r6,7l1424,351r10,5l1458,361r24,l1506,356r24,-14l1547,324r13,-22l1562,293r4,-9l1568,275r6,6l1582,286r8,6l1614,300r25,2l1665,296r23,-10l1705,270r14,-21l1724,240r4,-8l1730,222r6,7l1743,235r9,5l1775,251r25,4l1826,251r23,-8l1869,228r17,-19l1890,201r3,-9l1896,184r6,7l1909,198r9,5l1938,215r24,6l1987,220r25,-7l2034,201r18,-19l2057,173r5,-7l2065,158r5,6l2077,170r7,7l2106,191r23,8l2154,201r25,-6l2201,183r20,-17l2227,159r5,-6l2238,144r3,6l2246,158r7,8l2273,181r23,9l2320,192r26,-2l2370,181r20,-15l2396,158r6,-9l2407,142r4,10l2416,159r6,7l2441,183r21,12l2487,201r25,-1l2537,192r23,-13l2565,171r7,-7l2578,158r4,8l2585,173r7,9l2608,201r21,12l2653,220r27,1l2704,215r22,-12l2733,195r7,-6l2748,182r1,10l2753,201r6,8l2774,229r19,15l2817,251r25,4l2867,251r23,-11l2900,235r7,-6l2914,222r1,10l2918,240r5,9l2937,270r20,16l2979,296r26,6l3029,301r24,-9l3062,288r7,-6l3075,275r3,10l3080,294r3,8l3095,324r17,18l3135,356r25,5l3185,361r25,-5l3217,350r9,-5l3234,339r,11l3235,359r4,10l3250,392r16,18l3288,425r24,8l3336,435r24,-5l3370,427r9,-5l3387,417r-1,10l3387,437r3,10l3398,470r14,19l3433,506r23,10l3480,520r25,-4l3514,515r9,-4l3532,508xe" stroked="f">
                <v:path arrowok="t" o:connecttype="custom" o:connectlocs="844,64;734,33;614,4;508,12;387,40;289,82;196,161;111,238;67,342;15,449;10,558;17,684;44,780;104,891;166,981;266,1046;359,1111;471,1133;593,1152;698,1136;816,1097;910,1049;997,963;1076,879;1112,773;1154,661;1151,552;1134,428;1099,334;1031,228;962,143;948,180;1011,267;1076,350;1100,460;1121,559;1110,678;1085,767;1032,875;962,948;884,1029;784,1066;685,1108;569,1110;472,1103;359,1066;276,1015;183,945;127,854;69,765;53,654;40,554;61,436;93,349;154,246;230,179;314,104;417,74;518,41;635,48;731,62;841,108" o:connectangles="0,0,0,0,0,0,0,0,0,0,0,0,0,0,0,0,0,0,0,0,0,0,0,0,0,0,0,0,0,0,0,0,0,0,0,0,0,0,0,0,0,0,0,0,0,0,0,0,0,0,0,0,0,0,0,0,0,0,0,0,0,0"/>
                <o:lock v:ext="edit" verticies="t"/>
              </v:shape>
              <v:shape id="Freeform 473" o:spid="_x0000_s1492" style="position:absolute;left:1739;top:469;width:828;height:824;visibility:visible;mso-wrap-style:square;v-text-anchor:top" coordsize="3313,3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" path="m3245,1649r,-41l3243,1568r-2,-40l3237,1489r-4,-39l3227,1411r-6,-39l3214,1334r-9,-37l3197,1259r-10,-37l3176,1185r-12,-36l3152,1112r-14,-36l3124,1042r-15,-35l3093,973r-16,-34l3059,906r-18,-33l3022,840r-20,-31l2981,777r-21,-31l2938,715r-22,-29l2893,656r-24,-28l2844,599r-26,-27l2793,544r-26,-26l2739,492r-27,-25l2683,442r-28,-24l2625,395r-31,-22l2564,351r-31,-20l2502,310r-33,-20l2437,271r-34,-17l2370,236r-34,-16l2300,203r-34,-14l2230,175r-35,-14l2159,148r-37,-12l2085,127r-37,-10l2010,107r-38,-8l1933,91r-38,-5l1855,80r-38,-4l1777,73r-41,-3l1697,68r-41,l1617,68r-41,2l1536,73r-39,3l1457,80r-38,6l1379,91r-38,8l1303,107r-37,10l1228,127r-37,9l1155,148r-37,13l1082,175r-35,14l1012,203r-34,17l944,236r-35,18l876,271r-33,19l812,310r-32,21l749,351r-31,22l688,395r-29,23l630,442r-28,25l574,492r-27,26l520,544r-26,28l469,599r-25,29l420,656r-23,30l374,715r-22,31l331,777r-20,32l291,840r-19,33l254,906r-17,33l220,973r-16,34l189,1042r-14,34l162,1112r-13,37l138,1185r-11,37l117,1259r-10,38l99,1334r-8,38l86,1411r-6,39l76,1489r-3,39l69,1568r-1,40l68,1649r,39l69,1729r4,39l76,1808r4,38l86,1886r5,38l99,1962r8,38l117,2038r10,37l138,2112r11,36l162,2184r13,36l189,2255r15,35l220,2324r17,34l254,2391r18,34l291,2457r20,32l331,2521r21,30l374,2582r23,30l420,2641r24,30l469,2698r25,28l520,2753r27,26l574,2806r28,25l630,2855r29,24l688,2902r30,22l749,2946r31,21l812,2988r31,20l876,3026r33,19l944,3061r34,18l1012,3094r35,15l1082,3124r36,13l1155,3149r36,12l1228,3171r38,11l1303,3191r38,7l1379,3206r40,5l1457,3217r40,4l1536,3225r40,3l1617,3229r39,1l1697,3229r39,-1l1777,3225r40,-4l1855,3217r40,-6l1933,3206r39,-8l2010,3191r38,-9l2085,3171r37,-10l2159,3149r36,-12l2230,3124r36,-15l2300,3094r36,-15l2370,3061r33,-16l2437,3026r32,-18l2502,2988r31,-21l2564,2946r30,-22l2625,2902r30,-23l2683,2855r29,-24l2739,2806r28,-27l2793,2753r25,-27l2844,2698r25,-27l2893,2641r23,-29l2938,2582r22,-31l2981,2521r21,-32l3022,2457r19,-32l3059,2391r18,-33l3093,2324r16,-34l3124,2255r14,-35l3152,2184r12,-36l3176,2112r11,-37l3197,2038r8,-38l3214,1962r7,-38l3227,1886r6,-40l3237,1808r4,-40l3243,1729r2,-41l3245,1649xm3313,1649r-1,-41l3311,1569r-2,-40l3306,1490r-5,-40l3296,1412r-6,-39l3284,1335r-8,-38l3267,1259r-10,-37l3247,1185r-12,-36l3224,1112r-13,-36l3197,1042r-15,-35l3168,973r-16,-34l3135,905r-17,-34l3099,838r-19,-32l3060,775r-19,-32l3020,712r-22,-31l2976,652r-23,-30l2928,594r-24,-29l2880,537r-26,-27l2828,483r-27,-25l2773,431r-27,-24l2717,383r-28,-24l2659,336r-31,-22l2598,292r-31,-21l2536,252r-33,-20l2471,213r-33,-18l2404,177r-34,-16l2336,145r-34,-15l2266,116r-36,-14l2195,89,2159,77,2121,66,2084,56,2046,46r-37,-8l1972,30r-39,-7l1894,17r-39,-5l1816,8,1776,5,1736,3,1697,r-41,l1617,r-41,3l1536,5r-39,3l1457,12r-38,5l1380,23r-38,7l1303,38r-37,8l1228,56r-37,10l1155,77r-37,12l1082,102r-35,14l1012,130r-35,15l942,161r-34,16l875,195r-33,18l809,232r-31,20l746,271r-31,21l684,314r-30,22l625,359r-30,24l567,407r-28,24l511,458r-26,25l459,510r-26,27l408,565r-24,29l361,622r-23,30l315,681r-21,31l273,743r-21,32l232,806r-19,32l195,871r-17,34l161,939r-16,34l130,1007r-14,35l102,1076r-13,36l77,1149r-11,36l55,1222r-9,37l37,1297r-7,38l23,1373r-6,39l11,1450r-3,40l4,1529r-3,40l,1608r,41l,1688r1,40l4,1768r4,39l11,1846r6,39l23,1923r7,38l37,2000r9,37l55,2074r11,38l77,2148r12,36l102,2220r14,35l130,2290r15,34l161,2359r17,33l195,2426r18,33l232,2491r20,32l273,2555r21,30l315,2616r23,30l361,2675r23,30l408,2732r25,29l459,2788r26,26l511,2841r28,25l567,2890r28,24l625,2938r29,23l684,2983r31,22l746,3026r32,20l809,3066r33,18l875,3103r33,17l942,3137r35,15l1012,3168r35,14l1082,3196r36,12l1155,3220r36,11l1228,3242r38,9l1303,3260r39,7l1380,3274r39,7l1457,3286r40,3l1536,3293r40,3l1617,3297r39,l1697,3297r39,-1l1776,3293r40,-4l1855,3286r39,-5l1933,3274r39,-7l2009,3260r37,-9l2084,3242r37,-11l2159,3220r36,-12l2230,3196r36,-14l2302,3168r34,-16l2370,3137r34,-17l2438,3103r33,-19l2503,3066r33,-20l2567,3026r31,-21l2628,2983r31,-22l2689,2938r28,-24l2746,2890r27,-24l2801,2841r26,-27l2854,2788r26,-27l2904,2732r24,-27l2953,2675r23,-29l2998,2616r22,-31l3041,2555r19,-32l3080,2491r19,-32l3118,2426r17,-34l3152,2359r16,-35l3182,2290r15,-35l3211,2220r12,-36l3235,2148r12,-36l3257,2074r10,-37l3276,2000r8,-39l3290,1923r6,-38l3301,1846r5,-39l3309,1768r2,-40l3312,1688r1,-39xe" stroked="f">
                <v:path arrowok="t" o:connecttype="custom" o:connectlocs="803,333;777,252;734,179;678,117;609,68;530,34;444,18;364,20;279,40;203,77;137,129;83,194;44,269;21,353;17,432;32,519;63,598;111,668;172,725;244,770;326,798;414,807;493,799;575,773;648,731;711,674;760,606;794,528;810,442;826,372;809,287;775,209;726,141;665,84;592,40;511,11;424,0;345,6;262,29;186,68;121,121;68,186;29,260;6,343;0,422;11,509;40,590;84,661;142,722;210,771;289,805;374,822;454,822;540,805;618,771;686,722;744,661;788,590;817,509;828,422" o:connectangles="0,0,0,0,0,0,0,0,0,0,0,0,0,0,0,0,0,0,0,0,0,0,0,0,0,0,0,0,0,0,0,0,0,0,0,0,0,0,0,0,0,0,0,0,0,0,0,0,0,0,0,0,0,0,0,0,0,0,0,0"/>
                <o:lock v:ext="edit" verticies="t"/>
              </v:shape>
              <v:shape id="Freeform 474" o:spid="_x0000_s1493" style="position:absolute;left:2574;top:756;width:84;height:62;visibility:visible;mso-wrap-style:square;v-text-anchor:top" coordsize="335,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" path="m335,196r-19,13l277,233r-20,13l253,242r-7,-9l243,229r3,-3l253,219r4,-3l279,187r11,-33l289,119r-6,-17l272,94r-20,1l237,98r-28,6l193,107r2,6l197,124r1,5l208,148r18,7l258,153r1,5l262,167r1,6l226,179r-66,14l124,200r-1,-5l121,185r-1,-4l152,169r14,-17l166,128r,-4l164,117r,-4l141,117r-43,9l75,130r-18,8l48,150r,20l42,171r-12,2l23,174,16,144,5,88,,59,7,57,19,54r6,-1l33,71r12,9l65,80,111,70,198,53r47,-9l263,37r9,-13l272,5r6,-1l290,1,297,r10,51l325,145r10,51xe" stroked="f">
                <v:path arrowok="t" o:connecttype="custom" o:connectlocs="79,53;64,62;63,61;61,58;62,57;64,54;70,47;72,30;71,26;63,24;59,25;48,27;49,28;50,33;52,37;65,39;65,40;66,44;57,45;31,50;31,49;30,46;38,43;42,32;42,31;41,28;35,29;19,33;14,35;12,43;11,43;6,44;4,36;0,15;2,14;6,13;8,18;16,20;28,18;61,11;66,9;68,1;70,1;74,0;77,13;84,49" o:connectangles="0,0,0,0,0,0,0,0,0,0,0,0,0,0,0,0,0,0,0,0,0,0,0,0,0,0,0,0,0,0,0,0,0,0,0,0,0,0,0,0,0,0,0,0,0,0"/>
              </v:shape>
              <v:shape id="Freeform 475" o:spid="_x0000_s1494" style="position:absolute;left:2585;top:820;width:79;height:73;visibility:visible;mso-wrap-style:square;v-text-anchor:top" coordsize="315,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" path="m77,37r36,11l194,72r82,26l313,109r,11l315,142r,12l291,163r-59,25l163,217r-60,24l79,251,58,262,46,274r-3,17l35,292r-12,l16,293,15,262,12,205,10,174r6,-1l28,173r7,-1l38,193r6,10l52,205r4,l61,203r8,-3l82,194r27,-10l122,179r-1,-25l117,106,116,81,105,78,84,72,73,69,61,67,53,65r-5,l41,68,34,78,31,95r-7,2l12,97,5,98,4,72,1,26,,1r6,l19,r6,l37,19,55,30r22,7xm145,90r5,78l263,122,145,90xe" stroked="f">
                <v:path arrowok="t" o:connecttype="custom" o:connectlocs="28,12;69,24;78,27;79,35;79,38;58,47;26,60;20,63;12,68;11,73;6,73;4,73;3,51;3,43;7,43;9,43;11,51;13,51;15,51;17,50;27,46;31,45;29,26;29,20;21,18;18,17;13,16;12,16;9,19;8,24;3,24;1,24;0,6;0,0;5,0;6,0;14,7;19,9;38,42;36,22" o:connectangles="0,0,0,0,0,0,0,0,0,0,0,0,0,0,0,0,0,0,0,0,0,0,0,0,0,0,0,0,0,0,0,0,0,0,0,0,0,0,0,0"/>
                <o:lock v:ext="edit" verticies="t"/>
              </v:shape>
              <v:shape id="Freeform 476" o:spid="_x0000_s1495" style="position:absolute;left:2584;top:897;width:78;height:61;visibility:visible;mso-wrap-style:square;v-text-anchor:top" coordsize="314,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" path="m300,231r-28,4l224,242r-28,4l195,239r-2,-11l192,223r50,-21l272,174r11,-31l272,102,231,73,164,56,99,60,52,83,31,123r4,34l52,189r35,28l83,223r-7,10l72,238,29,205,5,164,,119,14,74,40,39,76,15,121,1,171,r58,16l276,45r30,43l314,141r-5,21l301,182r-17,21l285,203r5,2l297,210r4,2l301,216r-1,10l300,231xe" stroked="f">
                <v:path arrowok="t" o:connecttype="custom" o:connectlocs="75,57;68,58;56,60;49,61;49,61;48,59;48,57;48,55;48,55;60,50;68,43;70,35;70,35;68,25;57,18;41,14;41,14;25,15;13,21;8,31;8,31;9,39;13,47;22,54;22,54;21,55;19,58;18,59;18,59;7,51;1,41;0,30;0,30;3,18;10,10;19,4;30,0;42,0;42,0;57,4;69,11;76,22;78,35;78,35;77,40;75,45;71,50;71,50;71,50;71,50;71,50;71,50;72,51;74,52;75,53;75,53;75,54;75,56;75,57;75,57" o:connectangles="0,0,0,0,0,0,0,0,0,0,0,0,0,0,0,0,0,0,0,0,0,0,0,0,0,0,0,0,0,0,0,0,0,0,0,0,0,0,0,0,0,0,0,0,0,0,0,0,0,0,0,0,0,0,0,0,0,0,0,0"/>
              </v:shape>
              <v:shape id="Freeform 477" o:spid="_x0000_s1496" style="position:absolute;left:2572;top:975;width:84;height:67;visibility:visible;mso-wrap-style:square;v-text-anchor:top" coordsize="334,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" path="m305,120r-7,-2l286,115r-7,-2l282,93r-4,-9l271,80r-7,-1l257,79r-7,l200,82r-90,5l62,90r39,24l174,160r39,25l222,190r7,3l234,195r12,l255,189r9,-17l271,174r12,3l289,179r-6,23l272,243r-6,23l260,265r-13,-3l241,260r-1,-14l231,231,211,217,189,203,136,169,74,128,22,94,,80,2,70,7,54,9,44,47,42r86,-6l218,32r38,-4l283,25r15,-7l309,r7,2l328,5r6,2l327,36,312,91r-7,29xe" stroked="f">
                <v:path arrowok="t" o:connecttype="custom" o:connectlocs="75,30;70,28;71,23;68,20;66,20;63,20;50,21;16,23;25,29;54,47;56,48;59,49;62,49;66,43;68,44;73,45;71,51;67,67;65,67;61,65;60,62;53,55;48,51;19,32;0,20;1,18;2,11;12,11;55,8;64,7;75,5;78,0;82,1;84,2;78,23;77,30" o:connectangles="0,0,0,0,0,0,0,0,0,0,0,0,0,0,0,0,0,0,0,0,0,0,0,0,0,0,0,0,0,0,0,0,0,0,0,0"/>
              </v:shape>
              <v:shape id="Freeform 478" o:spid="_x0000_s1497" style="position:absolute;left:2543;top:1028;width:89;height:67;visibility:visible;mso-wrap-style:square;v-text-anchor:top" coordsize="36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" path="m124,53r44,19l249,108r43,19l310,131r15,-5l336,110r6,3l353,118r7,2l347,150r-24,54l310,233r-6,-2l293,226r-7,-3l293,200r-6,-15l269,173,226,154,146,119,103,101,87,96,76,99,66,114,55,154r8,43l94,249r-5,4l81,261r-5,4l56,244,20,207,,186,21,138,61,48,83,r5,2l100,7r6,3l103,28r5,14l124,53xe" stroked="f">
                <v:path arrowok="t" o:connecttype="custom" o:connectlocs="31,13;42,18;62,27;72,32;72,32;77,33;80,32;83,28;83,28;85,29;87,30;89,30;89,30;86,38;80,52;77,59;77,59;75,58;72,57;71,56;71,56;72,51;71,47;67,44;67,44;56,39;36,30;25,26;25,26;22,24;19,25;16,29;16,29;14,39;16,50;23,63;23,63;22,64;20,66;19,67;19,67;14,62;5,52;0,47;0,47;5,35;15,12;21,0;21,0;22,1;25,2;26,3;26,3;25,7;27,11;31,13;31,13" o:connectangles="0,0,0,0,0,0,0,0,0,0,0,0,0,0,0,0,0,0,0,0,0,0,0,0,0,0,0,0,0,0,0,0,0,0,0,0,0,0,0,0,0,0,0,0,0,0,0,0,0,0,0,0,0,0,0,0,0"/>
              </v:shape>
              <v:shape id="Freeform 479" o:spid="_x0000_s1498" style="position:absolute;left:2516;top:1092;width:87;height:75;visibility:visible;mso-wrap-style:square;v-text-anchor:top" coordsize="345,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" path="m100,65r44,27l225,141r44,27l278,171r6,-2l289,162r6,-20l291,113,276,81r-2,-3l272,74r-3,-3l274,68r10,-4l288,60r15,17l331,108r14,16l318,169r-51,84l240,298r-22,-5l178,283r-22,-5l156,272r1,-11l157,256r3,1l166,257r3,l204,256r27,-10l247,230r4,-6l250,217r-7,-5l199,186,118,136,74,110,53,101r-16,4l22,124r-6,-4l5,114,,111,18,81,49,29,67,r5,3l83,10r6,3l80,34r3,17l100,65xe" stroked="f">
                <v:path arrowok="t" o:connecttype="custom" o:connectlocs="36,23;68,42;70,43;73,41;74,36;70,20;69,20;68,18;69,17;73,15;76,19;87,31;80,43;61,75;55,74;39,70;39,68;40,64;40,65;43,65;51,64;62,58;63,56;61,53;50,47;19,28;13,25;6,31;4,30;0,28;5,20;17,0;18,1;22,3;20,9;25,16" o:connectangles="0,0,0,0,0,0,0,0,0,0,0,0,0,0,0,0,0,0,0,0,0,0,0,0,0,0,0,0,0,0,0,0,0,0,0,0"/>
              </v:shape>
              <v:shape id="Freeform 480" o:spid="_x0000_s1499" style="position:absolute;left:2464;top:1130;width:86;height:82;visibility:visible;mso-wrap-style:square;v-text-anchor:top" coordsize="343,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" path="m219,77r20,34l281,184r42,73l343,290r-8,9l322,315r-8,10l289,315,230,294,158,267,99,245,74,236,50,230r-15,1l20,240r-5,-4l5,228,,223,20,200,57,156,76,132r5,5l91,144r6,5l85,166r-4,11l85,184r4,2l94,189r8,3l115,197r27,10l155,212r16,-19l201,156r17,-18l212,128,200,109,195,99r-7,-9l182,83r-3,-4l170,76r-11,4l145,90r-4,-5l131,77r-6,-4l142,54,171,19,187,r5,4l202,12r5,4l203,38r6,20l219,77xm233,163r-49,60l297,266,233,163xe" stroked="f">
                <v:path arrowok="t" o:connecttype="custom" o:connectlocs="60,28;81,65;86,73;81,79;79,82;58,74;25,62;19,60;9,58;5,61;1,58;0,56;14,39;19,33;23,36;24,38;20,45;21,46;24,48;26,48;36,52;39,53;50,39;55,35;50,28;49,25;46,21;45,20;40,20;36,23;33,19;31,18;43,5;47,0;51,3;52,4;52,15;55,19;46,56;58,41" o:connectangles="0,0,0,0,0,0,0,0,0,0,0,0,0,0,0,0,0,0,0,0,0,0,0,0,0,0,0,0,0,0,0,0,0,0,0,0,0,0,0,0"/>
                <o:lock v:ext="edit" verticies="t"/>
              </v:shape>
              <v:shape id="Freeform 481" o:spid="_x0000_s1500" style="position:absolute;left:2430;top:1194;width:82;height:84;visibility:visible;mso-wrap-style:square;v-text-anchor:top" coordsize="325,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" path="m109,71r34,39l206,181r35,38l248,225r6,l260,220r12,-19l277,173r-5,-35l271,135r-1,-4l269,127r6,-1l285,124r5,-1l299,143r17,37l325,200r-39,35l213,301r-40,35l154,324,118,303,100,291r2,-5l105,276r1,-5l110,272r5,2l117,275r34,9l180,283r21,-10l206,267r2,-6l202,253,168,215,104,145,70,106,54,92r-17,l17,104r-4,-4l4,90,,86,25,64,71,22,96,r5,4l109,14r4,5l99,36,98,53r11,18xe" stroked="f">
                <v:path arrowok="t" o:connecttype="custom" o:connectlocs="36,28;61,55;63,56;66,55;69,50;69,35;68,34;68,32;69,32;73,31;75,36;82,50;72,59;44,84;39,81;25,73;26,72;27,68;28,68;30,69;38,71;51,68;52,67;51,63;42,54;18,27;14,23;4,26;3,25;0,22;6,16;24,0;25,1;29,5;25,9;28,18" o:connectangles="0,0,0,0,0,0,0,0,0,0,0,0,0,0,0,0,0,0,0,0,0,0,0,0,0,0,0,0,0,0,0,0,0,0,0,0"/>
              </v:shape>
              <v:shape id="Freeform 482" o:spid="_x0000_s1501" style="position:absolute;left:2391;top:1227;width:68;height:79;visibility:visible;mso-wrap-style:square;v-text-anchor:top" coordsize="271,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" path="m104,67r27,39l183,178r28,39l224,230r15,2l257,226r3,5l268,241r3,5l246,264r-46,33l174,314r-3,-5l163,298r-3,-5l172,279r3,-15l168,246,140,208,90,136,62,96,48,83,33,81,15,89,11,83,4,73,,68,26,50,72,17,97,r5,5l108,15r5,6l99,35,96,50r8,17xe" stroked="f">
                <v:path arrowok="t" o:connecttype="custom" o:connectlocs="26,17;33,27;46,45;53,55;53,55;56,58;60,58;64,57;64,57;65,58;67,61;68,62;68,62;62,66;50,75;44,79;44,79;43,78;41,75;40,74;40,74;43,70;44,66;42,62;42,62;35,52;23,34;16,24;16,24;12,21;8,20;4,22;4,22;3,21;1,18;0,17;0,17;7,13;18,4;24,0;24,0;26,1;27,4;28,5;28,5;25,9;24,13;26,17;26,17" o:connectangles="0,0,0,0,0,0,0,0,0,0,0,0,0,0,0,0,0,0,0,0,0,0,0,0,0,0,0,0,0,0,0,0,0,0,0,0,0,0,0,0,0,0,0,0,0,0,0,0,0"/>
              </v:shape>
              <v:shape id="Freeform 483" o:spid="_x0000_s1502" style="position:absolute;left:2345;top:1251;width:69;height:85;visibility:visible;mso-wrap-style:square;v-text-anchor:top" coordsize="278,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" path="m209,99l152,67,106,59,71,68,50,87r-9,25l48,142r13,15l80,162r27,-3l124,156r30,-7l170,146r48,-1l248,160r18,23l278,225r-10,43l232,302r-21,9l187,316r-25,l163,320r2,8l165,332r-5,3l152,339r-4,2l132,325,100,293,83,277r5,-5l95,263r4,-4l143,283r38,3l212,278r17,-16l236,243r-7,-22l220,207r-16,-5l184,203r-18,3l131,214r-19,4l71,223,38,212,14,182,,131,13,81,57,41,82,30r28,-5l131,28r-2,-5l127,13,126,9r5,-2l139,2,144,r19,21l201,60r21,21l218,86r-6,8l209,99xe" stroked="f">
                <v:path arrowok="t" o:connecttype="custom" o:connectlocs="38,17;18,17;12,22;12,35;15,39;27,40;31,39;42,36;54,36;66,46;69,56;58,75;52,78;40,79;40,80;41,83;40,84;37,85;33,81;21,69;22,68;25,65;35,71;53,69;57,65;57,55;55,52;46,51;41,51;28,54;18,56;3,45;0,33;14,10;20,7;33,7;32,6;31,2;33,2;36,0;40,5;55,20;54,21;52,25" o:connectangles="0,0,0,0,0,0,0,0,0,0,0,0,0,0,0,0,0,0,0,0,0,0,0,0,0,0,0,0,0,0,0,0,0,0,0,0,0,0,0,0,0,0,0,0"/>
              </v:shape>
              <v:shape id="Freeform 484" o:spid="_x0000_s1503" style="position:absolute;left:2223;top:1291;width:97;height:93;visibility:visible;mso-wrap-style:square;v-text-anchor:top" coordsize="389,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" path="m382,268r2,5l388,285r1,7l362,298r-49,14l285,319,270,290,234,227,197,163,182,135r-1,l180,168r-2,73l175,315r-1,33l149,354r-48,12l75,373r-2,-7l71,354r-2,-5l86,340r8,-13l93,308,81,262,58,177,46,131,38,113,25,105,6,106,4,100,1,88,,81,30,74,87,59r31,-8l120,57r3,12l125,76,102,88r-7,14l98,126r14,51l136,270r13,49l150,319r1,-28l152,222r3,-84l157,69r,-28l163,40r12,-4l181,34r14,25l229,120r41,71l305,250r15,25l312,244,293,174,276,104,267,74,259,56,246,48r-20,1l225,43,222,31r-3,-7l244,19,289,7,313,r1,7l317,19r3,6l302,34r-8,13l295,66r12,46l329,197r13,47l350,260r13,8l382,268xe" stroked="f">
                <v:path arrowok="t" o:connecttype="custom" o:connectlocs="96,68;97,73;90,74;71,80;67,72;49,41;45,34;45,34;45,34;44,60;43,87;37,88;19,93;18,91;17,87;21,85;23,77;20,65;11,33;9,28;1,26;1,25;0,20;7,18;29,13;30,14;31,19;25,22;24,31;28,44;37,80;37,80;37,80;38,73;39,34;39,10;41,10;45,8;49,15;67,48;80,69;80,69;80,69;78,61;69,26;67,18;61,12;56,12;55,8;55,6;72,2;78,0;79,5;80,6;73,12;74,16;82,49;85,61;91,67;95,67" o:connectangles="0,0,0,0,0,0,0,0,0,0,0,0,0,0,0,0,0,0,0,0,0,0,0,0,0,0,0,0,0,0,0,0,0,0,0,0,0,0,0,0,0,0,0,0,0,0,0,0,0,0,0,0,0,0,0,0,0,0,0,0"/>
              </v:shape>
              <v:shape id="Freeform 485" o:spid="_x0000_s1504" style="position:absolute;left:2153;top:1311;width:67;height:79;visibility:visible;mso-wrap-style:square;v-text-anchor:top" coordsize="268,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" path="m219,62r3,47l229,198r3,47l237,264r11,8l267,276r,6l268,294r,7l216,305r-100,7l62,315,51,293,31,253,20,231r5,-4l34,221r6,-3l74,257r37,19l151,278r18,-3l178,266r2,-17l179,233r-2,-31l176,186r-7,1l158,187r-5,1l132,195r-9,17l121,244r-4,1l107,245r-6,1l99,209,95,142,91,106r6,-1l107,105r5,-2l120,136r13,17l158,156r4,l169,155r5,l172,131,168,86,167,62,163,45,152,38r-22,l90,46,54,74,21,129r-5,-2l6,121,,119,9,93,24,42,33,16,67,14,141,8,215,3,249,r,7l250,20r,7l232,32,221,43r-2,19xe" stroked="f">
                <v:path arrowok="t" o:connecttype="custom" o:connectlocs="56,27;58,61;59,66;67,69;67,71;67,75;54,76;16,79;13,73;5,58;6,57;10,55;19,64;38,70;42,69;45,62;45,58;44,47;42,47;38,47;33,49;30,61;29,61;25,62;25,52;23,27;24,26;28,26;30,34;40,39;41,39;44,39;43,33;42,16;41,11;33,10;23,12;5,32;4,32;0,30;2,23;8,4;17,4;54,1;62,0;63,5;63,7;55,11;55,16" o:connectangles="0,0,0,0,0,0,0,0,0,0,0,0,0,0,0,0,0,0,0,0,0,0,0,0,0,0,0,0,0,0,0,0,0,0,0,0,0,0,0,0,0,0,0,0,0,0,0,0,0"/>
              </v:shape>
              <v:shape id="Freeform 486" o:spid="_x0000_s1505" style="position:absolute;left:2073;top:1312;width:72;height:79;visibility:visible;mso-wrap-style:square;v-text-anchor:top" coordsize="289,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" path="m162,29r-46,7l78,72,56,148r5,57l86,251r54,22l165,273r12,-8l182,245r4,-48l195,107r4,-48l196,40,183,33,162,29xm251,69r-5,47l238,205r-6,47l234,271r10,11l263,288r-1,7l261,307r-1,6l223,310r-68,-6l119,299,62,283,27,250,8,209,,169,1,137,7,104,21,65,47,29,88,5,146,r38,3l253,10r36,4l289,21r-1,12l287,39r-19,2l256,51r-5,18xe" stroked="f">
                <v:path arrowok="t" o:connecttype="custom" o:connectlocs="40,7;29,9;19,18;14,37;14,37;15,52;21,63;35,69;35,69;41,69;44,67;45,62;45,62;46,50;49,27;50,15;50,15;49,10;46,8;40,7;40,7;63,17;61,29;59,52;58,64;58,64;58,68;61,71;66,73;66,73;65,74;65,77;65,79;65,79;56,78;39,77;30,75;30,75;15,71;7,63;2,53;0,43;0,35;0,35;2,26;5,16;12,7;22,1;36,0;36,0;46,1;63,3;72,4;72,4;72,5;72,8;72,10;72,10;67,10;64,13;63,17;63,17" o:connectangles="0,0,0,0,0,0,0,0,0,0,0,0,0,0,0,0,0,0,0,0,0,0,0,0,0,0,0,0,0,0,0,0,0,0,0,0,0,0,0,0,0,0,0,0,0,0,0,0,0,0,0,0,0,0,0,0,0,0,0,0,0,0"/>
                <o:lock v:ext="edit" verticies="t"/>
              </v:shape>
              <v:shape id="Freeform 487" o:spid="_x0000_s1506" style="position:absolute;left:2026;top:1301;width:46;height:80;visibility:visible;mso-wrap-style:square;v-text-anchor:top" coordsize="183,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" path="m137,75r-10,47l107,208,96,255r,19l104,287r17,8l120,301r-3,12l116,320,86,313,30,300,,294r1,-7l5,275r1,-7l24,268r14,-7l45,243,56,197,76,110,86,64,87,46,78,33,61,25r2,-7l65,6,66,,97,6r55,13l183,26r-2,7l178,45r-2,6l157,51r-13,8l137,75xe" stroked="f">
                <v:path arrowok="t" o:connecttype="custom" o:connectlocs="34,19;32,31;27,52;24,64;24,64;24,69;26,72;30,74;30,74;30,75;29,78;29,80;29,80;22,78;8,75;0,74;0,74;0,72;1,69;2,67;2,67;6,67;10,65;11,61;11,61;14,49;19,28;22,16;22,16;22,12;20,8;15,6;15,6;16,5;16,2;17,0;17,0;24,2;38,5;46,7;46,7;45,8;45,11;44,13;44,13;39,13;36,15;34,19;34,19" o:connectangles="0,0,0,0,0,0,0,0,0,0,0,0,0,0,0,0,0,0,0,0,0,0,0,0,0,0,0,0,0,0,0,0,0,0,0,0,0,0,0,0,0,0,0,0,0,0,0,0,0"/>
              </v:shape>
              <v:shape id="Freeform 488" o:spid="_x0000_s1507" style="position:absolute;left:1961;top:1286;width:66;height:77;visibility:visible;mso-wrap-style:square;v-text-anchor:top" coordsize="266,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" path="m,267l2,241,6,191,9,165r6,l27,165r6,l41,220r21,35l90,274r42,-3l170,240r32,-61l214,115,203,64,169,35,135,29,100,39,62,65,58,61,50,51,46,47,89,12,135,r45,5l221,28r28,34l263,104r3,46l255,198r-29,54l185,290r-48,19l84,303,66,295,47,280,30,261r-1,l26,264r-6,6l17,274r-4,-1l4,269,,267xe" stroked="f">
                <v:path arrowok="t" o:connecttype="custom" o:connectlocs="0,67;0,60;1,48;2,41;2,41;4,41;7,41;8,41;8,41;10,55;15,64;22,68;22,68;33,68;42,60;50,45;50,45;53,29;50,16;42,9;42,9;33,7;25,10;15,16;15,16;14,15;12,13;11,12;11,12;22,3;33,0;45,1;45,1;55,7;62,15;65,26;66,37;63,49;63,49;56,63;46,72;34,77;21,76;21,76;16,74;12,70;7,65;7,65;7,65;7,65;7,65;7,65;6,66;5,67;4,68;4,68;3,68;1,67;0,67;0,67" o:connectangles="0,0,0,0,0,0,0,0,0,0,0,0,0,0,0,0,0,0,0,0,0,0,0,0,0,0,0,0,0,0,0,0,0,0,0,0,0,0,0,0,0,0,0,0,0,0,0,0,0,0,0,0,0,0,0,0,0,0,0,0"/>
              </v:shape>
              <v:shape id="Freeform 489" o:spid="_x0000_s1508" style="position:absolute;left:1861;top:1235;width:115;height:87;visibility:visible;mso-wrap-style:square;v-text-anchor:top" coordsize="457,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" path="m225,206l164,307r,1l279,238,225,206xm239,181r18,11l290,211r17,10l321,213r23,-13l357,193r8,-5l369,183r3,-5l374,171r-5,-10l356,150r3,-6l366,133r3,-5l391,141r43,25l457,179r-3,6l447,196r-3,5l427,200r-17,4l384,217r-25,13l301,263r-71,38l172,334r-25,13l109,325,39,284,1,262r,-1l,261,5,238r9,-43l18,172r6,-1l35,171r6,-1l41,219r15,33l92,278r13,7l116,281r11,-13l135,254r16,-26l159,213r-2,-1l151,209r-2,-1l126,199r-19,7l86,231r-4,-2l73,223r-4,-2l86,192r34,-57l138,105r4,2l151,113r5,2l145,144r4,22l168,183r2,1l173,186r2,1l188,166r23,-39l223,106r6,-15l226,80,213,69,178,56r-42,5l82,86,79,82,73,72,70,67,91,49,129,17,150,r45,26l279,75r46,27l321,107r-6,11l312,124r-19,-6l279,121r-13,15l259,148r-13,22l239,181xe" stroked="f">
                <v:path arrowok="t" o:connecttype="custom" o:connectlocs="41,77;57,52;73,53;81,53;90,48;94,45;93,40;90,36;93,32;115,45;112,49;107,50;97,54;58,75;37,87;0,66;0,65;1,60;5,43;10,43;14,63;26,71;32,67;40,53;38,52;32,50;22,58;17,55;30,34;36,27;39,29;42,46;44,47;47,42;56,27;54,17;34,15;20,21;18,17;38,0;70,19;81,27;79,31;67,34;62,43;60,45" o:connectangles="0,0,0,0,0,0,0,0,0,0,0,0,0,0,0,0,0,0,0,0,0,0,0,0,0,0,0,0,0,0,0,0,0,0,0,0,0,0,0,0,0,0,0,0,0,0"/>
                <o:lock v:ext="edit" verticies="t"/>
              </v:shape>
              <v:shape id="Freeform 490" o:spid="_x0000_s1509" style="position:absolute;left:2598;top:726;width:19;height:19;visibility:visible;mso-wrap-style:square;v-text-anchor:top" coordsize="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" path="m76,37l71,19,57,5,38,,19,5,6,19,,37,6,56,19,69r19,6l57,69,71,56,76,37xe" stroked="f">
                <v:path arrowok="t" o:connecttype="custom" o:connectlocs="19,9;18,5;14,1;10,0;10,0;5,1;2,5;0,9;0,9;2,14;5,17;10,19;10,19;14,17;18,14;19,9;19,9" o:connectangles="0,0,0,0,0,0,0,0,0,0,0,0,0,0,0,0,0"/>
              </v:shape>
              <v:shape id="Freeform 491" o:spid="_x0000_s1510" style="position:absolute;left:1781;top:1157;width:85;height:83;visibility:visible;mso-wrap-style:square;v-text-anchor:top" coordsize="33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" path="m170,238l115,182,60,290,170,238xm320,227r-17,-5l284,223r-27,9l222,249r-78,34l67,317,31,332r-8,-7l8,309,,300,12,276,40,220,73,152,102,95,114,72r9,-22l124,34,116,19r4,-6l129,5,135,r21,22l195,64r22,22l213,90r-9,9l199,103,183,90,172,86r-6,3l162,92r-3,6l156,104r-7,13l136,143r-7,13l147,173r33,34l197,225r10,-5l227,211r11,-5l249,201r7,-5l260,193r3,-8l261,173r-9,-14l257,154r10,-9l271,140r18,19l321,192r17,17l334,214r-10,9l320,227xe" stroked="f">
                <v:path arrowok="t" o:connecttype="custom" o:connectlocs="29,46;43,60;80,57;71,56;65,58;36,71;8,83;6,81;0,75;3,69;18,38;29,18;31,13;29,5;30,3;34,0;39,6;55,22;54,23;50,26;46,23;42,22;41,23;39,26;37,29;32,39;37,43;50,56;52,55;60,52;63,50;65,48;66,46;63,40;65,39;68,35;73,40;85,52;84,54;80,57;80,57" o:connectangles="0,0,0,0,0,0,0,0,0,0,0,0,0,0,0,0,0,0,0,0,0,0,0,0,0,0,0,0,0,0,0,0,0,0,0,0,0,0,0,0,0"/>
                <o:lock v:ext="edit" verticies="t"/>
              </v:shape>
              <v:shape id="Freeform 492" o:spid="_x0000_s1511" style="position:absolute;left:1722;top:1116;width:81;height:71;visibility:visible;mso-wrap-style:square;v-text-anchor:top" coordsize="323,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" path="m,156l18,137,50,99,68,79r6,4l82,90r5,3l63,142r-4,41l70,213r35,23l156,232r61,-31l264,155r21,-47l274,64,250,40,214,28r-45,l169,22,168,9,167,3,222,r45,16l300,48r20,42l323,133r-12,42l286,215r-36,32l195,275r-55,8l89,269,48,235,38,217,32,194,30,168r-1,l24,170r-8,2l12,173,9,168,3,161,,156xe" stroked="f">
                <v:path arrowok="t" o:connecttype="custom" o:connectlocs="0,39;5,34;13,25;17,20;17,20;19,21;21,23;22,23;22,23;16,36;15,46;18,53;18,53;26,59;39,58;54,50;54,50;66,39;71,27;69,16;69,16;63,10;54,7;42,7;42,7;42,6;42,2;42,1;42,1;56,0;67,4;75,12;75,12;80,23;81,33;78,44;72,54;63,62;63,62;49,69;35,71;22,67;12,59;12,59;10,54;8,49;8,42;8,42;8,42;8,42;7,42;7,42;6,43;4,43;3,43;3,43;2,42;1,40;0,39;0,39" o:connectangles="0,0,0,0,0,0,0,0,0,0,0,0,0,0,0,0,0,0,0,0,0,0,0,0,0,0,0,0,0,0,0,0,0,0,0,0,0,0,0,0,0,0,0,0,0,0,0,0,0,0,0,0,0,0,0,0,0,0,0,0"/>
              </v:shape>
              <v:shape id="Freeform 493" o:spid="_x0000_s1512" style="position:absolute;left:1690;top:1038;width:88;height:71;visibility:visible;mso-wrap-style:square;v-text-anchor:top" coordsize="350,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" path="m182,237l148,167,62,252,182,237xm327,273l314,262r-18,-4l267,259r-39,4l143,272r-84,9l20,284,15,274,6,255,,244,19,225,64,180r53,-54l162,81,181,63,196,44r6,-15l199,12r6,-3l216,3,223,r13,29l261,79r13,29l269,110r-11,5l251,119,240,101r-9,-8l224,94r-4,3l215,101r-6,5l199,116r-19,20l169,146r11,23l201,211r11,23l224,233r21,-4l257,228r12,-2l276,224r6,-2l287,216r3,-12l285,188r6,-4l302,179r6,-3l319,199r20,41l350,262r-5,4l334,271r-7,2xe" stroked="f">
                <v:path arrowok="t" o:connecttype="custom" o:connectlocs="37,42;46,59;82,68;74,65;67,65;36,68;5,71;4,69;0,61;5,56;29,32;46,16;49,11;50,3;52,2;56,0;59,7;69,27;68,28;63,30;60,25;56,24;55,24;53,27;50,29;42,37;45,42;53,59;56,58;65,57;68,57;71,56;72,54;72,47;73,46;77,44;80,50;88,66;87,67;82,68;82,68" o:connectangles="0,0,0,0,0,0,0,0,0,0,0,0,0,0,0,0,0,0,0,0,0,0,0,0,0,0,0,0,0,0,0,0,0,0,0,0,0,0,0,0,0"/>
                <o:lock v:ext="edit" verticies="t"/>
              </v:shape>
              <v:shape id="Freeform 494" o:spid="_x0000_s1513" style="position:absolute;left:1660;top:975;width:83;height:78;visibility:visible;mso-wrap-style:square;v-text-anchor:top" coordsize="334,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" path="m259,162r13,-5l278,144r-6,-27l250,77,202,55r-78,7l71,87,38,128r-1,57l46,208r12,9l78,214r47,-13l212,175r47,-13xm268,214r-45,13l137,251,91,263r-17,9l67,285r1,20l61,306r-12,3l43,311,34,276,15,211,5,175,,117,17,71,49,39,83,19,114,7,147,r41,l230,11r39,28l295,92r10,35l324,194r10,35l328,231r-12,4l310,237r-9,-17l287,213r-19,1xe" stroked="f">
                <v:path arrowok="t" o:connecttype="custom" o:connectlocs="64,41;68,39;69,36;68,29;68,29;62,19;50,14;31,16;31,16;18,22;9,32;9,46;9,46;11,52;14,54;19,54;19,54;31,50;53,44;64,41;64,41;67,54;55,57;34,63;23,66;23,66;18,68;17,71;17,76;17,76;15,77;12,77;11,78;11,78;8,69;4,53;1,44;1,44;0,29;4,18;12,10;21,5;28,2;28,2;37,0;47,0;57,3;67,10;73,23;73,23;76,32;81,49;83,57;83,57;82,58;79,59;77,59;77,59;75,55;71,53;67,54;67,54" o:connectangles="0,0,0,0,0,0,0,0,0,0,0,0,0,0,0,0,0,0,0,0,0,0,0,0,0,0,0,0,0,0,0,0,0,0,0,0,0,0,0,0,0,0,0,0,0,0,0,0,0,0,0,0,0,0,0,0,0,0,0,0,0,0"/>
                <o:lock v:ext="edit" verticies="t"/>
              </v:shape>
              <v:shape id="Freeform 495" o:spid="_x0000_s1514" style="position:absolute;left:1837;top:1229;width:19;height:19;visibility:visible;mso-wrap-style:square;v-text-anchor:top" coordsize="7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" path="m74,39l70,19,56,6,37,,18,6,4,19,,39,4,57,18,70r19,6l56,70,70,57,74,39xe" stroked="f">
                <v:path arrowok="t" o:connecttype="custom" o:connectlocs="19,10;18,5;14,2;10,0;10,0;5,2;1,5;0,10;0,10;1,14;5,18;10,19;10,19;14,18;18,14;19,10;19,10" o:connectangles="0,0,0,0,0,0,0,0,0,0,0,0,0,0,0,0,0"/>
              </v:shape>
              <v:shape id="Freeform 496" o:spid="_x0000_s1515" style="position:absolute;left:2023;top:1129;width:288;height:60;visibility:visible;mso-wrap-style:square;v-text-anchor:top" coordsize="115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" path="m23,59r48,l119,58r47,l213,57r48,l308,56r47,-1l402,53r49,-1l498,50r47,-3l593,45r47,-3l687,40r54,-5l794,32r54,-4l901,23r53,-4l1007,14r44,-7l1103,r40,10l1155,45r-22,31l1100,99r-38,22l1023,141r-41,17l939,173r-45,15l849,200r-46,11l757,220r-48,6l663,233r-46,4l573,239r-44,1l486,240r-52,-1l384,235r-52,-6l282,221,232,210,183,197r-21,-8l129,176,90,159,53,139,21,118,1,97,,76,23,59xe" filled="f" stroked="f">
                <v:path arrowok="t" o:connecttype="custom" o:connectlocs="6,15;18,15;30,15;41,15;53,14;65,14;77,14;89,14;100,13;112,13;124,13;136,12;148,11;160,11;171,10;171,10;185,9;198,8;211,7;225,6;238,5;251,4;251,4;262,2;275,0;285,3;285,3;288,11;283,19;274,25;274,25;265,30;255,35;245,40;234,43;223,47;212,50;200,53;189,55;177,57;165,58;154,59;143,60;132,60;121,60;121,60;108,60;96,59;83,57;70,55;58,53;46,49;46,49;40,47;32,44;22,40;13,35;5,30;0,24;0,19;6,15;6,15" o:connectangles="0,0,0,0,0,0,0,0,0,0,0,0,0,0,0,0,0,0,0,0,0,0,0,0,0,0,0,0,0,0,0,0,0,0,0,0,0,0,0,0,0,0,0,0,0,0,0,0,0,0,0,0,0,0,0,0,0,0,0,0,0,0"/>
              </v:shape>
              <v:shape id="Freeform 497" o:spid="_x0000_s1516" style="position:absolute;left:2023;top:1129;width:288;height:60;visibility:visible;mso-wrap-style:square;v-text-anchor:top" coordsize="115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" path="m23,59r48,l119,58r47,l213,57r48,l308,56r47,-1l402,53r49,-1l498,50r47,-3l593,45r47,-3l687,40r54,-5l794,32r54,-4l901,23r53,-4l1007,14r44,-7l1103,r40,10l1155,45r-22,31l1100,99r-38,22l1023,141r-41,17l939,173r-45,15l849,200r-46,11l757,220r-48,6l663,233r-46,4l573,239r-44,1l486,240r-52,-1l384,235r-52,-6l282,221,232,210,183,197r-21,-8l129,176,90,159,53,139,21,118,1,97,,76,23,59e" filled="f" strokecolor="white" strokeweight=".55pt">
                <v:path arrowok="t" o:connecttype="custom" o:connectlocs="6,15;18,15;30,15;41,15;53,14;65,14;77,14;89,14;100,13;112,13;124,13;136,12;148,11;160,11;171,10;171,10;185,9;198,8;211,7;225,6;238,5;251,4;251,4;262,2;275,0;285,3;285,3;288,11;283,19;274,25;274,25;265,30;255,35;245,40;234,43;223,47;212,50;200,53;189,55;177,57;165,58;154,59;143,60;132,60;121,60;121,60;108,60;96,59;83,57;70,55;58,53;46,49;46,49;40,47;32,44;22,40;13,35;5,30;0,24;0,19;6,15;6,15;6,15" o:connectangles="0,0,0,0,0,0,0,0,0,0,0,0,0,0,0,0,0,0,0,0,0,0,0,0,0,0,0,0,0,0,0,0,0,0,0,0,0,0,0,0,0,0,0,0,0,0,0,0,0,0,0,0,0,0,0,0,0,0,0,0,0,0,0"/>
              </v:shape>
              <v:shape id="Freeform 498" o:spid="_x0000_s1517" style="position:absolute;left:1943;top:965;width:121;height:169;visibility:visible;mso-wrap-style:square;v-text-anchor:top" coordsize="485,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" path="m234,2l271,r18,9l300,45r9,38l322,118r13,36l344,176r12,34l374,253r19,49l412,356r20,56l451,466r15,53l478,566r7,39l484,634r-9,16l426,670r-58,7l310,675r-54,-2l219,654,190,611,168,554,151,498,138,455,128,429,112,390,92,339,70,283,50,224,30,166,13,112,3,66,,33,8,15,32,12,92,9,167,5,234,2xe" filled="f" stroked="f">
                <v:path arrowok="t" o:connecttype="custom" o:connectlocs="58,0;68,0;72,2;75,11;75,11;77,21;80,29;84,38;84,38;86,44;89,52;93,63;98,75;103,89;108,103;113,116;116,130;119,141;121,151;121,158;119,162;119,162;106,167;92,169;77,169;64,168;64,168;55,163;47,153;42,138;38,124;34,114;34,114;32,107;28,97;23,85;17,71;12,56;7,41;3,28;1,16;0,8;2,4;2,4;8,3;23,2;42,1;58,0;58,0" o:connectangles="0,0,0,0,0,0,0,0,0,0,0,0,0,0,0,0,0,0,0,0,0,0,0,0,0,0,0,0,0,0,0,0,0,0,0,0,0,0,0,0,0,0,0,0,0,0,0,0,0"/>
              </v:shape>
              <v:shape id="Freeform 499" o:spid="_x0000_s1518" style="position:absolute;left:1943;top:965;width:121;height:169;visibility:visible;mso-wrap-style:square;v-text-anchor:top" coordsize="485,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" path="m234,2l271,r18,9l300,45r9,38l322,118r13,36l344,176r12,34l374,253r19,49l412,356r20,56l451,466r15,53l478,566r7,39l484,634r-9,16l426,670r-58,7l310,675r-54,-2l219,654,190,611,168,554,151,498,138,455,128,429,112,390,92,339,70,283,50,224,30,166,13,112,3,66,,33,8,15,32,12,92,9,167,5,234,2e" filled="f" strokecolor="white" strokeweight=".35pt">
                <v:path arrowok="t" o:connecttype="custom" o:connectlocs="58,0;68,0;72,2;75,11;75,11;77,21;80,29;84,38;84,38;86,44;89,52;93,63;98,75;103,89;108,103;113,116;116,130;119,141;121,151;121,158;119,162;119,162;106,167;92,169;77,169;64,168;64,168;55,163;47,153;42,138;38,124;34,114;34,114;32,107;28,97;23,85;17,71;12,56;7,41;3,28;1,16;0,8;2,4;2,4;8,3;23,2;42,1;58,0;58,0;58,0" o:connectangles="0,0,0,0,0,0,0,0,0,0,0,0,0,0,0,0,0,0,0,0,0,0,0,0,0,0,0,0,0,0,0,0,0,0,0,0,0,0,0,0,0,0,0,0,0,0,0,0,0,0"/>
              </v:shape>
              <v:shape id="Freeform 500" o:spid="_x0000_s1519" style="position:absolute;left:1966;top:992;width:40;height:16;visibility:visible;mso-wrap-style:square;v-text-anchor:top" coordsize="15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" path="m139,56r-39,7l56,58,18,42,,24,12,7,52,r49,4l141,17r18,18l139,56xe" stroked="f">
                <v:path arrowok="t" o:connecttype="custom" o:connectlocs="35,14;25,16;14,15;5,11;0,6;3,2;3,2;13,0;25,1;35,4;40,9;35,14;35,14;35,14" o:connectangles="0,0,0,0,0,0,0,0,0,0,0,0,0,0"/>
              </v:shape>
              <v:shape id="Freeform 501" o:spid="_x0000_s1520" style="position:absolute;left:1984;top:1037;width:33;height:13;visibility:visible;mso-wrap-style:square;v-text-anchor:top" coordsize="13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" path="m37,2l80,r38,13l132,31,110,46,77,51,37,53,9,46,,26,12,11,37,2xe" stroked="f">
                <v:path arrowok="t" o:connecttype="custom" o:connectlocs="9,0;20,0;30,3;33,8;28,11;28,11;19,13;9,13;2,11;2,11;0,6;3,3;9,0;9,0;9,0" o:connectangles="0,0,0,0,0,0,0,0,0,0,0,0,0,0,0"/>
              </v:shape>
              <v:shape id="Freeform 502" o:spid="_x0000_s1521" style="position:absolute;left:2002;top:1092;width:32;height:13;visibility:visible;mso-wrap-style:square;v-text-anchor:top" coordsize="1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" path="m65,l99,3r30,15l125,45,91,52,38,47,6,35,,17,7,3,36,r7,l58,r7,xe" stroked="f">
                <v:path arrowok="t" o:connecttype="custom" o:connectlocs="16,0;25,1;32,5;31,11;31,11;23,13;9,12;1,9;1,9;0,4;2,1;9,0;9,0;11,0;14,0;16,0;16,0;16,0" o:connectangles="0,0,0,0,0,0,0,0,0,0,0,0,0,0,0,0,0,0"/>
              </v:shape>
              <v:shape id="Freeform 503" o:spid="_x0000_s1522" style="position:absolute;left:2121;top:1013;width:61;height:119;visibility:visible;mso-wrap-style:square;v-text-anchor:top" coordsize="244,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" path="m128,344r33,-26l207,284r20,-31l209,198,185,125,179,68,200,49r29,-7l244,31,223,9,188,,157,2,138,31r1,52l149,143r9,49l154,215,134,202,99,165,50,145,12,162,,193r28,11l67,208r32,26l110,272,94,310,68,307,39,290,15,287r7,16l44,335r13,42l33,423,16,451r13,17l61,477r38,l129,471r13,-14l132,421,122,381r6,-37xe" stroked="f">
                <v:path arrowok="t" o:connecttype="custom" o:connectlocs="32,86;40,79;52,71;57,63;57,63;52,49;46,31;45,17;45,17;50,12;57,10;61,8;61,8;56,2;47,0;39,0;39,0;35,8;35,21;37,36;40,48;39,54;39,54;34,50;25,41;13,36;13,36;3,40;0,48;7,51;7,51;17,52;25,58;28,68;28,68;24,77;17,77;10,72;4,72;4,72;6,76;11,84;14,94;8,106;8,106;4,113;7,117;15,119;25,119;32,118;36,114;36,114;33,105;31,95;32,86;32,86" o:connectangles="0,0,0,0,0,0,0,0,0,0,0,0,0,0,0,0,0,0,0,0,0,0,0,0,0,0,0,0,0,0,0,0,0,0,0,0,0,0,0,0,0,0,0,0,0,0,0,0,0,0,0,0,0,0,0,0"/>
              </v:shape>
              <v:shape id="Freeform 504" o:spid="_x0000_s1523" style="position:absolute;left:2181;top:983;width:33;height:21;visibility:visible;mso-wrap-style:square;v-text-anchor:top" coordsize="13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" path="m,l31,24,72,36r37,15l134,84e" filled="f" strokecolor="white" strokeweight=".35pt">
                <v:path arrowok="t" o:connecttype="custom" o:connectlocs="0,0;8,6;18,9;27,13;33,21" o:connectangles="0,0,0,0,0"/>
              </v:shape>
              <v:shape id="Freeform 505" o:spid="_x0000_s1524" style="position:absolute;left:2208;top:1004;width:7;height:50;visibility:visible;mso-wrap-style:square;v-text-anchor:top" coordsize="30,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" path="m24,r6,49l23,110,11,165,,199e" filled="f" strokecolor="white" strokeweight=".35pt">
                <v:path arrowok="t" o:connecttype="custom" o:connectlocs="6,0;7,12;5,28;3,41;0,50" o:connectangles="0,0,0,0,0"/>
              </v:shape>
              <v:shape id="Freeform 506" o:spid="_x0000_s1525" style="position:absolute;left:2204;top:1054;width:4;height:20;visibility:visible;mso-wrap-style:square;v-text-anchor:top" coordsize="1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" path="m14,l5,28,1,60,,82e" filled="f" strokecolor="white" strokeweight=".35pt">
                <v:path arrowok="t" o:connecttype="custom" o:connectlocs="4,0;1,7;0,15;0,20" o:connectangles="0,0,0,0"/>
              </v:shape>
              <v:shape id="Freeform 507" o:spid="_x0000_s1526" style="position:absolute;left:2193;top:1074;width:11;height:46;visibility:visible;mso-wrap-style:square;v-text-anchor:top" coordsize="47,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" path="m47,l40,58,19,135,,184e" filled="f" strokecolor="white" strokeweight=".35pt">
                <v:path arrowok="t" o:connecttype="custom" o:connectlocs="11,0;9,15;4,34;0,46" o:connectangles="0,0,0,0"/>
              </v:shape>
              <v:shape id="Freeform 508" o:spid="_x0000_s1527" style="position:absolute;left:2193;top:1119;width:9;height:6;visibility:visible;mso-wrap-style:square;v-text-anchor:top" coordsize="3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" path="m,4l2,20r18,3l37,e" filled="f" strokecolor="white" strokeweight=".35pt">
                <v:path arrowok="t" o:connecttype="custom" o:connectlocs="0,1;0,5;5,6;9,0" o:connectangles="0,0,0,0"/>
              </v:shape>
              <v:shape id="Freeform 509" o:spid="_x0000_s1528" style="position:absolute;left:2202;top:1091;width:13;height:28;visibility:visible;mso-wrap-style:square;v-text-anchor:top" coordsize="52,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" path="m,113l19,57,36,27,52,e" filled="f" strokecolor="white" strokeweight=".35pt">
                <v:path arrowok="t" o:connecttype="custom" o:connectlocs="0,28;5,14;9,7;13,0" o:connectangles="0,0,0,0"/>
              </v:shape>
              <v:shape id="Freeform 510" o:spid="_x0000_s1529" style="position:absolute;left:2215;top:1069;width:4;height:22;visibility:visible;mso-wrap-style:square;v-text-anchor:top" coordsize="1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" path="m,89l8,56,13,27,16,e" filled="f" strokecolor="white" strokeweight=".35pt">
                <v:path arrowok="t" o:connecttype="custom" o:connectlocs="0,22;2,14;3,7;4,0" o:connectangles="0,0,0,0"/>
              </v:shape>
              <v:shape id="Freeform 511" o:spid="_x0000_s1530" style="position:absolute;left:2219;top:1042;width:9;height:27;visibility:visible;mso-wrap-style:square;v-text-anchor:top" coordsize="36,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" path="m,105l8,72,20,34,36,e" filled="f" strokecolor="white" strokeweight=".35pt">
                <v:path arrowok="t" o:connecttype="custom" o:connectlocs="0,27;2,19;5,9;9,0" o:connectangles="0,0,0,0"/>
              </v:shape>
              <v:shape id="Freeform 512" o:spid="_x0000_s1531" style="position:absolute;left:2228;top:1016;width:7;height:26;visibility:visible;mso-wrap-style:square;v-text-anchor:top" coordsize="28,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" path="m,107l15,68,22,27,28,e" filled="f" strokecolor="white" strokeweight=".35pt">
                <v:path arrowok="t" o:connecttype="custom" o:connectlocs="0,26;4,17;6,7;7,0" o:connectangles="0,0,0,0"/>
              </v:shape>
              <v:shape id="Freeform 513" o:spid="_x0000_s1532" style="position:absolute;left:2235;top:992;width:15;height:24;visibility:visible;mso-wrap-style:square;v-text-anchor:top" coordsize="60,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" path="m,93l26,62,53,41,60,e" filled="f" strokecolor="white" strokeweight=".35pt">
                <v:path arrowok="t" o:connecttype="custom" o:connectlocs="0,24;7,16;13,11;15,0" o:connectangles="0,0,0,0"/>
              </v:shape>
              <v:shape id="Freeform 514" o:spid="_x0000_s1533" style="position:absolute;left:1940;top:786;width:376;height:341;visibility:visible;mso-wrap-style:square;v-text-anchor:top" coordsize="1504,1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" path="m1314,695r45,7l1407,702r47,-6l1458,688r4,-7l1464,679r16,-26l1496,623r8,-31l1503,558r-3,-34l1491,488r-15,-36l1451,412r-38,-41l1363,326r-10,-6l1324,306r-42,-13l1229,287r-58,10l1111,331r-61,41l995,400r-48,18l909,428r-70,6l780,431,728,421r-45,-9l643,408,583,394,530,373,491,346,459,315,427,281,397,244,370,206,344,167,321,126,304,85,289,43,249,,201,11,177,26,158,54r-36,56l94,159,70,192,41,216,24,226,12,240,,271r20,26l72,309r71,9l211,321r45,-5l293,312r27,18l324,384r-10,50l306,464r2,53l320,598r12,69l338,696r2,16l353,745r40,35l469,801r38,-5l543,798r5,39l546,842r-2,15l547,882r7,25l562,922r7,23l577,975r18,61l606,1087r3,29l614,1146r1,36l616,1226r,40l613,1293r-1,8l612,1311r-3,17l617,1350r21,3l652,1325r3,-37l658,1231r1,-66l659,1098r,-58l659,998r-1,-16l659,954r,-50l660,876r-2,-10l657,845r7,-22l674,807r14,-7l717,806r6,2l738,814r26,5l800,823r41,-2l891,813r56,-18l1006,766r65,-44l1120,707r45,16l1193,747r19,35l1223,806r30,34l1286,874r14,17l1320,907r11,18l1337,951r15,33l1366,1021r-2,33l1354,1078r-9,24l1341,1132r-4,25l1325,1208r-21,76l1287,1336r11,20l1332,1363r22,-19l1365,1260r7,-48l1376,1194r2,-12l1386,1158r6,-28l1401,1098r15,-35l1435,1030r10,-32l1441,968r-10,-19l1424,920r-4,-43l1419,852r4,-11l1430,821r3,-25l1434,768r4,-24l1444,723r-34,6l1376,734r-30,l1312,732r-50,-4l1207,721r-50,-11l1118,692r-16,-24l1114,645r34,-2l1194,653r51,17l1288,687r26,8xe" filled="f" stroked="f">
                <v:path arrowok="t" o:connecttype="custom" o:connectlocs="364,174;366,170;376,148;373,122;341,82;321,73;278,83;227,107;182,105;146,99;115,79;86,42;72,11;44,7;24,40;6,57;5,74;64,79;81,96;77,129;85,174;98,195;136,200;136,214;141,231;149,259;154,287;154,317;153,328;160,338;165,308;165,250;165,226;164,211;172,200;185,204;223,203;268,181;298,187;313,210;330,227;338,246;339,270;334,289;322,334;339,336;344,299;348,283;359,258;358,237;355,213;358,199;361,181;337,184;289,178;279,161;322,172" o:connectangles="0,0,0,0,0,0,0,0,0,0,0,0,0,0,0,0,0,0,0,0,0,0,0,0,0,0,0,0,0,0,0,0,0,0,0,0,0,0,0,0,0,0,0,0,0,0,0,0,0,0,0,0,0,0,0,0,0"/>
              </v:shape>
              <v:shape id="Freeform 515" o:spid="_x0000_s1534" style="position:absolute;left:1940;top:786;width:376;height:341;visibility:visible;mso-wrap-style:square;v-text-anchor:top" coordsize="1504,1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" path="m1314,695r45,7l1407,702r47,-6l1458,688r4,-7l1464,679r16,-26l1496,623r8,-31l1503,558r-3,-34l1491,488r-15,-36l1451,412r-38,-41l1363,326r-10,-6l1324,306r-42,-13l1229,287r-58,10l1111,331r-61,41l995,400r-48,18l909,428r-70,6l780,431,728,421r-45,-9l643,408,583,394,530,373,491,346,459,315,427,281,397,244,370,206,344,167,321,126,304,85,289,43,249,,201,11,177,26,158,54r-36,56l94,159,70,192,41,216,24,226,12,240,,271r20,26l72,309r71,9l211,321r45,-5l293,312r27,18l324,384r-10,50l306,464r2,53l320,598r12,69l338,696r2,16l353,745r40,35l469,801r38,-5l543,798r5,39l546,842r-2,15l547,882r7,25l562,922r7,23l577,975r18,61l606,1087r3,29l614,1146r1,36l616,1226r,40l613,1293r-1,8l612,1311r-3,17l617,1350r21,3l652,1325r3,-37l658,1231r1,-66l659,1098r,-58l659,998r-1,-16l659,954r,-50l660,876r-2,-10l657,845r7,-22l674,807r14,-7l717,806r6,2l738,814r26,5l800,823r41,-2l891,813r56,-18l1006,766r65,-44l1120,707r45,16l1193,747r19,35l1223,806r30,34l1286,874r14,17l1320,907r11,18l1337,951r15,33l1366,1021r-2,33l1354,1078r-9,24l1341,1132r-4,25l1325,1208r-21,76l1287,1336r11,20l1332,1363r22,-19l1365,1260r7,-48l1376,1194r2,-12l1386,1158r6,-28l1401,1098r15,-35l1435,1030r10,-32l1441,968r-10,-19l1424,920r-4,-43l1419,852r4,-11l1430,821r3,-25l1434,768r4,-24l1444,723r-34,6l1376,734r-30,l1312,732r-50,-4l1207,721r-50,-11l1118,692r-16,-24l1114,645r34,-2l1194,653r51,17l1288,687r26,8e" filled="f" strokecolor="white" strokeweight=".35pt">
                <v:path arrowok="t" o:connecttype="custom" o:connectlocs="364,174;366,170;376,148;373,122;341,82;321,73;278,83;227,107;182,105;146,99;115,79;86,42;72,11;44,7;24,40;6,57;5,74;64,79;81,96;77,129;85,174;98,195;136,200;136,214;141,231;149,259;154,287;154,317;153,328;160,338;165,308;165,250;165,226;164,211;172,200;185,204;223,203;268,181;298,187;313,210;330,227;338,246;339,270;334,289;322,334;339,336;344,299;348,283;359,258;358,237;355,213;358,199;361,181;337,184;289,178;279,161;322,172" o:connectangles="0,0,0,0,0,0,0,0,0,0,0,0,0,0,0,0,0,0,0,0,0,0,0,0,0,0,0,0,0,0,0,0,0,0,0,0,0,0,0,0,0,0,0,0,0,0,0,0,0,0,0,0,0,0,0,0,0"/>
              </v:shape>
              <v:shape id="Freeform 516" o:spid="_x0000_s1535" style="position:absolute;left:2212;top:380;width:58;height:78;visibility:visible;mso-wrap-style:square;v-text-anchor:top" coordsize="230,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" path="m20,170r24,60l73,267r33,15l134,281r24,-14l171,240r,-21l160,204,137,189r-14,-8l95,167,81,159,42,128,29,98,31,69,49,29,83,3,134,r22,7l178,18r17,15l197,30r5,-7l204,19r6,1l218,22r6,1l225,46r3,44l230,114r-5,1l214,116r-6,1l190,71,162,44,133,31r-24,1l92,43,83,64,82,80r8,14l106,106r17,9l155,131r16,8l205,163r19,29l224,230r-22,49l160,308r-59,4l73,304,49,291,35,275r-2,5l28,287r-2,5l22,291,12,289r-5,l5,259,1,205,,176r6,-2l14,172r6,-2xe" stroked="f">
                <v:path arrowok="t" o:connecttype="custom" o:connectlocs="11,58;27,71;34,70;43,60;43,55;35,47;31,45;20,40;11,32;8,17;12,7;34,0;39,2;49,8;50,8;51,5;53,5;56,6;57,12;58,29;57,29;52,29;48,18;34,8;27,8;21,16;21,20;27,27;31,29;43,35;52,41;56,58;51,70;25,78;18,76;9,69;8,70;7,73;6,73;2,72;1,65;0,44;2,44;5,43" o:connectangles="0,0,0,0,0,0,0,0,0,0,0,0,0,0,0,0,0,0,0,0,0,0,0,0,0,0,0,0,0,0,0,0,0,0,0,0,0,0,0,0,0,0,0,0"/>
              </v:shape>
              <v:shape id="Freeform 517" o:spid="_x0000_s1536" style="position:absolute;left:2268;top:392;width:51;height:81;visibility:visible;mso-wrap-style:square;v-text-anchor:top" coordsize="203,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" path="m49,242l64,195,90,111,104,66r3,-19l100,34,82,24r3,-6l89,6,90,r30,9l175,25r28,10l201,41r-3,12l196,59,177,57r-14,8l154,81r-14,45l113,211,99,257r-2,19l104,289r17,8l119,304r-4,12l113,323,85,314,30,296,,288r2,-7l7,269r1,-7l26,265r15,-7l49,242xe" stroked="f">
                <v:path arrowok="t" o:connecttype="custom" o:connectlocs="12,61;16,49;23,28;26,17;26,17;27,12;25,9;21,6;21,6;21,5;22,2;23,0;23,0;30,2;44,6;51,9;51,9;50,10;50,13;49,15;49,15;44,14;41,16;39,20;39,20;35,32;28,53;25,64;25,64;24,69;26,72;30,74;30,74;30,76;29,79;28,81;28,81;21,79;8,74;0,72;0,72;1,70;2,67;2,66;2,66;7,66;10,65;12,61;12,61" o:connectangles="0,0,0,0,0,0,0,0,0,0,0,0,0,0,0,0,0,0,0,0,0,0,0,0,0,0,0,0,0,0,0,0,0,0,0,0,0,0,0,0,0,0,0,0,0,0,0,0,0"/>
              </v:shape>
              <v:shape id="Freeform 518" o:spid="_x0000_s1537" style="position:absolute;left:2313;top:414;width:70;height:85;visibility:visible;mso-wrap-style:square;v-text-anchor:top" coordsize="279,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" path="m220,259r-10,21l193,319r-10,21l176,337r-13,-6l156,328r1,-8l160,304r,-8l127,304,96,303,68,295,31,269,9,235,,193,3,147,19,100,52,49,96,14,145,r53,10l216,21r17,15l248,58r4,-3l258,48r4,-3l266,47r9,3l279,53r-5,26l265,128r-5,27l254,155r-11,-1l237,152,232,98,215,60,189,41,148,38,106,67,69,124,50,195r10,48l89,270r33,7l152,268r23,-29l179,220r-4,-15l160,191r3,-6l167,174r4,-6l197,180r48,22l272,214r-2,5l264,231r-2,6l242,236r-12,6l220,259xe" stroked="f">
                <v:path arrowok="t" o:connecttype="custom" o:connectlocs="53,70;46,85;44,84;39,82;39,80;40,74;32,76;17,74;8,67;0,48;5,25;13,12;36,0;50,3;58,9;62,15;65,12;66,11;69,13;70,13;66,32;65,39;61,39;59,38;54,15;47,10;27,17;17,31;15,61;22,68;38,67;44,60;44,51;40,48;42,44;43,42;61,51;68,54;66,58;66,59;58,61;55,65" o:connectangles="0,0,0,0,0,0,0,0,0,0,0,0,0,0,0,0,0,0,0,0,0,0,0,0,0,0,0,0,0,0,0,0,0,0,0,0,0,0,0,0,0,0"/>
              </v:shape>
              <v:shape id="Freeform 519" o:spid="_x0000_s1538" style="position:absolute;left:2368;top:441;width:64;height:79;visibility:visible;mso-wrap-style:square;v-text-anchor:top" coordsize="258,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" path="m59,224l84,184r46,-76l155,67r7,-17l158,35,144,22r3,-6l154,6,157,r27,16l232,45r26,17l255,67r-6,11l245,84,228,77r-16,3l199,95r-24,40l129,210r-26,40l97,269r3,14l114,296r-3,6l104,313r-3,5l75,302,26,272,,257r3,-5l10,241r3,-6l31,241r15,-4l59,224xe" stroked="f">
                <v:path arrowok="t" o:connecttype="custom" o:connectlocs="15,56;21,46;32,27;38,17;38,17;40,12;39,9;36,5;36,5;36,4;38,1;39,0;39,0;46,4;58,11;64,15;64,15;63,17;62,19;61,21;61,21;57,19;53,20;49,24;49,24;43,34;32,52;26,62;26,62;24,67;25,70;28,74;28,74;28,75;26,78;25,79;25,79;19,75;6,68;0,64;0,64;1,63;2,60;3,58;3,58;8,60;11,59;15,56;15,56" o:connectangles="0,0,0,0,0,0,0,0,0,0,0,0,0,0,0,0,0,0,0,0,0,0,0,0,0,0,0,0,0,0,0,0,0,0,0,0,0,0,0,0,0,0,0,0,0,0,0,0,0"/>
              </v:shape>
              <v:shape id="Freeform 520" o:spid="_x0000_s1539" style="position:absolute;left:2399;top:464;width:71;height:91;visibility:visible;mso-wrap-style:square;v-text-anchor:top" coordsize="284,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" path="m63,210l93,173r55,-69l176,66r9,-17l184,35,171,19r4,-4l183,5,187,r26,19l259,56r25,19l281,81r-8,10l269,96,248,84r-17,1l216,100r-30,38l132,206r-28,36l95,256r,11l107,280r36,21l187,304r57,-17l248,292r5,11l256,309r-25,13l186,348r-25,15l119,330,42,269,,236r4,-5l11,221r5,-5l33,224r16,-2l63,210xe" stroked="f">
                <v:path arrowok="t" o:connecttype="custom" o:connectlocs="16,53;23,43;37,26;44,17;44,17;46,12;46,9;43,5;43,5;44,4;46,1;47,0;47,0;53,5;65,14;71,19;71,19;70,20;68,23;67,24;67,24;62,21;58,21;54,25;54,25;47,35;33,52;26,61;26,61;24,64;24,67;27,70;27,70;36,75;47,76;61,72;61,72;62,73;63,76;64,77;64,77;58,81;47,87;40,91;40,91;30,83;11,67;0,59;0,59;1,58;3,55;4,54;4,54;8,56;12,56;16,53;16,53" o:connectangles="0,0,0,0,0,0,0,0,0,0,0,0,0,0,0,0,0,0,0,0,0,0,0,0,0,0,0,0,0,0,0,0,0,0,0,0,0,0,0,0,0,0,0,0,0,0,0,0,0,0,0,0,0,0,0,0,0"/>
              </v:shape>
              <v:shape id="Freeform 521" o:spid="_x0000_s1540" style="position:absolute;left:2449;top:511;width:77;height:89;visibility:visible;mso-wrap-style:square;v-text-anchor:top" coordsize="305,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" path="m65,191r36,-33l164,98,200,65,211,50r,-16l201,18r5,-5l215,5,219,r22,23l283,67r22,23l300,95r-9,8l285,108,267,94,251,92r-18,12l199,136r-64,61l101,228,91,240r-2,13l98,267r33,25l174,303r60,-10l236,300r4,11l243,316r-27,10l167,346r-27,10l104,317,36,246,,206r4,-4l14,193r4,-4l34,200r15,1l65,191xe" stroked="f">
                <v:path arrowok="t" o:connecttype="custom" o:connectlocs="16,48;25,40;41,25;50,16;50,16;53,13;53,9;51,5;51,5;52,3;54,1;55,0;55,0;61,6;71,17;77,23;77,23;76,24;73,26;72,27;72,27;67,24;63,23;59,26;59,26;50,34;34,49;25,57;25,57;23,60;22,63;25,67;25,67;33,73;44,76;59,73;59,73;60,75;61,78;61,79;61,79;55,82;42,87;35,89;35,89;26,79;9,62;0,52;0,52;1,51;4,48;5,47;5,47;9,50;12,50;16,48;16,48" o:connectangles="0,0,0,0,0,0,0,0,0,0,0,0,0,0,0,0,0,0,0,0,0,0,0,0,0,0,0,0,0,0,0,0,0,0,0,0,0,0,0,0,0,0,0,0,0,0,0,0,0,0,0,0,0,0,0,0,0"/>
              </v:shape>
              <v:shape id="Freeform 522" o:spid="_x0000_s1541" style="position:absolute;left:2504;top:559;width:84;height:75;visibility:visible;mso-wrap-style:square;v-text-anchor:top" coordsize="338,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" path="m249,96r-6,3l233,107r-5,3l215,96,205,92r-8,4l192,100r-5,5l183,111r-30,39l99,223,70,261r45,-14l197,221r44,-15l250,203r8,-3l262,196r8,-8l271,177r-8,-18l269,156r11,-8l284,145r14,19l324,200r14,18l332,223r-9,6l317,234r-12,-9l288,224r-24,4l239,236r-61,19l108,276,48,294r-26,8l17,294,7,280,,272,23,240,75,172r51,-68l149,74,162,51r4,-17l160,14r5,-3l175,3,181,r17,24l231,70r18,26xe" stroked="f">
                <v:path arrowok="t" o:connecttype="custom" o:connectlocs="60,25;57,27;53,24;49,24;48,25;45,28;38,37;17,65;29,61;60,51;62,50;65,49;67,47;65,39;67,39;71,36;74,41;84,54;83,55;79,58;76,56;66,57;59,59;27,69;5,75;4,73;0,68;6,60;31,26;37,18;41,8;40,3;43,1;45,0;57,17;62,24" o:connectangles="0,0,0,0,0,0,0,0,0,0,0,0,0,0,0,0,0,0,0,0,0,0,0,0,0,0,0,0,0,0,0,0,0,0,0,0"/>
              </v:shape>
              <v:shape id="Freeform 523" o:spid="_x0000_s1542" style="position:absolute;left:2530;top:630;width:103;height:105;visibility:visible;mso-wrap-style:square;v-text-anchor:top" coordsize="411,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" path="m252,11r5,-2l268,4,275,r11,25l308,72r12,25l294,118r-56,47l182,211r-25,21l157,233r33,-6l263,216r72,-11l368,200r11,24l400,269r11,24l406,295r-11,6l388,304,377,289r-14,-6l344,288r-43,19l220,346r-43,19l161,376r-4,15l160,409r-5,4l144,417r-7,2l124,392,99,338,86,310r5,-4l102,301r7,-2l124,318r15,5l164,314r47,-21l298,252r47,-21l345,229r-30,5l247,245r-81,13l97,268r-29,5l66,267,60,257r-2,-7l80,232r53,-44l196,135,248,90,270,72,241,85r-65,30l110,146,80,159,65,170r-5,15l65,204r-7,2l47,212r-7,2l31,192,11,151,,127r6,-2l17,120r7,-2l35,132r14,5l68,133r43,-20l192,76,235,55,251,44r4,-14l252,11xe" stroked="f">
                <v:path arrowok="t" o:connecttype="custom" o:connectlocs="64,2;69,0;72,6;80,24;74,30;46,53;39,58;39,58;39,58;66,54;92,50;95,56;103,73;102,74;97,76;94,72;86,72;75,77;44,91;40,94;40,102;39,103;34,105;31,98;22,78;23,77;27,75;31,80;41,79;53,73;86,58;86,58;86,57;79,59;42,65;17,68;17,67;15,63;20,58;49,34;68,18;68,18;68,18;60,21;28,37;20,40;15,46;16,51;12,53;10,54;3,38;0,32;4,30;6,30;12,34;17,33;48,19;59,14;64,8;63,3" o:connectangles="0,0,0,0,0,0,0,0,0,0,0,0,0,0,0,0,0,0,0,0,0,0,0,0,0,0,0,0,0,0,0,0,0,0,0,0,0,0,0,0,0,0,0,0,0,0,0,0,0,0,0,0,0,0,0,0,0,0,0,0"/>
              </v:shape>
              <v:shape id="Freeform 524" o:spid="_x0000_s1543" style="position:absolute;left:1642;top:843;width:76;height:70;visibility:visible;mso-wrap-style:square;v-text-anchor:top" coordsize="305,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" path="m243,249r-47,-1l107,248,59,247r-18,3l30,261r-5,19l19,280r-12,l,280,,249,,192,1,161r7,1l20,162r6,l31,181r10,11l59,195r17,l105,195r17,1l122,167r1,-53l123,86r-16,l77,86r-17,l42,89,31,100r-5,19l20,118r-12,l1,118,1,87,2,31,2,,9,,21,r6,l32,19,42,30r18,3l109,34r88,l245,35r19,-3l275,21,278,2r8,l298,2r7,l305,33r-2,57l303,121r-6,l285,120r-7,l274,101,263,90,245,87r-24,l176,86r-24,l152,114r-1,54l151,196r24,l220,196r24,l263,193r10,-11l277,164r7,l297,165r6,l303,195r-1,56l302,282r-6,l284,282r-8,l273,263,262,252r-19,-3xe" stroked="f">
                <v:path arrowok="t" o:connecttype="custom" o:connectlocs="49,62;15,61;10,62;6,70;5,70;0,70;0,62;0,40;2,40;6,40;8,45;15,48;19,48;30,49;30,41;31,21;27,21;15,21;10,22;6,30;5,29;0,29;0,22;0,0;2,0;7,0;8,5;15,8;27,8;61,9;66,8;69,0;71,0;76,0;76,8;76,30;74,30;69,30;68,25;61,22;55,22;38,21;38,28;38,49;44,49;61,49;66,48;69,41;71,41;76,41;76,48;75,70;74,70;69,70;68,65;61,62" o:connectangles="0,0,0,0,0,0,0,0,0,0,0,0,0,0,0,0,0,0,0,0,0,0,0,0,0,0,0,0,0,0,0,0,0,0,0,0,0,0,0,0,0,0,0,0,0,0,0,0,0,0,0,0,0,0,0,0"/>
              </v:shape>
              <v:shape id="Freeform 525" o:spid="_x0000_s1544" style="position:absolute;left:1644;top:767;width:85;height:69;visibility:visible;mso-wrap-style:square;v-text-anchor:top" coordsize="336,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" path="m245,234r-47,-9l111,209,64,201r-19,l33,210r-8,17l19,226,7,224,,223,10,170,27,72,37,19,60,15,105,5,130,r2,6l135,16r2,5l90,45,64,77,52,114r-1,19l56,144r15,5l88,153r31,5l135,160r1,-5l137,144r1,-6l137,118,122,104,91,95r1,-6l94,79r,-4l131,81r67,13l234,100r-1,4l231,114r,6l197,119r-20,10l168,152r-1,3l166,163r-1,4l189,170r45,9l258,183r17,l285,175r6,-22l291,112,274,72,229,27r3,-6l240,12r3,-4l267,23r45,28l336,65r-6,33l317,171r-14,73l297,277r-7,-1l278,273r-6,-1l272,254r-9,-14l245,234xe" stroked="f">
                <v:path arrowok="t" o:connecttype="custom" o:connectlocs="50,56;16,50;11,50;6,57;5,56;0,56;3,42;9,5;15,4;33,0;33,1;35,5;23,11;13,28;13,33;18,37;22,38;34,40;34,39;35,34;35,29;23,24;23,22;24,19;33,20;59,25;59,26;58,30;50,30;43,38;42,39;42,42;48,42;65,46;70,46;74,38;74,28;58,7;59,5;61,2;68,6;85,16;83,24;77,61;75,69;70,68;69,68;67,60;62,58" o:connectangles="0,0,0,0,0,0,0,0,0,0,0,0,0,0,0,0,0,0,0,0,0,0,0,0,0,0,0,0,0,0,0,0,0,0,0,0,0,0,0,0,0,0,0,0,0,0,0,0,0"/>
              </v:shape>
              <v:shape id="Freeform 526" o:spid="_x0000_s1545" style="position:absolute;left:1660;top:719;width:81;height:50;visibility:visible;mso-wrap-style:square;v-text-anchor:top" coordsize="32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" path="m242,152l196,138,111,111,66,98,47,96r-14,6l24,120r-7,-2l5,115,,112,8,83,25,30,34,r6,3l52,6r6,2l57,27r6,13l81,50r45,13l211,88r46,13l276,104r13,-7l299,79r6,3l316,85r7,2l314,117r-16,53l289,200r-7,-2l270,195r-6,-3l265,174r-7,-13l242,152xe" stroked="f">
                <v:path arrowok="t" o:connecttype="custom" o:connectlocs="61,38;49,35;28,28;17,25;17,25;12,24;8,26;6,30;6,30;4,30;1,29;0,28;0,28;2,21;6,8;9,0;9,0;10,1;13,2;15,2;15,2;14,7;16,10;20,13;20,13;32,16;53,22;64,25;64,25;69,26;72,24;75,20;75,20;76,21;79,21;81,22;81,22;79,29;75,43;72,50;72,50;71,50;68,49;66,48;66,48;66,44;65,40;61,38;61,38" o:connectangles="0,0,0,0,0,0,0,0,0,0,0,0,0,0,0,0,0,0,0,0,0,0,0,0,0,0,0,0,0,0,0,0,0,0,0,0,0,0,0,0,0,0,0,0,0,0,0,0,0"/>
              </v:shape>
              <v:shape id="Freeform 527" o:spid="_x0000_s1546" style="position:absolute;left:1673;top:652;width:87;height:82;visibility:visible;mso-wrap-style:square;v-text-anchor:top" coordsize="349,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" path="m261,229r14,4l287,227r15,-23l310,158,288,111,224,66,168,51,116,61,77,104r-8,24l73,141r18,11l135,172r82,37l261,229xm236,274l192,254,111,218,67,198,49,194r-15,5l23,215r-5,-2l6,207,,204,16,171,43,110,59,76,94,27,137,5,181,r40,6l251,17r30,17l313,59r25,36l349,141r-14,57l319,232r-28,63l275,329r-5,-3l258,321r-6,-3l255,300r-4,-15l236,274xe" stroked="f">
                <v:path arrowok="t" o:connecttype="custom" o:connectlocs="65,57;69,58;72,57;75,51;75,51;77,39;72,28;56,16;56,16;42,13;29,15;19,26;19,26;17,32;18,35;23,38;23,38;34,43;54,52;65,57;65,57;59,68;48,63;28,54;17,49;17,49;12,48;8,50;6,54;6,54;4,53;1,52;0,51;0,51;4,43;11,27;15,19;15,19;23,7;34,1;45,0;55,1;63,4;63,4;70,8;78,15;84,24;87,35;84,49;84,49;80,58;73,74;69,82;69,82;67,81;64,80;63,79;63,79;64,75;63,71;59,68;59,68" o:connectangles="0,0,0,0,0,0,0,0,0,0,0,0,0,0,0,0,0,0,0,0,0,0,0,0,0,0,0,0,0,0,0,0,0,0,0,0,0,0,0,0,0,0,0,0,0,0,0,0,0,0,0,0,0,0,0,0,0,0,0,0,0,0"/>
                <o:lock v:ext="edit" verticies="t"/>
              </v:shape>
              <v:shape id="Freeform 528" o:spid="_x0000_s1547" style="position:absolute;left:1711;top:581;width:93;height:85;visibility:visible;mso-wrap-style:square;v-text-anchor:top" coordsize="3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" path="m221,280l181,253,108,204,68,178,51,170r-16,3l22,186r-5,-4l6,175,,172,31,127,86,45,117,r23,5l185,14r24,6l208,25r,11l207,43r-52,2l118,64,91,93r-8,17l84,122r12,12l110,143r25,17l148,169r4,-5l158,156r4,-6l168,130r-7,-18l136,91r3,-4l144,79r3,-4l177,94r57,39l264,152r-2,5l256,166r-3,3l222,156r-21,1l184,173r-3,4l177,183r-2,3l195,200r37,25l253,239r15,7l282,241r13,-16l312,187r,-44l289,83r6,-3l305,76r5,-4l326,95r29,44l372,162r-19,28l311,251r-40,62l252,340r-7,-3l235,329r-5,-3l234,308r1,-13l221,280xe" stroked="f">
                <v:path arrowok="t" o:connecttype="custom" o:connectlocs="45,63;17,45;13,43;6,47;4,46;0,43;8,32;29,0;35,1;52,5;52,6;52,11;39,11;23,23;21,28;24,34;28,36;37,42;38,41;41,38;42,33;34,23;35,22;37,19;44,24;66,38;66,39;63,42;56,39;46,43;45,44;44,47;49,50;63,60;67,62;74,56;78,47;72,21;74,20;78,18;82,24;93,41;88,48;68,78;63,85;59,82;58,82;59,74;55,70" o:connectangles="0,0,0,0,0,0,0,0,0,0,0,0,0,0,0,0,0,0,0,0,0,0,0,0,0,0,0,0,0,0,0,0,0,0,0,0,0,0,0,0,0,0,0,0,0,0,0,0,0"/>
              </v:shape>
              <v:shape id="Freeform 529" o:spid="_x0000_s1548" style="position:absolute;left:1758;top:535;width:90;height:74;visibility:visible;mso-wrap-style:square;v-text-anchor:top" coordsize="361,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" path="m201,230l166,198,101,138,66,105,49,95,34,96,19,107r-6,-4l4,94,,90,22,67,62,23,84,r5,4l98,12r4,4l89,36r,16l103,70r34,32l201,160r35,32l248,202r13,1l275,192r23,-34l306,114,292,56r6,-2l309,48r5,-2l327,71r22,48l361,145r-36,38l257,255r-35,40l217,289r-9,-7l202,277r10,-16l212,245,201,230xe" stroked="f">
                <v:path arrowok="t" o:connecttype="custom" o:connectlocs="50,58;41,50;25,35;16,26;16,26;12,24;8,24;5,27;5,27;3,26;1,24;0,23;0,23;5,17;15,6;21,0;21,0;22,1;24,3;25,4;25,4;22,9;22,13;26,18;26,18;34,26;50,40;59,48;59,48;62,51;65,51;69,48;69,48;74,40;76,29;73,14;73,14;74,14;77,12;78,12;78,12;82,18;87,30;90,36;90,36;81,46;64,64;55,74;55,74;54,72;52,71;50,69;50,69;53,65;53,61;50,58;50,58" o:connectangles="0,0,0,0,0,0,0,0,0,0,0,0,0,0,0,0,0,0,0,0,0,0,0,0,0,0,0,0,0,0,0,0,0,0,0,0,0,0,0,0,0,0,0,0,0,0,0,0,0,0,0,0,0,0,0,0,0"/>
              </v:shape>
              <v:shape id="Freeform 530" o:spid="_x0000_s1549" style="position:absolute;left:1810;top:473;width:88;height:89;visibility:visible;mso-wrap-style:square;v-text-anchor:top" coordsize="355,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" path="m145,165r8,-5l167,149r8,-7l199,119,210,93,199,63,178,46,152,45,119,63,98,83,94,99r10,15l114,128r20,24l145,165xm177,290l147,252,92,183,62,146,48,134,34,131r-18,9l12,135,4,125,,121,29,97,84,54,114,31,156,5,197,r38,26l249,54r,25l243,99r-1,2l240,105r-2,2l238,108r3,-1l244,106r2,-1l276,97r28,7l333,128r22,54l340,228r-36,37l274,289r-56,44l188,356r-5,-4l176,342r-5,-5l183,322r3,-15l177,290xm218,259r15,13l248,271r22,-15l298,224r3,-33l287,161,262,140r-26,-2l209,152r-12,9l175,179r-12,9l177,206r26,34l218,259xe" stroked="f">
                <v:path arrowok="t" o:connecttype="custom" o:connectlocs="38,40;43,36;49,30;49,16;44,12;29,16;24,21;26,29;28,32;36,41;44,73;23,46;15,37;8,33;4,35;1,31;0,30;21,14;28,8;49,0;58,7;62,20;60,25;59,26;59,27;59,27;59,27;60,27;61,26;75,26;83,32;84,57;75,66;54,83;47,89;44,86;42,84;46,77;44,73;58,68;67,64;74,56;71,40;65,35;52,38;49,40;40,47;44,52;54,65" o:connectangles="0,0,0,0,0,0,0,0,0,0,0,0,0,0,0,0,0,0,0,0,0,0,0,0,0,0,0,0,0,0,0,0,0,0,0,0,0,0,0,0,0,0,0,0,0,0,0,0,0"/>
                <o:lock v:ext="edit" verticies="t"/>
              </v:shape>
              <v:shape id="Freeform 531" o:spid="_x0000_s1550" style="position:absolute;left:1876;top:428;width:84;height:91;visibility:visible;mso-wrap-style:square;v-text-anchor:top" coordsize="335,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" path="m147,296l124,255,80,178,57,136,45,122,31,117r-19,6l9,117,3,106,,101,46,74,134,26,181,r19,15l235,44r20,15l252,65r-6,8l243,79,194,58,153,57,116,71,101,82,97,94r5,16l110,124r15,27l133,166r5,-4l148,157r5,-2l168,140r1,-21l157,90r4,-2l170,82r5,-2l192,112r33,59l244,203r-4,2l231,210r-5,3l204,186r-18,-8l161,185r-3,2l152,191r-4,2l160,214r22,39l194,274r10,14l218,289r20,-8l270,255r21,-40l297,152r6,l314,152r7,-1l324,180r7,51l335,260r-30,16l241,311r-65,37l146,364r-2,-5l137,348r-3,-6l148,329r5,-14l147,296xe" stroked="f">
                <v:path arrowok="t" o:connecttype="custom" o:connectlocs="31,64;14,34;11,31;3,31;2,29;0,25;12,19;45,0;50,4;64,15;63,16;61,20;49,15;29,18;25,21;26,28;28,31;33,42;35,41;38,39;42,35;39,23;40,22;44,20;48,28;61,51;60,51;57,53;51,47;40,46;40,47;37,48;40,54;49,69;51,72;60,70;68,64;74,38;76,38;80,38;81,45;84,65;76,69;44,87;37,91;34,87;34,86;38,79;37,74" o:connectangles="0,0,0,0,0,0,0,0,0,0,0,0,0,0,0,0,0,0,0,0,0,0,0,0,0,0,0,0,0,0,0,0,0,0,0,0,0,0,0,0,0,0,0,0,0,0,0,0,0"/>
              </v:shape>
              <v:shape id="Freeform 532" o:spid="_x0000_s1551" style="position:absolute;left:1948;top:400;width:89;height:86;visibility:visible;mso-wrap-style:square;v-text-anchor:top" coordsize="358,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" path="m127,157r6,-2l145,150r5,-2l189,128r15,-24l199,73,185,48,160,37r-34,6l103,53,97,65r3,18l106,102r14,36l127,157xm115,274l99,230,68,147,51,102,42,86,28,80,9,82,6,76,2,65,,58,35,45,100,22,135,9,194,r37,18l252,51r5,39l245,123r-26,25l241,165r39,29l302,211r16,11l332,226r17,-1l352,232r3,11l358,249r-17,7l309,267r-18,6l258,247,198,199,165,173r-8,3l144,181r-8,2l144,203r13,35l164,257r10,16l187,280r20,-3l209,283r4,12l215,301r-28,11l133,331r-29,10l102,335,98,324r-3,-7l111,307r6,-14l115,274xe" stroked="f">
                <v:path arrowok="t" o:connecttype="custom" o:connectlocs="33,39;37,37;47,32;49,18;46,12;31,11;26,13;25,21;26,26;32,40;29,69;17,37;13,26;7,20;2,21;0,16;0,15;25,6;34,2;57,5;63,13;61,31;54,37;70,49;75,53;83,57;87,57;88,61;89,63;77,67;72,69;49,50;41,44;36,46;34,46;39,60;41,65;46,71;51,70;53,74;53,76;33,83;26,86;24,82;24,80;29,74;29,69" o:connectangles="0,0,0,0,0,0,0,0,0,0,0,0,0,0,0,0,0,0,0,0,0,0,0,0,0,0,0,0,0,0,0,0,0,0,0,0,0,0,0,0,0,0,0,0,0,0,0"/>
                <o:lock v:ext="edit" verticies="t"/>
              </v:shape>
              <v:shape id="Freeform 533" o:spid="_x0000_s1552" style="position:absolute;left:2033;top:378;width:70;height:80;visibility:visible;mso-wrap-style:square;v-text-anchor:top" coordsize="280,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" path="m258,204r4,22l270,269r4,22l267,292r-13,3l246,296r-4,-7l234,275r-3,-7l207,293r-25,18l154,319r-44,l71,303,39,274,16,235,2,188,,127,15,74,48,33,96,12r21,-2l140,13r26,9l167,18r1,-9l169,5r4,-1l183,1,188,r11,25l220,70r11,26l226,98r-10,5l211,107,176,64,140,44,107,41,71,64,53,111r5,68l82,248r35,34l157,288r32,-14l207,249r3,-36l203,195,190,184r-20,-2l169,176r-2,-12l166,157r27,-5l246,142r28,-6l276,143r3,12l280,161r-17,10l257,184r1,20xe" stroked="f">
                <v:path arrowok="t" o:connecttype="custom" o:connectlocs="66,57;69,73;67,73;62,74;61,72;58,67;52,73;39,80;28,80;10,69;1,47;0,32;12,8;24,3;35,3;42,6;42,2;42,1;46,0;47,0;55,18;58,24;54,26;53,27;35,11;27,10;13,28;15,45;29,71;39,72;52,62;53,53;48,46;43,46;42,41;42,39;62,36;69,34;70,39;70,40;64,46;65,51" o:connectangles="0,0,0,0,0,0,0,0,0,0,0,0,0,0,0,0,0,0,0,0,0,0,0,0,0,0,0,0,0,0,0,0,0,0,0,0,0,0,0,0,0,0"/>
              </v:shape>
              <v:shape id="Freeform 534" o:spid="_x0000_s1553" style="position:absolute;left:2120;top:389;width:55;height:57;visibility:visible;mso-wrap-style:square;v-text-anchor:top" coordsize="221,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" path="m214,192l136,174,77,228,69,149,,111,74,79,89,r53,60l221,51r-41,69l214,192xe" stroked="f">
                <v:path arrowok="t" o:connecttype="custom" o:connectlocs="53,48;34,44;19,57;17,37;0,28;18,20;22,0;35,15;55,13;45,30;53,48;53,48" o:connectangles="0,0,0,0,0,0,0,0,0,0,0,0"/>
              </v:shape>
              <v:shape id="Freeform 535" o:spid="_x0000_s1554" style="position:absolute;left:2126;top:394;width:45;height:45;visibility:visible;mso-wrap-style:square;v-text-anchor:top" coordsize="18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" path="m105,182l64,133,,138,36,84,11,25,73,42,121,r4,63l180,97r-60,23l105,182xe" stroked="f">
                <v:path arrowok="t" o:connecttype="custom" o:connectlocs="26,45;16,33;0,34;9,21;3,6;18,10;30,0;31,16;45,24;30,30;26,45;26,45" o:connectangles="0,0,0,0,0,0,0,0,0,0,0,0"/>
              </v:shape>
              <v:shape id="Freeform 536" o:spid="_x0000_s1555" style="position:absolute;left:1672;top:932;width:19;height:19;visibility:visible;mso-wrap-style:square;v-text-anchor:top" coordsize="7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" path="m75,38l70,18,56,5,37,,19,5,4,18,,38,4,57,19,70r18,5l56,70,70,57,75,38xe" stroked="f">
                <v:path arrowok="t" o:connecttype="custom" o:connectlocs="19,10;18,5;14,1;9,0;9,0;5,1;1,5;0,10;0,10;1,14;5,18;9,19;9,19;14,18;18,14;19,10;19,10" o:connectangles="0,0,0,0,0,0,0,0,0,0,0,0,0,0,0,0,0"/>
              </v:shape>
              <v:shape id="Freeform 537" o:spid="_x0000_s1556" style="position:absolute;left:1929;top:878;width:65;height:81;visibility:visible;mso-wrap-style:square;v-text-anchor:top" coordsize="261,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" path="m222,31r-24,5l167,57,132,72,96,55,74,25,53,,22,9,6,45r7,26l39,87,73,99r38,12l145,124r24,19l189,176r-2,12l167,186,139,174,106,159,75,149,53,146,28,162,7,187,,215r10,23l29,230,52,215r37,-9l123,206r34,15l169,256r-1,44l181,324r27,1l232,326r15,-5l261,276,246,223,228,177r,-47l232,66,222,31xe" stroked="f">
                <v:path arrowok="t" o:connecttype="custom" o:connectlocs="55,8;49,9;42,14;33,18;33,18;24,14;18,6;13,0;5,2;5,2;1,11;3,18;10,22;18,25;28,28;36,31;42,36;42,36;47,44;47,47;42,46;35,43;26,40;19,37;13,36;13,36;7,40;2,46;0,53;0,53;2,59;7,57;13,53;13,53;22,51;31,51;39,55;39,55;42,64;42,75;45,81;45,81;52,81;58,81;62,80;62,80;65,69;61,55;57,44;57,44;57,32;58,16;55,8;55,8" o:connectangles="0,0,0,0,0,0,0,0,0,0,0,0,0,0,0,0,0,0,0,0,0,0,0,0,0,0,0,0,0,0,0,0,0,0,0,0,0,0,0,0,0,0,0,0,0,0,0,0,0,0,0,0,0,0"/>
              </v:shape>
              <v:shape id="Freeform 538" o:spid="_x0000_s1557" style="position:absolute;left:1902;top:714;width:51;height:35;visibility:visible;mso-wrap-style:square;v-text-anchor:top" coordsize="205,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" path="m83,130r34,8l166,139r39,-12l205,96r-23,6l137,114,93,94,72,59,38,9,7,,,54r38,46l83,130xe" stroked="f">
                <v:path arrowok="t" o:connecttype="custom" o:connectlocs="21,33;29,35;41,35;51,32;51,24;51,24;45,26;34,29;23,24;23,24;18,15;9,2;2,0;2,0;0,14;9,25;21,33;21,33" o:connectangles="0,0,0,0,0,0,0,0,0,0,0,0,0,0,0,0,0,0"/>
              </v:shape>
              <v:shape id="Freeform 539" o:spid="_x0000_s1558" style="position:absolute;left:1881;top:738;width:59;height:73;visibility:visible;mso-wrap-style:square;v-text-anchor:top" coordsize="235,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" path="m99,58r11,28l133,92r13,11l150,137r16,27l198,176r30,11l235,214r-12,34l198,278r-30,15l178,268r12,-32l188,209,160,198r-26,19l118,245r-8,-27l107,191,98,163,77,146,48,133,24,118,,74,1,29,15,,34,5,33,53,56,81,99,58xe" stroked="f">
                <v:path arrowok="t" o:connecttype="custom" o:connectlocs="25,14;28,21;33,23;37,26;37,26;38,34;42,41;50,44;50,44;57,47;59,53;56,62;50,69;42,73;42,73;45,67;48,59;47,52;47,52;40,49;34,54;30,61;30,61;28,54;27,48;25,41;25,41;19,36;12,33;6,29;6,29;0,18;0,7;4,0;9,1;9,1;8,13;14,20;25,14;25,14" o:connectangles="0,0,0,0,0,0,0,0,0,0,0,0,0,0,0,0,0,0,0,0,0,0,0,0,0,0,0,0,0,0,0,0,0,0,0,0,0,0,0,0"/>
              </v:shape>
              <v:shape id="Freeform 540" o:spid="_x0000_s1559" style="position:absolute;left:2052;top:657;width:114;height:73;visibility:visible;mso-wrap-style:square;v-text-anchor:top" coordsize="455,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" path="m316,76r-19,6l271,86,255,71r9,-23l284,36r13,-3l333,28r24,12l356,60,316,76xm251,17l228,42,216,71,200,97r-40,21l123,108,73,97,28,114,,140r15,8l67,141r46,9l154,172r37,36l209,226r29,25l270,274r29,14l313,284r-5,-30l294,245,272,233,255,220,245,190r6,-32l273,131r31,-18l336,105r35,6l391,124r20,18l431,149r24,-21l452,93,430,55,400,23,372,6,333,,289,3,251,17xe" stroked="f">
                <v:path arrowok="t" o:connecttype="custom" o:connectlocs="74,21;64,18;66,12;74,8;83,7;89,15;79,19;57,11;50,25;40,30;18,25;7,29;4,38;17,36;39,44;48,53;60,64;75,73;77,64;74,62;64,56;61,48;68,33;76,29;93,28;98,31;108,38;114,32;108,14;93,2;83,0;63,4" o:connectangles="0,0,0,0,0,0,0,0,0,0,0,0,0,0,0,0,0,0,0,0,0,0,0,0,0,0,0,0,0,0,0,0"/>
                <o:lock v:ext="edit" verticies="t"/>
              </v:shape>
              <v:shape id="Freeform 541" o:spid="_x0000_s1560" style="position:absolute;left:2024;top:593;width:80;height:66;visibility:visible;mso-wrap-style:square;v-text-anchor:top" coordsize="324,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" path="m169,50r29,16l227,93r-8,27l183,136r-30,13l129,182r-6,33l130,246r24,15l153,215r23,-35l215,161r45,8l276,180r19,13l314,200r10,-19l305,144,287,121,280,96,274,68,239,33,177,6,121,,73,10,34,28,9,44,,52r44,l125,51r44,-1xe" stroked="f">
                <v:path arrowok="t" o:connecttype="custom" o:connectlocs="42,13;49,17;56,24;54,30;54,30;45,34;38,38;32,46;32,46;30,54;32,62;38,66;38,66;38,54;43,46;53,41;64,43;64,43;68,46;73,49;78,51;78,51;80,46;75,36;71,31;71,31;69,24;68,17;59,8;59,8;44,2;30,0;18,3;8,7;2,11;0,13;0,13;11,13;31,13;42,13;42,13" o:connectangles="0,0,0,0,0,0,0,0,0,0,0,0,0,0,0,0,0,0,0,0,0,0,0,0,0,0,0,0,0,0,0,0,0,0,0,0,0,0,0,0,0"/>
              </v:shape>
              <v:shape id="Freeform 542" o:spid="_x0000_s1561" style="position:absolute;left:2162;top:652;width:90;height:85;visibility:visible;mso-wrap-style:square;v-text-anchor:top" coordsize="36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" path="m140,82r22,29l173,140r7,35l162,188,120,171,93,156r17,48l109,238,94,262,67,282,34,302,,329r44,13l93,336r48,-17l186,294r40,-24l252,252r31,-15l314,234r15,19l336,279r11,18l361,285r-3,-33l350,227,326,208r-31,-8l271,181,247,134,221,85,196,39,168,r-2,l165,,133,22,110,33r-1,16l140,82xe" stroked="f">
                <v:path arrowok="t" o:connecttype="custom" o:connectlocs="35,20;40,28;43,35;45,43;45,43;40,47;30,43;23,39;23,39;27,51;27,59;23,65;17,70;8,75;0,82;0,82;11,85;23,84;35,79;46,73;56,67;56,67;63,63;71,59;78,58;78,58;82,63;84,69;87,74;87,74;90,71;89,63;87,56;87,56;81,52;74,50;68,45;68,45;62,33;55,21;49,10;42,0;42,0;42,0;41,0;41,0;41,0;33,5;27,8;27,12;35,20;35,20" o:connectangles="0,0,0,0,0,0,0,0,0,0,0,0,0,0,0,0,0,0,0,0,0,0,0,0,0,0,0,0,0,0,0,0,0,0,0,0,0,0,0,0,0,0,0,0,0,0,0,0,0,0,0,0"/>
              </v:shape>
              <v:shape id="Freeform 543" o:spid="_x0000_s1562" style="position:absolute;left:2159;top:592;width:58;height:46;visibility:visible;mso-wrap-style:square;v-text-anchor:top" coordsize="2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" path="m159,75l132,61,112,46,139,31r35,20l177,75r-18,xm10,151l34,116,64,94,97,86r32,7l158,110r23,31l193,184r22,-39l229,107r2,-36l220,39,193,15,147,,110,2,73,17,38,43,11,76,,114r10,37xe" stroked="f">
                <v:path arrowok="t" o:connecttype="custom" o:connectlocs="40,19;33,15;28,12;35,8;35,8;44,13;44,19;40,19;40,19;3,38;9,29;16,24;24,22;32,23;40,28;45,35;48,46;48,46;54,36;57,27;58,18;55,10;48,4;37,0;37,0;28,1;18,4;10,11;3,19;0,29;3,38;3,38" o:connectangles="0,0,0,0,0,0,0,0,0,0,0,0,0,0,0,0,0,0,0,0,0,0,0,0,0,0,0,0,0,0,0,0"/>
                <o:lock v:ext="edit" verticies="t"/>
              </v:shape>
              <v:shape id="Freeform 544" o:spid="_x0000_s1563" style="position:absolute;left:2085;top:719;width:17;height:40;visibility:visible;mso-wrap-style:square;v-text-anchor:top" coordsize="67,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" path="m34,162l61,118,67,64,43,19,18,4,,,,21,20,65r14,47l34,162xe" stroked="f">
                <v:path arrowok="t" o:connecttype="custom" o:connectlocs="9,40;15,29;17,16;11,5;11,5;5,1;0,0;0,5;0,5;5,16;9,28;9,40;9,40" o:connectangles="0,0,0,0,0,0,0,0,0,0,0,0,0"/>
              </v:shape>
              <v:shape id="Freeform 545" o:spid="_x0000_s1564" style="position:absolute;left:1869;top:963;width:37;height:91;visibility:visible;mso-wrap-style:square;v-text-anchor:top" coordsize="148,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" path="m29,189r11,31l60,271r26,53l116,362r31,4l148,352r-7,-31l130,277,114,225,94,169,73,114,53,66,34,28,19,4,9,,,66r8,61l29,189xe" stroked="f">
                <v:path arrowok="t" o:connecttype="custom" o:connectlocs="7,47;10,55;15,67;22,81;29,90;37,91;37,91;37,88;35,80;33,69;29,56;24,42;18,28;13,16;9,7;5,1;2,0;2,0;0,16;2,32;7,47;7,47" o:connectangles="0,0,0,0,0,0,0,0,0,0,0,0,0,0,0,0,0,0,0,0,0,0"/>
              </v:shape>
              <v:shape id="Freeform 546" o:spid="_x0000_s1565" style="position:absolute;left:2416;top:886;width:27;height:52;visibility:visible;mso-wrap-style:square;v-text-anchor:top" coordsize="106,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" path="m50,169r22,41l96,199r10,-46l99,107,79,50,52,11,28,,4,2,,29,11,55r22,58l50,169xe" stroked="f">
                <v:path arrowok="t" o:connecttype="custom" o:connectlocs="13,42;18,52;24,49;27,38;27,38;25,26;20,12;13,3;13,3;7,0;1,0;0,7;0,7;3,14;8,28;13,42;13,42" o:connectangles="0,0,0,0,0,0,0,0,0,0,0,0,0,0,0,0,0"/>
              </v:shape>
              <v:shape id="Freeform 547" o:spid="_x0000_s1566" style="position:absolute;left:2328;top:940;width:86;height:95;visibility:visible;mso-wrap-style:square;v-text-anchor:top" coordsize="343,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" path="m38,294l16,307,,304,4,276,26,233,52,210r49,-12l122,193r30,-9l155,168r-14,-4l111,155,69,137r8,-24l108,107r35,-6l158,80r3,-32l173,17,200,r32,5l271,21r36,24l335,71r8,20l323,102,289,98,244,96r-22,20l239,152r40,11l323,169r6,13l324,203r-11,9l279,200r-27,-7l227,213r-16,40l201,295r-16,39l160,362r-33,19l110,356r1,-2l112,349r1,-2l125,304,110,278,77,272,38,294xe" stroked="f">
                <v:path arrowok="t" o:connecttype="custom" o:connectlocs="4,77;1,69;7,58;25,49;31,48;39,42;35,41;17,34;19,28;36,25;40,20;43,4;50,0;68,5;84,18;81,25;72,24;56,29;60,38;81,42;82,45;78,53;70,50;57,53;53,63;46,83;40,90;28,89;28,88;28,87;31,76;19,68;10,73" o:connectangles="0,0,0,0,0,0,0,0,0,0,0,0,0,0,0,0,0,0,0,0,0,0,0,0,0,0,0,0,0,0,0,0,0"/>
              </v:shape>
              <v:shape id="Freeform 548" o:spid="_x0000_s1567" style="position:absolute;left:2313;top:756;width:59;height:82;visibility:visible;mso-wrap-style:square;v-text-anchor:top" coordsize="235,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" path="m128,23l110,59r-5,26l105,96r,11l101,130,88,148,42,188,6,247,,304r15,23l32,327,45,306r5,-25l57,269,86,257r33,1l144,272r12,14l171,301r21,15l203,325r11,5l231,330r4,-21l224,270,207,233,185,205,163,171,148,129r-5,-25l142,94r2,-15l160,43,167,8,152,,128,23xe" stroked="f">
                <v:path arrowok="t" o:connecttype="custom" o:connectlocs="32,6;28,15;26,21;26,24;26,24;26,27;25,32;22,37;22,37;11,47;2,61;0,76;0,76;4,81;8,81;11,76;11,76;13,70;14,67;22,64;22,64;30,64;36,68;39,71;39,71;43,75;48,79;51,81;51,81;54,82;58,82;59,77;59,77;56,67;52,58;46,51;46,51;41,42;37,32;36,26;36,26;36,23;36,20;40,11;40,11;42,2;38,0;32,6;32,6" o:connectangles="0,0,0,0,0,0,0,0,0,0,0,0,0,0,0,0,0,0,0,0,0,0,0,0,0,0,0,0,0,0,0,0,0,0,0,0,0,0,0,0,0,0,0,0,0,0,0,0,0"/>
              </v:shape>
              <v:shape id="Freeform 549" o:spid="_x0000_s1568" style="position:absolute;left:1959;top:724;width:114;height:100;visibility:visible;mso-wrap-style:square;v-text-anchor:top" coordsize="45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" path="m389,302r-16,10l332,324r-56,-8l256,295r13,-17l281,271r15,4l332,282r44,1l399,286r-3,10l389,302xm396,r-9,10l369,42,357,98r9,86l361,241r-37,4l292,233,264,212,214,191r-65,13l116,212,98,199r3,-18l134,141,167,87,189,37r,-30l169,29,123,77,72,128,41,156,15,189,,240r20,39l58,291r24,1l92,289r11,-13l121,261r21,-10l168,249r28,10l214,295r16,51l251,385r9,15l279,398r42,-9l358,375r21,-13l409,342r27,-27l455,279r-1,-43l427,183,399,127,390,62,396,xe" stroked="f">
                <v:path arrowok="t" o:connecttype="custom" o:connectlocs="93,78;69,79;64,74;70,68;74,69;94,71;100,72;97,76;99,0;92,11;92,46;90,60;73,58;66,53;37,51;29,53;25,45;34,35;47,9;47,2;31,19;10,39;4,47;5,70;15,73;23,72;26,69;36,63;42,62;54,74;58,87;65,100;70,100;90,94;95,91;109,79;114,59;107,46;98,16;99,0" o:connectangles="0,0,0,0,0,0,0,0,0,0,0,0,0,0,0,0,0,0,0,0,0,0,0,0,0,0,0,0,0,0,0,0,0,0,0,0,0,0,0,0"/>
                <o:lock v:ext="edit" verticies="t"/>
              </v:shape>
              <v:shape id="Freeform 550" o:spid="_x0000_s1569" style="position:absolute;left:2026;top:821;width:47;height:6;visibility:visible;mso-wrap-style:square;v-text-anchor:top" coordsize="18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" path="m,25l31,15,103,r86,1e" filled="f" strokecolor="white" strokeweight=".35pt">
                <v:path arrowok="t" o:connecttype="custom" o:connectlocs="0,6;8,4;26,0;47,0" o:connectangles="0,0,0,0"/>
              </v:shape>
              <v:shape id="Freeform 551" o:spid="_x0000_s1570" style="position:absolute;left:2073;top:821;width:10;height:11;visibility:visible;mso-wrap-style:square;v-text-anchor:top" coordsize="4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" path="m,l41,18,27,35,8,42e" filled="f" strokecolor="white" strokeweight=".35pt">
                <v:path arrowok="t" o:connecttype="custom" o:connectlocs="0,0;10,5;7,9;2,11" o:connectangles="0,0,0,0"/>
              </v:shape>
              <v:shape id="Freeform 552" o:spid="_x0000_s1571" style="position:absolute;left:2049;top:832;width:26;height:29;visibility:visible;mso-wrap-style:square;v-text-anchor:top" coordsize="105,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" path="m105,l81,11,35,39,,77r11,40e" filled="f" strokecolor="white" strokeweight=".35pt">
                <v:path arrowok="t" o:connecttype="custom" o:connectlocs="26,0;20,3;9,10;0,19;3,29" o:connectangles="0,0,0,0,0"/>
              </v:shape>
              <v:shape id="Freeform 553" o:spid="_x0000_s1572" style="position:absolute;left:2278;top:865;width:63;height:104;visibility:visible;mso-wrap-style:square;v-text-anchor:top" coordsize="25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" path="m194,90l148,57,104,33,56,15,,,20,12,40,25r21,9l109,50r45,23l196,109r28,40l241,197r5,51l236,295r-29,38l177,351r-34,9l108,365r-5,7l94,383r-5,11l91,401r5,8l105,415r49,-19l195,366r32,-34l247,295r8,-44l253,205,241,160,221,121,194,91r,-1xe" stroked="f">
                <v:path arrowok="t" o:connecttype="custom" o:connectlocs="48,23;37,14;26,8;14,4;0,0;0,0;5,3;10,6;15,9;15,9;27,13;38,18;48,27;48,27;55,37;60,49;61,62;58,74;51,83;51,83;44,88;35,90;27,91;27,91;25,93;23,96;22,99;22,99;22,100;24,102;26,104;26,104;38,99;48,92;56,83;56,83;61,74;63,63;63,51;60,40;55,30;48,23;48,23;48,23;48,23" o:connectangles="0,0,0,0,0,0,0,0,0,0,0,0,0,0,0,0,0,0,0,0,0,0,0,0,0,0,0,0,0,0,0,0,0,0,0,0,0,0,0,0,0,0,0,0,0"/>
              </v:shape>
              <v:shape id="Freeform 554" o:spid="_x0000_s1573" style="position:absolute;left:1981;top:815;width:22;height:13;visibility:visible;mso-wrap-style:square;v-text-anchor:top" coordsize="8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" path="m15,53l2,51,,37,9,21,21,13r9,-1l34,13r12,l57,8,71,1,83,r5,5l88,12,70,29,39,44,15,53xe" stroked="f">
                <v:path arrowok="t" o:connecttype="custom" o:connectlocs="4,13;1,13;0,9;2,5;2,5;5,3;8,3;9,3;9,3;12,3;14,2;18,0;18,0;21,0;22,1;22,3;22,3;18,7;10,11;4,13;4,13" o:connectangles="0,0,0,0,0,0,0,0,0,0,0,0,0,0,0,0,0,0,0,0,0"/>
              </v:shape>
              <v:shape id="Freeform 555" o:spid="_x0000_s1574" style="position:absolute;left:2189;top:678;width:155;height:92;visibility:visible;mso-wrap-style:square;v-text-anchor:top" coordsize="623,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" path="m63,348r52,-6l168,329r52,-19l270,286r46,-26l356,234r33,-23l414,190r15,-14l465,132,506,81,544,37,573,9,604,r19,17l607,58r-38,46l530,147r-39,38l452,219r-38,29l375,274r-36,22l303,316r-36,15l233,343r-31,10l172,360r-28,4l115,366,80,365,47,362,19,359,2,354,,351r19,-2l63,348xe" stroked="f">
                <v:path arrowok="t" o:connecttype="custom" o:connectlocs="16,87;29,86;42,83;55,78;67,72;79,65;89,59;97,53;103,48;107,44;107,44;116,33;126,20;135,9;143,2;143,2;150,0;155,4;151,15;151,15;142,26;132,37;122,47;112,55;103,62;93,69;84,74;75,79;66,83;58,86;50,89;43,90;36,91;36,91;29,92;20,92;12,91;5,90;0,89;0,88;5,88;16,87;16,87;16,87" o:connectangles="0,0,0,0,0,0,0,0,0,0,0,0,0,0,0,0,0,0,0,0,0,0,0,0,0,0,0,0,0,0,0,0,0,0,0,0,0,0,0,0,0,0,0,0"/>
              </v:shape>
              <v:shape id="Freeform 556" o:spid="_x0000_s1575" style="position:absolute;left:2176;top:861;width:32;height:9;visibility:visible;mso-wrap-style:square;v-text-anchor:top" coordsize="1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" path="m38,15l64,7,104,r23,3l123,15,94,29,35,40,,38,13,27,38,15xe" stroked="f">
                <v:path arrowok="t" o:connecttype="custom" o:connectlocs="10,3;16,2;26,0;32,1;32,1;31,3;24,7;9,9;9,9;0,9;3,6;10,3;10,3" o:connectangles="0,0,0,0,0,0,0,0,0,0,0,0,0"/>
              </v:shape>
              <v:shape id="Freeform 557" o:spid="_x0000_s1576" style="position:absolute;left:2182;top:825;width:69;height:29;visibility:visible;mso-wrap-style:square;v-text-anchor:top" coordsize="275,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" path="m126,90r-24,15l78,114,30,106,,82,14,54,56,36r45,-5l152,21,233,1,275,,259,24,223,52,191,67,158,78,126,90xe" stroked="f">
                <v:path arrowok="t" o:connecttype="custom" o:connectlocs="32,23;26,27;20,29;8,27;8,27;0,21;4,14;14,9;14,9;25,8;38,5;58,0;58,0;69,0;65,6;56,13;56,13;48,17;40,20;32,23;32,23" o:connectangles="0,0,0,0,0,0,0,0,0,0,0,0,0,0,0,0,0,0,0,0,0"/>
              </v:shape>
              <v:shape id="Freeform 558" o:spid="_x0000_s1577" style="position:absolute;left:2185;top:787;width:108;height:38;visibility:visible;mso-wrap-style:square;v-text-anchor:top" coordsize="432,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" path="m213,125r-33,12l112,150,42,141,,107,12,76,61,59r47,-5l138,53r43,-3l222,40,261,25,311,10,377,r45,2l432,12,418,28,395,49,374,71r-47,30l266,110r-53,15xe" stroked="f">
                <v:path arrowok="t" o:connecttype="custom" o:connectlocs="53,32;45,35;28,38;11,36;11,36;0,27;3,19;15,15;15,15;27,14;35,13;45,13;45,13;56,10;65,6;78,3;94,0;94,0;106,1;108,3;105,7;99,12;94,18;94,18;82,26;67,28;53,32;53,32" o:connectangles="0,0,0,0,0,0,0,0,0,0,0,0,0,0,0,0,0,0,0,0,0,0,0,0,0,0,0,0"/>
              </v:shape>
              <v:shape id="Freeform 559" o:spid="_x0000_s1578" style="position:absolute;left:2107;top:684;width:268;height:208;visibility:visible;mso-wrap-style:square;v-text-anchor:top" coordsize="1072,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" path="m60,581l39,560,18,528,4,487,,443,12,399,46,361r68,-32l177,322r46,7l242,333r17,11l312,365r90,10l463,373r57,-9l573,352r48,-15l666,318r42,-22l745,272r35,-25l813,220r30,-26l871,168r24,-28l919,115,940,91,960,69,978,49,996,33r18,-12l1029,12,1059,r13,2l1047,41r-32,39l985,118r-30,39l927,194r-29,34l869,262r-30,30l808,319r-32,23l742,361r-37,13l666,381r-36,7l591,400r-42,15l504,429r-47,12l410,447r-50,-1l311,434,288,420,267,409r-3,26l251,489r-39,42l178,549r-33,14l146,581r62,5l240,590r18,16l265,633r-4,33l250,702r-15,37l216,775r-19,30l179,828r-33,8l100,833,87,816r17,-41l111,722r-5,-56l90,615,60,581xe" stroked="f">
                <v:path arrowok="t" o:connecttype="custom" o:connectlocs="10,139;1,121;3,99;12,90;44,80;61,83;65,86;101,93;116,93;143,88;167,79;186,68;203,55;218,42;230,29;240,17;249,8;257,3;265,0;262,10;254,20;239,39;225,57;210,73;194,85;176,93;167,95;148,100;126,107;103,111;78,108;72,104;66,108;63,122;45,137;36,140;52,146;60,147;66,157;63,175;54,193;45,206;37,208;22,203;26,193;27,166;15,145" o:connectangles="0,0,0,0,0,0,0,0,0,0,0,0,0,0,0,0,0,0,0,0,0,0,0,0,0,0,0,0,0,0,0,0,0,0,0,0,0,0,0,0,0,0,0,0,0,0,0"/>
              </v:shape>
              <w10:wrap anchory="line"/>
            </v:group>
          </w:pict>
        </mc:Fallback>
      </mc:AlternateContent>
    </w:r>
  </w:p>
  <w:p w14:paraId="19B09691" w14:textId="77777777" w:rsidR="0085068C" w:rsidRDefault="0085068C" w:rsidP="00CA73BC">
    <w:pPr>
      <w:pStyle w:val="Kopfzeile"/>
      <w:spacing w:line="240" w:lineRule="auto"/>
    </w:pPr>
  </w:p>
  <w:p w14:paraId="268D0508" w14:textId="77777777" w:rsidR="0085068C" w:rsidRDefault="0085068C" w:rsidP="00CA73BC">
    <w:pPr>
      <w:pStyle w:val="Kopfzeile"/>
      <w:spacing w:line="240" w:lineRule="auto"/>
    </w:pPr>
  </w:p>
  <w:p w14:paraId="0B06BAE8" w14:textId="77777777" w:rsidR="0085068C" w:rsidRDefault="0085068C" w:rsidP="00CA73BC">
    <w:pPr>
      <w:pStyle w:val="Kopfzeile"/>
      <w:spacing w:line="240" w:lineRule="auto"/>
    </w:pPr>
  </w:p>
  <w:p w14:paraId="1C3D1633" w14:textId="77777777" w:rsidR="0085068C" w:rsidRDefault="0085068C" w:rsidP="00CA73BC">
    <w:pPr>
      <w:pStyle w:val="Kopfzeile"/>
      <w:spacing w:line="240" w:lineRule="auto"/>
    </w:pPr>
  </w:p>
  <w:p w14:paraId="6E8953AE" w14:textId="77777777" w:rsidR="0085068C" w:rsidRPr="004869B4" w:rsidRDefault="0085068C" w:rsidP="00CA73BC">
    <w:pPr>
      <w:pStyle w:val="Kopfzeile"/>
      <w:spacing w:line="240" w:lineRule="auto"/>
      <w:rPr>
        <w:sz w:val="8"/>
      </w:rPr>
    </w:pPr>
  </w:p>
  <w:p w14:paraId="255C1A0C" w14:textId="77777777" w:rsidR="0085068C" w:rsidRPr="00CA73BC" w:rsidRDefault="0085068C" w:rsidP="00CA73BC">
    <w:pPr>
      <w:pStyle w:val="Kopfzeile"/>
      <w:spacing w:line="240" w:lineRule="auto"/>
      <w:rPr>
        <w:sz w:val="24"/>
      </w:rPr>
    </w:pPr>
    <w:r w:rsidRPr="00344989">
      <w:rPr>
        <w:noProof/>
        <w:color w:val="004171"/>
        <w:sz w:val="8"/>
        <w:szCs w:val="24"/>
      </w:rPr>
      <mc:AlternateContent>
        <mc:Choice Requires="wps">
          <w:drawing>
            <wp:anchor distT="0" distB="0" distL="114300" distR="114300" simplePos="0" relativeHeight="251659264" behindDoc="0" locked="0" layoutInCell="0" allowOverlap="1" wp14:anchorId="5B86EAE2" wp14:editId="61EDC075">
              <wp:simplePos x="0" y="0"/>
              <wp:positionH relativeFrom="page">
                <wp:posOffset>892810</wp:posOffset>
              </wp:positionH>
              <wp:positionV relativeFrom="paragraph">
                <wp:posOffset>-36195</wp:posOffset>
              </wp:positionV>
              <wp:extent cx="6623685" cy="0"/>
              <wp:effectExtent l="0" t="0" r="0" b="0"/>
              <wp:wrapNone/>
              <wp:docPr id="5"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3685" cy="0"/>
                      </a:xfrm>
                      <a:prstGeom prst="line">
                        <a:avLst/>
                      </a:prstGeom>
                      <a:noFill/>
                      <a:ln w="6350">
                        <a:solidFill>
                          <a:srgbClr val="00417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1FB780F" id="Line 19"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3pt,-2.85pt" to="591.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" o:allowincell="f" strokecolor="#004171" strokeweight=".5pt">
              <w10:wrap anchorx="page"/>
            </v:line>
          </w:pict>
        </mc:Fallback>
      </mc:AlternateContent>
    </w:r>
    <w:r w:rsidRPr="00344989">
      <w:rPr>
        <w:noProof/>
        <w:color w:val="004171"/>
        <w:sz w:val="8"/>
        <w:szCs w:val="24"/>
      </w:rPr>
      <mc:AlternateContent>
        <mc:Choice Requires="wps">
          <w:drawing>
            <wp:anchor distT="0" distB="0" distL="114300" distR="114300" simplePos="0" relativeHeight="251660288" behindDoc="0" locked="0" layoutInCell="0" allowOverlap="1" wp14:anchorId="78FD38F8" wp14:editId="257F7496">
              <wp:simplePos x="0" y="0"/>
              <wp:positionH relativeFrom="page">
                <wp:posOffset>5562600</wp:posOffset>
              </wp:positionH>
              <wp:positionV relativeFrom="paragraph">
                <wp:posOffset>-36195</wp:posOffset>
              </wp:positionV>
              <wp:extent cx="899795" cy="71755"/>
              <wp:effectExtent l="0" t="0" r="0" b="0"/>
              <wp:wrapNone/>
              <wp:docPr id="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71755"/>
                      </a:xfrm>
                      <a:prstGeom prst="rect">
                        <a:avLst/>
                      </a:prstGeom>
                      <a:solidFill>
                        <a:srgbClr val="004171"/>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DB4139" id="Rectangle 20" o:spid="_x0000_s1026" style="position:absolute;margin-left:438pt;margin-top:-2.85pt;width:70.85pt;height:5.6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" o:allowincell="f" fillcolor="#004171" stroked="f">
              <v:textbox inset="0,0,0,0"/>
              <w10:wrap anchorx="page"/>
            </v:rect>
          </w:pict>
        </mc:Fallback>
      </mc:AlternateContent>
    </w:r>
    <w:proofErr w:type="spellStart"/>
    <w:r w:rsidRPr="00344989">
      <w:rPr>
        <w:color w:val="004171"/>
        <w:spacing w:val="6"/>
        <w:sz w:val="24"/>
        <w:szCs w:val="24"/>
      </w:rPr>
      <w:t>Universitäts</w:t>
    </w:r>
    <w:r w:rsidRPr="00344989">
      <w:rPr>
        <w:color w:val="004171"/>
        <w:sz w:val="24"/>
        <w:szCs w:val="24"/>
      </w:rPr>
      <w:t>Klinikum</w:t>
    </w:r>
    <w:proofErr w:type="spellEnd"/>
    <w:r w:rsidRPr="00344989">
      <w:rPr>
        <w:color w:val="004171"/>
        <w:sz w:val="24"/>
        <w:szCs w:val="24"/>
      </w:rPr>
      <w:t xml:space="preserve"> </w:t>
    </w:r>
    <w:r w:rsidRPr="00344989">
      <w:rPr>
        <w:color w:val="5F7AA2"/>
        <w:sz w:val="24"/>
        <w:szCs w:val="24"/>
      </w:rPr>
      <w:t>Heidelberg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856B13" w14:textId="574D6C1E" w:rsidR="0085068C" w:rsidRDefault="0085068C" w:rsidP="00440E6D">
    <w:pPr>
      <w:pStyle w:val="Kopfzeile"/>
      <w:tabs>
        <w:tab w:val="clear" w:pos="4536"/>
        <w:tab w:val="clear" w:pos="9072"/>
        <w:tab w:val="left" w:pos="7314"/>
      </w:tabs>
      <w:spacing w:line="240" w:lineRule="auto"/>
    </w:pPr>
    <w:r>
      <w:rPr>
        <w:noProof/>
        <w:color w:val="004171"/>
        <w:spacing w:val="6"/>
        <w:sz w:val="24"/>
        <w:szCs w:val="24"/>
      </w:rPr>
      <mc:AlternateContent>
        <mc:Choice Requires="wps">
          <w:drawing>
            <wp:anchor distT="0" distB="0" distL="114300" distR="114300" simplePos="0" relativeHeight="251654144" behindDoc="0" locked="0" layoutInCell="1" allowOverlap="1" wp14:anchorId="25A866F3" wp14:editId="0453757C">
              <wp:simplePos x="0" y="0"/>
              <wp:positionH relativeFrom="column">
                <wp:posOffset>-146685</wp:posOffset>
              </wp:positionH>
              <wp:positionV relativeFrom="paragraph">
                <wp:posOffset>-137795</wp:posOffset>
              </wp:positionV>
              <wp:extent cx="6407150" cy="583809"/>
              <wp:effectExtent l="0" t="0" r="12700" b="26035"/>
              <wp:wrapNone/>
              <wp:docPr id="3" name="Rectangle 6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7150" cy="583809"/>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D392EC" id="Rectangle 612" o:spid="_x0000_s1026" style="position:absolute;margin-left:-11.55pt;margin-top:-10.85pt;width:504.5pt;height:45.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" filled="f"/>
          </w:pict>
        </mc:Fallback>
      </mc:AlternateContent>
    </w:r>
    <w:r>
      <w:rPr>
        <w:color w:val="004171"/>
        <w:spacing w:val="6"/>
        <w:sz w:val="24"/>
        <w:szCs w:val="24"/>
      </w:rPr>
      <w:t xml:space="preserve">MIVATE Studie      </w:t>
    </w:r>
    <w:r w:rsidRPr="00F65C81">
      <w:rPr>
        <w:b/>
      </w:rPr>
      <w:t xml:space="preserve">Random.-Nr.: ____/____ </w:t>
    </w:r>
    <w:r>
      <w:rPr>
        <w:b/>
      </w:rPr>
      <w:t xml:space="preserve">     </w:t>
    </w:r>
    <w:proofErr w:type="spellStart"/>
    <w:r w:rsidRPr="00F65C81">
      <w:rPr>
        <w:b/>
      </w:rPr>
      <w:t>Pat.Nr</w:t>
    </w:r>
    <w:proofErr w:type="spellEnd"/>
    <w:r w:rsidRPr="00F65C81">
      <w:rPr>
        <w:b/>
      </w:rPr>
      <w:t>. ____/____/____</w:t>
    </w:r>
    <w:r w:rsidRPr="00F65C81">
      <w:t xml:space="preserve"> </w:t>
    </w:r>
    <w:r>
      <w:t xml:space="preserve">     </w:t>
    </w:r>
    <w:r w:rsidRPr="00A1532F">
      <w:rPr>
        <w:b/>
      </w:rPr>
      <w:t>OP-Datum: ___/___/_</w:t>
    </w:r>
    <w:r>
      <w:rPr>
        <w:b/>
      </w:rPr>
      <w:t>__</w:t>
    </w:r>
    <w:r w:rsidRPr="00A1532F">
      <w:rPr>
        <w:b/>
      </w:rPr>
      <w:t>_</w:t>
    </w:r>
    <w:r>
      <w:rPr>
        <w:b/>
      </w:rPr>
      <w:t>__</w:t>
    </w:r>
    <w:r w:rsidRPr="00A1532F">
      <w:rPr>
        <w:b/>
      </w:rPr>
      <w:t>_</w:t>
    </w:r>
    <w:r>
      <w:br/>
    </w:r>
  </w:p>
  <w:p w14:paraId="1A613A37" w14:textId="77777777" w:rsidR="0085068C" w:rsidRPr="00440E6D" w:rsidRDefault="0085068C" w:rsidP="00440E6D">
    <w:pPr>
      <w:pStyle w:val="Kopfzeile"/>
      <w:tabs>
        <w:tab w:val="clear" w:pos="4536"/>
        <w:tab w:val="clear" w:pos="9072"/>
        <w:tab w:val="left" w:pos="7314"/>
      </w:tabs>
      <w:spacing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07D76" w14:textId="77777777" w:rsidR="0085068C" w:rsidRDefault="0085068C">
    <w:pPr>
      <w:pStyle w:val="Kopfzeile"/>
      <w:spacing w:line="240" w:lineRule="auto"/>
    </w:pPr>
    <w:r>
      <w:rPr>
        <w:noProof/>
        <w:color w:val="008080"/>
      </w:rPr>
      <w:drawing>
        <wp:inline distT="0" distB="0" distL="0" distR="0" wp14:anchorId="488CD1FA" wp14:editId="5D604E38">
          <wp:extent cx="1758950" cy="971550"/>
          <wp:effectExtent l="0" t="0" r="0" b="0"/>
          <wp:docPr id="25301" name="Bild 1" descr="C:\Users\japau\AppData\Local\Microsoft\Windows\INetCache\Content.Outlook\AppData\Local\Microsoft\AppData\Local\Microsoft\Windows\INetCache\Content.Outlook\AppData\Local\Microsoft\AppData\Local\Microsoft\Windows\INetCache\Content.Outlook\AppData\Standardprogramme\Sapgui\vorl\r3pishm\uni-sigl2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pau\AppData\Local\Microsoft\Windows\INetCache\Content.Outlook\AppData\Local\Microsoft\AppData\Local\Microsoft\Windows\INetCache\Content.Outlook\AppData\Local\Microsoft\AppData\Local\Microsoft\Windows\INetCache\Content.Outlook\AppData\Standardprogramme\Sapgui\vorl\r3pishm\uni-sigl2x.jpg"/>
                  <pic:cNvPicPr>
                    <a:picLocks noChangeAspect="1"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0" y="0"/>
                    <a:ext cx="1758950" cy="971550"/>
                  </a:xfrm>
                  <a:prstGeom prst="rect">
                    <a:avLst/>
                  </a:prstGeom>
                  <a:noFill/>
                  <a:ln>
                    <a:noFill/>
                  </a:ln>
                </pic:spPr>
              </pic:pic>
            </a:graphicData>
          </a:graphic>
        </wp:inline>
      </w:drawing>
    </w:r>
  </w:p>
  <w:p w14:paraId="5329EC03" w14:textId="77777777" w:rsidR="0085068C" w:rsidRPr="004869B4" w:rsidRDefault="0085068C">
    <w:pPr>
      <w:pStyle w:val="Kopfzeile"/>
      <w:spacing w:line="240" w:lineRule="auto"/>
      <w:rPr>
        <w:sz w:val="8"/>
      </w:rPr>
    </w:pPr>
  </w:p>
  <w:p w14:paraId="0A500842" w14:textId="77777777" w:rsidR="0085068C" w:rsidRDefault="0085068C" w:rsidP="00F42143">
    <w:pPr>
      <w:pStyle w:val="Kopfzeile"/>
      <w:spacing w:line="240" w:lineRule="auto"/>
      <w:rPr>
        <w:sz w:val="24"/>
      </w:rPr>
    </w:pPr>
    <w:r w:rsidRPr="00344989">
      <w:rPr>
        <w:noProof/>
        <w:color w:val="004171"/>
        <w:sz w:val="8"/>
        <w:szCs w:val="24"/>
      </w:rPr>
      <mc:AlternateContent>
        <mc:Choice Requires="wps">
          <w:drawing>
            <wp:anchor distT="0" distB="0" distL="114300" distR="114300" simplePos="0" relativeHeight="251655168" behindDoc="0" locked="0" layoutInCell="0" allowOverlap="1" wp14:anchorId="52A5917C" wp14:editId="34CB2567">
              <wp:simplePos x="0" y="0"/>
              <wp:positionH relativeFrom="page">
                <wp:posOffset>892810</wp:posOffset>
              </wp:positionH>
              <wp:positionV relativeFrom="paragraph">
                <wp:posOffset>-36195</wp:posOffset>
              </wp:positionV>
              <wp:extent cx="6623685"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3685" cy="0"/>
                      </a:xfrm>
                      <a:prstGeom prst="line">
                        <a:avLst/>
                      </a:prstGeom>
                      <a:noFill/>
                      <a:ln w="6350">
                        <a:solidFill>
                          <a:srgbClr val="00417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97CFFAC" id="Line 2"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3pt,-2.85pt" to="591.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" o:allowincell="f" strokecolor="#004171" strokeweight=".5pt">
              <w10:wrap anchorx="page"/>
            </v:line>
          </w:pict>
        </mc:Fallback>
      </mc:AlternateContent>
    </w:r>
    <w:r w:rsidRPr="00344989">
      <w:rPr>
        <w:noProof/>
        <w:color w:val="004171"/>
        <w:sz w:val="8"/>
        <w:szCs w:val="24"/>
      </w:rPr>
      <mc:AlternateContent>
        <mc:Choice Requires="wps">
          <w:drawing>
            <wp:anchor distT="0" distB="0" distL="114300" distR="114300" simplePos="0" relativeHeight="251656192" behindDoc="0" locked="0" layoutInCell="0" allowOverlap="1" wp14:anchorId="7066B4B6" wp14:editId="2F2F9138">
              <wp:simplePos x="0" y="0"/>
              <wp:positionH relativeFrom="page">
                <wp:posOffset>5562600</wp:posOffset>
              </wp:positionH>
              <wp:positionV relativeFrom="paragraph">
                <wp:posOffset>-36195</wp:posOffset>
              </wp:positionV>
              <wp:extent cx="899795" cy="71755"/>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71755"/>
                      </a:xfrm>
                      <a:prstGeom prst="rect">
                        <a:avLst/>
                      </a:prstGeom>
                      <a:solidFill>
                        <a:srgbClr val="004171"/>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CD07BA" id="Rectangle 3" o:spid="_x0000_s1026" style="position:absolute;margin-left:438pt;margin-top:-2.85pt;width:70.85pt;height:5.6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" o:allowincell="f" fillcolor="#004171" stroked="f">
              <v:textbox inset="0,0,0,0"/>
              <w10:wrap anchorx="page"/>
            </v:rect>
          </w:pict>
        </mc:Fallback>
      </mc:AlternateContent>
    </w:r>
    <w:proofErr w:type="spellStart"/>
    <w:r w:rsidRPr="00344989">
      <w:rPr>
        <w:color w:val="004171"/>
        <w:spacing w:val="6"/>
        <w:sz w:val="24"/>
        <w:szCs w:val="24"/>
      </w:rPr>
      <w:t>Universitäts</w:t>
    </w:r>
    <w:r w:rsidRPr="00344989">
      <w:rPr>
        <w:color w:val="004171"/>
        <w:sz w:val="24"/>
        <w:szCs w:val="24"/>
      </w:rPr>
      <w:t>Klinikum</w:t>
    </w:r>
    <w:proofErr w:type="spellEnd"/>
    <w:r w:rsidRPr="00344989">
      <w:rPr>
        <w:color w:val="004171"/>
        <w:sz w:val="24"/>
        <w:szCs w:val="24"/>
      </w:rPr>
      <w:t xml:space="preserve"> </w:t>
    </w:r>
    <w:r w:rsidRPr="00344989">
      <w:rPr>
        <w:color w:val="5F7AA2"/>
        <w:sz w:val="24"/>
        <w:szCs w:val="24"/>
      </w:rPr>
      <w:t>Heidelberg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EE6A1D"/>
    <w:multiLevelType w:val="hybridMultilevel"/>
    <w:tmpl w:val="0A5EF26A"/>
    <w:lvl w:ilvl="0" w:tplc="1260742C">
      <w:start w:val="1"/>
      <w:numFmt w:val="decimal"/>
      <w:lvlText w:val="%1."/>
      <w:lvlJc w:val="left"/>
      <w:pPr>
        <w:ind w:left="720" w:hanging="360"/>
      </w:pPr>
      <w:rPr>
        <w:rFonts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5B80868"/>
    <w:multiLevelType w:val="hybridMultilevel"/>
    <w:tmpl w:val="FEBE792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6367996"/>
    <w:multiLevelType w:val="hybridMultilevel"/>
    <w:tmpl w:val="7FBA8C44"/>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9413F88"/>
    <w:multiLevelType w:val="hybridMultilevel"/>
    <w:tmpl w:val="430C78A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9755F16"/>
    <w:multiLevelType w:val="multilevel"/>
    <w:tmpl w:val="94E23CD8"/>
    <w:styleLink w:val="FormatvorlageMitGliederungMetaBold-Roman13pt"/>
    <w:lvl w:ilvl="0">
      <w:start w:val="1"/>
      <w:numFmt w:val="decimal"/>
      <w:lvlText w:val="%1."/>
      <w:lvlJc w:val="left"/>
      <w:pPr>
        <w:tabs>
          <w:tab w:val="num" w:pos="927"/>
        </w:tabs>
        <w:ind w:left="927" w:hanging="567"/>
      </w:pPr>
      <w:rPr>
        <w:rFonts w:hint="default"/>
      </w:rPr>
    </w:lvl>
    <w:lvl w:ilvl="1">
      <w:start w:val="1"/>
      <w:numFmt w:val="decimal"/>
      <w:lvlText w:val="%1.%2."/>
      <w:lvlJc w:val="left"/>
      <w:pPr>
        <w:tabs>
          <w:tab w:val="num" w:pos="1152"/>
        </w:tabs>
        <w:ind w:left="1152" w:hanging="432"/>
      </w:pPr>
      <w:rPr>
        <w:rFonts w:ascii="MetaBold-Roman" w:hAnsi="MetaBold-Roman" w:hint="default"/>
        <w:sz w:val="26"/>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lvlText w:val="%1.%2.%3.%4.%5."/>
      <w:lvlJc w:val="left"/>
      <w:pPr>
        <w:tabs>
          <w:tab w:val="num" w:pos="288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468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6" w15:restartNumberingAfterBreak="0">
    <w:nsid w:val="27E114F5"/>
    <w:multiLevelType w:val="hybridMultilevel"/>
    <w:tmpl w:val="1D3CDA42"/>
    <w:lvl w:ilvl="0" w:tplc="04070001">
      <w:start w:val="1"/>
      <w:numFmt w:val="bullet"/>
      <w:lvlText w:val=""/>
      <w:lvlJc w:val="left"/>
      <w:pPr>
        <w:ind w:left="1425" w:hanging="360"/>
      </w:pPr>
      <w:rPr>
        <w:rFonts w:ascii="Symbol" w:hAnsi="Symbol" w:hint="default"/>
      </w:rPr>
    </w:lvl>
    <w:lvl w:ilvl="1" w:tplc="04070003">
      <w:start w:val="1"/>
      <w:numFmt w:val="bullet"/>
      <w:lvlText w:val="o"/>
      <w:lvlJc w:val="left"/>
      <w:pPr>
        <w:ind w:left="2145" w:hanging="360"/>
      </w:pPr>
      <w:rPr>
        <w:rFonts w:ascii="Courier New" w:hAnsi="Courier New" w:cs="Courier New" w:hint="default"/>
      </w:rPr>
    </w:lvl>
    <w:lvl w:ilvl="2" w:tplc="B476A6E2">
      <w:start w:val="49"/>
      <w:numFmt w:val="bullet"/>
      <w:lvlText w:val="-"/>
      <w:lvlJc w:val="left"/>
      <w:pPr>
        <w:ind w:left="2865" w:hanging="360"/>
      </w:pPr>
      <w:rPr>
        <w:rFonts w:ascii="MetaNormal-Roman" w:eastAsia="Times New Roman" w:hAnsi="MetaNormal-Roman" w:cs="Times New Roman" w:hint="default"/>
      </w:rPr>
    </w:lvl>
    <w:lvl w:ilvl="3" w:tplc="04070001">
      <w:start w:val="1"/>
      <w:numFmt w:val="bullet"/>
      <w:lvlText w:val=""/>
      <w:lvlJc w:val="left"/>
      <w:pPr>
        <w:ind w:left="3585" w:hanging="360"/>
      </w:pPr>
      <w:rPr>
        <w:rFonts w:ascii="Symbol" w:hAnsi="Symbol" w:hint="default"/>
      </w:rPr>
    </w:lvl>
    <w:lvl w:ilvl="4" w:tplc="04070003">
      <w:start w:val="1"/>
      <w:numFmt w:val="bullet"/>
      <w:lvlText w:val="o"/>
      <w:lvlJc w:val="left"/>
      <w:pPr>
        <w:ind w:left="4305" w:hanging="360"/>
      </w:pPr>
      <w:rPr>
        <w:rFonts w:ascii="Courier New" w:hAnsi="Courier New" w:cs="Courier New" w:hint="default"/>
      </w:rPr>
    </w:lvl>
    <w:lvl w:ilvl="5" w:tplc="04070005">
      <w:start w:val="1"/>
      <w:numFmt w:val="bullet"/>
      <w:lvlText w:val=""/>
      <w:lvlJc w:val="left"/>
      <w:pPr>
        <w:ind w:left="5025" w:hanging="360"/>
      </w:pPr>
      <w:rPr>
        <w:rFonts w:ascii="Wingdings" w:hAnsi="Wingdings" w:hint="default"/>
      </w:rPr>
    </w:lvl>
    <w:lvl w:ilvl="6" w:tplc="04070001" w:tentative="1">
      <w:start w:val="1"/>
      <w:numFmt w:val="bullet"/>
      <w:lvlText w:val=""/>
      <w:lvlJc w:val="left"/>
      <w:pPr>
        <w:ind w:left="5745" w:hanging="360"/>
      </w:pPr>
      <w:rPr>
        <w:rFonts w:ascii="Symbol" w:hAnsi="Symbol" w:hint="default"/>
      </w:rPr>
    </w:lvl>
    <w:lvl w:ilvl="7" w:tplc="04070003" w:tentative="1">
      <w:start w:val="1"/>
      <w:numFmt w:val="bullet"/>
      <w:lvlText w:val="o"/>
      <w:lvlJc w:val="left"/>
      <w:pPr>
        <w:ind w:left="6465" w:hanging="360"/>
      </w:pPr>
      <w:rPr>
        <w:rFonts w:ascii="Courier New" w:hAnsi="Courier New" w:cs="Courier New" w:hint="default"/>
      </w:rPr>
    </w:lvl>
    <w:lvl w:ilvl="8" w:tplc="04070005" w:tentative="1">
      <w:start w:val="1"/>
      <w:numFmt w:val="bullet"/>
      <w:lvlText w:val=""/>
      <w:lvlJc w:val="left"/>
      <w:pPr>
        <w:ind w:left="7185" w:hanging="360"/>
      </w:pPr>
      <w:rPr>
        <w:rFonts w:ascii="Wingdings" w:hAnsi="Wingdings" w:hint="default"/>
      </w:rPr>
    </w:lvl>
  </w:abstractNum>
  <w:abstractNum w:abstractNumId="7" w15:restartNumberingAfterBreak="0">
    <w:nsid w:val="30695DAF"/>
    <w:multiLevelType w:val="hybridMultilevel"/>
    <w:tmpl w:val="7C3EE0AE"/>
    <w:lvl w:ilvl="0" w:tplc="04070011">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5FE13BC"/>
    <w:multiLevelType w:val="hybridMultilevel"/>
    <w:tmpl w:val="8202F3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767E7F"/>
    <w:multiLevelType w:val="hybridMultilevel"/>
    <w:tmpl w:val="A63E3C12"/>
    <w:lvl w:ilvl="0" w:tplc="B1D4A662">
      <w:numFmt w:val="bullet"/>
      <w:lvlText w:val=""/>
      <w:lvlJc w:val="left"/>
      <w:pPr>
        <w:ind w:left="720" w:hanging="360"/>
      </w:pPr>
      <w:rPr>
        <w:rFonts w:ascii="Webdings" w:eastAsia="Times New Roman" w:hAnsi="Webdings" w:cstheme="minorHAnsi" w:hint="default"/>
        <w:sz w:val="22"/>
        <w:u w:val="none"/>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E3660D0"/>
    <w:multiLevelType w:val="multilevel"/>
    <w:tmpl w:val="91329D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5BE64A6C"/>
    <w:multiLevelType w:val="hybridMultilevel"/>
    <w:tmpl w:val="2FA4F67C"/>
    <w:lvl w:ilvl="0" w:tplc="6308B514">
      <w:start w:val="1"/>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40D0C82"/>
    <w:multiLevelType w:val="hybridMultilevel"/>
    <w:tmpl w:val="FAB485E2"/>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669E7C2E"/>
    <w:multiLevelType w:val="hybridMultilevel"/>
    <w:tmpl w:val="EE10681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C5340A8"/>
    <w:multiLevelType w:val="hybridMultilevel"/>
    <w:tmpl w:val="08867058"/>
    <w:lvl w:ilvl="0" w:tplc="B53EC26A">
      <w:numFmt w:val="bullet"/>
      <w:lvlText w:val=""/>
      <w:lvlJc w:val="left"/>
      <w:pPr>
        <w:tabs>
          <w:tab w:val="num" w:pos="5192"/>
        </w:tabs>
        <w:ind w:left="5192" w:hanging="2640"/>
      </w:pPr>
      <w:rPr>
        <w:rFonts w:ascii="Webdings" w:eastAsia="Times New Roman" w:hAnsi="Webdings" w:cs="Times New Roman" w:hint="default"/>
      </w:rPr>
    </w:lvl>
    <w:lvl w:ilvl="1" w:tplc="04070003">
      <w:start w:val="1"/>
      <w:numFmt w:val="bullet"/>
      <w:lvlText w:val="o"/>
      <w:lvlJc w:val="left"/>
      <w:pPr>
        <w:tabs>
          <w:tab w:val="num" w:pos="1140"/>
        </w:tabs>
        <w:ind w:left="1140" w:hanging="360"/>
      </w:pPr>
      <w:rPr>
        <w:rFonts w:ascii="Courier New" w:hAnsi="Courier New" w:cs="Courier New" w:hint="default"/>
      </w:rPr>
    </w:lvl>
    <w:lvl w:ilvl="2" w:tplc="04070005" w:tentative="1">
      <w:start w:val="1"/>
      <w:numFmt w:val="bullet"/>
      <w:lvlText w:val=""/>
      <w:lvlJc w:val="left"/>
      <w:pPr>
        <w:tabs>
          <w:tab w:val="num" w:pos="1860"/>
        </w:tabs>
        <w:ind w:left="1860" w:hanging="360"/>
      </w:pPr>
      <w:rPr>
        <w:rFonts w:ascii="Wingdings" w:hAnsi="Wingdings" w:hint="default"/>
      </w:rPr>
    </w:lvl>
    <w:lvl w:ilvl="3" w:tplc="04070001" w:tentative="1">
      <w:start w:val="1"/>
      <w:numFmt w:val="bullet"/>
      <w:lvlText w:val=""/>
      <w:lvlJc w:val="left"/>
      <w:pPr>
        <w:tabs>
          <w:tab w:val="num" w:pos="2580"/>
        </w:tabs>
        <w:ind w:left="2580" w:hanging="360"/>
      </w:pPr>
      <w:rPr>
        <w:rFonts w:ascii="Symbol" w:hAnsi="Symbol" w:hint="default"/>
      </w:rPr>
    </w:lvl>
    <w:lvl w:ilvl="4" w:tplc="04070003" w:tentative="1">
      <w:start w:val="1"/>
      <w:numFmt w:val="bullet"/>
      <w:lvlText w:val="o"/>
      <w:lvlJc w:val="left"/>
      <w:pPr>
        <w:tabs>
          <w:tab w:val="num" w:pos="3300"/>
        </w:tabs>
        <w:ind w:left="3300" w:hanging="360"/>
      </w:pPr>
      <w:rPr>
        <w:rFonts w:ascii="Courier New" w:hAnsi="Courier New" w:cs="Courier New" w:hint="default"/>
      </w:rPr>
    </w:lvl>
    <w:lvl w:ilvl="5" w:tplc="04070005" w:tentative="1">
      <w:start w:val="1"/>
      <w:numFmt w:val="bullet"/>
      <w:lvlText w:val=""/>
      <w:lvlJc w:val="left"/>
      <w:pPr>
        <w:tabs>
          <w:tab w:val="num" w:pos="4020"/>
        </w:tabs>
        <w:ind w:left="4020" w:hanging="360"/>
      </w:pPr>
      <w:rPr>
        <w:rFonts w:ascii="Wingdings" w:hAnsi="Wingdings" w:hint="default"/>
      </w:rPr>
    </w:lvl>
    <w:lvl w:ilvl="6" w:tplc="04070001" w:tentative="1">
      <w:start w:val="1"/>
      <w:numFmt w:val="bullet"/>
      <w:lvlText w:val=""/>
      <w:lvlJc w:val="left"/>
      <w:pPr>
        <w:tabs>
          <w:tab w:val="num" w:pos="4740"/>
        </w:tabs>
        <w:ind w:left="4740" w:hanging="360"/>
      </w:pPr>
      <w:rPr>
        <w:rFonts w:ascii="Symbol" w:hAnsi="Symbol" w:hint="default"/>
      </w:rPr>
    </w:lvl>
    <w:lvl w:ilvl="7" w:tplc="04070003" w:tentative="1">
      <w:start w:val="1"/>
      <w:numFmt w:val="bullet"/>
      <w:lvlText w:val="o"/>
      <w:lvlJc w:val="left"/>
      <w:pPr>
        <w:tabs>
          <w:tab w:val="num" w:pos="5460"/>
        </w:tabs>
        <w:ind w:left="5460" w:hanging="360"/>
      </w:pPr>
      <w:rPr>
        <w:rFonts w:ascii="Courier New" w:hAnsi="Courier New" w:cs="Courier New" w:hint="default"/>
      </w:rPr>
    </w:lvl>
    <w:lvl w:ilvl="8" w:tplc="04070005" w:tentative="1">
      <w:start w:val="1"/>
      <w:numFmt w:val="bullet"/>
      <w:lvlText w:val=""/>
      <w:lvlJc w:val="left"/>
      <w:pPr>
        <w:tabs>
          <w:tab w:val="num" w:pos="6180"/>
        </w:tabs>
        <w:ind w:left="6180" w:hanging="360"/>
      </w:pPr>
      <w:rPr>
        <w:rFonts w:ascii="Wingdings" w:hAnsi="Wingdings" w:hint="default"/>
      </w:rPr>
    </w:lvl>
  </w:abstractNum>
  <w:num w:numId="1">
    <w:abstractNumId w:val="5"/>
  </w:num>
  <w:num w:numId="2">
    <w:abstractNumId w:val="14"/>
  </w:num>
  <w:num w:numId="3">
    <w:abstractNumId w:val="6"/>
  </w:num>
  <w:num w:numId="4">
    <w:abstractNumId w:val="11"/>
  </w:num>
  <w:num w:numId="5">
    <w:abstractNumId w:val="0"/>
  </w:num>
  <w:num w:numId="6">
    <w:abstractNumId w:val="10"/>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3"/>
  </w:num>
  <w:num w:numId="12">
    <w:abstractNumId w:val="7"/>
  </w:num>
  <w:num w:numId="13">
    <w:abstractNumId w:val="3"/>
  </w:num>
  <w:num w:numId="14">
    <w:abstractNumId w:val="4"/>
  </w:num>
  <w:num w:numId="15">
    <w:abstractNumId w:val="12"/>
  </w:num>
  <w:num w:numId="16">
    <w:abstractNumId w:val="2"/>
  </w:num>
  <w:num w:numId="17">
    <w:abstractNumId w:val="1"/>
  </w:num>
  <w:num w:numId="18">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EFMGR.InstantFormat" w:val="&lt;InstantFormat&gt;&lt;Enabled&gt;1&lt;/Enabled&gt;&lt;ScanUnformatted&gt;1&lt;/ScanUnformatted&gt;&lt;ScanChanges&gt;1&lt;/ScanChanges&gt;&lt;/InstantFormat&gt;"/>
    <w:docVar w:name="REFMGR.Layout" w:val="&lt;Layout&gt;&lt;StartingRefnum&gt;Annals of Surgery&lt;/StartingRefnum&gt;&lt;FontName&gt;&lt;/FontName&gt;&lt;FontSize&gt;10&lt;/FontSize&gt;&lt;ReflistTitle&gt;&lt;f name=&quot;MS Shell Dlg&quot;&gt;References&lt;/f&gt;&lt;/ReflistTitle&gt;&lt;SpaceAfter&gt;1&lt;/SpaceAfter&gt;&lt;ReflistOrder&gt;0&lt;/ReflistOrder&gt;&lt;CitationOrder&gt;0&lt;/CitationOrder&gt;&lt;NumberReferences&gt;1&lt;/NumberReferences&gt;&lt;FirstLineIndent&gt;0&lt;/FirstLineIndent&gt;&lt;HangingIndent&gt;0&lt;/HangingIndent&gt;&lt;LineSpacing&gt;0&lt;/LineSpacing&gt;&lt;ShowReprint&gt;1&lt;/ShowReprint&gt;&lt;ShowNotes&gt;0&lt;/ShowNotes&gt;&lt;ShowKeywords&gt;0&lt;/ShowKeywords&gt;&lt;ShortFormFields&gt;0&lt;/ShortFormFields&gt;&lt;ShowRecordID&gt;0&lt;/ShowRecordID&gt;&lt;ShowAbstract&gt;0&lt;/ShowAbstract&gt;&lt;/Layout&gt;"/>
    <w:docVar w:name="REFMGR.Libraries" w:val="&lt;Databases&gt;&lt;Libraries&gt;&lt;item&gt;Esophagogastric Surgery&lt;/item&gt;&lt;/Libraries&gt;&lt;/Databases&gt;"/>
  </w:docVars>
  <w:rsids>
    <w:rsidRoot w:val="008E53FD"/>
    <w:rsid w:val="000104BA"/>
    <w:rsid w:val="00010F4D"/>
    <w:rsid w:val="0001286A"/>
    <w:rsid w:val="000144FA"/>
    <w:rsid w:val="00014B65"/>
    <w:rsid w:val="00015231"/>
    <w:rsid w:val="00016272"/>
    <w:rsid w:val="000174A7"/>
    <w:rsid w:val="000174DD"/>
    <w:rsid w:val="00017F2F"/>
    <w:rsid w:val="00020946"/>
    <w:rsid w:val="000210D9"/>
    <w:rsid w:val="00021C00"/>
    <w:rsid w:val="000311D0"/>
    <w:rsid w:val="000325CD"/>
    <w:rsid w:val="000327D8"/>
    <w:rsid w:val="0003310F"/>
    <w:rsid w:val="00033A99"/>
    <w:rsid w:val="00033B13"/>
    <w:rsid w:val="00034914"/>
    <w:rsid w:val="00036A80"/>
    <w:rsid w:val="00042156"/>
    <w:rsid w:val="0004584C"/>
    <w:rsid w:val="000509F1"/>
    <w:rsid w:val="00051D86"/>
    <w:rsid w:val="00054680"/>
    <w:rsid w:val="00056830"/>
    <w:rsid w:val="000636D3"/>
    <w:rsid w:val="000714DB"/>
    <w:rsid w:val="000716EF"/>
    <w:rsid w:val="00077DDF"/>
    <w:rsid w:val="000811C7"/>
    <w:rsid w:val="00081B61"/>
    <w:rsid w:val="000842D6"/>
    <w:rsid w:val="00090368"/>
    <w:rsid w:val="00095917"/>
    <w:rsid w:val="0009620F"/>
    <w:rsid w:val="000A0090"/>
    <w:rsid w:val="000A3316"/>
    <w:rsid w:val="000A3611"/>
    <w:rsid w:val="000A3C0E"/>
    <w:rsid w:val="000A43FC"/>
    <w:rsid w:val="000A452E"/>
    <w:rsid w:val="000A5D38"/>
    <w:rsid w:val="000A6649"/>
    <w:rsid w:val="000B33AD"/>
    <w:rsid w:val="000B3C6B"/>
    <w:rsid w:val="000C2DBA"/>
    <w:rsid w:val="000C4B6D"/>
    <w:rsid w:val="000D188B"/>
    <w:rsid w:val="000D4C27"/>
    <w:rsid w:val="000D50A4"/>
    <w:rsid w:val="000D52E6"/>
    <w:rsid w:val="000D5E9A"/>
    <w:rsid w:val="000D6605"/>
    <w:rsid w:val="000D7433"/>
    <w:rsid w:val="000D7F1B"/>
    <w:rsid w:val="000E30F7"/>
    <w:rsid w:val="000F4B12"/>
    <w:rsid w:val="000F65B3"/>
    <w:rsid w:val="000F69C9"/>
    <w:rsid w:val="000F6C8B"/>
    <w:rsid w:val="000F780B"/>
    <w:rsid w:val="001013D7"/>
    <w:rsid w:val="00101D76"/>
    <w:rsid w:val="001029FE"/>
    <w:rsid w:val="001046FE"/>
    <w:rsid w:val="00104D79"/>
    <w:rsid w:val="00105198"/>
    <w:rsid w:val="00106297"/>
    <w:rsid w:val="0011339A"/>
    <w:rsid w:val="00113515"/>
    <w:rsid w:val="001162D6"/>
    <w:rsid w:val="001175DD"/>
    <w:rsid w:val="0012392C"/>
    <w:rsid w:val="00125774"/>
    <w:rsid w:val="001259F5"/>
    <w:rsid w:val="00126D79"/>
    <w:rsid w:val="00127D2E"/>
    <w:rsid w:val="00132A2C"/>
    <w:rsid w:val="001337CA"/>
    <w:rsid w:val="001356D9"/>
    <w:rsid w:val="001420EA"/>
    <w:rsid w:val="001475E3"/>
    <w:rsid w:val="00147A2D"/>
    <w:rsid w:val="00150A6D"/>
    <w:rsid w:val="001552D1"/>
    <w:rsid w:val="00156100"/>
    <w:rsid w:val="00160264"/>
    <w:rsid w:val="00161D59"/>
    <w:rsid w:val="00166BC7"/>
    <w:rsid w:val="00171ED0"/>
    <w:rsid w:val="00176A14"/>
    <w:rsid w:val="00181CA0"/>
    <w:rsid w:val="001835CF"/>
    <w:rsid w:val="001839D5"/>
    <w:rsid w:val="00184C9F"/>
    <w:rsid w:val="00186119"/>
    <w:rsid w:val="0019027B"/>
    <w:rsid w:val="0019084E"/>
    <w:rsid w:val="0019457B"/>
    <w:rsid w:val="00195E80"/>
    <w:rsid w:val="001A0BEC"/>
    <w:rsid w:val="001A5AB8"/>
    <w:rsid w:val="001A7B8A"/>
    <w:rsid w:val="001B024F"/>
    <w:rsid w:val="001B1A63"/>
    <w:rsid w:val="001B34F6"/>
    <w:rsid w:val="001B410F"/>
    <w:rsid w:val="001B4AB2"/>
    <w:rsid w:val="001B58FE"/>
    <w:rsid w:val="001C5F08"/>
    <w:rsid w:val="001D0FBD"/>
    <w:rsid w:val="001E184E"/>
    <w:rsid w:val="001E2CAC"/>
    <w:rsid w:val="001E435F"/>
    <w:rsid w:val="001E490F"/>
    <w:rsid w:val="001E7C56"/>
    <w:rsid w:val="001F011D"/>
    <w:rsid w:val="001F03C4"/>
    <w:rsid w:val="001F08C2"/>
    <w:rsid w:val="001F5101"/>
    <w:rsid w:val="001F52D7"/>
    <w:rsid w:val="001F67E5"/>
    <w:rsid w:val="001F6ADA"/>
    <w:rsid w:val="001F6CAA"/>
    <w:rsid w:val="002011A0"/>
    <w:rsid w:val="002036D3"/>
    <w:rsid w:val="00203E0D"/>
    <w:rsid w:val="002064A2"/>
    <w:rsid w:val="00207482"/>
    <w:rsid w:val="00213C1C"/>
    <w:rsid w:val="00213E45"/>
    <w:rsid w:val="0021405F"/>
    <w:rsid w:val="00215B0B"/>
    <w:rsid w:val="0022044E"/>
    <w:rsid w:val="0022266D"/>
    <w:rsid w:val="00231810"/>
    <w:rsid w:val="00232111"/>
    <w:rsid w:val="00233820"/>
    <w:rsid w:val="0023458D"/>
    <w:rsid w:val="00241022"/>
    <w:rsid w:val="002421F1"/>
    <w:rsid w:val="002432A7"/>
    <w:rsid w:val="0024402E"/>
    <w:rsid w:val="00245459"/>
    <w:rsid w:val="002466B6"/>
    <w:rsid w:val="00247072"/>
    <w:rsid w:val="002476F1"/>
    <w:rsid w:val="00247DB0"/>
    <w:rsid w:val="002510D9"/>
    <w:rsid w:val="00253C37"/>
    <w:rsid w:val="00253D84"/>
    <w:rsid w:val="0025787D"/>
    <w:rsid w:val="0026046B"/>
    <w:rsid w:val="002609E2"/>
    <w:rsid w:val="00261793"/>
    <w:rsid w:val="0026423C"/>
    <w:rsid w:val="00264742"/>
    <w:rsid w:val="00266996"/>
    <w:rsid w:val="00270242"/>
    <w:rsid w:val="002710F1"/>
    <w:rsid w:val="00271236"/>
    <w:rsid w:val="00274C49"/>
    <w:rsid w:val="00275534"/>
    <w:rsid w:val="00275DB4"/>
    <w:rsid w:val="00276C39"/>
    <w:rsid w:val="0027797C"/>
    <w:rsid w:val="00281C83"/>
    <w:rsid w:val="00282408"/>
    <w:rsid w:val="002831D1"/>
    <w:rsid w:val="00284812"/>
    <w:rsid w:val="00285D98"/>
    <w:rsid w:val="002902EB"/>
    <w:rsid w:val="00292289"/>
    <w:rsid w:val="002923E3"/>
    <w:rsid w:val="00292AAB"/>
    <w:rsid w:val="002960D3"/>
    <w:rsid w:val="00297D5E"/>
    <w:rsid w:val="002A146E"/>
    <w:rsid w:val="002A356E"/>
    <w:rsid w:val="002A4C0B"/>
    <w:rsid w:val="002A50F9"/>
    <w:rsid w:val="002A5AAD"/>
    <w:rsid w:val="002A5CAE"/>
    <w:rsid w:val="002A6041"/>
    <w:rsid w:val="002A664E"/>
    <w:rsid w:val="002B2ADE"/>
    <w:rsid w:val="002B6351"/>
    <w:rsid w:val="002B7DD4"/>
    <w:rsid w:val="002C1561"/>
    <w:rsid w:val="002C275C"/>
    <w:rsid w:val="002C5DE3"/>
    <w:rsid w:val="002C7524"/>
    <w:rsid w:val="002C7D2C"/>
    <w:rsid w:val="002D24F8"/>
    <w:rsid w:val="002D33C9"/>
    <w:rsid w:val="002D381B"/>
    <w:rsid w:val="002D489C"/>
    <w:rsid w:val="002D4949"/>
    <w:rsid w:val="002D6505"/>
    <w:rsid w:val="002F00FD"/>
    <w:rsid w:val="002F222A"/>
    <w:rsid w:val="002F3AB3"/>
    <w:rsid w:val="002F6B9B"/>
    <w:rsid w:val="002F7474"/>
    <w:rsid w:val="00302FBC"/>
    <w:rsid w:val="003032EC"/>
    <w:rsid w:val="0030565D"/>
    <w:rsid w:val="003108F3"/>
    <w:rsid w:val="00312D4F"/>
    <w:rsid w:val="00313833"/>
    <w:rsid w:val="00326D65"/>
    <w:rsid w:val="00333665"/>
    <w:rsid w:val="00335663"/>
    <w:rsid w:val="00335FD5"/>
    <w:rsid w:val="003368C9"/>
    <w:rsid w:val="00342165"/>
    <w:rsid w:val="00342269"/>
    <w:rsid w:val="00343C8B"/>
    <w:rsid w:val="00344CC5"/>
    <w:rsid w:val="003455E9"/>
    <w:rsid w:val="00352181"/>
    <w:rsid w:val="00353498"/>
    <w:rsid w:val="003660AE"/>
    <w:rsid w:val="00366242"/>
    <w:rsid w:val="00366B00"/>
    <w:rsid w:val="00367672"/>
    <w:rsid w:val="003703BE"/>
    <w:rsid w:val="003709A9"/>
    <w:rsid w:val="00370BD8"/>
    <w:rsid w:val="00376509"/>
    <w:rsid w:val="003803D8"/>
    <w:rsid w:val="00385410"/>
    <w:rsid w:val="00386056"/>
    <w:rsid w:val="00386655"/>
    <w:rsid w:val="00391A1E"/>
    <w:rsid w:val="00391F4D"/>
    <w:rsid w:val="0039445E"/>
    <w:rsid w:val="003964B9"/>
    <w:rsid w:val="00396F25"/>
    <w:rsid w:val="003A2004"/>
    <w:rsid w:val="003A3253"/>
    <w:rsid w:val="003A4A36"/>
    <w:rsid w:val="003A5877"/>
    <w:rsid w:val="003A6DE1"/>
    <w:rsid w:val="003A70B2"/>
    <w:rsid w:val="003B10A7"/>
    <w:rsid w:val="003B40FC"/>
    <w:rsid w:val="003C14CD"/>
    <w:rsid w:val="003C1843"/>
    <w:rsid w:val="003C1F11"/>
    <w:rsid w:val="003C2C33"/>
    <w:rsid w:val="003C3027"/>
    <w:rsid w:val="003C311F"/>
    <w:rsid w:val="003C45FC"/>
    <w:rsid w:val="003D1DEB"/>
    <w:rsid w:val="003D2286"/>
    <w:rsid w:val="003D2A35"/>
    <w:rsid w:val="003D6305"/>
    <w:rsid w:val="003D78A3"/>
    <w:rsid w:val="003E6CC6"/>
    <w:rsid w:val="003E7D84"/>
    <w:rsid w:val="003F0AC3"/>
    <w:rsid w:val="003F273D"/>
    <w:rsid w:val="003F2C1C"/>
    <w:rsid w:val="003F364C"/>
    <w:rsid w:val="003F6CE3"/>
    <w:rsid w:val="00402BDD"/>
    <w:rsid w:val="004127C0"/>
    <w:rsid w:val="00412F56"/>
    <w:rsid w:val="00413E6F"/>
    <w:rsid w:val="004141A2"/>
    <w:rsid w:val="00420478"/>
    <w:rsid w:val="004214FD"/>
    <w:rsid w:val="0042173C"/>
    <w:rsid w:val="00421A3E"/>
    <w:rsid w:val="00422F17"/>
    <w:rsid w:val="004266C7"/>
    <w:rsid w:val="00432BFD"/>
    <w:rsid w:val="00432F5B"/>
    <w:rsid w:val="00433EA0"/>
    <w:rsid w:val="0043551D"/>
    <w:rsid w:val="004366AD"/>
    <w:rsid w:val="00440424"/>
    <w:rsid w:val="00440E6D"/>
    <w:rsid w:val="00442461"/>
    <w:rsid w:val="004429B7"/>
    <w:rsid w:val="00444052"/>
    <w:rsid w:val="0044679A"/>
    <w:rsid w:val="00446AFE"/>
    <w:rsid w:val="004474E9"/>
    <w:rsid w:val="00450AF4"/>
    <w:rsid w:val="00454D8E"/>
    <w:rsid w:val="00455F6D"/>
    <w:rsid w:val="00456DCD"/>
    <w:rsid w:val="004573BE"/>
    <w:rsid w:val="00457A95"/>
    <w:rsid w:val="00460FC5"/>
    <w:rsid w:val="004650D8"/>
    <w:rsid w:val="00466BB0"/>
    <w:rsid w:val="00467C6E"/>
    <w:rsid w:val="004716C4"/>
    <w:rsid w:val="0047547E"/>
    <w:rsid w:val="00476E38"/>
    <w:rsid w:val="004777B0"/>
    <w:rsid w:val="004815E7"/>
    <w:rsid w:val="00482285"/>
    <w:rsid w:val="00484B53"/>
    <w:rsid w:val="00486C90"/>
    <w:rsid w:val="00487DDE"/>
    <w:rsid w:val="004905B1"/>
    <w:rsid w:val="00490C6B"/>
    <w:rsid w:val="00492383"/>
    <w:rsid w:val="00492F29"/>
    <w:rsid w:val="004964D8"/>
    <w:rsid w:val="00497858"/>
    <w:rsid w:val="004A409C"/>
    <w:rsid w:val="004A45C2"/>
    <w:rsid w:val="004A5E26"/>
    <w:rsid w:val="004A62AA"/>
    <w:rsid w:val="004B2D7E"/>
    <w:rsid w:val="004B6401"/>
    <w:rsid w:val="004B6CDC"/>
    <w:rsid w:val="004B6F63"/>
    <w:rsid w:val="004C1BAF"/>
    <w:rsid w:val="004C1C25"/>
    <w:rsid w:val="004C1ED5"/>
    <w:rsid w:val="004C3FD4"/>
    <w:rsid w:val="004C6283"/>
    <w:rsid w:val="004E3511"/>
    <w:rsid w:val="004E392C"/>
    <w:rsid w:val="004E7237"/>
    <w:rsid w:val="004E7375"/>
    <w:rsid w:val="004E7CD2"/>
    <w:rsid w:val="004F1485"/>
    <w:rsid w:val="004F24C0"/>
    <w:rsid w:val="004F28BE"/>
    <w:rsid w:val="004F5D4B"/>
    <w:rsid w:val="005001A9"/>
    <w:rsid w:val="0050123E"/>
    <w:rsid w:val="00503DD4"/>
    <w:rsid w:val="0050564E"/>
    <w:rsid w:val="0050612E"/>
    <w:rsid w:val="005070EE"/>
    <w:rsid w:val="005075A7"/>
    <w:rsid w:val="0051350B"/>
    <w:rsid w:val="00515419"/>
    <w:rsid w:val="00515A21"/>
    <w:rsid w:val="0051726D"/>
    <w:rsid w:val="00517F75"/>
    <w:rsid w:val="0052127C"/>
    <w:rsid w:val="00521C58"/>
    <w:rsid w:val="00524FB1"/>
    <w:rsid w:val="00534FAD"/>
    <w:rsid w:val="00536C33"/>
    <w:rsid w:val="00536C3F"/>
    <w:rsid w:val="00541D48"/>
    <w:rsid w:val="0054668F"/>
    <w:rsid w:val="0055175C"/>
    <w:rsid w:val="005526DA"/>
    <w:rsid w:val="00552D3B"/>
    <w:rsid w:val="005541B4"/>
    <w:rsid w:val="005570F2"/>
    <w:rsid w:val="00560B8A"/>
    <w:rsid w:val="00564CE0"/>
    <w:rsid w:val="005651ED"/>
    <w:rsid w:val="00566035"/>
    <w:rsid w:val="00571075"/>
    <w:rsid w:val="005717F7"/>
    <w:rsid w:val="00571DA1"/>
    <w:rsid w:val="00571E90"/>
    <w:rsid w:val="00577A4D"/>
    <w:rsid w:val="0058186A"/>
    <w:rsid w:val="00582156"/>
    <w:rsid w:val="0058426C"/>
    <w:rsid w:val="005849DC"/>
    <w:rsid w:val="0059042A"/>
    <w:rsid w:val="00590DC6"/>
    <w:rsid w:val="00596E88"/>
    <w:rsid w:val="0059727B"/>
    <w:rsid w:val="005A1C89"/>
    <w:rsid w:val="005A4EDB"/>
    <w:rsid w:val="005A526D"/>
    <w:rsid w:val="005A61FF"/>
    <w:rsid w:val="005A72D5"/>
    <w:rsid w:val="005A7D4E"/>
    <w:rsid w:val="005B1012"/>
    <w:rsid w:val="005B2F48"/>
    <w:rsid w:val="005B3808"/>
    <w:rsid w:val="005B3EA2"/>
    <w:rsid w:val="005B5EED"/>
    <w:rsid w:val="005C3651"/>
    <w:rsid w:val="005C4D18"/>
    <w:rsid w:val="005C4DB0"/>
    <w:rsid w:val="005C6291"/>
    <w:rsid w:val="005C6660"/>
    <w:rsid w:val="005D7CB9"/>
    <w:rsid w:val="005E02E9"/>
    <w:rsid w:val="005E458C"/>
    <w:rsid w:val="005F1E58"/>
    <w:rsid w:val="005F35E5"/>
    <w:rsid w:val="005F3A50"/>
    <w:rsid w:val="005F3ECD"/>
    <w:rsid w:val="005F6E1D"/>
    <w:rsid w:val="005F74FD"/>
    <w:rsid w:val="00600750"/>
    <w:rsid w:val="00600D04"/>
    <w:rsid w:val="006011FD"/>
    <w:rsid w:val="0060304B"/>
    <w:rsid w:val="0060665E"/>
    <w:rsid w:val="00610FA6"/>
    <w:rsid w:val="006116BF"/>
    <w:rsid w:val="0061366C"/>
    <w:rsid w:val="00614F2E"/>
    <w:rsid w:val="00617172"/>
    <w:rsid w:val="006226B9"/>
    <w:rsid w:val="006231B7"/>
    <w:rsid w:val="00623BEB"/>
    <w:rsid w:val="006245CE"/>
    <w:rsid w:val="00624B32"/>
    <w:rsid w:val="00625417"/>
    <w:rsid w:val="00630148"/>
    <w:rsid w:val="00634316"/>
    <w:rsid w:val="00635EAC"/>
    <w:rsid w:val="00652A16"/>
    <w:rsid w:val="00652CCE"/>
    <w:rsid w:val="006549DF"/>
    <w:rsid w:val="00654F28"/>
    <w:rsid w:val="006579F7"/>
    <w:rsid w:val="0066097F"/>
    <w:rsid w:val="00660F41"/>
    <w:rsid w:val="00661721"/>
    <w:rsid w:val="0066636E"/>
    <w:rsid w:val="00666B2C"/>
    <w:rsid w:val="006671CE"/>
    <w:rsid w:val="00670CDF"/>
    <w:rsid w:val="0067148C"/>
    <w:rsid w:val="00680AD3"/>
    <w:rsid w:val="00681A15"/>
    <w:rsid w:val="00683C8E"/>
    <w:rsid w:val="00690CA5"/>
    <w:rsid w:val="00690E5E"/>
    <w:rsid w:val="0069444E"/>
    <w:rsid w:val="00695C8E"/>
    <w:rsid w:val="006A050F"/>
    <w:rsid w:val="006A37BA"/>
    <w:rsid w:val="006A5004"/>
    <w:rsid w:val="006A7455"/>
    <w:rsid w:val="006A7A09"/>
    <w:rsid w:val="006A7F91"/>
    <w:rsid w:val="006B28C6"/>
    <w:rsid w:val="006B345E"/>
    <w:rsid w:val="006B527A"/>
    <w:rsid w:val="006B6800"/>
    <w:rsid w:val="006C1EED"/>
    <w:rsid w:val="006C3D4D"/>
    <w:rsid w:val="006C4358"/>
    <w:rsid w:val="006C69E2"/>
    <w:rsid w:val="006C7D31"/>
    <w:rsid w:val="006D2AD0"/>
    <w:rsid w:val="006D5AF1"/>
    <w:rsid w:val="006F1324"/>
    <w:rsid w:val="006F1C81"/>
    <w:rsid w:val="006F1F6C"/>
    <w:rsid w:val="006F2301"/>
    <w:rsid w:val="006F27D0"/>
    <w:rsid w:val="006F2ADF"/>
    <w:rsid w:val="006F2CDA"/>
    <w:rsid w:val="006F4CEB"/>
    <w:rsid w:val="00700222"/>
    <w:rsid w:val="00701575"/>
    <w:rsid w:val="00703E05"/>
    <w:rsid w:val="00710D4E"/>
    <w:rsid w:val="007128CE"/>
    <w:rsid w:val="0071650E"/>
    <w:rsid w:val="007207E0"/>
    <w:rsid w:val="00720E9A"/>
    <w:rsid w:val="0072206E"/>
    <w:rsid w:val="00724C75"/>
    <w:rsid w:val="00726E8B"/>
    <w:rsid w:val="00727C65"/>
    <w:rsid w:val="007310F1"/>
    <w:rsid w:val="0073128E"/>
    <w:rsid w:val="00732E0A"/>
    <w:rsid w:val="00733722"/>
    <w:rsid w:val="00737CDC"/>
    <w:rsid w:val="00746B06"/>
    <w:rsid w:val="00746DF7"/>
    <w:rsid w:val="007508E3"/>
    <w:rsid w:val="007509B1"/>
    <w:rsid w:val="0075438D"/>
    <w:rsid w:val="00754C42"/>
    <w:rsid w:val="00755077"/>
    <w:rsid w:val="00755FF5"/>
    <w:rsid w:val="007575C7"/>
    <w:rsid w:val="00757EEB"/>
    <w:rsid w:val="00764441"/>
    <w:rsid w:val="007645BB"/>
    <w:rsid w:val="00775EE0"/>
    <w:rsid w:val="00776864"/>
    <w:rsid w:val="00790779"/>
    <w:rsid w:val="007908B2"/>
    <w:rsid w:val="00790ED1"/>
    <w:rsid w:val="00792E8B"/>
    <w:rsid w:val="00794C89"/>
    <w:rsid w:val="0079559D"/>
    <w:rsid w:val="0079581A"/>
    <w:rsid w:val="00796961"/>
    <w:rsid w:val="007A0423"/>
    <w:rsid w:val="007A1950"/>
    <w:rsid w:val="007A2B36"/>
    <w:rsid w:val="007A3E61"/>
    <w:rsid w:val="007A408E"/>
    <w:rsid w:val="007A5A3C"/>
    <w:rsid w:val="007A7A15"/>
    <w:rsid w:val="007B12CE"/>
    <w:rsid w:val="007B1E4B"/>
    <w:rsid w:val="007B40D1"/>
    <w:rsid w:val="007B46C7"/>
    <w:rsid w:val="007B4986"/>
    <w:rsid w:val="007B58E6"/>
    <w:rsid w:val="007C0D77"/>
    <w:rsid w:val="007C2245"/>
    <w:rsid w:val="007C3F95"/>
    <w:rsid w:val="007D0438"/>
    <w:rsid w:val="007D1DB1"/>
    <w:rsid w:val="007D3770"/>
    <w:rsid w:val="007D6002"/>
    <w:rsid w:val="007D6711"/>
    <w:rsid w:val="007D6D84"/>
    <w:rsid w:val="007D791B"/>
    <w:rsid w:val="007E25BE"/>
    <w:rsid w:val="007E3E95"/>
    <w:rsid w:val="007E5695"/>
    <w:rsid w:val="007E6422"/>
    <w:rsid w:val="007E7645"/>
    <w:rsid w:val="007F0B19"/>
    <w:rsid w:val="007F3072"/>
    <w:rsid w:val="007F44A3"/>
    <w:rsid w:val="007F573A"/>
    <w:rsid w:val="00800C6A"/>
    <w:rsid w:val="0080192A"/>
    <w:rsid w:val="00803000"/>
    <w:rsid w:val="00804381"/>
    <w:rsid w:val="00804FF8"/>
    <w:rsid w:val="00812612"/>
    <w:rsid w:val="008168AB"/>
    <w:rsid w:val="008168CA"/>
    <w:rsid w:val="00816AB3"/>
    <w:rsid w:val="00816E94"/>
    <w:rsid w:val="00817044"/>
    <w:rsid w:val="0081723B"/>
    <w:rsid w:val="008220BC"/>
    <w:rsid w:val="00822CD1"/>
    <w:rsid w:val="00823388"/>
    <w:rsid w:val="00823B60"/>
    <w:rsid w:val="00825C3C"/>
    <w:rsid w:val="00826175"/>
    <w:rsid w:val="00826C14"/>
    <w:rsid w:val="00827AC7"/>
    <w:rsid w:val="00832306"/>
    <w:rsid w:val="00832B63"/>
    <w:rsid w:val="0083340C"/>
    <w:rsid w:val="00835889"/>
    <w:rsid w:val="00835D76"/>
    <w:rsid w:val="008374CE"/>
    <w:rsid w:val="00840949"/>
    <w:rsid w:val="00844AC5"/>
    <w:rsid w:val="00846138"/>
    <w:rsid w:val="00847450"/>
    <w:rsid w:val="008475A5"/>
    <w:rsid w:val="0085068C"/>
    <w:rsid w:val="00851C97"/>
    <w:rsid w:val="00856286"/>
    <w:rsid w:val="00856945"/>
    <w:rsid w:val="00856C03"/>
    <w:rsid w:val="00856CA8"/>
    <w:rsid w:val="008571B7"/>
    <w:rsid w:val="0086246D"/>
    <w:rsid w:val="0087041E"/>
    <w:rsid w:val="0087206A"/>
    <w:rsid w:val="00880BE9"/>
    <w:rsid w:val="00884C1B"/>
    <w:rsid w:val="0088765C"/>
    <w:rsid w:val="00890D26"/>
    <w:rsid w:val="00893F5F"/>
    <w:rsid w:val="00895351"/>
    <w:rsid w:val="008956E9"/>
    <w:rsid w:val="00897533"/>
    <w:rsid w:val="00897A52"/>
    <w:rsid w:val="008A0983"/>
    <w:rsid w:val="008A279F"/>
    <w:rsid w:val="008A3AE0"/>
    <w:rsid w:val="008A6C22"/>
    <w:rsid w:val="008A7D3A"/>
    <w:rsid w:val="008B34B0"/>
    <w:rsid w:val="008B352B"/>
    <w:rsid w:val="008C310A"/>
    <w:rsid w:val="008C395A"/>
    <w:rsid w:val="008C6929"/>
    <w:rsid w:val="008D19A6"/>
    <w:rsid w:val="008D4045"/>
    <w:rsid w:val="008D6A5F"/>
    <w:rsid w:val="008D72E6"/>
    <w:rsid w:val="008E03B2"/>
    <w:rsid w:val="008E35C3"/>
    <w:rsid w:val="008E53FD"/>
    <w:rsid w:val="008E56BF"/>
    <w:rsid w:val="008E727B"/>
    <w:rsid w:val="008F5ABC"/>
    <w:rsid w:val="009039F7"/>
    <w:rsid w:val="009058B1"/>
    <w:rsid w:val="00906783"/>
    <w:rsid w:val="009100FA"/>
    <w:rsid w:val="009104ED"/>
    <w:rsid w:val="00911252"/>
    <w:rsid w:val="009117B9"/>
    <w:rsid w:val="00911A11"/>
    <w:rsid w:val="009164D2"/>
    <w:rsid w:val="00916DE4"/>
    <w:rsid w:val="0091792C"/>
    <w:rsid w:val="00917AE7"/>
    <w:rsid w:val="00917E44"/>
    <w:rsid w:val="00923BD4"/>
    <w:rsid w:val="00930317"/>
    <w:rsid w:val="00932715"/>
    <w:rsid w:val="00937E6B"/>
    <w:rsid w:val="00940660"/>
    <w:rsid w:val="00952BB4"/>
    <w:rsid w:val="00953E61"/>
    <w:rsid w:val="0095479A"/>
    <w:rsid w:val="00954CF2"/>
    <w:rsid w:val="009550DB"/>
    <w:rsid w:val="00955F3D"/>
    <w:rsid w:val="0096050E"/>
    <w:rsid w:val="00963114"/>
    <w:rsid w:val="00963810"/>
    <w:rsid w:val="0096587E"/>
    <w:rsid w:val="00973116"/>
    <w:rsid w:val="0097317D"/>
    <w:rsid w:val="0098510D"/>
    <w:rsid w:val="00987660"/>
    <w:rsid w:val="00993F20"/>
    <w:rsid w:val="0099588D"/>
    <w:rsid w:val="009977F3"/>
    <w:rsid w:val="009979E1"/>
    <w:rsid w:val="009A0868"/>
    <w:rsid w:val="009A0FDD"/>
    <w:rsid w:val="009A2223"/>
    <w:rsid w:val="009A2ED7"/>
    <w:rsid w:val="009A5DA3"/>
    <w:rsid w:val="009B4C00"/>
    <w:rsid w:val="009B4FDD"/>
    <w:rsid w:val="009B6A3F"/>
    <w:rsid w:val="009C19A3"/>
    <w:rsid w:val="009C2B89"/>
    <w:rsid w:val="009C4D69"/>
    <w:rsid w:val="009C5422"/>
    <w:rsid w:val="009D00AD"/>
    <w:rsid w:val="009D0543"/>
    <w:rsid w:val="009D27CA"/>
    <w:rsid w:val="009D623D"/>
    <w:rsid w:val="009D6FA3"/>
    <w:rsid w:val="009E0491"/>
    <w:rsid w:val="009E536F"/>
    <w:rsid w:val="009E6049"/>
    <w:rsid w:val="009F0AAB"/>
    <w:rsid w:val="009F0F9B"/>
    <w:rsid w:val="009F610B"/>
    <w:rsid w:val="00A00167"/>
    <w:rsid w:val="00A0074A"/>
    <w:rsid w:val="00A007D8"/>
    <w:rsid w:val="00A00975"/>
    <w:rsid w:val="00A00F78"/>
    <w:rsid w:val="00A025DC"/>
    <w:rsid w:val="00A065DB"/>
    <w:rsid w:val="00A074A8"/>
    <w:rsid w:val="00A10149"/>
    <w:rsid w:val="00A10BD4"/>
    <w:rsid w:val="00A10D10"/>
    <w:rsid w:val="00A123CF"/>
    <w:rsid w:val="00A141DD"/>
    <w:rsid w:val="00A14F8E"/>
    <w:rsid w:val="00A14FE5"/>
    <w:rsid w:val="00A1532F"/>
    <w:rsid w:val="00A17A3E"/>
    <w:rsid w:val="00A17C32"/>
    <w:rsid w:val="00A215F1"/>
    <w:rsid w:val="00A21988"/>
    <w:rsid w:val="00A246E1"/>
    <w:rsid w:val="00A2499B"/>
    <w:rsid w:val="00A274EA"/>
    <w:rsid w:val="00A3033B"/>
    <w:rsid w:val="00A312B6"/>
    <w:rsid w:val="00A35DE7"/>
    <w:rsid w:val="00A40CCE"/>
    <w:rsid w:val="00A43728"/>
    <w:rsid w:val="00A450A4"/>
    <w:rsid w:val="00A468A3"/>
    <w:rsid w:val="00A52B3E"/>
    <w:rsid w:val="00A53288"/>
    <w:rsid w:val="00A53C85"/>
    <w:rsid w:val="00A53CF6"/>
    <w:rsid w:val="00A569CA"/>
    <w:rsid w:val="00A57A28"/>
    <w:rsid w:val="00A62B43"/>
    <w:rsid w:val="00A644B6"/>
    <w:rsid w:val="00A719DF"/>
    <w:rsid w:val="00A7749A"/>
    <w:rsid w:val="00A845A1"/>
    <w:rsid w:val="00A85262"/>
    <w:rsid w:val="00A90083"/>
    <w:rsid w:val="00A94C27"/>
    <w:rsid w:val="00A95778"/>
    <w:rsid w:val="00A9579A"/>
    <w:rsid w:val="00A95C49"/>
    <w:rsid w:val="00A97051"/>
    <w:rsid w:val="00AA228A"/>
    <w:rsid w:val="00AA51F4"/>
    <w:rsid w:val="00AA5416"/>
    <w:rsid w:val="00AA7885"/>
    <w:rsid w:val="00AB0CC1"/>
    <w:rsid w:val="00AB11CF"/>
    <w:rsid w:val="00AB30B4"/>
    <w:rsid w:val="00AB5F99"/>
    <w:rsid w:val="00AB62B2"/>
    <w:rsid w:val="00AC0FA5"/>
    <w:rsid w:val="00AC1DD2"/>
    <w:rsid w:val="00AC207C"/>
    <w:rsid w:val="00AC3B64"/>
    <w:rsid w:val="00AD1460"/>
    <w:rsid w:val="00AD331D"/>
    <w:rsid w:val="00AD65AB"/>
    <w:rsid w:val="00AD788C"/>
    <w:rsid w:val="00AE0932"/>
    <w:rsid w:val="00AE0D32"/>
    <w:rsid w:val="00AE0E62"/>
    <w:rsid w:val="00AE0E93"/>
    <w:rsid w:val="00AE5126"/>
    <w:rsid w:val="00AE601C"/>
    <w:rsid w:val="00AF184A"/>
    <w:rsid w:val="00AF49DF"/>
    <w:rsid w:val="00AF4AFD"/>
    <w:rsid w:val="00AF62A5"/>
    <w:rsid w:val="00B003BA"/>
    <w:rsid w:val="00B051E4"/>
    <w:rsid w:val="00B109E9"/>
    <w:rsid w:val="00B12AFC"/>
    <w:rsid w:val="00B13A65"/>
    <w:rsid w:val="00B1591B"/>
    <w:rsid w:val="00B16824"/>
    <w:rsid w:val="00B202B4"/>
    <w:rsid w:val="00B20C67"/>
    <w:rsid w:val="00B2162D"/>
    <w:rsid w:val="00B21C4B"/>
    <w:rsid w:val="00B2655D"/>
    <w:rsid w:val="00B26C8D"/>
    <w:rsid w:val="00B32735"/>
    <w:rsid w:val="00B33B0F"/>
    <w:rsid w:val="00B36022"/>
    <w:rsid w:val="00B44D99"/>
    <w:rsid w:val="00B46DCA"/>
    <w:rsid w:val="00B472A9"/>
    <w:rsid w:val="00B503C5"/>
    <w:rsid w:val="00B51348"/>
    <w:rsid w:val="00B51514"/>
    <w:rsid w:val="00B518FE"/>
    <w:rsid w:val="00B51B85"/>
    <w:rsid w:val="00B520C7"/>
    <w:rsid w:val="00B57FFE"/>
    <w:rsid w:val="00B61C8F"/>
    <w:rsid w:val="00B6358A"/>
    <w:rsid w:val="00B639ED"/>
    <w:rsid w:val="00B64E0A"/>
    <w:rsid w:val="00B67081"/>
    <w:rsid w:val="00B67393"/>
    <w:rsid w:val="00B714FF"/>
    <w:rsid w:val="00B73F85"/>
    <w:rsid w:val="00B74076"/>
    <w:rsid w:val="00B74D3D"/>
    <w:rsid w:val="00B76D0B"/>
    <w:rsid w:val="00B77B76"/>
    <w:rsid w:val="00B833ED"/>
    <w:rsid w:val="00B86B68"/>
    <w:rsid w:val="00B91103"/>
    <w:rsid w:val="00B930DB"/>
    <w:rsid w:val="00B95723"/>
    <w:rsid w:val="00B95F51"/>
    <w:rsid w:val="00B96C4B"/>
    <w:rsid w:val="00BA0A76"/>
    <w:rsid w:val="00BA28B0"/>
    <w:rsid w:val="00BB0C9C"/>
    <w:rsid w:val="00BB1B99"/>
    <w:rsid w:val="00BB6F18"/>
    <w:rsid w:val="00BB7002"/>
    <w:rsid w:val="00BC17C4"/>
    <w:rsid w:val="00BC1B80"/>
    <w:rsid w:val="00BC209F"/>
    <w:rsid w:val="00BD0612"/>
    <w:rsid w:val="00BD07FA"/>
    <w:rsid w:val="00BD39BF"/>
    <w:rsid w:val="00BD43FE"/>
    <w:rsid w:val="00BD6C6D"/>
    <w:rsid w:val="00BD75C1"/>
    <w:rsid w:val="00BE12F9"/>
    <w:rsid w:val="00BF2269"/>
    <w:rsid w:val="00BF372A"/>
    <w:rsid w:val="00C034E6"/>
    <w:rsid w:val="00C03AF9"/>
    <w:rsid w:val="00C046C6"/>
    <w:rsid w:val="00C05C93"/>
    <w:rsid w:val="00C0674E"/>
    <w:rsid w:val="00C07C30"/>
    <w:rsid w:val="00C14258"/>
    <w:rsid w:val="00C14648"/>
    <w:rsid w:val="00C17F30"/>
    <w:rsid w:val="00C21C5E"/>
    <w:rsid w:val="00C2405C"/>
    <w:rsid w:val="00C25145"/>
    <w:rsid w:val="00C25836"/>
    <w:rsid w:val="00C262AB"/>
    <w:rsid w:val="00C367E1"/>
    <w:rsid w:val="00C36C8D"/>
    <w:rsid w:val="00C37F75"/>
    <w:rsid w:val="00C4088B"/>
    <w:rsid w:val="00C41804"/>
    <w:rsid w:val="00C42E7E"/>
    <w:rsid w:val="00C45BA3"/>
    <w:rsid w:val="00C477B7"/>
    <w:rsid w:val="00C567C1"/>
    <w:rsid w:val="00C57CEE"/>
    <w:rsid w:val="00C6131A"/>
    <w:rsid w:val="00C61A87"/>
    <w:rsid w:val="00C62510"/>
    <w:rsid w:val="00C7441B"/>
    <w:rsid w:val="00C751AD"/>
    <w:rsid w:val="00C758B4"/>
    <w:rsid w:val="00C818D6"/>
    <w:rsid w:val="00C826BB"/>
    <w:rsid w:val="00C82C25"/>
    <w:rsid w:val="00C83BAD"/>
    <w:rsid w:val="00C85626"/>
    <w:rsid w:val="00C90DE8"/>
    <w:rsid w:val="00C92488"/>
    <w:rsid w:val="00C95E5A"/>
    <w:rsid w:val="00C97627"/>
    <w:rsid w:val="00CA4E46"/>
    <w:rsid w:val="00CA5976"/>
    <w:rsid w:val="00CA6CCF"/>
    <w:rsid w:val="00CA70C8"/>
    <w:rsid w:val="00CA73BC"/>
    <w:rsid w:val="00CB2DCA"/>
    <w:rsid w:val="00CC146B"/>
    <w:rsid w:val="00CC1D86"/>
    <w:rsid w:val="00CC38D9"/>
    <w:rsid w:val="00CC3B27"/>
    <w:rsid w:val="00CC7394"/>
    <w:rsid w:val="00CD0006"/>
    <w:rsid w:val="00CD022E"/>
    <w:rsid w:val="00CD103B"/>
    <w:rsid w:val="00CD486A"/>
    <w:rsid w:val="00CD5F7F"/>
    <w:rsid w:val="00CE14E8"/>
    <w:rsid w:val="00CE316A"/>
    <w:rsid w:val="00CE322D"/>
    <w:rsid w:val="00CE3799"/>
    <w:rsid w:val="00CE5B2A"/>
    <w:rsid w:val="00CE62A7"/>
    <w:rsid w:val="00CE6EC2"/>
    <w:rsid w:val="00CF1D75"/>
    <w:rsid w:val="00CF320E"/>
    <w:rsid w:val="00CF4B19"/>
    <w:rsid w:val="00D055B6"/>
    <w:rsid w:val="00D0574C"/>
    <w:rsid w:val="00D06D4C"/>
    <w:rsid w:val="00D07DBC"/>
    <w:rsid w:val="00D11349"/>
    <w:rsid w:val="00D1313F"/>
    <w:rsid w:val="00D14716"/>
    <w:rsid w:val="00D156FA"/>
    <w:rsid w:val="00D15AB1"/>
    <w:rsid w:val="00D2131D"/>
    <w:rsid w:val="00D23E12"/>
    <w:rsid w:val="00D24B32"/>
    <w:rsid w:val="00D26D50"/>
    <w:rsid w:val="00D276BD"/>
    <w:rsid w:val="00D338E9"/>
    <w:rsid w:val="00D33A58"/>
    <w:rsid w:val="00D34AC7"/>
    <w:rsid w:val="00D37AC8"/>
    <w:rsid w:val="00D40733"/>
    <w:rsid w:val="00D40AF6"/>
    <w:rsid w:val="00D41AED"/>
    <w:rsid w:val="00D42955"/>
    <w:rsid w:val="00D45449"/>
    <w:rsid w:val="00D45BAC"/>
    <w:rsid w:val="00D45CE1"/>
    <w:rsid w:val="00D474E5"/>
    <w:rsid w:val="00D51F5C"/>
    <w:rsid w:val="00D52D90"/>
    <w:rsid w:val="00D53838"/>
    <w:rsid w:val="00D53A4E"/>
    <w:rsid w:val="00D550B8"/>
    <w:rsid w:val="00D56A81"/>
    <w:rsid w:val="00D61D8F"/>
    <w:rsid w:val="00D62B84"/>
    <w:rsid w:val="00D64338"/>
    <w:rsid w:val="00D74E9D"/>
    <w:rsid w:val="00D8348F"/>
    <w:rsid w:val="00D83AA1"/>
    <w:rsid w:val="00D83DC4"/>
    <w:rsid w:val="00D83DEE"/>
    <w:rsid w:val="00D841A0"/>
    <w:rsid w:val="00D86A67"/>
    <w:rsid w:val="00D86E49"/>
    <w:rsid w:val="00D87691"/>
    <w:rsid w:val="00D916A1"/>
    <w:rsid w:val="00D919C8"/>
    <w:rsid w:val="00D943E0"/>
    <w:rsid w:val="00DA10D2"/>
    <w:rsid w:val="00DA13CF"/>
    <w:rsid w:val="00DA1C2F"/>
    <w:rsid w:val="00DA1D48"/>
    <w:rsid w:val="00DA25B6"/>
    <w:rsid w:val="00DA5C8D"/>
    <w:rsid w:val="00DA5F80"/>
    <w:rsid w:val="00DA69A4"/>
    <w:rsid w:val="00DA6A27"/>
    <w:rsid w:val="00DB0440"/>
    <w:rsid w:val="00DB316D"/>
    <w:rsid w:val="00DB3BCA"/>
    <w:rsid w:val="00DC16DE"/>
    <w:rsid w:val="00DC21BA"/>
    <w:rsid w:val="00DC407A"/>
    <w:rsid w:val="00DC5456"/>
    <w:rsid w:val="00DC6404"/>
    <w:rsid w:val="00DC6AC2"/>
    <w:rsid w:val="00DC6EEE"/>
    <w:rsid w:val="00DD1AFF"/>
    <w:rsid w:val="00DD2B80"/>
    <w:rsid w:val="00DD3257"/>
    <w:rsid w:val="00DD35AF"/>
    <w:rsid w:val="00DD4735"/>
    <w:rsid w:val="00DD5049"/>
    <w:rsid w:val="00DD6DE5"/>
    <w:rsid w:val="00DE0207"/>
    <w:rsid w:val="00DE3095"/>
    <w:rsid w:val="00DE41C6"/>
    <w:rsid w:val="00DE6574"/>
    <w:rsid w:val="00DF1C4D"/>
    <w:rsid w:val="00E00B76"/>
    <w:rsid w:val="00E01DE0"/>
    <w:rsid w:val="00E01E8A"/>
    <w:rsid w:val="00E04568"/>
    <w:rsid w:val="00E0543B"/>
    <w:rsid w:val="00E05625"/>
    <w:rsid w:val="00E07E76"/>
    <w:rsid w:val="00E122D1"/>
    <w:rsid w:val="00E1317E"/>
    <w:rsid w:val="00E13FC7"/>
    <w:rsid w:val="00E15234"/>
    <w:rsid w:val="00E207C1"/>
    <w:rsid w:val="00E20E89"/>
    <w:rsid w:val="00E21456"/>
    <w:rsid w:val="00E21641"/>
    <w:rsid w:val="00E22680"/>
    <w:rsid w:val="00E27DB0"/>
    <w:rsid w:val="00E3011E"/>
    <w:rsid w:val="00E342F7"/>
    <w:rsid w:val="00E35EFA"/>
    <w:rsid w:val="00E42BFF"/>
    <w:rsid w:val="00E435BE"/>
    <w:rsid w:val="00E45800"/>
    <w:rsid w:val="00E46592"/>
    <w:rsid w:val="00E47DF6"/>
    <w:rsid w:val="00E50DE1"/>
    <w:rsid w:val="00E52274"/>
    <w:rsid w:val="00E552D6"/>
    <w:rsid w:val="00E575B6"/>
    <w:rsid w:val="00E57F74"/>
    <w:rsid w:val="00E60A12"/>
    <w:rsid w:val="00E62582"/>
    <w:rsid w:val="00E67C7D"/>
    <w:rsid w:val="00E704AA"/>
    <w:rsid w:val="00E80494"/>
    <w:rsid w:val="00E829D0"/>
    <w:rsid w:val="00E83456"/>
    <w:rsid w:val="00E83DD0"/>
    <w:rsid w:val="00E8548E"/>
    <w:rsid w:val="00E85796"/>
    <w:rsid w:val="00E86461"/>
    <w:rsid w:val="00E91202"/>
    <w:rsid w:val="00E93411"/>
    <w:rsid w:val="00E9460D"/>
    <w:rsid w:val="00EA469E"/>
    <w:rsid w:val="00EA6BD3"/>
    <w:rsid w:val="00EA6ED1"/>
    <w:rsid w:val="00EB1059"/>
    <w:rsid w:val="00EB4515"/>
    <w:rsid w:val="00EB4AF0"/>
    <w:rsid w:val="00EB567E"/>
    <w:rsid w:val="00EB735E"/>
    <w:rsid w:val="00EB7445"/>
    <w:rsid w:val="00EC0B95"/>
    <w:rsid w:val="00EC13A8"/>
    <w:rsid w:val="00EC25AB"/>
    <w:rsid w:val="00EC51F0"/>
    <w:rsid w:val="00EC6CFF"/>
    <w:rsid w:val="00EC726E"/>
    <w:rsid w:val="00ED4F16"/>
    <w:rsid w:val="00ED5A5F"/>
    <w:rsid w:val="00ED7A18"/>
    <w:rsid w:val="00EE26E0"/>
    <w:rsid w:val="00EF2B86"/>
    <w:rsid w:val="00F00D31"/>
    <w:rsid w:val="00F0225A"/>
    <w:rsid w:val="00F059CA"/>
    <w:rsid w:val="00F11410"/>
    <w:rsid w:val="00F11E5B"/>
    <w:rsid w:val="00F1234B"/>
    <w:rsid w:val="00F13430"/>
    <w:rsid w:val="00F16A95"/>
    <w:rsid w:val="00F17E61"/>
    <w:rsid w:val="00F2001A"/>
    <w:rsid w:val="00F22E68"/>
    <w:rsid w:val="00F24E8C"/>
    <w:rsid w:val="00F25CB2"/>
    <w:rsid w:val="00F31F93"/>
    <w:rsid w:val="00F31FC5"/>
    <w:rsid w:val="00F3468B"/>
    <w:rsid w:val="00F4083F"/>
    <w:rsid w:val="00F4167A"/>
    <w:rsid w:val="00F42143"/>
    <w:rsid w:val="00F431FF"/>
    <w:rsid w:val="00F43AC9"/>
    <w:rsid w:val="00F44015"/>
    <w:rsid w:val="00F44776"/>
    <w:rsid w:val="00F52836"/>
    <w:rsid w:val="00F56A12"/>
    <w:rsid w:val="00F5730D"/>
    <w:rsid w:val="00F626EE"/>
    <w:rsid w:val="00F63DB7"/>
    <w:rsid w:val="00F64E77"/>
    <w:rsid w:val="00F65C81"/>
    <w:rsid w:val="00F67A2A"/>
    <w:rsid w:val="00F713D8"/>
    <w:rsid w:val="00F7206D"/>
    <w:rsid w:val="00F72E65"/>
    <w:rsid w:val="00F73D92"/>
    <w:rsid w:val="00F746B8"/>
    <w:rsid w:val="00F74922"/>
    <w:rsid w:val="00F74D91"/>
    <w:rsid w:val="00F81716"/>
    <w:rsid w:val="00F817F3"/>
    <w:rsid w:val="00F8321B"/>
    <w:rsid w:val="00F87761"/>
    <w:rsid w:val="00F87CA9"/>
    <w:rsid w:val="00F94E1B"/>
    <w:rsid w:val="00F95733"/>
    <w:rsid w:val="00F96082"/>
    <w:rsid w:val="00F96B2B"/>
    <w:rsid w:val="00FA14E4"/>
    <w:rsid w:val="00FA206E"/>
    <w:rsid w:val="00FA291D"/>
    <w:rsid w:val="00FA2C07"/>
    <w:rsid w:val="00FA3184"/>
    <w:rsid w:val="00FA3EFE"/>
    <w:rsid w:val="00FA4F15"/>
    <w:rsid w:val="00FB1036"/>
    <w:rsid w:val="00FB33C1"/>
    <w:rsid w:val="00FB361F"/>
    <w:rsid w:val="00FC20D3"/>
    <w:rsid w:val="00FC3308"/>
    <w:rsid w:val="00FC672B"/>
    <w:rsid w:val="00FC7B81"/>
    <w:rsid w:val="00FD4259"/>
    <w:rsid w:val="00FD4A76"/>
    <w:rsid w:val="00FD5E37"/>
    <w:rsid w:val="00FE0822"/>
    <w:rsid w:val="00FE32B9"/>
    <w:rsid w:val="00FE4E64"/>
    <w:rsid w:val="00FE71C5"/>
    <w:rsid w:val="00FF061A"/>
    <w:rsid w:val="00FF28AC"/>
    <w:rsid w:val="00FF3061"/>
    <w:rsid w:val="00FF3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F11801"/>
  <w15:docId w15:val="{A342461D-F065-46DC-A8AF-841C32E38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9588D"/>
    <w:pPr>
      <w:overflowPunct w:val="0"/>
      <w:autoSpaceDE w:val="0"/>
      <w:autoSpaceDN w:val="0"/>
      <w:adjustRightInd w:val="0"/>
      <w:spacing w:line="360" w:lineRule="auto"/>
      <w:textAlignment w:val="baseline"/>
    </w:pPr>
    <w:rPr>
      <w:rFonts w:ascii="MetaNormal-Roman" w:hAnsi="MetaNormal-Roman"/>
      <w:sz w:val="22"/>
      <w:szCs w:val="22"/>
    </w:rPr>
  </w:style>
  <w:style w:type="paragraph" w:styleId="berschrift1">
    <w:name w:val="heading 1"/>
    <w:basedOn w:val="Standard"/>
    <w:next w:val="Standard"/>
    <w:qFormat/>
    <w:rsid w:val="00A00167"/>
    <w:pPr>
      <w:keepNext/>
      <w:tabs>
        <w:tab w:val="num" w:pos="432"/>
        <w:tab w:val="left" w:pos="1418"/>
      </w:tabs>
      <w:overflowPunct/>
      <w:autoSpaceDE/>
      <w:autoSpaceDN/>
      <w:adjustRightInd/>
      <w:spacing w:before="240" w:after="120"/>
      <w:ind w:left="432" w:hanging="432"/>
      <w:jc w:val="both"/>
      <w:textAlignment w:val="auto"/>
      <w:outlineLvl w:val="0"/>
    </w:pPr>
    <w:rPr>
      <w:b/>
      <w:sz w:val="28"/>
      <w:szCs w:val="28"/>
    </w:rPr>
  </w:style>
  <w:style w:type="paragraph" w:styleId="berschrift2">
    <w:name w:val="heading 2"/>
    <w:basedOn w:val="Standard"/>
    <w:next w:val="Standard"/>
    <w:qFormat/>
    <w:rsid w:val="00A00167"/>
    <w:pPr>
      <w:keepNext/>
      <w:spacing w:before="120" w:after="60"/>
      <w:outlineLvl w:val="1"/>
    </w:pPr>
    <w:rPr>
      <w:rFonts w:ascii="MetaBold-Roman" w:hAnsi="MetaBold-Roman" w:cs="Arial"/>
      <w:bCs/>
      <w:iCs/>
      <w:sz w:val="26"/>
      <w:szCs w:val="26"/>
    </w:rPr>
  </w:style>
  <w:style w:type="paragraph" w:styleId="berschrift3">
    <w:name w:val="heading 3"/>
    <w:basedOn w:val="Standard"/>
    <w:next w:val="Standard"/>
    <w:qFormat/>
    <w:rsid w:val="003E6CC6"/>
    <w:pPr>
      <w:keepNext/>
      <w:spacing w:before="120" w:after="60"/>
      <w:outlineLvl w:val="2"/>
    </w:pPr>
    <w:rPr>
      <w:rFonts w:ascii="Arial" w:hAnsi="Arial" w:cs="Arial"/>
      <w:b/>
      <w:bCs/>
      <w:sz w:val="24"/>
      <w:szCs w:val="24"/>
    </w:rPr>
  </w:style>
  <w:style w:type="paragraph" w:styleId="berschrift4">
    <w:name w:val="heading 4"/>
    <w:basedOn w:val="Standard"/>
    <w:next w:val="Standard"/>
    <w:qFormat/>
    <w:rsid w:val="00253C37"/>
    <w:pPr>
      <w:keepNext/>
      <w:outlineLvl w:val="3"/>
    </w:pPr>
    <w:rPr>
      <w:b/>
      <w:bCs/>
    </w:rPr>
  </w:style>
  <w:style w:type="paragraph" w:styleId="berschrift5">
    <w:name w:val="heading 5"/>
    <w:basedOn w:val="Standard"/>
    <w:next w:val="Standard"/>
    <w:qFormat/>
    <w:rsid w:val="001A5AB8"/>
    <w:pPr>
      <w:tabs>
        <w:tab w:val="num" w:pos="1008"/>
        <w:tab w:val="left" w:pos="1418"/>
      </w:tabs>
      <w:overflowPunct/>
      <w:autoSpaceDE/>
      <w:autoSpaceDN/>
      <w:adjustRightInd/>
      <w:spacing w:after="60"/>
      <w:ind w:left="1009" w:hanging="1009"/>
      <w:jc w:val="both"/>
      <w:textAlignment w:val="auto"/>
      <w:outlineLvl w:val="4"/>
    </w:pPr>
    <w:rPr>
      <w:b/>
      <w:bCs/>
      <w:i/>
      <w:iCs/>
      <w:sz w:val="26"/>
      <w:szCs w:val="26"/>
      <w:lang w:val="nb-NO"/>
    </w:rPr>
  </w:style>
  <w:style w:type="paragraph" w:styleId="berschrift6">
    <w:name w:val="heading 6"/>
    <w:basedOn w:val="Standard"/>
    <w:next w:val="Standard"/>
    <w:qFormat/>
    <w:rsid w:val="001A5AB8"/>
    <w:pPr>
      <w:tabs>
        <w:tab w:val="num" w:pos="1152"/>
        <w:tab w:val="left" w:pos="1418"/>
      </w:tabs>
      <w:overflowPunct/>
      <w:autoSpaceDE/>
      <w:autoSpaceDN/>
      <w:adjustRightInd/>
      <w:spacing w:before="240" w:after="60"/>
      <w:ind w:left="1152" w:hanging="1152"/>
      <w:jc w:val="both"/>
      <w:textAlignment w:val="auto"/>
      <w:outlineLvl w:val="5"/>
    </w:pPr>
    <w:rPr>
      <w:b/>
      <w:bCs/>
      <w:lang w:val="nb-NO"/>
    </w:rPr>
  </w:style>
  <w:style w:type="paragraph" w:styleId="berschrift7">
    <w:name w:val="heading 7"/>
    <w:basedOn w:val="Standard"/>
    <w:next w:val="Standard"/>
    <w:qFormat/>
    <w:rsid w:val="001A5AB8"/>
    <w:pPr>
      <w:tabs>
        <w:tab w:val="num" w:pos="1296"/>
        <w:tab w:val="left" w:pos="1418"/>
      </w:tabs>
      <w:overflowPunct/>
      <w:autoSpaceDE/>
      <w:autoSpaceDN/>
      <w:adjustRightInd/>
      <w:spacing w:before="240" w:after="60"/>
      <w:ind w:left="1296" w:hanging="1296"/>
      <w:jc w:val="both"/>
      <w:textAlignment w:val="auto"/>
      <w:outlineLvl w:val="6"/>
    </w:pPr>
    <w:rPr>
      <w:sz w:val="24"/>
      <w:szCs w:val="24"/>
      <w:lang w:val="nb-NO"/>
    </w:rPr>
  </w:style>
  <w:style w:type="paragraph" w:styleId="berschrift8">
    <w:name w:val="heading 8"/>
    <w:basedOn w:val="Standard"/>
    <w:next w:val="Standard"/>
    <w:qFormat/>
    <w:rsid w:val="001A5AB8"/>
    <w:pPr>
      <w:tabs>
        <w:tab w:val="num" w:pos="1440"/>
      </w:tabs>
      <w:overflowPunct/>
      <w:autoSpaceDE/>
      <w:autoSpaceDN/>
      <w:adjustRightInd/>
      <w:spacing w:before="240" w:after="60"/>
      <w:ind w:left="1440" w:hanging="1440"/>
      <w:jc w:val="both"/>
      <w:textAlignment w:val="auto"/>
      <w:outlineLvl w:val="7"/>
    </w:pPr>
    <w:rPr>
      <w:i/>
      <w:iCs/>
      <w:sz w:val="24"/>
      <w:szCs w:val="24"/>
      <w:lang w:val="nb-NO"/>
    </w:rPr>
  </w:style>
  <w:style w:type="paragraph" w:styleId="berschrift9">
    <w:name w:val="heading 9"/>
    <w:basedOn w:val="Standard"/>
    <w:next w:val="Standard"/>
    <w:qFormat/>
    <w:rsid w:val="001A5AB8"/>
    <w:pPr>
      <w:tabs>
        <w:tab w:val="left" w:pos="1418"/>
        <w:tab w:val="num" w:pos="1584"/>
      </w:tabs>
      <w:overflowPunct/>
      <w:autoSpaceDE/>
      <w:autoSpaceDN/>
      <w:adjustRightInd/>
      <w:spacing w:before="240" w:after="60"/>
      <w:ind w:left="1584" w:hanging="1584"/>
      <w:jc w:val="both"/>
      <w:textAlignment w:val="auto"/>
      <w:outlineLvl w:val="8"/>
    </w:pPr>
    <w:rPr>
      <w:rFonts w:ascii="Arial" w:hAnsi="Arial" w:cs="Arial"/>
      <w:lang w:val="nb-N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nFaxWWW">
    <w:name w:val="FonFaxWWW"/>
    <w:rsid w:val="00C758B4"/>
    <w:pPr>
      <w:tabs>
        <w:tab w:val="left" w:pos="397"/>
      </w:tabs>
      <w:spacing w:line="200" w:lineRule="exact"/>
    </w:pPr>
    <w:rPr>
      <w:rFonts w:ascii="MetaNormal-Roman" w:hAnsi="MetaNormal-Roman"/>
      <w:noProof/>
      <w:sz w:val="16"/>
      <w:szCs w:val="16"/>
    </w:rPr>
  </w:style>
  <w:style w:type="paragraph" w:styleId="Fuzeile">
    <w:name w:val="footer"/>
    <w:basedOn w:val="Standard"/>
    <w:rsid w:val="00C758B4"/>
    <w:pPr>
      <w:tabs>
        <w:tab w:val="center" w:pos="4536"/>
        <w:tab w:val="right" w:pos="9072"/>
      </w:tabs>
    </w:pPr>
  </w:style>
  <w:style w:type="paragraph" w:customStyle="1" w:styleId="Geschftsunterschrift">
    <w:name w:val="Geschäftsunterschrift"/>
    <w:rsid w:val="00C758B4"/>
    <w:pPr>
      <w:tabs>
        <w:tab w:val="left" w:pos="3402"/>
      </w:tabs>
      <w:spacing w:line="220" w:lineRule="exact"/>
    </w:pPr>
    <w:rPr>
      <w:rFonts w:ascii="MetaNormal-Roman" w:hAnsi="MetaNormal-Roman"/>
      <w:noProof/>
    </w:rPr>
  </w:style>
  <w:style w:type="character" w:styleId="Hyperlink">
    <w:name w:val="Hyperlink"/>
    <w:rsid w:val="00C758B4"/>
    <w:rPr>
      <w:color w:val="auto"/>
      <w:u w:val="none"/>
    </w:rPr>
  </w:style>
  <w:style w:type="paragraph" w:styleId="Kopfzeile">
    <w:name w:val="header"/>
    <w:aliases w:val="Briefkopf"/>
    <w:basedOn w:val="Standard"/>
    <w:rsid w:val="00C758B4"/>
    <w:pPr>
      <w:tabs>
        <w:tab w:val="center" w:pos="4536"/>
        <w:tab w:val="right" w:pos="9072"/>
      </w:tabs>
    </w:pPr>
  </w:style>
  <w:style w:type="paragraph" w:customStyle="1" w:styleId="Leitung">
    <w:name w:val="Leitung"/>
    <w:rsid w:val="00C758B4"/>
    <w:pPr>
      <w:spacing w:line="200" w:lineRule="exact"/>
    </w:pPr>
    <w:rPr>
      <w:rFonts w:ascii="MetaNormal-Roman" w:hAnsi="MetaNormal-Roman"/>
      <w:noProof/>
      <w:sz w:val="16"/>
    </w:rPr>
  </w:style>
  <w:style w:type="paragraph" w:styleId="Sprechblasentext">
    <w:name w:val="Balloon Text"/>
    <w:basedOn w:val="Standard"/>
    <w:semiHidden/>
    <w:rsid w:val="00C758B4"/>
    <w:rPr>
      <w:rFonts w:ascii="Tahoma" w:hAnsi="Tahoma" w:cs="Tahoma"/>
      <w:sz w:val="16"/>
      <w:szCs w:val="16"/>
    </w:rPr>
  </w:style>
  <w:style w:type="character" w:styleId="Seitenzahl">
    <w:name w:val="page number"/>
    <w:basedOn w:val="Absatz-Standardschriftart"/>
    <w:rsid w:val="004E3511"/>
  </w:style>
  <w:style w:type="paragraph" w:customStyle="1" w:styleId="Formatvorlageberschrift1MetaNormal-RomanVor0pt">
    <w:name w:val="Formatvorlage Überschrift 1 + MetaNormal-Roman Vor:  0 pt"/>
    <w:basedOn w:val="berschrift1"/>
    <w:rsid w:val="00D0574C"/>
    <w:pPr>
      <w:spacing w:before="120"/>
      <w:ind w:left="431" w:hanging="431"/>
    </w:pPr>
    <w:rPr>
      <w:bCs/>
      <w:szCs w:val="20"/>
    </w:rPr>
  </w:style>
  <w:style w:type="paragraph" w:styleId="Untertitel">
    <w:name w:val="Subtitle"/>
    <w:basedOn w:val="Standard"/>
    <w:qFormat/>
    <w:rsid w:val="00D0574C"/>
    <w:pPr>
      <w:overflowPunct/>
      <w:autoSpaceDE/>
      <w:autoSpaceDN/>
      <w:adjustRightInd/>
      <w:jc w:val="center"/>
      <w:textAlignment w:val="auto"/>
    </w:pPr>
    <w:rPr>
      <w:rFonts w:ascii="Arial" w:hAnsi="Arial"/>
      <w:b/>
      <w:sz w:val="28"/>
      <w:u w:val="single"/>
    </w:rPr>
  </w:style>
  <w:style w:type="numbering" w:customStyle="1" w:styleId="FormatvorlageMitGliederungMetaBold-Roman13pt">
    <w:name w:val="Formatvorlage Mit Gliederung MetaBold-Roman 13 pt"/>
    <w:basedOn w:val="KeineListe"/>
    <w:rsid w:val="00A00167"/>
    <w:pPr>
      <w:numPr>
        <w:numId w:val="1"/>
      </w:numPr>
    </w:pPr>
  </w:style>
  <w:style w:type="paragraph" w:styleId="Textkrper2">
    <w:name w:val="Body Text 2"/>
    <w:basedOn w:val="Standard"/>
    <w:rsid w:val="00270242"/>
    <w:pPr>
      <w:tabs>
        <w:tab w:val="left" w:pos="1418"/>
      </w:tabs>
      <w:overflowPunct/>
      <w:autoSpaceDE/>
      <w:autoSpaceDN/>
      <w:adjustRightInd/>
      <w:spacing w:after="120" w:line="480" w:lineRule="auto"/>
      <w:jc w:val="both"/>
      <w:textAlignment w:val="auto"/>
    </w:pPr>
    <w:rPr>
      <w:szCs w:val="18"/>
    </w:rPr>
  </w:style>
  <w:style w:type="paragraph" w:customStyle="1" w:styleId="Formatvorlageberschrift2MetaNormal-Roman">
    <w:name w:val="Formatvorlage Überschrift 2 + MetaNormal-Roman"/>
    <w:basedOn w:val="berschrift2"/>
    <w:link w:val="Formatvorlageberschrift2MetaNormal-RomanChar"/>
    <w:rsid w:val="001A5AB8"/>
    <w:pPr>
      <w:numPr>
        <w:ilvl w:val="1"/>
      </w:numPr>
      <w:tabs>
        <w:tab w:val="num" w:pos="576"/>
        <w:tab w:val="left" w:pos="1418"/>
      </w:tabs>
      <w:overflowPunct/>
      <w:autoSpaceDE/>
      <w:autoSpaceDN/>
      <w:adjustRightInd/>
      <w:ind w:left="576" w:hanging="576"/>
      <w:jc w:val="both"/>
      <w:textAlignment w:val="auto"/>
    </w:pPr>
    <w:rPr>
      <w:rFonts w:ascii="MetaNormal-Roman" w:hAnsi="MetaNormal-Roman"/>
      <w:b/>
      <w:lang w:val="nb-NO"/>
    </w:rPr>
  </w:style>
  <w:style w:type="character" w:customStyle="1" w:styleId="Formatvorlageberschrift2MetaNormal-RomanChar">
    <w:name w:val="Formatvorlage Überschrift 2 + MetaNormal-Roman Char"/>
    <w:link w:val="Formatvorlageberschrift2MetaNormal-Roman"/>
    <w:rsid w:val="001A5AB8"/>
    <w:rPr>
      <w:rFonts w:ascii="MetaNormal-Roman" w:hAnsi="MetaNormal-Roman" w:cs="Arial"/>
      <w:b/>
      <w:bCs/>
      <w:iCs/>
      <w:sz w:val="26"/>
      <w:szCs w:val="26"/>
      <w:lang w:val="nb-NO" w:eastAsia="de-DE" w:bidi="ar-SA"/>
    </w:rPr>
  </w:style>
  <w:style w:type="paragraph" w:customStyle="1" w:styleId="Default">
    <w:name w:val="Default"/>
    <w:rsid w:val="001A5AB8"/>
    <w:pPr>
      <w:autoSpaceDE w:val="0"/>
      <w:autoSpaceDN w:val="0"/>
      <w:adjustRightInd w:val="0"/>
    </w:pPr>
    <w:rPr>
      <w:rFonts w:ascii="CCBPFO+Garamond" w:hAnsi="CCBPFO+Garamond" w:cs="CCBPFO+Garamond"/>
      <w:color w:val="000000"/>
      <w:sz w:val="24"/>
      <w:szCs w:val="24"/>
    </w:rPr>
  </w:style>
  <w:style w:type="paragraph" w:customStyle="1" w:styleId="WBZeile1">
    <w:name w:val="WÄB Zeile 1"/>
    <w:basedOn w:val="Default"/>
    <w:next w:val="Default"/>
    <w:rsid w:val="001A5AB8"/>
    <w:rPr>
      <w:rFonts w:cs="Times New Roman"/>
      <w:color w:val="auto"/>
    </w:rPr>
  </w:style>
  <w:style w:type="paragraph" w:customStyle="1" w:styleId="WBUTitel">
    <w:name w:val="WÄB UTitel"/>
    <w:basedOn w:val="Default"/>
    <w:next w:val="Default"/>
    <w:rsid w:val="001A5AB8"/>
    <w:rPr>
      <w:rFonts w:cs="Times New Roman"/>
      <w:color w:val="auto"/>
    </w:rPr>
  </w:style>
  <w:style w:type="paragraph" w:customStyle="1" w:styleId="WBTitel">
    <w:name w:val="WÄB Titel"/>
    <w:basedOn w:val="Default"/>
    <w:next w:val="Default"/>
    <w:rsid w:val="001A5AB8"/>
    <w:rPr>
      <w:rFonts w:cs="Times New Roman"/>
      <w:color w:val="auto"/>
    </w:rPr>
  </w:style>
  <w:style w:type="paragraph" w:customStyle="1" w:styleId="WBZwTitel">
    <w:name w:val="WÄB ZwTitel"/>
    <w:basedOn w:val="Default"/>
    <w:next w:val="Default"/>
    <w:rsid w:val="001A5AB8"/>
    <w:rPr>
      <w:rFonts w:cs="Times New Roman"/>
      <w:color w:val="auto"/>
    </w:rPr>
  </w:style>
  <w:style w:type="paragraph" w:customStyle="1" w:styleId="WBAufzhlung1">
    <w:name w:val="WƒB Aufz‰hlung 1"/>
    <w:basedOn w:val="Default"/>
    <w:next w:val="Default"/>
    <w:rsid w:val="001A5AB8"/>
    <w:rPr>
      <w:rFonts w:cs="Times New Roman"/>
      <w:color w:val="auto"/>
    </w:rPr>
  </w:style>
  <w:style w:type="paragraph" w:styleId="Verzeichnis1">
    <w:name w:val="toc 1"/>
    <w:basedOn w:val="Standard"/>
    <w:next w:val="Standard"/>
    <w:autoRedefine/>
    <w:semiHidden/>
    <w:rsid w:val="007128CE"/>
  </w:style>
  <w:style w:type="paragraph" w:styleId="Verzeichnis2">
    <w:name w:val="toc 2"/>
    <w:basedOn w:val="Standard"/>
    <w:next w:val="Standard"/>
    <w:autoRedefine/>
    <w:semiHidden/>
    <w:rsid w:val="002D4949"/>
    <w:pPr>
      <w:tabs>
        <w:tab w:val="left" w:pos="993"/>
        <w:tab w:val="right" w:leader="dot" w:pos="9344"/>
      </w:tabs>
      <w:ind w:left="220"/>
    </w:pPr>
  </w:style>
  <w:style w:type="paragraph" w:styleId="Verzeichnis3">
    <w:name w:val="toc 3"/>
    <w:basedOn w:val="Standard"/>
    <w:next w:val="Standard"/>
    <w:autoRedefine/>
    <w:semiHidden/>
    <w:rsid w:val="006C7D31"/>
    <w:pPr>
      <w:tabs>
        <w:tab w:val="left" w:pos="1440"/>
        <w:tab w:val="right" w:leader="dot" w:pos="9344"/>
      </w:tabs>
      <w:ind w:left="440"/>
    </w:pPr>
    <w:rPr>
      <w:noProof/>
    </w:rPr>
  </w:style>
  <w:style w:type="paragraph" w:styleId="Verzeichnis4">
    <w:name w:val="toc 4"/>
    <w:basedOn w:val="Standard"/>
    <w:next w:val="Standard"/>
    <w:autoRedefine/>
    <w:semiHidden/>
    <w:rsid w:val="007128CE"/>
    <w:pPr>
      <w:ind w:left="660"/>
    </w:pPr>
  </w:style>
  <w:style w:type="table" w:styleId="Tabellenraster">
    <w:name w:val="Table Grid"/>
    <w:basedOn w:val="NormaleTabelle"/>
    <w:rsid w:val="00284812"/>
    <w:pPr>
      <w:spacing w:line="36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rsid w:val="00275534"/>
    <w:rPr>
      <w:sz w:val="16"/>
      <w:szCs w:val="16"/>
    </w:rPr>
  </w:style>
  <w:style w:type="paragraph" w:styleId="Kommentartext">
    <w:name w:val="annotation text"/>
    <w:basedOn w:val="Standard"/>
    <w:link w:val="KommentartextZchn"/>
    <w:uiPriority w:val="99"/>
    <w:rsid w:val="00275534"/>
    <w:rPr>
      <w:sz w:val="20"/>
      <w:szCs w:val="20"/>
    </w:rPr>
  </w:style>
  <w:style w:type="character" w:customStyle="1" w:styleId="KommentartextZchn">
    <w:name w:val="Kommentartext Zchn"/>
    <w:link w:val="Kommentartext"/>
    <w:uiPriority w:val="99"/>
    <w:rsid w:val="00275534"/>
    <w:rPr>
      <w:rFonts w:ascii="MetaNormal-Roman" w:hAnsi="MetaNormal-Roman"/>
    </w:rPr>
  </w:style>
  <w:style w:type="paragraph" w:styleId="Kommentarthema">
    <w:name w:val="annotation subject"/>
    <w:basedOn w:val="Kommentartext"/>
    <w:next w:val="Kommentartext"/>
    <w:link w:val="KommentarthemaZchn"/>
    <w:rsid w:val="00275534"/>
    <w:rPr>
      <w:b/>
      <w:bCs/>
    </w:rPr>
  </w:style>
  <w:style w:type="character" w:customStyle="1" w:styleId="KommentarthemaZchn">
    <w:name w:val="Kommentarthema Zchn"/>
    <w:link w:val="Kommentarthema"/>
    <w:rsid w:val="00275534"/>
    <w:rPr>
      <w:rFonts w:ascii="MetaNormal-Roman" w:hAnsi="MetaNormal-Roman"/>
      <w:b/>
      <w:bCs/>
    </w:rPr>
  </w:style>
  <w:style w:type="paragraph" w:customStyle="1" w:styleId="MittlereListe2-Akzent21">
    <w:name w:val="Mittlere Liste 2 - Akzent 21"/>
    <w:hidden/>
    <w:uiPriority w:val="71"/>
    <w:unhideWhenUsed/>
    <w:rsid w:val="00A312B6"/>
    <w:rPr>
      <w:rFonts w:ascii="MetaNormal-Roman" w:hAnsi="MetaNormal-Roman"/>
      <w:sz w:val="22"/>
      <w:szCs w:val="22"/>
    </w:rPr>
  </w:style>
  <w:style w:type="character" w:styleId="Platzhaltertext">
    <w:name w:val="Placeholder Text"/>
    <w:basedOn w:val="Absatz-Standardschriftart"/>
    <w:uiPriority w:val="99"/>
    <w:semiHidden/>
    <w:rsid w:val="00B67081"/>
    <w:rPr>
      <w:color w:val="808080"/>
    </w:rPr>
  </w:style>
  <w:style w:type="paragraph" w:styleId="Listenabsatz">
    <w:name w:val="List Paragraph"/>
    <w:basedOn w:val="Standard"/>
    <w:uiPriority w:val="34"/>
    <w:qFormat/>
    <w:rsid w:val="00E829D0"/>
    <w:pPr>
      <w:ind w:left="720"/>
      <w:contextualSpacing/>
    </w:pPr>
  </w:style>
  <w:style w:type="paragraph" w:customStyle="1" w:styleId="Zeilen">
    <w:name w:val="Zeilen"/>
    <w:basedOn w:val="Standard"/>
    <w:link w:val="ZeilenZchn"/>
    <w:qFormat/>
    <w:rsid w:val="001B410F"/>
    <w:pPr>
      <w:tabs>
        <w:tab w:val="left" w:pos="851"/>
        <w:tab w:val="left" w:pos="6663"/>
      </w:tabs>
      <w:spacing w:after="240" w:line="240" w:lineRule="auto"/>
    </w:pPr>
    <w:rPr>
      <w:rFonts w:asciiTheme="minorHAnsi" w:hAnsiTheme="minorHAnsi" w:cstheme="minorHAnsi"/>
      <w:sz w:val="26"/>
      <w:szCs w:val="28"/>
    </w:rPr>
  </w:style>
  <w:style w:type="character" w:customStyle="1" w:styleId="ZeilenZchn">
    <w:name w:val="Zeilen Zchn"/>
    <w:basedOn w:val="Absatz-Standardschriftart"/>
    <w:link w:val="Zeilen"/>
    <w:rsid w:val="001B410F"/>
    <w:rPr>
      <w:rFonts w:asciiTheme="minorHAnsi" w:hAnsiTheme="minorHAnsi" w:cstheme="minorHAnsi"/>
      <w:sz w:val="26"/>
      <w:szCs w:val="28"/>
    </w:rPr>
  </w:style>
  <w:style w:type="character" w:customStyle="1" w:styleId="NichtaufgelsteErwhnung1">
    <w:name w:val="Nicht aufgelöste Erwähnung1"/>
    <w:basedOn w:val="Absatz-Standardschriftart"/>
    <w:uiPriority w:val="99"/>
    <w:semiHidden/>
    <w:unhideWhenUsed/>
    <w:rsid w:val="00CD103B"/>
    <w:rPr>
      <w:color w:val="605E5C"/>
      <w:shd w:val="clear" w:color="auto" w:fill="E1DFDD"/>
    </w:rPr>
  </w:style>
  <w:style w:type="paragraph" w:styleId="StandardWeb">
    <w:name w:val="Normal (Web)"/>
    <w:basedOn w:val="Standard"/>
    <w:uiPriority w:val="99"/>
    <w:semiHidden/>
    <w:unhideWhenUsed/>
    <w:rsid w:val="003455E9"/>
    <w:pPr>
      <w:overflowPunct/>
      <w:autoSpaceDE/>
      <w:autoSpaceDN/>
      <w:adjustRightInd/>
      <w:spacing w:before="100" w:beforeAutospacing="1" w:after="100" w:afterAutospacing="1" w:line="240" w:lineRule="auto"/>
      <w:textAlignment w:val="auto"/>
    </w:pPr>
    <w:rPr>
      <w:rFonts w:ascii="Times New Roman" w:hAnsi="Times New Roman"/>
      <w:sz w:val="24"/>
      <w:szCs w:val="24"/>
    </w:rPr>
  </w:style>
  <w:style w:type="paragraph" w:styleId="Funotentext">
    <w:name w:val="footnote text"/>
    <w:basedOn w:val="Standard"/>
    <w:link w:val="FunotentextZchn"/>
    <w:unhideWhenUsed/>
    <w:rsid w:val="007B1E4B"/>
    <w:pPr>
      <w:spacing w:line="240" w:lineRule="auto"/>
    </w:pPr>
    <w:rPr>
      <w:sz w:val="20"/>
      <w:szCs w:val="20"/>
    </w:rPr>
  </w:style>
  <w:style w:type="character" w:customStyle="1" w:styleId="FunotentextZchn">
    <w:name w:val="Fußnotentext Zchn"/>
    <w:basedOn w:val="Absatz-Standardschriftart"/>
    <w:link w:val="Funotentext"/>
    <w:rsid w:val="007B1E4B"/>
    <w:rPr>
      <w:rFonts w:ascii="MetaNormal-Roman" w:hAnsi="MetaNormal-Roman"/>
    </w:rPr>
  </w:style>
  <w:style w:type="character" w:styleId="Funotenzeichen">
    <w:name w:val="footnote reference"/>
    <w:basedOn w:val="Absatz-Standardschriftart"/>
    <w:semiHidden/>
    <w:unhideWhenUsed/>
    <w:rsid w:val="007B1E4B"/>
    <w:rPr>
      <w:vertAlign w:val="superscript"/>
    </w:rPr>
  </w:style>
  <w:style w:type="paragraph" w:styleId="berarbeitung">
    <w:name w:val="Revision"/>
    <w:hidden/>
    <w:uiPriority w:val="99"/>
    <w:semiHidden/>
    <w:rsid w:val="009D623D"/>
    <w:rPr>
      <w:rFonts w:ascii="MetaNormal-Roman" w:hAnsi="MetaNormal-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418428">
      <w:bodyDiv w:val="1"/>
      <w:marLeft w:val="0"/>
      <w:marRight w:val="0"/>
      <w:marTop w:val="0"/>
      <w:marBottom w:val="0"/>
      <w:divBdr>
        <w:top w:val="none" w:sz="0" w:space="0" w:color="auto"/>
        <w:left w:val="none" w:sz="0" w:space="0" w:color="auto"/>
        <w:bottom w:val="none" w:sz="0" w:space="0" w:color="auto"/>
        <w:right w:val="none" w:sz="0" w:space="0" w:color="auto"/>
      </w:divBdr>
    </w:div>
    <w:div w:id="943537891">
      <w:bodyDiv w:val="1"/>
      <w:marLeft w:val="0"/>
      <w:marRight w:val="0"/>
      <w:marTop w:val="0"/>
      <w:marBottom w:val="0"/>
      <w:divBdr>
        <w:top w:val="none" w:sz="0" w:space="0" w:color="auto"/>
        <w:left w:val="none" w:sz="0" w:space="0" w:color="auto"/>
        <w:bottom w:val="none" w:sz="0" w:space="0" w:color="auto"/>
        <w:right w:val="none" w:sz="0" w:space="0" w:color="auto"/>
      </w:divBdr>
    </w:div>
    <w:div w:id="1589584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assessurgery.com/about_cci-calculator/"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fontTable" Target="fontTable.xml"/></Relationships>
</file>

<file path=word/_rels/header4.xml.rels><?xml version="1.0" encoding="UTF-8" standalone="yes"?>
<Relationships xmlns="http://schemas.openxmlformats.org/package/2006/relationships"><Relationship Id="rId1" Type="http://schemas.openxmlformats.org/officeDocument/2006/relationships/image" Target="file:///C:\Users\japau\AppData\Local\Microsoft\Windows\INetCache\Content.Outlook\AppData\Local\Microsoft\AppData\Local\Microsoft\Windows\INetCache\Content.Outlook\AppData\Local\Microsoft\AppData\Local\Microsoft\Windows\INetCache\Content.Outlook\AppData\Standardprogramme\Sapgui\vorl\r3pishm\uni-sigl2x.jp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o:\Vorlagen\cd_visz_XP.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E9DBA3-2CB2-4577-9779-44ACB1806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o:\Vorlagen\cd_visz_XP.dot</Template>
  <TotalTime>0</TotalTime>
  <Pages>69</Pages>
  <Words>8303</Words>
  <Characters>49326</Characters>
  <Application>Microsoft Office Word</Application>
  <DocSecurity>0</DocSecurity>
  <Lines>1174</Lines>
  <Paragraphs>594</Paragraphs>
  <ScaleCrop>false</ScaleCrop>
  <HeadingPairs>
    <vt:vector size="2" baseType="variant">
      <vt:variant>
        <vt:lpstr>Titel</vt:lpstr>
      </vt:variant>
      <vt:variant>
        <vt:i4>1</vt:i4>
      </vt:variant>
    </vt:vector>
  </HeadingPairs>
  <TitlesOfParts>
    <vt:vector size="1" baseType="lpstr">
      <vt:lpstr>Universitätsklinikum Heidelberg | Chirurgische Klinik | Im Neuenheimer Feld 110 | 69120 Heidelberg</vt:lpstr>
    </vt:vector>
  </TitlesOfParts>
  <Company>Universitätsklinikum Heidelberg</Company>
  <LinksUpToDate>false</LinksUpToDate>
  <CharactersWithSpaces>57035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Universitätsklinikum Heidelberg | Chirurgische Klinik | Im Neuenheimer Feld 110 | 69120 Heidelberg</dc:title>
  <dc:creator>Beat Müller</dc:creator>
  <cp:lastModifiedBy>felix nickel</cp:lastModifiedBy>
  <cp:revision>4</cp:revision>
  <cp:lastPrinted>2019-04-25T16:31:00Z</cp:lastPrinted>
  <dcterms:created xsi:type="dcterms:W3CDTF">2020-02-23T19:15:00Z</dcterms:created>
  <dcterms:modified xsi:type="dcterms:W3CDTF">2020-10-22T21:13:00Z</dcterms:modified>
</cp:coreProperties>
</file>