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54EC3" w14:textId="54F53443" w:rsidR="00C00286" w:rsidRDefault="00A85C53" w:rsidP="00A85C53">
      <w:pPr>
        <w:pStyle w:val="a3"/>
      </w:pPr>
      <w:r>
        <w:rPr>
          <w:rFonts w:hint="eastAsia"/>
        </w:rPr>
        <w:t>Availability</w:t>
      </w:r>
      <w:r>
        <w:t xml:space="preserve"> </w:t>
      </w:r>
      <w:r>
        <w:rPr>
          <w:rFonts w:hint="eastAsia"/>
        </w:rPr>
        <w:t>of</w:t>
      </w:r>
      <w:r>
        <w:t xml:space="preserve"> </w:t>
      </w:r>
      <w:r>
        <w:rPr>
          <w:rFonts w:hint="eastAsia"/>
        </w:rPr>
        <w:t>Data</w:t>
      </w:r>
      <w:r>
        <w:t xml:space="preserve"> </w:t>
      </w:r>
      <w:r>
        <w:rPr>
          <w:rFonts w:hint="eastAsia"/>
        </w:rPr>
        <w:t>and</w:t>
      </w:r>
      <w:r>
        <w:t xml:space="preserve"> </w:t>
      </w:r>
      <w:r>
        <w:rPr>
          <w:rFonts w:hint="eastAsia"/>
        </w:rPr>
        <w:t>Materials</w:t>
      </w:r>
    </w:p>
    <w:p w14:paraId="5DE2DE82" w14:textId="2DB3C2AB" w:rsidR="00A85C53" w:rsidRPr="00A85C53" w:rsidRDefault="00A85C53" w:rsidP="00A85C53">
      <w:pPr>
        <w:rPr>
          <w:rFonts w:hint="eastAsia"/>
        </w:rPr>
      </w:pPr>
      <w:r>
        <w:rPr>
          <w:rFonts w:hint="eastAsia"/>
        </w:rPr>
        <w:t>The</w:t>
      </w:r>
      <w:r>
        <w:t xml:space="preserve"> </w:t>
      </w:r>
      <w:r>
        <w:rPr>
          <w:rFonts w:hint="eastAsia"/>
        </w:rPr>
        <w:t>data</w:t>
      </w:r>
      <w:r w:rsidRPr="00A85C53">
        <w:t> that support the findings of this study are available from [</w:t>
      </w:r>
      <w:r w:rsidRPr="00A85C53">
        <w:rPr>
          <w:bCs/>
        </w:rPr>
        <w:t>School of Management Science and Real Estate, Chongqing University</w:t>
      </w:r>
      <w:r w:rsidRPr="00A85C53">
        <w:t>] but restrictions apply to the availability of these data, which were used under license for the current study, and so are not publicly available. Data are however available from the authors upon reasonable request and with permission of [</w:t>
      </w:r>
      <w:r w:rsidRPr="00A85C53">
        <w:rPr>
          <w:bCs/>
        </w:rPr>
        <w:t>School of Management Science and Real Estate, Chongqing University</w:t>
      </w:r>
    </w:p>
    <w:sectPr w:rsidR="00A85C53" w:rsidRPr="00A85C53" w:rsidSect="001E565C">
      <w:footerReference w:type="even" r:id="rId7"/>
      <w:footerReference w:type="default" r:id="rId8"/>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8AF99" w14:textId="77777777" w:rsidR="00817434" w:rsidRDefault="00817434" w:rsidP="00C02F94">
      <w:pPr>
        <w:spacing w:line="240" w:lineRule="auto"/>
      </w:pPr>
      <w:r>
        <w:separator/>
      </w:r>
    </w:p>
  </w:endnote>
  <w:endnote w:type="continuationSeparator" w:id="0">
    <w:p w14:paraId="095720BF" w14:textId="77777777" w:rsidR="00817434" w:rsidRDefault="00817434" w:rsidP="00C02F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imes New Roman (正文 CS 字体)">
    <w:altName w:val="宋体"/>
    <w:charset w:val="86"/>
    <w:family w:val="roman"/>
    <w:pitch w:val="default"/>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2"/>
      </w:rPr>
      <w:id w:val="-938907404"/>
      <w:docPartObj>
        <w:docPartGallery w:val="Page Numbers (Bottom of Page)"/>
        <w:docPartUnique/>
      </w:docPartObj>
    </w:sdtPr>
    <w:sdtContent>
      <w:p w14:paraId="273FD956" w14:textId="77777777" w:rsidR="00C02F94" w:rsidRDefault="00C02F94" w:rsidP="00A21BD0">
        <w:pPr>
          <w:pStyle w:val="af0"/>
          <w:framePr w:wrap="none" w:vAnchor="text" w:hAnchor="margin" w:xAlign="right" w:y="1"/>
          <w:rPr>
            <w:rStyle w:val="af2"/>
          </w:rPr>
        </w:pPr>
        <w:r>
          <w:rPr>
            <w:rStyle w:val="af2"/>
          </w:rPr>
          <w:fldChar w:fldCharType="begin"/>
        </w:r>
        <w:r>
          <w:rPr>
            <w:rStyle w:val="af2"/>
          </w:rPr>
          <w:instrText xml:space="preserve"> PAGE </w:instrText>
        </w:r>
        <w:r>
          <w:rPr>
            <w:rStyle w:val="af2"/>
          </w:rPr>
          <w:fldChar w:fldCharType="separate"/>
        </w:r>
        <w:r w:rsidR="00E95645">
          <w:rPr>
            <w:rStyle w:val="af2"/>
            <w:noProof/>
          </w:rPr>
          <w:t>1</w:t>
        </w:r>
        <w:r>
          <w:rPr>
            <w:rStyle w:val="af2"/>
          </w:rPr>
          <w:fldChar w:fldCharType="end"/>
        </w:r>
      </w:p>
    </w:sdtContent>
  </w:sdt>
  <w:p w14:paraId="578173BC" w14:textId="77777777" w:rsidR="00C02F94" w:rsidRDefault="00C02F94" w:rsidP="00C02F94">
    <w:pPr>
      <w:pStyle w:val="af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2"/>
      </w:rPr>
      <w:id w:val="245691523"/>
      <w:docPartObj>
        <w:docPartGallery w:val="Page Numbers (Bottom of Page)"/>
        <w:docPartUnique/>
      </w:docPartObj>
    </w:sdtPr>
    <w:sdtContent>
      <w:p w14:paraId="24AF3AA5" w14:textId="77777777" w:rsidR="00C02F94" w:rsidRDefault="00C02F94" w:rsidP="00A21BD0">
        <w:pPr>
          <w:pStyle w:val="af0"/>
          <w:framePr w:wrap="none" w:vAnchor="text" w:hAnchor="margin" w:xAlign="right" w:y="1"/>
          <w:rPr>
            <w:rStyle w:val="af2"/>
          </w:rPr>
        </w:pPr>
        <w:r>
          <w:rPr>
            <w:rStyle w:val="af2"/>
          </w:rPr>
          <w:fldChar w:fldCharType="begin"/>
        </w:r>
        <w:r>
          <w:rPr>
            <w:rStyle w:val="af2"/>
          </w:rPr>
          <w:instrText xml:space="preserve"> PAGE </w:instrText>
        </w:r>
        <w:r>
          <w:rPr>
            <w:rStyle w:val="af2"/>
          </w:rPr>
          <w:fldChar w:fldCharType="separate"/>
        </w:r>
        <w:r>
          <w:rPr>
            <w:rStyle w:val="af2"/>
            <w:noProof/>
          </w:rPr>
          <w:t>1</w:t>
        </w:r>
        <w:r>
          <w:rPr>
            <w:rStyle w:val="af2"/>
          </w:rPr>
          <w:fldChar w:fldCharType="end"/>
        </w:r>
      </w:p>
    </w:sdtContent>
  </w:sdt>
  <w:p w14:paraId="71699BE3" w14:textId="77777777" w:rsidR="00C02F94" w:rsidRDefault="00C02F94" w:rsidP="00C02F94">
    <w:pPr>
      <w:pStyle w:val="af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AB282" w14:textId="77777777" w:rsidR="00817434" w:rsidRDefault="00817434" w:rsidP="00C02F94">
      <w:pPr>
        <w:spacing w:line="240" w:lineRule="auto"/>
      </w:pPr>
      <w:r>
        <w:separator/>
      </w:r>
    </w:p>
  </w:footnote>
  <w:footnote w:type="continuationSeparator" w:id="0">
    <w:p w14:paraId="74D18AAC" w14:textId="77777777" w:rsidR="00817434" w:rsidRDefault="00817434" w:rsidP="00C02F9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C25D3"/>
    <w:multiLevelType w:val="hybridMultilevel"/>
    <w:tmpl w:val="A364B166"/>
    <w:lvl w:ilvl="0" w:tplc="A7060D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734537D"/>
    <w:multiLevelType w:val="multilevel"/>
    <w:tmpl w:val="0409001D"/>
    <w:styleLink w:val="1"/>
    <w:lvl w:ilvl="0">
      <w:start w:val="1"/>
      <w:numFmt w:val="decimal"/>
      <w:lvlText w:val="%1"/>
      <w:lvlJc w:val="left"/>
      <w:pPr>
        <w:ind w:left="425" w:hanging="425"/>
      </w:pPr>
      <w:rPr>
        <w:rFonts w:ascii="Times New Roman" w:eastAsia="宋体" w:hAnsi="Times New Roman" w:hint="eastAsia"/>
        <w:b/>
        <w:i w:val="0"/>
        <w:sz w:val="32"/>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49961280">
    <w:abstractNumId w:val="1"/>
  </w:num>
  <w:num w:numId="2" w16cid:durableId="1476946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defaultTabStop w:val="420"/>
  <w:drawingGridVerticalSpacing w:val="20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umbered-博士论文&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vepx226f2trzeeafsvaxfjpzzersf9tvds&quot;&gt;My EndNote Library-Converted&lt;record-ids&gt;&lt;item&gt;15537&lt;/item&gt;&lt;/record-ids&gt;&lt;/item&gt;&lt;/Libraries&gt;"/>
  </w:docVars>
  <w:rsids>
    <w:rsidRoot w:val="00A85C53"/>
    <w:rsid w:val="00000375"/>
    <w:rsid w:val="00005D57"/>
    <w:rsid w:val="0000687C"/>
    <w:rsid w:val="0001195D"/>
    <w:rsid w:val="000126F8"/>
    <w:rsid w:val="00013B8B"/>
    <w:rsid w:val="0001630D"/>
    <w:rsid w:val="0003238A"/>
    <w:rsid w:val="00035537"/>
    <w:rsid w:val="000365DB"/>
    <w:rsid w:val="0004067B"/>
    <w:rsid w:val="00044D93"/>
    <w:rsid w:val="00046102"/>
    <w:rsid w:val="00046836"/>
    <w:rsid w:val="00054084"/>
    <w:rsid w:val="00056A2E"/>
    <w:rsid w:val="00056A36"/>
    <w:rsid w:val="00062D48"/>
    <w:rsid w:val="0006317C"/>
    <w:rsid w:val="00064A18"/>
    <w:rsid w:val="00071824"/>
    <w:rsid w:val="0007350E"/>
    <w:rsid w:val="00080055"/>
    <w:rsid w:val="00080CAF"/>
    <w:rsid w:val="000818FE"/>
    <w:rsid w:val="00081911"/>
    <w:rsid w:val="00083BDE"/>
    <w:rsid w:val="00084F6D"/>
    <w:rsid w:val="00086C9E"/>
    <w:rsid w:val="00094B12"/>
    <w:rsid w:val="00095873"/>
    <w:rsid w:val="00097F60"/>
    <w:rsid w:val="000A031E"/>
    <w:rsid w:val="000A0633"/>
    <w:rsid w:val="000A1026"/>
    <w:rsid w:val="000B0E5D"/>
    <w:rsid w:val="000C5588"/>
    <w:rsid w:val="000D313C"/>
    <w:rsid w:val="000D4EEA"/>
    <w:rsid w:val="000D5392"/>
    <w:rsid w:val="000E2517"/>
    <w:rsid w:val="000E42CF"/>
    <w:rsid w:val="000F04D8"/>
    <w:rsid w:val="000F1882"/>
    <w:rsid w:val="000F6256"/>
    <w:rsid w:val="001001BE"/>
    <w:rsid w:val="001002ED"/>
    <w:rsid w:val="001012DD"/>
    <w:rsid w:val="00102CAD"/>
    <w:rsid w:val="00104EFB"/>
    <w:rsid w:val="00106C48"/>
    <w:rsid w:val="00107404"/>
    <w:rsid w:val="001116AF"/>
    <w:rsid w:val="00124558"/>
    <w:rsid w:val="001265E9"/>
    <w:rsid w:val="00133E75"/>
    <w:rsid w:val="00136014"/>
    <w:rsid w:val="00141A2D"/>
    <w:rsid w:val="0014607C"/>
    <w:rsid w:val="0015208D"/>
    <w:rsid w:val="0015507C"/>
    <w:rsid w:val="0015592B"/>
    <w:rsid w:val="001603B3"/>
    <w:rsid w:val="001639C8"/>
    <w:rsid w:val="0016433F"/>
    <w:rsid w:val="001707BD"/>
    <w:rsid w:val="0017747A"/>
    <w:rsid w:val="001901B5"/>
    <w:rsid w:val="001914F4"/>
    <w:rsid w:val="00191812"/>
    <w:rsid w:val="001944F7"/>
    <w:rsid w:val="00194F32"/>
    <w:rsid w:val="00196F2A"/>
    <w:rsid w:val="001A1722"/>
    <w:rsid w:val="001A2699"/>
    <w:rsid w:val="001B1EC1"/>
    <w:rsid w:val="001B6CF0"/>
    <w:rsid w:val="001C1C1E"/>
    <w:rsid w:val="001C2074"/>
    <w:rsid w:val="001C3B07"/>
    <w:rsid w:val="001C3E1C"/>
    <w:rsid w:val="001C5332"/>
    <w:rsid w:val="001C6D1F"/>
    <w:rsid w:val="001D0B3E"/>
    <w:rsid w:val="001D0D5F"/>
    <w:rsid w:val="001D1C6D"/>
    <w:rsid w:val="001D2A6A"/>
    <w:rsid w:val="001D664E"/>
    <w:rsid w:val="001E4FC9"/>
    <w:rsid w:val="001E565C"/>
    <w:rsid w:val="001E6F67"/>
    <w:rsid w:val="001F19DB"/>
    <w:rsid w:val="001F3674"/>
    <w:rsid w:val="001F45BC"/>
    <w:rsid w:val="001F4D8C"/>
    <w:rsid w:val="001F71DD"/>
    <w:rsid w:val="00202B02"/>
    <w:rsid w:val="00203867"/>
    <w:rsid w:val="00205F89"/>
    <w:rsid w:val="00207A8F"/>
    <w:rsid w:val="00213FAF"/>
    <w:rsid w:val="00214FD0"/>
    <w:rsid w:val="00222922"/>
    <w:rsid w:val="00235D6D"/>
    <w:rsid w:val="00236C8B"/>
    <w:rsid w:val="00237017"/>
    <w:rsid w:val="00237AB9"/>
    <w:rsid w:val="00245899"/>
    <w:rsid w:val="00246AC0"/>
    <w:rsid w:val="002474CA"/>
    <w:rsid w:val="00247AE4"/>
    <w:rsid w:val="002504D7"/>
    <w:rsid w:val="00251190"/>
    <w:rsid w:val="0026301E"/>
    <w:rsid w:val="00265740"/>
    <w:rsid w:val="00271DC6"/>
    <w:rsid w:val="002731BF"/>
    <w:rsid w:val="0027408E"/>
    <w:rsid w:val="00283323"/>
    <w:rsid w:val="00284192"/>
    <w:rsid w:val="00291558"/>
    <w:rsid w:val="00296CE1"/>
    <w:rsid w:val="002A5E69"/>
    <w:rsid w:val="002B22B7"/>
    <w:rsid w:val="002B3787"/>
    <w:rsid w:val="002B4D18"/>
    <w:rsid w:val="002B5455"/>
    <w:rsid w:val="002B795D"/>
    <w:rsid w:val="002B7D11"/>
    <w:rsid w:val="002D6FAC"/>
    <w:rsid w:val="002E16F6"/>
    <w:rsid w:val="002E290E"/>
    <w:rsid w:val="002F057B"/>
    <w:rsid w:val="002F3429"/>
    <w:rsid w:val="00306891"/>
    <w:rsid w:val="003069E1"/>
    <w:rsid w:val="0030725A"/>
    <w:rsid w:val="00307411"/>
    <w:rsid w:val="00312D95"/>
    <w:rsid w:val="003144D7"/>
    <w:rsid w:val="003174C2"/>
    <w:rsid w:val="003221A9"/>
    <w:rsid w:val="003331D2"/>
    <w:rsid w:val="00335C85"/>
    <w:rsid w:val="00354E53"/>
    <w:rsid w:val="00363CEF"/>
    <w:rsid w:val="0036757B"/>
    <w:rsid w:val="00376107"/>
    <w:rsid w:val="003776FF"/>
    <w:rsid w:val="003806FF"/>
    <w:rsid w:val="003827DC"/>
    <w:rsid w:val="003847C5"/>
    <w:rsid w:val="00386DAF"/>
    <w:rsid w:val="00391E80"/>
    <w:rsid w:val="0039440E"/>
    <w:rsid w:val="00396076"/>
    <w:rsid w:val="003A07CF"/>
    <w:rsid w:val="003A2A50"/>
    <w:rsid w:val="003A66E2"/>
    <w:rsid w:val="003B0023"/>
    <w:rsid w:val="003B2774"/>
    <w:rsid w:val="003B398F"/>
    <w:rsid w:val="003B7965"/>
    <w:rsid w:val="003C21E6"/>
    <w:rsid w:val="003D002F"/>
    <w:rsid w:val="003D288F"/>
    <w:rsid w:val="003D2C5A"/>
    <w:rsid w:val="003D5347"/>
    <w:rsid w:val="003D7EFF"/>
    <w:rsid w:val="003E36FF"/>
    <w:rsid w:val="003E722E"/>
    <w:rsid w:val="00405CCB"/>
    <w:rsid w:val="004063B8"/>
    <w:rsid w:val="00406E1E"/>
    <w:rsid w:val="00412E2E"/>
    <w:rsid w:val="00415C46"/>
    <w:rsid w:val="00417B43"/>
    <w:rsid w:val="00421E5C"/>
    <w:rsid w:val="0042417D"/>
    <w:rsid w:val="00425CF1"/>
    <w:rsid w:val="0042631A"/>
    <w:rsid w:val="00427C1D"/>
    <w:rsid w:val="00430573"/>
    <w:rsid w:val="00434B31"/>
    <w:rsid w:val="00437C2D"/>
    <w:rsid w:val="00446E37"/>
    <w:rsid w:val="00451131"/>
    <w:rsid w:val="00456ED5"/>
    <w:rsid w:val="00457C39"/>
    <w:rsid w:val="00457F5C"/>
    <w:rsid w:val="004617EB"/>
    <w:rsid w:val="00462414"/>
    <w:rsid w:val="004643A2"/>
    <w:rsid w:val="004657F0"/>
    <w:rsid w:val="00465A27"/>
    <w:rsid w:val="00465C31"/>
    <w:rsid w:val="00471663"/>
    <w:rsid w:val="00474659"/>
    <w:rsid w:val="00476ED4"/>
    <w:rsid w:val="004809D1"/>
    <w:rsid w:val="00484CBC"/>
    <w:rsid w:val="00486B90"/>
    <w:rsid w:val="00492BC0"/>
    <w:rsid w:val="00495012"/>
    <w:rsid w:val="004A60F5"/>
    <w:rsid w:val="004A620B"/>
    <w:rsid w:val="004A782C"/>
    <w:rsid w:val="004B2B6F"/>
    <w:rsid w:val="004B639C"/>
    <w:rsid w:val="004C08B3"/>
    <w:rsid w:val="004C3239"/>
    <w:rsid w:val="004D10C4"/>
    <w:rsid w:val="004D48C7"/>
    <w:rsid w:val="004E2648"/>
    <w:rsid w:val="004E5C7D"/>
    <w:rsid w:val="004F127A"/>
    <w:rsid w:val="005178A3"/>
    <w:rsid w:val="005219A2"/>
    <w:rsid w:val="0052266D"/>
    <w:rsid w:val="005274CB"/>
    <w:rsid w:val="00551D69"/>
    <w:rsid w:val="005523E4"/>
    <w:rsid w:val="0055579E"/>
    <w:rsid w:val="00555BCF"/>
    <w:rsid w:val="00555BF1"/>
    <w:rsid w:val="00557CA3"/>
    <w:rsid w:val="00560657"/>
    <w:rsid w:val="00561267"/>
    <w:rsid w:val="005642A9"/>
    <w:rsid w:val="00565E3E"/>
    <w:rsid w:val="00574441"/>
    <w:rsid w:val="00575153"/>
    <w:rsid w:val="0058056B"/>
    <w:rsid w:val="00581F30"/>
    <w:rsid w:val="00584AFD"/>
    <w:rsid w:val="005876D2"/>
    <w:rsid w:val="00587C58"/>
    <w:rsid w:val="00590A19"/>
    <w:rsid w:val="0059136A"/>
    <w:rsid w:val="005974DF"/>
    <w:rsid w:val="00597BDB"/>
    <w:rsid w:val="005A7DDB"/>
    <w:rsid w:val="005B02E9"/>
    <w:rsid w:val="005B07F2"/>
    <w:rsid w:val="005B1AB7"/>
    <w:rsid w:val="005B1E0E"/>
    <w:rsid w:val="005B2092"/>
    <w:rsid w:val="005B35CA"/>
    <w:rsid w:val="005B5482"/>
    <w:rsid w:val="005B7720"/>
    <w:rsid w:val="005C2A90"/>
    <w:rsid w:val="005C3487"/>
    <w:rsid w:val="005C59EC"/>
    <w:rsid w:val="005D0164"/>
    <w:rsid w:val="005E17C0"/>
    <w:rsid w:val="005E1A6C"/>
    <w:rsid w:val="005E2F40"/>
    <w:rsid w:val="005E7AC9"/>
    <w:rsid w:val="005F354D"/>
    <w:rsid w:val="005F7AC7"/>
    <w:rsid w:val="005F7D97"/>
    <w:rsid w:val="00602FCE"/>
    <w:rsid w:val="00606385"/>
    <w:rsid w:val="006105C5"/>
    <w:rsid w:val="0062540E"/>
    <w:rsid w:val="00625CAB"/>
    <w:rsid w:val="00633702"/>
    <w:rsid w:val="00634D38"/>
    <w:rsid w:val="0063610A"/>
    <w:rsid w:val="006369F3"/>
    <w:rsid w:val="00637984"/>
    <w:rsid w:val="00641A72"/>
    <w:rsid w:val="00645099"/>
    <w:rsid w:val="0067398D"/>
    <w:rsid w:val="0068034A"/>
    <w:rsid w:val="006944A9"/>
    <w:rsid w:val="00695942"/>
    <w:rsid w:val="00695BB1"/>
    <w:rsid w:val="0069797B"/>
    <w:rsid w:val="006A5B16"/>
    <w:rsid w:val="006A5D27"/>
    <w:rsid w:val="006A663F"/>
    <w:rsid w:val="006A6B06"/>
    <w:rsid w:val="006B292A"/>
    <w:rsid w:val="006B6425"/>
    <w:rsid w:val="006B7560"/>
    <w:rsid w:val="006C2354"/>
    <w:rsid w:val="006C59E3"/>
    <w:rsid w:val="006C6288"/>
    <w:rsid w:val="006D12EE"/>
    <w:rsid w:val="006D21A1"/>
    <w:rsid w:val="006D4D85"/>
    <w:rsid w:val="006D582B"/>
    <w:rsid w:val="006E044B"/>
    <w:rsid w:val="006E1E8C"/>
    <w:rsid w:val="006E1E9D"/>
    <w:rsid w:val="006E1F57"/>
    <w:rsid w:val="006E6678"/>
    <w:rsid w:val="00700C78"/>
    <w:rsid w:val="00702BE3"/>
    <w:rsid w:val="0070356D"/>
    <w:rsid w:val="00712874"/>
    <w:rsid w:val="00714A98"/>
    <w:rsid w:val="00723529"/>
    <w:rsid w:val="007252FC"/>
    <w:rsid w:val="007265FD"/>
    <w:rsid w:val="00726E0D"/>
    <w:rsid w:val="0073409C"/>
    <w:rsid w:val="00735BE7"/>
    <w:rsid w:val="007455EC"/>
    <w:rsid w:val="00746ECE"/>
    <w:rsid w:val="00746FBF"/>
    <w:rsid w:val="00754262"/>
    <w:rsid w:val="00763F0F"/>
    <w:rsid w:val="00764EE9"/>
    <w:rsid w:val="0076611E"/>
    <w:rsid w:val="0076692E"/>
    <w:rsid w:val="00766A05"/>
    <w:rsid w:val="00771407"/>
    <w:rsid w:val="007776EA"/>
    <w:rsid w:val="00782BD1"/>
    <w:rsid w:val="007904B0"/>
    <w:rsid w:val="00790C27"/>
    <w:rsid w:val="00792D55"/>
    <w:rsid w:val="0079736A"/>
    <w:rsid w:val="007A29E6"/>
    <w:rsid w:val="007A2F9D"/>
    <w:rsid w:val="007A39D6"/>
    <w:rsid w:val="007B08AA"/>
    <w:rsid w:val="007C5ACF"/>
    <w:rsid w:val="007C768C"/>
    <w:rsid w:val="007D076F"/>
    <w:rsid w:val="007D4822"/>
    <w:rsid w:val="007E21EB"/>
    <w:rsid w:val="007E3E37"/>
    <w:rsid w:val="007F34F0"/>
    <w:rsid w:val="00803025"/>
    <w:rsid w:val="0080347D"/>
    <w:rsid w:val="0080704A"/>
    <w:rsid w:val="00811F60"/>
    <w:rsid w:val="00817434"/>
    <w:rsid w:val="008240FE"/>
    <w:rsid w:val="0083073D"/>
    <w:rsid w:val="00842A68"/>
    <w:rsid w:val="00852C2E"/>
    <w:rsid w:val="0085763D"/>
    <w:rsid w:val="00857AB6"/>
    <w:rsid w:val="008605C3"/>
    <w:rsid w:val="00861070"/>
    <w:rsid w:val="00861198"/>
    <w:rsid w:val="008625FD"/>
    <w:rsid w:val="00862DB2"/>
    <w:rsid w:val="00865273"/>
    <w:rsid w:val="0087341F"/>
    <w:rsid w:val="00876E08"/>
    <w:rsid w:val="0087743C"/>
    <w:rsid w:val="00880EDC"/>
    <w:rsid w:val="008831AE"/>
    <w:rsid w:val="0088495E"/>
    <w:rsid w:val="00893353"/>
    <w:rsid w:val="008947E7"/>
    <w:rsid w:val="008A5902"/>
    <w:rsid w:val="008A662B"/>
    <w:rsid w:val="008A6AB5"/>
    <w:rsid w:val="008B0B6B"/>
    <w:rsid w:val="008B45D9"/>
    <w:rsid w:val="008B60E4"/>
    <w:rsid w:val="008C443B"/>
    <w:rsid w:val="008D1525"/>
    <w:rsid w:val="008D5BB6"/>
    <w:rsid w:val="008E3AE9"/>
    <w:rsid w:val="008E3B7B"/>
    <w:rsid w:val="008E707E"/>
    <w:rsid w:val="008F4EFC"/>
    <w:rsid w:val="008F598D"/>
    <w:rsid w:val="008F5E2E"/>
    <w:rsid w:val="008F6087"/>
    <w:rsid w:val="00900AE4"/>
    <w:rsid w:val="0090100B"/>
    <w:rsid w:val="009016DD"/>
    <w:rsid w:val="00901ECF"/>
    <w:rsid w:val="00902577"/>
    <w:rsid w:val="00904F8D"/>
    <w:rsid w:val="00913173"/>
    <w:rsid w:val="00914032"/>
    <w:rsid w:val="00915003"/>
    <w:rsid w:val="00923F01"/>
    <w:rsid w:val="0093055C"/>
    <w:rsid w:val="009323B0"/>
    <w:rsid w:val="00955107"/>
    <w:rsid w:val="00963102"/>
    <w:rsid w:val="00963D45"/>
    <w:rsid w:val="00980F6F"/>
    <w:rsid w:val="00981C1C"/>
    <w:rsid w:val="00985935"/>
    <w:rsid w:val="0098600C"/>
    <w:rsid w:val="00986135"/>
    <w:rsid w:val="009951C5"/>
    <w:rsid w:val="009968A2"/>
    <w:rsid w:val="009A1B9C"/>
    <w:rsid w:val="009A4F2E"/>
    <w:rsid w:val="009A722E"/>
    <w:rsid w:val="009A7758"/>
    <w:rsid w:val="009A7B2B"/>
    <w:rsid w:val="009B1E4B"/>
    <w:rsid w:val="009B7C1A"/>
    <w:rsid w:val="009C0BB9"/>
    <w:rsid w:val="009D311F"/>
    <w:rsid w:val="009D50B3"/>
    <w:rsid w:val="009E7657"/>
    <w:rsid w:val="009F193A"/>
    <w:rsid w:val="009F5375"/>
    <w:rsid w:val="00A014B3"/>
    <w:rsid w:val="00A040F9"/>
    <w:rsid w:val="00A06D4C"/>
    <w:rsid w:val="00A10C05"/>
    <w:rsid w:val="00A12BA2"/>
    <w:rsid w:val="00A12E3A"/>
    <w:rsid w:val="00A14AC9"/>
    <w:rsid w:val="00A314EA"/>
    <w:rsid w:val="00A330A6"/>
    <w:rsid w:val="00A378D3"/>
    <w:rsid w:val="00A40AA0"/>
    <w:rsid w:val="00A40F0B"/>
    <w:rsid w:val="00A51437"/>
    <w:rsid w:val="00A51CEA"/>
    <w:rsid w:val="00A542B9"/>
    <w:rsid w:val="00A57C94"/>
    <w:rsid w:val="00A57EA7"/>
    <w:rsid w:val="00A6339A"/>
    <w:rsid w:val="00A7257D"/>
    <w:rsid w:val="00A72703"/>
    <w:rsid w:val="00A7468F"/>
    <w:rsid w:val="00A74B74"/>
    <w:rsid w:val="00A76277"/>
    <w:rsid w:val="00A84014"/>
    <w:rsid w:val="00A85C53"/>
    <w:rsid w:val="00A8761D"/>
    <w:rsid w:val="00AA2D76"/>
    <w:rsid w:val="00AA7DC1"/>
    <w:rsid w:val="00AB69B1"/>
    <w:rsid w:val="00AB74D9"/>
    <w:rsid w:val="00AC44DB"/>
    <w:rsid w:val="00AC4DF4"/>
    <w:rsid w:val="00AC55C1"/>
    <w:rsid w:val="00AC7D40"/>
    <w:rsid w:val="00AD59BE"/>
    <w:rsid w:val="00AE05DC"/>
    <w:rsid w:val="00AE0644"/>
    <w:rsid w:val="00AF4772"/>
    <w:rsid w:val="00AF523F"/>
    <w:rsid w:val="00B00719"/>
    <w:rsid w:val="00B0682E"/>
    <w:rsid w:val="00B0792C"/>
    <w:rsid w:val="00B10C09"/>
    <w:rsid w:val="00B11F0B"/>
    <w:rsid w:val="00B17F70"/>
    <w:rsid w:val="00B214FD"/>
    <w:rsid w:val="00B24831"/>
    <w:rsid w:val="00B31F11"/>
    <w:rsid w:val="00B3268E"/>
    <w:rsid w:val="00B35025"/>
    <w:rsid w:val="00B35E82"/>
    <w:rsid w:val="00B40B4D"/>
    <w:rsid w:val="00B52981"/>
    <w:rsid w:val="00B541E6"/>
    <w:rsid w:val="00B547F8"/>
    <w:rsid w:val="00B54FE4"/>
    <w:rsid w:val="00B671AC"/>
    <w:rsid w:val="00B71D9F"/>
    <w:rsid w:val="00B72A67"/>
    <w:rsid w:val="00B83188"/>
    <w:rsid w:val="00B83AF5"/>
    <w:rsid w:val="00B846F6"/>
    <w:rsid w:val="00B96B5E"/>
    <w:rsid w:val="00BA0849"/>
    <w:rsid w:val="00BA3148"/>
    <w:rsid w:val="00BB051D"/>
    <w:rsid w:val="00BB0FDF"/>
    <w:rsid w:val="00BB3BDB"/>
    <w:rsid w:val="00BB41A4"/>
    <w:rsid w:val="00BB7BA6"/>
    <w:rsid w:val="00BC0856"/>
    <w:rsid w:val="00BC3C33"/>
    <w:rsid w:val="00BC55C5"/>
    <w:rsid w:val="00BC69AA"/>
    <w:rsid w:val="00BD426F"/>
    <w:rsid w:val="00BE544C"/>
    <w:rsid w:val="00BF4019"/>
    <w:rsid w:val="00BF4391"/>
    <w:rsid w:val="00BF55D8"/>
    <w:rsid w:val="00BF7317"/>
    <w:rsid w:val="00C00286"/>
    <w:rsid w:val="00C02F94"/>
    <w:rsid w:val="00C0398F"/>
    <w:rsid w:val="00C06743"/>
    <w:rsid w:val="00C13622"/>
    <w:rsid w:val="00C153EC"/>
    <w:rsid w:val="00C306D7"/>
    <w:rsid w:val="00C36455"/>
    <w:rsid w:val="00C367B7"/>
    <w:rsid w:val="00C47C52"/>
    <w:rsid w:val="00C5204A"/>
    <w:rsid w:val="00C53781"/>
    <w:rsid w:val="00C547C4"/>
    <w:rsid w:val="00C54B20"/>
    <w:rsid w:val="00C6183F"/>
    <w:rsid w:val="00C6548F"/>
    <w:rsid w:val="00C76CFB"/>
    <w:rsid w:val="00C84A3C"/>
    <w:rsid w:val="00C85A60"/>
    <w:rsid w:val="00C9215D"/>
    <w:rsid w:val="00C93A36"/>
    <w:rsid w:val="00C97505"/>
    <w:rsid w:val="00CA2D4C"/>
    <w:rsid w:val="00CA3EA8"/>
    <w:rsid w:val="00CA4418"/>
    <w:rsid w:val="00CB0257"/>
    <w:rsid w:val="00CB3032"/>
    <w:rsid w:val="00CB68CF"/>
    <w:rsid w:val="00CB70FA"/>
    <w:rsid w:val="00CB7124"/>
    <w:rsid w:val="00CC189B"/>
    <w:rsid w:val="00CC48BF"/>
    <w:rsid w:val="00CD10E4"/>
    <w:rsid w:val="00CD5E8A"/>
    <w:rsid w:val="00CD60BA"/>
    <w:rsid w:val="00CD75BE"/>
    <w:rsid w:val="00CE6139"/>
    <w:rsid w:val="00CE6149"/>
    <w:rsid w:val="00CE664B"/>
    <w:rsid w:val="00CF090B"/>
    <w:rsid w:val="00CF54C9"/>
    <w:rsid w:val="00CF608F"/>
    <w:rsid w:val="00CF7788"/>
    <w:rsid w:val="00D01847"/>
    <w:rsid w:val="00D0431F"/>
    <w:rsid w:val="00D10046"/>
    <w:rsid w:val="00D11446"/>
    <w:rsid w:val="00D13D85"/>
    <w:rsid w:val="00D324E6"/>
    <w:rsid w:val="00D3687A"/>
    <w:rsid w:val="00D40A39"/>
    <w:rsid w:val="00D440CE"/>
    <w:rsid w:val="00D44E88"/>
    <w:rsid w:val="00D45238"/>
    <w:rsid w:val="00D45A61"/>
    <w:rsid w:val="00D514E8"/>
    <w:rsid w:val="00D522D2"/>
    <w:rsid w:val="00D53087"/>
    <w:rsid w:val="00D53208"/>
    <w:rsid w:val="00D544EB"/>
    <w:rsid w:val="00D54F85"/>
    <w:rsid w:val="00D56E5B"/>
    <w:rsid w:val="00D67CD9"/>
    <w:rsid w:val="00D7053E"/>
    <w:rsid w:val="00D72E46"/>
    <w:rsid w:val="00D7388F"/>
    <w:rsid w:val="00D74DEF"/>
    <w:rsid w:val="00D7544D"/>
    <w:rsid w:val="00D8375A"/>
    <w:rsid w:val="00D83788"/>
    <w:rsid w:val="00D83FDA"/>
    <w:rsid w:val="00D90E7D"/>
    <w:rsid w:val="00D96ACA"/>
    <w:rsid w:val="00DB2555"/>
    <w:rsid w:val="00DC71C0"/>
    <w:rsid w:val="00DD0C37"/>
    <w:rsid w:val="00DD59CA"/>
    <w:rsid w:val="00DD749E"/>
    <w:rsid w:val="00DD7745"/>
    <w:rsid w:val="00DE059A"/>
    <w:rsid w:val="00E022CE"/>
    <w:rsid w:val="00E023F3"/>
    <w:rsid w:val="00E06AA4"/>
    <w:rsid w:val="00E11775"/>
    <w:rsid w:val="00E14C76"/>
    <w:rsid w:val="00E2240E"/>
    <w:rsid w:val="00E236DA"/>
    <w:rsid w:val="00E275C1"/>
    <w:rsid w:val="00E31FE0"/>
    <w:rsid w:val="00E323BD"/>
    <w:rsid w:val="00E33F63"/>
    <w:rsid w:val="00E36D5D"/>
    <w:rsid w:val="00E37D37"/>
    <w:rsid w:val="00E5108E"/>
    <w:rsid w:val="00E552FE"/>
    <w:rsid w:val="00E56381"/>
    <w:rsid w:val="00E61FF6"/>
    <w:rsid w:val="00E62354"/>
    <w:rsid w:val="00E80DAC"/>
    <w:rsid w:val="00E8121C"/>
    <w:rsid w:val="00E82B25"/>
    <w:rsid w:val="00E8457F"/>
    <w:rsid w:val="00E92617"/>
    <w:rsid w:val="00E95645"/>
    <w:rsid w:val="00EA0404"/>
    <w:rsid w:val="00EA0416"/>
    <w:rsid w:val="00EA1412"/>
    <w:rsid w:val="00EA18AB"/>
    <w:rsid w:val="00EA5490"/>
    <w:rsid w:val="00EA5C82"/>
    <w:rsid w:val="00EB16A6"/>
    <w:rsid w:val="00EB37B2"/>
    <w:rsid w:val="00EC14F2"/>
    <w:rsid w:val="00EC1941"/>
    <w:rsid w:val="00EC7D91"/>
    <w:rsid w:val="00ED0004"/>
    <w:rsid w:val="00ED3A2B"/>
    <w:rsid w:val="00ED64CA"/>
    <w:rsid w:val="00ED65EE"/>
    <w:rsid w:val="00EF3F11"/>
    <w:rsid w:val="00EF445C"/>
    <w:rsid w:val="00EF7533"/>
    <w:rsid w:val="00F00B1D"/>
    <w:rsid w:val="00F01EAE"/>
    <w:rsid w:val="00F04BB8"/>
    <w:rsid w:val="00F11B3B"/>
    <w:rsid w:val="00F13356"/>
    <w:rsid w:val="00F15B62"/>
    <w:rsid w:val="00F16194"/>
    <w:rsid w:val="00F22EC6"/>
    <w:rsid w:val="00F25540"/>
    <w:rsid w:val="00F31EA4"/>
    <w:rsid w:val="00F33A06"/>
    <w:rsid w:val="00F370E1"/>
    <w:rsid w:val="00F40DF1"/>
    <w:rsid w:val="00F41D1C"/>
    <w:rsid w:val="00F53A36"/>
    <w:rsid w:val="00F55E9F"/>
    <w:rsid w:val="00F570E5"/>
    <w:rsid w:val="00F650CF"/>
    <w:rsid w:val="00F6604B"/>
    <w:rsid w:val="00F67BB8"/>
    <w:rsid w:val="00F7091E"/>
    <w:rsid w:val="00F70BC0"/>
    <w:rsid w:val="00F71195"/>
    <w:rsid w:val="00F833A0"/>
    <w:rsid w:val="00F8379F"/>
    <w:rsid w:val="00F85DF3"/>
    <w:rsid w:val="00F92A5E"/>
    <w:rsid w:val="00F94A7A"/>
    <w:rsid w:val="00FA32E9"/>
    <w:rsid w:val="00FA38BD"/>
    <w:rsid w:val="00FA4F04"/>
    <w:rsid w:val="00FA571C"/>
    <w:rsid w:val="00FA7E55"/>
    <w:rsid w:val="00FA7E5E"/>
    <w:rsid w:val="00FB178A"/>
    <w:rsid w:val="00FB2D19"/>
    <w:rsid w:val="00FB3978"/>
    <w:rsid w:val="00FB4464"/>
    <w:rsid w:val="00FC18C7"/>
    <w:rsid w:val="00FC1C8F"/>
    <w:rsid w:val="00FD4441"/>
    <w:rsid w:val="00FE67BD"/>
    <w:rsid w:val="00FE703A"/>
    <w:rsid w:val="00FE7729"/>
    <w:rsid w:val="00FF1037"/>
    <w:rsid w:val="00FF18F4"/>
    <w:rsid w:val="00FF26B1"/>
    <w:rsid w:val="00FF3A64"/>
    <w:rsid w:val="00FF69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E8C5ED"/>
  <w14:defaultImageDpi w14:val="32767"/>
  <w15:chartTrackingRefBased/>
  <w15:docId w15:val="{BB936802-328F-41B8-9073-2D71CF815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aliases w:val="正-不空格"/>
    <w:qFormat/>
    <w:rsid w:val="007D4822"/>
    <w:pPr>
      <w:spacing w:line="400" w:lineRule="exact"/>
      <w:jc w:val="both"/>
    </w:pPr>
    <w:rPr>
      <w:rFonts w:ascii="Times New Roman" w:eastAsia="宋体" w:hAnsi="Times New Roman" w:cs="Times New Roman"/>
      <w:kern w:val="0"/>
    </w:rPr>
  </w:style>
  <w:style w:type="paragraph" w:styleId="10">
    <w:name w:val="heading 1"/>
    <w:aliases w:val="标题 1-节能"/>
    <w:basedOn w:val="a"/>
    <w:next w:val="a"/>
    <w:link w:val="11"/>
    <w:uiPriority w:val="9"/>
    <w:qFormat/>
    <w:rsid w:val="00900AE4"/>
    <w:pPr>
      <w:keepNext/>
      <w:keepLines/>
      <w:adjustRightInd w:val="0"/>
      <w:snapToGrid w:val="0"/>
      <w:spacing w:beforeLines="50" w:before="50" w:afterLines="50" w:after="50"/>
      <w:jc w:val="center"/>
      <w:outlineLvl w:val="0"/>
    </w:pPr>
    <w:rPr>
      <w:rFonts w:asciiTheme="minorHAnsi" w:eastAsia="黑体" w:hAnsiTheme="minorHAnsi" w:cstheme="minorBidi"/>
      <w:bCs/>
      <w:kern w:val="44"/>
      <w:sz w:val="32"/>
      <w:szCs w:val="44"/>
    </w:rPr>
  </w:style>
  <w:style w:type="paragraph" w:styleId="2">
    <w:name w:val="heading 2"/>
    <w:aliases w:val="标题 2-节能"/>
    <w:basedOn w:val="a"/>
    <w:next w:val="a"/>
    <w:link w:val="20"/>
    <w:uiPriority w:val="9"/>
    <w:qFormat/>
    <w:rsid w:val="0000687C"/>
    <w:pPr>
      <w:adjustRightInd w:val="0"/>
      <w:snapToGrid w:val="0"/>
      <w:spacing w:beforeLines="50" w:before="50" w:afterLines="50" w:after="50"/>
      <w:outlineLvl w:val="1"/>
    </w:pPr>
    <w:rPr>
      <w:rFonts w:asciiTheme="minorHAnsi" w:eastAsia="黑体" w:hAnsiTheme="minorHAnsi" w:cs="宋体"/>
      <w:bCs/>
      <w:kern w:val="2"/>
      <w:sz w:val="30"/>
      <w:szCs w:val="36"/>
    </w:rPr>
  </w:style>
  <w:style w:type="paragraph" w:styleId="3">
    <w:name w:val="heading 3"/>
    <w:aliases w:val="四级标题——要改成正文"/>
    <w:basedOn w:val="a"/>
    <w:next w:val="a"/>
    <w:link w:val="30"/>
    <w:unhideWhenUsed/>
    <w:rsid w:val="00B40B4D"/>
    <w:pPr>
      <w:keepNext/>
      <w:keepLines/>
      <w:widowControl w:val="0"/>
      <w:ind w:firstLineChars="200" w:firstLine="200"/>
      <w:outlineLvl w:val="2"/>
    </w:pPr>
    <w:rPr>
      <w:rFonts w:asciiTheme="minorHAnsi" w:eastAsiaTheme="minorEastAsia" w:hAnsiTheme="minorHAnsi" w:cs="Times New Roman (正文 CS 字体)"/>
      <w:bCs/>
      <w:kern w:val="2"/>
      <w:szCs w:val="32"/>
    </w:rPr>
  </w:style>
  <w:style w:type="paragraph" w:styleId="4">
    <w:name w:val="heading 4"/>
    <w:basedOn w:val="a"/>
    <w:next w:val="a"/>
    <w:link w:val="40"/>
    <w:uiPriority w:val="9"/>
    <w:semiHidden/>
    <w:unhideWhenUsed/>
    <w:qFormat/>
    <w:rsid w:val="00E323BD"/>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3847C5"/>
    <w:pPr>
      <w:keepNext/>
      <w:keepLines/>
      <w:spacing w:before="280" w:after="290" w:line="376" w:lineRule="atLeast"/>
      <w:outlineLvl w:val="4"/>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aliases w:val="标题 1-节能 字符"/>
    <w:basedOn w:val="a0"/>
    <w:link w:val="10"/>
    <w:uiPriority w:val="9"/>
    <w:qFormat/>
    <w:rsid w:val="00900AE4"/>
    <w:rPr>
      <w:rFonts w:eastAsia="黑体"/>
      <w:bCs/>
      <w:kern w:val="44"/>
      <w:sz w:val="32"/>
      <w:szCs w:val="44"/>
    </w:rPr>
  </w:style>
  <w:style w:type="paragraph" w:customStyle="1" w:styleId="a3">
    <w:name w:val="一级标题"/>
    <w:basedOn w:val="10"/>
    <w:next w:val="a"/>
    <w:qFormat/>
    <w:rsid w:val="003847C5"/>
    <w:pPr>
      <w:spacing w:beforeLines="0" w:before="0" w:afterLines="0" w:after="0"/>
      <w:textAlignment w:val="center"/>
    </w:pPr>
    <w:rPr>
      <w:rFonts w:ascii="Times New Roman" w:hAnsi="Times New Roman" w:cs="Times New Roman (正文 CS 字体)"/>
    </w:rPr>
  </w:style>
  <w:style w:type="paragraph" w:customStyle="1" w:styleId="a4">
    <w:name w:val="二级标题"/>
    <w:basedOn w:val="a"/>
    <w:qFormat/>
    <w:rsid w:val="003847C5"/>
    <w:pPr>
      <w:textAlignment w:val="center"/>
      <w:outlineLvl w:val="1"/>
    </w:pPr>
    <w:rPr>
      <w:rFonts w:eastAsia="黑体"/>
      <w:bCs/>
      <w:sz w:val="30"/>
    </w:rPr>
  </w:style>
  <w:style w:type="paragraph" w:customStyle="1" w:styleId="a5">
    <w:name w:val="三级标题"/>
    <w:basedOn w:val="a"/>
    <w:qFormat/>
    <w:rsid w:val="003847C5"/>
    <w:pPr>
      <w:textAlignment w:val="center"/>
      <w:outlineLvl w:val="2"/>
    </w:pPr>
    <w:rPr>
      <w:rFonts w:eastAsia="黑体"/>
      <w:sz w:val="28"/>
    </w:rPr>
  </w:style>
  <w:style w:type="paragraph" w:customStyle="1" w:styleId="-">
    <w:name w:val="正-空格"/>
    <w:basedOn w:val="a"/>
    <w:qFormat/>
    <w:rsid w:val="003847C5"/>
    <w:pPr>
      <w:ind w:firstLineChars="200" w:firstLine="200"/>
      <w:textAlignment w:val="center"/>
    </w:pPr>
  </w:style>
  <w:style w:type="table" w:customStyle="1" w:styleId="a6">
    <w:name w:val="图表正文"/>
    <w:basedOn w:val="a1"/>
    <w:uiPriority w:val="99"/>
    <w:rsid w:val="0001630D"/>
    <w:rPr>
      <w:rFonts w:ascii="Times New Roman" w:eastAsia="宋体" w:hAnsi="Times New Roman" w:cs="Times New Roman"/>
      <w:kern w:val="0"/>
      <w:sz w:val="21"/>
      <w:szCs w:val="20"/>
    </w:rPr>
    <w:tblPr>
      <w:tblBorders>
        <w:top w:val="single" w:sz="4" w:space="0" w:color="auto"/>
        <w:bottom w:val="single" w:sz="4" w:space="0" w:color="auto"/>
      </w:tblBorders>
    </w:tblPr>
  </w:style>
  <w:style w:type="paragraph" w:styleId="TOC1">
    <w:name w:val="toc 1"/>
    <w:aliases w:val="一级标题-学位论文"/>
    <w:basedOn w:val="a"/>
    <w:next w:val="a"/>
    <w:link w:val="TOC10"/>
    <w:uiPriority w:val="39"/>
    <w:unhideWhenUsed/>
    <w:qFormat/>
    <w:rsid w:val="0001630D"/>
    <w:pPr>
      <w:spacing w:beforeLines="50" w:before="50" w:afterLines="50" w:after="50"/>
    </w:pPr>
    <w:rPr>
      <w:rFonts w:asciiTheme="minorHAnsi" w:eastAsia="黑体" w:hAnsiTheme="minorHAnsi" w:cs="黑体"/>
      <w:bCs/>
      <w:caps/>
      <w:sz w:val="32"/>
    </w:rPr>
  </w:style>
  <w:style w:type="character" w:customStyle="1" w:styleId="TOC10">
    <w:name w:val="TOC 1 字符"/>
    <w:aliases w:val="一级标题-学位论文 字符"/>
    <w:link w:val="TOC1"/>
    <w:uiPriority w:val="39"/>
    <w:qFormat/>
    <w:rsid w:val="0001630D"/>
    <w:rPr>
      <w:rFonts w:eastAsia="黑体" w:cs="黑体"/>
      <w:bCs/>
      <w:caps/>
      <w:sz w:val="32"/>
    </w:rPr>
  </w:style>
  <w:style w:type="paragraph" w:customStyle="1" w:styleId="12">
    <w:name w:val="样式1"/>
    <w:basedOn w:val="4"/>
    <w:rsid w:val="00E323BD"/>
    <w:pPr>
      <w:spacing w:before="0" w:after="0" w:line="400" w:lineRule="exact"/>
      <w:ind w:firstLineChars="200" w:firstLine="200"/>
    </w:pPr>
    <w:rPr>
      <w:rFonts w:ascii="Times New Roman" w:eastAsia="宋体" w:hAnsi="Times New Roman" w:cs="MS Gothic"/>
      <w:sz w:val="24"/>
    </w:rPr>
  </w:style>
  <w:style w:type="character" w:customStyle="1" w:styleId="40">
    <w:name w:val="标题 4 字符"/>
    <w:basedOn w:val="a0"/>
    <w:link w:val="4"/>
    <w:uiPriority w:val="9"/>
    <w:semiHidden/>
    <w:rsid w:val="00E323BD"/>
    <w:rPr>
      <w:rFonts w:asciiTheme="majorHAnsi" w:eastAsiaTheme="majorEastAsia" w:hAnsiTheme="majorHAnsi" w:cstheme="majorBidi"/>
      <w:b/>
      <w:bCs/>
      <w:sz w:val="28"/>
      <w:szCs w:val="28"/>
    </w:rPr>
  </w:style>
  <w:style w:type="paragraph" w:customStyle="1" w:styleId="a7">
    <w:name w:val="四级"/>
    <w:basedOn w:val="4"/>
    <w:rsid w:val="009A7758"/>
    <w:pPr>
      <w:spacing w:before="0" w:after="0" w:line="400" w:lineRule="exact"/>
    </w:pPr>
    <w:rPr>
      <w:rFonts w:ascii="Times New Roman" w:eastAsia="宋体" w:hAnsi="Times New Roman" w:cs="MS Gothic"/>
      <w:sz w:val="24"/>
    </w:rPr>
  </w:style>
  <w:style w:type="paragraph" w:customStyle="1" w:styleId="-0">
    <w:name w:val="四级标题-改成正文"/>
    <w:basedOn w:val="4"/>
    <w:next w:val="-"/>
    <w:qFormat/>
    <w:rsid w:val="003847C5"/>
    <w:pPr>
      <w:spacing w:before="0" w:after="0" w:line="400" w:lineRule="exact"/>
      <w:ind w:firstLineChars="200" w:firstLine="200"/>
    </w:pPr>
    <w:rPr>
      <w:rFonts w:ascii="Times New Roman" w:eastAsia="宋体" w:hAnsi="Times New Roman" w:cs="MS Gothic"/>
      <w:b w:val="0"/>
      <w:sz w:val="24"/>
    </w:rPr>
  </w:style>
  <w:style w:type="character" w:customStyle="1" w:styleId="20">
    <w:name w:val="标题 2 字符"/>
    <w:aliases w:val="标题 2-节能 字符"/>
    <w:link w:val="2"/>
    <w:uiPriority w:val="9"/>
    <w:qFormat/>
    <w:rsid w:val="0000687C"/>
    <w:rPr>
      <w:rFonts w:eastAsia="黑体" w:cs="宋体"/>
      <w:bCs/>
      <w:sz w:val="30"/>
      <w:szCs w:val="36"/>
    </w:rPr>
  </w:style>
  <w:style w:type="character" w:customStyle="1" w:styleId="30">
    <w:name w:val="标题 3 字符"/>
    <w:aliases w:val="四级标题——要改成正文 字符"/>
    <w:basedOn w:val="a0"/>
    <w:link w:val="3"/>
    <w:rsid w:val="00B40B4D"/>
    <w:rPr>
      <w:rFonts w:cs="Times New Roman (正文 CS 字体)"/>
      <w:bCs/>
      <w:szCs w:val="32"/>
    </w:rPr>
  </w:style>
  <w:style w:type="paragraph" w:customStyle="1" w:styleId="-1">
    <w:name w:val="正-节能"/>
    <w:basedOn w:val="a"/>
    <w:rsid w:val="00D67CD9"/>
    <w:pPr>
      <w:ind w:firstLineChars="200" w:firstLine="200"/>
    </w:pPr>
  </w:style>
  <w:style w:type="paragraph" w:customStyle="1" w:styleId="1-">
    <w:name w:val="标题1-节能"/>
    <w:basedOn w:val="a"/>
    <w:link w:val="1-0"/>
    <w:rsid w:val="004A60F5"/>
    <w:pPr>
      <w:widowControl w:val="0"/>
      <w:spacing w:beforeLines="50" w:before="50" w:afterLines="50" w:after="50"/>
      <w:jc w:val="center"/>
      <w:outlineLvl w:val="0"/>
    </w:pPr>
    <w:rPr>
      <w:rFonts w:eastAsia="黑体"/>
      <w:kern w:val="2"/>
      <w:sz w:val="32"/>
      <w:szCs w:val="30"/>
    </w:rPr>
  </w:style>
  <w:style w:type="character" w:customStyle="1" w:styleId="1-0">
    <w:name w:val="标题1-节能字符"/>
    <w:basedOn w:val="a0"/>
    <w:link w:val="1-"/>
    <w:qFormat/>
    <w:rsid w:val="004A60F5"/>
    <w:rPr>
      <w:rFonts w:ascii="Times New Roman" w:eastAsia="黑体" w:hAnsi="Times New Roman" w:cs="Times New Roman"/>
      <w:sz w:val="32"/>
      <w:szCs w:val="30"/>
    </w:rPr>
  </w:style>
  <w:style w:type="paragraph" w:customStyle="1" w:styleId="2-">
    <w:name w:val="标题2-节能"/>
    <w:basedOn w:val="a"/>
    <w:link w:val="2-0"/>
    <w:rsid w:val="0000687C"/>
    <w:pPr>
      <w:widowControl w:val="0"/>
      <w:spacing w:beforeLines="50" w:before="50" w:afterLines="50" w:after="50"/>
    </w:pPr>
    <w:rPr>
      <w:rFonts w:eastAsia="黑体"/>
      <w:kern w:val="2"/>
      <w:sz w:val="30"/>
      <w:szCs w:val="30"/>
    </w:rPr>
  </w:style>
  <w:style w:type="character" w:customStyle="1" w:styleId="2-0">
    <w:name w:val="标题2-节能字符"/>
    <w:basedOn w:val="a0"/>
    <w:link w:val="2-"/>
    <w:qFormat/>
    <w:rsid w:val="0000687C"/>
    <w:rPr>
      <w:rFonts w:ascii="Times New Roman" w:eastAsia="黑体" w:hAnsi="Times New Roman" w:cs="Times New Roman"/>
      <w:sz w:val="30"/>
      <w:szCs w:val="30"/>
    </w:rPr>
  </w:style>
  <w:style w:type="paragraph" w:styleId="a8">
    <w:name w:val="Title"/>
    <w:aliases w:val="标题1"/>
    <w:basedOn w:val="a"/>
    <w:next w:val="a"/>
    <w:link w:val="a9"/>
    <w:uiPriority w:val="10"/>
    <w:qFormat/>
    <w:rsid w:val="001901B5"/>
    <w:pPr>
      <w:widowControl w:val="0"/>
      <w:spacing w:before="120" w:after="120"/>
      <w:jc w:val="center"/>
      <w:outlineLvl w:val="0"/>
    </w:pPr>
    <w:rPr>
      <w:rFonts w:asciiTheme="minorHAnsi" w:eastAsiaTheme="minorEastAsia" w:hAnsiTheme="minorHAnsi" w:cstheme="majorBidi"/>
      <w:bCs/>
      <w:kern w:val="2"/>
      <w:szCs w:val="32"/>
    </w:rPr>
  </w:style>
  <w:style w:type="character" w:customStyle="1" w:styleId="a9">
    <w:name w:val="标题 字符"/>
    <w:aliases w:val="标题1 字符"/>
    <w:basedOn w:val="a0"/>
    <w:link w:val="a8"/>
    <w:uiPriority w:val="10"/>
    <w:rsid w:val="001901B5"/>
    <w:rPr>
      <w:rFonts w:cstheme="majorBidi"/>
      <w:bCs/>
      <w:szCs w:val="32"/>
    </w:rPr>
  </w:style>
  <w:style w:type="paragraph" w:customStyle="1" w:styleId="3-">
    <w:name w:val="标题3-节能"/>
    <w:basedOn w:val="a"/>
    <w:rsid w:val="001D0D5F"/>
    <w:pPr>
      <w:spacing w:beforeLines="50" w:before="50" w:afterLines="50" w:after="50"/>
      <w:textAlignment w:val="center"/>
      <w:outlineLvl w:val="2"/>
    </w:pPr>
    <w:rPr>
      <w:rFonts w:eastAsia="黑体"/>
      <w:sz w:val="28"/>
    </w:rPr>
  </w:style>
  <w:style w:type="numbering" w:customStyle="1" w:styleId="1">
    <w:name w:val="标1"/>
    <w:uiPriority w:val="99"/>
    <w:rsid w:val="00B17F70"/>
    <w:pPr>
      <w:numPr>
        <w:numId w:val="1"/>
      </w:numPr>
    </w:pPr>
  </w:style>
  <w:style w:type="paragraph" w:customStyle="1" w:styleId="aa">
    <w:name w:val="摘要"/>
    <w:basedOn w:val="10"/>
    <w:qFormat/>
    <w:rsid w:val="003847C5"/>
    <w:pPr>
      <w:spacing w:beforeLines="0" w:before="0" w:afterLines="0" w:after="0"/>
    </w:pPr>
    <w:rPr>
      <w:rFonts w:ascii="Times New Roman" w:hAnsi="Times New Roman" w:cs="MS Gothic"/>
    </w:rPr>
  </w:style>
  <w:style w:type="paragraph" w:customStyle="1" w:styleId="ab">
    <w:name w:val="五级标题——改成正文"/>
    <w:basedOn w:val="5"/>
    <w:qFormat/>
    <w:rsid w:val="003847C5"/>
    <w:pPr>
      <w:spacing w:before="0" w:after="0" w:line="400" w:lineRule="exact"/>
      <w:ind w:firstLineChars="200" w:firstLine="200"/>
    </w:pPr>
    <w:rPr>
      <w:b w:val="0"/>
      <w:sz w:val="24"/>
    </w:rPr>
  </w:style>
  <w:style w:type="paragraph" w:customStyle="1" w:styleId="ac">
    <w:name w:val="图表说明"/>
    <w:basedOn w:val="a"/>
    <w:qFormat/>
    <w:rsid w:val="003847C5"/>
    <w:rPr>
      <w:sz w:val="21"/>
    </w:rPr>
  </w:style>
  <w:style w:type="character" w:customStyle="1" w:styleId="50">
    <w:name w:val="标题 5 字符"/>
    <w:basedOn w:val="a0"/>
    <w:link w:val="5"/>
    <w:uiPriority w:val="9"/>
    <w:semiHidden/>
    <w:rsid w:val="003847C5"/>
    <w:rPr>
      <w:rFonts w:ascii="Times New Roman" w:eastAsia="宋体" w:hAnsi="Times New Roman" w:cs="Times New Roman"/>
      <w:b/>
      <w:bCs/>
      <w:kern w:val="0"/>
      <w:sz w:val="28"/>
      <w:szCs w:val="28"/>
    </w:rPr>
  </w:style>
  <w:style w:type="paragraph" w:customStyle="1" w:styleId="EndNoteBibliographyTitle">
    <w:name w:val="EndNote Bibliography Title"/>
    <w:basedOn w:val="a"/>
    <w:link w:val="EndNoteBibliographyTitle0"/>
    <w:rsid w:val="00BF55D8"/>
    <w:pPr>
      <w:jc w:val="center"/>
    </w:pPr>
  </w:style>
  <w:style w:type="character" w:customStyle="1" w:styleId="EndNoteBibliographyTitle0">
    <w:name w:val="EndNote Bibliography Title 字符"/>
    <w:basedOn w:val="a0"/>
    <w:link w:val="EndNoteBibliographyTitle"/>
    <w:rsid w:val="00BF55D8"/>
    <w:rPr>
      <w:rFonts w:ascii="Times New Roman" w:eastAsia="宋体" w:hAnsi="Times New Roman" w:cs="Times New Roman"/>
      <w:kern w:val="0"/>
    </w:rPr>
  </w:style>
  <w:style w:type="paragraph" w:customStyle="1" w:styleId="EndNoteBibliography">
    <w:name w:val="EndNote Bibliography"/>
    <w:basedOn w:val="a"/>
    <w:link w:val="EndNoteBibliography0"/>
    <w:rsid w:val="00BF55D8"/>
    <w:pPr>
      <w:spacing w:line="240" w:lineRule="exact"/>
    </w:pPr>
  </w:style>
  <w:style w:type="character" w:customStyle="1" w:styleId="EndNoteBibliography0">
    <w:name w:val="EndNote Bibliography 字符"/>
    <w:basedOn w:val="a0"/>
    <w:link w:val="EndNoteBibliography"/>
    <w:rsid w:val="00BF55D8"/>
    <w:rPr>
      <w:rFonts w:ascii="Times New Roman" w:eastAsia="宋体" w:hAnsi="Times New Roman" w:cs="Times New Roman"/>
      <w:kern w:val="0"/>
    </w:rPr>
  </w:style>
  <w:style w:type="character" w:styleId="ad">
    <w:name w:val="Hyperlink"/>
    <w:basedOn w:val="a0"/>
    <w:uiPriority w:val="99"/>
    <w:unhideWhenUsed/>
    <w:rsid w:val="00BF55D8"/>
    <w:rPr>
      <w:color w:val="0563C1" w:themeColor="hyperlink"/>
      <w:u w:val="single"/>
    </w:rPr>
  </w:style>
  <w:style w:type="character" w:styleId="ae">
    <w:name w:val="Unresolved Mention"/>
    <w:basedOn w:val="a0"/>
    <w:uiPriority w:val="99"/>
    <w:rsid w:val="00BF55D8"/>
    <w:rPr>
      <w:color w:val="605E5C"/>
      <w:shd w:val="clear" w:color="auto" w:fill="E1DFDD"/>
    </w:rPr>
  </w:style>
  <w:style w:type="paragraph" w:styleId="af">
    <w:name w:val="List Paragraph"/>
    <w:basedOn w:val="a"/>
    <w:uiPriority w:val="34"/>
    <w:qFormat/>
    <w:rsid w:val="001E6F67"/>
    <w:pPr>
      <w:ind w:firstLineChars="200" w:firstLine="420"/>
    </w:pPr>
  </w:style>
  <w:style w:type="paragraph" w:styleId="af0">
    <w:name w:val="footer"/>
    <w:basedOn w:val="a"/>
    <w:link w:val="af1"/>
    <w:uiPriority w:val="99"/>
    <w:unhideWhenUsed/>
    <w:rsid w:val="00C02F94"/>
    <w:pPr>
      <w:tabs>
        <w:tab w:val="center" w:pos="4153"/>
        <w:tab w:val="right" w:pos="8306"/>
      </w:tabs>
      <w:snapToGrid w:val="0"/>
      <w:spacing w:line="240" w:lineRule="atLeast"/>
      <w:jc w:val="left"/>
    </w:pPr>
    <w:rPr>
      <w:sz w:val="18"/>
      <w:szCs w:val="18"/>
    </w:rPr>
  </w:style>
  <w:style w:type="character" w:customStyle="1" w:styleId="af1">
    <w:name w:val="页脚 字符"/>
    <w:basedOn w:val="a0"/>
    <w:link w:val="af0"/>
    <w:uiPriority w:val="99"/>
    <w:rsid w:val="00C02F94"/>
    <w:rPr>
      <w:rFonts w:ascii="Times New Roman" w:eastAsia="宋体" w:hAnsi="Times New Roman" w:cs="Times New Roman"/>
      <w:kern w:val="0"/>
      <w:sz w:val="18"/>
      <w:szCs w:val="18"/>
    </w:rPr>
  </w:style>
  <w:style w:type="character" w:styleId="af2">
    <w:name w:val="page number"/>
    <w:basedOn w:val="a0"/>
    <w:uiPriority w:val="99"/>
    <w:semiHidden/>
    <w:unhideWhenUsed/>
    <w:rsid w:val="00C02F94"/>
  </w:style>
  <w:style w:type="paragraph" w:styleId="af3">
    <w:name w:val="header"/>
    <w:basedOn w:val="a"/>
    <w:link w:val="af4"/>
    <w:uiPriority w:val="99"/>
    <w:unhideWhenUsed/>
    <w:rsid w:val="00E9564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f4">
    <w:name w:val="页眉 字符"/>
    <w:basedOn w:val="a0"/>
    <w:link w:val="af3"/>
    <w:uiPriority w:val="99"/>
    <w:rsid w:val="00E95645"/>
    <w:rPr>
      <w:rFonts w:ascii="Times New Roman" w:eastAsia="宋体"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ocuments\&#33258;&#23450;&#20041;%20Office%20&#27169;&#26495;\&#37325;&#22823;&#35770;&#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重大论文模板.dotx</Template>
  <TotalTime>5</TotalTime>
  <Pages>1</Pages>
  <Words>71</Words>
  <Characters>406</Characters>
  <Application>Microsoft Office Word</Application>
  <DocSecurity>0</DocSecurity>
  <Lines>3</Lines>
  <Paragraphs>1</Paragraphs>
  <ScaleCrop>false</ScaleCrop>
  <Company/>
  <LinksUpToDate>false</LinksUpToDate>
  <CharactersWithSpaces>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cui wenjing</cp:lastModifiedBy>
  <cp:revision>1</cp:revision>
  <dcterms:created xsi:type="dcterms:W3CDTF">2022-11-09T01:21:00Z</dcterms:created>
  <dcterms:modified xsi:type="dcterms:W3CDTF">2022-11-09T01:26:00Z</dcterms:modified>
</cp:coreProperties>
</file>