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D059444" w14:textId="7CCC9758" w:rsidR="00994A3D" w:rsidRPr="00994A3D" w:rsidRDefault="00654E8F" w:rsidP="0001436A">
      <w:pPr>
        <w:pStyle w:val="1"/>
      </w:pPr>
      <w:r w:rsidRPr="00994A3D">
        <w:t>Supplementary Tables</w:t>
      </w:r>
    </w:p>
    <w:p w14:paraId="263A2A6E" w14:textId="77777777" w:rsidR="00ED1C45" w:rsidRPr="00ED1C45" w:rsidRDefault="00ED1C45" w:rsidP="00ED1C45">
      <w:pPr>
        <w:ind w:firstLineChars="100" w:firstLine="240"/>
        <w:jc w:val="center"/>
        <w:rPr>
          <w:rFonts w:cs="Times New Roman"/>
        </w:rPr>
      </w:pPr>
      <w:r w:rsidRPr="00ED1C45">
        <w:rPr>
          <w:rFonts w:cs="Times New Roman"/>
        </w:rPr>
        <w:t>Table 1. General demographic data (n = 121)</w:t>
      </w:r>
    </w:p>
    <w:tbl>
      <w:tblPr>
        <w:tblW w:w="864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552"/>
        <w:gridCol w:w="1701"/>
        <w:gridCol w:w="2126"/>
      </w:tblGrid>
      <w:tr w:rsidR="00ED1C45" w:rsidRPr="00ED1C45" w14:paraId="5E2244AA" w14:textId="77777777" w:rsidTr="00B92258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7A78D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Item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7B3A8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Group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8240F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03F6D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n%</w:t>
            </w:r>
          </w:p>
        </w:tc>
      </w:tr>
      <w:tr w:rsidR="00ED1C45" w:rsidRPr="00ED1C45" w14:paraId="7F124B93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B1196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Sex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296B7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Male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0CEAF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91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9F79D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75.2</w:t>
            </w:r>
          </w:p>
        </w:tc>
      </w:tr>
      <w:tr w:rsidR="00ED1C45" w:rsidRPr="00ED1C45" w14:paraId="6B688BA3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7BEA4D1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669D8EE0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Female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57F27E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29A9E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24.8</w:t>
            </w:r>
          </w:p>
        </w:tc>
      </w:tr>
      <w:tr w:rsidR="00ED1C45" w:rsidRPr="00ED1C45" w14:paraId="74D3CC3C" w14:textId="77777777" w:rsidTr="00B92258">
        <w:trPr>
          <w:trHeight w:val="280"/>
          <w:jc w:val="center"/>
        </w:trPr>
        <w:tc>
          <w:tcPr>
            <w:tcW w:w="2268" w:type="dxa"/>
            <w:shd w:val="clear" w:color="auto" w:fill="auto"/>
            <w:noWrap/>
            <w:vAlign w:val="center"/>
          </w:tcPr>
          <w:p w14:paraId="24C1E24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Nation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3D13880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Han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5554A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19D265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100.0</w:t>
            </w:r>
          </w:p>
        </w:tc>
      </w:tr>
      <w:tr w:rsidR="00ED1C45" w:rsidRPr="00ED1C45" w14:paraId="19B149EA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7C4F1FB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Career</w:t>
            </w:r>
          </w:p>
        </w:tc>
        <w:tc>
          <w:tcPr>
            <w:tcW w:w="2552" w:type="dxa"/>
            <w:shd w:val="clear" w:color="auto" w:fill="auto"/>
            <w:noWrap/>
          </w:tcPr>
          <w:p w14:paraId="027FB9E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Worker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90C468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6F9D6C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17.4</w:t>
            </w:r>
          </w:p>
        </w:tc>
      </w:tr>
      <w:tr w:rsidR="00ED1C45" w:rsidRPr="00ED1C45" w14:paraId="19E3CCCA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416D63A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1C941E9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Farmer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966271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55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F5E1C9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45.4</w:t>
            </w:r>
          </w:p>
        </w:tc>
      </w:tr>
      <w:tr w:rsidR="00ED1C45" w:rsidRPr="00ED1C45" w14:paraId="107CDB0D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53342305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12305527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Teacher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33F86F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728BA39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3.3</w:t>
            </w:r>
          </w:p>
        </w:tc>
      </w:tr>
      <w:tr w:rsidR="00ED1C45" w:rsidRPr="00ED1C45" w14:paraId="3AA919F3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20EC39F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2179AEE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Civil servant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3871E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4772A94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2.5</w:t>
            </w:r>
          </w:p>
        </w:tc>
      </w:tr>
      <w:tr w:rsidR="00ED1C45" w:rsidRPr="00ED1C45" w14:paraId="026EB515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0455633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5ACCB41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Individual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A2682A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6FB490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9.9</w:t>
            </w:r>
          </w:p>
        </w:tc>
      </w:tr>
      <w:tr w:rsidR="00ED1C45" w:rsidRPr="00ED1C45" w14:paraId="41419BB7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6C25A604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7B5EDAE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Other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0156B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B679EB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21.5</w:t>
            </w:r>
          </w:p>
        </w:tc>
      </w:tr>
      <w:tr w:rsidR="00ED1C45" w:rsidRPr="00ED1C45" w14:paraId="05E0063E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0CFFA5C5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Education</w:t>
            </w:r>
          </w:p>
        </w:tc>
        <w:tc>
          <w:tcPr>
            <w:tcW w:w="2552" w:type="dxa"/>
            <w:shd w:val="clear" w:color="auto" w:fill="auto"/>
            <w:noWrap/>
          </w:tcPr>
          <w:p w14:paraId="4687301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Primary school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4D8F3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97B2FA7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29.8</w:t>
            </w:r>
          </w:p>
        </w:tc>
      </w:tr>
      <w:tr w:rsidR="00ED1C45" w:rsidRPr="00ED1C45" w14:paraId="035E0A57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7E5C33A3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3236007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Junior high school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CBD49B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4C20C4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33.8</w:t>
            </w:r>
          </w:p>
        </w:tc>
      </w:tr>
      <w:tr w:rsidR="00ED1C45" w:rsidRPr="00ED1C45" w14:paraId="48D3492B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49BF597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4CD7E400" w14:textId="77777777" w:rsidR="00ED1C45" w:rsidRPr="00ED1C45" w:rsidRDefault="00ED1C45" w:rsidP="00B92258">
            <w:pPr>
              <w:rPr>
                <w:color w:val="000000"/>
              </w:rPr>
            </w:pPr>
            <w:r w:rsidRPr="00ED1C45">
              <w:t>High school or technical secondary school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152AF9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C25FFC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24.8</w:t>
            </w:r>
          </w:p>
        </w:tc>
      </w:tr>
      <w:tr w:rsidR="00ED1C45" w:rsidRPr="00ED1C45" w14:paraId="3ED605ED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6CAACD7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6F9915B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Junior college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E2CC0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BAB59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9.9</w:t>
            </w:r>
          </w:p>
        </w:tc>
      </w:tr>
      <w:tr w:rsidR="00ED1C45" w:rsidRPr="00ED1C45" w14:paraId="33BA556E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33AE3049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3C7F3C88" w14:textId="77777777" w:rsidR="00ED1C45" w:rsidRPr="00ED1C45" w:rsidRDefault="00ED1C45" w:rsidP="00B92258">
            <w:pPr>
              <w:rPr>
                <w:color w:val="000000"/>
              </w:rPr>
            </w:pPr>
            <w:r w:rsidRPr="00ED1C45">
              <w:t>Bachelor degree and above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8420957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86D49F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1.7</w:t>
            </w:r>
          </w:p>
        </w:tc>
      </w:tr>
      <w:tr w:rsidR="00ED1C45" w:rsidRPr="00ED1C45" w14:paraId="149AA63D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0E6C1D4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Economic status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64AAF43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Poor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68E01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54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B6AA077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44.6</w:t>
            </w:r>
          </w:p>
        </w:tc>
      </w:tr>
      <w:tr w:rsidR="00ED1C45" w:rsidRPr="00ED1C45" w14:paraId="4F4670A8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0BE81DB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62C7FD9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D58987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55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DD1A4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45.5</w:t>
            </w:r>
          </w:p>
        </w:tc>
      </w:tr>
      <w:tr w:rsidR="00ED1C45" w:rsidRPr="00ED1C45" w14:paraId="1F15929E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5C5CCCD3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6F2A94C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Good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F9AF6E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6FFD185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9.9</w:t>
            </w:r>
          </w:p>
        </w:tc>
      </w:tr>
      <w:tr w:rsidR="00ED1C45" w:rsidRPr="00ED1C45" w14:paraId="7E878F2A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19A66CD3" w14:textId="77777777" w:rsidR="00ED1C45" w:rsidRPr="00ED1C45" w:rsidRDefault="00ED1C45" w:rsidP="00B92258">
            <w:pPr>
              <w:jc w:val="center"/>
              <w:rPr>
                <w:color w:val="000000"/>
              </w:rPr>
            </w:pPr>
            <w:r w:rsidRPr="00ED1C45">
              <w:rPr>
                <w:color w:val="000000"/>
              </w:rPr>
              <w:t>Per capita monthly income</w:t>
            </w:r>
          </w:p>
        </w:tc>
        <w:tc>
          <w:tcPr>
            <w:tcW w:w="2552" w:type="dxa"/>
            <w:shd w:val="clear" w:color="auto" w:fill="auto"/>
            <w:noWrap/>
          </w:tcPr>
          <w:p w14:paraId="20A9A1B0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Below 1000 yuan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AC97E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64C773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22.3</w:t>
            </w:r>
          </w:p>
        </w:tc>
      </w:tr>
      <w:tr w:rsidR="00ED1C45" w:rsidRPr="00ED1C45" w14:paraId="47C84869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318C31F3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6A64FC22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1000-2000 yuan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F29A1C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45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B30520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37.2</w:t>
            </w:r>
          </w:p>
        </w:tc>
      </w:tr>
      <w:tr w:rsidR="00ED1C45" w:rsidRPr="00ED1C45" w14:paraId="0DDE80E7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698ECADE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2609A7F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2000-3000 yuan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B7DE8E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5DB467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24.0</w:t>
            </w:r>
          </w:p>
        </w:tc>
      </w:tr>
      <w:tr w:rsidR="00ED1C45" w:rsidRPr="00ED1C45" w14:paraId="54201A7E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2C03DB3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2AFD706C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3000-5000 yuan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7CEB5D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234523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14.0</w:t>
            </w:r>
          </w:p>
        </w:tc>
      </w:tr>
      <w:tr w:rsidR="00ED1C45" w:rsidRPr="00ED1C45" w14:paraId="51E02D6C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6EA53840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536BDF58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Above 5000 yuan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64029D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3C54475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2.5</w:t>
            </w:r>
          </w:p>
        </w:tc>
      </w:tr>
      <w:tr w:rsidR="00ED1C45" w:rsidRPr="00ED1C45" w14:paraId="5D11C3A8" w14:textId="77777777" w:rsidTr="00B92258">
        <w:trPr>
          <w:trHeight w:val="280"/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203B57C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Medical form</w:t>
            </w:r>
          </w:p>
        </w:tc>
        <w:tc>
          <w:tcPr>
            <w:tcW w:w="2552" w:type="dxa"/>
            <w:shd w:val="clear" w:color="auto" w:fill="auto"/>
            <w:noWrap/>
          </w:tcPr>
          <w:p w14:paraId="1FA4764B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Own expense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35AE9C6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1C7123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9.1</w:t>
            </w:r>
          </w:p>
        </w:tc>
      </w:tr>
      <w:tr w:rsidR="00ED1C45" w:rsidRPr="00ED1C45" w14:paraId="7CC912D2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0D8BE66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4B1336F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Social insurance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B2F8B80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88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A078013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72.7</w:t>
            </w:r>
          </w:p>
        </w:tc>
      </w:tr>
      <w:tr w:rsidR="00ED1C45" w:rsidRPr="00ED1C45" w14:paraId="65E1E080" w14:textId="77777777" w:rsidTr="00B92258">
        <w:trPr>
          <w:trHeight w:val="280"/>
          <w:jc w:val="center"/>
        </w:trPr>
        <w:tc>
          <w:tcPr>
            <w:tcW w:w="2268" w:type="dxa"/>
            <w:vMerge/>
            <w:vAlign w:val="center"/>
          </w:tcPr>
          <w:p w14:paraId="48E3EBCA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</w:p>
        </w:tc>
        <w:tc>
          <w:tcPr>
            <w:tcW w:w="2552" w:type="dxa"/>
            <w:shd w:val="clear" w:color="auto" w:fill="auto"/>
            <w:noWrap/>
          </w:tcPr>
          <w:p w14:paraId="6AD974A1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t>Other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35C32EF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22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1ACAC5" w14:textId="77777777" w:rsidR="00ED1C45" w:rsidRPr="00ED1C45" w:rsidRDefault="00ED1C45" w:rsidP="00B92258">
            <w:pPr>
              <w:ind w:firstLineChars="200" w:firstLine="480"/>
              <w:rPr>
                <w:color w:val="000000"/>
              </w:rPr>
            </w:pPr>
            <w:r w:rsidRPr="00ED1C45">
              <w:rPr>
                <w:color w:val="000000"/>
              </w:rPr>
              <w:t>18.2</w:t>
            </w:r>
          </w:p>
        </w:tc>
      </w:tr>
    </w:tbl>
    <w:p w14:paraId="7B65BC41" w14:textId="5E6BBD8D" w:rsidR="00DE23E8" w:rsidRDefault="00DE23E8" w:rsidP="00654E8F">
      <w:pPr>
        <w:spacing w:before="240"/>
      </w:pPr>
    </w:p>
    <w:p w14:paraId="6653BC69" w14:textId="35700174" w:rsidR="00ED1C45" w:rsidRDefault="00ED1C45" w:rsidP="00654E8F">
      <w:pPr>
        <w:spacing w:before="240"/>
      </w:pPr>
    </w:p>
    <w:p w14:paraId="24F49BE7" w14:textId="570DC1D0" w:rsidR="00ED1C45" w:rsidRDefault="00ED1C45" w:rsidP="00654E8F">
      <w:pPr>
        <w:spacing w:before="240"/>
      </w:pPr>
    </w:p>
    <w:p w14:paraId="45D11AAF" w14:textId="01F9886A" w:rsidR="00ED1C45" w:rsidRDefault="00ED1C45" w:rsidP="00654E8F">
      <w:pPr>
        <w:spacing w:before="240"/>
      </w:pPr>
    </w:p>
    <w:p w14:paraId="5CF30001" w14:textId="71541ABA" w:rsidR="00ED1C45" w:rsidRDefault="00ED1C45" w:rsidP="00654E8F">
      <w:pPr>
        <w:spacing w:before="240"/>
      </w:pPr>
    </w:p>
    <w:p w14:paraId="429245C9" w14:textId="008BFF5F" w:rsidR="00ED1C45" w:rsidRDefault="00ED1C45" w:rsidP="00654E8F">
      <w:pPr>
        <w:spacing w:before="240"/>
      </w:pPr>
    </w:p>
    <w:p w14:paraId="15D0A0B4" w14:textId="7FB1CDEA" w:rsidR="00ED1C45" w:rsidRDefault="00ED1C45" w:rsidP="00654E8F">
      <w:pPr>
        <w:spacing w:before="240"/>
      </w:pPr>
    </w:p>
    <w:p w14:paraId="63357C02" w14:textId="15E353D6" w:rsidR="00ED1C45" w:rsidRDefault="00ED1C45" w:rsidP="00654E8F">
      <w:pPr>
        <w:spacing w:before="240"/>
      </w:pPr>
    </w:p>
    <w:p w14:paraId="4D13FCED" w14:textId="12DAF52E" w:rsidR="00ED1C45" w:rsidRDefault="00ED1C45" w:rsidP="00654E8F">
      <w:pPr>
        <w:spacing w:before="240"/>
      </w:pPr>
    </w:p>
    <w:p w14:paraId="74FC9A75" w14:textId="19BE75EA" w:rsidR="00ED1C45" w:rsidRDefault="00ED1C45" w:rsidP="00654E8F">
      <w:pPr>
        <w:spacing w:before="240"/>
      </w:pPr>
    </w:p>
    <w:p w14:paraId="3ABE4BC7" w14:textId="2105A1F7" w:rsidR="00ED1C45" w:rsidRDefault="00ED1C45" w:rsidP="00654E8F">
      <w:pPr>
        <w:spacing w:before="240"/>
      </w:pPr>
    </w:p>
    <w:p w14:paraId="702349DC" w14:textId="77777777" w:rsidR="0007229A" w:rsidRDefault="0007229A" w:rsidP="00654E8F">
      <w:pPr>
        <w:spacing w:before="240"/>
      </w:pPr>
    </w:p>
    <w:p w14:paraId="6124660C" w14:textId="77777777" w:rsidR="00ED1C45" w:rsidRDefault="00ED1C45" w:rsidP="00654E8F">
      <w:pPr>
        <w:spacing w:before="240"/>
      </w:pPr>
    </w:p>
    <w:p w14:paraId="02E63E3F" w14:textId="77777777" w:rsidR="00ED1C45" w:rsidRPr="00577D46" w:rsidRDefault="00ED1C45" w:rsidP="00ED1C45">
      <w:pPr>
        <w:ind w:firstLineChars="100" w:firstLine="240"/>
        <w:jc w:val="center"/>
        <w:rPr>
          <w:rFonts w:cs="Times New Roman"/>
        </w:rPr>
      </w:pPr>
      <w:r w:rsidRPr="00577D46">
        <w:rPr>
          <w:rFonts w:cs="Times New Roman"/>
        </w:rPr>
        <w:lastRenderedPageBreak/>
        <w:t>Table 2. Distribution of item scores</w:t>
      </w:r>
    </w:p>
    <w:tbl>
      <w:tblPr>
        <w:tblStyle w:val="aff5"/>
        <w:tblW w:w="1113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763"/>
        <w:gridCol w:w="1163"/>
        <w:gridCol w:w="950"/>
        <w:gridCol w:w="567"/>
        <w:gridCol w:w="567"/>
        <w:gridCol w:w="567"/>
        <w:gridCol w:w="567"/>
        <w:gridCol w:w="456"/>
        <w:gridCol w:w="1556"/>
        <w:gridCol w:w="1417"/>
        <w:gridCol w:w="1163"/>
        <w:gridCol w:w="1030"/>
      </w:tblGrid>
      <w:tr w:rsidR="00ED1C45" w:rsidRPr="00577D46" w14:paraId="01B2F9F7" w14:textId="77777777" w:rsidTr="00B92258">
        <w:trPr>
          <w:trHeight w:val="280"/>
          <w:jc w:val="center"/>
        </w:trPr>
        <w:tc>
          <w:tcPr>
            <w:tcW w:w="862" w:type="dxa"/>
            <w:tcBorders>
              <w:bottom w:val="nil"/>
            </w:tcBorders>
            <w:noWrap/>
          </w:tcPr>
          <w:p w14:paraId="55EEA69D" w14:textId="77777777" w:rsidR="00ED1C45" w:rsidRPr="001A3EF0" w:rsidRDefault="00ED1C45" w:rsidP="00B92258">
            <w:pPr>
              <w:jc w:val="center"/>
            </w:pPr>
            <w:r w:rsidRPr="001A3EF0">
              <w:t>Item</w:t>
            </w:r>
          </w:p>
        </w:tc>
        <w:tc>
          <w:tcPr>
            <w:tcW w:w="2611" w:type="dxa"/>
            <w:gridSpan w:val="3"/>
            <w:tcBorders>
              <w:bottom w:val="single" w:sz="4" w:space="0" w:color="auto"/>
            </w:tcBorders>
            <w:noWrap/>
          </w:tcPr>
          <w:p w14:paraId="3F7AC9ED" w14:textId="77777777" w:rsidR="00ED1C45" w:rsidRPr="001A3EF0" w:rsidRDefault="00ED1C45" w:rsidP="00B92258">
            <w:pPr>
              <w:jc w:val="center"/>
            </w:pPr>
            <w:r w:rsidRPr="001A3EF0">
              <w:t>Score distribution</w:t>
            </w:r>
          </w:p>
        </w:tc>
        <w:tc>
          <w:tcPr>
            <w:tcW w:w="2716" w:type="dxa"/>
            <w:gridSpan w:val="5"/>
            <w:tcBorders>
              <w:bottom w:val="single" w:sz="4" w:space="0" w:color="auto"/>
            </w:tcBorders>
            <w:noWrap/>
          </w:tcPr>
          <w:p w14:paraId="64A1615C" w14:textId="77777777" w:rsidR="00ED1C45" w:rsidRPr="001A3EF0" w:rsidRDefault="00ED1C45" w:rsidP="00B92258">
            <w:pPr>
              <w:jc w:val="center"/>
            </w:pPr>
            <w:r w:rsidRPr="001A3EF0">
              <w:t>Option distribution (the frequency of each value)</w:t>
            </w:r>
          </w:p>
        </w:tc>
        <w:tc>
          <w:tcPr>
            <w:tcW w:w="1556" w:type="dxa"/>
            <w:vMerge w:val="restart"/>
            <w:noWrap/>
          </w:tcPr>
          <w:p w14:paraId="1E210594" w14:textId="77777777" w:rsidR="00ED1C45" w:rsidRPr="001A3EF0" w:rsidRDefault="00ED1C45" w:rsidP="00B92258">
            <w:pPr>
              <w:spacing w:line="480" w:lineRule="auto"/>
              <w:jc w:val="center"/>
            </w:pPr>
            <w:r w:rsidRPr="001A3EF0">
              <w:t>Ceiling effect %</w:t>
            </w:r>
          </w:p>
        </w:tc>
        <w:tc>
          <w:tcPr>
            <w:tcW w:w="1417" w:type="dxa"/>
            <w:vMerge w:val="restart"/>
            <w:noWrap/>
          </w:tcPr>
          <w:p w14:paraId="73DFBB9B" w14:textId="77777777" w:rsidR="00ED1C45" w:rsidRPr="001A3EF0" w:rsidRDefault="00ED1C45" w:rsidP="00B92258">
            <w:pPr>
              <w:spacing w:line="480" w:lineRule="auto"/>
              <w:jc w:val="center"/>
            </w:pPr>
            <w:r w:rsidRPr="001A3EF0">
              <w:t>Floor effect %</w:t>
            </w:r>
          </w:p>
        </w:tc>
        <w:tc>
          <w:tcPr>
            <w:tcW w:w="1976" w:type="dxa"/>
            <w:gridSpan w:val="2"/>
            <w:tcBorders>
              <w:bottom w:val="single" w:sz="4" w:space="0" w:color="auto"/>
            </w:tcBorders>
            <w:noWrap/>
          </w:tcPr>
          <w:p w14:paraId="692D1607" w14:textId="77777777" w:rsidR="00ED1C45" w:rsidRPr="001A3EF0" w:rsidRDefault="00ED1C45" w:rsidP="00B92258">
            <w:pPr>
              <w:jc w:val="center"/>
            </w:pPr>
            <w:r w:rsidRPr="001A3EF0">
              <w:t>Normality analysis</w:t>
            </w:r>
          </w:p>
        </w:tc>
      </w:tr>
      <w:tr w:rsidR="00ED1C45" w:rsidRPr="00577D46" w14:paraId="6EA8C2E4" w14:textId="77777777" w:rsidTr="00B92258">
        <w:trPr>
          <w:trHeight w:val="280"/>
          <w:jc w:val="center"/>
        </w:trPr>
        <w:tc>
          <w:tcPr>
            <w:tcW w:w="862" w:type="dxa"/>
            <w:tcBorders>
              <w:top w:val="nil"/>
              <w:bottom w:val="single" w:sz="4" w:space="0" w:color="auto"/>
            </w:tcBorders>
            <w:noWrap/>
          </w:tcPr>
          <w:p w14:paraId="4A2C3007" w14:textId="77777777" w:rsidR="00ED1C45" w:rsidRPr="001A3EF0" w:rsidRDefault="00ED1C45" w:rsidP="00B92258">
            <w:pPr>
              <w:jc w:val="center"/>
            </w:pPr>
            <w:r w:rsidRPr="001A3EF0">
              <w:t>code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3B5856" w14:textId="77777777" w:rsidR="00ED1C45" w:rsidRPr="001A3EF0" w:rsidRDefault="00ED1C45" w:rsidP="00B92258">
            <w:pPr>
              <w:jc w:val="center"/>
            </w:pPr>
            <w:r w:rsidRPr="001A3EF0">
              <w:t xml:space="preserve">Mean 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BB892EA" w14:textId="77777777" w:rsidR="00ED1C45" w:rsidRPr="001A3EF0" w:rsidRDefault="00ED1C45" w:rsidP="00B92258">
            <w:pPr>
              <w:jc w:val="center"/>
            </w:pPr>
            <w:r w:rsidRPr="001A3EF0">
              <w:t xml:space="preserve">Standard Deviation 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E8F346" w14:textId="77777777" w:rsidR="00ED1C45" w:rsidRPr="001A3EF0" w:rsidRDefault="00ED1C45" w:rsidP="00B92258">
            <w:r w:rsidRPr="001A3EF0">
              <w:t>Median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DC99D39" w14:textId="77777777" w:rsidR="00ED1C45" w:rsidRPr="001A3EF0" w:rsidRDefault="00ED1C45" w:rsidP="00B92258">
            <w:pPr>
              <w:jc w:val="center"/>
            </w:pPr>
            <w:r w:rsidRPr="001A3EF0"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A1508C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9BF794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F75D81B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F08104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1556" w:type="dxa"/>
            <w:vMerge/>
            <w:tcBorders>
              <w:bottom w:val="single" w:sz="4" w:space="0" w:color="auto"/>
            </w:tcBorders>
            <w:noWrap/>
          </w:tcPr>
          <w:p w14:paraId="23923E03" w14:textId="77777777" w:rsidR="00ED1C45" w:rsidRPr="001A3EF0" w:rsidRDefault="00ED1C45" w:rsidP="00B92258">
            <w:pPr>
              <w:jc w:val="center"/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noWrap/>
          </w:tcPr>
          <w:p w14:paraId="3C61BE79" w14:textId="77777777" w:rsidR="00ED1C45" w:rsidRPr="001A3EF0" w:rsidRDefault="00ED1C45" w:rsidP="00B92258">
            <w:pPr>
              <w:jc w:val="center"/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D50971" w14:textId="77777777" w:rsidR="00ED1C45" w:rsidRPr="001A3EF0" w:rsidRDefault="00ED1C45" w:rsidP="00B92258">
            <w:pPr>
              <w:jc w:val="center"/>
            </w:pPr>
            <w:r w:rsidRPr="001A3EF0">
              <w:t>Skewness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3D7F397" w14:textId="77777777" w:rsidR="00ED1C45" w:rsidRPr="001A3EF0" w:rsidRDefault="00ED1C45" w:rsidP="00B92258">
            <w:pPr>
              <w:jc w:val="center"/>
            </w:pPr>
            <w:r w:rsidRPr="001A3EF0">
              <w:t>Kurtosis</w:t>
            </w:r>
          </w:p>
        </w:tc>
      </w:tr>
      <w:tr w:rsidR="00ED1C45" w:rsidRPr="00577D46" w14:paraId="602D4460" w14:textId="77777777" w:rsidTr="00B92258">
        <w:trPr>
          <w:trHeight w:val="280"/>
          <w:jc w:val="center"/>
        </w:trPr>
        <w:tc>
          <w:tcPr>
            <w:tcW w:w="862" w:type="dxa"/>
            <w:tcBorders>
              <w:top w:val="single" w:sz="4" w:space="0" w:color="auto"/>
            </w:tcBorders>
            <w:noWrap/>
          </w:tcPr>
          <w:p w14:paraId="5B499944" w14:textId="77777777" w:rsidR="00ED1C45" w:rsidRPr="001A3EF0" w:rsidRDefault="00ED1C45" w:rsidP="00B92258">
            <w:pPr>
              <w:jc w:val="center"/>
            </w:pPr>
            <w:r w:rsidRPr="001A3EF0">
              <w:t>GPH1</w:t>
            </w:r>
          </w:p>
        </w:tc>
        <w:tc>
          <w:tcPr>
            <w:tcW w:w="711" w:type="dxa"/>
            <w:tcBorders>
              <w:top w:val="single" w:sz="4" w:space="0" w:color="auto"/>
            </w:tcBorders>
            <w:noWrap/>
          </w:tcPr>
          <w:p w14:paraId="3189AA09" w14:textId="77777777" w:rsidR="00ED1C45" w:rsidRPr="001A3EF0" w:rsidRDefault="00ED1C45" w:rsidP="00B92258">
            <w:pPr>
              <w:jc w:val="center"/>
            </w:pPr>
            <w:r w:rsidRPr="001A3EF0">
              <w:t>2.81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noWrap/>
          </w:tcPr>
          <w:p w14:paraId="094CD711" w14:textId="77777777" w:rsidR="00ED1C45" w:rsidRPr="001A3EF0" w:rsidRDefault="00ED1C45" w:rsidP="00B92258">
            <w:pPr>
              <w:jc w:val="center"/>
            </w:pPr>
            <w:r w:rsidRPr="001A3EF0">
              <w:t>0.99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</w:tcPr>
          <w:p w14:paraId="63E358B4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23CECDB4" w14:textId="77777777" w:rsidR="00ED1C45" w:rsidRPr="001A3EF0" w:rsidRDefault="00ED1C45" w:rsidP="00B92258">
            <w:pPr>
              <w:jc w:val="center"/>
            </w:pPr>
            <w:r w:rsidRPr="001A3EF0">
              <w:t>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4FB643D6" w14:textId="77777777" w:rsidR="00ED1C45" w:rsidRPr="001A3EF0" w:rsidRDefault="00ED1C45" w:rsidP="00B92258">
            <w:pPr>
              <w:jc w:val="center"/>
            </w:pPr>
            <w:r w:rsidRPr="001A3EF0"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1E555398" w14:textId="77777777" w:rsidR="00ED1C45" w:rsidRPr="001A3EF0" w:rsidRDefault="00ED1C45" w:rsidP="00B92258">
            <w:pPr>
              <w:jc w:val="center"/>
            </w:pPr>
            <w:r w:rsidRPr="001A3EF0">
              <w:t>49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4A74A272" w14:textId="77777777" w:rsidR="00ED1C45" w:rsidRPr="001A3EF0" w:rsidRDefault="00ED1C45" w:rsidP="00B92258">
            <w:pPr>
              <w:jc w:val="center"/>
            </w:pPr>
            <w:r w:rsidRPr="001A3EF0">
              <w:t>25</w:t>
            </w:r>
          </w:p>
        </w:tc>
        <w:tc>
          <w:tcPr>
            <w:tcW w:w="448" w:type="dxa"/>
            <w:tcBorders>
              <w:top w:val="single" w:sz="4" w:space="0" w:color="auto"/>
            </w:tcBorders>
            <w:noWrap/>
          </w:tcPr>
          <w:p w14:paraId="7788BA0A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1556" w:type="dxa"/>
            <w:tcBorders>
              <w:top w:val="single" w:sz="4" w:space="0" w:color="auto"/>
            </w:tcBorders>
            <w:noWrap/>
          </w:tcPr>
          <w:p w14:paraId="53560E8A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2778962E" w14:textId="77777777" w:rsidR="00ED1C45" w:rsidRPr="001A3EF0" w:rsidRDefault="00ED1C45" w:rsidP="00B92258">
            <w:pPr>
              <w:jc w:val="center"/>
            </w:pPr>
            <w:r w:rsidRPr="001A3EF0">
              <w:t>11%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noWrap/>
          </w:tcPr>
          <w:p w14:paraId="58263894" w14:textId="77777777" w:rsidR="00ED1C45" w:rsidRPr="001A3EF0" w:rsidRDefault="00ED1C45" w:rsidP="00B92258">
            <w:pPr>
              <w:jc w:val="center"/>
            </w:pPr>
            <w:r w:rsidRPr="001A3EF0">
              <w:t>-0.07</w:t>
            </w:r>
          </w:p>
        </w:tc>
        <w:tc>
          <w:tcPr>
            <w:tcW w:w="931" w:type="dxa"/>
            <w:tcBorders>
              <w:top w:val="single" w:sz="4" w:space="0" w:color="auto"/>
            </w:tcBorders>
            <w:noWrap/>
          </w:tcPr>
          <w:p w14:paraId="4D5565C0" w14:textId="77777777" w:rsidR="00ED1C45" w:rsidRPr="001A3EF0" w:rsidRDefault="00ED1C45" w:rsidP="00B92258">
            <w:pPr>
              <w:jc w:val="center"/>
            </w:pPr>
            <w:r w:rsidRPr="001A3EF0">
              <w:t>-0.44</w:t>
            </w:r>
          </w:p>
        </w:tc>
      </w:tr>
      <w:tr w:rsidR="00ED1C45" w:rsidRPr="00577D46" w14:paraId="1780337E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3A4F79C" w14:textId="77777777" w:rsidR="00ED1C45" w:rsidRPr="001A3EF0" w:rsidRDefault="00ED1C45" w:rsidP="00B92258">
            <w:pPr>
              <w:jc w:val="center"/>
            </w:pPr>
            <w:r w:rsidRPr="001A3EF0">
              <w:t>GPH2</w:t>
            </w:r>
          </w:p>
        </w:tc>
        <w:tc>
          <w:tcPr>
            <w:tcW w:w="711" w:type="dxa"/>
            <w:noWrap/>
          </w:tcPr>
          <w:p w14:paraId="2ABBE242" w14:textId="77777777" w:rsidR="00ED1C45" w:rsidRPr="001A3EF0" w:rsidRDefault="00ED1C45" w:rsidP="00B92258">
            <w:pPr>
              <w:jc w:val="center"/>
            </w:pPr>
            <w:r w:rsidRPr="001A3EF0">
              <w:t>3.00</w:t>
            </w:r>
          </w:p>
        </w:tc>
        <w:tc>
          <w:tcPr>
            <w:tcW w:w="1030" w:type="dxa"/>
            <w:noWrap/>
          </w:tcPr>
          <w:p w14:paraId="04E3B581" w14:textId="77777777" w:rsidR="00ED1C45" w:rsidRPr="001A3EF0" w:rsidRDefault="00ED1C45" w:rsidP="00B92258">
            <w:pPr>
              <w:jc w:val="center"/>
            </w:pPr>
            <w:r w:rsidRPr="001A3EF0">
              <w:t>0.87</w:t>
            </w:r>
          </w:p>
        </w:tc>
        <w:tc>
          <w:tcPr>
            <w:tcW w:w="870" w:type="dxa"/>
            <w:noWrap/>
          </w:tcPr>
          <w:p w14:paraId="2EB6B9D5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3303DB0D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35F73DD1" w14:textId="77777777" w:rsidR="00ED1C45" w:rsidRPr="001A3EF0" w:rsidRDefault="00ED1C45" w:rsidP="00B92258">
            <w:pPr>
              <w:jc w:val="center"/>
            </w:pPr>
            <w:r w:rsidRPr="001A3EF0">
              <w:t>29</w:t>
            </w:r>
          </w:p>
        </w:tc>
        <w:tc>
          <w:tcPr>
            <w:tcW w:w="567" w:type="dxa"/>
            <w:noWrap/>
          </w:tcPr>
          <w:p w14:paraId="690B4853" w14:textId="77777777" w:rsidR="00ED1C45" w:rsidRPr="001A3EF0" w:rsidRDefault="00ED1C45" w:rsidP="00B92258">
            <w:pPr>
              <w:jc w:val="center"/>
            </w:pPr>
            <w:r w:rsidRPr="001A3EF0">
              <w:t>55</w:t>
            </w:r>
          </w:p>
        </w:tc>
        <w:tc>
          <w:tcPr>
            <w:tcW w:w="567" w:type="dxa"/>
            <w:noWrap/>
          </w:tcPr>
          <w:p w14:paraId="70E28A57" w14:textId="77777777" w:rsidR="00ED1C45" w:rsidRPr="001A3EF0" w:rsidRDefault="00ED1C45" w:rsidP="00B92258">
            <w:pPr>
              <w:jc w:val="center"/>
            </w:pPr>
            <w:r w:rsidRPr="001A3EF0">
              <w:t>29</w:t>
            </w:r>
          </w:p>
        </w:tc>
        <w:tc>
          <w:tcPr>
            <w:tcW w:w="448" w:type="dxa"/>
            <w:noWrap/>
          </w:tcPr>
          <w:p w14:paraId="3DE224EA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1556" w:type="dxa"/>
            <w:noWrap/>
          </w:tcPr>
          <w:p w14:paraId="27AF01D9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417" w:type="dxa"/>
            <w:noWrap/>
          </w:tcPr>
          <w:p w14:paraId="7FE69754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045" w:type="dxa"/>
            <w:noWrap/>
          </w:tcPr>
          <w:p w14:paraId="4C4865E1" w14:textId="77777777" w:rsidR="00ED1C45" w:rsidRPr="001A3EF0" w:rsidRDefault="00ED1C45" w:rsidP="00B92258">
            <w:pPr>
              <w:jc w:val="center"/>
            </w:pPr>
            <w:r w:rsidRPr="001A3EF0">
              <w:t>0.00</w:t>
            </w:r>
          </w:p>
        </w:tc>
        <w:tc>
          <w:tcPr>
            <w:tcW w:w="931" w:type="dxa"/>
            <w:noWrap/>
          </w:tcPr>
          <w:p w14:paraId="10794607" w14:textId="77777777" w:rsidR="00ED1C45" w:rsidRPr="001A3EF0" w:rsidRDefault="00ED1C45" w:rsidP="00B92258">
            <w:pPr>
              <w:jc w:val="center"/>
            </w:pPr>
            <w:r w:rsidRPr="001A3EF0">
              <w:t>-0.18</w:t>
            </w:r>
          </w:p>
        </w:tc>
      </w:tr>
      <w:tr w:rsidR="00ED1C45" w:rsidRPr="00577D46" w14:paraId="3F77D609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2C441E0D" w14:textId="77777777" w:rsidR="00ED1C45" w:rsidRPr="001A3EF0" w:rsidRDefault="00ED1C45" w:rsidP="00B92258">
            <w:pPr>
              <w:jc w:val="center"/>
            </w:pPr>
            <w:r w:rsidRPr="001A3EF0">
              <w:t>GPH3</w:t>
            </w:r>
          </w:p>
        </w:tc>
        <w:tc>
          <w:tcPr>
            <w:tcW w:w="711" w:type="dxa"/>
            <w:noWrap/>
          </w:tcPr>
          <w:p w14:paraId="4C4191D1" w14:textId="77777777" w:rsidR="00ED1C45" w:rsidRPr="001A3EF0" w:rsidRDefault="00ED1C45" w:rsidP="00B92258">
            <w:pPr>
              <w:jc w:val="center"/>
            </w:pPr>
            <w:r w:rsidRPr="001A3EF0">
              <w:t>3.14</w:t>
            </w:r>
          </w:p>
        </w:tc>
        <w:tc>
          <w:tcPr>
            <w:tcW w:w="1030" w:type="dxa"/>
            <w:noWrap/>
          </w:tcPr>
          <w:p w14:paraId="0A83E881" w14:textId="77777777" w:rsidR="00ED1C45" w:rsidRPr="001A3EF0" w:rsidRDefault="00ED1C45" w:rsidP="00B92258">
            <w:pPr>
              <w:jc w:val="center"/>
            </w:pPr>
            <w:r w:rsidRPr="001A3EF0">
              <w:t>1.17</w:t>
            </w:r>
          </w:p>
        </w:tc>
        <w:tc>
          <w:tcPr>
            <w:tcW w:w="870" w:type="dxa"/>
            <w:noWrap/>
          </w:tcPr>
          <w:p w14:paraId="017B4DB8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72614FCD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567" w:type="dxa"/>
            <w:noWrap/>
          </w:tcPr>
          <w:p w14:paraId="1A3F6203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567" w:type="dxa"/>
            <w:noWrap/>
          </w:tcPr>
          <w:p w14:paraId="0C9FD9BF" w14:textId="77777777" w:rsidR="00ED1C45" w:rsidRPr="001A3EF0" w:rsidRDefault="00ED1C45" w:rsidP="00B92258">
            <w:pPr>
              <w:jc w:val="center"/>
            </w:pPr>
            <w:r w:rsidRPr="001A3EF0">
              <w:t>47</w:t>
            </w:r>
          </w:p>
        </w:tc>
        <w:tc>
          <w:tcPr>
            <w:tcW w:w="567" w:type="dxa"/>
            <w:noWrap/>
          </w:tcPr>
          <w:p w14:paraId="6B7120E4" w14:textId="77777777" w:rsidR="00ED1C45" w:rsidRPr="001A3EF0" w:rsidRDefault="00ED1C45" w:rsidP="00B92258">
            <w:pPr>
              <w:jc w:val="center"/>
            </w:pPr>
            <w:r w:rsidRPr="001A3EF0">
              <w:t>21</w:t>
            </w:r>
          </w:p>
        </w:tc>
        <w:tc>
          <w:tcPr>
            <w:tcW w:w="448" w:type="dxa"/>
            <w:noWrap/>
          </w:tcPr>
          <w:p w14:paraId="6E07C6FB" w14:textId="77777777" w:rsidR="00ED1C45" w:rsidRPr="001A3EF0" w:rsidRDefault="00ED1C45" w:rsidP="00B92258">
            <w:pPr>
              <w:jc w:val="center"/>
            </w:pPr>
            <w:r w:rsidRPr="001A3EF0">
              <w:t>20</w:t>
            </w:r>
          </w:p>
        </w:tc>
        <w:tc>
          <w:tcPr>
            <w:tcW w:w="1556" w:type="dxa"/>
            <w:noWrap/>
          </w:tcPr>
          <w:p w14:paraId="3B698AA3" w14:textId="77777777" w:rsidR="00ED1C45" w:rsidRPr="001A3EF0" w:rsidRDefault="00ED1C45" w:rsidP="00B92258">
            <w:pPr>
              <w:jc w:val="center"/>
            </w:pPr>
            <w:r w:rsidRPr="001A3EF0">
              <w:t>17%</w:t>
            </w:r>
          </w:p>
        </w:tc>
        <w:tc>
          <w:tcPr>
            <w:tcW w:w="1417" w:type="dxa"/>
            <w:noWrap/>
          </w:tcPr>
          <w:p w14:paraId="5AF86801" w14:textId="77777777" w:rsidR="00ED1C45" w:rsidRPr="001A3EF0" w:rsidRDefault="00ED1C45" w:rsidP="00B92258">
            <w:pPr>
              <w:jc w:val="center"/>
            </w:pPr>
            <w:r w:rsidRPr="001A3EF0">
              <w:t>9%</w:t>
            </w:r>
          </w:p>
        </w:tc>
        <w:tc>
          <w:tcPr>
            <w:tcW w:w="1045" w:type="dxa"/>
            <w:noWrap/>
          </w:tcPr>
          <w:p w14:paraId="06BAD192" w14:textId="77777777" w:rsidR="00ED1C45" w:rsidRPr="001A3EF0" w:rsidRDefault="00ED1C45" w:rsidP="00B92258">
            <w:pPr>
              <w:jc w:val="center"/>
            </w:pPr>
            <w:r w:rsidRPr="001A3EF0">
              <w:t>0.01</w:t>
            </w:r>
          </w:p>
        </w:tc>
        <w:tc>
          <w:tcPr>
            <w:tcW w:w="931" w:type="dxa"/>
            <w:noWrap/>
          </w:tcPr>
          <w:p w14:paraId="48069466" w14:textId="77777777" w:rsidR="00ED1C45" w:rsidRPr="001A3EF0" w:rsidRDefault="00ED1C45" w:rsidP="00B92258">
            <w:pPr>
              <w:jc w:val="center"/>
            </w:pPr>
            <w:r w:rsidRPr="001A3EF0">
              <w:t>-0.66</w:t>
            </w:r>
          </w:p>
        </w:tc>
      </w:tr>
      <w:tr w:rsidR="00ED1C45" w:rsidRPr="00577D46" w14:paraId="33A97F67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35AEDF5" w14:textId="77777777" w:rsidR="00ED1C45" w:rsidRPr="001A3EF0" w:rsidRDefault="00ED1C45" w:rsidP="00B92258">
            <w:pPr>
              <w:jc w:val="center"/>
            </w:pPr>
            <w:r w:rsidRPr="001A3EF0">
              <w:t>GPH4</w:t>
            </w:r>
          </w:p>
        </w:tc>
        <w:tc>
          <w:tcPr>
            <w:tcW w:w="711" w:type="dxa"/>
            <w:noWrap/>
          </w:tcPr>
          <w:p w14:paraId="0267D648" w14:textId="77777777" w:rsidR="00ED1C45" w:rsidRPr="001A3EF0" w:rsidRDefault="00ED1C45" w:rsidP="00B92258">
            <w:pPr>
              <w:jc w:val="center"/>
            </w:pPr>
            <w:r w:rsidRPr="001A3EF0">
              <w:t>3.21</w:t>
            </w:r>
          </w:p>
        </w:tc>
        <w:tc>
          <w:tcPr>
            <w:tcW w:w="1030" w:type="dxa"/>
            <w:noWrap/>
          </w:tcPr>
          <w:p w14:paraId="64942873" w14:textId="77777777" w:rsidR="00ED1C45" w:rsidRPr="001A3EF0" w:rsidRDefault="00ED1C45" w:rsidP="00B92258">
            <w:pPr>
              <w:jc w:val="center"/>
            </w:pPr>
            <w:r w:rsidRPr="001A3EF0">
              <w:t>0.64</w:t>
            </w:r>
          </w:p>
        </w:tc>
        <w:tc>
          <w:tcPr>
            <w:tcW w:w="870" w:type="dxa"/>
            <w:noWrap/>
          </w:tcPr>
          <w:p w14:paraId="22E0A8A3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1FB22C11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noWrap/>
          </w:tcPr>
          <w:p w14:paraId="11513A28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567" w:type="dxa"/>
            <w:noWrap/>
          </w:tcPr>
          <w:p w14:paraId="7430C9EC" w14:textId="77777777" w:rsidR="00ED1C45" w:rsidRPr="001A3EF0" w:rsidRDefault="00ED1C45" w:rsidP="00B92258">
            <w:pPr>
              <w:jc w:val="center"/>
            </w:pPr>
            <w:r w:rsidRPr="001A3EF0">
              <w:t>78</w:t>
            </w:r>
          </w:p>
        </w:tc>
        <w:tc>
          <w:tcPr>
            <w:tcW w:w="567" w:type="dxa"/>
            <w:noWrap/>
          </w:tcPr>
          <w:p w14:paraId="0EBF682F" w14:textId="77777777" w:rsidR="00ED1C45" w:rsidRPr="001A3EF0" w:rsidRDefault="00ED1C45" w:rsidP="00B92258">
            <w:pPr>
              <w:jc w:val="center"/>
            </w:pPr>
            <w:r w:rsidRPr="001A3EF0">
              <w:t>32</w:t>
            </w:r>
          </w:p>
        </w:tc>
        <w:tc>
          <w:tcPr>
            <w:tcW w:w="448" w:type="dxa"/>
            <w:noWrap/>
          </w:tcPr>
          <w:p w14:paraId="600C99E1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1556" w:type="dxa"/>
            <w:noWrap/>
          </w:tcPr>
          <w:p w14:paraId="5E783F87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417" w:type="dxa"/>
            <w:noWrap/>
          </w:tcPr>
          <w:p w14:paraId="462A025F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54A9D8AB" w14:textId="77777777" w:rsidR="00ED1C45" w:rsidRPr="001A3EF0" w:rsidRDefault="00ED1C45" w:rsidP="00B92258">
            <w:pPr>
              <w:jc w:val="center"/>
            </w:pPr>
            <w:r w:rsidRPr="001A3EF0">
              <w:t>-0.22</w:t>
            </w:r>
          </w:p>
        </w:tc>
        <w:tc>
          <w:tcPr>
            <w:tcW w:w="931" w:type="dxa"/>
            <w:noWrap/>
          </w:tcPr>
          <w:p w14:paraId="12E9F004" w14:textId="77777777" w:rsidR="00ED1C45" w:rsidRPr="001A3EF0" w:rsidRDefault="00ED1C45" w:rsidP="00B92258">
            <w:pPr>
              <w:jc w:val="center"/>
            </w:pPr>
            <w:r w:rsidRPr="001A3EF0">
              <w:t>1.79</w:t>
            </w:r>
          </w:p>
        </w:tc>
      </w:tr>
      <w:tr w:rsidR="00ED1C45" w:rsidRPr="00577D46" w14:paraId="3F5C149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088963DE" w14:textId="77777777" w:rsidR="00ED1C45" w:rsidRPr="001A3EF0" w:rsidRDefault="00ED1C45" w:rsidP="00B92258">
            <w:pPr>
              <w:jc w:val="center"/>
            </w:pPr>
            <w:r w:rsidRPr="001A3EF0">
              <w:t>GPH5</w:t>
            </w:r>
          </w:p>
        </w:tc>
        <w:tc>
          <w:tcPr>
            <w:tcW w:w="711" w:type="dxa"/>
            <w:noWrap/>
          </w:tcPr>
          <w:p w14:paraId="19C90023" w14:textId="77777777" w:rsidR="00ED1C45" w:rsidRPr="001A3EF0" w:rsidRDefault="00ED1C45" w:rsidP="00B92258">
            <w:pPr>
              <w:jc w:val="center"/>
            </w:pPr>
            <w:r w:rsidRPr="001A3EF0">
              <w:t>3.45</w:t>
            </w:r>
          </w:p>
        </w:tc>
        <w:tc>
          <w:tcPr>
            <w:tcW w:w="1030" w:type="dxa"/>
            <w:noWrap/>
          </w:tcPr>
          <w:p w14:paraId="4F16F2F0" w14:textId="77777777" w:rsidR="00ED1C45" w:rsidRPr="001A3EF0" w:rsidRDefault="00ED1C45" w:rsidP="00B92258">
            <w:pPr>
              <w:jc w:val="center"/>
            </w:pPr>
            <w:r w:rsidRPr="001A3EF0">
              <w:t>1.11</w:t>
            </w:r>
          </w:p>
        </w:tc>
        <w:tc>
          <w:tcPr>
            <w:tcW w:w="870" w:type="dxa"/>
            <w:noWrap/>
          </w:tcPr>
          <w:p w14:paraId="3E72D22E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55F60541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5A346095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567" w:type="dxa"/>
            <w:noWrap/>
          </w:tcPr>
          <w:p w14:paraId="266A2965" w14:textId="77777777" w:rsidR="00ED1C45" w:rsidRPr="001A3EF0" w:rsidRDefault="00ED1C45" w:rsidP="00B92258">
            <w:pPr>
              <w:jc w:val="center"/>
            </w:pPr>
            <w:r w:rsidRPr="001A3EF0">
              <w:t>44</w:t>
            </w:r>
          </w:p>
        </w:tc>
        <w:tc>
          <w:tcPr>
            <w:tcW w:w="567" w:type="dxa"/>
            <w:noWrap/>
          </w:tcPr>
          <w:p w14:paraId="51C2C56E" w14:textId="77777777" w:rsidR="00ED1C45" w:rsidRPr="001A3EF0" w:rsidRDefault="00ED1C45" w:rsidP="00B92258">
            <w:pPr>
              <w:jc w:val="center"/>
            </w:pPr>
            <w:r w:rsidRPr="001A3EF0">
              <w:t>34</w:t>
            </w:r>
          </w:p>
        </w:tc>
        <w:tc>
          <w:tcPr>
            <w:tcW w:w="448" w:type="dxa"/>
            <w:noWrap/>
          </w:tcPr>
          <w:p w14:paraId="381D0093" w14:textId="77777777" w:rsidR="00ED1C45" w:rsidRPr="001A3EF0" w:rsidRDefault="00ED1C45" w:rsidP="00B92258">
            <w:pPr>
              <w:jc w:val="center"/>
            </w:pPr>
            <w:r w:rsidRPr="001A3EF0">
              <w:t>24</w:t>
            </w:r>
          </w:p>
        </w:tc>
        <w:tc>
          <w:tcPr>
            <w:tcW w:w="1556" w:type="dxa"/>
            <w:noWrap/>
          </w:tcPr>
          <w:p w14:paraId="4BABEBA8" w14:textId="77777777" w:rsidR="00ED1C45" w:rsidRPr="001A3EF0" w:rsidRDefault="00ED1C45" w:rsidP="00B92258">
            <w:pPr>
              <w:jc w:val="center"/>
            </w:pPr>
            <w:r w:rsidRPr="001A3EF0">
              <w:t>20%</w:t>
            </w:r>
          </w:p>
        </w:tc>
        <w:tc>
          <w:tcPr>
            <w:tcW w:w="1417" w:type="dxa"/>
            <w:noWrap/>
          </w:tcPr>
          <w:p w14:paraId="1D7C6739" w14:textId="77777777" w:rsidR="00ED1C45" w:rsidRPr="001A3EF0" w:rsidRDefault="00ED1C45" w:rsidP="00B92258">
            <w:pPr>
              <w:jc w:val="center"/>
            </w:pPr>
            <w:r w:rsidRPr="001A3EF0">
              <w:t>7%</w:t>
            </w:r>
          </w:p>
        </w:tc>
        <w:tc>
          <w:tcPr>
            <w:tcW w:w="1045" w:type="dxa"/>
            <w:noWrap/>
          </w:tcPr>
          <w:p w14:paraId="4890AB5B" w14:textId="77777777" w:rsidR="00ED1C45" w:rsidRPr="001A3EF0" w:rsidRDefault="00ED1C45" w:rsidP="00B92258">
            <w:pPr>
              <w:jc w:val="center"/>
            </w:pPr>
            <w:r w:rsidRPr="001A3EF0">
              <w:t>-0.39</w:t>
            </w:r>
          </w:p>
        </w:tc>
        <w:tc>
          <w:tcPr>
            <w:tcW w:w="931" w:type="dxa"/>
            <w:noWrap/>
          </w:tcPr>
          <w:p w14:paraId="710A9DFE" w14:textId="77777777" w:rsidR="00ED1C45" w:rsidRPr="001A3EF0" w:rsidRDefault="00ED1C45" w:rsidP="00B92258">
            <w:pPr>
              <w:jc w:val="center"/>
            </w:pPr>
            <w:r w:rsidRPr="001A3EF0">
              <w:t>-0.30</w:t>
            </w:r>
          </w:p>
        </w:tc>
      </w:tr>
      <w:tr w:rsidR="00ED1C45" w:rsidRPr="00577D46" w14:paraId="73459649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A8F578C" w14:textId="77777777" w:rsidR="00ED1C45" w:rsidRPr="001A3EF0" w:rsidRDefault="00ED1C45" w:rsidP="00B92258">
            <w:pPr>
              <w:jc w:val="center"/>
            </w:pPr>
            <w:r w:rsidRPr="001A3EF0">
              <w:t>GPH6</w:t>
            </w:r>
          </w:p>
        </w:tc>
        <w:tc>
          <w:tcPr>
            <w:tcW w:w="711" w:type="dxa"/>
            <w:noWrap/>
          </w:tcPr>
          <w:p w14:paraId="781E7C82" w14:textId="77777777" w:rsidR="00ED1C45" w:rsidRPr="001A3EF0" w:rsidRDefault="00ED1C45" w:rsidP="00B92258">
            <w:pPr>
              <w:jc w:val="center"/>
            </w:pPr>
            <w:r w:rsidRPr="001A3EF0">
              <w:t>4.28</w:t>
            </w:r>
          </w:p>
        </w:tc>
        <w:tc>
          <w:tcPr>
            <w:tcW w:w="1030" w:type="dxa"/>
            <w:noWrap/>
          </w:tcPr>
          <w:p w14:paraId="449B8196" w14:textId="77777777" w:rsidR="00ED1C45" w:rsidRPr="001A3EF0" w:rsidRDefault="00ED1C45" w:rsidP="00B92258">
            <w:pPr>
              <w:jc w:val="center"/>
            </w:pPr>
            <w:r w:rsidRPr="001A3EF0">
              <w:t>0.95</w:t>
            </w:r>
          </w:p>
        </w:tc>
        <w:tc>
          <w:tcPr>
            <w:tcW w:w="870" w:type="dxa"/>
            <w:noWrap/>
          </w:tcPr>
          <w:p w14:paraId="1CC722CC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E8EB4A4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noWrap/>
          </w:tcPr>
          <w:p w14:paraId="63B4CAD2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29D5D2ED" w14:textId="77777777" w:rsidR="00ED1C45" w:rsidRPr="001A3EF0" w:rsidRDefault="00ED1C45" w:rsidP="00B92258">
            <w:pPr>
              <w:jc w:val="center"/>
            </w:pPr>
            <w:r w:rsidRPr="001A3EF0">
              <w:t>18</w:t>
            </w:r>
          </w:p>
        </w:tc>
        <w:tc>
          <w:tcPr>
            <w:tcW w:w="567" w:type="dxa"/>
            <w:noWrap/>
          </w:tcPr>
          <w:p w14:paraId="0B099283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448" w:type="dxa"/>
            <w:noWrap/>
          </w:tcPr>
          <w:p w14:paraId="094658DA" w14:textId="77777777" w:rsidR="00ED1C45" w:rsidRPr="001A3EF0" w:rsidRDefault="00ED1C45" w:rsidP="00B92258">
            <w:pPr>
              <w:jc w:val="center"/>
            </w:pPr>
            <w:r w:rsidRPr="001A3EF0">
              <w:t>66</w:t>
            </w:r>
          </w:p>
        </w:tc>
        <w:tc>
          <w:tcPr>
            <w:tcW w:w="1556" w:type="dxa"/>
            <w:noWrap/>
          </w:tcPr>
          <w:p w14:paraId="6ACB4B94" w14:textId="77777777" w:rsidR="00ED1C45" w:rsidRPr="001A3EF0" w:rsidRDefault="00ED1C45" w:rsidP="00B92258">
            <w:pPr>
              <w:jc w:val="center"/>
            </w:pPr>
            <w:r w:rsidRPr="001A3EF0">
              <w:t>55%</w:t>
            </w:r>
          </w:p>
        </w:tc>
        <w:tc>
          <w:tcPr>
            <w:tcW w:w="1417" w:type="dxa"/>
            <w:noWrap/>
          </w:tcPr>
          <w:p w14:paraId="141F694D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14175E41" w14:textId="77777777" w:rsidR="00ED1C45" w:rsidRPr="001A3EF0" w:rsidRDefault="00ED1C45" w:rsidP="00B92258">
            <w:pPr>
              <w:jc w:val="center"/>
            </w:pPr>
            <w:r w:rsidRPr="001A3EF0">
              <w:t>-1.30</w:t>
            </w:r>
          </w:p>
        </w:tc>
        <w:tc>
          <w:tcPr>
            <w:tcW w:w="931" w:type="dxa"/>
            <w:noWrap/>
          </w:tcPr>
          <w:p w14:paraId="5F87AEB1" w14:textId="77777777" w:rsidR="00ED1C45" w:rsidRPr="001A3EF0" w:rsidRDefault="00ED1C45" w:rsidP="00B92258">
            <w:pPr>
              <w:jc w:val="center"/>
            </w:pPr>
            <w:r w:rsidRPr="001A3EF0">
              <w:t>1.28</w:t>
            </w:r>
          </w:p>
        </w:tc>
      </w:tr>
      <w:tr w:rsidR="00ED1C45" w:rsidRPr="00577D46" w14:paraId="26E82842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FA3747E" w14:textId="77777777" w:rsidR="00ED1C45" w:rsidRPr="001A3EF0" w:rsidRDefault="00ED1C45" w:rsidP="00B92258">
            <w:pPr>
              <w:jc w:val="center"/>
            </w:pPr>
            <w:bookmarkStart w:id="0" w:name="_Hlk57041708"/>
            <w:r w:rsidRPr="001A3EF0">
              <w:t>GPH7</w:t>
            </w:r>
            <w:bookmarkEnd w:id="0"/>
          </w:p>
        </w:tc>
        <w:tc>
          <w:tcPr>
            <w:tcW w:w="711" w:type="dxa"/>
            <w:noWrap/>
          </w:tcPr>
          <w:p w14:paraId="4CB8D6EC" w14:textId="77777777" w:rsidR="00ED1C45" w:rsidRPr="001A3EF0" w:rsidRDefault="00ED1C45" w:rsidP="00B92258">
            <w:pPr>
              <w:jc w:val="center"/>
            </w:pPr>
            <w:r w:rsidRPr="001A3EF0">
              <w:t>4.31</w:t>
            </w:r>
          </w:p>
        </w:tc>
        <w:tc>
          <w:tcPr>
            <w:tcW w:w="1030" w:type="dxa"/>
            <w:noWrap/>
          </w:tcPr>
          <w:p w14:paraId="6A19EAB5" w14:textId="77777777" w:rsidR="00ED1C45" w:rsidRPr="001A3EF0" w:rsidRDefault="00ED1C45" w:rsidP="00B92258">
            <w:pPr>
              <w:jc w:val="center"/>
            </w:pPr>
            <w:r w:rsidRPr="001A3EF0">
              <w:t>1.08</w:t>
            </w:r>
          </w:p>
        </w:tc>
        <w:tc>
          <w:tcPr>
            <w:tcW w:w="870" w:type="dxa"/>
            <w:noWrap/>
          </w:tcPr>
          <w:p w14:paraId="7F4E0CD3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704EEA25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1E797213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3419F448" w14:textId="77777777" w:rsidR="00ED1C45" w:rsidRPr="001A3EF0" w:rsidRDefault="00ED1C45" w:rsidP="00B92258">
            <w:pPr>
              <w:jc w:val="center"/>
            </w:pPr>
            <w:r w:rsidRPr="001A3EF0">
              <w:t>15</w:t>
            </w:r>
          </w:p>
        </w:tc>
        <w:tc>
          <w:tcPr>
            <w:tcW w:w="567" w:type="dxa"/>
            <w:noWrap/>
          </w:tcPr>
          <w:p w14:paraId="62BD3C88" w14:textId="77777777" w:rsidR="00ED1C45" w:rsidRPr="001A3EF0" w:rsidRDefault="00ED1C45" w:rsidP="00B92258">
            <w:pPr>
              <w:jc w:val="center"/>
            </w:pPr>
            <w:r w:rsidRPr="001A3EF0">
              <w:t>18</w:t>
            </w:r>
          </w:p>
        </w:tc>
        <w:tc>
          <w:tcPr>
            <w:tcW w:w="448" w:type="dxa"/>
            <w:noWrap/>
          </w:tcPr>
          <w:p w14:paraId="10C80719" w14:textId="77777777" w:rsidR="00ED1C45" w:rsidRPr="001A3EF0" w:rsidRDefault="00ED1C45" w:rsidP="00B92258">
            <w:pPr>
              <w:jc w:val="center"/>
            </w:pPr>
            <w:r w:rsidRPr="001A3EF0">
              <w:t>77</w:t>
            </w:r>
          </w:p>
        </w:tc>
        <w:tc>
          <w:tcPr>
            <w:tcW w:w="1556" w:type="dxa"/>
            <w:noWrap/>
          </w:tcPr>
          <w:p w14:paraId="64C50DD1" w14:textId="77777777" w:rsidR="00ED1C45" w:rsidRPr="001A3EF0" w:rsidRDefault="00ED1C45" w:rsidP="00B92258">
            <w:pPr>
              <w:jc w:val="center"/>
            </w:pPr>
            <w:r w:rsidRPr="001A3EF0">
              <w:t>64%</w:t>
            </w:r>
          </w:p>
        </w:tc>
        <w:tc>
          <w:tcPr>
            <w:tcW w:w="1417" w:type="dxa"/>
            <w:noWrap/>
          </w:tcPr>
          <w:p w14:paraId="76AFEC8E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5612F76D" w14:textId="77777777" w:rsidR="00ED1C45" w:rsidRPr="001A3EF0" w:rsidRDefault="00ED1C45" w:rsidP="00B92258">
            <w:pPr>
              <w:jc w:val="center"/>
            </w:pPr>
            <w:r w:rsidRPr="001A3EF0">
              <w:t>-1.45</w:t>
            </w:r>
          </w:p>
        </w:tc>
        <w:tc>
          <w:tcPr>
            <w:tcW w:w="931" w:type="dxa"/>
            <w:noWrap/>
          </w:tcPr>
          <w:p w14:paraId="30AAE38B" w14:textId="77777777" w:rsidR="00ED1C45" w:rsidRPr="001A3EF0" w:rsidRDefault="00ED1C45" w:rsidP="00B92258">
            <w:pPr>
              <w:jc w:val="center"/>
            </w:pPr>
            <w:r w:rsidRPr="001A3EF0">
              <w:t>1.10</w:t>
            </w:r>
          </w:p>
        </w:tc>
      </w:tr>
      <w:tr w:rsidR="00ED1C45" w:rsidRPr="00577D46" w14:paraId="7C99491F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335D40DF" w14:textId="77777777" w:rsidR="00ED1C45" w:rsidRPr="001A3EF0" w:rsidRDefault="00ED1C45" w:rsidP="00B92258">
            <w:pPr>
              <w:jc w:val="center"/>
            </w:pPr>
            <w:r w:rsidRPr="001A3EF0">
              <w:t>GPH8</w:t>
            </w:r>
          </w:p>
        </w:tc>
        <w:tc>
          <w:tcPr>
            <w:tcW w:w="711" w:type="dxa"/>
            <w:noWrap/>
          </w:tcPr>
          <w:p w14:paraId="1B8E7D23" w14:textId="77777777" w:rsidR="00ED1C45" w:rsidRPr="001A3EF0" w:rsidRDefault="00ED1C45" w:rsidP="00B92258">
            <w:pPr>
              <w:jc w:val="center"/>
            </w:pPr>
            <w:r w:rsidRPr="001A3EF0">
              <w:t>3.33</w:t>
            </w:r>
          </w:p>
        </w:tc>
        <w:tc>
          <w:tcPr>
            <w:tcW w:w="1030" w:type="dxa"/>
            <w:noWrap/>
          </w:tcPr>
          <w:p w14:paraId="44635E30" w14:textId="77777777" w:rsidR="00ED1C45" w:rsidRPr="001A3EF0" w:rsidRDefault="00ED1C45" w:rsidP="00B92258">
            <w:pPr>
              <w:jc w:val="center"/>
            </w:pPr>
            <w:r w:rsidRPr="001A3EF0">
              <w:t>0.55</w:t>
            </w:r>
          </w:p>
        </w:tc>
        <w:tc>
          <w:tcPr>
            <w:tcW w:w="870" w:type="dxa"/>
            <w:noWrap/>
          </w:tcPr>
          <w:p w14:paraId="3321334D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1BB9DEFA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44ABD3AB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0EE41F77" w14:textId="77777777" w:rsidR="00ED1C45" w:rsidRPr="001A3EF0" w:rsidRDefault="00ED1C45" w:rsidP="00B92258">
            <w:pPr>
              <w:jc w:val="center"/>
            </w:pPr>
            <w:r w:rsidRPr="001A3EF0">
              <w:t>74</w:t>
            </w:r>
          </w:p>
        </w:tc>
        <w:tc>
          <w:tcPr>
            <w:tcW w:w="567" w:type="dxa"/>
            <w:noWrap/>
          </w:tcPr>
          <w:p w14:paraId="6097D1A0" w14:textId="77777777" w:rsidR="00ED1C45" w:rsidRPr="001A3EF0" w:rsidRDefault="00ED1C45" w:rsidP="00B92258">
            <w:pPr>
              <w:jc w:val="center"/>
            </w:pPr>
            <w:r w:rsidRPr="001A3EF0">
              <w:t>39</w:t>
            </w:r>
          </w:p>
        </w:tc>
        <w:tc>
          <w:tcPr>
            <w:tcW w:w="448" w:type="dxa"/>
            <w:noWrap/>
          </w:tcPr>
          <w:p w14:paraId="3B51C636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1556" w:type="dxa"/>
            <w:noWrap/>
          </w:tcPr>
          <w:p w14:paraId="4B2DCC59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417" w:type="dxa"/>
            <w:noWrap/>
          </w:tcPr>
          <w:p w14:paraId="37055E28" w14:textId="77777777" w:rsidR="00ED1C45" w:rsidRPr="001A3EF0" w:rsidRDefault="00ED1C45" w:rsidP="00B92258">
            <w:pPr>
              <w:jc w:val="center"/>
            </w:pPr>
            <w:r w:rsidRPr="001A3EF0">
              <w:t>0%</w:t>
            </w:r>
          </w:p>
        </w:tc>
        <w:tc>
          <w:tcPr>
            <w:tcW w:w="1045" w:type="dxa"/>
            <w:noWrap/>
          </w:tcPr>
          <w:p w14:paraId="63F9E69E" w14:textId="77777777" w:rsidR="00ED1C45" w:rsidRPr="001A3EF0" w:rsidRDefault="00ED1C45" w:rsidP="00B92258">
            <w:pPr>
              <w:jc w:val="center"/>
            </w:pPr>
            <w:r w:rsidRPr="001A3EF0">
              <w:t>0.56</w:t>
            </w:r>
          </w:p>
        </w:tc>
        <w:tc>
          <w:tcPr>
            <w:tcW w:w="931" w:type="dxa"/>
            <w:noWrap/>
          </w:tcPr>
          <w:p w14:paraId="05111D2F" w14:textId="77777777" w:rsidR="00ED1C45" w:rsidRPr="001A3EF0" w:rsidRDefault="00ED1C45" w:rsidP="00B92258">
            <w:pPr>
              <w:jc w:val="center"/>
            </w:pPr>
            <w:r w:rsidRPr="001A3EF0">
              <w:t>0.07</w:t>
            </w:r>
          </w:p>
        </w:tc>
      </w:tr>
      <w:tr w:rsidR="00ED1C45" w:rsidRPr="00577D46" w14:paraId="60788C6D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F971B2E" w14:textId="77777777" w:rsidR="00ED1C45" w:rsidRPr="001A3EF0" w:rsidRDefault="00ED1C45" w:rsidP="00B92258">
            <w:pPr>
              <w:jc w:val="center"/>
            </w:pPr>
            <w:r w:rsidRPr="001A3EF0">
              <w:t>GPS1</w:t>
            </w:r>
          </w:p>
        </w:tc>
        <w:tc>
          <w:tcPr>
            <w:tcW w:w="711" w:type="dxa"/>
            <w:noWrap/>
          </w:tcPr>
          <w:p w14:paraId="02FA835D" w14:textId="77777777" w:rsidR="00ED1C45" w:rsidRPr="001A3EF0" w:rsidRDefault="00ED1C45" w:rsidP="00B92258">
            <w:pPr>
              <w:jc w:val="center"/>
            </w:pPr>
            <w:r w:rsidRPr="001A3EF0">
              <w:t>3.55</w:t>
            </w:r>
          </w:p>
        </w:tc>
        <w:tc>
          <w:tcPr>
            <w:tcW w:w="1030" w:type="dxa"/>
            <w:noWrap/>
          </w:tcPr>
          <w:p w14:paraId="5F8E3D7B" w14:textId="77777777" w:rsidR="00ED1C45" w:rsidRPr="001A3EF0" w:rsidRDefault="00ED1C45" w:rsidP="00B92258">
            <w:pPr>
              <w:jc w:val="center"/>
            </w:pPr>
            <w:r w:rsidRPr="001A3EF0">
              <w:t>1.12</w:t>
            </w:r>
          </w:p>
        </w:tc>
        <w:tc>
          <w:tcPr>
            <w:tcW w:w="870" w:type="dxa"/>
            <w:noWrap/>
          </w:tcPr>
          <w:p w14:paraId="6ED98873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2A54A2C8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0BF5A801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567" w:type="dxa"/>
            <w:noWrap/>
          </w:tcPr>
          <w:p w14:paraId="6A3ADD91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567" w:type="dxa"/>
            <w:noWrap/>
          </w:tcPr>
          <w:p w14:paraId="6F52EE25" w14:textId="77777777" w:rsidR="00ED1C45" w:rsidRPr="001A3EF0" w:rsidRDefault="00ED1C45" w:rsidP="00B92258">
            <w:pPr>
              <w:jc w:val="center"/>
            </w:pPr>
            <w:r w:rsidRPr="001A3EF0">
              <w:t>36</w:t>
            </w:r>
          </w:p>
        </w:tc>
        <w:tc>
          <w:tcPr>
            <w:tcW w:w="448" w:type="dxa"/>
            <w:noWrap/>
          </w:tcPr>
          <w:p w14:paraId="5B8705EA" w14:textId="77777777" w:rsidR="00ED1C45" w:rsidRPr="001A3EF0" w:rsidRDefault="00ED1C45" w:rsidP="00B92258">
            <w:pPr>
              <w:jc w:val="center"/>
            </w:pPr>
            <w:r w:rsidRPr="001A3EF0">
              <w:t>29</w:t>
            </w:r>
          </w:p>
        </w:tc>
        <w:tc>
          <w:tcPr>
            <w:tcW w:w="1556" w:type="dxa"/>
            <w:noWrap/>
          </w:tcPr>
          <w:p w14:paraId="65FAC13D" w14:textId="77777777" w:rsidR="00ED1C45" w:rsidRPr="001A3EF0" w:rsidRDefault="00ED1C45" w:rsidP="00B92258">
            <w:pPr>
              <w:jc w:val="center"/>
            </w:pPr>
            <w:r w:rsidRPr="001A3EF0">
              <w:t>24%</w:t>
            </w:r>
          </w:p>
        </w:tc>
        <w:tc>
          <w:tcPr>
            <w:tcW w:w="1417" w:type="dxa"/>
            <w:noWrap/>
          </w:tcPr>
          <w:p w14:paraId="5FD43C31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6C160761" w14:textId="77777777" w:rsidR="00ED1C45" w:rsidRPr="001A3EF0" w:rsidRDefault="00ED1C45" w:rsidP="00B92258">
            <w:pPr>
              <w:jc w:val="center"/>
            </w:pPr>
            <w:r w:rsidRPr="001A3EF0">
              <w:t>-0.26</w:t>
            </w:r>
          </w:p>
        </w:tc>
        <w:tc>
          <w:tcPr>
            <w:tcW w:w="931" w:type="dxa"/>
            <w:noWrap/>
          </w:tcPr>
          <w:p w14:paraId="2425FD71" w14:textId="77777777" w:rsidR="00ED1C45" w:rsidRPr="001A3EF0" w:rsidRDefault="00ED1C45" w:rsidP="00B92258">
            <w:pPr>
              <w:jc w:val="center"/>
            </w:pPr>
            <w:r w:rsidRPr="001A3EF0">
              <w:t>-0.92</w:t>
            </w:r>
          </w:p>
        </w:tc>
      </w:tr>
      <w:tr w:rsidR="00ED1C45" w:rsidRPr="00577D46" w14:paraId="578C4668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0BB00A2B" w14:textId="77777777" w:rsidR="00ED1C45" w:rsidRPr="001A3EF0" w:rsidRDefault="00ED1C45" w:rsidP="00B92258">
            <w:pPr>
              <w:jc w:val="center"/>
            </w:pPr>
            <w:r w:rsidRPr="001A3EF0">
              <w:t>GPS2</w:t>
            </w:r>
          </w:p>
        </w:tc>
        <w:tc>
          <w:tcPr>
            <w:tcW w:w="711" w:type="dxa"/>
            <w:noWrap/>
          </w:tcPr>
          <w:p w14:paraId="7B82BB8E" w14:textId="77777777" w:rsidR="00ED1C45" w:rsidRPr="001A3EF0" w:rsidRDefault="00ED1C45" w:rsidP="00B92258">
            <w:pPr>
              <w:jc w:val="center"/>
            </w:pPr>
            <w:r w:rsidRPr="001A3EF0">
              <w:t>2.77</w:t>
            </w:r>
          </w:p>
        </w:tc>
        <w:tc>
          <w:tcPr>
            <w:tcW w:w="1030" w:type="dxa"/>
            <w:noWrap/>
          </w:tcPr>
          <w:p w14:paraId="61622FAB" w14:textId="77777777" w:rsidR="00ED1C45" w:rsidRPr="001A3EF0" w:rsidRDefault="00ED1C45" w:rsidP="00B92258">
            <w:pPr>
              <w:jc w:val="center"/>
            </w:pPr>
            <w:r w:rsidRPr="001A3EF0">
              <w:t>0.96</w:t>
            </w:r>
          </w:p>
        </w:tc>
        <w:tc>
          <w:tcPr>
            <w:tcW w:w="870" w:type="dxa"/>
            <w:noWrap/>
          </w:tcPr>
          <w:p w14:paraId="0ECBA158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34F967DD" w14:textId="77777777" w:rsidR="00ED1C45" w:rsidRPr="001A3EF0" w:rsidRDefault="00ED1C45" w:rsidP="00B92258">
            <w:pPr>
              <w:jc w:val="center"/>
            </w:pPr>
            <w:r w:rsidRPr="001A3EF0">
              <w:t>14</w:t>
            </w:r>
          </w:p>
        </w:tc>
        <w:tc>
          <w:tcPr>
            <w:tcW w:w="567" w:type="dxa"/>
            <w:noWrap/>
          </w:tcPr>
          <w:p w14:paraId="5F125A48" w14:textId="77777777" w:rsidR="00ED1C45" w:rsidRPr="001A3EF0" w:rsidRDefault="00ED1C45" w:rsidP="00B92258">
            <w:pPr>
              <w:jc w:val="center"/>
            </w:pPr>
            <w:r w:rsidRPr="001A3EF0">
              <w:t>27</w:t>
            </w:r>
          </w:p>
        </w:tc>
        <w:tc>
          <w:tcPr>
            <w:tcW w:w="567" w:type="dxa"/>
            <w:noWrap/>
          </w:tcPr>
          <w:p w14:paraId="5E1E638E" w14:textId="77777777" w:rsidR="00ED1C45" w:rsidRPr="001A3EF0" w:rsidRDefault="00ED1C45" w:rsidP="00B92258">
            <w:pPr>
              <w:jc w:val="center"/>
            </w:pPr>
            <w:r w:rsidRPr="001A3EF0">
              <w:t>56</w:t>
            </w:r>
          </w:p>
        </w:tc>
        <w:tc>
          <w:tcPr>
            <w:tcW w:w="567" w:type="dxa"/>
            <w:noWrap/>
          </w:tcPr>
          <w:p w14:paraId="4EDE31E6" w14:textId="77777777" w:rsidR="00ED1C45" w:rsidRPr="001A3EF0" w:rsidRDefault="00ED1C45" w:rsidP="00B92258">
            <w:pPr>
              <w:jc w:val="center"/>
            </w:pPr>
            <w:r w:rsidRPr="001A3EF0">
              <w:t>21</w:t>
            </w:r>
          </w:p>
        </w:tc>
        <w:tc>
          <w:tcPr>
            <w:tcW w:w="448" w:type="dxa"/>
            <w:noWrap/>
          </w:tcPr>
          <w:p w14:paraId="3D2D334D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1556" w:type="dxa"/>
            <w:noWrap/>
          </w:tcPr>
          <w:p w14:paraId="0A15D649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417" w:type="dxa"/>
            <w:noWrap/>
          </w:tcPr>
          <w:p w14:paraId="02CA62AC" w14:textId="77777777" w:rsidR="00ED1C45" w:rsidRPr="001A3EF0" w:rsidRDefault="00ED1C45" w:rsidP="00B92258">
            <w:pPr>
              <w:jc w:val="center"/>
            </w:pPr>
            <w:r w:rsidRPr="001A3EF0">
              <w:t>12%</w:t>
            </w:r>
          </w:p>
        </w:tc>
        <w:tc>
          <w:tcPr>
            <w:tcW w:w="1045" w:type="dxa"/>
            <w:noWrap/>
          </w:tcPr>
          <w:p w14:paraId="29382425" w14:textId="77777777" w:rsidR="00ED1C45" w:rsidRPr="001A3EF0" w:rsidRDefault="00ED1C45" w:rsidP="00B92258">
            <w:pPr>
              <w:jc w:val="center"/>
            </w:pPr>
            <w:r w:rsidRPr="001A3EF0">
              <w:t>-0.16</w:t>
            </w:r>
          </w:p>
        </w:tc>
        <w:tc>
          <w:tcPr>
            <w:tcW w:w="931" w:type="dxa"/>
            <w:noWrap/>
          </w:tcPr>
          <w:p w14:paraId="69CF7A1B" w14:textId="77777777" w:rsidR="00ED1C45" w:rsidRPr="001A3EF0" w:rsidRDefault="00ED1C45" w:rsidP="00B92258">
            <w:pPr>
              <w:jc w:val="center"/>
            </w:pPr>
            <w:r w:rsidRPr="001A3EF0">
              <w:t>-0.25</w:t>
            </w:r>
          </w:p>
        </w:tc>
      </w:tr>
      <w:tr w:rsidR="00ED1C45" w:rsidRPr="00577D46" w14:paraId="72ADA0DE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3B75F380" w14:textId="77777777" w:rsidR="00ED1C45" w:rsidRPr="001A3EF0" w:rsidRDefault="00ED1C45" w:rsidP="00B92258">
            <w:pPr>
              <w:jc w:val="center"/>
            </w:pPr>
            <w:r w:rsidRPr="001A3EF0">
              <w:t>GPS3</w:t>
            </w:r>
          </w:p>
        </w:tc>
        <w:tc>
          <w:tcPr>
            <w:tcW w:w="711" w:type="dxa"/>
            <w:noWrap/>
          </w:tcPr>
          <w:p w14:paraId="370B48AC" w14:textId="77777777" w:rsidR="00ED1C45" w:rsidRPr="001A3EF0" w:rsidRDefault="00ED1C45" w:rsidP="00B92258">
            <w:pPr>
              <w:jc w:val="center"/>
            </w:pPr>
            <w:r w:rsidRPr="001A3EF0">
              <w:t>4.31</w:t>
            </w:r>
          </w:p>
        </w:tc>
        <w:tc>
          <w:tcPr>
            <w:tcW w:w="1030" w:type="dxa"/>
            <w:noWrap/>
          </w:tcPr>
          <w:p w14:paraId="46EFB9CA" w14:textId="77777777" w:rsidR="00ED1C45" w:rsidRPr="001A3EF0" w:rsidRDefault="00ED1C45" w:rsidP="00B92258">
            <w:pPr>
              <w:jc w:val="center"/>
            </w:pPr>
            <w:r w:rsidRPr="001A3EF0">
              <w:t>0.86</w:t>
            </w:r>
          </w:p>
        </w:tc>
        <w:tc>
          <w:tcPr>
            <w:tcW w:w="870" w:type="dxa"/>
            <w:noWrap/>
          </w:tcPr>
          <w:p w14:paraId="75B742E9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28EDE42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0DF135F6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79AFE9BE" w14:textId="77777777" w:rsidR="00ED1C45" w:rsidRPr="001A3EF0" w:rsidRDefault="00ED1C45" w:rsidP="00B92258">
            <w:pPr>
              <w:jc w:val="center"/>
            </w:pPr>
            <w:r w:rsidRPr="001A3EF0">
              <w:t>19</w:t>
            </w:r>
          </w:p>
        </w:tc>
        <w:tc>
          <w:tcPr>
            <w:tcW w:w="567" w:type="dxa"/>
            <w:noWrap/>
          </w:tcPr>
          <w:p w14:paraId="6CA713E2" w14:textId="77777777" w:rsidR="00ED1C45" w:rsidRPr="001A3EF0" w:rsidRDefault="00ED1C45" w:rsidP="00B92258">
            <w:pPr>
              <w:jc w:val="center"/>
            </w:pPr>
            <w:r w:rsidRPr="001A3EF0">
              <w:t>34</w:t>
            </w:r>
          </w:p>
        </w:tc>
        <w:tc>
          <w:tcPr>
            <w:tcW w:w="448" w:type="dxa"/>
            <w:noWrap/>
          </w:tcPr>
          <w:p w14:paraId="60B2BAAA" w14:textId="77777777" w:rsidR="00ED1C45" w:rsidRPr="001A3EF0" w:rsidRDefault="00ED1C45" w:rsidP="00B92258">
            <w:pPr>
              <w:jc w:val="center"/>
            </w:pPr>
            <w:r w:rsidRPr="001A3EF0">
              <w:t>64</w:t>
            </w:r>
          </w:p>
        </w:tc>
        <w:tc>
          <w:tcPr>
            <w:tcW w:w="1556" w:type="dxa"/>
            <w:noWrap/>
          </w:tcPr>
          <w:p w14:paraId="43AFE572" w14:textId="77777777" w:rsidR="00ED1C45" w:rsidRPr="001A3EF0" w:rsidRDefault="00ED1C45" w:rsidP="00B92258">
            <w:pPr>
              <w:jc w:val="center"/>
            </w:pPr>
            <w:r w:rsidRPr="001A3EF0">
              <w:t>53%</w:t>
            </w:r>
          </w:p>
        </w:tc>
        <w:tc>
          <w:tcPr>
            <w:tcW w:w="1417" w:type="dxa"/>
            <w:noWrap/>
          </w:tcPr>
          <w:p w14:paraId="4E023083" w14:textId="77777777" w:rsidR="00ED1C45" w:rsidRPr="001A3EF0" w:rsidRDefault="00ED1C45" w:rsidP="00B92258">
            <w:pPr>
              <w:jc w:val="center"/>
            </w:pPr>
            <w:r w:rsidRPr="001A3EF0">
              <w:t>0%</w:t>
            </w:r>
          </w:p>
        </w:tc>
        <w:tc>
          <w:tcPr>
            <w:tcW w:w="1045" w:type="dxa"/>
            <w:noWrap/>
          </w:tcPr>
          <w:p w14:paraId="450BF339" w14:textId="77777777" w:rsidR="00ED1C45" w:rsidRPr="001A3EF0" w:rsidRDefault="00ED1C45" w:rsidP="00B92258">
            <w:pPr>
              <w:jc w:val="center"/>
            </w:pPr>
            <w:r w:rsidRPr="001A3EF0">
              <w:t>-0.96</w:t>
            </w:r>
          </w:p>
        </w:tc>
        <w:tc>
          <w:tcPr>
            <w:tcW w:w="931" w:type="dxa"/>
            <w:noWrap/>
          </w:tcPr>
          <w:p w14:paraId="767E9F2E" w14:textId="77777777" w:rsidR="00ED1C45" w:rsidRPr="001A3EF0" w:rsidRDefault="00ED1C45" w:rsidP="00B92258">
            <w:pPr>
              <w:jc w:val="center"/>
            </w:pPr>
            <w:r w:rsidRPr="001A3EF0">
              <w:t>-0.07</w:t>
            </w:r>
          </w:p>
        </w:tc>
      </w:tr>
      <w:tr w:rsidR="00ED1C45" w:rsidRPr="00577D46" w14:paraId="37D2DAAC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0A0159EA" w14:textId="77777777" w:rsidR="00ED1C45" w:rsidRPr="001A3EF0" w:rsidRDefault="00ED1C45" w:rsidP="00B92258">
            <w:pPr>
              <w:jc w:val="center"/>
            </w:pPr>
            <w:r w:rsidRPr="001A3EF0">
              <w:t>GPS4</w:t>
            </w:r>
          </w:p>
        </w:tc>
        <w:tc>
          <w:tcPr>
            <w:tcW w:w="711" w:type="dxa"/>
            <w:noWrap/>
          </w:tcPr>
          <w:p w14:paraId="70E323D2" w14:textId="77777777" w:rsidR="00ED1C45" w:rsidRPr="001A3EF0" w:rsidRDefault="00ED1C45" w:rsidP="00B92258">
            <w:pPr>
              <w:jc w:val="center"/>
            </w:pPr>
            <w:r w:rsidRPr="001A3EF0">
              <w:t>4.36</w:t>
            </w:r>
          </w:p>
        </w:tc>
        <w:tc>
          <w:tcPr>
            <w:tcW w:w="1030" w:type="dxa"/>
            <w:noWrap/>
          </w:tcPr>
          <w:p w14:paraId="54E229DF" w14:textId="77777777" w:rsidR="00ED1C45" w:rsidRPr="001A3EF0" w:rsidRDefault="00ED1C45" w:rsidP="00B92258">
            <w:pPr>
              <w:jc w:val="center"/>
            </w:pPr>
            <w:r w:rsidRPr="001A3EF0">
              <w:t>0.98</w:t>
            </w:r>
          </w:p>
        </w:tc>
        <w:tc>
          <w:tcPr>
            <w:tcW w:w="870" w:type="dxa"/>
            <w:noWrap/>
          </w:tcPr>
          <w:p w14:paraId="036D3026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0EDCD702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493119DA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7BB9ADE3" w14:textId="77777777" w:rsidR="00ED1C45" w:rsidRPr="001A3EF0" w:rsidRDefault="00ED1C45" w:rsidP="00B92258">
            <w:pPr>
              <w:jc w:val="center"/>
            </w:pPr>
            <w:r w:rsidRPr="001A3EF0">
              <w:t>16</w:t>
            </w:r>
          </w:p>
        </w:tc>
        <w:tc>
          <w:tcPr>
            <w:tcW w:w="567" w:type="dxa"/>
            <w:noWrap/>
          </w:tcPr>
          <w:p w14:paraId="1D50DAAC" w14:textId="77777777" w:rsidR="00ED1C45" w:rsidRPr="001A3EF0" w:rsidRDefault="00ED1C45" w:rsidP="00B92258">
            <w:pPr>
              <w:jc w:val="center"/>
            </w:pPr>
            <w:r w:rsidRPr="001A3EF0">
              <w:t>24</w:t>
            </w:r>
          </w:p>
        </w:tc>
        <w:tc>
          <w:tcPr>
            <w:tcW w:w="448" w:type="dxa"/>
            <w:noWrap/>
          </w:tcPr>
          <w:p w14:paraId="41E1C00B" w14:textId="77777777" w:rsidR="00ED1C45" w:rsidRPr="001A3EF0" w:rsidRDefault="00ED1C45" w:rsidP="00B92258">
            <w:pPr>
              <w:jc w:val="center"/>
            </w:pPr>
            <w:r w:rsidRPr="001A3EF0">
              <w:t>75</w:t>
            </w:r>
          </w:p>
        </w:tc>
        <w:tc>
          <w:tcPr>
            <w:tcW w:w="1556" w:type="dxa"/>
            <w:noWrap/>
          </w:tcPr>
          <w:p w14:paraId="0C912B62" w14:textId="77777777" w:rsidR="00ED1C45" w:rsidRPr="001A3EF0" w:rsidRDefault="00ED1C45" w:rsidP="00B92258">
            <w:pPr>
              <w:jc w:val="center"/>
            </w:pPr>
            <w:r w:rsidRPr="001A3EF0">
              <w:t>62%</w:t>
            </w:r>
          </w:p>
        </w:tc>
        <w:tc>
          <w:tcPr>
            <w:tcW w:w="1417" w:type="dxa"/>
            <w:noWrap/>
          </w:tcPr>
          <w:p w14:paraId="383A09B9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2593BDC0" w14:textId="77777777" w:rsidR="00ED1C45" w:rsidRPr="001A3EF0" w:rsidRDefault="00ED1C45" w:rsidP="00B92258">
            <w:pPr>
              <w:jc w:val="center"/>
            </w:pPr>
            <w:r w:rsidRPr="001A3EF0">
              <w:t>-1.61</w:t>
            </w:r>
          </w:p>
        </w:tc>
        <w:tc>
          <w:tcPr>
            <w:tcW w:w="931" w:type="dxa"/>
            <w:noWrap/>
          </w:tcPr>
          <w:p w14:paraId="2FE3236D" w14:textId="77777777" w:rsidR="00ED1C45" w:rsidRPr="001A3EF0" w:rsidRDefault="00ED1C45" w:rsidP="00B92258">
            <w:pPr>
              <w:jc w:val="center"/>
            </w:pPr>
            <w:r w:rsidRPr="001A3EF0">
              <w:t>2.22</w:t>
            </w:r>
          </w:p>
        </w:tc>
      </w:tr>
      <w:tr w:rsidR="00ED1C45" w:rsidRPr="00577D46" w14:paraId="36C7EE74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2F1BDCAA" w14:textId="77777777" w:rsidR="00ED1C45" w:rsidRPr="001A3EF0" w:rsidRDefault="00ED1C45" w:rsidP="00B92258">
            <w:pPr>
              <w:jc w:val="center"/>
            </w:pPr>
            <w:r w:rsidRPr="001A3EF0">
              <w:t>GPS5</w:t>
            </w:r>
          </w:p>
        </w:tc>
        <w:tc>
          <w:tcPr>
            <w:tcW w:w="711" w:type="dxa"/>
            <w:noWrap/>
          </w:tcPr>
          <w:p w14:paraId="5AED39FA" w14:textId="77777777" w:rsidR="00ED1C45" w:rsidRPr="001A3EF0" w:rsidRDefault="00ED1C45" w:rsidP="00B92258">
            <w:pPr>
              <w:jc w:val="center"/>
            </w:pPr>
            <w:r w:rsidRPr="001A3EF0">
              <w:t>2.90</w:t>
            </w:r>
          </w:p>
        </w:tc>
        <w:tc>
          <w:tcPr>
            <w:tcW w:w="1030" w:type="dxa"/>
            <w:noWrap/>
          </w:tcPr>
          <w:p w14:paraId="59D60BF4" w14:textId="77777777" w:rsidR="00ED1C45" w:rsidRPr="001A3EF0" w:rsidRDefault="00ED1C45" w:rsidP="00B92258">
            <w:pPr>
              <w:jc w:val="center"/>
            </w:pPr>
            <w:r w:rsidRPr="001A3EF0">
              <w:t>1.01</w:t>
            </w:r>
          </w:p>
        </w:tc>
        <w:tc>
          <w:tcPr>
            <w:tcW w:w="870" w:type="dxa"/>
            <w:noWrap/>
          </w:tcPr>
          <w:p w14:paraId="03956B35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163E8262" w14:textId="77777777" w:rsidR="00ED1C45" w:rsidRPr="001A3EF0" w:rsidRDefault="00ED1C45" w:rsidP="00B92258">
            <w:pPr>
              <w:jc w:val="center"/>
            </w:pPr>
            <w:r w:rsidRPr="001A3EF0">
              <w:t>9</w:t>
            </w:r>
          </w:p>
        </w:tc>
        <w:tc>
          <w:tcPr>
            <w:tcW w:w="567" w:type="dxa"/>
            <w:noWrap/>
          </w:tcPr>
          <w:p w14:paraId="771CB0EE" w14:textId="77777777" w:rsidR="00ED1C45" w:rsidRPr="001A3EF0" w:rsidRDefault="00ED1C45" w:rsidP="00B92258">
            <w:pPr>
              <w:jc w:val="center"/>
            </w:pPr>
            <w:r w:rsidRPr="001A3EF0">
              <w:t>35</w:t>
            </w:r>
          </w:p>
        </w:tc>
        <w:tc>
          <w:tcPr>
            <w:tcW w:w="567" w:type="dxa"/>
            <w:noWrap/>
          </w:tcPr>
          <w:p w14:paraId="22BC97AB" w14:textId="77777777" w:rsidR="00ED1C45" w:rsidRPr="001A3EF0" w:rsidRDefault="00ED1C45" w:rsidP="00B92258">
            <w:pPr>
              <w:jc w:val="center"/>
            </w:pPr>
            <w:r w:rsidRPr="001A3EF0">
              <w:t>42</w:t>
            </w:r>
          </w:p>
        </w:tc>
        <w:tc>
          <w:tcPr>
            <w:tcW w:w="567" w:type="dxa"/>
            <w:noWrap/>
          </w:tcPr>
          <w:p w14:paraId="381342AE" w14:textId="77777777" w:rsidR="00ED1C45" w:rsidRPr="001A3EF0" w:rsidRDefault="00ED1C45" w:rsidP="00B92258">
            <w:pPr>
              <w:jc w:val="center"/>
            </w:pPr>
            <w:r w:rsidRPr="001A3EF0">
              <w:t>29</w:t>
            </w:r>
          </w:p>
        </w:tc>
        <w:tc>
          <w:tcPr>
            <w:tcW w:w="448" w:type="dxa"/>
            <w:noWrap/>
          </w:tcPr>
          <w:p w14:paraId="55F1D298" w14:textId="77777777" w:rsidR="00ED1C45" w:rsidRPr="001A3EF0" w:rsidRDefault="00ED1C45" w:rsidP="00B92258">
            <w:pPr>
              <w:jc w:val="center"/>
            </w:pPr>
            <w:r w:rsidRPr="001A3EF0">
              <w:t>6</w:t>
            </w:r>
          </w:p>
        </w:tc>
        <w:tc>
          <w:tcPr>
            <w:tcW w:w="1556" w:type="dxa"/>
            <w:noWrap/>
          </w:tcPr>
          <w:p w14:paraId="3928F2B4" w14:textId="77777777" w:rsidR="00ED1C45" w:rsidRPr="001A3EF0" w:rsidRDefault="00ED1C45" w:rsidP="00B92258">
            <w:pPr>
              <w:jc w:val="center"/>
            </w:pPr>
            <w:r w:rsidRPr="001A3EF0">
              <w:t>5%</w:t>
            </w:r>
          </w:p>
        </w:tc>
        <w:tc>
          <w:tcPr>
            <w:tcW w:w="1417" w:type="dxa"/>
            <w:noWrap/>
          </w:tcPr>
          <w:p w14:paraId="72F3A2ED" w14:textId="77777777" w:rsidR="00ED1C45" w:rsidRPr="001A3EF0" w:rsidRDefault="00ED1C45" w:rsidP="00B92258">
            <w:pPr>
              <w:jc w:val="center"/>
            </w:pPr>
            <w:r w:rsidRPr="001A3EF0">
              <w:t>7%</w:t>
            </w:r>
          </w:p>
        </w:tc>
        <w:tc>
          <w:tcPr>
            <w:tcW w:w="1045" w:type="dxa"/>
            <w:noWrap/>
          </w:tcPr>
          <w:p w14:paraId="07BE5F81" w14:textId="77777777" w:rsidR="00ED1C45" w:rsidRPr="001A3EF0" w:rsidRDefault="00ED1C45" w:rsidP="00B92258">
            <w:pPr>
              <w:jc w:val="center"/>
            </w:pPr>
            <w:r w:rsidRPr="001A3EF0">
              <w:t>0.05</w:t>
            </w:r>
          </w:p>
        </w:tc>
        <w:tc>
          <w:tcPr>
            <w:tcW w:w="931" w:type="dxa"/>
            <w:noWrap/>
          </w:tcPr>
          <w:p w14:paraId="2D627FA7" w14:textId="77777777" w:rsidR="00ED1C45" w:rsidRPr="001A3EF0" w:rsidRDefault="00ED1C45" w:rsidP="00B92258">
            <w:pPr>
              <w:jc w:val="center"/>
            </w:pPr>
            <w:r w:rsidRPr="001A3EF0">
              <w:t>-0.57</w:t>
            </w:r>
          </w:p>
        </w:tc>
      </w:tr>
      <w:tr w:rsidR="00ED1C45" w:rsidRPr="00577D46" w14:paraId="7A42E816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2F13A83E" w14:textId="77777777" w:rsidR="00ED1C45" w:rsidRPr="001A3EF0" w:rsidRDefault="00ED1C45" w:rsidP="00B92258">
            <w:pPr>
              <w:jc w:val="center"/>
            </w:pPr>
            <w:r w:rsidRPr="001A3EF0">
              <w:t>GPS6</w:t>
            </w:r>
          </w:p>
        </w:tc>
        <w:tc>
          <w:tcPr>
            <w:tcW w:w="711" w:type="dxa"/>
            <w:noWrap/>
          </w:tcPr>
          <w:p w14:paraId="202A0CAC" w14:textId="77777777" w:rsidR="00ED1C45" w:rsidRPr="001A3EF0" w:rsidRDefault="00ED1C45" w:rsidP="00B92258">
            <w:pPr>
              <w:jc w:val="center"/>
            </w:pPr>
            <w:r w:rsidRPr="001A3EF0">
              <w:t>3.17</w:t>
            </w:r>
          </w:p>
        </w:tc>
        <w:tc>
          <w:tcPr>
            <w:tcW w:w="1030" w:type="dxa"/>
            <w:noWrap/>
          </w:tcPr>
          <w:p w14:paraId="0834D42A" w14:textId="77777777" w:rsidR="00ED1C45" w:rsidRPr="001A3EF0" w:rsidRDefault="00ED1C45" w:rsidP="00B92258">
            <w:pPr>
              <w:jc w:val="center"/>
            </w:pPr>
            <w:r w:rsidRPr="001A3EF0">
              <w:t>1.02</w:t>
            </w:r>
          </w:p>
        </w:tc>
        <w:tc>
          <w:tcPr>
            <w:tcW w:w="870" w:type="dxa"/>
            <w:noWrap/>
          </w:tcPr>
          <w:p w14:paraId="6DBC1324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63373BA5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567" w:type="dxa"/>
            <w:noWrap/>
          </w:tcPr>
          <w:p w14:paraId="58F8149D" w14:textId="77777777" w:rsidR="00ED1C45" w:rsidRPr="001A3EF0" w:rsidRDefault="00ED1C45" w:rsidP="00B92258">
            <w:pPr>
              <w:jc w:val="center"/>
            </w:pPr>
            <w:r w:rsidRPr="001A3EF0">
              <w:t>21</w:t>
            </w:r>
          </w:p>
        </w:tc>
        <w:tc>
          <w:tcPr>
            <w:tcW w:w="567" w:type="dxa"/>
            <w:noWrap/>
          </w:tcPr>
          <w:p w14:paraId="403BA58D" w14:textId="77777777" w:rsidR="00ED1C45" w:rsidRPr="001A3EF0" w:rsidRDefault="00ED1C45" w:rsidP="00B92258">
            <w:pPr>
              <w:jc w:val="center"/>
            </w:pPr>
            <w:r w:rsidRPr="001A3EF0">
              <w:t>50</w:t>
            </w:r>
          </w:p>
        </w:tc>
        <w:tc>
          <w:tcPr>
            <w:tcW w:w="567" w:type="dxa"/>
            <w:noWrap/>
          </w:tcPr>
          <w:p w14:paraId="4B4AD5E2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448" w:type="dxa"/>
            <w:noWrap/>
          </w:tcPr>
          <w:p w14:paraId="10FC19C5" w14:textId="77777777" w:rsidR="00ED1C45" w:rsidRPr="001A3EF0" w:rsidRDefault="00ED1C45" w:rsidP="00B92258">
            <w:pPr>
              <w:jc w:val="center"/>
            </w:pPr>
            <w:r w:rsidRPr="001A3EF0">
              <w:t>12</w:t>
            </w:r>
          </w:p>
        </w:tc>
        <w:tc>
          <w:tcPr>
            <w:tcW w:w="1556" w:type="dxa"/>
            <w:noWrap/>
          </w:tcPr>
          <w:p w14:paraId="327545CD" w14:textId="77777777" w:rsidR="00ED1C45" w:rsidRPr="001A3EF0" w:rsidRDefault="00ED1C45" w:rsidP="00B92258">
            <w:pPr>
              <w:jc w:val="center"/>
            </w:pPr>
            <w:r w:rsidRPr="001A3EF0">
              <w:t>10%</w:t>
            </w:r>
          </w:p>
        </w:tc>
        <w:tc>
          <w:tcPr>
            <w:tcW w:w="1417" w:type="dxa"/>
            <w:noWrap/>
          </w:tcPr>
          <w:p w14:paraId="58039BE5" w14:textId="77777777" w:rsidR="00ED1C45" w:rsidRPr="001A3EF0" w:rsidRDefault="00ED1C45" w:rsidP="00B92258">
            <w:pPr>
              <w:jc w:val="center"/>
            </w:pPr>
            <w:r w:rsidRPr="001A3EF0">
              <w:t>6%</w:t>
            </w:r>
          </w:p>
        </w:tc>
        <w:tc>
          <w:tcPr>
            <w:tcW w:w="1045" w:type="dxa"/>
            <w:noWrap/>
          </w:tcPr>
          <w:p w14:paraId="1D80728A" w14:textId="77777777" w:rsidR="00ED1C45" w:rsidRPr="001A3EF0" w:rsidRDefault="00ED1C45" w:rsidP="00B92258">
            <w:pPr>
              <w:jc w:val="center"/>
            </w:pPr>
            <w:r w:rsidRPr="001A3EF0">
              <w:t>-0.10</w:t>
            </w:r>
          </w:p>
        </w:tc>
        <w:tc>
          <w:tcPr>
            <w:tcW w:w="931" w:type="dxa"/>
            <w:noWrap/>
          </w:tcPr>
          <w:p w14:paraId="63B6E382" w14:textId="77777777" w:rsidR="00ED1C45" w:rsidRPr="001A3EF0" w:rsidRDefault="00ED1C45" w:rsidP="00B92258">
            <w:pPr>
              <w:jc w:val="center"/>
            </w:pPr>
            <w:r w:rsidRPr="001A3EF0">
              <w:t>-0.29</w:t>
            </w:r>
          </w:p>
        </w:tc>
      </w:tr>
      <w:tr w:rsidR="00ED1C45" w:rsidRPr="00577D46" w14:paraId="58C276D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3CE897A" w14:textId="77777777" w:rsidR="00ED1C45" w:rsidRPr="001A3EF0" w:rsidRDefault="00ED1C45" w:rsidP="00B92258">
            <w:pPr>
              <w:jc w:val="center"/>
            </w:pPr>
            <w:r w:rsidRPr="001A3EF0">
              <w:t>GPS7</w:t>
            </w:r>
          </w:p>
        </w:tc>
        <w:tc>
          <w:tcPr>
            <w:tcW w:w="711" w:type="dxa"/>
            <w:noWrap/>
          </w:tcPr>
          <w:p w14:paraId="557D0654" w14:textId="77777777" w:rsidR="00ED1C45" w:rsidRPr="001A3EF0" w:rsidRDefault="00ED1C45" w:rsidP="00B92258">
            <w:pPr>
              <w:jc w:val="center"/>
            </w:pPr>
            <w:r w:rsidRPr="001A3EF0">
              <w:t>3.13</w:t>
            </w:r>
          </w:p>
        </w:tc>
        <w:tc>
          <w:tcPr>
            <w:tcW w:w="1030" w:type="dxa"/>
            <w:noWrap/>
          </w:tcPr>
          <w:p w14:paraId="3868ABD8" w14:textId="77777777" w:rsidR="00ED1C45" w:rsidRPr="001A3EF0" w:rsidRDefault="00ED1C45" w:rsidP="00B92258">
            <w:pPr>
              <w:jc w:val="center"/>
            </w:pPr>
            <w:r w:rsidRPr="001A3EF0">
              <w:t>0.90</w:t>
            </w:r>
          </w:p>
        </w:tc>
        <w:tc>
          <w:tcPr>
            <w:tcW w:w="870" w:type="dxa"/>
            <w:noWrap/>
          </w:tcPr>
          <w:p w14:paraId="22954374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534985A4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698CFE0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567" w:type="dxa"/>
            <w:noWrap/>
          </w:tcPr>
          <w:p w14:paraId="6F6BA268" w14:textId="77777777" w:rsidR="00ED1C45" w:rsidRPr="001A3EF0" w:rsidRDefault="00ED1C45" w:rsidP="00B92258">
            <w:pPr>
              <w:jc w:val="center"/>
            </w:pPr>
            <w:r w:rsidRPr="001A3EF0">
              <w:t>57</w:t>
            </w:r>
          </w:p>
        </w:tc>
        <w:tc>
          <w:tcPr>
            <w:tcW w:w="567" w:type="dxa"/>
            <w:noWrap/>
          </w:tcPr>
          <w:p w14:paraId="0F426E6A" w14:textId="77777777" w:rsidR="00ED1C45" w:rsidRPr="001A3EF0" w:rsidRDefault="00ED1C45" w:rsidP="00B92258">
            <w:pPr>
              <w:jc w:val="center"/>
            </w:pPr>
            <w:r w:rsidRPr="001A3EF0">
              <w:t>30</w:t>
            </w:r>
          </w:p>
        </w:tc>
        <w:tc>
          <w:tcPr>
            <w:tcW w:w="448" w:type="dxa"/>
            <w:noWrap/>
          </w:tcPr>
          <w:p w14:paraId="02928B17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1556" w:type="dxa"/>
            <w:noWrap/>
          </w:tcPr>
          <w:p w14:paraId="4AEE95C5" w14:textId="77777777" w:rsidR="00ED1C45" w:rsidRPr="001A3EF0" w:rsidRDefault="00ED1C45" w:rsidP="00B92258">
            <w:pPr>
              <w:jc w:val="center"/>
            </w:pPr>
            <w:r w:rsidRPr="001A3EF0">
              <w:t>7%</w:t>
            </w:r>
          </w:p>
        </w:tc>
        <w:tc>
          <w:tcPr>
            <w:tcW w:w="1417" w:type="dxa"/>
            <w:noWrap/>
          </w:tcPr>
          <w:p w14:paraId="3DF48B0C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045" w:type="dxa"/>
            <w:noWrap/>
          </w:tcPr>
          <w:p w14:paraId="69872C17" w14:textId="77777777" w:rsidR="00ED1C45" w:rsidRPr="001A3EF0" w:rsidRDefault="00ED1C45" w:rsidP="00B92258">
            <w:pPr>
              <w:jc w:val="center"/>
            </w:pPr>
            <w:r w:rsidRPr="001A3EF0">
              <w:t>0.01</w:t>
            </w:r>
          </w:p>
        </w:tc>
        <w:tc>
          <w:tcPr>
            <w:tcW w:w="931" w:type="dxa"/>
            <w:noWrap/>
          </w:tcPr>
          <w:p w14:paraId="01B35B4E" w14:textId="77777777" w:rsidR="00ED1C45" w:rsidRPr="001A3EF0" w:rsidRDefault="00ED1C45" w:rsidP="00B92258">
            <w:pPr>
              <w:jc w:val="center"/>
            </w:pPr>
            <w:r w:rsidRPr="001A3EF0">
              <w:t>-0.01</w:t>
            </w:r>
          </w:p>
        </w:tc>
      </w:tr>
      <w:tr w:rsidR="00ED1C45" w:rsidRPr="00577D46" w14:paraId="7F6C4406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3756A041" w14:textId="77777777" w:rsidR="00ED1C45" w:rsidRPr="001A3EF0" w:rsidRDefault="00ED1C45" w:rsidP="00B92258">
            <w:pPr>
              <w:jc w:val="center"/>
            </w:pPr>
            <w:r w:rsidRPr="001A3EF0">
              <w:t>GPS8</w:t>
            </w:r>
          </w:p>
        </w:tc>
        <w:tc>
          <w:tcPr>
            <w:tcW w:w="711" w:type="dxa"/>
            <w:noWrap/>
          </w:tcPr>
          <w:p w14:paraId="114EAF4A" w14:textId="77777777" w:rsidR="00ED1C45" w:rsidRPr="001A3EF0" w:rsidRDefault="00ED1C45" w:rsidP="00B92258">
            <w:pPr>
              <w:jc w:val="center"/>
            </w:pPr>
            <w:r w:rsidRPr="001A3EF0">
              <w:t>2.95</w:t>
            </w:r>
          </w:p>
        </w:tc>
        <w:tc>
          <w:tcPr>
            <w:tcW w:w="1030" w:type="dxa"/>
            <w:noWrap/>
          </w:tcPr>
          <w:p w14:paraId="12A75CE9" w14:textId="77777777" w:rsidR="00ED1C45" w:rsidRPr="001A3EF0" w:rsidRDefault="00ED1C45" w:rsidP="00B92258">
            <w:pPr>
              <w:jc w:val="center"/>
            </w:pPr>
            <w:r w:rsidRPr="001A3EF0">
              <w:t>1.06</w:t>
            </w:r>
          </w:p>
        </w:tc>
        <w:tc>
          <w:tcPr>
            <w:tcW w:w="870" w:type="dxa"/>
            <w:noWrap/>
          </w:tcPr>
          <w:p w14:paraId="39A424DF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69274AC3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567" w:type="dxa"/>
            <w:noWrap/>
          </w:tcPr>
          <w:p w14:paraId="236C0D2F" w14:textId="77777777" w:rsidR="00ED1C45" w:rsidRPr="001A3EF0" w:rsidRDefault="00ED1C45" w:rsidP="00B92258">
            <w:pPr>
              <w:jc w:val="center"/>
            </w:pPr>
            <w:r w:rsidRPr="001A3EF0">
              <w:t>27</w:t>
            </w:r>
          </w:p>
        </w:tc>
        <w:tc>
          <w:tcPr>
            <w:tcW w:w="567" w:type="dxa"/>
            <w:noWrap/>
          </w:tcPr>
          <w:p w14:paraId="03427E99" w14:textId="77777777" w:rsidR="00ED1C45" w:rsidRPr="001A3EF0" w:rsidRDefault="00ED1C45" w:rsidP="00B92258">
            <w:pPr>
              <w:jc w:val="center"/>
            </w:pPr>
            <w:r w:rsidRPr="001A3EF0">
              <w:t>51</w:t>
            </w:r>
          </w:p>
        </w:tc>
        <w:tc>
          <w:tcPr>
            <w:tcW w:w="567" w:type="dxa"/>
            <w:noWrap/>
          </w:tcPr>
          <w:p w14:paraId="28FF61BD" w14:textId="77777777" w:rsidR="00ED1C45" w:rsidRPr="001A3EF0" w:rsidRDefault="00ED1C45" w:rsidP="00B92258">
            <w:pPr>
              <w:jc w:val="center"/>
            </w:pPr>
            <w:r w:rsidRPr="001A3EF0">
              <w:t>21</w:t>
            </w:r>
          </w:p>
        </w:tc>
        <w:tc>
          <w:tcPr>
            <w:tcW w:w="448" w:type="dxa"/>
            <w:noWrap/>
          </w:tcPr>
          <w:p w14:paraId="6855654E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1556" w:type="dxa"/>
            <w:noWrap/>
          </w:tcPr>
          <w:p w14:paraId="2F1C436B" w14:textId="77777777" w:rsidR="00ED1C45" w:rsidRPr="001A3EF0" w:rsidRDefault="00ED1C45" w:rsidP="00B92258">
            <w:pPr>
              <w:jc w:val="center"/>
            </w:pPr>
            <w:r w:rsidRPr="001A3EF0">
              <w:t>9%</w:t>
            </w:r>
          </w:p>
        </w:tc>
        <w:tc>
          <w:tcPr>
            <w:tcW w:w="1417" w:type="dxa"/>
            <w:noWrap/>
          </w:tcPr>
          <w:p w14:paraId="6A5330CB" w14:textId="77777777" w:rsidR="00ED1C45" w:rsidRPr="001A3EF0" w:rsidRDefault="00ED1C45" w:rsidP="00B92258">
            <w:pPr>
              <w:jc w:val="center"/>
            </w:pPr>
            <w:r w:rsidRPr="001A3EF0">
              <w:t>9%</w:t>
            </w:r>
          </w:p>
        </w:tc>
        <w:tc>
          <w:tcPr>
            <w:tcW w:w="1045" w:type="dxa"/>
            <w:noWrap/>
          </w:tcPr>
          <w:p w14:paraId="1483BC2F" w14:textId="77777777" w:rsidR="00ED1C45" w:rsidRPr="001A3EF0" w:rsidRDefault="00ED1C45" w:rsidP="00B92258">
            <w:pPr>
              <w:jc w:val="center"/>
            </w:pPr>
            <w:r w:rsidRPr="001A3EF0">
              <w:t>0.10</w:t>
            </w:r>
          </w:p>
        </w:tc>
        <w:tc>
          <w:tcPr>
            <w:tcW w:w="931" w:type="dxa"/>
            <w:noWrap/>
          </w:tcPr>
          <w:p w14:paraId="1CD701C9" w14:textId="77777777" w:rsidR="00ED1C45" w:rsidRPr="001A3EF0" w:rsidRDefault="00ED1C45" w:rsidP="00B92258">
            <w:pPr>
              <w:jc w:val="center"/>
            </w:pPr>
            <w:r w:rsidRPr="001A3EF0">
              <w:t>-0.33</w:t>
            </w:r>
          </w:p>
        </w:tc>
      </w:tr>
      <w:tr w:rsidR="00ED1C45" w:rsidRPr="00577D46" w14:paraId="6823CE99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77A895F" w14:textId="77777777" w:rsidR="00ED1C45" w:rsidRPr="001A3EF0" w:rsidRDefault="00ED1C45" w:rsidP="00B92258">
            <w:pPr>
              <w:jc w:val="center"/>
            </w:pPr>
            <w:r w:rsidRPr="001A3EF0">
              <w:t>GPS9</w:t>
            </w:r>
          </w:p>
        </w:tc>
        <w:tc>
          <w:tcPr>
            <w:tcW w:w="711" w:type="dxa"/>
            <w:noWrap/>
          </w:tcPr>
          <w:p w14:paraId="32F4F0A2" w14:textId="77777777" w:rsidR="00ED1C45" w:rsidRPr="001A3EF0" w:rsidRDefault="00ED1C45" w:rsidP="00B92258">
            <w:pPr>
              <w:jc w:val="center"/>
            </w:pPr>
            <w:r w:rsidRPr="001A3EF0">
              <w:t>3.81</w:t>
            </w:r>
          </w:p>
        </w:tc>
        <w:tc>
          <w:tcPr>
            <w:tcW w:w="1030" w:type="dxa"/>
            <w:noWrap/>
          </w:tcPr>
          <w:p w14:paraId="79C038B6" w14:textId="77777777" w:rsidR="00ED1C45" w:rsidRPr="001A3EF0" w:rsidRDefault="00ED1C45" w:rsidP="00B92258">
            <w:pPr>
              <w:jc w:val="center"/>
            </w:pPr>
            <w:r w:rsidRPr="001A3EF0">
              <w:t>0.83</w:t>
            </w:r>
          </w:p>
        </w:tc>
        <w:tc>
          <w:tcPr>
            <w:tcW w:w="870" w:type="dxa"/>
            <w:noWrap/>
          </w:tcPr>
          <w:p w14:paraId="5E4C915B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3A7137FC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247D95EA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00ED03E9" w14:textId="77777777" w:rsidR="00ED1C45" w:rsidRPr="001A3EF0" w:rsidRDefault="00ED1C45" w:rsidP="00B92258">
            <w:pPr>
              <w:jc w:val="center"/>
            </w:pPr>
            <w:r w:rsidRPr="001A3EF0">
              <w:t>40</w:t>
            </w:r>
          </w:p>
        </w:tc>
        <w:tc>
          <w:tcPr>
            <w:tcW w:w="567" w:type="dxa"/>
            <w:noWrap/>
          </w:tcPr>
          <w:p w14:paraId="1FBBA337" w14:textId="77777777" w:rsidR="00ED1C45" w:rsidRPr="001A3EF0" w:rsidRDefault="00ED1C45" w:rsidP="00B92258">
            <w:pPr>
              <w:jc w:val="center"/>
            </w:pPr>
            <w:r w:rsidRPr="001A3EF0">
              <w:t>49</w:t>
            </w:r>
          </w:p>
        </w:tc>
        <w:tc>
          <w:tcPr>
            <w:tcW w:w="448" w:type="dxa"/>
            <w:noWrap/>
          </w:tcPr>
          <w:p w14:paraId="7C7136D7" w14:textId="77777777" w:rsidR="00ED1C45" w:rsidRPr="001A3EF0" w:rsidRDefault="00ED1C45" w:rsidP="00B92258">
            <w:pPr>
              <w:jc w:val="center"/>
            </w:pPr>
            <w:r w:rsidRPr="001A3EF0">
              <w:t>27</w:t>
            </w:r>
          </w:p>
        </w:tc>
        <w:tc>
          <w:tcPr>
            <w:tcW w:w="1556" w:type="dxa"/>
            <w:noWrap/>
          </w:tcPr>
          <w:p w14:paraId="1E51D4D9" w14:textId="77777777" w:rsidR="00ED1C45" w:rsidRPr="001A3EF0" w:rsidRDefault="00ED1C45" w:rsidP="00B92258">
            <w:pPr>
              <w:jc w:val="center"/>
            </w:pPr>
            <w:r w:rsidRPr="001A3EF0">
              <w:t>22%</w:t>
            </w:r>
          </w:p>
        </w:tc>
        <w:tc>
          <w:tcPr>
            <w:tcW w:w="1417" w:type="dxa"/>
            <w:noWrap/>
          </w:tcPr>
          <w:p w14:paraId="445F58EE" w14:textId="77777777" w:rsidR="00ED1C45" w:rsidRPr="001A3EF0" w:rsidRDefault="00ED1C45" w:rsidP="00B92258">
            <w:pPr>
              <w:jc w:val="center"/>
            </w:pPr>
            <w:r w:rsidRPr="001A3EF0">
              <w:t>0%</w:t>
            </w:r>
          </w:p>
        </w:tc>
        <w:tc>
          <w:tcPr>
            <w:tcW w:w="1045" w:type="dxa"/>
            <w:noWrap/>
          </w:tcPr>
          <w:p w14:paraId="18E382F9" w14:textId="77777777" w:rsidR="00ED1C45" w:rsidRPr="001A3EF0" w:rsidRDefault="00ED1C45" w:rsidP="00B92258">
            <w:pPr>
              <w:jc w:val="center"/>
            </w:pPr>
            <w:r w:rsidRPr="001A3EF0">
              <w:t>-0.08</w:t>
            </w:r>
          </w:p>
        </w:tc>
        <w:tc>
          <w:tcPr>
            <w:tcW w:w="931" w:type="dxa"/>
            <w:noWrap/>
          </w:tcPr>
          <w:p w14:paraId="6B243C22" w14:textId="77777777" w:rsidR="00ED1C45" w:rsidRPr="001A3EF0" w:rsidRDefault="00ED1C45" w:rsidP="00B92258">
            <w:pPr>
              <w:jc w:val="center"/>
            </w:pPr>
            <w:r w:rsidRPr="001A3EF0">
              <w:t>-0.77</w:t>
            </w:r>
          </w:p>
        </w:tc>
      </w:tr>
      <w:tr w:rsidR="00ED1C45" w:rsidRPr="00577D46" w14:paraId="710F5347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0B9B34D" w14:textId="77777777" w:rsidR="00ED1C45" w:rsidRPr="001A3EF0" w:rsidRDefault="00ED1C45" w:rsidP="00B92258">
            <w:pPr>
              <w:jc w:val="center"/>
            </w:pPr>
            <w:r w:rsidRPr="001A3EF0">
              <w:lastRenderedPageBreak/>
              <w:t>GSO1</w:t>
            </w:r>
          </w:p>
        </w:tc>
        <w:tc>
          <w:tcPr>
            <w:tcW w:w="711" w:type="dxa"/>
            <w:noWrap/>
          </w:tcPr>
          <w:p w14:paraId="2F206425" w14:textId="77777777" w:rsidR="00ED1C45" w:rsidRPr="001A3EF0" w:rsidRDefault="00ED1C45" w:rsidP="00B92258">
            <w:pPr>
              <w:jc w:val="center"/>
            </w:pPr>
            <w:r w:rsidRPr="001A3EF0">
              <w:t>4.24</w:t>
            </w:r>
          </w:p>
        </w:tc>
        <w:tc>
          <w:tcPr>
            <w:tcW w:w="1030" w:type="dxa"/>
            <w:noWrap/>
          </w:tcPr>
          <w:p w14:paraId="08AEAABF" w14:textId="77777777" w:rsidR="00ED1C45" w:rsidRPr="001A3EF0" w:rsidRDefault="00ED1C45" w:rsidP="00B92258">
            <w:pPr>
              <w:jc w:val="center"/>
            </w:pPr>
            <w:r w:rsidRPr="001A3EF0">
              <w:t>0.76</w:t>
            </w:r>
          </w:p>
        </w:tc>
        <w:tc>
          <w:tcPr>
            <w:tcW w:w="870" w:type="dxa"/>
            <w:noWrap/>
          </w:tcPr>
          <w:p w14:paraId="2FD929EB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3929EF9E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18DA52AC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0AA254E6" w14:textId="77777777" w:rsidR="00ED1C45" w:rsidRPr="001A3EF0" w:rsidRDefault="00ED1C45" w:rsidP="00B92258">
            <w:pPr>
              <w:jc w:val="center"/>
            </w:pPr>
            <w:r w:rsidRPr="001A3EF0">
              <w:t>15</w:t>
            </w:r>
          </w:p>
        </w:tc>
        <w:tc>
          <w:tcPr>
            <w:tcW w:w="567" w:type="dxa"/>
            <w:noWrap/>
          </w:tcPr>
          <w:p w14:paraId="109FA8D1" w14:textId="77777777" w:rsidR="00ED1C45" w:rsidRPr="001A3EF0" w:rsidRDefault="00ED1C45" w:rsidP="00B92258">
            <w:pPr>
              <w:jc w:val="center"/>
            </w:pPr>
            <w:r w:rsidRPr="001A3EF0">
              <w:t>53</w:t>
            </w:r>
          </w:p>
        </w:tc>
        <w:tc>
          <w:tcPr>
            <w:tcW w:w="448" w:type="dxa"/>
            <w:noWrap/>
          </w:tcPr>
          <w:p w14:paraId="581C0250" w14:textId="77777777" w:rsidR="00ED1C45" w:rsidRPr="001A3EF0" w:rsidRDefault="00ED1C45" w:rsidP="00B92258">
            <w:pPr>
              <w:jc w:val="center"/>
            </w:pPr>
            <w:r w:rsidRPr="001A3EF0">
              <w:t>50</w:t>
            </w:r>
          </w:p>
        </w:tc>
        <w:tc>
          <w:tcPr>
            <w:tcW w:w="1556" w:type="dxa"/>
            <w:noWrap/>
          </w:tcPr>
          <w:p w14:paraId="45918D3B" w14:textId="77777777" w:rsidR="00ED1C45" w:rsidRPr="001A3EF0" w:rsidRDefault="00ED1C45" w:rsidP="00B92258">
            <w:pPr>
              <w:jc w:val="center"/>
            </w:pPr>
            <w:r w:rsidRPr="001A3EF0">
              <w:t>41%</w:t>
            </w:r>
          </w:p>
        </w:tc>
        <w:tc>
          <w:tcPr>
            <w:tcW w:w="1417" w:type="dxa"/>
            <w:noWrap/>
          </w:tcPr>
          <w:p w14:paraId="7BE3E5EC" w14:textId="77777777" w:rsidR="00ED1C45" w:rsidRPr="001A3EF0" w:rsidRDefault="00ED1C45" w:rsidP="00B92258">
            <w:pPr>
              <w:jc w:val="center"/>
            </w:pPr>
            <w:r w:rsidRPr="001A3EF0">
              <w:t>0%</w:t>
            </w:r>
          </w:p>
        </w:tc>
        <w:tc>
          <w:tcPr>
            <w:tcW w:w="1045" w:type="dxa"/>
            <w:noWrap/>
          </w:tcPr>
          <w:p w14:paraId="70F8989A" w14:textId="77777777" w:rsidR="00ED1C45" w:rsidRPr="001A3EF0" w:rsidRDefault="00ED1C45" w:rsidP="00B92258">
            <w:pPr>
              <w:jc w:val="center"/>
            </w:pPr>
            <w:r w:rsidRPr="001A3EF0">
              <w:t>-0.78</w:t>
            </w:r>
          </w:p>
        </w:tc>
        <w:tc>
          <w:tcPr>
            <w:tcW w:w="931" w:type="dxa"/>
            <w:noWrap/>
          </w:tcPr>
          <w:p w14:paraId="0C032E2E" w14:textId="77777777" w:rsidR="00ED1C45" w:rsidRPr="001A3EF0" w:rsidRDefault="00ED1C45" w:rsidP="00B92258">
            <w:pPr>
              <w:jc w:val="center"/>
            </w:pPr>
            <w:r w:rsidRPr="001A3EF0">
              <w:t>0.21</w:t>
            </w:r>
          </w:p>
        </w:tc>
      </w:tr>
      <w:tr w:rsidR="00ED1C45" w:rsidRPr="00577D46" w14:paraId="5695B35A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3FAD050" w14:textId="77777777" w:rsidR="00ED1C45" w:rsidRPr="001A3EF0" w:rsidRDefault="00ED1C45" w:rsidP="00B92258">
            <w:pPr>
              <w:jc w:val="center"/>
            </w:pPr>
            <w:r w:rsidRPr="001A3EF0">
              <w:t>GSO2</w:t>
            </w:r>
          </w:p>
        </w:tc>
        <w:tc>
          <w:tcPr>
            <w:tcW w:w="711" w:type="dxa"/>
            <w:noWrap/>
          </w:tcPr>
          <w:p w14:paraId="78168146" w14:textId="77777777" w:rsidR="00ED1C45" w:rsidRPr="001A3EF0" w:rsidRDefault="00ED1C45" w:rsidP="00B92258">
            <w:pPr>
              <w:jc w:val="center"/>
            </w:pPr>
            <w:r w:rsidRPr="001A3EF0">
              <w:t>3.75</w:t>
            </w:r>
          </w:p>
        </w:tc>
        <w:tc>
          <w:tcPr>
            <w:tcW w:w="1030" w:type="dxa"/>
            <w:noWrap/>
          </w:tcPr>
          <w:p w14:paraId="126A5025" w14:textId="77777777" w:rsidR="00ED1C45" w:rsidRPr="001A3EF0" w:rsidRDefault="00ED1C45" w:rsidP="00B92258">
            <w:pPr>
              <w:jc w:val="center"/>
            </w:pPr>
            <w:r w:rsidRPr="001A3EF0">
              <w:t>0.99</w:t>
            </w:r>
          </w:p>
        </w:tc>
        <w:tc>
          <w:tcPr>
            <w:tcW w:w="870" w:type="dxa"/>
            <w:noWrap/>
          </w:tcPr>
          <w:p w14:paraId="13915CB5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A9E473F" w14:textId="77777777" w:rsidR="00ED1C45" w:rsidRPr="001A3EF0" w:rsidRDefault="00ED1C45" w:rsidP="00B92258">
            <w:pPr>
              <w:jc w:val="center"/>
            </w:pPr>
            <w:r w:rsidRPr="001A3EF0">
              <w:t>1</w:t>
            </w:r>
          </w:p>
        </w:tc>
        <w:tc>
          <w:tcPr>
            <w:tcW w:w="567" w:type="dxa"/>
            <w:noWrap/>
          </w:tcPr>
          <w:p w14:paraId="35201E45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567" w:type="dxa"/>
            <w:noWrap/>
          </w:tcPr>
          <w:p w14:paraId="2C360380" w14:textId="77777777" w:rsidR="00ED1C45" w:rsidRPr="001A3EF0" w:rsidRDefault="00ED1C45" w:rsidP="00B92258">
            <w:pPr>
              <w:jc w:val="center"/>
            </w:pPr>
            <w:r w:rsidRPr="001A3EF0">
              <w:t>38</w:t>
            </w:r>
          </w:p>
        </w:tc>
        <w:tc>
          <w:tcPr>
            <w:tcW w:w="567" w:type="dxa"/>
            <w:noWrap/>
          </w:tcPr>
          <w:p w14:paraId="2F311573" w14:textId="77777777" w:rsidR="00ED1C45" w:rsidRPr="001A3EF0" w:rsidRDefault="00ED1C45" w:rsidP="00B92258">
            <w:pPr>
              <w:jc w:val="center"/>
            </w:pPr>
            <w:r w:rsidRPr="001A3EF0">
              <w:t>38</w:t>
            </w:r>
          </w:p>
        </w:tc>
        <w:tc>
          <w:tcPr>
            <w:tcW w:w="448" w:type="dxa"/>
            <w:noWrap/>
          </w:tcPr>
          <w:p w14:paraId="0910AF5A" w14:textId="77777777" w:rsidR="00ED1C45" w:rsidRPr="001A3EF0" w:rsidRDefault="00ED1C45" w:rsidP="00B92258">
            <w:pPr>
              <w:jc w:val="center"/>
            </w:pPr>
            <w:r w:rsidRPr="001A3EF0">
              <w:t>33</w:t>
            </w:r>
          </w:p>
        </w:tc>
        <w:tc>
          <w:tcPr>
            <w:tcW w:w="1556" w:type="dxa"/>
            <w:noWrap/>
          </w:tcPr>
          <w:p w14:paraId="6023C99D" w14:textId="77777777" w:rsidR="00ED1C45" w:rsidRPr="001A3EF0" w:rsidRDefault="00ED1C45" w:rsidP="00B92258">
            <w:pPr>
              <w:jc w:val="center"/>
            </w:pPr>
            <w:r w:rsidRPr="001A3EF0">
              <w:t>27%</w:t>
            </w:r>
          </w:p>
        </w:tc>
        <w:tc>
          <w:tcPr>
            <w:tcW w:w="1417" w:type="dxa"/>
            <w:noWrap/>
          </w:tcPr>
          <w:p w14:paraId="57FA7588" w14:textId="77777777" w:rsidR="00ED1C45" w:rsidRPr="001A3EF0" w:rsidRDefault="00ED1C45" w:rsidP="00B92258">
            <w:pPr>
              <w:jc w:val="center"/>
            </w:pPr>
            <w:r w:rsidRPr="001A3EF0">
              <w:t>1%</w:t>
            </w:r>
          </w:p>
        </w:tc>
        <w:tc>
          <w:tcPr>
            <w:tcW w:w="1045" w:type="dxa"/>
            <w:noWrap/>
          </w:tcPr>
          <w:p w14:paraId="3E7BD905" w14:textId="77777777" w:rsidR="00ED1C45" w:rsidRPr="001A3EF0" w:rsidRDefault="00ED1C45" w:rsidP="00B92258">
            <w:pPr>
              <w:jc w:val="center"/>
            </w:pPr>
            <w:r w:rsidRPr="001A3EF0">
              <w:t>-0.28</w:t>
            </w:r>
          </w:p>
        </w:tc>
        <w:tc>
          <w:tcPr>
            <w:tcW w:w="931" w:type="dxa"/>
            <w:noWrap/>
          </w:tcPr>
          <w:p w14:paraId="30415CE6" w14:textId="77777777" w:rsidR="00ED1C45" w:rsidRPr="001A3EF0" w:rsidRDefault="00ED1C45" w:rsidP="00B92258">
            <w:pPr>
              <w:jc w:val="center"/>
            </w:pPr>
            <w:r w:rsidRPr="001A3EF0">
              <w:t>-0.72</w:t>
            </w:r>
          </w:p>
        </w:tc>
      </w:tr>
      <w:tr w:rsidR="00ED1C45" w:rsidRPr="00577D46" w14:paraId="0617D39A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80E6EB1" w14:textId="77777777" w:rsidR="00ED1C45" w:rsidRPr="001A3EF0" w:rsidRDefault="00ED1C45" w:rsidP="00B92258">
            <w:pPr>
              <w:jc w:val="center"/>
            </w:pPr>
            <w:r w:rsidRPr="001A3EF0">
              <w:t>GSO3</w:t>
            </w:r>
          </w:p>
        </w:tc>
        <w:tc>
          <w:tcPr>
            <w:tcW w:w="711" w:type="dxa"/>
            <w:noWrap/>
          </w:tcPr>
          <w:p w14:paraId="6CB964D3" w14:textId="77777777" w:rsidR="00ED1C45" w:rsidRPr="001A3EF0" w:rsidRDefault="00ED1C45" w:rsidP="00B92258">
            <w:pPr>
              <w:jc w:val="center"/>
            </w:pPr>
            <w:r w:rsidRPr="001A3EF0">
              <w:t>3.53</w:t>
            </w:r>
          </w:p>
        </w:tc>
        <w:tc>
          <w:tcPr>
            <w:tcW w:w="1030" w:type="dxa"/>
            <w:noWrap/>
          </w:tcPr>
          <w:p w14:paraId="1F5DDB68" w14:textId="77777777" w:rsidR="00ED1C45" w:rsidRPr="001A3EF0" w:rsidRDefault="00ED1C45" w:rsidP="00B92258">
            <w:pPr>
              <w:jc w:val="center"/>
            </w:pPr>
            <w:r w:rsidRPr="001A3EF0">
              <w:t>1.01</w:t>
            </w:r>
          </w:p>
        </w:tc>
        <w:tc>
          <w:tcPr>
            <w:tcW w:w="870" w:type="dxa"/>
            <w:noWrap/>
          </w:tcPr>
          <w:p w14:paraId="6EB6D5DB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773731C9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B7DD658" w14:textId="77777777" w:rsidR="00ED1C45" w:rsidRPr="001A3EF0" w:rsidRDefault="00ED1C45" w:rsidP="00B92258">
            <w:pPr>
              <w:jc w:val="center"/>
            </w:pPr>
            <w:r w:rsidRPr="001A3EF0">
              <w:t>9</w:t>
            </w:r>
          </w:p>
        </w:tc>
        <w:tc>
          <w:tcPr>
            <w:tcW w:w="567" w:type="dxa"/>
            <w:noWrap/>
          </w:tcPr>
          <w:p w14:paraId="4594BE38" w14:textId="77777777" w:rsidR="00ED1C45" w:rsidRPr="001A3EF0" w:rsidRDefault="00ED1C45" w:rsidP="00B92258">
            <w:pPr>
              <w:jc w:val="center"/>
            </w:pPr>
            <w:r w:rsidRPr="001A3EF0">
              <w:t>46</w:t>
            </w:r>
          </w:p>
        </w:tc>
        <w:tc>
          <w:tcPr>
            <w:tcW w:w="567" w:type="dxa"/>
            <w:noWrap/>
          </w:tcPr>
          <w:p w14:paraId="7652326C" w14:textId="77777777" w:rsidR="00ED1C45" w:rsidRPr="001A3EF0" w:rsidRDefault="00ED1C45" w:rsidP="00B92258">
            <w:pPr>
              <w:jc w:val="center"/>
            </w:pPr>
            <w:r w:rsidRPr="001A3EF0">
              <w:t>39</w:t>
            </w:r>
          </w:p>
        </w:tc>
        <w:tc>
          <w:tcPr>
            <w:tcW w:w="448" w:type="dxa"/>
            <w:noWrap/>
          </w:tcPr>
          <w:p w14:paraId="4A654F65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1556" w:type="dxa"/>
            <w:noWrap/>
          </w:tcPr>
          <w:p w14:paraId="2BA3C0C4" w14:textId="77777777" w:rsidR="00ED1C45" w:rsidRPr="001A3EF0" w:rsidRDefault="00ED1C45" w:rsidP="00B92258">
            <w:pPr>
              <w:jc w:val="center"/>
            </w:pPr>
            <w:r w:rsidRPr="001A3EF0">
              <w:t>18%</w:t>
            </w:r>
          </w:p>
        </w:tc>
        <w:tc>
          <w:tcPr>
            <w:tcW w:w="1417" w:type="dxa"/>
            <w:noWrap/>
          </w:tcPr>
          <w:p w14:paraId="4426E855" w14:textId="77777777" w:rsidR="00ED1C45" w:rsidRPr="001A3EF0" w:rsidRDefault="00ED1C45" w:rsidP="00B92258">
            <w:pPr>
              <w:jc w:val="center"/>
            </w:pPr>
            <w:r w:rsidRPr="001A3EF0">
              <w:t>4%</w:t>
            </w:r>
          </w:p>
        </w:tc>
        <w:tc>
          <w:tcPr>
            <w:tcW w:w="1045" w:type="dxa"/>
            <w:noWrap/>
          </w:tcPr>
          <w:p w14:paraId="23ABE982" w14:textId="77777777" w:rsidR="00ED1C45" w:rsidRPr="001A3EF0" w:rsidRDefault="00ED1C45" w:rsidP="00B92258">
            <w:pPr>
              <w:jc w:val="center"/>
            </w:pPr>
            <w:r w:rsidRPr="001A3EF0">
              <w:t>-0.38</w:t>
            </w:r>
          </w:p>
        </w:tc>
        <w:tc>
          <w:tcPr>
            <w:tcW w:w="931" w:type="dxa"/>
            <w:noWrap/>
          </w:tcPr>
          <w:p w14:paraId="1529F7E5" w14:textId="77777777" w:rsidR="00ED1C45" w:rsidRPr="001A3EF0" w:rsidRDefault="00ED1C45" w:rsidP="00B92258">
            <w:pPr>
              <w:jc w:val="center"/>
            </w:pPr>
            <w:r w:rsidRPr="001A3EF0">
              <w:t>-0.01</w:t>
            </w:r>
          </w:p>
        </w:tc>
      </w:tr>
      <w:tr w:rsidR="00ED1C45" w:rsidRPr="00577D46" w14:paraId="5E2EBEEA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5B1D7264" w14:textId="77777777" w:rsidR="00ED1C45" w:rsidRPr="001A3EF0" w:rsidRDefault="00ED1C45" w:rsidP="00B92258">
            <w:pPr>
              <w:jc w:val="center"/>
            </w:pPr>
            <w:r w:rsidRPr="001A3EF0">
              <w:t>GSO4</w:t>
            </w:r>
          </w:p>
        </w:tc>
        <w:tc>
          <w:tcPr>
            <w:tcW w:w="711" w:type="dxa"/>
            <w:noWrap/>
          </w:tcPr>
          <w:p w14:paraId="13BA500E" w14:textId="77777777" w:rsidR="00ED1C45" w:rsidRPr="001A3EF0" w:rsidRDefault="00ED1C45" w:rsidP="00B92258">
            <w:pPr>
              <w:jc w:val="center"/>
            </w:pPr>
            <w:r w:rsidRPr="001A3EF0">
              <w:t>2.96</w:t>
            </w:r>
          </w:p>
        </w:tc>
        <w:tc>
          <w:tcPr>
            <w:tcW w:w="1030" w:type="dxa"/>
            <w:noWrap/>
          </w:tcPr>
          <w:p w14:paraId="6D9DE7E0" w14:textId="77777777" w:rsidR="00ED1C45" w:rsidRPr="001A3EF0" w:rsidRDefault="00ED1C45" w:rsidP="00B92258">
            <w:pPr>
              <w:jc w:val="center"/>
            </w:pPr>
            <w:r w:rsidRPr="001A3EF0">
              <w:t>1.02</w:t>
            </w:r>
          </w:p>
        </w:tc>
        <w:tc>
          <w:tcPr>
            <w:tcW w:w="870" w:type="dxa"/>
            <w:noWrap/>
          </w:tcPr>
          <w:p w14:paraId="5DD55E74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5D957F80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4B4938E7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567" w:type="dxa"/>
            <w:noWrap/>
          </w:tcPr>
          <w:p w14:paraId="5318C2DE" w14:textId="77777777" w:rsidR="00ED1C45" w:rsidRPr="001A3EF0" w:rsidRDefault="00ED1C45" w:rsidP="00B92258">
            <w:pPr>
              <w:jc w:val="center"/>
            </w:pPr>
            <w:r w:rsidRPr="001A3EF0">
              <w:t>50</w:t>
            </w:r>
          </w:p>
        </w:tc>
        <w:tc>
          <w:tcPr>
            <w:tcW w:w="567" w:type="dxa"/>
            <w:noWrap/>
          </w:tcPr>
          <w:p w14:paraId="77F8AD64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448" w:type="dxa"/>
            <w:noWrap/>
          </w:tcPr>
          <w:p w14:paraId="1A20C101" w14:textId="77777777" w:rsidR="00ED1C45" w:rsidRPr="001A3EF0" w:rsidRDefault="00ED1C45" w:rsidP="00B92258">
            <w:pPr>
              <w:jc w:val="center"/>
            </w:pPr>
            <w:r w:rsidRPr="001A3EF0">
              <w:t>10</w:t>
            </w:r>
          </w:p>
        </w:tc>
        <w:tc>
          <w:tcPr>
            <w:tcW w:w="1556" w:type="dxa"/>
            <w:noWrap/>
          </w:tcPr>
          <w:p w14:paraId="7598F796" w14:textId="77777777" w:rsidR="00ED1C45" w:rsidRPr="001A3EF0" w:rsidRDefault="00ED1C45" w:rsidP="00B92258">
            <w:pPr>
              <w:jc w:val="center"/>
            </w:pPr>
            <w:r w:rsidRPr="001A3EF0">
              <w:t>8%</w:t>
            </w:r>
          </w:p>
        </w:tc>
        <w:tc>
          <w:tcPr>
            <w:tcW w:w="1417" w:type="dxa"/>
            <w:noWrap/>
          </w:tcPr>
          <w:p w14:paraId="085F267D" w14:textId="77777777" w:rsidR="00ED1C45" w:rsidRPr="001A3EF0" w:rsidRDefault="00ED1C45" w:rsidP="00B92258">
            <w:pPr>
              <w:jc w:val="center"/>
            </w:pPr>
            <w:r w:rsidRPr="001A3EF0">
              <w:t>7%</w:t>
            </w:r>
          </w:p>
        </w:tc>
        <w:tc>
          <w:tcPr>
            <w:tcW w:w="1045" w:type="dxa"/>
            <w:noWrap/>
          </w:tcPr>
          <w:p w14:paraId="45543997" w14:textId="77777777" w:rsidR="00ED1C45" w:rsidRPr="001A3EF0" w:rsidRDefault="00ED1C45" w:rsidP="00B92258">
            <w:pPr>
              <w:jc w:val="center"/>
            </w:pPr>
            <w:r w:rsidRPr="001A3EF0">
              <w:t>0.18</w:t>
            </w:r>
          </w:p>
        </w:tc>
        <w:tc>
          <w:tcPr>
            <w:tcW w:w="931" w:type="dxa"/>
            <w:noWrap/>
          </w:tcPr>
          <w:p w14:paraId="4B3227D4" w14:textId="77777777" w:rsidR="00ED1C45" w:rsidRPr="001A3EF0" w:rsidRDefault="00ED1C45" w:rsidP="00B92258">
            <w:pPr>
              <w:jc w:val="center"/>
            </w:pPr>
            <w:r w:rsidRPr="001A3EF0">
              <w:t>-0.29</w:t>
            </w:r>
          </w:p>
        </w:tc>
      </w:tr>
      <w:tr w:rsidR="00ED1C45" w:rsidRPr="00577D46" w14:paraId="683EFE17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25EFB1D" w14:textId="77777777" w:rsidR="00ED1C45" w:rsidRPr="001A3EF0" w:rsidRDefault="00ED1C45" w:rsidP="00B92258">
            <w:pPr>
              <w:jc w:val="center"/>
            </w:pPr>
            <w:r w:rsidRPr="001A3EF0">
              <w:t>GSO5</w:t>
            </w:r>
          </w:p>
        </w:tc>
        <w:tc>
          <w:tcPr>
            <w:tcW w:w="711" w:type="dxa"/>
            <w:noWrap/>
          </w:tcPr>
          <w:p w14:paraId="50D454C9" w14:textId="77777777" w:rsidR="00ED1C45" w:rsidRPr="001A3EF0" w:rsidRDefault="00ED1C45" w:rsidP="00B92258">
            <w:pPr>
              <w:jc w:val="center"/>
            </w:pPr>
            <w:r w:rsidRPr="001A3EF0">
              <w:t>2.48</w:t>
            </w:r>
          </w:p>
        </w:tc>
        <w:tc>
          <w:tcPr>
            <w:tcW w:w="1030" w:type="dxa"/>
            <w:noWrap/>
          </w:tcPr>
          <w:p w14:paraId="7CC58745" w14:textId="77777777" w:rsidR="00ED1C45" w:rsidRPr="001A3EF0" w:rsidRDefault="00ED1C45" w:rsidP="00B92258">
            <w:pPr>
              <w:jc w:val="center"/>
            </w:pPr>
            <w:r w:rsidRPr="001A3EF0">
              <w:t>1.19</w:t>
            </w:r>
          </w:p>
        </w:tc>
        <w:tc>
          <w:tcPr>
            <w:tcW w:w="870" w:type="dxa"/>
            <w:noWrap/>
          </w:tcPr>
          <w:p w14:paraId="40E3639E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noWrap/>
          </w:tcPr>
          <w:p w14:paraId="6E71807C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567" w:type="dxa"/>
            <w:noWrap/>
          </w:tcPr>
          <w:p w14:paraId="135AF7F5" w14:textId="77777777" w:rsidR="00ED1C45" w:rsidRPr="001A3EF0" w:rsidRDefault="00ED1C45" w:rsidP="00B92258">
            <w:pPr>
              <w:jc w:val="center"/>
            </w:pPr>
            <w:r w:rsidRPr="001A3EF0">
              <w:t>37</w:t>
            </w:r>
          </w:p>
        </w:tc>
        <w:tc>
          <w:tcPr>
            <w:tcW w:w="567" w:type="dxa"/>
            <w:noWrap/>
          </w:tcPr>
          <w:p w14:paraId="23E71C7E" w14:textId="77777777" w:rsidR="00ED1C45" w:rsidRPr="001A3EF0" w:rsidRDefault="00ED1C45" w:rsidP="00B92258">
            <w:pPr>
              <w:jc w:val="center"/>
            </w:pPr>
            <w:r w:rsidRPr="001A3EF0">
              <w:t>20</w:t>
            </w:r>
          </w:p>
        </w:tc>
        <w:tc>
          <w:tcPr>
            <w:tcW w:w="567" w:type="dxa"/>
            <w:noWrap/>
          </w:tcPr>
          <w:p w14:paraId="743CC0DF" w14:textId="77777777" w:rsidR="00ED1C45" w:rsidRPr="001A3EF0" w:rsidRDefault="00ED1C45" w:rsidP="00B92258">
            <w:pPr>
              <w:jc w:val="center"/>
            </w:pPr>
            <w:r w:rsidRPr="001A3EF0">
              <w:t>30</w:t>
            </w:r>
          </w:p>
        </w:tc>
        <w:tc>
          <w:tcPr>
            <w:tcW w:w="448" w:type="dxa"/>
            <w:noWrap/>
          </w:tcPr>
          <w:p w14:paraId="59C02691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1556" w:type="dxa"/>
            <w:noWrap/>
          </w:tcPr>
          <w:p w14:paraId="3B9476BF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417" w:type="dxa"/>
            <w:noWrap/>
          </w:tcPr>
          <w:p w14:paraId="499C50B5" w14:textId="77777777" w:rsidR="00ED1C45" w:rsidRPr="001A3EF0" w:rsidRDefault="00ED1C45" w:rsidP="00B92258">
            <w:pPr>
              <w:jc w:val="center"/>
            </w:pPr>
            <w:r w:rsidRPr="001A3EF0">
              <w:t>26%</w:t>
            </w:r>
          </w:p>
        </w:tc>
        <w:tc>
          <w:tcPr>
            <w:tcW w:w="1045" w:type="dxa"/>
            <w:noWrap/>
          </w:tcPr>
          <w:p w14:paraId="0CD108FF" w14:textId="77777777" w:rsidR="00ED1C45" w:rsidRPr="001A3EF0" w:rsidRDefault="00ED1C45" w:rsidP="00B92258">
            <w:pPr>
              <w:jc w:val="center"/>
            </w:pPr>
            <w:r w:rsidRPr="001A3EF0">
              <w:t>0.26</w:t>
            </w:r>
          </w:p>
        </w:tc>
        <w:tc>
          <w:tcPr>
            <w:tcW w:w="931" w:type="dxa"/>
            <w:noWrap/>
          </w:tcPr>
          <w:p w14:paraId="4A52DEED" w14:textId="77777777" w:rsidR="00ED1C45" w:rsidRPr="001A3EF0" w:rsidRDefault="00ED1C45" w:rsidP="00B92258">
            <w:pPr>
              <w:jc w:val="center"/>
            </w:pPr>
            <w:r w:rsidRPr="001A3EF0">
              <w:t>-1.19</w:t>
            </w:r>
          </w:p>
        </w:tc>
      </w:tr>
      <w:tr w:rsidR="00ED1C45" w:rsidRPr="00577D46" w14:paraId="28FA15DC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53A6A9F2" w14:textId="77777777" w:rsidR="00ED1C45" w:rsidRPr="001A3EF0" w:rsidRDefault="00ED1C45" w:rsidP="00B92258">
            <w:pPr>
              <w:jc w:val="center"/>
            </w:pPr>
            <w:r w:rsidRPr="001A3EF0">
              <w:t>GSO6</w:t>
            </w:r>
          </w:p>
        </w:tc>
        <w:tc>
          <w:tcPr>
            <w:tcW w:w="711" w:type="dxa"/>
            <w:noWrap/>
          </w:tcPr>
          <w:p w14:paraId="3BD290D7" w14:textId="77777777" w:rsidR="00ED1C45" w:rsidRPr="001A3EF0" w:rsidRDefault="00ED1C45" w:rsidP="00B92258">
            <w:pPr>
              <w:jc w:val="center"/>
            </w:pPr>
            <w:r w:rsidRPr="001A3EF0">
              <w:t>2.66</w:t>
            </w:r>
          </w:p>
        </w:tc>
        <w:tc>
          <w:tcPr>
            <w:tcW w:w="1030" w:type="dxa"/>
            <w:noWrap/>
          </w:tcPr>
          <w:p w14:paraId="180B5F7A" w14:textId="77777777" w:rsidR="00ED1C45" w:rsidRPr="001A3EF0" w:rsidRDefault="00ED1C45" w:rsidP="00B92258">
            <w:pPr>
              <w:jc w:val="center"/>
            </w:pPr>
            <w:r w:rsidRPr="001A3EF0">
              <w:t>1.13</w:t>
            </w:r>
          </w:p>
        </w:tc>
        <w:tc>
          <w:tcPr>
            <w:tcW w:w="870" w:type="dxa"/>
            <w:noWrap/>
          </w:tcPr>
          <w:p w14:paraId="075A76DC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348E777E" w14:textId="77777777" w:rsidR="00ED1C45" w:rsidRPr="001A3EF0" w:rsidRDefault="00ED1C45" w:rsidP="00B92258">
            <w:pPr>
              <w:jc w:val="center"/>
            </w:pPr>
            <w:r w:rsidRPr="001A3EF0">
              <w:t>20</w:t>
            </w:r>
          </w:p>
        </w:tc>
        <w:tc>
          <w:tcPr>
            <w:tcW w:w="567" w:type="dxa"/>
            <w:noWrap/>
          </w:tcPr>
          <w:p w14:paraId="588ADEA2" w14:textId="77777777" w:rsidR="00ED1C45" w:rsidRPr="001A3EF0" w:rsidRDefault="00ED1C45" w:rsidP="00B92258">
            <w:pPr>
              <w:jc w:val="center"/>
            </w:pPr>
            <w:r w:rsidRPr="001A3EF0">
              <w:t>37</w:t>
            </w:r>
          </w:p>
        </w:tc>
        <w:tc>
          <w:tcPr>
            <w:tcW w:w="567" w:type="dxa"/>
            <w:noWrap/>
          </w:tcPr>
          <w:p w14:paraId="628BE017" w14:textId="77777777" w:rsidR="00ED1C45" w:rsidRPr="001A3EF0" w:rsidRDefault="00ED1C45" w:rsidP="00B92258">
            <w:pPr>
              <w:jc w:val="center"/>
            </w:pPr>
            <w:r w:rsidRPr="001A3EF0">
              <w:t>35</w:t>
            </w:r>
          </w:p>
        </w:tc>
        <w:tc>
          <w:tcPr>
            <w:tcW w:w="567" w:type="dxa"/>
            <w:noWrap/>
          </w:tcPr>
          <w:p w14:paraId="2B20BA22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448" w:type="dxa"/>
            <w:noWrap/>
          </w:tcPr>
          <w:p w14:paraId="219173C9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1556" w:type="dxa"/>
            <w:noWrap/>
          </w:tcPr>
          <w:p w14:paraId="641399CB" w14:textId="77777777" w:rsidR="00ED1C45" w:rsidRPr="001A3EF0" w:rsidRDefault="00ED1C45" w:rsidP="00B92258">
            <w:pPr>
              <w:jc w:val="center"/>
            </w:pPr>
            <w:r w:rsidRPr="001A3EF0">
              <w:t>6%</w:t>
            </w:r>
          </w:p>
        </w:tc>
        <w:tc>
          <w:tcPr>
            <w:tcW w:w="1417" w:type="dxa"/>
            <w:noWrap/>
          </w:tcPr>
          <w:p w14:paraId="5EFFEE4A" w14:textId="77777777" w:rsidR="00ED1C45" w:rsidRPr="001A3EF0" w:rsidRDefault="00ED1C45" w:rsidP="00B92258">
            <w:pPr>
              <w:jc w:val="center"/>
            </w:pPr>
            <w:r w:rsidRPr="001A3EF0">
              <w:t>17%</w:t>
            </w:r>
          </w:p>
        </w:tc>
        <w:tc>
          <w:tcPr>
            <w:tcW w:w="1045" w:type="dxa"/>
            <w:noWrap/>
          </w:tcPr>
          <w:p w14:paraId="1B657C27" w14:textId="77777777" w:rsidR="00ED1C45" w:rsidRPr="001A3EF0" w:rsidRDefault="00ED1C45" w:rsidP="00B92258">
            <w:pPr>
              <w:jc w:val="center"/>
            </w:pPr>
            <w:r w:rsidRPr="001A3EF0">
              <w:t>0.24</w:t>
            </w:r>
          </w:p>
        </w:tc>
        <w:tc>
          <w:tcPr>
            <w:tcW w:w="931" w:type="dxa"/>
            <w:noWrap/>
          </w:tcPr>
          <w:p w14:paraId="1F58B3E5" w14:textId="77777777" w:rsidR="00ED1C45" w:rsidRPr="001A3EF0" w:rsidRDefault="00ED1C45" w:rsidP="00B92258">
            <w:pPr>
              <w:jc w:val="center"/>
            </w:pPr>
            <w:r w:rsidRPr="001A3EF0">
              <w:t>-0.71</w:t>
            </w:r>
          </w:p>
        </w:tc>
      </w:tr>
      <w:tr w:rsidR="00ED1C45" w:rsidRPr="00577D46" w14:paraId="3D93ECE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D255F35" w14:textId="77777777" w:rsidR="00ED1C45" w:rsidRPr="001A3EF0" w:rsidRDefault="00ED1C45" w:rsidP="00B92258">
            <w:pPr>
              <w:jc w:val="center"/>
            </w:pPr>
            <w:bookmarkStart w:id="1" w:name="_Hlk57041791"/>
            <w:r w:rsidRPr="001A3EF0">
              <w:t>GSO7</w:t>
            </w:r>
            <w:bookmarkEnd w:id="1"/>
          </w:p>
        </w:tc>
        <w:tc>
          <w:tcPr>
            <w:tcW w:w="711" w:type="dxa"/>
            <w:noWrap/>
          </w:tcPr>
          <w:p w14:paraId="3DC23644" w14:textId="77777777" w:rsidR="00ED1C45" w:rsidRPr="001A3EF0" w:rsidRDefault="00ED1C45" w:rsidP="00B92258">
            <w:pPr>
              <w:jc w:val="center"/>
            </w:pPr>
            <w:r w:rsidRPr="001A3EF0">
              <w:t>4.21</w:t>
            </w:r>
          </w:p>
        </w:tc>
        <w:tc>
          <w:tcPr>
            <w:tcW w:w="1030" w:type="dxa"/>
            <w:noWrap/>
          </w:tcPr>
          <w:p w14:paraId="5EA8A984" w14:textId="77777777" w:rsidR="00ED1C45" w:rsidRPr="001A3EF0" w:rsidRDefault="00ED1C45" w:rsidP="00B92258">
            <w:pPr>
              <w:jc w:val="center"/>
            </w:pPr>
            <w:r w:rsidRPr="001A3EF0">
              <w:t>0.69</w:t>
            </w:r>
          </w:p>
        </w:tc>
        <w:tc>
          <w:tcPr>
            <w:tcW w:w="870" w:type="dxa"/>
            <w:noWrap/>
          </w:tcPr>
          <w:p w14:paraId="077C0C7E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3CF7E197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0C9630F4" w14:textId="77777777" w:rsidR="00ED1C45" w:rsidRPr="001A3EF0" w:rsidRDefault="00ED1C45" w:rsidP="00B92258">
            <w:pPr>
              <w:jc w:val="center"/>
            </w:pPr>
            <w:r w:rsidRPr="001A3EF0">
              <w:t>0</w:t>
            </w:r>
          </w:p>
        </w:tc>
        <w:tc>
          <w:tcPr>
            <w:tcW w:w="567" w:type="dxa"/>
            <w:noWrap/>
          </w:tcPr>
          <w:p w14:paraId="78E0C4F9" w14:textId="77777777" w:rsidR="00ED1C45" w:rsidRPr="001A3EF0" w:rsidRDefault="00ED1C45" w:rsidP="00B92258">
            <w:pPr>
              <w:jc w:val="center"/>
            </w:pPr>
            <w:r w:rsidRPr="001A3EF0">
              <w:t>18</w:t>
            </w:r>
          </w:p>
        </w:tc>
        <w:tc>
          <w:tcPr>
            <w:tcW w:w="567" w:type="dxa"/>
            <w:noWrap/>
          </w:tcPr>
          <w:p w14:paraId="61F17778" w14:textId="77777777" w:rsidR="00ED1C45" w:rsidRPr="001A3EF0" w:rsidRDefault="00ED1C45" w:rsidP="00B92258">
            <w:pPr>
              <w:jc w:val="center"/>
            </w:pPr>
            <w:r w:rsidRPr="001A3EF0">
              <w:t>59</w:t>
            </w:r>
          </w:p>
        </w:tc>
        <w:tc>
          <w:tcPr>
            <w:tcW w:w="448" w:type="dxa"/>
            <w:noWrap/>
          </w:tcPr>
          <w:p w14:paraId="07812FE8" w14:textId="77777777" w:rsidR="00ED1C45" w:rsidRPr="001A3EF0" w:rsidRDefault="00ED1C45" w:rsidP="00B92258">
            <w:pPr>
              <w:jc w:val="center"/>
            </w:pPr>
            <w:r w:rsidRPr="001A3EF0">
              <w:t>44</w:t>
            </w:r>
          </w:p>
        </w:tc>
        <w:tc>
          <w:tcPr>
            <w:tcW w:w="1556" w:type="dxa"/>
            <w:noWrap/>
          </w:tcPr>
          <w:p w14:paraId="02178DAF" w14:textId="77777777" w:rsidR="00ED1C45" w:rsidRPr="001A3EF0" w:rsidRDefault="00ED1C45" w:rsidP="00B92258">
            <w:pPr>
              <w:jc w:val="center"/>
            </w:pPr>
            <w:r w:rsidRPr="001A3EF0">
              <w:t>36%</w:t>
            </w:r>
          </w:p>
        </w:tc>
        <w:tc>
          <w:tcPr>
            <w:tcW w:w="1417" w:type="dxa"/>
            <w:noWrap/>
          </w:tcPr>
          <w:p w14:paraId="5CA3211A" w14:textId="77777777" w:rsidR="00ED1C45" w:rsidRPr="001A3EF0" w:rsidRDefault="00ED1C45" w:rsidP="00B92258">
            <w:pPr>
              <w:jc w:val="center"/>
            </w:pPr>
            <w:r w:rsidRPr="001A3EF0">
              <w:t>0%</w:t>
            </w:r>
          </w:p>
        </w:tc>
        <w:tc>
          <w:tcPr>
            <w:tcW w:w="1045" w:type="dxa"/>
            <w:noWrap/>
          </w:tcPr>
          <w:p w14:paraId="7939DAEE" w14:textId="77777777" w:rsidR="00ED1C45" w:rsidRPr="001A3EF0" w:rsidRDefault="00ED1C45" w:rsidP="00B92258">
            <w:pPr>
              <w:jc w:val="center"/>
            </w:pPr>
            <w:r w:rsidRPr="001A3EF0">
              <w:t>-0.30</w:t>
            </w:r>
          </w:p>
        </w:tc>
        <w:tc>
          <w:tcPr>
            <w:tcW w:w="931" w:type="dxa"/>
            <w:noWrap/>
          </w:tcPr>
          <w:p w14:paraId="3B90D04D" w14:textId="77777777" w:rsidR="00ED1C45" w:rsidRPr="001A3EF0" w:rsidRDefault="00ED1C45" w:rsidP="00B92258">
            <w:pPr>
              <w:jc w:val="center"/>
            </w:pPr>
            <w:r w:rsidRPr="001A3EF0">
              <w:t>-0.85</w:t>
            </w:r>
          </w:p>
        </w:tc>
      </w:tr>
      <w:tr w:rsidR="00ED1C45" w:rsidRPr="00577D46" w14:paraId="0FAEA799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6EF4D021" w14:textId="77777777" w:rsidR="00ED1C45" w:rsidRPr="001A3EF0" w:rsidRDefault="00ED1C45" w:rsidP="00B92258">
            <w:pPr>
              <w:jc w:val="center"/>
            </w:pPr>
            <w:r w:rsidRPr="001A3EF0">
              <w:t>GSO8</w:t>
            </w:r>
          </w:p>
        </w:tc>
        <w:tc>
          <w:tcPr>
            <w:tcW w:w="711" w:type="dxa"/>
            <w:noWrap/>
          </w:tcPr>
          <w:p w14:paraId="40E17D3F" w14:textId="77777777" w:rsidR="00ED1C45" w:rsidRPr="001A3EF0" w:rsidRDefault="00ED1C45" w:rsidP="00B92258">
            <w:pPr>
              <w:jc w:val="center"/>
            </w:pPr>
            <w:r w:rsidRPr="001A3EF0">
              <w:t>3.10</w:t>
            </w:r>
          </w:p>
        </w:tc>
        <w:tc>
          <w:tcPr>
            <w:tcW w:w="1030" w:type="dxa"/>
            <w:noWrap/>
          </w:tcPr>
          <w:p w14:paraId="258EAC16" w14:textId="77777777" w:rsidR="00ED1C45" w:rsidRPr="001A3EF0" w:rsidRDefault="00ED1C45" w:rsidP="00B92258">
            <w:pPr>
              <w:jc w:val="center"/>
            </w:pPr>
            <w:r w:rsidRPr="001A3EF0">
              <w:t>1.00</w:t>
            </w:r>
          </w:p>
        </w:tc>
        <w:tc>
          <w:tcPr>
            <w:tcW w:w="870" w:type="dxa"/>
            <w:noWrap/>
          </w:tcPr>
          <w:p w14:paraId="6D6C856E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7747CB10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567" w:type="dxa"/>
            <w:noWrap/>
          </w:tcPr>
          <w:p w14:paraId="184619A1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567" w:type="dxa"/>
            <w:noWrap/>
          </w:tcPr>
          <w:p w14:paraId="5451EFDB" w14:textId="77777777" w:rsidR="00ED1C45" w:rsidRPr="001A3EF0" w:rsidRDefault="00ED1C45" w:rsidP="00B92258">
            <w:pPr>
              <w:jc w:val="center"/>
            </w:pPr>
            <w:r w:rsidRPr="001A3EF0">
              <w:t>55</w:t>
            </w:r>
          </w:p>
        </w:tc>
        <w:tc>
          <w:tcPr>
            <w:tcW w:w="567" w:type="dxa"/>
            <w:noWrap/>
          </w:tcPr>
          <w:p w14:paraId="666B9181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448" w:type="dxa"/>
            <w:noWrap/>
          </w:tcPr>
          <w:p w14:paraId="47B9DFC0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1556" w:type="dxa"/>
            <w:noWrap/>
          </w:tcPr>
          <w:p w14:paraId="40C99314" w14:textId="77777777" w:rsidR="00ED1C45" w:rsidRPr="001A3EF0" w:rsidRDefault="00ED1C45" w:rsidP="00B92258">
            <w:pPr>
              <w:jc w:val="center"/>
            </w:pPr>
            <w:r w:rsidRPr="001A3EF0">
              <w:t>9%</w:t>
            </w:r>
          </w:p>
        </w:tc>
        <w:tc>
          <w:tcPr>
            <w:tcW w:w="1417" w:type="dxa"/>
            <w:noWrap/>
          </w:tcPr>
          <w:p w14:paraId="101C474D" w14:textId="77777777" w:rsidR="00ED1C45" w:rsidRPr="001A3EF0" w:rsidRDefault="00ED1C45" w:rsidP="00B92258">
            <w:pPr>
              <w:jc w:val="center"/>
            </w:pPr>
            <w:r w:rsidRPr="001A3EF0">
              <w:t>6%</w:t>
            </w:r>
          </w:p>
        </w:tc>
        <w:tc>
          <w:tcPr>
            <w:tcW w:w="1045" w:type="dxa"/>
            <w:noWrap/>
          </w:tcPr>
          <w:p w14:paraId="27E81111" w14:textId="77777777" w:rsidR="00ED1C45" w:rsidRPr="001A3EF0" w:rsidRDefault="00ED1C45" w:rsidP="00B92258">
            <w:pPr>
              <w:jc w:val="center"/>
            </w:pPr>
            <w:r w:rsidRPr="001A3EF0">
              <w:t>0.01</w:t>
            </w:r>
          </w:p>
        </w:tc>
        <w:tc>
          <w:tcPr>
            <w:tcW w:w="931" w:type="dxa"/>
            <w:noWrap/>
          </w:tcPr>
          <w:p w14:paraId="0CE38695" w14:textId="77777777" w:rsidR="00ED1C45" w:rsidRPr="001A3EF0" w:rsidRDefault="00ED1C45" w:rsidP="00B92258">
            <w:pPr>
              <w:jc w:val="center"/>
            </w:pPr>
            <w:r w:rsidRPr="001A3EF0">
              <w:t>-0.14</w:t>
            </w:r>
          </w:p>
        </w:tc>
      </w:tr>
      <w:tr w:rsidR="00ED1C45" w:rsidRPr="00577D46" w14:paraId="0BC4C9B0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3A60452A" w14:textId="77777777" w:rsidR="00ED1C45" w:rsidRPr="001A3EF0" w:rsidRDefault="00ED1C45" w:rsidP="00B92258">
            <w:pPr>
              <w:jc w:val="center"/>
            </w:pPr>
            <w:r w:rsidRPr="001A3EF0">
              <w:t>GSS1</w:t>
            </w:r>
          </w:p>
        </w:tc>
        <w:tc>
          <w:tcPr>
            <w:tcW w:w="711" w:type="dxa"/>
            <w:noWrap/>
          </w:tcPr>
          <w:p w14:paraId="1A4A3906" w14:textId="77777777" w:rsidR="00ED1C45" w:rsidRPr="001A3EF0" w:rsidRDefault="00ED1C45" w:rsidP="00B92258">
            <w:pPr>
              <w:jc w:val="center"/>
            </w:pPr>
            <w:r w:rsidRPr="001A3EF0">
              <w:t>4.53</w:t>
            </w:r>
          </w:p>
        </w:tc>
        <w:tc>
          <w:tcPr>
            <w:tcW w:w="1030" w:type="dxa"/>
            <w:noWrap/>
          </w:tcPr>
          <w:p w14:paraId="2C7A49B6" w14:textId="77777777" w:rsidR="00ED1C45" w:rsidRPr="001A3EF0" w:rsidRDefault="00ED1C45" w:rsidP="00B92258">
            <w:pPr>
              <w:jc w:val="center"/>
            </w:pPr>
            <w:r w:rsidRPr="001A3EF0">
              <w:t>0.97</w:t>
            </w:r>
          </w:p>
        </w:tc>
        <w:tc>
          <w:tcPr>
            <w:tcW w:w="870" w:type="dxa"/>
            <w:noWrap/>
          </w:tcPr>
          <w:p w14:paraId="6A6A9D3D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71F0A00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1CCF5780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595C9780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502CE6B6" w14:textId="77777777" w:rsidR="00ED1C45" w:rsidRPr="001A3EF0" w:rsidRDefault="00ED1C45" w:rsidP="00B92258">
            <w:pPr>
              <w:jc w:val="center"/>
            </w:pPr>
            <w:r w:rsidRPr="001A3EF0">
              <w:t>14</w:t>
            </w:r>
          </w:p>
        </w:tc>
        <w:tc>
          <w:tcPr>
            <w:tcW w:w="448" w:type="dxa"/>
            <w:noWrap/>
          </w:tcPr>
          <w:p w14:paraId="659BAC75" w14:textId="77777777" w:rsidR="00ED1C45" w:rsidRPr="001A3EF0" w:rsidRDefault="00ED1C45" w:rsidP="00B92258">
            <w:pPr>
              <w:jc w:val="center"/>
            </w:pPr>
            <w:r w:rsidRPr="001A3EF0">
              <w:t>91</w:t>
            </w:r>
          </w:p>
        </w:tc>
        <w:tc>
          <w:tcPr>
            <w:tcW w:w="1556" w:type="dxa"/>
            <w:noWrap/>
          </w:tcPr>
          <w:p w14:paraId="2033E444" w14:textId="77777777" w:rsidR="00ED1C45" w:rsidRPr="001A3EF0" w:rsidRDefault="00ED1C45" w:rsidP="00B92258">
            <w:pPr>
              <w:jc w:val="center"/>
            </w:pPr>
            <w:r w:rsidRPr="001A3EF0">
              <w:t>75%</w:t>
            </w:r>
          </w:p>
        </w:tc>
        <w:tc>
          <w:tcPr>
            <w:tcW w:w="1417" w:type="dxa"/>
            <w:noWrap/>
          </w:tcPr>
          <w:p w14:paraId="01C8BD6E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0D17C555" w14:textId="77777777" w:rsidR="00ED1C45" w:rsidRPr="001A3EF0" w:rsidRDefault="00ED1C45" w:rsidP="00B92258">
            <w:pPr>
              <w:jc w:val="center"/>
            </w:pPr>
            <w:r w:rsidRPr="001A3EF0">
              <w:t>-2.19</w:t>
            </w:r>
          </w:p>
        </w:tc>
        <w:tc>
          <w:tcPr>
            <w:tcW w:w="931" w:type="dxa"/>
            <w:noWrap/>
          </w:tcPr>
          <w:p w14:paraId="63FA1357" w14:textId="77777777" w:rsidR="00ED1C45" w:rsidRPr="001A3EF0" w:rsidRDefault="00ED1C45" w:rsidP="00B92258">
            <w:pPr>
              <w:jc w:val="center"/>
            </w:pPr>
            <w:r w:rsidRPr="001A3EF0">
              <w:t>4.14</w:t>
            </w:r>
          </w:p>
        </w:tc>
      </w:tr>
      <w:tr w:rsidR="00ED1C45" w:rsidRPr="00577D46" w14:paraId="4845074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77A2E5F" w14:textId="77777777" w:rsidR="00ED1C45" w:rsidRPr="001A3EF0" w:rsidRDefault="00ED1C45" w:rsidP="00B92258">
            <w:pPr>
              <w:jc w:val="center"/>
            </w:pPr>
            <w:r w:rsidRPr="001A3EF0">
              <w:t>GSS2</w:t>
            </w:r>
          </w:p>
        </w:tc>
        <w:tc>
          <w:tcPr>
            <w:tcW w:w="711" w:type="dxa"/>
            <w:noWrap/>
          </w:tcPr>
          <w:p w14:paraId="4551A64A" w14:textId="77777777" w:rsidR="00ED1C45" w:rsidRPr="001A3EF0" w:rsidRDefault="00ED1C45" w:rsidP="00B92258">
            <w:pPr>
              <w:jc w:val="center"/>
            </w:pPr>
            <w:r w:rsidRPr="001A3EF0">
              <w:t>3.92</w:t>
            </w:r>
          </w:p>
        </w:tc>
        <w:tc>
          <w:tcPr>
            <w:tcW w:w="1030" w:type="dxa"/>
            <w:noWrap/>
          </w:tcPr>
          <w:p w14:paraId="68652C10" w14:textId="77777777" w:rsidR="00ED1C45" w:rsidRPr="001A3EF0" w:rsidRDefault="00ED1C45" w:rsidP="00B92258">
            <w:pPr>
              <w:jc w:val="center"/>
            </w:pPr>
            <w:r w:rsidRPr="001A3EF0">
              <w:t>1.24</w:t>
            </w:r>
          </w:p>
        </w:tc>
        <w:tc>
          <w:tcPr>
            <w:tcW w:w="870" w:type="dxa"/>
            <w:noWrap/>
          </w:tcPr>
          <w:p w14:paraId="0C585116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332B625B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2268FABA" w14:textId="77777777" w:rsidR="00ED1C45" w:rsidRPr="001A3EF0" w:rsidRDefault="00ED1C45" w:rsidP="00B92258">
            <w:pPr>
              <w:jc w:val="center"/>
            </w:pPr>
            <w:r w:rsidRPr="001A3EF0">
              <w:t>9</w:t>
            </w:r>
          </w:p>
        </w:tc>
        <w:tc>
          <w:tcPr>
            <w:tcW w:w="567" w:type="dxa"/>
            <w:noWrap/>
          </w:tcPr>
          <w:p w14:paraId="306777DB" w14:textId="77777777" w:rsidR="00ED1C45" w:rsidRPr="001A3EF0" w:rsidRDefault="00ED1C45" w:rsidP="00B92258">
            <w:pPr>
              <w:jc w:val="center"/>
            </w:pPr>
            <w:r w:rsidRPr="001A3EF0">
              <w:t>23</w:t>
            </w:r>
          </w:p>
        </w:tc>
        <w:tc>
          <w:tcPr>
            <w:tcW w:w="567" w:type="dxa"/>
            <w:noWrap/>
          </w:tcPr>
          <w:p w14:paraId="0C6DCE93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448" w:type="dxa"/>
            <w:noWrap/>
          </w:tcPr>
          <w:p w14:paraId="6B9A91DA" w14:textId="77777777" w:rsidR="00ED1C45" w:rsidRPr="001A3EF0" w:rsidRDefault="00ED1C45" w:rsidP="00B92258">
            <w:pPr>
              <w:jc w:val="center"/>
            </w:pPr>
            <w:r w:rsidRPr="001A3EF0">
              <w:t>55</w:t>
            </w:r>
          </w:p>
        </w:tc>
        <w:tc>
          <w:tcPr>
            <w:tcW w:w="1556" w:type="dxa"/>
            <w:noWrap/>
          </w:tcPr>
          <w:p w14:paraId="23DA37BB" w14:textId="77777777" w:rsidR="00ED1C45" w:rsidRPr="001A3EF0" w:rsidRDefault="00ED1C45" w:rsidP="00B92258">
            <w:pPr>
              <w:jc w:val="center"/>
            </w:pPr>
            <w:r w:rsidRPr="001A3EF0">
              <w:t>45%</w:t>
            </w:r>
          </w:p>
        </w:tc>
        <w:tc>
          <w:tcPr>
            <w:tcW w:w="1417" w:type="dxa"/>
            <w:noWrap/>
          </w:tcPr>
          <w:p w14:paraId="0598CB31" w14:textId="77777777" w:rsidR="00ED1C45" w:rsidRPr="001A3EF0" w:rsidRDefault="00ED1C45" w:rsidP="00B92258">
            <w:pPr>
              <w:jc w:val="center"/>
            </w:pPr>
            <w:r w:rsidRPr="001A3EF0">
              <w:t>7%</w:t>
            </w:r>
          </w:p>
        </w:tc>
        <w:tc>
          <w:tcPr>
            <w:tcW w:w="1045" w:type="dxa"/>
            <w:noWrap/>
          </w:tcPr>
          <w:p w14:paraId="51B7CA80" w14:textId="77777777" w:rsidR="00ED1C45" w:rsidRPr="001A3EF0" w:rsidRDefault="00ED1C45" w:rsidP="00B92258">
            <w:pPr>
              <w:jc w:val="center"/>
            </w:pPr>
            <w:r w:rsidRPr="001A3EF0">
              <w:t>-0.93</w:t>
            </w:r>
          </w:p>
        </w:tc>
        <w:tc>
          <w:tcPr>
            <w:tcW w:w="931" w:type="dxa"/>
            <w:noWrap/>
          </w:tcPr>
          <w:p w14:paraId="12E07714" w14:textId="77777777" w:rsidR="00ED1C45" w:rsidRPr="001A3EF0" w:rsidRDefault="00ED1C45" w:rsidP="00B92258">
            <w:pPr>
              <w:jc w:val="center"/>
            </w:pPr>
            <w:r w:rsidRPr="001A3EF0">
              <w:t>-0.16</w:t>
            </w:r>
          </w:p>
        </w:tc>
      </w:tr>
      <w:tr w:rsidR="00ED1C45" w:rsidRPr="00577D46" w14:paraId="747D99D4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B359799" w14:textId="77777777" w:rsidR="00ED1C45" w:rsidRPr="001A3EF0" w:rsidRDefault="00ED1C45" w:rsidP="00B92258">
            <w:pPr>
              <w:jc w:val="center"/>
            </w:pPr>
            <w:r w:rsidRPr="001A3EF0">
              <w:t>GSS3</w:t>
            </w:r>
          </w:p>
        </w:tc>
        <w:tc>
          <w:tcPr>
            <w:tcW w:w="711" w:type="dxa"/>
            <w:noWrap/>
          </w:tcPr>
          <w:p w14:paraId="720589C4" w14:textId="77777777" w:rsidR="00ED1C45" w:rsidRPr="001A3EF0" w:rsidRDefault="00ED1C45" w:rsidP="00B92258">
            <w:pPr>
              <w:jc w:val="center"/>
            </w:pPr>
            <w:r w:rsidRPr="001A3EF0">
              <w:t>4.44</w:t>
            </w:r>
          </w:p>
        </w:tc>
        <w:tc>
          <w:tcPr>
            <w:tcW w:w="1030" w:type="dxa"/>
            <w:noWrap/>
          </w:tcPr>
          <w:p w14:paraId="59832574" w14:textId="77777777" w:rsidR="00ED1C45" w:rsidRPr="001A3EF0" w:rsidRDefault="00ED1C45" w:rsidP="00B92258">
            <w:pPr>
              <w:jc w:val="center"/>
            </w:pPr>
            <w:r w:rsidRPr="001A3EF0">
              <w:t>0.97</w:t>
            </w:r>
          </w:p>
        </w:tc>
        <w:tc>
          <w:tcPr>
            <w:tcW w:w="870" w:type="dxa"/>
            <w:noWrap/>
          </w:tcPr>
          <w:p w14:paraId="1740B9B8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292194DF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0858FE5D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5922F6F9" w14:textId="77777777" w:rsidR="00ED1C45" w:rsidRPr="001A3EF0" w:rsidRDefault="00ED1C45" w:rsidP="00B92258">
            <w:pPr>
              <w:jc w:val="center"/>
            </w:pPr>
            <w:r w:rsidRPr="001A3EF0">
              <w:t>9</w:t>
            </w:r>
          </w:p>
        </w:tc>
        <w:tc>
          <w:tcPr>
            <w:tcW w:w="567" w:type="dxa"/>
            <w:noWrap/>
          </w:tcPr>
          <w:p w14:paraId="2D698959" w14:textId="77777777" w:rsidR="00ED1C45" w:rsidRPr="001A3EF0" w:rsidRDefault="00ED1C45" w:rsidP="00B92258">
            <w:pPr>
              <w:jc w:val="center"/>
            </w:pPr>
            <w:r w:rsidRPr="001A3EF0">
              <w:t>23</w:t>
            </w:r>
          </w:p>
        </w:tc>
        <w:tc>
          <w:tcPr>
            <w:tcW w:w="448" w:type="dxa"/>
            <w:noWrap/>
          </w:tcPr>
          <w:p w14:paraId="44C6DB78" w14:textId="77777777" w:rsidR="00ED1C45" w:rsidRPr="001A3EF0" w:rsidRDefault="00ED1C45" w:rsidP="00B92258">
            <w:pPr>
              <w:jc w:val="center"/>
            </w:pPr>
            <w:r w:rsidRPr="001A3EF0">
              <w:t>81</w:t>
            </w:r>
          </w:p>
        </w:tc>
        <w:tc>
          <w:tcPr>
            <w:tcW w:w="1556" w:type="dxa"/>
            <w:noWrap/>
          </w:tcPr>
          <w:p w14:paraId="1BDE7704" w14:textId="77777777" w:rsidR="00ED1C45" w:rsidRPr="001A3EF0" w:rsidRDefault="00ED1C45" w:rsidP="00B92258">
            <w:pPr>
              <w:jc w:val="center"/>
            </w:pPr>
            <w:r w:rsidRPr="001A3EF0">
              <w:t>67%</w:t>
            </w:r>
          </w:p>
        </w:tc>
        <w:tc>
          <w:tcPr>
            <w:tcW w:w="1417" w:type="dxa"/>
            <w:noWrap/>
          </w:tcPr>
          <w:p w14:paraId="4088A7EC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noWrap/>
          </w:tcPr>
          <w:p w14:paraId="559EEFE9" w14:textId="77777777" w:rsidR="00ED1C45" w:rsidRPr="001A3EF0" w:rsidRDefault="00ED1C45" w:rsidP="00B92258">
            <w:pPr>
              <w:jc w:val="center"/>
            </w:pPr>
            <w:r w:rsidRPr="001A3EF0">
              <w:t>-1.92</w:t>
            </w:r>
          </w:p>
        </w:tc>
        <w:tc>
          <w:tcPr>
            <w:tcW w:w="931" w:type="dxa"/>
            <w:noWrap/>
          </w:tcPr>
          <w:p w14:paraId="4D669C0E" w14:textId="77777777" w:rsidR="00ED1C45" w:rsidRPr="001A3EF0" w:rsidRDefault="00ED1C45" w:rsidP="00B92258">
            <w:pPr>
              <w:jc w:val="center"/>
            </w:pPr>
            <w:r w:rsidRPr="001A3EF0">
              <w:t>3.19</w:t>
            </w:r>
          </w:p>
        </w:tc>
      </w:tr>
      <w:tr w:rsidR="00ED1C45" w:rsidRPr="00577D46" w14:paraId="5F468EF4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1834491" w14:textId="77777777" w:rsidR="00ED1C45" w:rsidRPr="001A3EF0" w:rsidRDefault="00ED1C45" w:rsidP="00B92258">
            <w:pPr>
              <w:jc w:val="center"/>
            </w:pPr>
            <w:r w:rsidRPr="001A3EF0">
              <w:t>GSS4</w:t>
            </w:r>
          </w:p>
        </w:tc>
        <w:tc>
          <w:tcPr>
            <w:tcW w:w="711" w:type="dxa"/>
            <w:noWrap/>
          </w:tcPr>
          <w:p w14:paraId="73EA2D8A" w14:textId="77777777" w:rsidR="00ED1C45" w:rsidRPr="001A3EF0" w:rsidRDefault="00ED1C45" w:rsidP="00B92258">
            <w:pPr>
              <w:jc w:val="center"/>
            </w:pPr>
            <w:r w:rsidRPr="001A3EF0">
              <w:t>3.71</w:t>
            </w:r>
          </w:p>
        </w:tc>
        <w:tc>
          <w:tcPr>
            <w:tcW w:w="1030" w:type="dxa"/>
            <w:noWrap/>
          </w:tcPr>
          <w:p w14:paraId="79E1F02E" w14:textId="77777777" w:rsidR="00ED1C45" w:rsidRPr="001A3EF0" w:rsidRDefault="00ED1C45" w:rsidP="00B92258">
            <w:pPr>
              <w:jc w:val="center"/>
            </w:pPr>
            <w:r w:rsidRPr="001A3EF0">
              <w:t>1.21</w:t>
            </w:r>
          </w:p>
        </w:tc>
        <w:tc>
          <w:tcPr>
            <w:tcW w:w="870" w:type="dxa"/>
            <w:noWrap/>
          </w:tcPr>
          <w:p w14:paraId="6BC80806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73E8BCFF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2A7755A" w14:textId="77777777" w:rsidR="00ED1C45" w:rsidRPr="001A3EF0" w:rsidRDefault="00ED1C45" w:rsidP="00B92258">
            <w:pPr>
              <w:jc w:val="center"/>
            </w:pPr>
            <w:r w:rsidRPr="001A3EF0">
              <w:t>20</w:t>
            </w:r>
          </w:p>
        </w:tc>
        <w:tc>
          <w:tcPr>
            <w:tcW w:w="567" w:type="dxa"/>
            <w:noWrap/>
          </w:tcPr>
          <w:p w14:paraId="2D4DDB22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567" w:type="dxa"/>
            <w:noWrap/>
          </w:tcPr>
          <w:p w14:paraId="1EDC6E3C" w14:textId="77777777" w:rsidR="00ED1C45" w:rsidRPr="001A3EF0" w:rsidRDefault="00ED1C45" w:rsidP="00B92258">
            <w:pPr>
              <w:jc w:val="center"/>
            </w:pPr>
            <w:r w:rsidRPr="001A3EF0">
              <w:t>28</w:t>
            </w:r>
          </w:p>
        </w:tc>
        <w:tc>
          <w:tcPr>
            <w:tcW w:w="448" w:type="dxa"/>
            <w:noWrap/>
          </w:tcPr>
          <w:p w14:paraId="097DC732" w14:textId="77777777" w:rsidR="00ED1C45" w:rsidRPr="001A3EF0" w:rsidRDefault="00ED1C45" w:rsidP="00B92258">
            <w:pPr>
              <w:jc w:val="center"/>
            </w:pPr>
            <w:r w:rsidRPr="001A3EF0">
              <w:t>43</w:t>
            </w:r>
          </w:p>
        </w:tc>
        <w:tc>
          <w:tcPr>
            <w:tcW w:w="1556" w:type="dxa"/>
            <w:noWrap/>
          </w:tcPr>
          <w:p w14:paraId="394F8302" w14:textId="77777777" w:rsidR="00ED1C45" w:rsidRPr="001A3EF0" w:rsidRDefault="00ED1C45" w:rsidP="00B92258">
            <w:pPr>
              <w:jc w:val="center"/>
            </w:pPr>
            <w:r w:rsidRPr="001A3EF0">
              <w:t>36%</w:t>
            </w:r>
          </w:p>
        </w:tc>
        <w:tc>
          <w:tcPr>
            <w:tcW w:w="1417" w:type="dxa"/>
            <w:noWrap/>
          </w:tcPr>
          <w:p w14:paraId="3A61C642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045" w:type="dxa"/>
            <w:noWrap/>
          </w:tcPr>
          <w:p w14:paraId="53FFA658" w14:textId="77777777" w:rsidR="00ED1C45" w:rsidRPr="001A3EF0" w:rsidRDefault="00ED1C45" w:rsidP="00B92258">
            <w:pPr>
              <w:jc w:val="center"/>
            </w:pPr>
            <w:r w:rsidRPr="001A3EF0">
              <w:t>-0.46</w:t>
            </w:r>
          </w:p>
        </w:tc>
        <w:tc>
          <w:tcPr>
            <w:tcW w:w="931" w:type="dxa"/>
            <w:noWrap/>
          </w:tcPr>
          <w:p w14:paraId="119D6C0B" w14:textId="77777777" w:rsidR="00ED1C45" w:rsidRPr="001A3EF0" w:rsidRDefault="00ED1C45" w:rsidP="00B92258">
            <w:pPr>
              <w:jc w:val="center"/>
            </w:pPr>
            <w:r w:rsidRPr="001A3EF0">
              <w:t>-0.96</w:t>
            </w:r>
          </w:p>
        </w:tc>
      </w:tr>
      <w:tr w:rsidR="00ED1C45" w:rsidRPr="00577D46" w14:paraId="22E8B2D2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30E6FFE2" w14:textId="77777777" w:rsidR="00ED1C45" w:rsidRPr="001A3EF0" w:rsidRDefault="00ED1C45" w:rsidP="00B92258">
            <w:pPr>
              <w:jc w:val="center"/>
            </w:pPr>
            <w:r w:rsidRPr="001A3EF0">
              <w:t>GSS5</w:t>
            </w:r>
          </w:p>
        </w:tc>
        <w:tc>
          <w:tcPr>
            <w:tcW w:w="711" w:type="dxa"/>
            <w:noWrap/>
          </w:tcPr>
          <w:p w14:paraId="28F34164" w14:textId="77777777" w:rsidR="00ED1C45" w:rsidRPr="001A3EF0" w:rsidRDefault="00ED1C45" w:rsidP="00B92258">
            <w:pPr>
              <w:jc w:val="center"/>
            </w:pPr>
            <w:r w:rsidRPr="001A3EF0">
              <w:t>3.74</w:t>
            </w:r>
          </w:p>
        </w:tc>
        <w:tc>
          <w:tcPr>
            <w:tcW w:w="1030" w:type="dxa"/>
            <w:noWrap/>
          </w:tcPr>
          <w:p w14:paraId="17206D53" w14:textId="77777777" w:rsidR="00ED1C45" w:rsidRPr="001A3EF0" w:rsidRDefault="00ED1C45" w:rsidP="00B92258">
            <w:pPr>
              <w:jc w:val="center"/>
            </w:pPr>
            <w:r w:rsidRPr="001A3EF0">
              <w:t>1.30</w:t>
            </w:r>
          </w:p>
        </w:tc>
        <w:tc>
          <w:tcPr>
            <w:tcW w:w="870" w:type="dxa"/>
            <w:noWrap/>
          </w:tcPr>
          <w:p w14:paraId="520ED461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1DF6752B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567" w:type="dxa"/>
            <w:noWrap/>
          </w:tcPr>
          <w:p w14:paraId="12F9A3A1" w14:textId="77777777" w:rsidR="00ED1C45" w:rsidRPr="001A3EF0" w:rsidRDefault="00ED1C45" w:rsidP="00B92258">
            <w:pPr>
              <w:jc w:val="center"/>
            </w:pPr>
            <w:r w:rsidRPr="001A3EF0">
              <w:t>19</w:t>
            </w:r>
          </w:p>
        </w:tc>
        <w:tc>
          <w:tcPr>
            <w:tcW w:w="567" w:type="dxa"/>
            <w:noWrap/>
          </w:tcPr>
          <w:p w14:paraId="0E070306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567" w:type="dxa"/>
            <w:noWrap/>
          </w:tcPr>
          <w:p w14:paraId="3E0BC51C" w14:textId="77777777" w:rsidR="00ED1C45" w:rsidRPr="001A3EF0" w:rsidRDefault="00ED1C45" w:rsidP="00B92258">
            <w:pPr>
              <w:jc w:val="center"/>
            </w:pPr>
            <w:r w:rsidRPr="001A3EF0">
              <w:t>24</w:t>
            </w:r>
          </w:p>
        </w:tc>
        <w:tc>
          <w:tcPr>
            <w:tcW w:w="448" w:type="dxa"/>
            <w:noWrap/>
          </w:tcPr>
          <w:p w14:paraId="6495AB65" w14:textId="77777777" w:rsidR="00ED1C45" w:rsidRPr="001A3EF0" w:rsidRDefault="00ED1C45" w:rsidP="00B92258">
            <w:pPr>
              <w:jc w:val="center"/>
            </w:pPr>
            <w:r w:rsidRPr="001A3EF0">
              <w:t>49</w:t>
            </w:r>
          </w:p>
        </w:tc>
        <w:tc>
          <w:tcPr>
            <w:tcW w:w="1556" w:type="dxa"/>
            <w:noWrap/>
          </w:tcPr>
          <w:p w14:paraId="5CDD34EE" w14:textId="77777777" w:rsidR="00ED1C45" w:rsidRPr="001A3EF0" w:rsidRDefault="00ED1C45" w:rsidP="00B92258">
            <w:pPr>
              <w:jc w:val="center"/>
            </w:pPr>
            <w:r w:rsidRPr="001A3EF0">
              <w:t>40%</w:t>
            </w:r>
          </w:p>
        </w:tc>
        <w:tc>
          <w:tcPr>
            <w:tcW w:w="1417" w:type="dxa"/>
            <w:noWrap/>
          </w:tcPr>
          <w:p w14:paraId="2D44763D" w14:textId="77777777" w:rsidR="00ED1C45" w:rsidRPr="001A3EF0" w:rsidRDefault="00ED1C45" w:rsidP="00B92258">
            <w:pPr>
              <w:jc w:val="center"/>
            </w:pPr>
            <w:r w:rsidRPr="001A3EF0">
              <w:t>6%</w:t>
            </w:r>
          </w:p>
        </w:tc>
        <w:tc>
          <w:tcPr>
            <w:tcW w:w="1045" w:type="dxa"/>
            <w:noWrap/>
          </w:tcPr>
          <w:p w14:paraId="3678CB97" w14:textId="77777777" w:rsidR="00ED1C45" w:rsidRPr="001A3EF0" w:rsidRDefault="00ED1C45" w:rsidP="00B92258">
            <w:pPr>
              <w:jc w:val="center"/>
            </w:pPr>
            <w:r w:rsidRPr="001A3EF0">
              <w:t>-0.59</w:t>
            </w:r>
          </w:p>
        </w:tc>
        <w:tc>
          <w:tcPr>
            <w:tcW w:w="931" w:type="dxa"/>
            <w:noWrap/>
          </w:tcPr>
          <w:p w14:paraId="532739FE" w14:textId="77777777" w:rsidR="00ED1C45" w:rsidRPr="001A3EF0" w:rsidRDefault="00ED1C45" w:rsidP="00B92258">
            <w:pPr>
              <w:jc w:val="center"/>
            </w:pPr>
            <w:r w:rsidRPr="001A3EF0">
              <w:t>-0.91</w:t>
            </w:r>
          </w:p>
        </w:tc>
      </w:tr>
      <w:tr w:rsidR="00ED1C45" w:rsidRPr="00577D46" w14:paraId="03F267A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5420EB32" w14:textId="77777777" w:rsidR="00ED1C45" w:rsidRPr="001A3EF0" w:rsidRDefault="00ED1C45" w:rsidP="00B92258">
            <w:pPr>
              <w:jc w:val="center"/>
            </w:pPr>
            <w:r w:rsidRPr="001A3EF0">
              <w:t>GSS6</w:t>
            </w:r>
          </w:p>
        </w:tc>
        <w:tc>
          <w:tcPr>
            <w:tcW w:w="711" w:type="dxa"/>
            <w:noWrap/>
          </w:tcPr>
          <w:p w14:paraId="0DEBACE4" w14:textId="77777777" w:rsidR="00ED1C45" w:rsidRPr="001A3EF0" w:rsidRDefault="00ED1C45" w:rsidP="00B92258">
            <w:pPr>
              <w:jc w:val="center"/>
            </w:pPr>
            <w:r w:rsidRPr="001A3EF0">
              <w:t>3.59</w:t>
            </w:r>
          </w:p>
        </w:tc>
        <w:tc>
          <w:tcPr>
            <w:tcW w:w="1030" w:type="dxa"/>
            <w:noWrap/>
          </w:tcPr>
          <w:p w14:paraId="2554647F" w14:textId="77777777" w:rsidR="00ED1C45" w:rsidRPr="001A3EF0" w:rsidRDefault="00ED1C45" w:rsidP="00B92258">
            <w:pPr>
              <w:jc w:val="center"/>
            </w:pPr>
            <w:r w:rsidRPr="001A3EF0">
              <w:t>1.20</w:t>
            </w:r>
          </w:p>
        </w:tc>
        <w:tc>
          <w:tcPr>
            <w:tcW w:w="870" w:type="dxa"/>
            <w:noWrap/>
          </w:tcPr>
          <w:p w14:paraId="31A0226C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67554B3E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E348AB3" w14:textId="77777777" w:rsidR="00ED1C45" w:rsidRPr="001A3EF0" w:rsidRDefault="00ED1C45" w:rsidP="00B92258">
            <w:pPr>
              <w:jc w:val="center"/>
            </w:pPr>
            <w:r w:rsidRPr="001A3EF0">
              <w:t>23</w:t>
            </w:r>
          </w:p>
        </w:tc>
        <w:tc>
          <w:tcPr>
            <w:tcW w:w="567" w:type="dxa"/>
            <w:noWrap/>
          </w:tcPr>
          <w:p w14:paraId="50B9D48F" w14:textId="77777777" w:rsidR="00ED1C45" w:rsidRPr="001A3EF0" w:rsidRDefault="00ED1C45" w:rsidP="00B92258">
            <w:pPr>
              <w:jc w:val="center"/>
            </w:pPr>
            <w:r w:rsidRPr="001A3EF0">
              <w:t>28</w:t>
            </w:r>
          </w:p>
        </w:tc>
        <w:tc>
          <w:tcPr>
            <w:tcW w:w="567" w:type="dxa"/>
            <w:noWrap/>
          </w:tcPr>
          <w:p w14:paraId="041C627F" w14:textId="77777777" w:rsidR="00ED1C45" w:rsidRPr="001A3EF0" w:rsidRDefault="00ED1C45" w:rsidP="00B92258">
            <w:pPr>
              <w:jc w:val="center"/>
            </w:pPr>
            <w:r w:rsidRPr="001A3EF0">
              <w:t>30</w:t>
            </w:r>
          </w:p>
        </w:tc>
        <w:tc>
          <w:tcPr>
            <w:tcW w:w="448" w:type="dxa"/>
            <w:noWrap/>
          </w:tcPr>
          <w:p w14:paraId="4FFB4EDE" w14:textId="77777777" w:rsidR="00ED1C45" w:rsidRPr="001A3EF0" w:rsidRDefault="00ED1C45" w:rsidP="00B92258">
            <w:pPr>
              <w:jc w:val="center"/>
            </w:pPr>
            <w:r w:rsidRPr="001A3EF0">
              <w:t>36</w:t>
            </w:r>
          </w:p>
        </w:tc>
        <w:tc>
          <w:tcPr>
            <w:tcW w:w="1556" w:type="dxa"/>
            <w:noWrap/>
          </w:tcPr>
          <w:p w14:paraId="770D8558" w14:textId="77777777" w:rsidR="00ED1C45" w:rsidRPr="001A3EF0" w:rsidRDefault="00ED1C45" w:rsidP="00B92258">
            <w:pPr>
              <w:jc w:val="center"/>
            </w:pPr>
            <w:r w:rsidRPr="001A3EF0">
              <w:t>30%</w:t>
            </w:r>
          </w:p>
        </w:tc>
        <w:tc>
          <w:tcPr>
            <w:tcW w:w="1417" w:type="dxa"/>
            <w:noWrap/>
          </w:tcPr>
          <w:p w14:paraId="5CC173FB" w14:textId="77777777" w:rsidR="00ED1C45" w:rsidRPr="001A3EF0" w:rsidRDefault="00ED1C45" w:rsidP="00B92258">
            <w:pPr>
              <w:jc w:val="center"/>
            </w:pPr>
            <w:r w:rsidRPr="001A3EF0">
              <w:t>3%</w:t>
            </w:r>
          </w:p>
        </w:tc>
        <w:tc>
          <w:tcPr>
            <w:tcW w:w="1045" w:type="dxa"/>
            <w:noWrap/>
          </w:tcPr>
          <w:p w14:paraId="048B5D7F" w14:textId="77777777" w:rsidR="00ED1C45" w:rsidRPr="001A3EF0" w:rsidRDefault="00ED1C45" w:rsidP="00B92258">
            <w:pPr>
              <w:jc w:val="center"/>
            </w:pPr>
            <w:r w:rsidRPr="001A3EF0">
              <w:t>-0.31</w:t>
            </w:r>
          </w:p>
        </w:tc>
        <w:tc>
          <w:tcPr>
            <w:tcW w:w="931" w:type="dxa"/>
            <w:noWrap/>
          </w:tcPr>
          <w:p w14:paraId="718E8788" w14:textId="77777777" w:rsidR="00ED1C45" w:rsidRPr="001A3EF0" w:rsidRDefault="00ED1C45" w:rsidP="00B92258">
            <w:pPr>
              <w:jc w:val="center"/>
            </w:pPr>
            <w:r w:rsidRPr="001A3EF0">
              <w:t>-1.05</w:t>
            </w:r>
          </w:p>
        </w:tc>
      </w:tr>
      <w:tr w:rsidR="00ED1C45" w:rsidRPr="00577D46" w14:paraId="7530B7DC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057FB6F5" w14:textId="77777777" w:rsidR="00ED1C45" w:rsidRPr="001A3EF0" w:rsidRDefault="00ED1C45" w:rsidP="00B92258">
            <w:pPr>
              <w:jc w:val="center"/>
            </w:pPr>
            <w:r w:rsidRPr="001A3EF0">
              <w:t>GSS7</w:t>
            </w:r>
          </w:p>
        </w:tc>
        <w:tc>
          <w:tcPr>
            <w:tcW w:w="711" w:type="dxa"/>
            <w:noWrap/>
          </w:tcPr>
          <w:p w14:paraId="0F9A9273" w14:textId="77777777" w:rsidR="00ED1C45" w:rsidRPr="001A3EF0" w:rsidRDefault="00ED1C45" w:rsidP="00B92258">
            <w:pPr>
              <w:jc w:val="center"/>
            </w:pPr>
            <w:r w:rsidRPr="001A3EF0">
              <w:t>3.10</w:t>
            </w:r>
          </w:p>
        </w:tc>
        <w:tc>
          <w:tcPr>
            <w:tcW w:w="1030" w:type="dxa"/>
            <w:noWrap/>
          </w:tcPr>
          <w:p w14:paraId="37F0F728" w14:textId="77777777" w:rsidR="00ED1C45" w:rsidRPr="001A3EF0" w:rsidRDefault="00ED1C45" w:rsidP="00B92258">
            <w:pPr>
              <w:jc w:val="center"/>
            </w:pPr>
            <w:r w:rsidRPr="001A3EF0">
              <w:t>1.14</w:t>
            </w:r>
          </w:p>
        </w:tc>
        <w:tc>
          <w:tcPr>
            <w:tcW w:w="870" w:type="dxa"/>
            <w:noWrap/>
          </w:tcPr>
          <w:p w14:paraId="324687E8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56D8A8F8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50D71C31" w14:textId="77777777" w:rsidR="00ED1C45" w:rsidRPr="001A3EF0" w:rsidRDefault="00ED1C45" w:rsidP="00B92258">
            <w:pPr>
              <w:jc w:val="center"/>
            </w:pPr>
            <w:r w:rsidRPr="001A3EF0">
              <w:t>40</w:t>
            </w:r>
          </w:p>
        </w:tc>
        <w:tc>
          <w:tcPr>
            <w:tcW w:w="567" w:type="dxa"/>
            <w:noWrap/>
          </w:tcPr>
          <w:p w14:paraId="6761656E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567" w:type="dxa"/>
            <w:noWrap/>
          </w:tcPr>
          <w:p w14:paraId="1E7D20CD" w14:textId="77777777" w:rsidR="00ED1C45" w:rsidRPr="001A3EF0" w:rsidRDefault="00ED1C45" w:rsidP="00B92258">
            <w:pPr>
              <w:jc w:val="center"/>
            </w:pPr>
            <w:r w:rsidRPr="001A3EF0">
              <w:t>28</w:t>
            </w:r>
          </w:p>
        </w:tc>
        <w:tc>
          <w:tcPr>
            <w:tcW w:w="448" w:type="dxa"/>
            <w:noWrap/>
          </w:tcPr>
          <w:p w14:paraId="41602B45" w14:textId="77777777" w:rsidR="00ED1C45" w:rsidRPr="001A3EF0" w:rsidRDefault="00ED1C45" w:rsidP="00B92258">
            <w:pPr>
              <w:jc w:val="center"/>
            </w:pPr>
            <w:r w:rsidRPr="001A3EF0">
              <w:t>17</w:t>
            </w:r>
          </w:p>
        </w:tc>
        <w:tc>
          <w:tcPr>
            <w:tcW w:w="1556" w:type="dxa"/>
            <w:noWrap/>
          </w:tcPr>
          <w:p w14:paraId="2168C4E5" w14:textId="77777777" w:rsidR="00ED1C45" w:rsidRPr="001A3EF0" w:rsidRDefault="00ED1C45" w:rsidP="00B92258">
            <w:pPr>
              <w:jc w:val="center"/>
            </w:pPr>
            <w:r w:rsidRPr="001A3EF0">
              <w:t>14%</w:t>
            </w:r>
          </w:p>
        </w:tc>
        <w:tc>
          <w:tcPr>
            <w:tcW w:w="1417" w:type="dxa"/>
            <w:noWrap/>
          </w:tcPr>
          <w:p w14:paraId="4B563BF7" w14:textId="77777777" w:rsidR="00ED1C45" w:rsidRPr="001A3EF0" w:rsidRDefault="00ED1C45" w:rsidP="00B92258">
            <w:pPr>
              <w:jc w:val="center"/>
            </w:pPr>
            <w:r w:rsidRPr="001A3EF0">
              <w:t>4%</w:t>
            </w:r>
          </w:p>
        </w:tc>
        <w:tc>
          <w:tcPr>
            <w:tcW w:w="1045" w:type="dxa"/>
            <w:noWrap/>
          </w:tcPr>
          <w:p w14:paraId="4647441A" w14:textId="77777777" w:rsidR="00ED1C45" w:rsidRPr="001A3EF0" w:rsidRDefault="00ED1C45" w:rsidP="00B92258">
            <w:pPr>
              <w:jc w:val="center"/>
            </w:pPr>
            <w:r w:rsidRPr="001A3EF0">
              <w:t>0.22</w:t>
            </w:r>
          </w:p>
        </w:tc>
        <w:tc>
          <w:tcPr>
            <w:tcW w:w="931" w:type="dxa"/>
            <w:noWrap/>
          </w:tcPr>
          <w:p w14:paraId="370C7D53" w14:textId="77777777" w:rsidR="00ED1C45" w:rsidRPr="001A3EF0" w:rsidRDefault="00ED1C45" w:rsidP="00B92258">
            <w:pPr>
              <w:jc w:val="center"/>
            </w:pPr>
            <w:r w:rsidRPr="001A3EF0">
              <w:t>-0.99</w:t>
            </w:r>
          </w:p>
        </w:tc>
      </w:tr>
      <w:tr w:rsidR="00ED1C45" w:rsidRPr="00577D46" w14:paraId="6F1F489C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690A6389" w14:textId="77777777" w:rsidR="00ED1C45" w:rsidRPr="001A3EF0" w:rsidRDefault="00ED1C45" w:rsidP="00B92258">
            <w:pPr>
              <w:jc w:val="center"/>
            </w:pPr>
            <w:r w:rsidRPr="001A3EF0">
              <w:t>SNA1</w:t>
            </w:r>
          </w:p>
        </w:tc>
        <w:tc>
          <w:tcPr>
            <w:tcW w:w="711" w:type="dxa"/>
            <w:noWrap/>
          </w:tcPr>
          <w:p w14:paraId="4E997F45" w14:textId="77777777" w:rsidR="00ED1C45" w:rsidRPr="001A3EF0" w:rsidRDefault="00ED1C45" w:rsidP="00B92258">
            <w:pPr>
              <w:jc w:val="center"/>
            </w:pPr>
            <w:r w:rsidRPr="001A3EF0">
              <w:t xml:space="preserve">4.21 </w:t>
            </w:r>
          </w:p>
        </w:tc>
        <w:tc>
          <w:tcPr>
            <w:tcW w:w="1030" w:type="dxa"/>
            <w:noWrap/>
          </w:tcPr>
          <w:p w14:paraId="71B4679C" w14:textId="77777777" w:rsidR="00ED1C45" w:rsidRPr="001A3EF0" w:rsidRDefault="00ED1C45" w:rsidP="00B92258">
            <w:pPr>
              <w:jc w:val="center"/>
            </w:pPr>
            <w:r w:rsidRPr="001A3EF0">
              <w:t xml:space="preserve">1.16 </w:t>
            </w:r>
          </w:p>
        </w:tc>
        <w:tc>
          <w:tcPr>
            <w:tcW w:w="870" w:type="dxa"/>
            <w:noWrap/>
          </w:tcPr>
          <w:p w14:paraId="30F7BAF1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2ACB7F5A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noWrap/>
          </w:tcPr>
          <w:p w14:paraId="5BE16454" w14:textId="77777777" w:rsidR="00ED1C45" w:rsidRPr="001A3EF0" w:rsidRDefault="00ED1C45" w:rsidP="00B92258">
            <w:pPr>
              <w:jc w:val="center"/>
            </w:pPr>
            <w:r w:rsidRPr="001A3EF0">
              <w:t>14</w:t>
            </w:r>
          </w:p>
        </w:tc>
        <w:tc>
          <w:tcPr>
            <w:tcW w:w="567" w:type="dxa"/>
            <w:noWrap/>
          </w:tcPr>
          <w:p w14:paraId="70D2D30A" w14:textId="77777777" w:rsidR="00ED1C45" w:rsidRPr="001A3EF0" w:rsidRDefault="00ED1C45" w:rsidP="00B92258">
            <w:pPr>
              <w:jc w:val="center"/>
            </w:pPr>
            <w:r w:rsidRPr="001A3EF0">
              <w:t>16</w:t>
            </w:r>
          </w:p>
        </w:tc>
        <w:tc>
          <w:tcPr>
            <w:tcW w:w="567" w:type="dxa"/>
            <w:noWrap/>
          </w:tcPr>
          <w:p w14:paraId="62F70F61" w14:textId="77777777" w:rsidR="00ED1C45" w:rsidRPr="001A3EF0" w:rsidRDefault="00ED1C45" w:rsidP="00B92258">
            <w:pPr>
              <w:jc w:val="center"/>
            </w:pPr>
            <w:r w:rsidRPr="001A3EF0">
              <w:t>13</w:t>
            </w:r>
          </w:p>
        </w:tc>
        <w:tc>
          <w:tcPr>
            <w:tcW w:w="448" w:type="dxa"/>
            <w:noWrap/>
          </w:tcPr>
          <w:p w14:paraId="3B15FA0B" w14:textId="77777777" w:rsidR="00ED1C45" w:rsidRPr="001A3EF0" w:rsidRDefault="00ED1C45" w:rsidP="00B92258">
            <w:pPr>
              <w:jc w:val="center"/>
            </w:pPr>
            <w:r w:rsidRPr="001A3EF0">
              <w:t>76</w:t>
            </w:r>
          </w:p>
        </w:tc>
        <w:tc>
          <w:tcPr>
            <w:tcW w:w="1556" w:type="dxa"/>
            <w:noWrap/>
          </w:tcPr>
          <w:p w14:paraId="552650DC" w14:textId="77777777" w:rsidR="00ED1C45" w:rsidRPr="001A3EF0" w:rsidRDefault="00ED1C45" w:rsidP="00B92258">
            <w:pPr>
              <w:jc w:val="center"/>
            </w:pPr>
            <w:r w:rsidRPr="001A3EF0">
              <w:t>63%</w:t>
            </w:r>
          </w:p>
        </w:tc>
        <w:tc>
          <w:tcPr>
            <w:tcW w:w="1417" w:type="dxa"/>
            <w:noWrap/>
          </w:tcPr>
          <w:p w14:paraId="39F8F219" w14:textId="77777777" w:rsidR="00ED1C45" w:rsidRPr="001A3EF0" w:rsidRDefault="00ED1C45" w:rsidP="00B92258">
            <w:pPr>
              <w:jc w:val="center"/>
            </w:pPr>
            <w:r w:rsidRPr="001A3EF0">
              <w:t>12%</w:t>
            </w:r>
          </w:p>
        </w:tc>
        <w:tc>
          <w:tcPr>
            <w:tcW w:w="1045" w:type="dxa"/>
            <w:noWrap/>
          </w:tcPr>
          <w:p w14:paraId="1E6C6B52" w14:textId="77777777" w:rsidR="00ED1C45" w:rsidRPr="001A3EF0" w:rsidRDefault="00ED1C45" w:rsidP="00B92258">
            <w:pPr>
              <w:jc w:val="center"/>
            </w:pPr>
            <w:r w:rsidRPr="001A3EF0">
              <w:t xml:space="preserve">-1.16 </w:t>
            </w:r>
          </w:p>
        </w:tc>
        <w:tc>
          <w:tcPr>
            <w:tcW w:w="931" w:type="dxa"/>
            <w:noWrap/>
          </w:tcPr>
          <w:p w14:paraId="405DF225" w14:textId="77777777" w:rsidR="00ED1C45" w:rsidRPr="001A3EF0" w:rsidRDefault="00ED1C45" w:rsidP="00B92258">
            <w:pPr>
              <w:jc w:val="center"/>
            </w:pPr>
            <w:r w:rsidRPr="001A3EF0">
              <w:t xml:space="preserve">-0.07 </w:t>
            </w:r>
          </w:p>
        </w:tc>
      </w:tr>
      <w:tr w:rsidR="00ED1C45" w:rsidRPr="00577D46" w14:paraId="2F0115C1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1E317A57" w14:textId="77777777" w:rsidR="00ED1C45" w:rsidRPr="001A3EF0" w:rsidRDefault="00ED1C45" w:rsidP="00B92258">
            <w:pPr>
              <w:jc w:val="center"/>
            </w:pPr>
            <w:r w:rsidRPr="001A3EF0">
              <w:t>SNA2</w:t>
            </w:r>
          </w:p>
        </w:tc>
        <w:tc>
          <w:tcPr>
            <w:tcW w:w="711" w:type="dxa"/>
            <w:noWrap/>
          </w:tcPr>
          <w:p w14:paraId="6B2F2435" w14:textId="77777777" w:rsidR="00ED1C45" w:rsidRPr="001A3EF0" w:rsidRDefault="00ED1C45" w:rsidP="00B92258">
            <w:pPr>
              <w:jc w:val="center"/>
            </w:pPr>
            <w:r w:rsidRPr="001A3EF0">
              <w:t xml:space="preserve">3.51 </w:t>
            </w:r>
          </w:p>
        </w:tc>
        <w:tc>
          <w:tcPr>
            <w:tcW w:w="1030" w:type="dxa"/>
            <w:noWrap/>
          </w:tcPr>
          <w:p w14:paraId="0A8D05D6" w14:textId="77777777" w:rsidR="00ED1C45" w:rsidRPr="001A3EF0" w:rsidRDefault="00ED1C45" w:rsidP="00B92258">
            <w:pPr>
              <w:jc w:val="center"/>
            </w:pPr>
            <w:r w:rsidRPr="001A3EF0">
              <w:t xml:space="preserve">1.28 </w:t>
            </w:r>
          </w:p>
        </w:tc>
        <w:tc>
          <w:tcPr>
            <w:tcW w:w="870" w:type="dxa"/>
            <w:noWrap/>
          </w:tcPr>
          <w:p w14:paraId="5F258A87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3E404831" w14:textId="77777777" w:rsidR="00ED1C45" w:rsidRPr="001A3EF0" w:rsidRDefault="00ED1C45" w:rsidP="00B92258">
            <w:pPr>
              <w:jc w:val="center"/>
            </w:pPr>
            <w:r w:rsidRPr="001A3EF0">
              <w:t>9</w:t>
            </w:r>
          </w:p>
        </w:tc>
        <w:tc>
          <w:tcPr>
            <w:tcW w:w="567" w:type="dxa"/>
            <w:noWrap/>
          </w:tcPr>
          <w:p w14:paraId="431E4FE6" w14:textId="77777777" w:rsidR="00ED1C45" w:rsidRPr="001A3EF0" w:rsidRDefault="00ED1C45" w:rsidP="00B92258">
            <w:pPr>
              <w:jc w:val="center"/>
            </w:pPr>
            <w:r w:rsidRPr="001A3EF0">
              <w:t>18</w:t>
            </w:r>
          </w:p>
        </w:tc>
        <w:tc>
          <w:tcPr>
            <w:tcW w:w="567" w:type="dxa"/>
            <w:noWrap/>
          </w:tcPr>
          <w:p w14:paraId="7CEC0B0F" w14:textId="77777777" w:rsidR="00ED1C45" w:rsidRPr="001A3EF0" w:rsidRDefault="00ED1C45" w:rsidP="00B92258">
            <w:pPr>
              <w:jc w:val="center"/>
            </w:pPr>
            <w:r w:rsidRPr="001A3EF0">
              <w:t>34</w:t>
            </w:r>
          </w:p>
        </w:tc>
        <w:tc>
          <w:tcPr>
            <w:tcW w:w="567" w:type="dxa"/>
            <w:noWrap/>
          </w:tcPr>
          <w:p w14:paraId="06713CDB" w14:textId="77777777" w:rsidR="00ED1C45" w:rsidRPr="001A3EF0" w:rsidRDefault="00ED1C45" w:rsidP="00B92258">
            <w:pPr>
              <w:jc w:val="center"/>
            </w:pPr>
            <w:r w:rsidRPr="001A3EF0">
              <w:t>22</w:t>
            </w:r>
          </w:p>
        </w:tc>
        <w:tc>
          <w:tcPr>
            <w:tcW w:w="448" w:type="dxa"/>
            <w:noWrap/>
          </w:tcPr>
          <w:p w14:paraId="41386185" w14:textId="77777777" w:rsidR="00ED1C45" w:rsidRPr="001A3EF0" w:rsidRDefault="00ED1C45" w:rsidP="00B92258">
            <w:pPr>
              <w:jc w:val="center"/>
            </w:pPr>
            <w:r w:rsidRPr="001A3EF0">
              <w:t>38</w:t>
            </w:r>
          </w:p>
        </w:tc>
        <w:tc>
          <w:tcPr>
            <w:tcW w:w="1556" w:type="dxa"/>
            <w:noWrap/>
          </w:tcPr>
          <w:p w14:paraId="2B01FB7E" w14:textId="77777777" w:rsidR="00ED1C45" w:rsidRPr="001A3EF0" w:rsidRDefault="00ED1C45" w:rsidP="00B92258">
            <w:pPr>
              <w:jc w:val="center"/>
            </w:pPr>
            <w:r w:rsidRPr="001A3EF0">
              <w:t>31%</w:t>
            </w:r>
          </w:p>
        </w:tc>
        <w:tc>
          <w:tcPr>
            <w:tcW w:w="1417" w:type="dxa"/>
            <w:noWrap/>
          </w:tcPr>
          <w:p w14:paraId="0619D1E4" w14:textId="77777777" w:rsidR="00ED1C45" w:rsidRPr="001A3EF0" w:rsidRDefault="00ED1C45" w:rsidP="00B92258">
            <w:pPr>
              <w:jc w:val="center"/>
            </w:pPr>
            <w:r w:rsidRPr="001A3EF0">
              <w:t>15%</w:t>
            </w:r>
          </w:p>
        </w:tc>
        <w:tc>
          <w:tcPr>
            <w:tcW w:w="1045" w:type="dxa"/>
            <w:noWrap/>
          </w:tcPr>
          <w:p w14:paraId="2795C563" w14:textId="77777777" w:rsidR="00ED1C45" w:rsidRPr="001A3EF0" w:rsidRDefault="00ED1C45" w:rsidP="00B92258">
            <w:pPr>
              <w:jc w:val="center"/>
            </w:pPr>
            <w:r w:rsidRPr="001A3EF0">
              <w:t xml:space="preserve">-0.33 </w:t>
            </w:r>
          </w:p>
        </w:tc>
        <w:tc>
          <w:tcPr>
            <w:tcW w:w="931" w:type="dxa"/>
            <w:noWrap/>
          </w:tcPr>
          <w:p w14:paraId="37C22B3A" w14:textId="77777777" w:rsidR="00ED1C45" w:rsidRPr="001A3EF0" w:rsidRDefault="00ED1C45" w:rsidP="00B92258">
            <w:pPr>
              <w:jc w:val="center"/>
            </w:pPr>
            <w:r w:rsidRPr="001A3EF0">
              <w:t xml:space="preserve">-0.97 </w:t>
            </w:r>
          </w:p>
        </w:tc>
      </w:tr>
      <w:tr w:rsidR="00ED1C45" w:rsidRPr="00577D46" w14:paraId="19906628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57AC641B" w14:textId="77777777" w:rsidR="00ED1C45" w:rsidRPr="001A3EF0" w:rsidRDefault="00ED1C45" w:rsidP="00B92258">
            <w:pPr>
              <w:jc w:val="center"/>
            </w:pPr>
            <w:r w:rsidRPr="001A3EF0">
              <w:t>SNA3</w:t>
            </w:r>
          </w:p>
        </w:tc>
        <w:tc>
          <w:tcPr>
            <w:tcW w:w="711" w:type="dxa"/>
            <w:noWrap/>
          </w:tcPr>
          <w:p w14:paraId="0B89353B" w14:textId="77777777" w:rsidR="00ED1C45" w:rsidRPr="001A3EF0" w:rsidRDefault="00ED1C45" w:rsidP="00B92258">
            <w:pPr>
              <w:jc w:val="center"/>
            </w:pPr>
            <w:r w:rsidRPr="001A3EF0">
              <w:t xml:space="preserve">3.41 </w:t>
            </w:r>
          </w:p>
        </w:tc>
        <w:tc>
          <w:tcPr>
            <w:tcW w:w="1030" w:type="dxa"/>
            <w:noWrap/>
          </w:tcPr>
          <w:p w14:paraId="29CBCE9C" w14:textId="77777777" w:rsidR="00ED1C45" w:rsidRPr="001A3EF0" w:rsidRDefault="00ED1C45" w:rsidP="00B92258">
            <w:pPr>
              <w:jc w:val="center"/>
            </w:pPr>
            <w:r w:rsidRPr="001A3EF0">
              <w:t xml:space="preserve">1.26 </w:t>
            </w:r>
          </w:p>
        </w:tc>
        <w:tc>
          <w:tcPr>
            <w:tcW w:w="870" w:type="dxa"/>
            <w:noWrap/>
          </w:tcPr>
          <w:p w14:paraId="0AC1F6AA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E208FE1" w14:textId="77777777" w:rsidR="00ED1C45" w:rsidRPr="001A3EF0" w:rsidRDefault="00ED1C45" w:rsidP="00B92258">
            <w:pPr>
              <w:jc w:val="center"/>
            </w:pPr>
            <w:r w:rsidRPr="001A3EF0">
              <w:t>8</w:t>
            </w:r>
          </w:p>
        </w:tc>
        <w:tc>
          <w:tcPr>
            <w:tcW w:w="567" w:type="dxa"/>
            <w:noWrap/>
          </w:tcPr>
          <w:p w14:paraId="523C8673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567" w:type="dxa"/>
            <w:noWrap/>
          </w:tcPr>
          <w:p w14:paraId="76FED034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567" w:type="dxa"/>
            <w:noWrap/>
          </w:tcPr>
          <w:p w14:paraId="28864058" w14:textId="77777777" w:rsidR="00ED1C45" w:rsidRPr="001A3EF0" w:rsidRDefault="00ED1C45" w:rsidP="00B92258">
            <w:pPr>
              <w:jc w:val="center"/>
            </w:pPr>
            <w:r w:rsidRPr="001A3EF0">
              <w:t>30</w:t>
            </w:r>
          </w:p>
        </w:tc>
        <w:tc>
          <w:tcPr>
            <w:tcW w:w="448" w:type="dxa"/>
            <w:noWrap/>
          </w:tcPr>
          <w:p w14:paraId="415F47B6" w14:textId="77777777" w:rsidR="00ED1C45" w:rsidRPr="001A3EF0" w:rsidRDefault="00ED1C45" w:rsidP="00B92258">
            <w:pPr>
              <w:jc w:val="center"/>
            </w:pPr>
            <w:r w:rsidRPr="001A3EF0">
              <w:t>31</w:t>
            </w:r>
          </w:p>
        </w:tc>
        <w:tc>
          <w:tcPr>
            <w:tcW w:w="1556" w:type="dxa"/>
            <w:noWrap/>
          </w:tcPr>
          <w:p w14:paraId="7F4EDF7D" w14:textId="77777777" w:rsidR="00ED1C45" w:rsidRPr="001A3EF0" w:rsidRDefault="00ED1C45" w:rsidP="00B92258">
            <w:pPr>
              <w:jc w:val="center"/>
            </w:pPr>
            <w:r w:rsidRPr="001A3EF0">
              <w:t>26%</w:t>
            </w:r>
          </w:p>
        </w:tc>
        <w:tc>
          <w:tcPr>
            <w:tcW w:w="1417" w:type="dxa"/>
            <w:noWrap/>
          </w:tcPr>
          <w:p w14:paraId="0FE0BE77" w14:textId="77777777" w:rsidR="00ED1C45" w:rsidRPr="001A3EF0" w:rsidRDefault="00ED1C45" w:rsidP="00B92258">
            <w:pPr>
              <w:jc w:val="center"/>
            </w:pPr>
            <w:r w:rsidRPr="001A3EF0">
              <w:t>21%</w:t>
            </w:r>
          </w:p>
        </w:tc>
        <w:tc>
          <w:tcPr>
            <w:tcW w:w="1045" w:type="dxa"/>
            <w:noWrap/>
          </w:tcPr>
          <w:p w14:paraId="3BF79F0B" w14:textId="77777777" w:rsidR="00ED1C45" w:rsidRPr="001A3EF0" w:rsidRDefault="00ED1C45" w:rsidP="00B92258">
            <w:pPr>
              <w:jc w:val="center"/>
            </w:pPr>
            <w:r w:rsidRPr="001A3EF0">
              <w:t xml:space="preserve">-0.24 </w:t>
            </w:r>
          </w:p>
        </w:tc>
        <w:tc>
          <w:tcPr>
            <w:tcW w:w="931" w:type="dxa"/>
            <w:noWrap/>
          </w:tcPr>
          <w:p w14:paraId="259D2B3C" w14:textId="77777777" w:rsidR="00ED1C45" w:rsidRPr="001A3EF0" w:rsidRDefault="00ED1C45" w:rsidP="00B92258">
            <w:pPr>
              <w:jc w:val="center"/>
            </w:pPr>
            <w:r w:rsidRPr="001A3EF0">
              <w:t xml:space="preserve">-1.09 </w:t>
            </w:r>
          </w:p>
        </w:tc>
      </w:tr>
      <w:tr w:rsidR="00ED1C45" w:rsidRPr="00577D46" w14:paraId="7F7E5A7A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53ABB956" w14:textId="77777777" w:rsidR="00ED1C45" w:rsidRPr="001A3EF0" w:rsidRDefault="00ED1C45" w:rsidP="00B92258">
            <w:pPr>
              <w:jc w:val="center"/>
            </w:pPr>
            <w:r w:rsidRPr="001A3EF0">
              <w:t>SNA4</w:t>
            </w:r>
          </w:p>
        </w:tc>
        <w:tc>
          <w:tcPr>
            <w:tcW w:w="711" w:type="dxa"/>
            <w:noWrap/>
          </w:tcPr>
          <w:p w14:paraId="7DF209E8" w14:textId="77777777" w:rsidR="00ED1C45" w:rsidRPr="001A3EF0" w:rsidRDefault="00ED1C45" w:rsidP="00B92258">
            <w:pPr>
              <w:jc w:val="center"/>
            </w:pPr>
            <w:r w:rsidRPr="001A3EF0">
              <w:t xml:space="preserve">3.59 </w:t>
            </w:r>
          </w:p>
        </w:tc>
        <w:tc>
          <w:tcPr>
            <w:tcW w:w="1030" w:type="dxa"/>
            <w:noWrap/>
          </w:tcPr>
          <w:p w14:paraId="4972F82D" w14:textId="77777777" w:rsidR="00ED1C45" w:rsidRPr="001A3EF0" w:rsidRDefault="00ED1C45" w:rsidP="00B92258">
            <w:pPr>
              <w:jc w:val="center"/>
            </w:pPr>
            <w:r w:rsidRPr="001A3EF0">
              <w:t xml:space="preserve">1.20 </w:t>
            </w:r>
          </w:p>
        </w:tc>
        <w:tc>
          <w:tcPr>
            <w:tcW w:w="870" w:type="dxa"/>
            <w:noWrap/>
          </w:tcPr>
          <w:p w14:paraId="5AA7A997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6D21FE7D" w14:textId="77777777" w:rsidR="00ED1C45" w:rsidRPr="001A3EF0" w:rsidRDefault="00ED1C45" w:rsidP="00B92258">
            <w:pPr>
              <w:jc w:val="center"/>
            </w:pPr>
            <w:r w:rsidRPr="001A3EF0">
              <w:t>3</w:t>
            </w:r>
          </w:p>
        </w:tc>
        <w:tc>
          <w:tcPr>
            <w:tcW w:w="567" w:type="dxa"/>
            <w:noWrap/>
          </w:tcPr>
          <w:p w14:paraId="4C2CEC2F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567" w:type="dxa"/>
            <w:noWrap/>
          </w:tcPr>
          <w:p w14:paraId="726D9AC4" w14:textId="77777777" w:rsidR="00ED1C45" w:rsidRPr="001A3EF0" w:rsidRDefault="00ED1C45" w:rsidP="00B92258">
            <w:pPr>
              <w:jc w:val="center"/>
            </w:pPr>
            <w:r w:rsidRPr="001A3EF0">
              <w:t>26</w:t>
            </w:r>
          </w:p>
        </w:tc>
        <w:tc>
          <w:tcPr>
            <w:tcW w:w="567" w:type="dxa"/>
            <w:noWrap/>
          </w:tcPr>
          <w:p w14:paraId="71D74D48" w14:textId="77777777" w:rsidR="00ED1C45" w:rsidRPr="001A3EF0" w:rsidRDefault="00ED1C45" w:rsidP="00B92258">
            <w:pPr>
              <w:jc w:val="center"/>
            </w:pPr>
            <w:r w:rsidRPr="001A3EF0">
              <w:t>29</w:t>
            </w:r>
          </w:p>
        </w:tc>
        <w:tc>
          <w:tcPr>
            <w:tcW w:w="448" w:type="dxa"/>
            <w:noWrap/>
          </w:tcPr>
          <w:p w14:paraId="6BBCBB90" w14:textId="77777777" w:rsidR="00ED1C45" w:rsidRPr="001A3EF0" w:rsidRDefault="00ED1C45" w:rsidP="00B92258">
            <w:pPr>
              <w:jc w:val="center"/>
            </w:pPr>
            <w:r w:rsidRPr="001A3EF0">
              <w:t>37</w:t>
            </w:r>
          </w:p>
        </w:tc>
        <w:tc>
          <w:tcPr>
            <w:tcW w:w="1556" w:type="dxa"/>
            <w:noWrap/>
          </w:tcPr>
          <w:p w14:paraId="42747F9E" w14:textId="77777777" w:rsidR="00ED1C45" w:rsidRPr="001A3EF0" w:rsidRDefault="00ED1C45" w:rsidP="00B92258">
            <w:pPr>
              <w:jc w:val="center"/>
            </w:pPr>
            <w:r w:rsidRPr="001A3EF0">
              <w:t>31%</w:t>
            </w:r>
          </w:p>
        </w:tc>
        <w:tc>
          <w:tcPr>
            <w:tcW w:w="1417" w:type="dxa"/>
            <w:noWrap/>
          </w:tcPr>
          <w:p w14:paraId="0A50B76E" w14:textId="77777777" w:rsidR="00ED1C45" w:rsidRPr="001A3EF0" w:rsidRDefault="00ED1C45" w:rsidP="00B92258">
            <w:pPr>
              <w:jc w:val="center"/>
            </w:pPr>
            <w:r w:rsidRPr="001A3EF0">
              <w:t>21%</w:t>
            </w:r>
          </w:p>
        </w:tc>
        <w:tc>
          <w:tcPr>
            <w:tcW w:w="1045" w:type="dxa"/>
            <w:noWrap/>
          </w:tcPr>
          <w:p w14:paraId="5599A112" w14:textId="77777777" w:rsidR="00ED1C45" w:rsidRPr="001A3EF0" w:rsidRDefault="00ED1C45" w:rsidP="00B92258">
            <w:pPr>
              <w:jc w:val="center"/>
            </w:pPr>
            <w:r w:rsidRPr="001A3EF0">
              <w:t xml:space="preserve">-0.27 </w:t>
            </w:r>
          </w:p>
        </w:tc>
        <w:tc>
          <w:tcPr>
            <w:tcW w:w="931" w:type="dxa"/>
            <w:noWrap/>
          </w:tcPr>
          <w:p w14:paraId="01C50C87" w14:textId="77777777" w:rsidR="00ED1C45" w:rsidRPr="001A3EF0" w:rsidRDefault="00ED1C45" w:rsidP="00B92258">
            <w:pPr>
              <w:jc w:val="center"/>
            </w:pPr>
            <w:r w:rsidRPr="001A3EF0">
              <w:t xml:space="preserve">-1.18 </w:t>
            </w:r>
          </w:p>
        </w:tc>
      </w:tr>
      <w:tr w:rsidR="00ED1C45" w:rsidRPr="00577D46" w14:paraId="3CDC9AD6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2D61E672" w14:textId="77777777" w:rsidR="00ED1C45" w:rsidRPr="001A3EF0" w:rsidRDefault="00ED1C45" w:rsidP="00B92258">
            <w:pPr>
              <w:jc w:val="center"/>
            </w:pPr>
            <w:r w:rsidRPr="001A3EF0">
              <w:t>SNA5</w:t>
            </w:r>
          </w:p>
        </w:tc>
        <w:tc>
          <w:tcPr>
            <w:tcW w:w="711" w:type="dxa"/>
            <w:noWrap/>
          </w:tcPr>
          <w:p w14:paraId="1FD27204" w14:textId="77777777" w:rsidR="00ED1C45" w:rsidRPr="001A3EF0" w:rsidRDefault="00ED1C45" w:rsidP="00B92258">
            <w:pPr>
              <w:jc w:val="center"/>
            </w:pPr>
            <w:r w:rsidRPr="001A3EF0">
              <w:t xml:space="preserve">3.96 </w:t>
            </w:r>
          </w:p>
        </w:tc>
        <w:tc>
          <w:tcPr>
            <w:tcW w:w="1030" w:type="dxa"/>
            <w:noWrap/>
          </w:tcPr>
          <w:p w14:paraId="676CCBAF" w14:textId="77777777" w:rsidR="00ED1C45" w:rsidRPr="001A3EF0" w:rsidRDefault="00ED1C45" w:rsidP="00B92258">
            <w:pPr>
              <w:jc w:val="center"/>
            </w:pPr>
            <w:r w:rsidRPr="001A3EF0">
              <w:t xml:space="preserve">1.19 </w:t>
            </w:r>
          </w:p>
        </w:tc>
        <w:tc>
          <w:tcPr>
            <w:tcW w:w="870" w:type="dxa"/>
            <w:noWrap/>
          </w:tcPr>
          <w:p w14:paraId="53CED64F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1007774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49F3866A" w14:textId="77777777" w:rsidR="00ED1C45" w:rsidRPr="001A3EF0" w:rsidRDefault="00ED1C45" w:rsidP="00B92258">
            <w:pPr>
              <w:jc w:val="center"/>
            </w:pPr>
            <w:r w:rsidRPr="001A3EF0">
              <w:t>15</w:t>
            </w:r>
          </w:p>
        </w:tc>
        <w:tc>
          <w:tcPr>
            <w:tcW w:w="567" w:type="dxa"/>
            <w:noWrap/>
          </w:tcPr>
          <w:p w14:paraId="1E787237" w14:textId="77777777" w:rsidR="00ED1C45" w:rsidRPr="001A3EF0" w:rsidRDefault="00ED1C45" w:rsidP="00B92258">
            <w:pPr>
              <w:jc w:val="center"/>
            </w:pPr>
            <w:r w:rsidRPr="001A3EF0">
              <w:t>19</w:t>
            </w:r>
          </w:p>
        </w:tc>
        <w:tc>
          <w:tcPr>
            <w:tcW w:w="567" w:type="dxa"/>
            <w:noWrap/>
          </w:tcPr>
          <w:p w14:paraId="0DC27C6E" w14:textId="77777777" w:rsidR="00ED1C45" w:rsidRPr="001A3EF0" w:rsidRDefault="00ED1C45" w:rsidP="00B92258">
            <w:pPr>
              <w:jc w:val="center"/>
            </w:pPr>
            <w:r w:rsidRPr="001A3EF0">
              <w:t>27</w:t>
            </w:r>
          </w:p>
        </w:tc>
        <w:tc>
          <w:tcPr>
            <w:tcW w:w="448" w:type="dxa"/>
            <w:noWrap/>
          </w:tcPr>
          <w:p w14:paraId="792C3045" w14:textId="77777777" w:rsidR="00ED1C45" w:rsidRPr="001A3EF0" w:rsidRDefault="00ED1C45" w:rsidP="00B92258">
            <w:pPr>
              <w:jc w:val="center"/>
            </w:pPr>
            <w:r w:rsidRPr="001A3EF0">
              <w:t>56</w:t>
            </w:r>
          </w:p>
        </w:tc>
        <w:tc>
          <w:tcPr>
            <w:tcW w:w="1556" w:type="dxa"/>
            <w:noWrap/>
          </w:tcPr>
          <w:p w14:paraId="2F44BCA1" w14:textId="77777777" w:rsidR="00ED1C45" w:rsidRPr="001A3EF0" w:rsidRDefault="00ED1C45" w:rsidP="00B92258">
            <w:pPr>
              <w:jc w:val="center"/>
            </w:pPr>
            <w:r w:rsidRPr="001A3EF0">
              <w:t>46%</w:t>
            </w:r>
          </w:p>
        </w:tc>
        <w:tc>
          <w:tcPr>
            <w:tcW w:w="1417" w:type="dxa"/>
            <w:noWrap/>
          </w:tcPr>
          <w:p w14:paraId="7B05462D" w14:textId="77777777" w:rsidR="00ED1C45" w:rsidRPr="001A3EF0" w:rsidRDefault="00ED1C45" w:rsidP="00B92258">
            <w:pPr>
              <w:jc w:val="center"/>
            </w:pPr>
            <w:r w:rsidRPr="001A3EF0">
              <w:t>12%</w:t>
            </w:r>
          </w:p>
        </w:tc>
        <w:tc>
          <w:tcPr>
            <w:tcW w:w="1045" w:type="dxa"/>
            <w:noWrap/>
          </w:tcPr>
          <w:p w14:paraId="14621673" w14:textId="77777777" w:rsidR="00ED1C45" w:rsidRPr="001A3EF0" w:rsidRDefault="00ED1C45" w:rsidP="00B92258">
            <w:pPr>
              <w:jc w:val="center"/>
            </w:pPr>
            <w:r w:rsidRPr="001A3EF0">
              <w:t xml:space="preserve">-0.85 </w:t>
            </w:r>
          </w:p>
        </w:tc>
        <w:tc>
          <w:tcPr>
            <w:tcW w:w="931" w:type="dxa"/>
            <w:noWrap/>
          </w:tcPr>
          <w:p w14:paraId="1203F50C" w14:textId="77777777" w:rsidR="00ED1C45" w:rsidRPr="001A3EF0" w:rsidRDefault="00ED1C45" w:rsidP="00B92258">
            <w:pPr>
              <w:jc w:val="center"/>
            </w:pPr>
            <w:r w:rsidRPr="001A3EF0">
              <w:t xml:space="preserve">-0.44 </w:t>
            </w:r>
          </w:p>
        </w:tc>
      </w:tr>
      <w:tr w:rsidR="00ED1C45" w:rsidRPr="00577D46" w14:paraId="4764A5BB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62CD689" w14:textId="77777777" w:rsidR="00ED1C45" w:rsidRPr="001A3EF0" w:rsidRDefault="00ED1C45" w:rsidP="00B92258">
            <w:pPr>
              <w:jc w:val="center"/>
            </w:pPr>
            <w:r w:rsidRPr="001A3EF0">
              <w:lastRenderedPageBreak/>
              <w:t>SNA6</w:t>
            </w:r>
          </w:p>
        </w:tc>
        <w:tc>
          <w:tcPr>
            <w:tcW w:w="711" w:type="dxa"/>
            <w:noWrap/>
          </w:tcPr>
          <w:p w14:paraId="312F3AF5" w14:textId="77777777" w:rsidR="00ED1C45" w:rsidRPr="001A3EF0" w:rsidRDefault="00ED1C45" w:rsidP="00B92258">
            <w:pPr>
              <w:jc w:val="center"/>
            </w:pPr>
            <w:r w:rsidRPr="001A3EF0">
              <w:t xml:space="preserve">4.40 </w:t>
            </w:r>
          </w:p>
        </w:tc>
        <w:tc>
          <w:tcPr>
            <w:tcW w:w="1030" w:type="dxa"/>
            <w:noWrap/>
          </w:tcPr>
          <w:p w14:paraId="7BF5A623" w14:textId="77777777" w:rsidR="00ED1C45" w:rsidRPr="001A3EF0" w:rsidRDefault="00ED1C45" w:rsidP="00B92258">
            <w:pPr>
              <w:jc w:val="center"/>
            </w:pPr>
            <w:r w:rsidRPr="001A3EF0">
              <w:t xml:space="preserve">1.11 </w:t>
            </w:r>
          </w:p>
        </w:tc>
        <w:tc>
          <w:tcPr>
            <w:tcW w:w="870" w:type="dxa"/>
            <w:noWrap/>
          </w:tcPr>
          <w:p w14:paraId="19F38474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2E2D13CF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25DB27C" w14:textId="77777777" w:rsidR="00ED1C45" w:rsidRPr="001A3EF0" w:rsidRDefault="00ED1C45" w:rsidP="00B92258">
            <w:pPr>
              <w:jc w:val="center"/>
            </w:pPr>
            <w:r w:rsidRPr="001A3EF0">
              <w:t>6</w:t>
            </w:r>
          </w:p>
        </w:tc>
        <w:tc>
          <w:tcPr>
            <w:tcW w:w="567" w:type="dxa"/>
            <w:noWrap/>
          </w:tcPr>
          <w:p w14:paraId="2F95010F" w14:textId="77777777" w:rsidR="00ED1C45" w:rsidRPr="001A3EF0" w:rsidRDefault="00ED1C45" w:rsidP="00B92258">
            <w:pPr>
              <w:jc w:val="center"/>
            </w:pPr>
            <w:r w:rsidRPr="001A3EF0">
              <w:t>12</w:t>
            </w:r>
          </w:p>
        </w:tc>
        <w:tc>
          <w:tcPr>
            <w:tcW w:w="567" w:type="dxa"/>
            <w:noWrap/>
          </w:tcPr>
          <w:p w14:paraId="02567744" w14:textId="77777777" w:rsidR="00ED1C45" w:rsidRPr="001A3EF0" w:rsidRDefault="00ED1C45" w:rsidP="00B92258">
            <w:pPr>
              <w:jc w:val="center"/>
            </w:pPr>
            <w:r w:rsidRPr="001A3EF0">
              <w:t>11</w:t>
            </w:r>
          </w:p>
        </w:tc>
        <w:tc>
          <w:tcPr>
            <w:tcW w:w="448" w:type="dxa"/>
            <w:noWrap/>
          </w:tcPr>
          <w:p w14:paraId="4A2A24E0" w14:textId="77777777" w:rsidR="00ED1C45" w:rsidRPr="001A3EF0" w:rsidRDefault="00ED1C45" w:rsidP="00B92258">
            <w:pPr>
              <w:jc w:val="center"/>
            </w:pPr>
            <w:r w:rsidRPr="001A3EF0">
              <w:t>87</w:t>
            </w:r>
          </w:p>
        </w:tc>
        <w:tc>
          <w:tcPr>
            <w:tcW w:w="1556" w:type="dxa"/>
            <w:noWrap/>
          </w:tcPr>
          <w:p w14:paraId="4DD56F8E" w14:textId="77777777" w:rsidR="00ED1C45" w:rsidRPr="001A3EF0" w:rsidRDefault="00ED1C45" w:rsidP="00B92258">
            <w:pPr>
              <w:jc w:val="center"/>
            </w:pPr>
            <w:r w:rsidRPr="001A3EF0">
              <w:t>72%</w:t>
            </w:r>
          </w:p>
        </w:tc>
        <w:tc>
          <w:tcPr>
            <w:tcW w:w="1417" w:type="dxa"/>
            <w:noWrap/>
          </w:tcPr>
          <w:p w14:paraId="102584B0" w14:textId="77777777" w:rsidR="00ED1C45" w:rsidRPr="001A3EF0" w:rsidRDefault="00ED1C45" w:rsidP="00B92258">
            <w:pPr>
              <w:jc w:val="center"/>
            </w:pPr>
            <w:r w:rsidRPr="001A3EF0">
              <w:t>5%</w:t>
            </w:r>
          </w:p>
        </w:tc>
        <w:tc>
          <w:tcPr>
            <w:tcW w:w="1045" w:type="dxa"/>
            <w:noWrap/>
          </w:tcPr>
          <w:p w14:paraId="0A600F36" w14:textId="77777777" w:rsidR="00ED1C45" w:rsidRPr="001A3EF0" w:rsidRDefault="00ED1C45" w:rsidP="00B92258">
            <w:pPr>
              <w:jc w:val="center"/>
            </w:pPr>
            <w:r w:rsidRPr="001A3EF0">
              <w:t xml:space="preserve">-1.79 </w:t>
            </w:r>
          </w:p>
        </w:tc>
        <w:tc>
          <w:tcPr>
            <w:tcW w:w="931" w:type="dxa"/>
            <w:noWrap/>
          </w:tcPr>
          <w:p w14:paraId="223431BB" w14:textId="77777777" w:rsidR="00ED1C45" w:rsidRPr="001A3EF0" w:rsidRDefault="00ED1C45" w:rsidP="00B92258">
            <w:pPr>
              <w:jc w:val="center"/>
            </w:pPr>
            <w:r w:rsidRPr="001A3EF0">
              <w:t xml:space="preserve">2.16 </w:t>
            </w:r>
          </w:p>
        </w:tc>
      </w:tr>
      <w:tr w:rsidR="00ED1C45" w:rsidRPr="00577D46" w14:paraId="08C10688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B36C5C1" w14:textId="77777777" w:rsidR="00ED1C45" w:rsidRPr="001A3EF0" w:rsidRDefault="00ED1C45" w:rsidP="00B92258">
            <w:pPr>
              <w:jc w:val="center"/>
            </w:pPr>
            <w:r w:rsidRPr="001A3EF0">
              <w:t>SNA7</w:t>
            </w:r>
          </w:p>
        </w:tc>
        <w:tc>
          <w:tcPr>
            <w:tcW w:w="711" w:type="dxa"/>
            <w:noWrap/>
          </w:tcPr>
          <w:p w14:paraId="7F4D809C" w14:textId="77777777" w:rsidR="00ED1C45" w:rsidRPr="001A3EF0" w:rsidRDefault="00ED1C45" w:rsidP="00B92258">
            <w:pPr>
              <w:jc w:val="center"/>
            </w:pPr>
            <w:r w:rsidRPr="001A3EF0">
              <w:t xml:space="preserve">3.98 </w:t>
            </w:r>
          </w:p>
        </w:tc>
        <w:tc>
          <w:tcPr>
            <w:tcW w:w="1030" w:type="dxa"/>
            <w:noWrap/>
          </w:tcPr>
          <w:p w14:paraId="5B4BD87B" w14:textId="77777777" w:rsidR="00ED1C45" w:rsidRPr="001A3EF0" w:rsidRDefault="00ED1C45" w:rsidP="00B92258">
            <w:pPr>
              <w:jc w:val="center"/>
            </w:pPr>
            <w:r w:rsidRPr="001A3EF0">
              <w:t xml:space="preserve">1.24 </w:t>
            </w:r>
          </w:p>
        </w:tc>
        <w:tc>
          <w:tcPr>
            <w:tcW w:w="870" w:type="dxa"/>
            <w:noWrap/>
          </w:tcPr>
          <w:p w14:paraId="07BCD19C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noWrap/>
          </w:tcPr>
          <w:p w14:paraId="71C208DD" w14:textId="77777777" w:rsidR="00ED1C45" w:rsidRPr="001A3EF0" w:rsidRDefault="00ED1C45" w:rsidP="00B92258">
            <w:pPr>
              <w:jc w:val="center"/>
            </w:pPr>
            <w:r w:rsidRPr="001A3EF0">
              <w:t>6</w:t>
            </w:r>
          </w:p>
        </w:tc>
        <w:tc>
          <w:tcPr>
            <w:tcW w:w="567" w:type="dxa"/>
            <w:noWrap/>
          </w:tcPr>
          <w:p w14:paraId="3BDAF328" w14:textId="77777777" w:rsidR="00ED1C45" w:rsidRPr="001A3EF0" w:rsidRDefault="00ED1C45" w:rsidP="00B92258">
            <w:pPr>
              <w:jc w:val="center"/>
            </w:pPr>
            <w:r w:rsidRPr="001A3EF0">
              <w:t>13</w:t>
            </w:r>
          </w:p>
        </w:tc>
        <w:tc>
          <w:tcPr>
            <w:tcW w:w="567" w:type="dxa"/>
            <w:noWrap/>
          </w:tcPr>
          <w:p w14:paraId="59AF1C86" w14:textId="77777777" w:rsidR="00ED1C45" w:rsidRPr="001A3EF0" w:rsidRDefault="00ED1C45" w:rsidP="00B92258">
            <w:pPr>
              <w:jc w:val="center"/>
            </w:pPr>
            <w:r w:rsidRPr="001A3EF0">
              <w:t>19</w:t>
            </w:r>
          </w:p>
        </w:tc>
        <w:tc>
          <w:tcPr>
            <w:tcW w:w="567" w:type="dxa"/>
            <w:noWrap/>
          </w:tcPr>
          <w:p w14:paraId="2DE61619" w14:textId="77777777" w:rsidR="00ED1C45" w:rsidRPr="001A3EF0" w:rsidRDefault="00ED1C45" w:rsidP="00B92258">
            <w:pPr>
              <w:jc w:val="center"/>
            </w:pPr>
            <w:r w:rsidRPr="001A3EF0">
              <w:t>23</w:t>
            </w:r>
          </w:p>
        </w:tc>
        <w:tc>
          <w:tcPr>
            <w:tcW w:w="448" w:type="dxa"/>
            <w:noWrap/>
          </w:tcPr>
          <w:p w14:paraId="6EEA999E" w14:textId="77777777" w:rsidR="00ED1C45" w:rsidRPr="001A3EF0" w:rsidRDefault="00ED1C45" w:rsidP="00B92258">
            <w:pPr>
              <w:jc w:val="center"/>
            </w:pPr>
            <w:r w:rsidRPr="001A3EF0">
              <w:t>60</w:t>
            </w:r>
          </w:p>
        </w:tc>
        <w:tc>
          <w:tcPr>
            <w:tcW w:w="1556" w:type="dxa"/>
            <w:noWrap/>
          </w:tcPr>
          <w:p w14:paraId="391428C0" w14:textId="77777777" w:rsidR="00ED1C45" w:rsidRPr="001A3EF0" w:rsidRDefault="00ED1C45" w:rsidP="00B92258">
            <w:pPr>
              <w:jc w:val="center"/>
            </w:pPr>
            <w:r w:rsidRPr="001A3EF0">
              <w:t>50%</w:t>
            </w:r>
          </w:p>
        </w:tc>
        <w:tc>
          <w:tcPr>
            <w:tcW w:w="1417" w:type="dxa"/>
            <w:noWrap/>
          </w:tcPr>
          <w:p w14:paraId="556C2C62" w14:textId="77777777" w:rsidR="00ED1C45" w:rsidRPr="001A3EF0" w:rsidRDefault="00ED1C45" w:rsidP="00B92258">
            <w:pPr>
              <w:jc w:val="center"/>
            </w:pPr>
            <w:r w:rsidRPr="001A3EF0">
              <w:t>11%</w:t>
            </w:r>
          </w:p>
        </w:tc>
        <w:tc>
          <w:tcPr>
            <w:tcW w:w="1045" w:type="dxa"/>
            <w:noWrap/>
          </w:tcPr>
          <w:p w14:paraId="31EF9540" w14:textId="77777777" w:rsidR="00ED1C45" w:rsidRPr="001A3EF0" w:rsidRDefault="00ED1C45" w:rsidP="00B92258">
            <w:pPr>
              <w:jc w:val="center"/>
            </w:pPr>
            <w:r w:rsidRPr="001A3EF0">
              <w:t xml:space="preserve">-0.94 </w:t>
            </w:r>
          </w:p>
        </w:tc>
        <w:tc>
          <w:tcPr>
            <w:tcW w:w="931" w:type="dxa"/>
            <w:noWrap/>
          </w:tcPr>
          <w:p w14:paraId="4F3D966F" w14:textId="77777777" w:rsidR="00ED1C45" w:rsidRPr="001A3EF0" w:rsidRDefault="00ED1C45" w:rsidP="00B92258">
            <w:pPr>
              <w:jc w:val="center"/>
            </w:pPr>
            <w:r w:rsidRPr="001A3EF0">
              <w:t xml:space="preserve">-0.31 </w:t>
            </w:r>
          </w:p>
        </w:tc>
      </w:tr>
      <w:tr w:rsidR="00ED1C45" w:rsidRPr="00577D46" w14:paraId="2C080F82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70243997" w14:textId="77777777" w:rsidR="00ED1C45" w:rsidRPr="001A3EF0" w:rsidRDefault="00ED1C45" w:rsidP="00B92258">
            <w:pPr>
              <w:jc w:val="center"/>
            </w:pPr>
            <w:r w:rsidRPr="001A3EF0">
              <w:t>SNA8</w:t>
            </w:r>
          </w:p>
        </w:tc>
        <w:tc>
          <w:tcPr>
            <w:tcW w:w="711" w:type="dxa"/>
            <w:noWrap/>
          </w:tcPr>
          <w:p w14:paraId="38C239D0" w14:textId="77777777" w:rsidR="00ED1C45" w:rsidRPr="001A3EF0" w:rsidRDefault="00ED1C45" w:rsidP="00B92258">
            <w:pPr>
              <w:jc w:val="center"/>
            </w:pPr>
            <w:r w:rsidRPr="001A3EF0">
              <w:t xml:space="preserve">4.02 </w:t>
            </w:r>
          </w:p>
        </w:tc>
        <w:tc>
          <w:tcPr>
            <w:tcW w:w="1030" w:type="dxa"/>
            <w:noWrap/>
          </w:tcPr>
          <w:p w14:paraId="0E30A008" w14:textId="77777777" w:rsidR="00ED1C45" w:rsidRPr="001A3EF0" w:rsidRDefault="00ED1C45" w:rsidP="00B92258">
            <w:pPr>
              <w:jc w:val="center"/>
            </w:pPr>
            <w:r w:rsidRPr="001A3EF0">
              <w:t xml:space="preserve">1.26 </w:t>
            </w:r>
          </w:p>
        </w:tc>
        <w:tc>
          <w:tcPr>
            <w:tcW w:w="870" w:type="dxa"/>
            <w:noWrap/>
          </w:tcPr>
          <w:p w14:paraId="7A78009C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68BC593B" w14:textId="77777777" w:rsidR="00ED1C45" w:rsidRPr="001A3EF0" w:rsidRDefault="00ED1C45" w:rsidP="00B92258">
            <w:pPr>
              <w:jc w:val="center"/>
            </w:pPr>
            <w:r w:rsidRPr="001A3EF0">
              <w:t>7</w:t>
            </w:r>
          </w:p>
        </w:tc>
        <w:tc>
          <w:tcPr>
            <w:tcW w:w="567" w:type="dxa"/>
            <w:noWrap/>
          </w:tcPr>
          <w:p w14:paraId="1CB81051" w14:textId="77777777" w:rsidR="00ED1C45" w:rsidRPr="001A3EF0" w:rsidRDefault="00ED1C45" w:rsidP="00B92258">
            <w:pPr>
              <w:jc w:val="center"/>
            </w:pPr>
            <w:r w:rsidRPr="001A3EF0">
              <w:t>12</w:t>
            </w:r>
          </w:p>
        </w:tc>
        <w:tc>
          <w:tcPr>
            <w:tcW w:w="567" w:type="dxa"/>
            <w:noWrap/>
          </w:tcPr>
          <w:p w14:paraId="5C56ABC5" w14:textId="77777777" w:rsidR="00ED1C45" w:rsidRPr="001A3EF0" w:rsidRDefault="00ED1C45" w:rsidP="00B92258">
            <w:pPr>
              <w:jc w:val="center"/>
            </w:pPr>
            <w:r w:rsidRPr="001A3EF0">
              <w:t>16</w:t>
            </w:r>
          </w:p>
        </w:tc>
        <w:tc>
          <w:tcPr>
            <w:tcW w:w="567" w:type="dxa"/>
            <w:noWrap/>
          </w:tcPr>
          <w:p w14:paraId="04089530" w14:textId="77777777" w:rsidR="00ED1C45" w:rsidRPr="001A3EF0" w:rsidRDefault="00ED1C45" w:rsidP="00B92258">
            <w:pPr>
              <w:jc w:val="center"/>
            </w:pPr>
            <w:r w:rsidRPr="001A3EF0">
              <w:t>23</w:t>
            </w:r>
          </w:p>
        </w:tc>
        <w:tc>
          <w:tcPr>
            <w:tcW w:w="448" w:type="dxa"/>
            <w:noWrap/>
          </w:tcPr>
          <w:p w14:paraId="58500623" w14:textId="77777777" w:rsidR="00ED1C45" w:rsidRPr="001A3EF0" w:rsidRDefault="00ED1C45" w:rsidP="00B92258">
            <w:pPr>
              <w:jc w:val="center"/>
            </w:pPr>
            <w:r w:rsidRPr="001A3EF0">
              <w:t>63</w:t>
            </w:r>
          </w:p>
        </w:tc>
        <w:tc>
          <w:tcPr>
            <w:tcW w:w="1556" w:type="dxa"/>
            <w:noWrap/>
          </w:tcPr>
          <w:p w14:paraId="1108534B" w14:textId="77777777" w:rsidR="00ED1C45" w:rsidRPr="001A3EF0" w:rsidRDefault="00ED1C45" w:rsidP="00B92258">
            <w:pPr>
              <w:jc w:val="center"/>
            </w:pPr>
            <w:r w:rsidRPr="001A3EF0">
              <w:t>52%</w:t>
            </w:r>
          </w:p>
        </w:tc>
        <w:tc>
          <w:tcPr>
            <w:tcW w:w="1417" w:type="dxa"/>
            <w:noWrap/>
          </w:tcPr>
          <w:p w14:paraId="07703147" w14:textId="77777777" w:rsidR="00ED1C45" w:rsidRPr="001A3EF0" w:rsidRDefault="00ED1C45" w:rsidP="00B92258">
            <w:pPr>
              <w:jc w:val="center"/>
            </w:pPr>
            <w:r w:rsidRPr="001A3EF0">
              <w:t>10%</w:t>
            </w:r>
          </w:p>
        </w:tc>
        <w:tc>
          <w:tcPr>
            <w:tcW w:w="1045" w:type="dxa"/>
            <w:noWrap/>
          </w:tcPr>
          <w:p w14:paraId="761F19C7" w14:textId="77777777" w:rsidR="00ED1C45" w:rsidRPr="001A3EF0" w:rsidRDefault="00ED1C45" w:rsidP="00B92258">
            <w:pPr>
              <w:jc w:val="center"/>
            </w:pPr>
            <w:r w:rsidRPr="001A3EF0">
              <w:t xml:space="preserve">-1.05 </w:t>
            </w:r>
          </w:p>
        </w:tc>
        <w:tc>
          <w:tcPr>
            <w:tcW w:w="931" w:type="dxa"/>
            <w:noWrap/>
          </w:tcPr>
          <w:p w14:paraId="222CCED9" w14:textId="77777777" w:rsidR="00ED1C45" w:rsidRPr="001A3EF0" w:rsidRDefault="00ED1C45" w:rsidP="00B92258">
            <w:pPr>
              <w:jc w:val="center"/>
            </w:pPr>
            <w:r w:rsidRPr="001A3EF0">
              <w:t xml:space="preserve">-0.09 </w:t>
            </w:r>
          </w:p>
        </w:tc>
      </w:tr>
      <w:tr w:rsidR="00ED1C45" w:rsidRPr="00577D46" w14:paraId="5EF808E6" w14:textId="77777777" w:rsidTr="00B92258">
        <w:trPr>
          <w:trHeight w:val="280"/>
          <w:jc w:val="center"/>
        </w:trPr>
        <w:tc>
          <w:tcPr>
            <w:tcW w:w="862" w:type="dxa"/>
            <w:noWrap/>
          </w:tcPr>
          <w:p w14:paraId="4C47BC4D" w14:textId="77777777" w:rsidR="00ED1C45" w:rsidRPr="001A3EF0" w:rsidRDefault="00ED1C45" w:rsidP="00B92258">
            <w:pPr>
              <w:jc w:val="center"/>
            </w:pPr>
            <w:r w:rsidRPr="001A3EF0">
              <w:t>SNA9</w:t>
            </w:r>
          </w:p>
        </w:tc>
        <w:tc>
          <w:tcPr>
            <w:tcW w:w="711" w:type="dxa"/>
            <w:noWrap/>
          </w:tcPr>
          <w:p w14:paraId="770FBA26" w14:textId="77777777" w:rsidR="00ED1C45" w:rsidRPr="001A3EF0" w:rsidRDefault="00ED1C45" w:rsidP="00B92258">
            <w:pPr>
              <w:jc w:val="center"/>
            </w:pPr>
            <w:r w:rsidRPr="001A3EF0">
              <w:t xml:space="preserve">4.17 </w:t>
            </w:r>
          </w:p>
        </w:tc>
        <w:tc>
          <w:tcPr>
            <w:tcW w:w="1030" w:type="dxa"/>
            <w:noWrap/>
          </w:tcPr>
          <w:p w14:paraId="31653E63" w14:textId="77777777" w:rsidR="00ED1C45" w:rsidRPr="001A3EF0" w:rsidRDefault="00ED1C45" w:rsidP="00B92258">
            <w:pPr>
              <w:jc w:val="center"/>
            </w:pPr>
            <w:r w:rsidRPr="001A3EF0">
              <w:t xml:space="preserve">1.25 </w:t>
            </w:r>
          </w:p>
        </w:tc>
        <w:tc>
          <w:tcPr>
            <w:tcW w:w="870" w:type="dxa"/>
            <w:noWrap/>
          </w:tcPr>
          <w:p w14:paraId="14173C1A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5A6966A5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noWrap/>
          </w:tcPr>
          <w:p w14:paraId="1893A06F" w14:textId="77777777" w:rsidR="00ED1C45" w:rsidRPr="001A3EF0" w:rsidRDefault="00ED1C45" w:rsidP="00B92258">
            <w:pPr>
              <w:jc w:val="center"/>
            </w:pPr>
            <w:r w:rsidRPr="001A3EF0">
              <w:t>14</w:t>
            </w:r>
          </w:p>
        </w:tc>
        <w:tc>
          <w:tcPr>
            <w:tcW w:w="567" w:type="dxa"/>
            <w:noWrap/>
          </w:tcPr>
          <w:p w14:paraId="727E89A7" w14:textId="77777777" w:rsidR="00ED1C45" w:rsidRPr="001A3EF0" w:rsidRDefault="00ED1C45" w:rsidP="00B92258">
            <w:pPr>
              <w:jc w:val="center"/>
            </w:pPr>
            <w:r w:rsidRPr="001A3EF0">
              <w:t>13</w:t>
            </w:r>
          </w:p>
        </w:tc>
        <w:tc>
          <w:tcPr>
            <w:tcW w:w="567" w:type="dxa"/>
            <w:noWrap/>
          </w:tcPr>
          <w:p w14:paraId="7B73C8DF" w14:textId="77777777" w:rsidR="00ED1C45" w:rsidRPr="001A3EF0" w:rsidRDefault="00ED1C45" w:rsidP="00B92258">
            <w:pPr>
              <w:jc w:val="center"/>
            </w:pPr>
            <w:r w:rsidRPr="001A3EF0">
              <w:t>13</w:t>
            </w:r>
          </w:p>
        </w:tc>
        <w:tc>
          <w:tcPr>
            <w:tcW w:w="448" w:type="dxa"/>
            <w:noWrap/>
          </w:tcPr>
          <w:p w14:paraId="23EE00EF" w14:textId="77777777" w:rsidR="00ED1C45" w:rsidRPr="001A3EF0" w:rsidRDefault="00ED1C45" w:rsidP="00B92258">
            <w:pPr>
              <w:jc w:val="center"/>
            </w:pPr>
            <w:r w:rsidRPr="001A3EF0">
              <w:t>76</w:t>
            </w:r>
          </w:p>
        </w:tc>
        <w:tc>
          <w:tcPr>
            <w:tcW w:w="1556" w:type="dxa"/>
            <w:noWrap/>
          </w:tcPr>
          <w:p w14:paraId="7CA69648" w14:textId="77777777" w:rsidR="00ED1C45" w:rsidRPr="001A3EF0" w:rsidRDefault="00ED1C45" w:rsidP="00B92258">
            <w:pPr>
              <w:jc w:val="center"/>
            </w:pPr>
            <w:r w:rsidRPr="001A3EF0">
              <w:t>63%</w:t>
            </w:r>
          </w:p>
        </w:tc>
        <w:tc>
          <w:tcPr>
            <w:tcW w:w="1417" w:type="dxa"/>
            <w:noWrap/>
          </w:tcPr>
          <w:p w14:paraId="1DE0309C" w14:textId="77777777" w:rsidR="00ED1C45" w:rsidRPr="001A3EF0" w:rsidRDefault="00ED1C45" w:rsidP="00B92258">
            <w:pPr>
              <w:jc w:val="center"/>
            </w:pPr>
            <w:r w:rsidRPr="001A3EF0">
              <w:t>12%</w:t>
            </w:r>
          </w:p>
        </w:tc>
        <w:tc>
          <w:tcPr>
            <w:tcW w:w="1045" w:type="dxa"/>
            <w:noWrap/>
          </w:tcPr>
          <w:p w14:paraId="3CB58C3E" w14:textId="77777777" w:rsidR="00ED1C45" w:rsidRPr="001A3EF0" w:rsidRDefault="00ED1C45" w:rsidP="00B92258">
            <w:pPr>
              <w:jc w:val="center"/>
            </w:pPr>
            <w:r w:rsidRPr="001A3EF0">
              <w:t xml:space="preserve">-1.21 </w:t>
            </w:r>
          </w:p>
        </w:tc>
        <w:tc>
          <w:tcPr>
            <w:tcW w:w="931" w:type="dxa"/>
            <w:noWrap/>
          </w:tcPr>
          <w:p w14:paraId="1BD1E983" w14:textId="77777777" w:rsidR="00ED1C45" w:rsidRPr="001A3EF0" w:rsidRDefault="00ED1C45" w:rsidP="00B92258">
            <w:pPr>
              <w:jc w:val="center"/>
            </w:pPr>
            <w:r w:rsidRPr="001A3EF0">
              <w:t xml:space="preserve">-0.07 </w:t>
            </w:r>
          </w:p>
        </w:tc>
      </w:tr>
      <w:tr w:rsidR="00ED1C45" w:rsidRPr="00577D46" w14:paraId="2C8BF2F1" w14:textId="77777777" w:rsidTr="00B92258">
        <w:trPr>
          <w:trHeight w:val="280"/>
          <w:jc w:val="center"/>
        </w:trPr>
        <w:tc>
          <w:tcPr>
            <w:tcW w:w="862" w:type="dxa"/>
            <w:tcBorders>
              <w:bottom w:val="nil"/>
            </w:tcBorders>
            <w:noWrap/>
          </w:tcPr>
          <w:p w14:paraId="6C7A563D" w14:textId="77777777" w:rsidR="00ED1C45" w:rsidRPr="001A3EF0" w:rsidRDefault="00ED1C45" w:rsidP="00B92258">
            <w:pPr>
              <w:jc w:val="center"/>
            </w:pPr>
            <w:r w:rsidRPr="001A3EF0">
              <w:t>SNA10</w:t>
            </w:r>
          </w:p>
        </w:tc>
        <w:tc>
          <w:tcPr>
            <w:tcW w:w="711" w:type="dxa"/>
            <w:tcBorders>
              <w:bottom w:val="nil"/>
            </w:tcBorders>
            <w:noWrap/>
          </w:tcPr>
          <w:p w14:paraId="2C4B5793" w14:textId="77777777" w:rsidR="00ED1C45" w:rsidRPr="001A3EF0" w:rsidRDefault="00ED1C45" w:rsidP="00B92258">
            <w:pPr>
              <w:jc w:val="center"/>
            </w:pPr>
            <w:r w:rsidRPr="001A3EF0">
              <w:t xml:space="preserve">4.55 </w:t>
            </w:r>
          </w:p>
        </w:tc>
        <w:tc>
          <w:tcPr>
            <w:tcW w:w="1030" w:type="dxa"/>
            <w:tcBorders>
              <w:bottom w:val="nil"/>
            </w:tcBorders>
            <w:noWrap/>
          </w:tcPr>
          <w:p w14:paraId="616B6E27" w14:textId="77777777" w:rsidR="00ED1C45" w:rsidRPr="001A3EF0" w:rsidRDefault="00ED1C45" w:rsidP="00B92258">
            <w:pPr>
              <w:jc w:val="center"/>
            </w:pPr>
            <w:r w:rsidRPr="001A3EF0">
              <w:t xml:space="preserve">0.99 </w:t>
            </w:r>
          </w:p>
        </w:tc>
        <w:tc>
          <w:tcPr>
            <w:tcW w:w="870" w:type="dxa"/>
            <w:tcBorders>
              <w:bottom w:val="nil"/>
            </w:tcBorders>
            <w:noWrap/>
          </w:tcPr>
          <w:p w14:paraId="716DC081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tcBorders>
              <w:bottom w:val="nil"/>
            </w:tcBorders>
            <w:noWrap/>
          </w:tcPr>
          <w:p w14:paraId="1A7F1C1D" w14:textId="77777777" w:rsidR="00ED1C45" w:rsidRPr="001A3EF0" w:rsidRDefault="00ED1C45" w:rsidP="00B92258">
            <w:pPr>
              <w:jc w:val="center"/>
            </w:pPr>
            <w:r w:rsidRPr="001A3EF0">
              <w:t>4</w:t>
            </w:r>
          </w:p>
        </w:tc>
        <w:tc>
          <w:tcPr>
            <w:tcW w:w="567" w:type="dxa"/>
            <w:tcBorders>
              <w:bottom w:val="nil"/>
            </w:tcBorders>
            <w:noWrap/>
          </w:tcPr>
          <w:p w14:paraId="196632C5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tcBorders>
              <w:bottom w:val="nil"/>
            </w:tcBorders>
            <w:noWrap/>
          </w:tcPr>
          <w:p w14:paraId="00B665D2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tcBorders>
              <w:bottom w:val="nil"/>
            </w:tcBorders>
            <w:noWrap/>
          </w:tcPr>
          <w:p w14:paraId="706CC9E1" w14:textId="77777777" w:rsidR="00ED1C45" w:rsidRPr="001A3EF0" w:rsidRDefault="00ED1C45" w:rsidP="00B92258">
            <w:pPr>
              <w:jc w:val="center"/>
            </w:pPr>
            <w:r w:rsidRPr="001A3EF0">
              <w:t>14</w:t>
            </w:r>
          </w:p>
        </w:tc>
        <w:tc>
          <w:tcPr>
            <w:tcW w:w="448" w:type="dxa"/>
            <w:tcBorders>
              <w:bottom w:val="nil"/>
            </w:tcBorders>
            <w:noWrap/>
          </w:tcPr>
          <w:p w14:paraId="1889BD78" w14:textId="77777777" w:rsidR="00ED1C45" w:rsidRPr="001A3EF0" w:rsidRDefault="00ED1C45" w:rsidP="00B92258">
            <w:pPr>
              <w:jc w:val="center"/>
            </w:pPr>
            <w:r w:rsidRPr="001A3EF0">
              <w:t>93</w:t>
            </w:r>
          </w:p>
        </w:tc>
        <w:tc>
          <w:tcPr>
            <w:tcW w:w="1556" w:type="dxa"/>
            <w:tcBorders>
              <w:bottom w:val="nil"/>
            </w:tcBorders>
            <w:noWrap/>
          </w:tcPr>
          <w:p w14:paraId="773665DA" w14:textId="77777777" w:rsidR="00ED1C45" w:rsidRPr="001A3EF0" w:rsidRDefault="00ED1C45" w:rsidP="00B92258">
            <w:pPr>
              <w:jc w:val="center"/>
            </w:pPr>
            <w:r w:rsidRPr="001A3EF0">
              <w:t>77%</w:t>
            </w:r>
          </w:p>
        </w:tc>
        <w:tc>
          <w:tcPr>
            <w:tcW w:w="1417" w:type="dxa"/>
            <w:tcBorders>
              <w:bottom w:val="nil"/>
            </w:tcBorders>
            <w:noWrap/>
          </w:tcPr>
          <w:p w14:paraId="7CEE6469" w14:textId="77777777" w:rsidR="00ED1C45" w:rsidRPr="001A3EF0" w:rsidRDefault="00ED1C45" w:rsidP="00B92258">
            <w:pPr>
              <w:jc w:val="center"/>
            </w:pPr>
            <w:r w:rsidRPr="001A3EF0">
              <w:t>4%</w:t>
            </w:r>
          </w:p>
        </w:tc>
        <w:tc>
          <w:tcPr>
            <w:tcW w:w="1045" w:type="dxa"/>
            <w:tcBorders>
              <w:bottom w:val="nil"/>
            </w:tcBorders>
            <w:noWrap/>
          </w:tcPr>
          <w:p w14:paraId="608F1909" w14:textId="77777777" w:rsidR="00ED1C45" w:rsidRPr="001A3EF0" w:rsidRDefault="00ED1C45" w:rsidP="00B92258">
            <w:pPr>
              <w:jc w:val="center"/>
            </w:pPr>
            <w:r w:rsidRPr="001A3EF0">
              <w:t xml:space="preserve">-2.37 </w:t>
            </w:r>
          </w:p>
        </w:tc>
        <w:tc>
          <w:tcPr>
            <w:tcW w:w="931" w:type="dxa"/>
            <w:tcBorders>
              <w:bottom w:val="nil"/>
            </w:tcBorders>
            <w:noWrap/>
          </w:tcPr>
          <w:p w14:paraId="6CC06913" w14:textId="77777777" w:rsidR="00ED1C45" w:rsidRPr="001A3EF0" w:rsidRDefault="00ED1C45" w:rsidP="00B92258">
            <w:pPr>
              <w:jc w:val="center"/>
            </w:pPr>
            <w:r w:rsidRPr="001A3EF0">
              <w:t xml:space="preserve">4.86 </w:t>
            </w:r>
          </w:p>
        </w:tc>
      </w:tr>
      <w:tr w:rsidR="00ED1C45" w:rsidRPr="00577D46" w14:paraId="5195B5DC" w14:textId="77777777" w:rsidTr="00B92258">
        <w:trPr>
          <w:trHeight w:val="280"/>
          <w:jc w:val="center"/>
        </w:trPr>
        <w:tc>
          <w:tcPr>
            <w:tcW w:w="862" w:type="dxa"/>
            <w:tcBorders>
              <w:top w:val="nil"/>
              <w:bottom w:val="single" w:sz="4" w:space="0" w:color="auto"/>
            </w:tcBorders>
            <w:noWrap/>
          </w:tcPr>
          <w:p w14:paraId="0FF3D6E7" w14:textId="77777777" w:rsidR="00ED1C45" w:rsidRPr="001A3EF0" w:rsidRDefault="00ED1C45" w:rsidP="00B92258">
            <w:pPr>
              <w:jc w:val="center"/>
            </w:pPr>
            <w:r w:rsidRPr="001A3EF0">
              <w:t>SNA11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noWrap/>
          </w:tcPr>
          <w:p w14:paraId="18881D1C" w14:textId="77777777" w:rsidR="00ED1C45" w:rsidRPr="001A3EF0" w:rsidRDefault="00ED1C45" w:rsidP="00B92258">
            <w:pPr>
              <w:jc w:val="center"/>
            </w:pPr>
            <w:r w:rsidRPr="001A3EF0">
              <w:t xml:space="preserve">4.49 </w:t>
            </w:r>
          </w:p>
        </w:tc>
        <w:tc>
          <w:tcPr>
            <w:tcW w:w="1030" w:type="dxa"/>
            <w:tcBorders>
              <w:top w:val="nil"/>
              <w:bottom w:val="single" w:sz="4" w:space="0" w:color="auto"/>
            </w:tcBorders>
            <w:noWrap/>
          </w:tcPr>
          <w:p w14:paraId="38D16FB3" w14:textId="77777777" w:rsidR="00ED1C45" w:rsidRPr="001A3EF0" w:rsidRDefault="00ED1C45" w:rsidP="00B92258">
            <w:pPr>
              <w:jc w:val="center"/>
            </w:pPr>
            <w:r w:rsidRPr="001A3EF0">
              <w:t xml:space="preserve">0.90 </w:t>
            </w:r>
          </w:p>
        </w:tc>
        <w:tc>
          <w:tcPr>
            <w:tcW w:w="870" w:type="dxa"/>
            <w:tcBorders>
              <w:top w:val="nil"/>
              <w:bottom w:val="single" w:sz="4" w:space="0" w:color="auto"/>
            </w:tcBorders>
            <w:noWrap/>
          </w:tcPr>
          <w:p w14:paraId="55B6E62A" w14:textId="77777777" w:rsidR="00ED1C45" w:rsidRPr="001A3EF0" w:rsidRDefault="00ED1C45" w:rsidP="00B92258">
            <w:pPr>
              <w:jc w:val="center"/>
            </w:pPr>
            <w:r w:rsidRPr="001A3EF0">
              <w:t>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64A8C5AD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39B477AF" w14:textId="77777777" w:rsidR="00ED1C45" w:rsidRPr="001A3EF0" w:rsidRDefault="00ED1C45" w:rsidP="00B92258">
            <w:pPr>
              <w:jc w:val="center"/>
            </w:pPr>
            <w:r w:rsidRPr="001A3EF0">
              <w:t>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5B603563" w14:textId="77777777" w:rsidR="00ED1C45" w:rsidRPr="001A3EF0" w:rsidRDefault="00ED1C45" w:rsidP="00B92258">
            <w:pPr>
              <w:jc w:val="center"/>
            </w:pPr>
            <w:r w:rsidRPr="001A3EF0">
              <w:t>15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14ECF561" w14:textId="77777777" w:rsidR="00ED1C45" w:rsidRPr="001A3EF0" w:rsidRDefault="00ED1C45" w:rsidP="00B92258">
            <w:pPr>
              <w:jc w:val="center"/>
            </w:pPr>
            <w:r w:rsidRPr="001A3EF0">
              <w:t>18</w:t>
            </w:r>
          </w:p>
        </w:tc>
        <w:tc>
          <w:tcPr>
            <w:tcW w:w="448" w:type="dxa"/>
            <w:tcBorders>
              <w:top w:val="nil"/>
              <w:bottom w:val="single" w:sz="4" w:space="0" w:color="auto"/>
            </w:tcBorders>
            <w:noWrap/>
          </w:tcPr>
          <w:p w14:paraId="618E389E" w14:textId="77777777" w:rsidR="00ED1C45" w:rsidRPr="001A3EF0" w:rsidRDefault="00ED1C45" w:rsidP="00B92258">
            <w:pPr>
              <w:jc w:val="center"/>
            </w:pPr>
            <w:r w:rsidRPr="001A3EF0">
              <w:t>84</w:t>
            </w:r>
          </w:p>
        </w:tc>
        <w:tc>
          <w:tcPr>
            <w:tcW w:w="1556" w:type="dxa"/>
            <w:tcBorders>
              <w:top w:val="nil"/>
              <w:bottom w:val="single" w:sz="4" w:space="0" w:color="auto"/>
            </w:tcBorders>
            <w:noWrap/>
          </w:tcPr>
          <w:p w14:paraId="281EEFF3" w14:textId="77777777" w:rsidR="00ED1C45" w:rsidRPr="001A3EF0" w:rsidRDefault="00ED1C45" w:rsidP="00B92258">
            <w:pPr>
              <w:jc w:val="center"/>
            </w:pPr>
            <w:r w:rsidRPr="001A3EF0">
              <w:t>69%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</w:tcPr>
          <w:p w14:paraId="45E7FBFE" w14:textId="77777777" w:rsidR="00ED1C45" w:rsidRPr="001A3EF0" w:rsidRDefault="00ED1C45" w:rsidP="00B92258">
            <w:pPr>
              <w:jc w:val="center"/>
            </w:pPr>
            <w:r w:rsidRPr="001A3EF0">
              <w:t>2%</w:t>
            </w:r>
          </w:p>
        </w:tc>
        <w:tc>
          <w:tcPr>
            <w:tcW w:w="1045" w:type="dxa"/>
            <w:tcBorders>
              <w:top w:val="nil"/>
              <w:bottom w:val="single" w:sz="4" w:space="0" w:color="auto"/>
            </w:tcBorders>
            <w:noWrap/>
          </w:tcPr>
          <w:p w14:paraId="6FBB1A62" w14:textId="77777777" w:rsidR="00ED1C45" w:rsidRPr="001A3EF0" w:rsidRDefault="00ED1C45" w:rsidP="00B92258">
            <w:pPr>
              <w:jc w:val="center"/>
            </w:pPr>
            <w:r w:rsidRPr="001A3EF0">
              <w:t xml:space="preserve">-1.84 </w:t>
            </w:r>
          </w:p>
        </w:tc>
        <w:tc>
          <w:tcPr>
            <w:tcW w:w="931" w:type="dxa"/>
            <w:tcBorders>
              <w:top w:val="nil"/>
              <w:bottom w:val="single" w:sz="4" w:space="0" w:color="auto"/>
            </w:tcBorders>
            <w:noWrap/>
          </w:tcPr>
          <w:p w14:paraId="77F01D01" w14:textId="77777777" w:rsidR="00ED1C45" w:rsidRPr="001A3EF0" w:rsidRDefault="00ED1C45" w:rsidP="00B92258">
            <w:pPr>
              <w:jc w:val="center"/>
            </w:pPr>
            <w:r w:rsidRPr="001A3EF0">
              <w:t xml:space="preserve">3.09 </w:t>
            </w:r>
          </w:p>
        </w:tc>
      </w:tr>
    </w:tbl>
    <w:p w14:paraId="776E948E" w14:textId="2B1148BD" w:rsidR="00ED1C45" w:rsidRDefault="00ED1C45" w:rsidP="00ED1C45"/>
    <w:p w14:paraId="512049B5" w14:textId="4C6BC80E" w:rsidR="00ED1C45" w:rsidRDefault="00ED1C45" w:rsidP="00ED1C45"/>
    <w:p w14:paraId="5DE697ED" w14:textId="725F4CF1" w:rsidR="00ED1C45" w:rsidRDefault="00ED1C45" w:rsidP="00ED1C45"/>
    <w:p w14:paraId="4D179E54" w14:textId="1E21E232" w:rsidR="00ED1C45" w:rsidRDefault="00ED1C45" w:rsidP="00ED1C45"/>
    <w:p w14:paraId="14EF5E4D" w14:textId="3E01640C" w:rsidR="00ED1C45" w:rsidRDefault="00ED1C45" w:rsidP="00ED1C45"/>
    <w:p w14:paraId="5668036A" w14:textId="6F57D84A" w:rsidR="00ED1C45" w:rsidRDefault="00ED1C45" w:rsidP="00ED1C45"/>
    <w:p w14:paraId="18118679" w14:textId="73607F89" w:rsidR="00ED1C45" w:rsidRDefault="00ED1C45" w:rsidP="00ED1C45"/>
    <w:p w14:paraId="580991B8" w14:textId="02282FDE" w:rsidR="00ED1C45" w:rsidRDefault="00ED1C45" w:rsidP="00ED1C45"/>
    <w:p w14:paraId="5AC0F9F7" w14:textId="384259EA" w:rsidR="00ED1C45" w:rsidRDefault="00ED1C45" w:rsidP="00ED1C45"/>
    <w:p w14:paraId="6480470A" w14:textId="28322D17" w:rsidR="00ED1C45" w:rsidRDefault="00ED1C45" w:rsidP="00ED1C45"/>
    <w:p w14:paraId="27F898C2" w14:textId="0709164F" w:rsidR="00ED1C45" w:rsidRDefault="00ED1C45" w:rsidP="00ED1C45"/>
    <w:p w14:paraId="02A98149" w14:textId="3BD183EB" w:rsidR="00ED1C45" w:rsidRDefault="00ED1C45" w:rsidP="00ED1C45"/>
    <w:p w14:paraId="6FBEA344" w14:textId="7F8A50D3" w:rsidR="00ED1C45" w:rsidRDefault="00ED1C45" w:rsidP="00ED1C45"/>
    <w:p w14:paraId="784BA8DB" w14:textId="447F131B" w:rsidR="00ED1C45" w:rsidRDefault="00ED1C45" w:rsidP="00ED1C45"/>
    <w:p w14:paraId="5A0CCC7F" w14:textId="77777777" w:rsidR="0007229A" w:rsidRDefault="0007229A" w:rsidP="00ED1C45"/>
    <w:p w14:paraId="6FBF4E83" w14:textId="1933F76C" w:rsidR="00ED1C45" w:rsidRDefault="00ED1C45" w:rsidP="00ED1C45"/>
    <w:p w14:paraId="79A79936" w14:textId="2DADA88D" w:rsidR="00ED1C45" w:rsidRDefault="00ED1C45" w:rsidP="00ED1C45"/>
    <w:p w14:paraId="7A27ED7B" w14:textId="68CE73BA" w:rsidR="00ED1C45" w:rsidRDefault="00ED1C45" w:rsidP="00ED1C45"/>
    <w:p w14:paraId="25A6871A" w14:textId="0AF9207F" w:rsidR="00ED1C45" w:rsidRPr="00ED1C45" w:rsidRDefault="00ED1C45" w:rsidP="00ED1C45">
      <w:pPr>
        <w:spacing w:before="240"/>
        <w:jc w:val="center"/>
      </w:pPr>
      <w:r w:rsidRPr="00ED1C45">
        <w:lastRenderedPageBreak/>
        <w:t>Table 3. Item characteristics analysis</w:t>
      </w:r>
    </w:p>
    <w:tbl>
      <w:tblPr>
        <w:tblStyle w:val="aff5"/>
        <w:tblW w:w="992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1985"/>
        <w:gridCol w:w="1845"/>
        <w:gridCol w:w="1505"/>
        <w:gridCol w:w="1656"/>
        <w:gridCol w:w="1985"/>
      </w:tblGrid>
      <w:tr w:rsidR="00ED1C45" w:rsidRPr="00ED1C45" w14:paraId="3EC5B67B" w14:textId="77777777" w:rsidTr="00B92258">
        <w:trPr>
          <w:trHeight w:val="280"/>
          <w:jc w:val="center"/>
        </w:trPr>
        <w:tc>
          <w:tcPr>
            <w:tcW w:w="1135" w:type="dxa"/>
            <w:tcBorders>
              <w:top w:val="single" w:sz="4" w:space="0" w:color="auto"/>
              <w:bottom w:val="nil"/>
            </w:tcBorders>
            <w:noWrap/>
          </w:tcPr>
          <w:p w14:paraId="0099C5A5" w14:textId="77777777" w:rsidR="00ED1C45" w:rsidRPr="00ED1C45" w:rsidRDefault="00ED1C45" w:rsidP="00ED1C45">
            <w:pPr>
              <w:spacing w:before="240"/>
            </w:pPr>
            <w:r w:rsidRPr="00ED1C45">
              <w:t>Item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63FEC36" w14:textId="77777777" w:rsidR="00ED1C45" w:rsidRPr="00ED1C45" w:rsidRDefault="00ED1C45" w:rsidP="00ED1C45">
            <w:pPr>
              <w:spacing w:before="240"/>
            </w:pPr>
            <w:r w:rsidRPr="00ED1C45">
              <w:t>Alpha if item</w:t>
            </w:r>
          </w:p>
          <w:p w14:paraId="7D559FF8" w14:textId="77777777" w:rsidR="00ED1C45" w:rsidRPr="00ED1C45" w:rsidRDefault="00ED1C45" w:rsidP="00ED1C45">
            <w:pPr>
              <w:spacing w:before="240"/>
            </w:pPr>
            <w:r w:rsidRPr="00ED1C45">
              <w:t>removed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8E6D5F4" w14:textId="77777777" w:rsidR="00ED1C45" w:rsidRPr="00ED1C45" w:rsidRDefault="00ED1C45" w:rsidP="00ED1C45">
            <w:pPr>
              <w:spacing w:before="240"/>
            </w:pPr>
            <w:r w:rsidRPr="00ED1C45">
              <w:t>Correction related of items and fields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AAAE69B" w14:textId="77777777" w:rsidR="00ED1C45" w:rsidRPr="00ED1C45" w:rsidRDefault="00ED1C45" w:rsidP="00ED1C45">
            <w:pPr>
              <w:spacing w:before="240"/>
            </w:pPr>
            <w:r w:rsidRPr="00ED1C45">
              <w:t>Squared multiple correlation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5D9089" w14:textId="77777777" w:rsidR="00ED1C45" w:rsidRPr="00ED1C45" w:rsidRDefault="00ED1C45" w:rsidP="00ED1C45">
            <w:pPr>
              <w:spacing w:before="240"/>
            </w:pPr>
            <w:r w:rsidRPr="00ED1C45">
              <w:t>Discrimination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57EDBDF" w14:textId="77777777" w:rsidR="00ED1C45" w:rsidRPr="00ED1C45" w:rsidRDefault="00ED1C45" w:rsidP="00ED1C45">
            <w:pPr>
              <w:spacing w:before="240"/>
            </w:pPr>
            <w:r w:rsidRPr="00ED1C45">
              <w:t>Range of correlation coefficients with other fields</w:t>
            </w:r>
          </w:p>
        </w:tc>
      </w:tr>
      <w:tr w:rsidR="00ED1C45" w:rsidRPr="00ED1C45" w14:paraId="738A0A6E" w14:textId="77777777" w:rsidTr="00B92258">
        <w:trPr>
          <w:trHeight w:val="280"/>
          <w:jc w:val="center"/>
        </w:trPr>
        <w:tc>
          <w:tcPr>
            <w:tcW w:w="1135" w:type="dxa"/>
            <w:tcBorders>
              <w:top w:val="nil"/>
              <w:bottom w:val="single" w:sz="4" w:space="0" w:color="auto"/>
            </w:tcBorders>
            <w:noWrap/>
          </w:tcPr>
          <w:p w14:paraId="41F65690" w14:textId="77777777" w:rsidR="00ED1C45" w:rsidRPr="00ED1C45" w:rsidRDefault="00ED1C45" w:rsidP="00ED1C45">
            <w:pPr>
              <w:spacing w:before="240"/>
            </w:pPr>
            <w:r w:rsidRPr="00ED1C45">
              <w:t>code</w:t>
            </w: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263AFE6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18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55FDF5F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150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093108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146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DAABA80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C19BFC" w14:textId="77777777" w:rsidR="00ED1C45" w:rsidRPr="00ED1C45" w:rsidRDefault="00ED1C45" w:rsidP="00ED1C45">
            <w:pPr>
              <w:spacing w:before="240"/>
            </w:pPr>
          </w:p>
        </w:tc>
      </w:tr>
      <w:tr w:rsidR="00ED1C45" w:rsidRPr="00ED1C45" w14:paraId="3AEDA97D" w14:textId="77777777" w:rsidTr="00B92258">
        <w:trPr>
          <w:trHeight w:val="280"/>
          <w:jc w:val="center"/>
        </w:trPr>
        <w:tc>
          <w:tcPr>
            <w:tcW w:w="1135" w:type="dxa"/>
            <w:tcBorders>
              <w:top w:val="single" w:sz="4" w:space="0" w:color="auto"/>
            </w:tcBorders>
            <w:noWrap/>
          </w:tcPr>
          <w:p w14:paraId="11BF0FC8" w14:textId="77777777" w:rsidR="00ED1C45" w:rsidRPr="00ED1C45" w:rsidRDefault="00ED1C45" w:rsidP="00ED1C45">
            <w:pPr>
              <w:spacing w:before="240"/>
            </w:pPr>
            <w:r w:rsidRPr="00ED1C45">
              <w:t>GPH1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69CD1BD5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noWrap/>
          </w:tcPr>
          <w:p w14:paraId="7CB1B2B6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noWrap/>
          </w:tcPr>
          <w:p w14:paraId="4821E561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469" w:type="dxa"/>
            <w:tcBorders>
              <w:top w:val="single" w:sz="4" w:space="0" w:color="auto"/>
            </w:tcBorders>
            <w:noWrap/>
          </w:tcPr>
          <w:p w14:paraId="57699E6B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09EF4318" w14:textId="77777777" w:rsidR="00ED1C45" w:rsidRPr="00ED1C45" w:rsidRDefault="00ED1C45" w:rsidP="00ED1C45">
            <w:pPr>
              <w:spacing w:before="240"/>
            </w:pPr>
            <w:r w:rsidRPr="00ED1C45">
              <w:t>0.235</w:t>
            </w:r>
            <w:r w:rsidRPr="00ED1C45">
              <w:sym w:font="Symbol" w:char="F02D"/>
            </w:r>
            <w:r w:rsidRPr="00ED1C45">
              <w:t>0.363</w:t>
            </w:r>
          </w:p>
        </w:tc>
      </w:tr>
      <w:tr w:rsidR="00ED1C45" w:rsidRPr="00ED1C45" w14:paraId="40EFBC0C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A8BFBF9" w14:textId="77777777" w:rsidR="00ED1C45" w:rsidRPr="00ED1C45" w:rsidRDefault="00ED1C45" w:rsidP="00ED1C45">
            <w:pPr>
              <w:spacing w:before="240"/>
            </w:pPr>
            <w:r w:rsidRPr="00ED1C45">
              <w:t>GPH2</w:t>
            </w:r>
          </w:p>
        </w:tc>
        <w:tc>
          <w:tcPr>
            <w:tcW w:w="1985" w:type="dxa"/>
            <w:noWrap/>
          </w:tcPr>
          <w:p w14:paraId="774E57F2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1390CC9D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505" w:type="dxa"/>
            <w:noWrap/>
          </w:tcPr>
          <w:p w14:paraId="35065384" w14:textId="77777777" w:rsidR="00ED1C45" w:rsidRPr="00ED1C45" w:rsidRDefault="00ED1C45" w:rsidP="00ED1C45">
            <w:pPr>
              <w:spacing w:before="240"/>
            </w:pPr>
            <w:r w:rsidRPr="00ED1C45">
              <w:t>0.70</w:t>
            </w:r>
          </w:p>
        </w:tc>
        <w:tc>
          <w:tcPr>
            <w:tcW w:w="1469" w:type="dxa"/>
            <w:noWrap/>
          </w:tcPr>
          <w:p w14:paraId="4EBEB66F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985" w:type="dxa"/>
            <w:noWrap/>
          </w:tcPr>
          <w:p w14:paraId="0569A51B" w14:textId="77777777" w:rsidR="00ED1C45" w:rsidRPr="00ED1C45" w:rsidRDefault="00ED1C45" w:rsidP="00ED1C45">
            <w:pPr>
              <w:spacing w:before="240"/>
            </w:pPr>
            <w:r w:rsidRPr="00ED1C45">
              <w:t>0.262</w:t>
            </w:r>
            <w:r w:rsidRPr="00ED1C45">
              <w:sym w:font="Symbol" w:char="F02D"/>
            </w:r>
            <w:r w:rsidRPr="00ED1C45">
              <w:t>0.454</w:t>
            </w:r>
          </w:p>
        </w:tc>
      </w:tr>
      <w:tr w:rsidR="00ED1C45" w:rsidRPr="00ED1C45" w14:paraId="031D3753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80DFDE3" w14:textId="77777777" w:rsidR="00ED1C45" w:rsidRPr="00ED1C45" w:rsidRDefault="00ED1C45" w:rsidP="00ED1C45">
            <w:pPr>
              <w:spacing w:before="240"/>
            </w:pPr>
            <w:r w:rsidRPr="00ED1C45">
              <w:t>GPH3</w:t>
            </w:r>
          </w:p>
        </w:tc>
        <w:tc>
          <w:tcPr>
            <w:tcW w:w="1985" w:type="dxa"/>
            <w:noWrap/>
          </w:tcPr>
          <w:p w14:paraId="5BD1CC06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1A8CE4DD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505" w:type="dxa"/>
            <w:noWrap/>
          </w:tcPr>
          <w:p w14:paraId="2A34AE3B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469" w:type="dxa"/>
            <w:noWrap/>
          </w:tcPr>
          <w:p w14:paraId="420CCCE6" w14:textId="77777777" w:rsidR="00ED1C45" w:rsidRPr="00ED1C45" w:rsidRDefault="00ED1C45" w:rsidP="00ED1C45">
            <w:pPr>
              <w:spacing w:before="240"/>
            </w:pPr>
            <w:r w:rsidRPr="00ED1C45">
              <w:t>0.53</w:t>
            </w:r>
          </w:p>
        </w:tc>
        <w:tc>
          <w:tcPr>
            <w:tcW w:w="1985" w:type="dxa"/>
            <w:noWrap/>
          </w:tcPr>
          <w:p w14:paraId="001D67A1" w14:textId="77777777" w:rsidR="00ED1C45" w:rsidRPr="00ED1C45" w:rsidRDefault="00ED1C45" w:rsidP="00ED1C45">
            <w:pPr>
              <w:spacing w:before="240"/>
            </w:pPr>
            <w:r w:rsidRPr="00ED1C45">
              <w:t>0.187</w:t>
            </w:r>
            <w:r w:rsidRPr="00ED1C45">
              <w:sym w:font="Symbol" w:char="F02D"/>
            </w:r>
            <w:r w:rsidRPr="00ED1C45">
              <w:t>0.430</w:t>
            </w:r>
          </w:p>
        </w:tc>
      </w:tr>
      <w:tr w:rsidR="00ED1C45" w:rsidRPr="00ED1C45" w14:paraId="13F99C99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2E02899" w14:textId="77777777" w:rsidR="00ED1C45" w:rsidRPr="00ED1C45" w:rsidRDefault="00ED1C45" w:rsidP="00ED1C45">
            <w:pPr>
              <w:spacing w:before="240"/>
            </w:pPr>
            <w:r w:rsidRPr="00ED1C45">
              <w:t>GPH4</w:t>
            </w:r>
          </w:p>
        </w:tc>
        <w:tc>
          <w:tcPr>
            <w:tcW w:w="1985" w:type="dxa"/>
            <w:noWrap/>
          </w:tcPr>
          <w:p w14:paraId="3C823556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6A44EDEF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505" w:type="dxa"/>
            <w:noWrap/>
          </w:tcPr>
          <w:p w14:paraId="7168C921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469" w:type="dxa"/>
            <w:noWrap/>
          </w:tcPr>
          <w:p w14:paraId="5BF8F8FD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985" w:type="dxa"/>
            <w:noWrap/>
          </w:tcPr>
          <w:p w14:paraId="7974E171" w14:textId="77777777" w:rsidR="00ED1C45" w:rsidRPr="00ED1C45" w:rsidRDefault="00ED1C45" w:rsidP="00ED1C45">
            <w:pPr>
              <w:spacing w:before="240"/>
            </w:pPr>
            <w:r w:rsidRPr="00ED1C45">
              <w:t>0.137</w:t>
            </w:r>
            <w:r w:rsidRPr="00ED1C45">
              <w:sym w:font="Symbol" w:char="F02D"/>
            </w:r>
            <w:r w:rsidRPr="00ED1C45">
              <w:t>0.480</w:t>
            </w:r>
          </w:p>
        </w:tc>
      </w:tr>
      <w:tr w:rsidR="00ED1C45" w:rsidRPr="00ED1C45" w14:paraId="4170B11E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69F94676" w14:textId="77777777" w:rsidR="00ED1C45" w:rsidRPr="00ED1C45" w:rsidRDefault="00ED1C45" w:rsidP="00ED1C45">
            <w:pPr>
              <w:spacing w:before="240"/>
            </w:pPr>
            <w:r w:rsidRPr="00ED1C45">
              <w:t>GPH5</w:t>
            </w:r>
          </w:p>
        </w:tc>
        <w:tc>
          <w:tcPr>
            <w:tcW w:w="1985" w:type="dxa"/>
            <w:noWrap/>
          </w:tcPr>
          <w:p w14:paraId="1B111581" w14:textId="77777777" w:rsidR="00ED1C45" w:rsidRPr="00ED1C45" w:rsidRDefault="00ED1C45" w:rsidP="00ED1C45">
            <w:pPr>
              <w:spacing w:before="240"/>
            </w:pPr>
            <w:r w:rsidRPr="00ED1C45">
              <w:t>0.894</w:t>
            </w:r>
          </w:p>
        </w:tc>
        <w:tc>
          <w:tcPr>
            <w:tcW w:w="1845" w:type="dxa"/>
            <w:noWrap/>
          </w:tcPr>
          <w:p w14:paraId="7972BA45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505" w:type="dxa"/>
            <w:noWrap/>
          </w:tcPr>
          <w:p w14:paraId="4160E30D" w14:textId="77777777" w:rsidR="00ED1C45" w:rsidRPr="00ED1C45" w:rsidRDefault="00ED1C45" w:rsidP="00ED1C45">
            <w:pPr>
              <w:spacing w:before="240"/>
            </w:pPr>
            <w:r w:rsidRPr="00ED1C45">
              <w:t>0.70</w:t>
            </w:r>
          </w:p>
        </w:tc>
        <w:tc>
          <w:tcPr>
            <w:tcW w:w="1469" w:type="dxa"/>
            <w:noWrap/>
          </w:tcPr>
          <w:p w14:paraId="3CF33879" w14:textId="77777777" w:rsidR="00ED1C45" w:rsidRPr="00ED1C45" w:rsidRDefault="00ED1C45" w:rsidP="00ED1C45">
            <w:pPr>
              <w:spacing w:before="240"/>
            </w:pPr>
            <w:r w:rsidRPr="00ED1C45">
              <w:t>0.70</w:t>
            </w:r>
          </w:p>
        </w:tc>
        <w:tc>
          <w:tcPr>
            <w:tcW w:w="1985" w:type="dxa"/>
            <w:noWrap/>
          </w:tcPr>
          <w:p w14:paraId="59CA5020" w14:textId="77777777" w:rsidR="00ED1C45" w:rsidRPr="00ED1C45" w:rsidRDefault="00ED1C45" w:rsidP="00ED1C45">
            <w:pPr>
              <w:spacing w:before="240"/>
            </w:pPr>
            <w:r w:rsidRPr="00ED1C45">
              <w:t>0.361</w:t>
            </w:r>
            <w:r w:rsidRPr="00ED1C45">
              <w:sym w:font="Symbol" w:char="F02D"/>
            </w:r>
            <w:r w:rsidRPr="00ED1C45">
              <w:t>0.580</w:t>
            </w:r>
          </w:p>
        </w:tc>
      </w:tr>
      <w:tr w:rsidR="00ED1C45" w:rsidRPr="00ED1C45" w14:paraId="49219BA1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B47AF68" w14:textId="77777777" w:rsidR="00ED1C45" w:rsidRPr="00ED1C45" w:rsidRDefault="00ED1C45" w:rsidP="00ED1C45">
            <w:pPr>
              <w:spacing w:before="240"/>
            </w:pPr>
            <w:r w:rsidRPr="00ED1C45">
              <w:t>GPH6</w:t>
            </w:r>
          </w:p>
        </w:tc>
        <w:tc>
          <w:tcPr>
            <w:tcW w:w="1985" w:type="dxa"/>
            <w:noWrap/>
          </w:tcPr>
          <w:p w14:paraId="2820E4A7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10F0932B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505" w:type="dxa"/>
            <w:noWrap/>
          </w:tcPr>
          <w:p w14:paraId="784A8A72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469" w:type="dxa"/>
            <w:noWrap/>
          </w:tcPr>
          <w:p w14:paraId="5EAE2F99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985" w:type="dxa"/>
            <w:noWrap/>
          </w:tcPr>
          <w:p w14:paraId="5B64E7E8" w14:textId="77777777" w:rsidR="00ED1C45" w:rsidRPr="00ED1C45" w:rsidRDefault="00ED1C45" w:rsidP="00ED1C45">
            <w:pPr>
              <w:spacing w:before="240"/>
            </w:pPr>
            <w:r w:rsidRPr="00ED1C45">
              <w:t>0.148</w:t>
            </w:r>
            <w:r w:rsidRPr="00ED1C45">
              <w:sym w:font="Symbol" w:char="F02D"/>
            </w:r>
            <w:r w:rsidRPr="00ED1C45">
              <w:t>0.514</w:t>
            </w:r>
          </w:p>
        </w:tc>
      </w:tr>
      <w:tr w:rsidR="00ED1C45" w:rsidRPr="00ED1C45" w14:paraId="25A0D5F5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295C3BFE" w14:textId="77777777" w:rsidR="00ED1C45" w:rsidRPr="00ED1C45" w:rsidRDefault="00ED1C45" w:rsidP="00ED1C45">
            <w:pPr>
              <w:spacing w:before="240"/>
            </w:pPr>
            <w:r w:rsidRPr="00ED1C45">
              <w:t>GPH7</w:t>
            </w:r>
          </w:p>
        </w:tc>
        <w:tc>
          <w:tcPr>
            <w:tcW w:w="1985" w:type="dxa"/>
            <w:noWrap/>
          </w:tcPr>
          <w:p w14:paraId="52764435" w14:textId="77777777" w:rsidR="00ED1C45" w:rsidRPr="00ED1C45" w:rsidRDefault="00ED1C45" w:rsidP="00ED1C45">
            <w:pPr>
              <w:spacing w:before="240"/>
            </w:pPr>
            <w:r w:rsidRPr="00ED1C45">
              <w:t>0.895</w:t>
            </w:r>
          </w:p>
        </w:tc>
        <w:tc>
          <w:tcPr>
            <w:tcW w:w="1845" w:type="dxa"/>
            <w:noWrap/>
          </w:tcPr>
          <w:p w14:paraId="1E23834B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505" w:type="dxa"/>
            <w:noWrap/>
          </w:tcPr>
          <w:p w14:paraId="53708626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469" w:type="dxa"/>
            <w:noWrap/>
          </w:tcPr>
          <w:p w14:paraId="1ED73899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985" w:type="dxa"/>
            <w:noWrap/>
          </w:tcPr>
          <w:p w14:paraId="41A3026D" w14:textId="77777777" w:rsidR="00ED1C45" w:rsidRPr="00ED1C45" w:rsidRDefault="00ED1C45" w:rsidP="00ED1C45">
            <w:pPr>
              <w:spacing w:before="240"/>
            </w:pPr>
            <w:r w:rsidRPr="00ED1C45">
              <w:t>0.291</w:t>
            </w:r>
            <w:r w:rsidRPr="00ED1C45">
              <w:sym w:font="Symbol" w:char="F02D"/>
            </w:r>
            <w:r w:rsidRPr="00ED1C45">
              <w:t>0.484</w:t>
            </w:r>
          </w:p>
        </w:tc>
      </w:tr>
      <w:tr w:rsidR="00ED1C45" w:rsidRPr="00ED1C45" w14:paraId="044143AA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263CE0FC" w14:textId="77777777" w:rsidR="00ED1C45" w:rsidRPr="00ED1C45" w:rsidRDefault="00ED1C45" w:rsidP="00ED1C45">
            <w:pPr>
              <w:spacing w:before="240"/>
            </w:pPr>
            <w:r w:rsidRPr="00ED1C45">
              <w:t>GPH8</w:t>
            </w:r>
          </w:p>
        </w:tc>
        <w:tc>
          <w:tcPr>
            <w:tcW w:w="1985" w:type="dxa"/>
            <w:noWrap/>
          </w:tcPr>
          <w:p w14:paraId="088FFA3E" w14:textId="77777777" w:rsidR="00ED1C45" w:rsidRPr="00ED1C45" w:rsidRDefault="00ED1C45" w:rsidP="00ED1C45">
            <w:pPr>
              <w:spacing w:before="240"/>
            </w:pPr>
            <w:r w:rsidRPr="00ED1C45">
              <w:t>0.899</w:t>
            </w:r>
          </w:p>
        </w:tc>
        <w:tc>
          <w:tcPr>
            <w:tcW w:w="1845" w:type="dxa"/>
            <w:noWrap/>
          </w:tcPr>
          <w:p w14:paraId="167FD612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505" w:type="dxa"/>
            <w:noWrap/>
          </w:tcPr>
          <w:p w14:paraId="41443732" w14:textId="77777777" w:rsidR="00ED1C45" w:rsidRPr="00ED1C45" w:rsidRDefault="00ED1C45" w:rsidP="00ED1C45">
            <w:pPr>
              <w:spacing w:before="240"/>
            </w:pPr>
            <w:r w:rsidRPr="00ED1C45">
              <w:t>0.70</w:t>
            </w:r>
          </w:p>
        </w:tc>
        <w:tc>
          <w:tcPr>
            <w:tcW w:w="1469" w:type="dxa"/>
            <w:noWrap/>
          </w:tcPr>
          <w:p w14:paraId="71065E04" w14:textId="77777777" w:rsidR="00ED1C45" w:rsidRPr="00ED1C45" w:rsidRDefault="00ED1C45" w:rsidP="00ED1C45">
            <w:pPr>
              <w:spacing w:before="240"/>
            </w:pPr>
            <w:r w:rsidRPr="00ED1C45">
              <w:t>0.37</w:t>
            </w:r>
          </w:p>
        </w:tc>
        <w:tc>
          <w:tcPr>
            <w:tcW w:w="1985" w:type="dxa"/>
            <w:noWrap/>
          </w:tcPr>
          <w:p w14:paraId="1C51AC07" w14:textId="77777777" w:rsidR="00ED1C45" w:rsidRPr="00ED1C45" w:rsidRDefault="00ED1C45" w:rsidP="00ED1C45">
            <w:pPr>
              <w:spacing w:before="240"/>
            </w:pPr>
            <w:r w:rsidRPr="00ED1C45">
              <w:t>0.014</w:t>
            </w:r>
            <w:r w:rsidRPr="00ED1C45">
              <w:sym w:font="Symbol" w:char="F02D"/>
            </w:r>
            <w:r w:rsidRPr="00ED1C45">
              <w:t>0.341</w:t>
            </w:r>
          </w:p>
        </w:tc>
      </w:tr>
      <w:tr w:rsidR="00ED1C45" w:rsidRPr="00ED1C45" w14:paraId="0C8E8AFA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56CD904C" w14:textId="77777777" w:rsidR="00ED1C45" w:rsidRPr="00ED1C45" w:rsidRDefault="00ED1C45" w:rsidP="00ED1C45">
            <w:pPr>
              <w:spacing w:before="240"/>
            </w:pPr>
            <w:r w:rsidRPr="00ED1C45">
              <w:t>GPS1</w:t>
            </w:r>
          </w:p>
        </w:tc>
        <w:tc>
          <w:tcPr>
            <w:tcW w:w="1985" w:type="dxa"/>
            <w:noWrap/>
          </w:tcPr>
          <w:p w14:paraId="27258EA6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66DE4461" w14:textId="77777777" w:rsidR="00ED1C45" w:rsidRPr="00ED1C45" w:rsidRDefault="00ED1C45" w:rsidP="00ED1C45">
            <w:pPr>
              <w:spacing w:before="240"/>
            </w:pPr>
            <w:r w:rsidRPr="00ED1C45">
              <w:t>0.79</w:t>
            </w:r>
          </w:p>
        </w:tc>
        <w:tc>
          <w:tcPr>
            <w:tcW w:w="1505" w:type="dxa"/>
            <w:noWrap/>
          </w:tcPr>
          <w:p w14:paraId="77F2216A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469" w:type="dxa"/>
            <w:noWrap/>
          </w:tcPr>
          <w:p w14:paraId="1EF8DA18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985" w:type="dxa"/>
            <w:noWrap/>
          </w:tcPr>
          <w:p w14:paraId="4BD3847D" w14:textId="77777777" w:rsidR="00ED1C45" w:rsidRPr="00ED1C45" w:rsidRDefault="00ED1C45" w:rsidP="00ED1C45">
            <w:pPr>
              <w:spacing w:before="240"/>
            </w:pPr>
            <w:r w:rsidRPr="00ED1C45">
              <w:t>0.103</w:t>
            </w:r>
            <w:r w:rsidRPr="00ED1C45">
              <w:sym w:font="Symbol" w:char="F02D"/>
            </w:r>
            <w:r w:rsidRPr="00ED1C45">
              <w:t>0.410</w:t>
            </w:r>
          </w:p>
        </w:tc>
      </w:tr>
      <w:tr w:rsidR="00ED1C45" w:rsidRPr="00ED1C45" w14:paraId="7FB10916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53764AF2" w14:textId="77777777" w:rsidR="00ED1C45" w:rsidRPr="00ED1C45" w:rsidRDefault="00ED1C45" w:rsidP="00ED1C45">
            <w:pPr>
              <w:spacing w:before="240"/>
            </w:pPr>
            <w:r w:rsidRPr="00ED1C45">
              <w:t>GPS2</w:t>
            </w:r>
          </w:p>
        </w:tc>
        <w:tc>
          <w:tcPr>
            <w:tcW w:w="1985" w:type="dxa"/>
            <w:noWrap/>
          </w:tcPr>
          <w:p w14:paraId="7C26139B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5BCB1E83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505" w:type="dxa"/>
            <w:noWrap/>
          </w:tcPr>
          <w:p w14:paraId="1A5E7583" w14:textId="77777777" w:rsidR="00ED1C45" w:rsidRPr="00ED1C45" w:rsidRDefault="00ED1C45" w:rsidP="00ED1C45">
            <w:pPr>
              <w:spacing w:before="240"/>
            </w:pPr>
            <w:r w:rsidRPr="00ED1C45">
              <w:t>0.69</w:t>
            </w:r>
          </w:p>
        </w:tc>
        <w:tc>
          <w:tcPr>
            <w:tcW w:w="1469" w:type="dxa"/>
            <w:noWrap/>
          </w:tcPr>
          <w:p w14:paraId="34CEE7F9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985" w:type="dxa"/>
            <w:noWrap/>
          </w:tcPr>
          <w:p w14:paraId="00A61CF1" w14:textId="77777777" w:rsidR="00ED1C45" w:rsidRPr="00ED1C45" w:rsidRDefault="00ED1C45" w:rsidP="00ED1C45">
            <w:pPr>
              <w:spacing w:before="240"/>
            </w:pPr>
            <w:r w:rsidRPr="00ED1C45">
              <w:t>0.044</w:t>
            </w:r>
            <w:r w:rsidRPr="00ED1C45">
              <w:sym w:font="Symbol" w:char="F02D"/>
            </w:r>
            <w:r w:rsidRPr="00ED1C45">
              <w:t>0.559</w:t>
            </w:r>
          </w:p>
        </w:tc>
      </w:tr>
      <w:tr w:rsidR="00ED1C45" w:rsidRPr="00ED1C45" w14:paraId="1ED05B1A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5B69265" w14:textId="77777777" w:rsidR="00ED1C45" w:rsidRPr="00ED1C45" w:rsidRDefault="00ED1C45" w:rsidP="00ED1C45">
            <w:pPr>
              <w:spacing w:before="240"/>
            </w:pPr>
            <w:r w:rsidRPr="00ED1C45">
              <w:t>GPS3</w:t>
            </w:r>
          </w:p>
        </w:tc>
        <w:tc>
          <w:tcPr>
            <w:tcW w:w="1985" w:type="dxa"/>
            <w:noWrap/>
          </w:tcPr>
          <w:p w14:paraId="081B0662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0FD0A157" w14:textId="77777777" w:rsidR="00ED1C45" w:rsidRPr="00ED1C45" w:rsidRDefault="00ED1C45" w:rsidP="00ED1C45">
            <w:pPr>
              <w:spacing w:before="240"/>
            </w:pPr>
            <w:r w:rsidRPr="00ED1C45">
              <w:t>0.49</w:t>
            </w:r>
          </w:p>
        </w:tc>
        <w:tc>
          <w:tcPr>
            <w:tcW w:w="1505" w:type="dxa"/>
            <w:noWrap/>
          </w:tcPr>
          <w:p w14:paraId="51CA41DF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469" w:type="dxa"/>
            <w:noWrap/>
          </w:tcPr>
          <w:p w14:paraId="574DFBDA" w14:textId="77777777" w:rsidR="00ED1C45" w:rsidRPr="00ED1C45" w:rsidRDefault="00ED1C45" w:rsidP="00ED1C45">
            <w:pPr>
              <w:spacing w:before="240"/>
            </w:pPr>
            <w:r w:rsidRPr="00ED1C45">
              <w:t>0.50</w:t>
            </w:r>
          </w:p>
        </w:tc>
        <w:tc>
          <w:tcPr>
            <w:tcW w:w="1985" w:type="dxa"/>
            <w:noWrap/>
          </w:tcPr>
          <w:p w14:paraId="65C3ACFD" w14:textId="77777777" w:rsidR="00ED1C45" w:rsidRPr="00ED1C45" w:rsidRDefault="00ED1C45" w:rsidP="00ED1C45">
            <w:pPr>
              <w:spacing w:before="240"/>
            </w:pPr>
            <w:r w:rsidRPr="00ED1C45">
              <w:t>0.235</w:t>
            </w:r>
            <w:r w:rsidRPr="00ED1C45">
              <w:sym w:font="Symbol" w:char="F02D"/>
            </w:r>
            <w:r w:rsidRPr="00ED1C45">
              <w:t>0.492</w:t>
            </w:r>
          </w:p>
        </w:tc>
      </w:tr>
      <w:tr w:rsidR="00ED1C45" w:rsidRPr="00ED1C45" w14:paraId="4A0B3517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3A43AB38" w14:textId="77777777" w:rsidR="00ED1C45" w:rsidRPr="00ED1C45" w:rsidRDefault="00ED1C45" w:rsidP="00ED1C45">
            <w:pPr>
              <w:spacing w:before="240"/>
            </w:pPr>
            <w:r w:rsidRPr="00ED1C45">
              <w:t>GPS4</w:t>
            </w:r>
          </w:p>
        </w:tc>
        <w:tc>
          <w:tcPr>
            <w:tcW w:w="1985" w:type="dxa"/>
            <w:noWrap/>
          </w:tcPr>
          <w:p w14:paraId="510C54B7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611AD45C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505" w:type="dxa"/>
            <w:noWrap/>
          </w:tcPr>
          <w:p w14:paraId="5D51AC21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469" w:type="dxa"/>
            <w:noWrap/>
          </w:tcPr>
          <w:p w14:paraId="21455E9C" w14:textId="77777777" w:rsidR="00ED1C45" w:rsidRPr="00ED1C45" w:rsidRDefault="00ED1C45" w:rsidP="00ED1C45">
            <w:pPr>
              <w:spacing w:before="240"/>
            </w:pPr>
            <w:r w:rsidRPr="00ED1C45">
              <w:t>0.49</w:t>
            </w:r>
          </w:p>
        </w:tc>
        <w:tc>
          <w:tcPr>
            <w:tcW w:w="1985" w:type="dxa"/>
            <w:noWrap/>
          </w:tcPr>
          <w:p w14:paraId="7D4B3A5E" w14:textId="77777777" w:rsidR="00ED1C45" w:rsidRPr="00ED1C45" w:rsidRDefault="00ED1C45" w:rsidP="00ED1C45">
            <w:pPr>
              <w:spacing w:before="240"/>
            </w:pPr>
            <w:r w:rsidRPr="00ED1C45">
              <w:t>0.183</w:t>
            </w:r>
            <w:r w:rsidRPr="00ED1C45">
              <w:sym w:font="Symbol" w:char="F02D"/>
            </w:r>
            <w:r w:rsidRPr="00ED1C45">
              <w:t>0.464</w:t>
            </w:r>
          </w:p>
        </w:tc>
      </w:tr>
      <w:tr w:rsidR="00ED1C45" w:rsidRPr="00ED1C45" w14:paraId="48CBD7DF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2B008075" w14:textId="77777777" w:rsidR="00ED1C45" w:rsidRPr="00ED1C45" w:rsidRDefault="00ED1C45" w:rsidP="00ED1C45">
            <w:pPr>
              <w:spacing w:before="240"/>
            </w:pPr>
            <w:r w:rsidRPr="00ED1C45">
              <w:t>GPS5</w:t>
            </w:r>
          </w:p>
        </w:tc>
        <w:tc>
          <w:tcPr>
            <w:tcW w:w="1985" w:type="dxa"/>
            <w:noWrap/>
          </w:tcPr>
          <w:p w14:paraId="4D4CDED2" w14:textId="77777777" w:rsidR="00ED1C45" w:rsidRPr="00ED1C45" w:rsidRDefault="00ED1C45" w:rsidP="00ED1C45">
            <w:pPr>
              <w:spacing w:before="240"/>
            </w:pPr>
            <w:r w:rsidRPr="00ED1C45">
              <w:t>0.899</w:t>
            </w:r>
          </w:p>
        </w:tc>
        <w:tc>
          <w:tcPr>
            <w:tcW w:w="1845" w:type="dxa"/>
            <w:noWrap/>
          </w:tcPr>
          <w:p w14:paraId="190D01B9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505" w:type="dxa"/>
            <w:noWrap/>
          </w:tcPr>
          <w:p w14:paraId="2307CB1C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469" w:type="dxa"/>
            <w:noWrap/>
          </w:tcPr>
          <w:p w14:paraId="7D07ADC9" w14:textId="77777777" w:rsidR="00ED1C45" w:rsidRPr="00ED1C45" w:rsidRDefault="00ED1C45" w:rsidP="00ED1C45">
            <w:pPr>
              <w:spacing w:before="240"/>
            </w:pPr>
            <w:r w:rsidRPr="00ED1C45">
              <w:t>0.37</w:t>
            </w:r>
          </w:p>
        </w:tc>
        <w:tc>
          <w:tcPr>
            <w:tcW w:w="1985" w:type="dxa"/>
            <w:noWrap/>
          </w:tcPr>
          <w:p w14:paraId="2AA2F633" w14:textId="77777777" w:rsidR="00ED1C45" w:rsidRPr="00ED1C45" w:rsidRDefault="00ED1C45" w:rsidP="00ED1C45">
            <w:pPr>
              <w:spacing w:before="240"/>
            </w:pPr>
            <w:r w:rsidRPr="00ED1C45">
              <w:t>0.018</w:t>
            </w:r>
            <w:r w:rsidRPr="00ED1C45">
              <w:sym w:font="Symbol" w:char="F02D"/>
            </w:r>
            <w:r w:rsidRPr="00ED1C45">
              <w:t>0.460</w:t>
            </w:r>
          </w:p>
        </w:tc>
      </w:tr>
      <w:tr w:rsidR="00ED1C45" w:rsidRPr="00ED1C45" w14:paraId="60FDBBBB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F255B94" w14:textId="77777777" w:rsidR="00ED1C45" w:rsidRPr="00ED1C45" w:rsidRDefault="00ED1C45" w:rsidP="00ED1C45">
            <w:pPr>
              <w:spacing w:before="240"/>
            </w:pPr>
            <w:r w:rsidRPr="00ED1C45">
              <w:t>GPS6</w:t>
            </w:r>
          </w:p>
        </w:tc>
        <w:tc>
          <w:tcPr>
            <w:tcW w:w="1985" w:type="dxa"/>
            <w:noWrap/>
          </w:tcPr>
          <w:p w14:paraId="6737273D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49E92D45" w14:textId="77777777" w:rsidR="00ED1C45" w:rsidRPr="00ED1C45" w:rsidRDefault="00ED1C45" w:rsidP="00ED1C45">
            <w:pPr>
              <w:spacing w:before="240"/>
            </w:pPr>
            <w:r w:rsidRPr="00ED1C45">
              <w:t>0.73</w:t>
            </w:r>
          </w:p>
        </w:tc>
        <w:tc>
          <w:tcPr>
            <w:tcW w:w="1505" w:type="dxa"/>
            <w:noWrap/>
          </w:tcPr>
          <w:p w14:paraId="117A8F4E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469" w:type="dxa"/>
            <w:noWrap/>
          </w:tcPr>
          <w:p w14:paraId="25D851A5" w14:textId="77777777" w:rsidR="00ED1C45" w:rsidRPr="00ED1C45" w:rsidRDefault="00ED1C45" w:rsidP="00ED1C45">
            <w:pPr>
              <w:spacing w:before="240"/>
            </w:pPr>
            <w:r w:rsidRPr="00ED1C45">
              <w:t>0.49</w:t>
            </w:r>
          </w:p>
        </w:tc>
        <w:tc>
          <w:tcPr>
            <w:tcW w:w="1985" w:type="dxa"/>
            <w:noWrap/>
          </w:tcPr>
          <w:p w14:paraId="76C0E428" w14:textId="77777777" w:rsidR="00ED1C45" w:rsidRPr="00ED1C45" w:rsidRDefault="00ED1C45" w:rsidP="00ED1C45">
            <w:pPr>
              <w:spacing w:before="240"/>
            </w:pPr>
            <w:r w:rsidRPr="00ED1C45">
              <w:t>0.089</w:t>
            </w:r>
            <w:r w:rsidRPr="00ED1C45">
              <w:sym w:font="Symbol" w:char="F02D"/>
            </w:r>
            <w:r w:rsidRPr="00ED1C45">
              <w:t>0.585</w:t>
            </w:r>
          </w:p>
        </w:tc>
      </w:tr>
      <w:tr w:rsidR="00ED1C45" w:rsidRPr="00ED1C45" w14:paraId="5341A27E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0117CFAD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GPS7</w:t>
            </w:r>
          </w:p>
        </w:tc>
        <w:tc>
          <w:tcPr>
            <w:tcW w:w="1985" w:type="dxa"/>
            <w:noWrap/>
          </w:tcPr>
          <w:p w14:paraId="0986D20E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14350B07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505" w:type="dxa"/>
            <w:noWrap/>
          </w:tcPr>
          <w:p w14:paraId="51F4C367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469" w:type="dxa"/>
            <w:noWrap/>
          </w:tcPr>
          <w:p w14:paraId="35F91CEC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985" w:type="dxa"/>
            <w:noWrap/>
          </w:tcPr>
          <w:p w14:paraId="30D76B71" w14:textId="77777777" w:rsidR="00ED1C45" w:rsidRPr="00ED1C45" w:rsidRDefault="00ED1C45" w:rsidP="00ED1C45">
            <w:pPr>
              <w:spacing w:before="240"/>
            </w:pPr>
            <w:r w:rsidRPr="00ED1C45">
              <w:t>0.043</w:t>
            </w:r>
            <w:r w:rsidRPr="00ED1C45">
              <w:sym w:font="Symbol" w:char="F02D"/>
            </w:r>
            <w:r w:rsidRPr="00ED1C45">
              <w:t>0.495</w:t>
            </w:r>
          </w:p>
        </w:tc>
      </w:tr>
      <w:tr w:rsidR="00ED1C45" w:rsidRPr="00ED1C45" w14:paraId="4ABF6C63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803B0D0" w14:textId="77777777" w:rsidR="00ED1C45" w:rsidRPr="00ED1C45" w:rsidRDefault="00ED1C45" w:rsidP="00ED1C45">
            <w:pPr>
              <w:spacing w:before="240"/>
            </w:pPr>
            <w:r w:rsidRPr="00ED1C45">
              <w:t>GPS8</w:t>
            </w:r>
          </w:p>
        </w:tc>
        <w:tc>
          <w:tcPr>
            <w:tcW w:w="1985" w:type="dxa"/>
            <w:noWrap/>
          </w:tcPr>
          <w:p w14:paraId="60A2EAC3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65151474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505" w:type="dxa"/>
            <w:noWrap/>
          </w:tcPr>
          <w:p w14:paraId="74BE8945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469" w:type="dxa"/>
            <w:noWrap/>
          </w:tcPr>
          <w:p w14:paraId="4CA501D2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985" w:type="dxa"/>
            <w:noWrap/>
          </w:tcPr>
          <w:p w14:paraId="7143A28A" w14:textId="77777777" w:rsidR="00ED1C45" w:rsidRPr="00ED1C45" w:rsidRDefault="00ED1C45" w:rsidP="00ED1C45">
            <w:pPr>
              <w:spacing w:before="240"/>
            </w:pPr>
            <w:r w:rsidRPr="00ED1C45">
              <w:t>0.152</w:t>
            </w:r>
            <w:r w:rsidRPr="00ED1C45">
              <w:sym w:font="Symbol" w:char="F02D"/>
            </w:r>
            <w:r w:rsidRPr="00ED1C45">
              <w:t>0.292</w:t>
            </w:r>
          </w:p>
        </w:tc>
      </w:tr>
      <w:tr w:rsidR="00ED1C45" w:rsidRPr="00ED1C45" w14:paraId="200B7274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2CADED4E" w14:textId="77777777" w:rsidR="00ED1C45" w:rsidRPr="00ED1C45" w:rsidRDefault="00ED1C45" w:rsidP="00ED1C45">
            <w:pPr>
              <w:spacing w:before="240"/>
            </w:pPr>
            <w:r w:rsidRPr="00ED1C45">
              <w:t>GPS9</w:t>
            </w:r>
          </w:p>
        </w:tc>
        <w:tc>
          <w:tcPr>
            <w:tcW w:w="1985" w:type="dxa"/>
            <w:noWrap/>
          </w:tcPr>
          <w:p w14:paraId="27758CEC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63AC0D6D" w14:textId="77777777" w:rsidR="00ED1C45" w:rsidRPr="00ED1C45" w:rsidRDefault="00ED1C45" w:rsidP="00ED1C45">
            <w:pPr>
              <w:spacing w:before="240"/>
            </w:pPr>
            <w:r w:rsidRPr="00ED1C45">
              <w:t>0.48</w:t>
            </w:r>
          </w:p>
        </w:tc>
        <w:tc>
          <w:tcPr>
            <w:tcW w:w="1505" w:type="dxa"/>
            <w:noWrap/>
          </w:tcPr>
          <w:p w14:paraId="5A8C0AAD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469" w:type="dxa"/>
            <w:noWrap/>
          </w:tcPr>
          <w:p w14:paraId="49828742" w14:textId="77777777" w:rsidR="00ED1C45" w:rsidRPr="00ED1C45" w:rsidRDefault="00ED1C45" w:rsidP="00ED1C45">
            <w:pPr>
              <w:spacing w:before="240"/>
            </w:pPr>
            <w:r w:rsidRPr="00ED1C45">
              <w:t>0.53</w:t>
            </w:r>
          </w:p>
        </w:tc>
        <w:tc>
          <w:tcPr>
            <w:tcW w:w="1985" w:type="dxa"/>
            <w:noWrap/>
          </w:tcPr>
          <w:p w14:paraId="2F8BC4D9" w14:textId="77777777" w:rsidR="00ED1C45" w:rsidRPr="00ED1C45" w:rsidRDefault="00ED1C45" w:rsidP="00ED1C45">
            <w:pPr>
              <w:spacing w:before="240"/>
            </w:pPr>
            <w:r w:rsidRPr="00ED1C45">
              <w:t>0.266</w:t>
            </w:r>
            <w:r w:rsidRPr="00ED1C45">
              <w:sym w:font="Symbol" w:char="F02D"/>
            </w:r>
            <w:r w:rsidRPr="00ED1C45">
              <w:t>0.482</w:t>
            </w:r>
          </w:p>
        </w:tc>
      </w:tr>
      <w:tr w:rsidR="00ED1C45" w:rsidRPr="00ED1C45" w14:paraId="6172ABF3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723299C3" w14:textId="77777777" w:rsidR="00ED1C45" w:rsidRPr="00ED1C45" w:rsidRDefault="00ED1C45" w:rsidP="00ED1C45">
            <w:pPr>
              <w:spacing w:before="240"/>
            </w:pPr>
            <w:r w:rsidRPr="00ED1C45">
              <w:t>GSO1</w:t>
            </w:r>
          </w:p>
        </w:tc>
        <w:tc>
          <w:tcPr>
            <w:tcW w:w="1985" w:type="dxa"/>
            <w:noWrap/>
          </w:tcPr>
          <w:p w14:paraId="1A41D4F0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6A92C1D8" w14:textId="77777777" w:rsidR="00ED1C45" w:rsidRPr="00ED1C45" w:rsidRDefault="00ED1C45" w:rsidP="00ED1C45">
            <w:pPr>
              <w:spacing w:before="240"/>
            </w:pPr>
            <w:r w:rsidRPr="00ED1C45">
              <w:t>0.73</w:t>
            </w:r>
          </w:p>
        </w:tc>
        <w:tc>
          <w:tcPr>
            <w:tcW w:w="1505" w:type="dxa"/>
            <w:noWrap/>
          </w:tcPr>
          <w:p w14:paraId="1B236053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469" w:type="dxa"/>
            <w:noWrap/>
          </w:tcPr>
          <w:p w14:paraId="3733165C" w14:textId="77777777" w:rsidR="00ED1C45" w:rsidRPr="00ED1C45" w:rsidRDefault="00ED1C45" w:rsidP="00ED1C45">
            <w:pPr>
              <w:spacing w:before="240"/>
            </w:pPr>
            <w:r w:rsidRPr="00ED1C45">
              <w:t>0.55</w:t>
            </w:r>
          </w:p>
        </w:tc>
        <w:tc>
          <w:tcPr>
            <w:tcW w:w="1985" w:type="dxa"/>
            <w:noWrap/>
          </w:tcPr>
          <w:p w14:paraId="3DEDA8D4" w14:textId="77777777" w:rsidR="00ED1C45" w:rsidRPr="00ED1C45" w:rsidRDefault="00ED1C45" w:rsidP="00ED1C45">
            <w:pPr>
              <w:spacing w:before="240"/>
            </w:pPr>
            <w:r w:rsidRPr="00ED1C45">
              <w:t>0.139</w:t>
            </w:r>
            <w:r w:rsidRPr="00ED1C45">
              <w:sym w:font="Symbol" w:char="F02D"/>
            </w:r>
            <w:r w:rsidRPr="00ED1C45">
              <w:t>0.485</w:t>
            </w:r>
          </w:p>
        </w:tc>
      </w:tr>
      <w:tr w:rsidR="00ED1C45" w:rsidRPr="00ED1C45" w14:paraId="18C5CB09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073B6871" w14:textId="77777777" w:rsidR="00ED1C45" w:rsidRPr="00ED1C45" w:rsidRDefault="00ED1C45" w:rsidP="00ED1C45">
            <w:pPr>
              <w:spacing w:before="240"/>
            </w:pPr>
            <w:r w:rsidRPr="00ED1C45">
              <w:t>GSO2</w:t>
            </w:r>
          </w:p>
        </w:tc>
        <w:tc>
          <w:tcPr>
            <w:tcW w:w="1985" w:type="dxa"/>
            <w:noWrap/>
          </w:tcPr>
          <w:p w14:paraId="0D225E64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7A8BE3AA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505" w:type="dxa"/>
            <w:noWrap/>
          </w:tcPr>
          <w:p w14:paraId="63A9D995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469" w:type="dxa"/>
            <w:noWrap/>
          </w:tcPr>
          <w:p w14:paraId="060D0778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985" w:type="dxa"/>
            <w:noWrap/>
          </w:tcPr>
          <w:p w14:paraId="3CE42E02" w14:textId="77777777" w:rsidR="00ED1C45" w:rsidRPr="00ED1C45" w:rsidRDefault="00ED1C45" w:rsidP="00ED1C45">
            <w:pPr>
              <w:spacing w:before="240"/>
            </w:pPr>
            <w:r w:rsidRPr="00ED1C45">
              <w:t>0.097</w:t>
            </w:r>
            <w:r w:rsidRPr="00ED1C45">
              <w:sym w:font="Symbol" w:char="F02D"/>
            </w:r>
            <w:r w:rsidRPr="00ED1C45">
              <w:t>0.713</w:t>
            </w:r>
          </w:p>
        </w:tc>
      </w:tr>
      <w:tr w:rsidR="00ED1C45" w:rsidRPr="00ED1C45" w14:paraId="4E9B85C2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770AD69B" w14:textId="77777777" w:rsidR="00ED1C45" w:rsidRPr="00ED1C45" w:rsidRDefault="00ED1C45" w:rsidP="00ED1C45">
            <w:pPr>
              <w:spacing w:before="240"/>
            </w:pPr>
            <w:r w:rsidRPr="00ED1C45">
              <w:t>GSO3</w:t>
            </w:r>
          </w:p>
        </w:tc>
        <w:tc>
          <w:tcPr>
            <w:tcW w:w="1985" w:type="dxa"/>
            <w:noWrap/>
          </w:tcPr>
          <w:p w14:paraId="75D7FD4E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7A1D830E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505" w:type="dxa"/>
            <w:noWrap/>
          </w:tcPr>
          <w:p w14:paraId="5939BBAD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469" w:type="dxa"/>
            <w:noWrap/>
          </w:tcPr>
          <w:p w14:paraId="16E1C4FA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985" w:type="dxa"/>
            <w:noWrap/>
          </w:tcPr>
          <w:p w14:paraId="6E4E5839" w14:textId="77777777" w:rsidR="00ED1C45" w:rsidRPr="00ED1C45" w:rsidRDefault="00ED1C45" w:rsidP="00ED1C45">
            <w:pPr>
              <w:spacing w:before="240"/>
            </w:pPr>
            <w:r w:rsidRPr="00ED1C45">
              <w:t>0.059</w:t>
            </w:r>
            <w:r w:rsidRPr="00ED1C45">
              <w:sym w:font="Symbol" w:char="F02D"/>
            </w:r>
            <w:r w:rsidRPr="00ED1C45">
              <w:t>0.485</w:t>
            </w:r>
          </w:p>
        </w:tc>
      </w:tr>
      <w:tr w:rsidR="00ED1C45" w:rsidRPr="00ED1C45" w14:paraId="324C8CF5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3F67317A" w14:textId="77777777" w:rsidR="00ED1C45" w:rsidRPr="00ED1C45" w:rsidRDefault="00ED1C45" w:rsidP="00ED1C45">
            <w:pPr>
              <w:spacing w:before="240"/>
            </w:pPr>
            <w:r w:rsidRPr="00ED1C45">
              <w:t>GSO4</w:t>
            </w:r>
          </w:p>
        </w:tc>
        <w:tc>
          <w:tcPr>
            <w:tcW w:w="1985" w:type="dxa"/>
            <w:noWrap/>
          </w:tcPr>
          <w:p w14:paraId="74E1F287" w14:textId="77777777" w:rsidR="00ED1C45" w:rsidRPr="00ED1C45" w:rsidRDefault="00ED1C45" w:rsidP="00ED1C45">
            <w:pPr>
              <w:spacing w:before="240"/>
            </w:pPr>
            <w:r w:rsidRPr="00ED1C45">
              <w:t>0.905</w:t>
            </w:r>
          </w:p>
        </w:tc>
        <w:tc>
          <w:tcPr>
            <w:tcW w:w="1845" w:type="dxa"/>
            <w:noWrap/>
          </w:tcPr>
          <w:p w14:paraId="1B2223C0" w14:textId="77777777" w:rsidR="00ED1C45" w:rsidRPr="00ED1C45" w:rsidRDefault="00ED1C45" w:rsidP="00ED1C45">
            <w:pPr>
              <w:spacing w:before="240"/>
            </w:pPr>
            <w:r w:rsidRPr="00ED1C45">
              <w:t>0.02</w:t>
            </w:r>
          </w:p>
        </w:tc>
        <w:tc>
          <w:tcPr>
            <w:tcW w:w="1505" w:type="dxa"/>
            <w:noWrap/>
          </w:tcPr>
          <w:p w14:paraId="07C23639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469" w:type="dxa"/>
            <w:noWrap/>
          </w:tcPr>
          <w:p w14:paraId="40A6E865" w14:textId="77777777" w:rsidR="00ED1C45" w:rsidRPr="00ED1C45" w:rsidRDefault="00ED1C45" w:rsidP="00ED1C45">
            <w:pPr>
              <w:spacing w:before="240"/>
            </w:pPr>
            <w:r w:rsidRPr="00ED1C45">
              <w:t>0.12</w:t>
            </w:r>
          </w:p>
        </w:tc>
        <w:tc>
          <w:tcPr>
            <w:tcW w:w="1985" w:type="dxa"/>
            <w:noWrap/>
          </w:tcPr>
          <w:p w14:paraId="5E2E53AA" w14:textId="77777777" w:rsidR="00ED1C45" w:rsidRPr="00ED1C45" w:rsidRDefault="00ED1C45" w:rsidP="00ED1C45">
            <w:pPr>
              <w:spacing w:before="240"/>
            </w:pPr>
            <w:r w:rsidRPr="00ED1C45">
              <w:t>0.052</w:t>
            </w:r>
            <w:r w:rsidRPr="00ED1C45">
              <w:sym w:font="Symbol" w:char="F02D"/>
            </w:r>
            <w:r w:rsidRPr="00ED1C45">
              <w:t>0.166</w:t>
            </w:r>
          </w:p>
        </w:tc>
      </w:tr>
      <w:tr w:rsidR="00ED1C45" w:rsidRPr="00ED1C45" w14:paraId="378BF11E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3DC85192" w14:textId="77777777" w:rsidR="00ED1C45" w:rsidRPr="00ED1C45" w:rsidRDefault="00ED1C45" w:rsidP="00ED1C45">
            <w:pPr>
              <w:spacing w:before="240"/>
            </w:pPr>
            <w:r w:rsidRPr="00ED1C45">
              <w:t>GSO5</w:t>
            </w:r>
          </w:p>
        </w:tc>
        <w:tc>
          <w:tcPr>
            <w:tcW w:w="1985" w:type="dxa"/>
            <w:noWrap/>
          </w:tcPr>
          <w:p w14:paraId="48EE1B37" w14:textId="77777777" w:rsidR="00ED1C45" w:rsidRPr="00ED1C45" w:rsidRDefault="00ED1C45" w:rsidP="00ED1C45">
            <w:pPr>
              <w:spacing w:before="240"/>
            </w:pPr>
            <w:r w:rsidRPr="00ED1C45">
              <w:t>0.899</w:t>
            </w:r>
          </w:p>
        </w:tc>
        <w:tc>
          <w:tcPr>
            <w:tcW w:w="1845" w:type="dxa"/>
            <w:noWrap/>
          </w:tcPr>
          <w:p w14:paraId="7196EA43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505" w:type="dxa"/>
            <w:noWrap/>
          </w:tcPr>
          <w:p w14:paraId="45A61203" w14:textId="77777777" w:rsidR="00ED1C45" w:rsidRPr="00ED1C45" w:rsidRDefault="00ED1C45" w:rsidP="00ED1C45">
            <w:pPr>
              <w:spacing w:before="240"/>
            </w:pPr>
            <w:r w:rsidRPr="00ED1C45">
              <w:t>0.53</w:t>
            </w:r>
          </w:p>
        </w:tc>
        <w:tc>
          <w:tcPr>
            <w:tcW w:w="1469" w:type="dxa"/>
            <w:noWrap/>
          </w:tcPr>
          <w:p w14:paraId="0F0DD8BB" w14:textId="77777777" w:rsidR="00ED1C45" w:rsidRPr="00ED1C45" w:rsidRDefault="00ED1C45" w:rsidP="00ED1C45">
            <w:pPr>
              <w:spacing w:before="240"/>
            </w:pPr>
            <w:r w:rsidRPr="00ED1C45">
              <w:t>0.39</w:t>
            </w:r>
          </w:p>
        </w:tc>
        <w:tc>
          <w:tcPr>
            <w:tcW w:w="1985" w:type="dxa"/>
            <w:noWrap/>
          </w:tcPr>
          <w:p w14:paraId="21403708" w14:textId="77777777" w:rsidR="00ED1C45" w:rsidRPr="00ED1C45" w:rsidRDefault="00ED1C45" w:rsidP="00ED1C45">
            <w:pPr>
              <w:spacing w:before="240"/>
            </w:pPr>
            <w:r w:rsidRPr="00ED1C45">
              <w:t>0.047</w:t>
            </w:r>
            <w:r w:rsidRPr="00ED1C45">
              <w:sym w:font="Symbol" w:char="F02D"/>
            </w:r>
            <w:r w:rsidRPr="00ED1C45">
              <w:t>0.368</w:t>
            </w:r>
          </w:p>
        </w:tc>
      </w:tr>
      <w:tr w:rsidR="00ED1C45" w:rsidRPr="00ED1C45" w14:paraId="08D2C260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0EADE31E" w14:textId="77777777" w:rsidR="00ED1C45" w:rsidRPr="00ED1C45" w:rsidRDefault="00ED1C45" w:rsidP="00ED1C45">
            <w:pPr>
              <w:spacing w:before="240"/>
            </w:pPr>
            <w:r w:rsidRPr="00ED1C45">
              <w:t>GSO6</w:t>
            </w:r>
          </w:p>
        </w:tc>
        <w:tc>
          <w:tcPr>
            <w:tcW w:w="1985" w:type="dxa"/>
            <w:noWrap/>
          </w:tcPr>
          <w:p w14:paraId="3FEEB9DC" w14:textId="77777777" w:rsidR="00ED1C45" w:rsidRPr="00ED1C45" w:rsidRDefault="00ED1C45" w:rsidP="00ED1C45">
            <w:pPr>
              <w:spacing w:before="240"/>
            </w:pPr>
            <w:r w:rsidRPr="00ED1C45">
              <w:t>0.899</w:t>
            </w:r>
          </w:p>
        </w:tc>
        <w:tc>
          <w:tcPr>
            <w:tcW w:w="1845" w:type="dxa"/>
            <w:noWrap/>
          </w:tcPr>
          <w:p w14:paraId="445CFD18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505" w:type="dxa"/>
            <w:noWrap/>
          </w:tcPr>
          <w:p w14:paraId="3E666932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469" w:type="dxa"/>
            <w:noWrap/>
          </w:tcPr>
          <w:p w14:paraId="79DE7715" w14:textId="77777777" w:rsidR="00ED1C45" w:rsidRPr="00ED1C45" w:rsidRDefault="00ED1C45" w:rsidP="00ED1C45">
            <w:pPr>
              <w:spacing w:before="240"/>
            </w:pPr>
            <w:r w:rsidRPr="00ED1C45">
              <w:t>0.39</w:t>
            </w:r>
          </w:p>
        </w:tc>
        <w:tc>
          <w:tcPr>
            <w:tcW w:w="1985" w:type="dxa"/>
            <w:noWrap/>
          </w:tcPr>
          <w:p w14:paraId="668B4B40" w14:textId="77777777" w:rsidR="00ED1C45" w:rsidRPr="00ED1C45" w:rsidRDefault="00ED1C45" w:rsidP="00ED1C45">
            <w:pPr>
              <w:spacing w:before="240"/>
            </w:pPr>
            <w:r w:rsidRPr="00ED1C45">
              <w:t>0.001</w:t>
            </w:r>
            <w:r w:rsidRPr="00ED1C45">
              <w:sym w:font="Symbol" w:char="F02D"/>
            </w:r>
            <w:r w:rsidRPr="00ED1C45">
              <w:t>0.375</w:t>
            </w:r>
          </w:p>
        </w:tc>
      </w:tr>
      <w:tr w:rsidR="00ED1C45" w:rsidRPr="00ED1C45" w14:paraId="4B46F36C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8779479" w14:textId="77777777" w:rsidR="00ED1C45" w:rsidRPr="00ED1C45" w:rsidRDefault="00ED1C45" w:rsidP="00ED1C45">
            <w:pPr>
              <w:spacing w:before="240"/>
            </w:pPr>
            <w:r w:rsidRPr="00ED1C45">
              <w:t>GSO7</w:t>
            </w:r>
          </w:p>
        </w:tc>
        <w:tc>
          <w:tcPr>
            <w:tcW w:w="1985" w:type="dxa"/>
            <w:noWrap/>
          </w:tcPr>
          <w:p w14:paraId="3E87B741" w14:textId="77777777" w:rsidR="00ED1C45" w:rsidRPr="00ED1C45" w:rsidRDefault="00ED1C45" w:rsidP="00ED1C45">
            <w:pPr>
              <w:spacing w:before="240"/>
            </w:pPr>
            <w:r w:rsidRPr="00ED1C45">
              <w:t>0.899</w:t>
            </w:r>
          </w:p>
        </w:tc>
        <w:tc>
          <w:tcPr>
            <w:tcW w:w="1845" w:type="dxa"/>
            <w:noWrap/>
          </w:tcPr>
          <w:p w14:paraId="778E1585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505" w:type="dxa"/>
            <w:noWrap/>
          </w:tcPr>
          <w:p w14:paraId="20DC9883" w14:textId="77777777" w:rsidR="00ED1C45" w:rsidRPr="00ED1C45" w:rsidRDefault="00ED1C45" w:rsidP="00ED1C45">
            <w:pPr>
              <w:spacing w:before="240"/>
            </w:pPr>
            <w:r w:rsidRPr="00ED1C45">
              <w:t>0.54</w:t>
            </w:r>
          </w:p>
        </w:tc>
        <w:tc>
          <w:tcPr>
            <w:tcW w:w="1469" w:type="dxa"/>
            <w:noWrap/>
          </w:tcPr>
          <w:p w14:paraId="49D3A38B" w14:textId="77777777" w:rsidR="00ED1C45" w:rsidRPr="00ED1C45" w:rsidRDefault="00ED1C45" w:rsidP="00ED1C45">
            <w:pPr>
              <w:spacing w:before="240"/>
            </w:pPr>
            <w:r w:rsidRPr="00ED1C45">
              <w:t>0.41</w:t>
            </w:r>
          </w:p>
        </w:tc>
        <w:tc>
          <w:tcPr>
            <w:tcW w:w="1985" w:type="dxa"/>
            <w:noWrap/>
          </w:tcPr>
          <w:p w14:paraId="5735F00C" w14:textId="77777777" w:rsidR="00ED1C45" w:rsidRPr="00ED1C45" w:rsidRDefault="00ED1C45" w:rsidP="00ED1C45">
            <w:pPr>
              <w:spacing w:before="240"/>
            </w:pPr>
            <w:r w:rsidRPr="00ED1C45">
              <w:t>0.05</w:t>
            </w:r>
            <w:r w:rsidRPr="00ED1C45">
              <w:sym w:font="Symbol" w:char="F02D"/>
            </w:r>
            <w:r w:rsidRPr="00ED1C45">
              <w:t>0.403</w:t>
            </w:r>
          </w:p>
        </w:tc>
      </w:tr>
      <w:tr w:rsidR="00ED1C45" w:rsidRPr="00ED1C45" w14:paraId="07DBC3F9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7BF541C2" w14:textId="77777777" w:rsidR="00ED1C45" w:rsidRPr="00ED1C45" w:rsidRDefault="00ED1C45" w:rsidP="00ED1C45">
            <w:pPr>
              <w:spacing w:before="240"/>
            </w:pPr>
            <w:r w:rsidRPr="00ED1C45">
              <w:t>GSO8</w:t>
            </w:r>
          </w:p>
        </w:tc>
        <w:tc>
          <w:tcPr>
            <w:tcW w:w="1985" w:type="dxa"/>
            <w:noWrap/>
          </w:tcPr>
          <w:p w14:paraId="0AE8B347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1C3271C1" w14:textId="77777777" w:rsidR="00ED1C45" w:rsidRPr="00ED1C45" w:rsidRDefault="00ED1C45" w:rsidP="00ED1C45">
            <w:pPr>
              <w:spacing w:before="240"/>
            </w:pPr>
            <w:r w:rsidRPr="00ED1C45">
              <w:t>0.79</w:t>
            </w:r>
          </w:p>
        </w:tc>
        <w:tc>
          <w:tcPr>
            <w:tcW w:w="1505" w:type="dxa"/>
            <w:noWrap/>
          </w:tcPr>
          <w:p w14:paraId="5642AD1D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469" w:type="dxa"/>
            <w:noWrap/>
          </w:tcPr>
          <w:p w14:paraId="56F80D9F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985" w:type="dxa"/>
            <w:noWrap/>
          </w:tcPr>
          <w:p w14:paraId="052F6FAC" w14:textId="77777777" w:rsidR="00ED1C45" w:rsidRPr="00ED1C45" w:rsidRDefault="00ED1C45" w:rsidP="00ED1C45">
            <w:pPr>
              <w:spacing w:before="240"/>
            </w:pPr>
            <w:r w:rsidRPr="00ED1C45">
              <w:t>0.055</w:t>
            </w:r>
            <w:r w:rsidRPr="00ED1C45">
              <w:sym w:font="Symbol" w:char="F02D"/>
            </w:r>
            <w:r w:rsidRPr="00ED1C45">
              <w:t>0.582</w:t>
            </w:r>
          </w:p>
        </w:tc>
      </w:tr>
      <w:tr w:rsidR="00ED1C45" w:rsidRPr="00ED1C45" w14:paraId="04DED8D1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4F9DA90" w14:textId="77777777" w:rsidR="00ED1C45" w:rsidRPr="00ED1C45" w:rsidRDefault="00ED1C45" w:rsidP="00ED1C45">
            <w:pPr>
              <w:spacing w:before="240"/>
            </w:pPr>
            <w:r w:rsidRPr="00ED1C45">
              <w:t>GSS1</w:t>
            </w:r>
          </w:p>
        </w:tc>
        <w:tc>
          <w:tcPr>
            <w:tcW w:w="1985" w:type="dxa"/>
            <w:noWrap/>
          </w:tcPr>
          <w:p w14:paraId="50427524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2094D413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505" w:type="dxa"/>
            <w:noWrap/>
          </w:tcPr>
          <w:p w14:paraId="0898A942" w14:textId="77777777" w:rsidR="00ED1C45" w:rsidRPr="00ED1C45" w:rsidRDefault="00ED1C45" w:rsidP="00ED1C45">
            <w:pPr>
              <w:spacing w:before="240"/>
            </w:pPr>
            <w:r w:rsidRPr="00ED1C45">
              <w:t>0.54</w:t>
            </w:r>
          </w:p>
        </w:tc>
        <w:tc>
          <w:tcPr>
            <w:tcW w:w="1469" w:type="dxa"/>
            <w:noWrap/>
          </w:tcPr>
          <w:p w14:paraId="63A1FFF9" w14:textId="77777777" w:rsidR="00ED1C45" w:rsidRPr="00ED1C45" w:rsidRDefault="00ED1C45" w:rsidP="00ED1C45">
            <w:pPr>
              <w:spacing w:before="240"/>
            </w:pPr>
            <w:r w:rsidRPr="00ED1C45">
              <w:t>0.49</w:t>
            </w:r>
          </w:p>
        </w:tc>
        <w:tc>
          <w:tcPr>
            <w:tcW w:w="1985" w:type="dxa"/>
            <w:noWrap/>
          </w:tcPr>
          <w:p w14:paraId="58E5D9BC" w14:textId="77777777" w:rsidR="00ED1C45" w:rsidRPr="00ED1C45" w:rsidRDefault="00ED1C45" w:rsidP="00ED1C45">
            <w:pPr>
              <w:spacing w:before="240"/>
            </w:pPr>
            <w:r w:rsidRPr="00ED1C45">
              <w:t>0.151</w:t>
            </w:r>
            <w:r w:rsidRPr="00ED1C45">
              <w:sym w:font="Symbol" w:char="F02D"/>
            </w:r>
            <w:r w:rsidRPr="00ED1C45">
              <w:t>0.397</w:t>
            </w:r>
          </w:p>
        </w:tc>
      </w:tr>
      <w:tr w:rsidR="00ED1C45" w:rsidRPr="00ED1C45" w14:paraId="28B3B267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74308365" w14:textId="77777777" w:rsidR="00ED1C45" w:rsidRPr="00ED1C45" w:rsidRDefault="00ED1C45" w:rsidP="00ED1C45">
            <w:pPr>
              <w:spacing w:before="240"/>
            </w:pPr>
            <w:r w:rsidRPr="00ED1C45">
              <w:t>GSS2</w:t>
            </w:r>
          </w:p>
        </w:tc>
        <w:tc>
          <w:tcPr>
            <w:tcW w:w="1985" w:type="dxa"/>
            <w:noWrap/>
          </w:tcPr>
          <w:p w14:paraId="042D9FBF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65562525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505" w:type="dxa"/>
            <w:noWrap/>
          </w:tcPr>
          <w:p w14:paraId="34DBF693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469" w:type="dxa"/>
            <w:noWrap/>
          </w:tcPr>
          <w:p w14:paraId="758F4216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985" w:type="dxa"/>
            <w:noWrap/>
          </w:tcPr>
          <w:p w14:paraId="13E73A49" w14:textId="77777777" w:rsidR="00ED1C45" w:rsidRPr="00ED1C45" w:rsidRDefault="00ED1C45" w:rsidP="00ED1C45">
            <w:pPr>
              <w:spacing w:before="240"/>
            </w:pPr>
            <w:r w:rsidRPr="00ED1C45">
              <w:t>0.272</w:t>
            </w:r>
            <w:r w:rsidRPr="00ED1C45">
              <w:sym w:font="Symbol" w:char="F02D"/>
            </w:r>
            <w:r w:rsidRPr="00ED1C45">
              <w:t>0.454</w:t>
            </w:r>
          </w:p>
        </w:tc>
      </w:tr>
      <w:tr w:rsidR="00ED1C45" w:rsidRPr="00ED1C45" w14:paraId="69676003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0CFCF85" w14:textId="77777777" w:rsidR="00ED1C45" w:rsidRPr="00ED1C45" w:rsidRDefault="00ED1C45" w:rsidP="00ED1C45">
            <w:pPr>
              <w:spacing w:before="240"/>
            </w:pPr>
            <w:r w:rsidRPr="00ED1C45">
              <w:t>GSS3</w:t>
            </w:r>
          </w:p>
        </w:tc>
        <w:tc>
          <w:tcPr>
            <w:tcW w:w="1985" w:type="dxa"/>
            <w:noWrap/>
          </w:tcPr>
          <w:p w14:paraId="0F58DA57" w14:textId="77777777" w:rsidR="00ED1C45" w:rsidRPr="00ED1C45" w:rsidRDefault="00ED1C45" w:rsidP="00ED1C45">
            <w:pPr>
              <w:spacing w:before="240"/>
            </w:pPr>
            <w:r w:rsidRPr="00ED1C45">
              <w:t>0.897</w:t>
            </w:r>
          </w:p>
        </w:tc>
        <w:tc>
          <w:tcPr>
            <w:tcW w:w="1845" w:type="dxa"/>
            <w:noWrap/>
          </w:tcPr>
          <w:p w14:paraId="5EBCF7D9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505" w:type="dxa"/>
            <w:noWrap/>
          </w:tcPr>
          <w:p w14:paraId="127D1B2C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469" w:type="dxa"/>
            <w:noWrap/>
          </w:tcPr>
          <w:p w14:paraId="64882A91" w14:textId="77777777" w:rsidR="00ED1C45" w:rsidRPr="00ED1C45" w:rsidRDefault="00ED1C45" w:rsidP="00ED1C45">
            <w:pPr>
              <w:spacing w:before="240"/>
            </w:pPr>
            <w:r w:rsidRPr="00ED1C45">
              <w:t>0.54</w:t>
            </w:r>
          </w:p>
        </w:tc>
        <w:tc>
          <w:tcPr>
            <w:tcW w:w="1985" w:type="dxa"/>
            <w:noWrap/>
          </w:tcPr>
          <w:p w14:paraId="56D5F6BC" w14:textId="77777777" w:rsidR="00ED1C45" w:rsidRPr="00ED1C45" w:rsidRDefault="00ED1C45" w:rsidP="00ED1C45">
            <w:pPr>
              <w:spacing w:before="240"/>
            </w:pPr>
            <w:r w:rsidRPr="00ED1C45">
              <w:t>0.027</w:t>
            </w:r>
            <w:r w:rsidRPr="00ED1C45">
              <w:sym w:font="Symbol" w:char="F02D"/>
            </w:r>
            <w:r w:rsidRPr="00ED1C45">
              <w:t>0.400</w:t>
            </w:r>
          </w:p>
        </w:tc>
      </w:tr>
      <w:tr w:rsidR="00ED1C45" w:rsidRPr="00ED1C45" w14:paraId="73740A81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3DDB4B80" w14:textId="77777777" w:rsidR="00ED1C45" w:rsidRPr="00ED1C45" w:rsidRDefault="00ED1C45" w:rsidP="00ED1C45">
            <w:pPr>
              <w:spacing w:before="240"/>
            </w:pPr>
            <w:r w:rsidRPr="00ED1C45">
              <w:t>GSS4</w:t>
            </w:r>
          </w:p>
        </w:tc>
        <w:tc>
          <w:tcPr>
            <w:tcW w:w="1985" w:type="dxa"/>
            <w:noWrap/>
          </w:tcPr>
          <w:p w14:paraId="20EC435F" w14:textId="77777777" w:rsidR="00ED1C45" w:rsidRPr="00ED1C45" w:rsidRDefault="00ED1C45" w:rsidP="00ED1C45">
            <w:pPr>
              <w:spacing w:before="240"/>
            </w:pPr>
            <w:r w:rsidRPr="00ED1C45">
              <w:t>0.895</w:t>
            </w:r>
          </w:p>
        </w:tc>
        <w:tc>
          <w:tcPr>
            <w:tcW w:w="1845" w:type="dxa"/>
            <w:noWrap/>
          </w:tcPr>
          <w:p w14:paraId="22E14D22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505" w:type="dxa"/>
            <w:noWrap/>
          </w:tcPr>
          <w:p w14:paraId="3858DEFA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469" w:type="dxa"/>
            <w:noWrap/>
          </w:tcPr>
          <w:p w14:paraId="446EFD8E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985" w:type="dxa"/>
            <w:noWrap/>
          </w:tcPr>
          <w:p w14:paraId="7101F72A" w14:textId="77777777" w:rsidR="00ED1C45" w:rsidRPr="00ED1C45" w:rsidRDefault="00ED1C45" w:rsidP="00ED1C45">
            <w:pPr>
              <w:spacing w:before="240"/>
            </w:pPr>
            <w:r w:rsidRPr="00ED1C45">
              <w:t>0.302</w:t>
            </w:r>
            <w:r w:rsidRPr="00ED1C45">
              <w:sym w:font="Symbol" w:char="F02D"/>
            </w:r>
            <w:r w:rsidRPr="00ED1C45">
              <w:t>0.523</w:t>
            </w:r>
          </w:p>
        </w:tc>
      </w:tr>
      <w:tr w:rsidR="00ED1C45" w:rsidRPr="00ED1C45" w14:paraId="5A3CB2FF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5C3E7A1" w14:textId="77777777" w:rsidR="00ED1C45" w:rsidRPr="00ED1C45" w:rsidRDefault="00ED1C45" w:rsidP="00ED1C45">
            <w:pPr>
              <w:spacing w:before="240"/>
            </w:pPr>
            <w:r w:rsidRPr="00ED1C45">
              <w:t>GSS5</w:t>
            </w:r>
          </w:p>
        </w:tc>
        <w:tc>
          <w:tcPr>
            <w:tcW w:w="1985" w:type="dxa"/>
            <w:noWrap/>
          </w:tcPr>
          <w:p w14:paraId="0799F391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3821C09E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505" w:type="dxa"/>
            <w:noWrap/>
          </w:tcPr>
          <w:p w14:paraId="01E7370F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469" w:type="dxa"/>
            <w:noWrap/>
          </w:tcPr>
          <w:p w14:paraId="1E37DCC5" w14:textId="77777777" w:rsidR="00ED1C45" w:rsidRPr="00ED1C45" w:rsidRDefault="00ED1C45" w:rsidP="00ED1C45">
            <w:pPr>
              <w:spacing w:before="240"/>
            </w:pPr>
            <w:r w:rsidRPr="00ED1C45">
              <w:t>0.48</w:t>
            </w:r>
          </w:p>
        </w:tc>
        <w:tc>
          <w:tcPr>
            <w:tcW w:w="1985" w:type="dxa"/>
            <w:noWrap/>
          </w:tcPr>
          <w:p w14:paraId="601D2C63" w14:textId="77777777" w:rsidR="00ED1C45" w:rsidRPr="00ED1C45" w:rsidRDefault="00ED1C45" w:rsidP="00ED1C45">
            <w:pPr>
              <w:spacing w:before="240"/>
            </w:pPr>
            <w:r w:rsidRPr="00ED1C45">
              <w:t>0.100</w:t>
            </w:r>
            <w:r w:rsidRPr="00ED1C45">
              <w:sym w:font="Symbol" w:char="F02D"/>
            </w:r>
            <w:r w:rsidRPr="00ED1C45">
              <w:t>0.401</w:t>
            </w:r>
          </w:p>
        </w:tc>
      </w:tr>
      <w:tr w:rsidR="00ED1C45" w:rsidRPr="00ED1C45" w14:paraId="731619CF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65ABC317" w14:textId="77777777" w:rsidR="00ED1C45" w:rsidRPr="00ED1C45" w:rsidRDefault="00ED1C45" w:rsidP="00ED1C45">
            <w:pPr>
              <w:spacing w:before="240"/>
            </w:pPr>
            <w:r w:rsidRPr="00ED1C45">
              <w:t>GSS6</w:t>
            </w:r>
          </w:p>
        </w:tc>
        <w:tc>
          <w:tcPr>
            <w:tcW w:w="1985" w:type="dxa"/>
            <w:noWrap/>
          </w:tcPr>
          <w:p w14:paraId="09683D20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7EFD9A16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505" w:type="dxa"/>
            <w:noWrap/>
          </w:tcPr>
          <w:p w14:paraId="620D374D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469" w:type="dxa"/>
            <w:noWrap/>
          </w:tcPr>
          <w:p w14:paraId="300F61CF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985" w:type="dxa"/>
            <w:noWrap/>
          </w:tcPr>
          <w:p w14:paraId="59281E0F" w14:textId="77777777" w:rsidR="00ED1C45" w:rsidRPr="00ED1C45" w:rsidRDefault="00ED1C45" w:rsidP="00ED1C45">
            <w:pPr>
              <w:spacing w:before="240"/>
            </w:pPr>
            <w:r w:rsidRPr="00ED1C45">
              <w:t>0.220</w:t>
            </w:r>
            <w:r w:rsidRPr="00ED1C45">
              <w:sym w:font="Symbol" w:char="F02D"/>
            </w:r>
            <w:r w:rsidRPr="00ED1C45">
              <w:t>0.521</w:t>
            </w:r>
          </w:p>
        </w:tc>
      </w:tr>
      <w:tr w:rsidR="00ED1C45" w:rsidRPr="00ED1C45" w14:paraId="5F331354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31E91DC6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GSS7</w:t>
            </w:r>
          </w:p>
        </w:tc>
        <w:tc>
          <w:tcPr>
            <w:tcW w:w="1985" w:type="dxa"/>
            <w:noWrap/>
          </w:tcPr>
          <w:p w14:paraId="57280D45" w14:textId="77777777" w:rsidR="00ED1C45" w:rsidRPr="00ED1C45" w:rsidRDefault="00ED1C45" w:rsidP="00ED1C45">
            <w:pPr>
              <w:spacing w:before="240"/>
            </w:pPr>
            <w:r w:rsidRPr="00ED1C45">
              <w:t>0.895</w:t>
            </w:r>
          </w:p>
        </w:tc>
        <w:tc>
          <w:tcPr>
            <w:tcW w:w="1845" w:type="dxa"/>
            <w:noWrap/>
          </w:tcPr>
          <w:p w14:paraId="3691EFD3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505" w:type="dxa"/>
            <w:noWrap/>
          </w:tcPr>
          <w:p w14:paraId="17AA50BD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469" w:type="dxa"/>
            <w:noWrap/>
          </w:tcPr>
          <w:p w14:paraId="7BE82964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985" w:type="dxa"/>
            <w:noWrap/>
          </w:tcPr>
          <w:p w14:paraId="1488CD27" w14:textId="77777777" w:rsidR="00ED1C45" w:rsidRPr="00ED1C45" w:rsidRDefault="00ED1C45" w:rsidP="00ED1C45">
            <w:pPr>
              <w:spacing w:before="240"/>
            </w:pPr>
            <w:r w:rsidRPr="00ED1C45">
              <w:t>0.291</w:t>
            </w:r>
            <w:r w:rsidRPr="00ED1C45">
              <w:sym w:font="Symbol" w:char="F02D"/>
            </w:r>
            <w:r w:rsidRPr="00ED1C45">
              <w:t>0.539</w:t>
            </w:r>
          </w:p>
        </w:tc>
      </w:tr>
      <w:tr w:rsidR="00ED1C45" w:rsidRPr="00ED1C45" w14:paraId="1F0EDEF2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5796644" w14:textId="77777777" w:rsidR="00ED1C45" w:rsidRPr="00ED1C45" w:rsidRDefault="00ED1C45" w:rsidP="00ED1C45">
            <w:pPr>
              <w:spacing w:before="240"/>
            </w:pPr>
            <w:bookmarkStart w:id="2" w:name="_Hlk57110202"/>
            <w:r w:rsidRPr="00ED1C45">
              <w:t>SNA1</w:t>
            </w:r>
            <w:bookmarkEnd w:id="2"/>
          </w:p>
        </w:tc>
        <w:tc>
          <w:tcPr>
            <w:tcW w:w="1985" w:type="dxa"/>
            <w:noWrap/>
          </w:tcPr>
          <w:p w14:paraId="5D5515FE" w14:textId="77777777" w:rsidR="00ED1C45" w:rsidRPr="00ED1C45" w:rsidRDefault="00ED1C45" w:rsidP="00ED1C45">
            <w:pPr>
              <w:spacing w:before="240"/>
            </w:pPr>
            <w:r w:rsidRPr="00ED1C45">
              <w:t>0.906</w:t>
            </w:r>
          </w:p>
        </w:tc>
        <w:tc>
          <w:tcPr>
            <w:tcW w:w="1845" w:type="dxa"/>
            <w:noWrap/>
          </w:tcPr>
          <w:p w14:paraId="2439A291" w14:textId="77777777" w:rsidR="00ED1C45" w:rsidRPr="00ED1C45" w:rsidRDefault="00ED1C45" w:rsidP="00ED1C45">
            <w:pPr>
              <w:spacing w:before="240"/>
            </w:pPr>
            <w:r w:rsidRPr="00ED1C45">
              <w:t>0.11</w:t>
            </w:r>
          </w:p>
        </w:tc>
        <w:tc>
          <w:tcPr>
            <w:tcW w:w="1505" w:type="dxa"/>
            <w:noWrap/>
          </w:tcPr>
          <w:p w14:paraId="521E60BA" w14:textId="77777777" w:rsidR="00ED1C45" w:rsidRPr="00ED1C45" w:rsidRDefault="00ED1C45" w:rsidP="00ED1C45">
            <w:pPr>
              <w:spacing w:before="240"/>
            </w:pPr>
            <w:r w:rsidRPr="00ED1C45">
              <w:t>0.55</w:t>
            </w:r>
          </w:p>
        </w:tc>
        <w:tc>
          <w:tcPr>
            <w:tcW w:w="1469" w:type="dxa"/>
            <w:noWrap/>
          </w:tcPr>
          <w:p w14:paraId="7271A76B" w14:textId="77777777" w:rsidR="00ED1C45" w:rsidRPr="00ED1C45" w:rsidRDefault="00ED1C45" w:rsidP="00ED1C45">
            <w:pPr>
              <w:spacing w:before="240"/>
            </w:pPr>
            <w:r w:rsidRPr="00ED1C45">
              <w:t>0.08</w:t>
            </w:r>
          </w:p>
        </w:tc>
        <w:tc>
          <w:tcPr>
            <w:tcW w:w="1985" w:type="dxa"/>
            <w:noWrap/>
          </w:tcPr>
          <w:p w14:paraId="0D30AAA3" w14:textId="77777777" w:rsidR="00ED1C45" w:rsidRPr="00ED1C45" w:rsidRDefault="00ED1C45" w:rsidP="00ED1C45">
            <w:pPr>
              <w:spacing w:before="240"/>
            </w:pPr>
            <w:r w:rsidRPr="00ED1C45">
              <w:t>0.019</w:t>
            </w:r>
            <w:r w:rsidRPr="00ED1C45">
              <w:sym w:font="Symbol" w:char="F02D"/>
            </w:r>
            <w:r w:rsidRPr="00ED1C45">
              <w:t>0.206</w:t>
            </w:r>
          </w:p>
        </w:tc>
      </w:tr>
      <w:tr w:rsidR="00ED1C45" w:rsidRPr="00ED1C45" w14:paraId="068D9ED9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88BB871" w14:textId="77777777" w:rsidR="00ED1C45" w:rsidRPr="00ED1C45" w:rsidRDefault="00ED1C45" w:rsidP="00ED1C45">
            <w:pPr>
              <w:spacing w:before="240"/>
            </w:pPr>
            <w:r w:rsidRPr="00ED1C45">
              <w:t>SNA2</w:t>
            </w:r>
          </w:p>
        </w:tc>
        <w:tc>
          <w:tcPr>
            <w:tcW w:w="1985" w:type="dxa"/>
            <w:noWrap/>
          </w:tcPr>
          <w:p w14:paraId="432F8850" w14:textId="77777777" w:rsidR="00ED1C45" w:rsidRPr="00ED1C45" w:rsidRDefault="00ED1C45" w:rsidP="00ED1C45">
            <w:pPr>
              <w:spacing w:before="240"/>
            </w:pPr>
            <w:r w:rsidRPr="00ED1C45">
              <w:t>0.901</w:t>
            </w:r>
          </w:p>
        </w:tc>
        <w:tc>
          <w:tcPr>
            <w:tcW w:w="1845" w:type="dxa"/>
            <w:noWrap/>
          </w:tcPr>
          <w:p w14:paraId="118D46EC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505" w:type="dxa"/>
            <w:noWrap/>
          </w:tcPr>
          <w:p w14:paraId="73E687C0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469" w:type="dxa"/>
            <w:noWrap/>
          </w:tcPr>
          <w:p w14:paraId="6DF2BD8B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985" w:type="dxa"/>
            <w:noWrap/>
          </w:tcPr>
          <w:p w14:paraId="145E73D0" w14:textId="77777777" w:rsidR="00ED1C45" w:rsidRPr="00ED1C45" w:rsidRDefault="00ED1C45" w:rsidP="00ED1C45">
            <w:pPr>
              <w:spacing w:before="240"/>
            </w:pPr>
            <w:r w:rsidRPr="00ED1C45">
              <w:t>0.054</w:t>
            </w:r>
            <w:r w:rsidRPr="00ED1C45">
              <w:sym w:font="Symbol" w:char="F02D"/>
            </w:r>
            <w:r w:rsidRPr="00ED1C45">
              <w:t>0.259</w:t>
            </w:r>
          </w:p>
        </w:tc>
      </w:tr>
      <w:tr w:rsidR="00ED1C45" w:rsidRPr="00ED1C45" w14:paraId="076F37DC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0213ABB9" w14:textId="77777777" w:rsidR="00ED1C45" w:rsidRPr="00ED1C45" w:rsidRDefault="00ED1C45" w:rsidP="00ED1C45">
            <w:pPr>
              <w:spacing w:before="240"/>
            </w:pPr>
            <w:r w:rsidRPr="00ED1C45">
              <w:t>SNA3</w:t>
            </w:r>
          </w:p>
        </w:tc>
        <w:tc>
          <w:tcPr>
            <w:tcW w:w="1985" w:type="dxa"/>
            <w:noWrap/>
          </w:tcPr>
          <w:p w14:paraId="47AF9739" w14:textId="77777777" w:rsidR="00ED1C45" w:rsidRPr="00ED1C45" w:rsidRDefault="00ED1C45" w:rsidP="00ED1C45">
            <w:pPr>
              <w:spacing w:before="240"/>
            </w:pPr>
            <w:r w:rsidRPr="00ED1C45">
              <w:t>0.896</w:t>
            </w:r>
          </w:p>
        </w:tc>
        <w:tc>
          <w:tcPr>
            <w:tcW w:w="1845" w:type="dxa"/>
            <w:noWrap/>
          </w:tcPr>
          <w:p w14:paraId="36493655" w14:textId="77777777" w:rsidR="00ED1C45" w:rsidRPr="00ED1C45" w:rsidRDefault="00ED1C45" w:rsidP="00ED1C45">
            <w:pPr>
              <w:spacing w:before="240"/>
            </w:pPr>
            <w:r w:rsidRPr="00ED1C45">
              <w:t>0.56</w:t>
            </w:r>
          </w:p>
        </w:tc>
        <w:tc>
          <w:tcPr>
            <w:tcW w:w="1505" w:type="dxa"/>
            <w:noWrap/>
          </w:tcPr>
          <w:p w14:paraId="31B63671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469" w:type="dxa"/>
            <w:noWrap/>
          </w:tcPr>
          <w:p w14:paraId="3653658B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985" w:type="dxa"/>
            <w:noWrap/>
          </w:tcPr>
          <w:p w14:paraId="386B4CD4" w14:textId="77777777" w:rsidR="00ED1C45" w:rsidRPr="00ED1C45" w:rsidRDefault="00ED1C45" w:rsidP="00ED1C45">
            <w:pPr>
              <w:spacing w:before="240"/>
            </w:pPr>
            <w:r w:rsidRPr="00ED1C45">
              <w:t>0.226</w:t>
            </w:r>
            <w:r w:rsidRPr="00ED1C45">
              <w:sym w:font="Symbol" w:char="F02D"/>
            </w:r>
            <w:r w:rsidRPr="00ED1C45">
              <w:t>0.639</w:t>
            </w:r>
          </w:p>
        </w:tc>
      </w:tr>
      <w:tr w:rsidR="00ED1C45" w:rsidRPr="00ED1C45" w14:paraId="0F469173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50BEBA67" w14:textId="77777777" w:rsidR="00ED1C45" w:rsidRPr="00ED1C45" w:rsidRDefault="00ED1C45" w:rsidP="00ED1C45">
            <w:pPr>
              <w:spacing w:before="240"/>
            </w:pPr>
            <w:r w:rsidRPr="00ED1C45">
              <w:t>SNA4</w:t>
            </w:r>
          </w:p>
        </w:tc>
        <w:tc>
          <w:tcPr>
            <w:tcW w:w="1985" w:type="dxa"/>
            <w:noWrap/>
          </w:tcPr>
          <w:p w14:paraId="4001E632" w14:textId="77777777" w:rsidR="00ED1C45" w:rsidRPr="00ED1C45" w:rsidRDefault="00ED1C45" w:rsidP="00ED1C45">
            <w:pPr>
              <w:spacing w:before="240"/>
            </w:pPr>
            <w:r w:rsidRPr="00ED1C45">
              <w:t>0.903</w:t>
            </w:r>
          </w:p>
        </w:tc>
        <w:tc>
          <w:tcPr>
            <w:tcW w:w="1845" w:type="dxa"/>
            <w:noWrap/>
          </w:tcPr>
          <w:p w14:paraId="23E8F1C5" w14:textId="77777777" w:rsidR="00ED1C45" w:rsidRPr="00ED1C45" w:rsidRDefault="00ED1C45" w:rsidP="00ED1C45">
            <w:pPr>
              <w:spacing w:before="240"/>
            </w:pPr>
            <w:r w:rsidRPr="00ED1C45">
              <w:t>0.47</w:t>
            </w:r>
          </w:p>
        </w:tc>
        <w:tc>
          <w:tcPr>
            <w:tcW w:w="1505" w:type="dxa"/>
            <w:noWrap/>
          </w:tcPr>
          <w:p w14:paraId="3A8FD1BB" w14:textId="77777777" w:rsidR="00ED1C45" w:rsidRPr="00ED1C45" w:rsidRDefault="00ED1C45" w:rsidP="00ED1C45">
            <w:pPr>
              <w:spacing w:before="240"/>
            </w:pPr>
            <w:r w:rsidRPr="00ED1C45">
              <w:t>0.51</w:t>
            </w:r>
          </w:p>
        </w:tc>
        <w:tc>
          <w:tcPr>
            <w:tcW w:w="1469" w:type="dxa"/>
            <w:noWrap/>
          </w:tcPr>
          <w:p w14:paraId="3A6DD17E" w14:textId="77777777" w:rsidR="00ED1C45" w:rsidRPr="00ED1C45" w:rsidRDefault="00ED1C45" w:rsidP="00ED1C45">
            <w:pPr>
              <w:spacing w:before="240"/>
            </w:pPr>
            <w:r w:rsidRPr="00ED1C45">
              <w:t>0.13</w:t>
            </w:r>
          </w:p>
        </w:tc>
        <w:tc>
          <w:tcPr>
            <w:tcW w:w="1985" w:type="dxa"/>
            <w:noWrap/>
          </w:tcPr>
          <w:p w14:paraId="220AB175" w14:textId="77777777" w:rsidR="00ED1C45" w:rsidRPr="00ED1C45" w:rsidRDefault="00ED1C45" w:rsidP="00ED1C45">
            <w:pPr>
              <w:spacing w:before="240"/>
            </w:pPr>
            <w:r w:rsidRPr="00ED1C45">
              <w:t>0.060</w:t>
            </w:r>
            <w:r w:rsidRPr="00ED1C45">
              <w:sym w:font="Symbol" w:char="F02D"/>
            </w:r>
            <w:r w:rsidRPr="00ED1C45">
              <w:t>0.169</w:t>
            </w:r>
          </w:p>
        </w:tc>
      </w:tr>
      <w:tr w:rsidR="00ED1C45" w:rsidRPr="00ED1C45" w14:paraId="316A334F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2146A83E" w14:textId="77777777" w:rsidR="00ED1C45" w:rsidRPr="00ED1C45" w:rsidRDefault="00ED1C45" w:rsidP="00ED1C45">
            <w:pPr>
              <w:spacing w:before="240"/>
            </w:pPr>
            <w:r w:rsidRPr="00ED1C45">
              <w:t>SNA5</w:t>
            </w:r>
          </w:p>
        </w:tc>
        <w:tc>
          <w:tcPr>
            <w:tcW w:w="1985" w:type="dxa"/>
            <w:noWrap/>
          </w:tcPr>
          <w:p w14:paraId="2EB12698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5D22676A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505" w:type="dxa"/>
            <w:noWrap/>
          </w:tcPr>
          <w:p w14:paraId="0BE63151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469" w:type="dxa"/>
            <w:noWrap/>
          </w:tcPr>
          <w:p w14:paraId="18FEA1CE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985" w:type="dxa"/>
            <w:noWrap/>
          </w:tcPr>
          <w:p w14:paraId="7B922A35" w14:textId="77777777" w:rsidR="00ED1C45" w:rsidRPr="00ED1C45" w:rsidRDefault="00ED1C45" w:rsidP="00ED1C45">
            <w:pPr>
              <w:spacing w:before="240"/>
            </w:pPr>
            <w:r w:rsidRPr="00ED1C45">
              <w:t>0.127</w:t>
            </w:r>
            <w:r w:rsidRPr="00ED1C45">
              <w:sym w:font="Symbol" w:char="F02D"/>
            </w:r>
            <w:r w:rsidRPr="00ED1C45">
              <w:t>0.311</w:t>
            </w:r>
          </w:p>
        </w:tc>
      </w:tr>
      <w:tr w:rsidR="00ED1C45" w:rsidRPr="00ED1C45" w14:paraId="09FCE751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523F2182" w14:textId="77777777" w:rsidR="00ED1C45" w:rsidRPr="00ED1C45" w:rsidRDefault="00ED1C45" w:rsidP="00ED1C45">
            <w:pPr>
              <w:spacing w:before="240"/>
            </w:pPr>
            <w:r w:rsidRPr="00ED1C45">
              <w:t>SNA6</w:t>
            </w:r>
          </w:p>
        </w:tc>
        <w:tc>
          <w:tcPr>
            <w:tcW w:w="1985" w:type="dxa"/>
            <w:noWrap/>
          </w:tcPr>
          <w:p w14:paraId="5AF560D3" w14:textId="77777777" w:rsidR="00ED1C45" w:rsidRPr="00ED1C45" w:rsidRDefault="00ED1C45" w:rsidP="00ED1C45">
            <w:pPr>
              <w:spacing w:before="240"/>
            </w:pPr>
            <w:r w:rsidRPr="00ED1C45">
              <w:t>0.900</w:t>
            </w:r>
          </w:p>
        </w:tc>
        <w:tc>
          <w:tcPr>
            <w:tcW w:w="1845" w:type="dxa"/>
            <w:noWrap/>
          </w:tcPr>
          <w:p w14:paraId="12906E60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505" w:type="dxa"/>
            <w:noWrap/>
          </w:tcPr>
          <w:p w14:paraId="49E705AF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469" w:type="dxa"/>
            <w:noWrap/>
          </w:tcPr>
          <w:p w14:paraId="3ED1D5E1" w14:textId="77777777" w:rsidR="00ED1C45" w:rsidRPr="00ED1C45" w:rsidRDefault="00ED1C45" w:rsidP="00ED1C45">
            <w:pPr>
              <w:spacing w:before="240"/>
            </w:pPr>
            <w:r w:rsidRPr="00ED1C45">
              <w:t>0.31</w:t>
            </w:r>
          </w:p>
        </w:tc>
        <w:tc>
          <w:tcPr>
            <w:tcW w:w="1985" w:type="dxa"/>
            <w:noWrap/>
          </w:tcPr>
          <w:p w14:paraId="1306E146" w14:textId="77777777" w:rsidR="00ED1C45" w:rsidRPr="00ED1C45" w:rsidRDefault="00ED1C45" w:rsidP="00ED1C45">
            <w:pPr>
              <w:spacing w:before="240"/>
            </w:pPr>
            <w:r w:rsidRPr="00ED1C45">
              <w:t>0.028</w:t>
            </w:r>
            <w:r w:rsidRPr="00ED1C45">
              <w:sym w:font="Symbol" w:char="F02D"/>
            </w:r>
            <w:r w:rsidRPr="00ED1C45">
              <w:t>0.179</w:t>
            </w:r>
          </w:p>
        </w:tc>
      </w:tr>
      <w:tr w:rsidR="00ED1C45" w:rsidRPr="00ED1C45" w14:paraId="75FD4217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4642BA55" w14:textId="77777777" w:rsidR="00ED1C45" w:rsidRPr="00ED1C45" w:rsidRDefault="00ED1C45" w:rsidP="00ED1C45">
            <w:pPr>
              <w:spacing w:before="240"/>
            </w:pPr>
            <w:r w:rsidRPr="00ED1C45">
              <w:t>SNA7</w:t>
            </w:r>
          </w:p>
        </w:tc>
        <w:tc>
          <w:tcPr>
            <w:tcW w:w="1985" w:type="dxa"/>
            <w:noWrap/>
          </w:tcPr>
          <w:p w14:paraId="08F339A8" w14:textId="77777777" w:rsidR="00ED1C45" w:rsidRPr="00ED1C45" w:rsidRDefault="00ED1C45" w:rsidP="00ED1C45">
            <w:pPr>
              <w:spacing w:before="240"/>
            </w:pPr>
            <w:r w:rsidRPr="00ED1C45">
              <w:t>0.895</w:t>
            </w:r>
          </w:p>
        </w:tc>
        <w:tc>
          <w:tcPr>
            <w:tcW w:w="1845" w:type="dxa"/>
            <w:noWrap/>
          </w:tcPr>
          <w:p w14:paraId="75F78F49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505" w:type="dxa"/>
            <w:noWrap/>
          </w:tcPr>
          <w:p w14:paraId="3540D8A2" w14:textId="77777777" w:rsidR="00ED1C45" w:rsidRPr="00ED1C45" w:rsidRDefault="00ED1C45" w:rsidP="00ED1C45">
            <w:pPr>
              <w:spacing w:before="240"/>
            </w:pPr>
            <w:r w:rsidRPr="00ED1C45">
              <w:t>0.73</w:t>
            </w:r>
          </w:p>
        </w:tc>
        <w:tc>
          <w:tcPr>
            <w:tcW w:w="1469" w:type="dxa"/>
            <w:noWrap/>
          </w:tcPr>
          <w:p w14:paraId="13C39519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985" w:type="dxa"/>
            <w:noWrap/>
          </w:tcPr>
          <w:p w14:paraId="513B962E" w14:textId="77777777" w:rsidR="00ED1C45" w:rsidRPr="00ED1C45" w:rsidRDefault="00ED1C45" w:rsidP="00ED1C45">
            <w:pPr>
              <w:spacing w:before="240"/>
            </w:pPr>
            <w:r w:rsidRPr="00ED1C45">
              <w:t>0.220</w:t>
            </w:r>
            <w:r w:rsidRPr="00ED1C45">
              <w:sym w:font="Symbol" w:char="F02D"/>
            </w:r>
            <w:r w:rsidRPr="00ED1C45">
              <w:t>0.608</w:t>
            </w:r>
          </w:p>
        </w:tc>
      </w:tr>
      <w:tr w:rsidR="00ED1C45" w:rsidRPr="00ED1C45" w14:paraId="29B40E2D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0FDD7554" w14:textId="77777777" w:rsidR="00ED1C45" w:rsidRPr="00ED1C45" w:rsidRDefault="00ED1C45" w:rsidP="00ED1C45">
            <w:pPr>
              <w:spacing w:before="240"/>
            </w:pPr>
            <w:r w:rsidRPr="00ED1C45">
              <w:t>SNA8</w:t>
            </w:r>
          </w:p>
        </w:tc>
        <w:tc>
          <w:tcPr>
            <w:tcW w:w="1985" w:type="dxa"/>
            <w:noWrap/>
          </w:tcPr>
          <w:p w14:paraId="3DEACC7E" w14:textId="77777777" w:rsidR="00ED1C45" w:rsidRPr="00ED1C45" w:rsidRDefault="00ED1C45" w:rsidP="00ED1C45">
            <w:pPr>
              <w:spacing w:before="240"/>
            </w:pPr>
            <w:r w:rsidRPr="00ED1C45">
              <w:t>0.905</w:t>
            </w:r>
          </w:p>
        </w:tc>
        <w:tc>
          <w:tcPr>
            <w:tcW w:w="1845" w:type="dxa"/>
            <w:noWrap/>
          </w:tcPr>
          <w:p w14:paraId="73B3C15B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505" w:type="dxa"/>
            <w:noWrap/>
          </w:tcPr>
          <w:p w14:paraId="520DBA1E" w14:textId="77777777" w:rsidR="00ED1C45" w:rsidRPr="00ED1C45" w:rsidRDefault="00ED1C45" w:rsidP="00ED1C45">
            <w:pPr>
              <w:spacing w:before="240"/>
            </w:pPr>
            <w:r w:rsidRPr="00ED1C45">
              <w:t>0.41</w:t>
            </w:r>
          </w:p>
        </w:tc>
        <w:tc>
          <w:tcPr>
            <w:tcW w:w="1469" w:type="dxa"/>
            <w:noWrap/>
          </w:tcPr>
          <w:p w14:paraId="73A9E6B0" w14:textId="77777777" w:rsidR="00ED1C45" w:rsidRPr="00ED1C45" w:rsidRDefault="00ED1C45" w:rsidP="00ED1C45">
            <w:pPr>
              <w:spacing w:before="240"/>
            </w:pPr>
            <w:r w:rsidRPr="00ED1C45">
              <w:t>0.05</w:t>
            </w:r>
          </w:p>
        </w:tc>
        <w:tc>
          <w:tcPr>
            <w:tcW w:w="1985" w:type="dxa"/>
            <w:noWrap/>
          </w:tcPr>
          <w:p w14:paraId="5803ED50" w14:textId="77777777" w:rsidR="00ED1C45" w:rsidRPr="00ED1C45" w:rsidRDefault="00ED1C45" w:rsidP="00ED1C45">
            <w:pPr>
              <w:spacing w:before="240"/>
            </w:pPr>
            <w:r w:rsidRPr="00ED1C45">
              <w:t>0.027</w:t>
            </w:r>
            <w:r w:rsidRPr="00ED1C45">
              <w:sym w:font="Symbol" w:char="F02D"/>
            </w:r>
            <w:r w:rsidRPr="00ED1C45">
              <w:t>0.095</w:t>
            </w:r>
          </w:p>
        </w:tc>
      </w:tr>
      <w:tr w:rsidR="00ED1C45" w:rsidRPr="00ED1C45" w14:paraId="2C2B9AC1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7B908E57" w14:textId="77777777" w:rsidR="00ED1C45" w:rsidRPr="00ED1C45" w:rsidRDefault="00ED1C45" w:rsidP="00ED1C45">
            <w:pPr>
              <w:spacing w:before="240"/>
            </w:pPr>
            <w:r w:rsidRPr="00ED1C45">
              <w:t>SNA9</w:t>
            </w:r>
          </w:p>
        </w:tc>
        <w:tc>
          <w:tcPr>
            <w:tcW w:w="1985" w:type="dxa"/>
            <w:noWrap/>
          </w:tcPr>
          <w:p w14:paraId="73B19012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7DF0F51A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505" w:type="dxa"/>
            <w:noWrap/>
          </w:tcPr>
          <w:p w14:paraId="1FF7DC4F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469" w:type="dxa"/>
            <w:noWrap/>
          </w:tcPr>
          <w:p w14:paraId="02CB91E7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985" w:type="dxa"/>
            <w:noWrap/>
          </w:tcPr>
          <w:p w14:paraId="56A8FE2B" w14:textId="77777777" w:rsidR="00ED1C45" w:rsidRPr="00ED1C45" w:rsidRDefault="00ED1C45" w:rsidP="00ED1C45">
            <w:pPr>
              <w:spacing w:before="240"/>
            </w:pPr>
            <w:r w:rsidRPr="00ED1C45">
              <w:t>0.129</w:t>
            </w:r>
            <w:r w:rsidRPr="00ED1C45">
              <w:sym w:font="Symbol" w:char="F02D"/>
            </w:r>
            <w:r w:rsidRPr="00ED1C45">
              <w:t>0.355</w:t>
            </w:r>
          </w:p>
        </w:tc>
      </w:tr>
      <w:tr w:rsidR="00ED1C45" w:rsidRPr="00ED1C45" w14:paraId="0754EF58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1FDCB482" w14:textId="77777777" w:rsidR="00ED1C45" w:rsidRPr="00ED1C45" w:rsidRDefault="00ED1C45" w:rsidP="00ED1C45">
            <w:pPr>
              <w:spacing w:before="240"/>
            </w:pPr>
            <w:r w:rsidRPr="00ED1C45">
              <w:t>SNA10</w:t>
            </w:r>
          </w:p>
        </w:tc>
        <w:tc>
          <w:tcPr>
            <w:tcW w:w="1985" w:type="dxa"/>
            <w:noWrap/>
          </w:tcPr>
          <w:p w14:paraId="7105A342" w14:textId="77777777" w:rsidR="00ED1C45" w:rsidRPr="00ED1C45" w:rsidRDefault="00ED1C45" w:rsidP="00ED1C45">
            <w:pPr>
              <w:spacing w:before="240"/>
            </w:pPr>
            <w:r w:rsidRPr="00ED1C45">
              <w:t>0.901</w:t>
            </w:r>
          </w:p>
        </w:tc>
        <w:tc>
          <w:tcPr>
            <w:tcW w:w="1845" w:type="dxa"/>
            <w:noWrap/>
          </w:tcPr>
          <w:p w14:paraId="0055187C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505" w:type="dxa"/>
            <w:noWrap/>
          </w:tcPr>
          <w:p w14:paraId="5B990A1D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469" w:type="dxa"/>
            <w:noWrap/>
          </w:tcPr>
          <w:p w14:paraId="1925D5CD" w14:textId="77777777" w:rsidR="00ED1C45" w:rsidRPr="00ED1C45" w:rsidRDefault="00ED1C45" w:rsidP="00ED1C45">
            <w:pPr>
              <w:spacing w:before="240"/>
            </w:pPr>
            <w:r w:rsidRPr="00ED1C45">
              <w:t>0.22</w:t>
            </w:r>
          </w:p>
        </w:tc>
        <w:tc>
          <w:tcPr>
            <w:tcW w:w="1985" w:type="dxa"/>
            <w:noWrap/>
          </w:tcPr>
          <w:p w14:paraId="5B87E479" w14:textId="77777777" w:rsidR="00ED1C45" w:rsidRPr="00ED1C45" w:rsidRDefault="00ED1C45" w:rsidP="00ED1C45">
            <w:pPr>
              <w:spacing w:before="240"/>
            </w:pPr>
            <w:r w:rsidRPr="00ED1C45">
              <w:t>0.009</w:t>
            </w:r>
            <w:r w:rsidRPr="00ED1C45">
              <w:sym w:font="Symbol" w:char="F02D"/>
            </w:r>
            <w:r w:rsidRPr="00ED1C45">
              <w:t>0.167</w:t>
            </w:r>
          </w:p>
        </w:tc>
      </w:tr>
      <w:tr w:rsidR="00ED1C45" w:rsidRPr="00ED1C45" w14:paraId="22CC8DC5" w14:textId="77777777" w:rsidTr="00B92258">
        <w:trPr>
          <w:trHeight w:val="280"/>
          <w:jc w:val="center"/>
        </w:trPr>
        <w:tc>
          <w:tcPr>
            <w:tcW w:w="1135" w:type="dxa"/>
            <w:noWrap/>
          </w:tcPr>
          <w:p w14:paraId="606EC055" w14:textId="77777777" w:rsidR="00ED1C45" w:rsidRPr="00ED1C45" w:rsidRDefault="00ED1C45" w:rsidP="00ED1C45">
            <w:pPr>
              <w:spacing w:before="240"/>
            </w:pPr>
            <w:r w:rsidRPr="00ED1C45">
              <w:t>SNA11</w:t>
            </w:r>
          </w:p>
        </w:tc>
        <w:tc>
          <w:tcPr>
            <w:tcW w:w="1985" w:type="dxa"/>
            <w:noWrap/>
          </w:tcPr>
          <w:p w14:paraId="13D57405" w14:textId="77777777" w:rsidR="00ED1C45" w:rsidRPr="00ED1C45" w:rsidRDefault="00ED1C45" w:rsidP="00ED1C45">
            <w:pPr>
              <w:spacing w:before="240"/>
            </w:pPr>
            <w:r w:rsidRPr="00ED1C45">
              <w:t>0.898</w:t>
            </w:r>
          </w:p>
        </w:tc>
        <w:tc>
          <w:tcPr>
            <w:tcW w:w="1845" w:type="dxa"/>
            <w:noWrap/>
          </w:tcPr>
          <w:p w14:paraId="7ED08FF2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505" w:type="dxa"/>
            <w:noWrap/>
          </w:tcPr>
          <w:p w14:paraId="222F3698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469" w:type="dxa"/>
            <w:noWrap/>
          </w:tcPr>
          <w:p w14:paraId="084E2C7B" w14:textId="77777777" w:rsidR="00ED1C45" w:rsidRPr="00ED1C45" w:rsidRDefault="00ED1C45" w:rsidP="00ED1C45">
            <w:pPr>
              <w:spacing w:before="240"/>
            </w:pPr>
            <w:r w:rsidRPr="00ED1C45">
              <w:t>0.49</w:t>
            </w:r>
          </w:p>
        </w:tc>
        <w:tc>
          <w:tcPr>
            <w:tcW w:w="1985" w:type="dxa"/>
            <w:noWrap/>
          </w:tcPr>
          <w:p w14:paraId="3A0D1432" w14:textId="77777777" w:rsidR="00ED1C45" w:rsidRPr="00ED1C45" w:rsidRDefault="00ED1C45" w:rsidP="00ED1C45">
            <w:pPr>
              <w:spacing w:before="240"/>
            </w:pPr>
            <w:r w:rsidRPr="00ED1C45">
              <w:t>0.063</w:t>
            </w:r>
            <w:r w:rsidRPr="00ED1C45">
              <w:sym w:font="Symbol" w:char="F02D"/>
            </w:r>
            <w:r w:rsidRPr="00ED1C45">
              <w:t>0.418</w:t>
            </w:r>
          </w:p>
        </w:tc>
      </w:tr>
    </w:tbl>
    <w:p w14:paraId="1C677C9C" w14:textId="37452E64" w:rsidR="00ED1C45" w:rsidRDefault="00ED1C45" w:rsidP="00ED1C45">
      <w:pPr>
        <w:spacing w:before="240"/>
      </w:pPr>
    </w:p>
    <w:p w14:paraId="74118DE3" w14:textId="607D3C51" w:rsidR="00ED1C45" w:rsidRDefault="00ED1C45" w:rsidP="00ED1C45">
      <w:pPr>
        <w:spacing w:before="240"/>
      </w:pPr>
    </w:p>
    <w:p w14:paraId="3F7FDD32" w14:textId="2755A4FA" w:rsidR="00ED1C45" w:rsidRDefault="00ED1C45" w:rsidP="00ED1C45">
      <w:pPr>
        <w:spacing w:before="240"/>
      </w:pPr>
    </w:p>
    <w:p w14:paraId="1BA6CE2F" w14:textId="69409FDD" w:rsidR="00ED1C45" w:rsidRDefault="00ED1C45" w:rsidP="00ED1C45">
      <w:pPr>
        <w:spacing w:before="240"/>
      </w:pPr>
    </w:p>
    <w:p w14:paraId="6F41C35D" w14:textId="48F0BE12" w:rsidR="00ED1C45" w:rsidRDefault="00ED1C45" w:rsidP="00ED1C45">
      <w:pPr>
        <w:spacing w:before="240"/>
      </w:pPr>
    </w:p>
    <w:p w14:paraId="56B898F9" w14:textId="02D15989" w:rsidR="00ED1C45" w:rsidRDefault="00ED1C45" w:rsidP="00ED1C45">
      <w:pPr>
        <w:spacing w:before="240"/>
      </w:pPr>
    </w:p>
    <w:p w14:paraId="34647E6A" w14:textId="77777777" w:rsidR="00ED1C45" w:rsidRPr="00ED1C45" w:rsidRDefault="00ED1C45" w:rsidP="00ED1C45">
      <w:pPr>
        <w:spacing w:before="240"/>
      </w:pPr>
    </w:p>
    <w:p w14:paraId="53697A24" w14:textId="4B73DF2A" w:rsidR="00ED1C45" w:rsidRPr="00ED1C45" w:rsidRDefault="00ED1C45" w:rsidP="00ED1C45">
      <w:pPr>
        <w:spacing w:before="240"/>
        <w:jc w:val="center"/>
      </w:pPr>
      <w:r w:rsidRPr="00ED1C45">
        <w:lastRenderedPageBreak/>
        <w:t>Table 4. Items and parameters estimations</w:t>
      </w:r>
    </w:p>
    <w:tbl>
      <w:tblPr>
        <w:tblStyle w:val="aff5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1559"/>
        <w:gridCol w:w="142"/>
        <w:gridCol w:w="1701"/>
        <w:gridCol w:w="1418"/>
        <w:gridCol w:w="1559"/>
        <w:gridCol w:w="1417"/>
      </w:tblGrid>
      <w:tr w:rsidR="00ED1C45" w:rsidRPr="00ED1C45" w14:paraId="3B86C91C" w14:textId="77777777" w:rsidTr="00B92258">
        <w:trPr>
          <w:trHeight w:val="2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07F8635" w14:textId="77777777" w:rsidR="00ED1C45" w:rsidRPr="00ED1C45" w:rsidRDefault="00ED1C45" w:rsidP="00ED1C45">
            <w:pPr>
              <w:spacing w:before="240"/>
            </w:pPr>
            <w:r w:rsidRPr="00ED1C45">
              <w:t>Item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74C4B8A" w14:textId="77777777" w:rsidR="00ED1C45" w:rsidRPr="00ED1C45" w:rsidRDefault="00ED1C45" w:rsidP="00ED1C45">
            <w:pPr>
              <w:spacing w:before="240"/>
            </w:pPr>
            <w:r w:rsidRPr="00ED1C45">
              <w:t>Discriminative powder index A</w:t>
            </w:r>
            <w:r w:rsidRPr="00ED1C45">
              <w:rPr>
                <w:rFonts w:hint="eastAsia"/>
              </w:rPr>
              <w:t>（</w:t>
            </w:r>
            <w:r w:rsidRPr="00ED1C45">
              <w:t>S.E.</w:t>
            </w:r>
            <w:r w:rsidRPr="00ED1C45">
              <w:rPr>
                <w:rFonts w:hint="eastAsia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4FAAE06" w14:textId="77777777" w:rsidR="00ED1C45" w:rsidRPr="00ED1C45" w:rsidRDefault="00ED1C45" w:rsidP="00ED1C45">
            <w:pPr>
              <w:spacing w:before="240"/>
            </w:pPr>
            <w:r w:rsidRPr="00ED1C45">
              <w:t>B1(S.E.)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FF2DB31" w14:textId="77777777" w:rsidR="00ED1C45" w:rsidRPr="00ED1C45" w:rsidRDefault="00ED1C45" w:rsidP="00ED1C45">
            <w:pPr>
              <w:spacing w:before="240"/>
            </w:pPr>
            <w:r w:rsidRPr="00ED1C45">
              <w:t>B2(S.E.)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2CFDDC9" w14:textId="77777777" w:rsidR="00ED1C45" w:rsidRPr="00ED1C45" w:rsidRDefault="00ED1C45" w:rsidP="00ED1C45">
            <w:pPr>
              <w:spacing w:before="240"/>
            </w:pPr>
            <w:r w:rsidRPr="00ED1C45">
              <w:t>B3(S.E.)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B7C52F2" w14:textId="77777777" w:rsidR="00ED1C45" w:rsidRPr="00ED1C45" w:rsidRDefault="00ED1C45" w:rsidP="00ED1C45">
            <w:pPr>
              <w:spacing w:before="240"/>
            </w:pPr>
            <w:r w:rsidRPr="00ED1C45">
              <w:t>B4(S.E.)</w:t>
            </w:r>
          </w:p>
        </w:tc>
      </w:tr>
      <w:tr w:rsidR="00ED1C45" w:rsidRPr="00ED1C45" w14:paraId="3AFA79B0" w14:textId="77777777" w:rsidTr="00B92258">
        <w:trPr>
          <w:trHeight w:val="280"/>
        </w:trPr>
        <w:tc>
          <w:tcPr>
            <w:tcW w:w="709" w:type="dxa"/>
            <w:tcBorders>
              <w:top w:val="single" w:sz="4" w:space="0" w:color="auto"/>
            </w:tcBorders>
            <w:noWrap/>
          </w:tcPr>
          <w:p w14:paraId="3CDDFDAE" w14:textId="77777777" w:rsidR="00ED1C45" w:rsidRPr="00ED1C45" w:rsidRDefault="00ED1C45" w:rsidP="00ED1C45">
            <w:pPr>
              <w:spacing w:before="240"/>
            </w:pPr>
            <w:r w:rsidRPr="00ED1C45">
              <w:t>GPH1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2B59D321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noWrap/>
          </w:tcPr>
          <w:p w14:paraId="30056771" w14:textId="77777777" w:rsidR="00ED1C45" w:rsidRPr="00ED1C45" w:rsidRDefault="00ED1C45" w:rsidP="00ED1C45">
            <w:pPr>
              <w:spacing w:before="240"/>
            </w:pPr>
            <w:r w:rsidRPr="00ED1C45">
              <w:t>-1.77 (0.27)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5A5E1458" w14:textId="77777777" w:rsidR="00ED1C45" w:rsidRPr="00ED1C45" w:rsidRDefault="00ED1C45" w:rsidP="00ED1C45">
            <w:pPr>
              <w:spacing w:before="240"/>
            </w:pPr>
            <w:r w:rsidRPr="00ED1C45">
              <w:t>-0.52 (0.18)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663F59F2" w14:textId="77777777" w:rsidR="00ED1C45" w:rsidRPr="00ED1C45" w:rsidRDefault="00ED1C45" w:rsidP="00ED1C45">
            <w:pPr>
              <w:spacing w:before="240"/>
            </w:pPr>
            <w:r w:rsidRPr="00ED1C45">
              <w:t>1.00 (0.21)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276A7AEC" w14:textId="77777777" w:rsidR="00ED1C45" w:rsidRPr="00ED1C45" w:rsidRDefault="00ED1C45" w:rsidP="00ED1C45">
            <w:pPr>
              <w:spacing w:before="240"/>
            </w:pPr>
            <w:r w:rsidRPr="00ED1C45">
              <w:t>2.75 (0.46)</w:t>
            </w:r>
          </w:p>
        </w:tc>
      </w:tr>
      <w:tr w:rsidR="00ED1C45" w:rsidRPr="00ED1C45" w14:paraId="2C769FC5" w14:textId="77777777" w:rsidTr="00B92258">
        <w:trPr>
          <w:trHeight w:val="280"/>
        </w:trPr>
        <w:tc>
          <w:tcPr>
            <w:tcW w:w="709" w:type="dxa"/>
            <w:noWrap/>
          </w:tcPr>
          <w:p w14:paraId="361B397E" w14:textId="77777777" w:rsidR="00ED1C45" w:rsidRPr="00ED1C45" w:rsidRDefault="00ED1C45" w:rsidP="00ED1C45">
            <w:pPr>
              <w:spacing w:before="240"/>
            </w:pPr>
            <w:r w:rsidRPr="00ED1C45">
              <w:t>GPH2</w:t>
            </w:r>
          </w:p>
        </w:tc>
        <w:tc>
          <w:tcPr>
            <w:tcW w:w="1559" w:type="dxa"/>
            <w:noWrap/>
          </w:tcPr>
          <w:p w14:paraId="4D796779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4583587C" w14:textId="77777777" w:rsidR="00ED1C45" w:rsidRPr="00ED1C45" w:rsidRDefault="00ED1C45" w:rsidP="00ED1C45">
            <w:pPr>
              <w:spacing w:before="240"/>
            </w:pPr>
            <w:r w:rsidRPr="00ED1C45">
              <w:t>-2.71 (0.46)</w:t>
            </w:r>
          </w:p>
        </w:tc>
        <w:tc>
          <w:tcPr>
            <w:tcW w:w="1418" w:type="dxa"/>
            <w:noWrap/>
          </w:tcPr>
          <w:p w14:paraId="5AE66A7B" w14:textId="77777777" w:rsidR="00ED1C45" w:rsidRPr="00ED1C45" w:rsidRDefault="00ED1C45" w:rsidP="00ED1C45">
            <w:pPr>
              <w:spacing w:before="240"/>
            </w:pPr>
            <w:r w:rsidRPr="00ED1C45">
              <w:t>-0.86 (0.18)</w:t>
            </w:r>
          </w:p>
        </w:tc>
        <w:tc>
          <w:tcPr>
            <w:tcW w:w="1559" w:type="dxa"/>
            <w:noWrap/>
          </w:tcPr>
          <w:p w14:paraId="548FDDEE" w14:textId="77777777" w:rsidR="00ED1C45" w:rsidRPr="00ED1C45" w:rsidRDefault="00ED1C45" w:rsidP="00ED1C45">
            <w:pPr>
              <w:spacing w:before="240"/>
            </w:pPr>
            <w:r w:rsidRPr="00ED1C45">
              <w:t>0.83 (0.22)</w:t>
            </w:r>
          </w:p>
        </w:tc>
        <w:tc>
          <w:tcPr>
            <w:tcW w:w="1417" w:type="dxa"/>
            <w:noWrap/>
          </w:tcPr>
          <w:p w14:paraId="2E41C6DC" w14:textId="77777777" w:rsidR="00ED1C45" w:rsidRPr="00ED1C45" w:rsidRDefault="00ED1C45" w:rsidP="00ED1C45">
            <w:pPr>
              <w:spacing w:before="240"/>
            </w:pPr>
            <w:r w:rsidRPr="00ED1C45">
              <w:t>2.76 (0.44)</w:t>
            </w:r>
          </w:p>
        </w:tc>
      </w:tr>
      <w:tr w:rsidR="00ED1C45" w:rsidRPr="00ED1C45" w14:paraId="0E35A73D" w14:textId="77777777" w:rsidTr="00B92258">
        <w:trPr>
          <w:trHeight w:val="280"/>
        </w:trPr>
        <w:tc>
          <w:tcPr>
            <w:tcW w:w="709" w:type="dxa"/>
            <w:noWrap/>
          </w:tcPr>
          <w:p w14:paraId="5DDC04BB" w14:textId="77777777" w:rsidR="00ED1C45" w:rsidRPr="00ED1C45" w:rsidRDefault="00ED1C45" w:rsidP="00ED1C45">
            <w:pPr>
              <w:spacing w:before="240"/>
            </w:pPr>
            <w:r w:rsidRPr="00ED1C45">
              <w:t>GPH3</w:t>
            </w:r>
          </w:p>
        </w:tc>
        <w:tc>
          <w:tcPr>
            <w:tcW w:w="1559" w:type="dxa"/>
            <w:noWrap/>
          </w:tcPr>
          <w:p w14:paraId="5CAE74AA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2BBE8BD4" w14:textId="77777777" w:rsidR="00ED1C45" w:rsidRPr="00ED1C45" w:rsidRDefault="00ED1C45" w:rsidP="00ED1C45">
            <w:pPr>
              <w:spacing w:before="240"/>
            </w:pPr>
            <w:r w:rsidRPr="00ED1C45">
              <w:t>-1.80 (0.30)</w:t>
            </w:r>
          </w:p>
        </w:tc>
        <w:tc>
          <w:tcPr>
            <w:tcW w:w="1418" w:type="dxa"/>
            <w:noWrap/>
          </w:tcPr>
          <w:p w14:paraId="48071756" w14:textId="77777777" w:rsidR="00ED1C45" w:rsidRPr="00ED1C45" w:rsidRDefault="00ED1C45" w:rsidP="00ED1C45">
            <w:pPr>
              <w:spacing w:before="240"/>
            </w:pPr>
            <w:r w:rsidRPr="00ED1C45">
              <w:t>-0.76 (0.17)</w:t>
            </w:r>
          </w:p>
        </w:tc>
        <w:tc>
          <w:tcPr>
            <w:tcW w:w="1559" w:type="dxa"/>
            <w:noWrap/>
          </w:tcPr>
          <w:p w14:paraId="5317177B" w14:textId="77777777" w:rsidR="00ED1C45" w:rsidRPr="00ED1C45" w:rsidRDefault="00ED1C45" w:rsidP="00ED1C45">
            <w:pPr>
              <w:spacing w:before="240"/>
            </w:pPr>
            <w:r w:rsidRPr="00ED1C45">
              <w:t>0.56 (0.16)</w:t>
            </w:r>
          </w:p>
        </w:tc>
        <w:tc>
          <w:tcPr>
            <w:tcW w:w="1417" w:type="dxa"/>
            <w:noWrap/>
          </w:tcPr>
          <w:p w14:paraId="37ECB056" w14:textId="77777777" w:rsidR="00ED1C45" w:rsidRPr="00ED1C45" w:rsidRDefault="00ED1C45" w:rsidP="00ED1C45">
            <w:pPr>
              <w:spacing w:before="240"/>
            </w:pPr>
            <w:r w:rsidRPr="00ED1C45">
              <w:t>1.28 (0.21)</w:t>
            </w:r>
          </w:p>
        </w:tc>
      </w:tr>
      <w:tr w:rsidR="00ED1C45" w:rsidRPr="00ED1C45" w14:paraId="1D7A2B21" w14:textId="77777777" w:rsidTr="00B92258">
        <w:trPr>
          <w:trHeight w:val="280"/>
        </w:trPr>
        <w:tc>
          <w:tcPr>
            <w:tcW w:w="709" w:type="dxa"/>
            <w:noWrap/>
          </w:tcPr>
          <w:p w14:paraId="3B5D9A64" w14:textId="77777777" w:rsidR="00ED1C45" w:rsidRPr="00ED1C45" w:rsidRDefault="00ED1C45" w:rsidP="00ED1C45">
            <w:pPr>
              <w:spacing w:before="240"/>
            </w:pPr>
            <w:r w:rsidRPr="00ED1C45">
              <w:t>GPH4</w:t>
            </w:r>
          </w:p>
        </w:tc>
        <w:tc>
          <w:tcPr>
            <w:tcW w:w="1559" w:type="dxa"/>
            <w:noWrap/>
          </w:tcPr>
          <w:p w14:paraId="10F8AFE5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2F809532" w14:textId="77777777" w:rsidR="00ED1C45" w:rsidRPr="00ED1C45" w:rsidRDefault="00ED1C45" w:rsidP="00ED1C45">
            <w:pPr>
              <w:spacing w:before="240"/>
            </w:pPr>
            <w:r w:rsidRPr="00ED1C45">
              <w:t>-3.24 (0.69)</w:t>
            </w:r>
          </w:p>
        </w:tc>
        <w:tc>
          <w:tcPr>
            <w:tcW w:w="1418" w:type="dxa"/>
            <w:noWrap/>
          </w:tcPr>
          <w:p w14:paraId="72E8710F" w14:textId="77777777" w:rsidR="00ED1C45" w:rsidRPr="00ED1C45" w:rsidRDefault="00ED1C45" w:rsidP="00ED1C45">
            <w:pPr>
              <w:spacing w:before="240"/>
            </w:pPr>
            <w:r w:rsidRPr="00ED1C45">
              <w:t>-2.06 (0.32)</w:t>
            </w:r>
          </w:p>
        </w:tc>
        <w:tc>
          <w:tcPr>
            <w:tcW w:w="1559" w:type="dxa"/>
            <w:noWrap/>
          </w:tcPr>
          <w:p w14:paraId="5A463ABE" w14:textId="77777777" w:rsidR="00ED1C45" w:rsidRPr="00ED1C45" w:rsidRDefault="00ED1C45" w:rsidP="00ED1C45">
            <w:pPr>
              <w:spacing w:before="240"/>
            </w:pPr>
            <w:r w:rsidRPr="00ED1C45">
              <w:t>0.80 (0.20)</w:t>
            </w:r>
          </w:p>
        </w:tc>
        <w:tc>
          <w:tcPr>
            <w:tcW w:w="1417" w:type="dxa"/>
            <w:noWrap/>
          </w:tcPr>
          <w:p w14:paraId="5348733F" w14:textId="77777777" w:rsidR="00ED1C45" w:rsidRPr="00ED1C45" w:rsidRDefault="00ED1C45" w:rsidP="00ED1C45">
            <w:pPr>
              <w:spacing w:before="240"/>
            </w:pPr>
            <w:r w:rsidRPr="00ED1C45">
              <w:t>3.21 (0.63)</w:t>
            </w:r>
          </w:p>
        </w:tc>
      </w:tr>
      <w:tr w:rsidR="00ED1C45" w:rsidRPr="00ED1C45" w14:paraId="6EC0BED6" w14:textId="77777777" w:rsidTr="00B92258">
        <w:trPr>
          <w:trHeight w:val="280"/>
        </w:trPr>
        <w:tc>
          <w:tcPr>
            <w:tcW w:w="709" w:type="dxa"/>
            <w:noWrap/>
          </w:tcPr>
          <w:p w14:paraId="72D55266" w14:textId="77777777" w:rsidR="00ED1C45" w:rsidRPr="00ED1C45" w:rsidRDefault="00ED1C45" w:rsidP="00ED1C45">
            <w:pPr>
              <w:spacing w:before="240"/>
            </w:pPr>
            <w:r w:rsidRPr="00ED1C45">
              <w:t>GPH5</w:t>
            </w:r>
          </w:p>
        </w:tc>
        <w:tc>
          <w:tcPr>
            <w:tcW w:w="1559" w:type="dxa"/>
            <w:noWrap/>
          </w:tcPr>
          <w:p w14:paraId="7CC702D8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79C518F8" w14:textId="77777777" w:rsidR="00ED1C45" w:rsidRPr="00ED1C45" w:rsidRDefault="00ED1C45" w:rsidP="00ED1C45">
            <w:pPr>
              <w:spacing w:before="240"/>
            </w:pPr>
            <w:r w:rsidRPr="00ED1C45">
              <w:t>-2.17 (0.34)</w:t>
            </w:r>
          </w:p>
        </w:tc>
        <w:tc>
          <w:tcPr>
            <w:tcW w:w="1418" w:type="dxa"/>
            <w:noWrap/>
          </w:tcPr>
          <w:p w14:paraId="195BCFB7" w14:textId="77777777" w:rsidR="00ED1C45" w:rsidRPr="00ED1C45" w:rsidRDefault="00ED1C45" w:rsidP="00ED1C45">
            <w:pPr>
              <w:spacing w:before="240"/>
            </w:pPr>
            <w:r w:rsidRPr="00ED1C45">
              <w:t>-1.43 (0.22)</w:t>
            </w:r>
          </w:p>
        </w:tc>
        <w:tc>
          <w:tcPr>
            <w:tcW w:w="1559" w:type="dxa"/>
            <w:noWrap/>
          </w:tcPr>
          <w:p w14:paraId="723C6F6D" w14:textId="77777777" w:rsidR="00ED1C45" w:rsidRPr="00ED1C45" w:rsidRDefault="00ED1C45" w:rsidP="00ED1C45">
            <w:pPr>
              <w:spacing w:before="240"/>
            </w:pPr>
            <w:r w:rsidRPr="00ED1C45">
              <w:t>0.04 (0.17)</w:t>
            </w:r>
          </w:p>
        </w:tc>
        <w:tc>
          <w:tcPr>
            <w:tcW w:w="1417" w:type="dxa"/>
            <w:noWrap/>
          </w:tcPr>
          <w:p w14:paraId="138BA189" w14:textId="77777777" w:rsidR="00ED1C45" w:rsidRPr="00ED1C45" w:rsidRDefault="00ED1C45" w:rsidP="00ED1C45">
            <w:pPr>
              <w:spacing w:before="240"/>
            </w:pPr>
            <w:r w:rsidRPr="00ED1C45">
              <w:t>1.19 (0.23)</w:t>
            </w:r>
          </w:p>
        </w:tc>
      </w:tr>
      <w:tr w:rsidR="00ED1C45" w:rsidRPr="00ED1C45" w14:paraId="075E025D" w14:textId="77777777" w:rsidTr="00B92258">
        <w:trPr>
          <w:trHeight w:val="280"/>
        </w:trPr>
        <w:tc>
          <w:tcPr>
            <w:tcW w:w="709" w:type="dxa"/>
            <w:noWrap/>
          </w:tcPr>
          <w:p w14:paraId="73660F2D" w14:textId="77777777" w:rsidR="00ED1C45" w:rsidRPr="00ED1C45" w:rsidRDefault="00ED1C45" w:rsidP="00ED1C45">
            <w:pPr>
              <w:spacing w:before="240"/>
            </w:pPr>
            <w:r w:rsidRPr="00ED1C45">
              <w:t>GPH6</w:t>
            </w:r>
          </w:p>
        </w:tc>
        <w:tc>
          <w:tcPr>
            <w:tcW w:w="1559" w:type="dxa"/>
            <w:noWrap/>
          </w:tcPr>
          <w:p w14:paraId="2D611FDE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02105E7F" w14:textId="77777777" w:rsidR="00ED1C45" w:rsidRPr="00ED1C45" w:rsidRDefault="00ED1C45" w:rsidP="00ED1C45">
            <w:pPr>
              <w:spacing w:before="240"/>
            </w:pPr>
            <w:r w:rsidRPr="00ED1C45">
              <w:t>-3.28 (0.69)</w:t>
            </w:r>
          </w:p>
        </w:tc>
        <w:tc>
          <w:tcPr>
            <w:tcW w:w="1418" w:type="dxa"/>
            <w:noWrap/>
          </w:tcPr>
          <w:p w14:paraId="4905CF41" w14:textId="77777777" w:rsidR="00ED1C45" w:rsidRPr="00ED1C45" w:rsidRDefault="00ED1C45" w:rsidP="00ED1C45">
            <w:pPr>
              <w:spacing w:before="240"/>
            </w:pPr>
            <w:r w:rsidRPr="00ED1C45">
              <w:t>-2.40 (0.42)</w:t>
            </w:r>
          </w:p>
        </w:tc>
        <w:tc>
          <w:tcPr>
            <w:tcW w:w="1559" w:type="dxa"/>
            <w:noWrap/>
          </w:tcPr>
          <w:p w14:paraId="7EECD564" w14:textId="77777777" w:rsidR="00ED1C45" w:rsidRPr="00ED1C45" w:rsidRDefault="00ED1C45" w:rsidP="00ED1C45">
            <w:pPr>
              <w:spacing w:before="240"/>
            </w:pPr>
            <w:r w:rsidRPr="00ED1C45">
              <w:t>-1.15 (0.22)</w:t>
            </w:r>
          </w:p>
        </w:tc>
        <w:tc>
          <w:tcPr>
            <w:tcW w:w="1417" w:type="dxa"/>
            <w:noWrap/>
          </w:tcPr>
          <w:p w14:paraId="5EC359EF" w14:textId="77777777" w:rsidR="00ED1C45" w:rsidRPr="00ED1C45" w:rsidRDefault="00ED1C45" w:rsidP="00ED1C45">
            <w:pPr>
              <w:spacing w:before="240"/>
            </w:pPr>
            <w:r w:rsidRPr="00ED1C45">
              <w:t>-0.13 (0.18)</w:t>
            </w:r>
          </w:p>
        </w:tc>
      </w:tr>
      <w:tr w:rsidR="00ED1C45" w:rsidRPr="00ED1C45" w14:paraId="13BFED96" w14:textId="77777777" w:rsidTr="00B92258">
        <w:trPr>
          <w:trHeight w:val="280"/>
        </w:trPr>
        <w:tc>
          <w:tcPr>
            <w:tcW w:w="709" w:type="dxa"/>
            <w:noWrap/>
          </w:tcPr>
          <w:p w14:paraId="3C8D69C6" w14:textId="77777777" w:rsidR="00ED1C45" w:rsidRPr="00ED1C45" w:rsidRDefault="00ED1C45" w:rsidP="00ED1C45">
            <w:pPr>
              <w:spacing w:before="240"/>
            </w:pPr>
            <w:r w:rsidRPr="00ED1C45">
              <w:t>GPH7</w:t>
            </w:r>
          </w:p>
        </w:tc>
        <w:tc>
          <w:tcPr>
            <w:tcW w:w="1559" w:type="dxa"/>
            <w:noWrap/>
          </w:tcPr>
          <w:p w14:paraId="181FAF6B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12995139" w14:textId="77777777" w:rsidR="00ED1C45" w:rsidRPr="00ED1C45" w:rsidRDefault="00ED1C45" w:rsidP="00ED1C45">
            <w:pPr>
              <w:spacing w:before="240"/>
            </w:pPr>
            <w:r w:rsidRPr="00ED1C45">
              <w:t>-2.94 (0.53)</w:t>
            </w:r>
          </w:p>
        </w:tc>
        <w:tc>
          <w:tcPr>
            <w:tcW w:w="1418" w:type="dxa"/>
            <w:noWrap/>
          </w:tcPr>
          <w:p w14:paraId="1ECDB7C6" w14:textId="77777777" w:rsidR="00ED1C45" w:rsidRPr="00ED1C45" w:rsidRDefault="00ED1C45" w:rsidP="00ED1C45">
            <w:pPr>
              <w:spacing w:before="240"/>
            </w:pPr>
            <w:r w:rsidRPr="00ED1C45">
              <w:t>-1.91 (0.29)</w:t>
            </w:r>
          </w:p>
        </w:tc>
        <w:tc>
          <w:tcPr>
            <w:tcW w:w="1559" w:type="dxa"/>
            <w:noWrap/>
          </w:tcPr>
          <w:p w14:paraId="550FE605" w14:textId="77777777" w:rsidR="00ED1C45" w:rsidRPr="00ED1C45" w:rsidRDefault="00ED1C45" w:rsidP="00ED1C45">
            <w:pPr>
              <w:spacing w:before="240"/>
            </w:pPr>
            <w:r w:rsidRPr="00ED1C45">
              <w:t>-1.10 (0.21)</w:t>
            </w:r>
          </w:p>
        </w:tc>
        <w:tc>
          <w:tcPr>
            <w:tcW w:w="1417" w:type="dxa"/>
            <w:noWrap/>
          </w:tcPr>
          <w:p w14:paraId="5DF82568" w14:textId="77777777" w:rsidR="00ED1C45" w:rsidRPr="00ED1C45" w:rsidRDefault="00ED1C45" w:rsidP="00ED1C45">
            <w:pPr>
              <w:spacing w:before="240"/>
            </w:pPr>
            <w:r w:rsidRPr="00ED1C45">
              <w:t>-0.48 (0.18)</w:t>
            </w:r>
          </w:p>
        </w:tc>
      </w:tr>
      <w:tr w:rsidR="00ED1C45" w:rsidRPr="00ED1C45" w14:paraId="2F168726" w14:textId="77777777" w:rsidTr="00B92258">
        <w:trPr>
          <w:trHeight w:val="280"/>
        </w:trPr>
        <w:tc>
          <w:tcPr>
            <w:tcW w:w="709" w:type="dxa"/>
            <w:noWrap/>
          </w:tcPr>
          <w:p w14:paraId="450A4F0F" w14:textId="77777777" w:rsidR="00ED1C45" w:rsidRPr="00ED1C45" w:rsidRDefault="00ED1C45" w:rsidP="00ED1C45">
            <w:pPr>
              <w:spacing w:before="240"/>
            </w:pPr>
            <w:r w:rsidRPr="00ED1C45">
              <w:t>GPH8</w:t>
            </w:r>
          </w:p>
        </w:tc>
        <w:tc>
          <w:tcPr>
            <w:tcW w:w="1559" w:type="dxa"/>
            <w:noWrap/>
          </w:tcPr>
          <w:p w14:paraId="3787DBCD" w14:textId="77777777" w:rsidR="00ED1C45" w:rsidRPr="00ED1C45" w:rsidRDefault="00ED1C45" w:rsidP="00ED1C45">
            <w:pPr>
              <w:spacing w:before="240"/>
            </w:pPr>
            <w:r w:rsidRPr="00ED1C45">
              <w:t>1.68 (0.08)</w:t>
            </w:r>
          </w:p>
        </w:tc>
        <w:tc>
          <w:tcPr>
            <w:tcW w:w="1843" w:type="dxa"/>
            <w:gridSpan w:val="2"/>
            <w:noWrap/>
          </w:tcPr>
          <w:p w14:paraId="720809C8" w14:textId="77777777" w:rsidR="00ED1C45" w:rsidRPr="00ED1C45" w:rsidRDefault="00ED1C45" w:rsidP="00ED1C45">
            <w:pPr>
              <w:spacing w:before="240"/>
            </w:pPr>
            <w:r w:rsidRPr="00ED1C45">
              <w:t>-6.34 (1.41)</w:t>
            </w:r>
          </w:p>
        </w:tc>
        <w:tc>
          <w:tcPr>
            <w:tcW w:w="1418" w:type="dxa"/>
            <w:noWrap/>
          </w:tcPr>
          <w:p w14:paraId="396C3458" w14:textId="77777777" w:rsidR="00ED1C45" w:rsidRPr="00ED1C45" w:rsidRDefault="00ED1C45" w:rsidP="00ED1C45">
            <w:pPr>
              <w:spacing w:before="240"/>
            </w:pPr>
            <w:r w:rsidRPr="00ED1C45">
              <w:t>-2.93 (0.96)</w:t>
            </w:r>
          </w:p>
        </w:tc>
        <w:tc>
          <w:tcPr>
            <w:tcW w:w="1559" w:type="dxa"/>
            <w:noWrap/>
          </w:tcPr>
          <w:p w14:paraId="0720E306" w14:textId="77777777" w:rsidR="00ED1C45" w:rsidRPr="00ED1C45" w:rsidRDefault="00ED1C45" w:rsidP="00ED1C45">
            <w:pPr>
              <w:spacing w:before="240"/>
            </w:pPr>
            <w:r w:rsidRPr="00ED1C45">
              <w:t>0.58 (0.18)</w:t>
            </w:r>
          </w:p>
        </w:tc>
        <w:tc>
          <w:tcPr>
            <w:tcW w:w="1417" w:type="dxa"/>
            <w:noWrap/>
          </w:tcPr>
          <w:p w14:paraId="13B2027F" w14:textId="77777777" w:rsidR="00ED1C45" w:rsidRPr="00ED1C45" w:rsidRDefault="00ED1C45" w:rsidP="00ED1C45">
            <w:pPr>
              <w:spacing w:before="240"/>
            </w:pPr>
            <w:r w:rsidRPr="00ED1C45">
              <w:t>3.20 (0.63)</w:t>
            </w:r>
          </w:p>
        </w:tc>
      </w:tr>
      <w:tr w:rsidR="00ED1C45" w:rsidRPr="00ED1C45" w14:paraId="541E64B9" w14:textId="77777777" w:rsidTr="00B92258">
        <w:trPr>
          <w:trHeight w:val="280"/>
        </w:trPr>
        <w:tc>
          <w:tcPr>
            <w:tcW w:w="709" w:type="dxa"/>
            <w:noWrap/>
          </w:tcPr>
          <w:p w14:paraId="0E4B7B73" w14:textId="77777777" w:rsidR="00ED1C45" w:rsidRPr="00ED1C45" w:rsidRDefault="00ED1C45" w:rsidP="00ED1C45">
            <w:pPr>
              <w:spacing w:before="240"/>
            </w:pPr>
            <w:r w:rsidRPr="00ED1C45">
              <w:t>GPS1</w:t>
            </w:r>
          </w:p>
        </w:tc>
        <w:tc>
          <w:tcPr>
            <w:tcW w:w="1559" w:type="dxa"/>
            <w:noWrap/>
          </w:tcPr>
          <w:p w14:paraId="00CB9890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1DA87F1E" w14:textId="77777777" w:rsidR="00ED1C45" w:rsidRPr="00ED1C45" w:rsidRDefault="00ED1C45" w:rsidP="00ED1C45">
            <w:pPr>
              <w:spacing w:before="240"/>
            </w:pPr>
            <w:r w:rsidRPr="00ED1C45">
              <w:t>-3.06 (0.54)</w:t>
            </w:r>
          </w:p>
        </w:tc>
        <w:tc>
          <w:tcPr>
            <w:tcW w:w="1418" w:type="dxa"/>
            <w:noWrap/>
          </w:tcPr>
          <w:p w14:paraId="64215B38" w14:textId="77777777" w:rsidR="00ED1C45" w:rsidRPr="00ED1C45" w:rsidRDefault="00ED1C45" w:rsidP="00ED1C45">
            <w:pPr>
              <w:spacing w:before="240"/>
            </w:pPr>
            <w:r w:rsidRPr="00ED1C45">
              <w:t>-1.26 (0.23)</w:t>
            </w:r>
          </w:p>
        </w:tc>
        <w:tc>
          <w:tcPr>
            <w:tcW w:w="1559" w:type="dxa"/>
            <w:noWrap/>
          </w:tcPr>
          <w:p w14:paraId="6EB556F5" w14:textId="77777777" w:rsidR="00ED1C45" w:rsidRPr="00ED1C45" w:rsidRDefault="00ED1C45" w:rsidP="00ED1C45">
            <w:pPr>
              <w:spacing w:before="240"/>
            </w:pPr>
            <w:r w:rsidRPr="00ED1C45">
              <w:t>-0.17 (0.20)</w:t>
            </w:r>
          </w:p>
        </w:tc>
        <w:tc>
          <w:tcPr>
            <w:tcW w:w="1417" w:type="dxa"/>
            <w:noWrap/>
          </w:tcPr>
          <w:p w14:paraId="3DD5F4D5" w14:textId="77777777" w:rsidR="00ED1C45" w:rsidRPr="00ED1C45" w:rsidRDefault="00ED1C45" w:rsidP="00ED1C45">
            <w:pPr>
              <w:spacing w:before="240"/>
            </w:pPr>
            <w:r w:rsidRPr="00ED1C45">
              <w:t>1.10 (0.24)</w:t>
            </w:r>
          </w:p>
        </w:tc>
      </w:tr>
      <w:tr w:rsidR="00ED1C45" w:rsidRPr="00ED1C45" w14:paraId="1F404F5B" w14:textId="77777777" w:rsidTr="00B92258">
        <w:trPr>
          <w:trHeight w:val="280"/>
        </w:trPr>
        <w:tc>
          <w:tcPr>
            <w:tcW w:w="709" w:type="dxa"/>
            <w:noWrap/>
          </w:tcPr>
          <w:p w14:paraId="2D0AE2C7" w14:textId="77777777" w:rsidR="00ED1C45" w:rsidRPr="00ED1C45" w:rsidRDefault="00ED1C45" w:rsidP="00ED1C45">
            <w:pPr>
              <w:spacing w:before="240"/>
            </w:pPr>
            <w:r w:rsidRPr="00ED1C45">
              <w:t>GPS2</w:t>
            </w:r>
          </w:p>
        </w:tc>
        <w:tc>
          <w:tcPr>
            <w:tcW w:w="1559" w:type="dxa"/>
            <w:noWrap/>
          </w:tcPr>
          <w:p w14:paraId="15AAB068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503E3D87" w14:textId="77777777" w:rsidR="00ED1C45" w:rsidRPr="00ED1C45" w:rsidRDefault="00ED1C45" w:rsidP="00ED1C45">
            <w:pPr>
              <w:spacing w:before="240"/>
            </w:pPr>
            <w:r w:rsidRPr="00ED1C45">
              <w:t>-1.82 (0.30)</w:t>
            </w:r>
          </w:p>
        </w:tc>
        <w:tc>
          <w:tcPr>
            <w:tcW w:w="1418" w:type="dxa"/>
            <w:noWrap/>
          </w:tcPr>
          <w:p w14:paraId="7ECB4346" w14:textId="77777777" w:rsidR="00ED1C45" w:rsidRPr="00ED1C45" w:rsidRDefault="00ED1C45" w:rsidP="00ED1C45">
            <w:pPr>
              <w:spacing w:before="240"/>
            </w:pPr>
            <w:r w:rsidRPr="00ED1C45">
              <w:t>-0.62 (0.21)</w:t>
            </w:r>
          </w:p>
        </w:tc>
        <w:tc>
          <w:tcPr>
            <w:tcW w:w="1559" w:type="dxa"/>
            <w:noWrap/>
          </w:tcPr>
          <w:p w14:paraId="56E0CF76" w14:textId="77777777" w:rsidR="00ED1C45" w:rsidRPr="00ED1C45" w:rsidRDefault="00ED1C45" w:rsidP="00ED1C45">
            <w:pPr>
              <w:spacing w:before="240"/>
            </w:pPr>
            <w:r w:rsidRPr="00ED1C45">
              <w:t>1.31 (0.24)</w:t>
            </w:r>
          </w:p>
        </w:tc>
        <w:tc>
          <w:tcPr>
            <w:tcW w:w="1417" w:type="dxa"/>
            <w:noWrap/>
          </w:tcPr>
          <w:p w14:paraId="0983C59A" w14:textId="77777777" w:rsidR="00ED1C45" w:rsidRPr="00ED1C45" w:rsidRDefault="00ED1C45" w:rsidP="00ED1C45">
            <w:pPr>
              <w:spacing w:before="240"/>
            </w:pPr>
            <w:r w:rsidRPr="00ED1C45">
              <w:t>3.20 (0.59)</w:t>
            </w:r>
          </w:p>
        </w:tc>
      </w:tr>
      <w:tr w:rsidR="00ED1C45" w:rsidRPr="00ED1C45" w14:paraId="45B3F598" w14:textId="77777777" w:rsidTr="00B92258">
        <w:trPr>
          <w:trHeight w:val="280"/>
        </w:trPr>
        <w:tc>
          <w:tcPr>
            <w:tcW w:w="709" w:type="dxa"/>
            <w:noWrap/>
          </w:tcPr>
          <w:p w14:paraId="0131288F" w14:textId="77777777" w:rsidR="00ED1C45" w:rsidRPr="00ED1C45" w:rsidRDefault="00ED1C45" w:rsidP="00ED1C45">
            <w:pPr>
              <w:spacing w:before="240"/>
            </w:pPr>
            <w:r w:rsidRPr="00ED1C45">
              <w:t>GPS3</w:t>
            </w:r>
          </w:p>
        </w:tc>
        <w:tc>
          <w:tcPr>
            <w:tcW w:w="1559" w:type="dxa"/>
            <w:noWrap/>
          </w:tcPr>
          <w:p w14:paraId="55EDA8E6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19756D2E" w14:textId="77777777" w:rsidR="00ED1C45" w:rsidRPr="00ED1C45" w:rsidRDefault="00ED1C45" w:rsidP="00ED1C45">
            <w:pPr>
              <w:spacing w:before="240"/>
            </w:pPr>
            <w:r w:rsidRPr="00ED1C45">
              <w:t>-6.17 (1.45)</w:t>
            </w:r>
          </w:p>
        </w:tc>
        <w:tc>
          <w:tcPr>
            <w:tcW w:w="1418" w:type="dxa"/>
            <w:noWrap/>
          </w:tcPr>
          <w:p w14:paraId="48EA32AF" w14:textId="77777777" w:rsidR="00ED1C45" w:rsidRPr="00ED1C45" w:rsidRDefault="00ED1C45" w:rsidP="00ED1C45">
            <w:pPr>
              <w:spacing w:before="240"/>
            </w:pPr>
            <w:r w:rsidRPr="00ED1C45">
              <w:t>-2.70 (1.35)</w:t>
            </w:r>
          </w:p>
        </w:tc>
        <w:tc>
          <w:tcPr>
            <w:tcW w:w="1559" w:type="dxa"/>
            <w:noWrap/>
          </w:tcPr>
          <w:p w14:paraId="5BA74D85" w14:textId="77777777" w:rsidR="00ED1C45" w:rsidRPr="00ED1C45" w:rsidRDefault="00ED1C45" w:rsidP="00ED1C45">
            <w:pPr>
              <w:spacing w:before="240"/>
            </w:pPr>
            <w:r w:rsidRPr="00ED1C45">
              <w:t>-1.28 (0.28)</w:t>
            </w:r>
          </w:p>
        </w:tc>
        <w:tc>
          <w:tcPr>
            <w:tcW w:w="1417" w:type="dxa"/>
            <w:noWrap/>
          </w:tcPr>
          <w:p w14:paraId="3C55E160" w14:textId="77777777" w:rsidR="00ED1C45" w:rsidRPr="00ED1C45" w:rsidRDefault="00ED1C45" w:rsidP="00ED1C45">
            <w:pPr>
              <w:spacing w:before="240"/>
            </w:pPr>
            <w:r w:rsidRPr="00ED1C45">
              <w:t>-0.15 (0.19)</w:t>
            </w:r>
          </w:p>
        </w:tc>
      </w:tr>
      <w:tr w:rsidR="00ED1C45" w:rsidRPr="00ED1C45" w14:paraId="25E4FBA6" w14:textId="77777777" w:rsidTr="00B92258">
        <w:trPr>
          <w:trHeight w:val="280"/>
        </w:trPr>
        <w:tc>
          <w:tcPr>
            <w:tcW w:w="709" w:type="dxa"/>
            <w:noWrap/>
          </w:tcPr>
          <w:p w14:paraId="23E19A44" w14:textId="77777777" w:rsidR="00ED1C45" w:rsidRPr="00ED1C45" w:rsidRDefault="00ED1C45" w:rsidP="00ED1C45">
            <w:pPr>
              <w:spacing w:before="240"/>
            </w:pPr>
            <w:r w:rsidRPr="00ED1C45">
              <w:t>GPS4</w:t>
            </w:r>
          </w:p>
        </w:tc>
        <w:tc>
          <w:tcPr>
            <w:tcW w:w="1559" w:type="dxa"/>
            <w:noWrap/>
          </w:tcPr>
          <w:p w14:paraId="20E7F893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7E37D905" w14:textId="77777777" w:rsidR="00ED1C45" w:rsidRPr="00ED1C45" w:rsidRDefault="00ED1C45" w:rsidP="00ED1C45">
            <w:pPr>
              <w:spacing w:before="240"/>
            </w:pPr>
            <w:r w:rsidRPr="00ED1C45">
              <w:t>-2.96 (0.51)</w:t>
            </w:r>
          </w:p>
        </w:tc>
        <w:tc>
          <w:tcPr>
            <w:tcW w:w="1418" w:type="dxa"/>
            <w:noWrap/>
          </w:tcPr>
          <w:p w14:paraId="3F8D88CE" w14:textId="77777777" w:rsidR="00ED1C45" w:rsidRPr="00ED1C45" w:rsidRDefault="00ED1C45" w:rsidP="00ED1C45">
            <w:pPr>
              <w:spacing w:before="240"/>
            </w:pPr>
            <w:r w:rsidRPr="00ED1C45">
              <w:t>-2.44 (0.40)</w:t>
            </w:r>
          </w:p>
        </w:tc>
        <w:tc>
          <w:tcPr>
            <w:tcW w:w="1559" w:type="dxa"/>
            <w:noWrap/>
          </w:tcPr>
          <w:p w14:paraId="33C62792" w14:textId="77777777" w:rsidR="00ED1C45" w:rsidRPr="00ED1C45" w:rsidRDefault="00ED1C45" w:rsidP="00ED1C45">
            <w:pPr>
              <w:spacing w:before="240"/>
            </w:pPr>
            <w:r w:rsidRPr="00ED1C45">
              <w:t>-1.32 (0.23)</w:t>
            </w:r>
          </w:p>
        </w:tc>
        <w:tc>
          <w:tcPr>
            <w:tcW w:w="1417" w:type="dxa"/>
            <w:noWrap/>
          </w:tcPr>
          <w:p w14:paraId="53E8D29F" w14:textId="77777777" w:rsidR="00ED1C45" w:rsidRPr="00ED1C45" w:rsidRDefault="00ED1C45" w:rsidP="00ED1C45">
            <w:pPr>
              <w:spacing w:before="240"/>
            </w:pPr>
            <w:r w:rsidRPr="00ED1C45">
              <w:t>-0.48 (0.18)</w:t>
            </w:r>
          </w:p>
        </w:tc>
      </w:tr>
      <w:tr w:rsidR="00ED1C45" w:rsidRPr="00ED1C45" w14:paraId="58B5E6C7" w14:textId="77777777" w:rsidTr="00B92258">
        <w:trPr>
          <w:trHeight w:val="280"/>
        </w:trPr>
        <w:tc>
          <w:tcPr>
            <w:tcW w:w="709" w:type="dxa"/>
            <w:noWrap/>
          </w:tcPr>
          <w:p w14:paraId="5C96D9A2" w14:textId="77777777" w:rsidR="00ED1C45" w:rsidRPr="00ED1C45" w:rsidRDefault="00ED1C45" w:rsidP="00ED1C45">
            <w:pPr>
              <w:spacing w:before="240"/>
            </w:pPr>
            <w:r w:rsidRPr="00ED1C45">
              <w:t>GPS5</w:t>
            </w:r>
          </w:p>
        </w:tc>
        <w:tc>
          <w:tcPr>
            <w:tcW w:w="1559" w:type="dxa"/>
            <w:noWrap/>
          </w:tcPr>
          <w:p w14:paraId="2227FCE3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731D4C8E" w14:textId="77777777" w:rsidR="00ED1C45" w:rsidRPr="00ED1C45" w:rsidRDefault="00ED1C45" w:rsidP="00ED1C45">
            <w:pPr>
              <w:spacing w:before="240"/>
            </w:pPr>
            <w:r w:rsidRPr="00ED1C45">
              <w:t>-2.18 (0.34)</w:t>
            </w:r>
          </w:p>
        </w:tc>
        <w:tc>
          <w:tcPr>
            <w:tcW w:w="1418" w:type="dxa"/>
            <w:noWrap/>
          </w:tcPr>
          <w:p w14:paraId="460ED75A" w14:textId="77777777" w:rsidR="00ED1C45" w:rsidRPr="00ED1C45" w:rsidRDefault="00ED1C45" w:rsidP="00ED1C45">
            <w:pPr>
              <w:spacing w:before="240"/>
            </w:pPr>
            <w:r w:rsidRPr="00ED1C45">
              <w:t>-0.50 (0.21)</w:t>
            </w:r>
          </w:p>
        </w:tc>
        <w:tc>
          <w:tcPr>
            <w:tcW w:w="1559" w:type="dxa"/>
            <w:noWrap/>
          </w:tcPr>
          <w:p w14:paraId="42686399" w14:textId="77777777" w:rsidR="00ED1C45" w:rsidRPr="00ED1C45" w:rsidRDefault="00ED1C45" w:rsidP="00ED1C45">
            <w:pPr>
              <w:spacing w:before="240"/>
            </w:pPr>
            <w:r w:rsidRPr="00ED1C45">
              <w:t>0.83 (0.19)</w:t>
            </w:r>
          </w:p>
        </w:tc>
        <w:tc>
          <w:tcPr>
            <w:tcW w:w="1417" w:type="dxa"/>
            <w:noWrap/>
          </w:tcPr>
          <w:p w14:paraId="39C1BE7F" w14:textId="77777777" w:rsidR="00ED1C45" w:rsidRPr="00ED1C45" w:rsidRDefault="00ED1C45" w:rsidP="00ED1C45">
            <w:pPr>
              <w:spacing w:before="240"/>
            </w:pPr>
            <w:r w:rsidRPr="00ED1C45">
              <w:t>2.56 (0.44)</w:t>
            </w:r>
          </w:p>
        </w:tc>
      </w:tr>
      <w:tr w:rsidR="00ED1C45" w:rsidRPr="00ED1C45" w14:paraId="19778C26" w14:textId="77777777" w:rsidTr="00B92258">
        <w:trPr>
          <w:trHeight w:val="280"/>
        </w:trPr>
        <w:tc>
          <w:tcPr>
            <w:tcW w:w="709" w:type="dxa"/>
            <w:noWrap/>
          </w:tcPr>
          <w:p w14:paraId="5563358F" w14:textId="77777777" w:rsidR="00ED1C45" w:rsidRPr="00ED1C45" w:rsidRDefault="00ED1C45" w:rsidP="00ED1C45">
            <w:pPr>
              <w:spacing w:before="240"/>
            </w:pPr>
            <w:r w:rsidRPr="00ED1C45">
              <w:t>GPS6</w:t>
            </w:r>
          </w:p>
        </w:tc>
        <w:tc>
          <w:tcPr>
            <w:tcW w:w="1559" w:type="dxa"/>
            <w:noWrap/>
          </w:tcPr>
          <w:p w14:paraId="5A0AA3E9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653F103D" w14:textId="77777777" w:rsidR="00ED1C45" w:rsidRPr="00ED1C45" w:rsidRDefault="00ED1C45" w:rsidP="00ED1C45">
            <w:pPr>
              <w:spacing w:before="240"/>
            </w:pPr>
            <w:r w:rsidRPr="00ED1C45">
              <w:t>-2.40 (0.41)</w:t>
            </w:r>
          </w:p>
        </w:tc>
        <w:tc>
          <w:tcPr>
            <w:tcW w:w="1418" w:type="dxa"/>
            <w:noWrap/>
          </w:tcPr>
          <w:p w14:paraId="3F5ED1E5" w14:textId="77777777" w:rsidR="00ED1C45" w:rsidRPr="00ED1C45" w:rsidRDefault="00ED1C45" w:rsidP="00ED1C45">
            <w:pPr>
              <w:spacing w:before="240"/>
            </w:pPr>
            <w:r w:rsidRPr="00ED1C45">
              <w:t>-1.07 (0.23)</w:t>
            </w:r>
          </w:p>
        </w:tc>
        <w:tc>
          <w:tcPr>
            <w:tcW w:w="1559" w:type="dxa"/>
            <w:noWrap/>
          </w:tcPr>
          <w:p w14:paraId="33A720F3" w14:textId="77777777" w:rsidR="00ED1C45" w:rsidRPr="00ED1C45" w:rsidRDefault="00ED1C45" w:rsidP="00ED1C45">
            <w:pPr>
              <w:spacing w:before="240"/>
            </w:pPr>
            <w:r w:rsidRPr="00ED1C45">
              <w:t>0.58 (0.21)</w:t>
            </w:r>
          </w:p>
        </w:tc>
        <w:tc>
          <w:tcPr>
            <w:tcW w:w="1417" w:type="dxa"/>
            <w:noWrap/>
          </w:tcPr>
          <w:p w14:paraId="2DA7CD31" w14:textId="77777777" w:rsidR="00ED1C45" w:rsidRPr="00ED1C45" w:rsidRDefault="00ED1C45" w:rsidP="00ED1C45">
            <w:pPr>
              <w:spacing w:before="240"/>
            </w:pPr>
            <w:r w:rsidRPr="00ED1C45">
              <w:t>2.02 (0.29)</w:t>
            </w:r>
          </w:p>
        </w:tc>
      </w:tr>
      <w:tr w:rsidR="00ED1C45" w:rsidRPr="00ED1C45" w14:paraId="1E7DDD29" w14:textId="77777777" w:rsidTr="00B92258">
        <w:trPr>
          <w:trHeight w:val="280"/>
        </w:trPr>
        <w:tc>
          <w:tcPr>
            <w:tcW w:w="709" w:type="dxa"/>
            <w:noWrap/>
          </w:tcPr>
          <w:p w14:paraId="1A483BE3" w14:textId="77777777" w:rsidR="00ED1C45" w:rsidRPr="00ED1C45" w:rsidRDefault="00ED1C45" w:rsidP="00ED1C45">
            <w:pPr>
              <w:spacing w:before="240"/>
            </w:pPr>
            <w:r w:rsidRPr="00ED1C45">
              <w:t>GPS7</w:t>
            </w:r>
          </w:p>
        </w:tc>
        <w:tc>
          <w:tcPr>
            <w:tcW w:w="1559" w:type="dxa"/>
            <w:noWrap/>
          </w:tcPr>
          <w:p w14:paraId="602E4223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69AC2E46" w14:textId="77777777" w:rsidR="00ED1C45" w:rsidRPr="00ED1C45" w:rsidRDefault="00ED1C45" w:rsidP="00ED1C45">
            <w:pPr>
              <w:spacing w:before="240"/>
            </w:pPr>
            <w:r w:rsidRPr="00ED1C45">
              <w:t>-2.83 (0.48)</w:t>
            </w:r>
          </w:p>
        </w:tc>
        <w:tc>
          <w:tcPr>
            <w:tcW w:w="1418" w:type="dxa"/>
            <w:noWrap/>
          </w:tcPr>
          <w:p w14:paraId="0D783369" w14:textId="77777777" w:rsidR="00ED1C45" w:rsidRPr="00ED1C45" w:rsidRDefault="00ED1C45" w:rsidP="00ED1C45">
            <w:pPr>
              <w:spacing w:before="240"/>
            </w:pPr>
            <w:r w:rsidRPr="00ED1C45">
              <w:t>-1.19 (0.23)</w:t>
            </w:r>
          </w:p>
        </w:tc>
        <w:tc>
          <w:tcPr>
            <w:tcW w:w="1559" w:type="dxa"/>
            <w:noWrap/>
          </w:tcPr>
          <w:p w14:paraId="5758FFE9" w14:textId="77777777" w:rsidR="00ED1C45" w:rsidRPr="00ED1C45" w:rsidRDefault="00ED1C45" w:rsidP="00ED1C45">
            <w:pPr>
              <w:spacing w:before="240"/>
            </w:pPr>
            <w:r w:rsidRPr="00ED1C45">
              <w:t>0.71 (0.21)</w:t>
            </w:r>
          </w:p>
        </w:tc>
        <w:tc>
          <w:tcPr>
            <w:tcW w:w="1417" w:type="dxa"/>
            <w:noWrap/>
          </w:tcPr>
          <w:p w14:paraId="0C5E7367" w14:textId="77777777" w:rsidR="00ED1C45" w:rsidRPr="00ED1C45" w:rsidRDefault="00ED1C45" w:rsidP="00ED1C45">
            <w:pPr>
              <w:spacing w:before="240"/>
            </w:pPr>
            <w:r w:rsidRPr="00ED1C45">
              <w:t>2.35 (0.37)</w:t>
            </w:r>
          </w:p>
        </w:tc>
      </w:tr>
      <w:tr w:rsidR="00ED1C45" w:rsidRPr="00ED1C45" w14:paraId="0327936A" w14:textId="77777777" w:rsidTr="00B92258">
        <w:trPr>
          <w:trHeight w:val="280"/>
        </w:trPr>
        <w:tc>
          <w:tcPr>
            <w:tcW w:w="709" w:type="dxa"/>
            <w:noWrap/>
          </w:tcPr>
          <w:p w14:paraId="5D9A1DD9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GPS8</w:t>
            </w:r>
          </w:p>
        </w:tc>
        <w:tc>
          <w:tcPr>
            <w:tcW w:w="1559" w:type="dxa"/>
            <w:noWrap/>
          </w:tcPr>
          <w:p w14:paraId="7C77F142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206F729B" w14:textId="77777777" w:rsidR="00ED1C45" w:rsidRPr="00ED1C45" w:rsidRDefault="00ED1C45" w:rsidP="00ED1C45">
            <w:pPr>
              <w:spacing w:before="240"/>
            </w:pPr>
            <w:r w:rsidRPr="00ED1C45">
              <w:t>-2.01 (0.30)</w:t>
            </w:r>
          </w:p>
        </w:tc>
        <w:tc>
          <w:tcPr>
            <w:tcW w:w="1418" w:type="dxa"/>
            <w:noWrap/>
          </w:tcPr>
          <w:p w14:paraId="6E8C6113" w14:textId="77777777" w:rsidR="00ED1C45" w:rsidRPr="00ED1C45" w:rsidRDefault="00ED1C45" w:rsidP="00ED1C45">
            <w:pPr>
              <w:spacing w:before="240"/>
            </w:pPr>
            <w:r w:rsidRPr="00ED1C45">
              <w:t>-0.74 (0.21)</w:t>
            </w:r>
          </w:p>
        </w:tc>
        <w:tc>
          <w:tcPr>
            <w:tcW w:w="1559" w:type="dxa"/>
            <w:noWrap/>
          </w:tcPr>
          <w:p w14:paraId="1A74FBA8" w14:textId="77777777" w:rsidR="00ED1C45" w:rsidRPr="00ED1C45" w:rsidRDefault="00ED1C45" w:rsidP="00ED1C45">
            <w:pPr>
              <w:spacing w:before="240"/>
            </w:pPr>
            <w:r w:rsidRPr="00ED1C45">
              <w:t>0.95 (0.21)</w:t>
            </w:r>
          </w:p>
        </w:tc>
        <w:tc>
          <w:tcPr>
            <w:tcW w:w="1417" w:type="dxa"/>
            <w:noWrap/>
          </w:tcPr>
          <w:p w14:paraId="14E72949" w14:textId="77777777" w:rsidR="00ED1C45" w:rsidRPr="00ED1C45" w:rsidRDefault="00ED1C45" w:rsidP="00ED1C45">
            <w:pPr>
              <w:spacing w:before="240"/>
            </w:pPr>
            <w:r w:rsidRPr="00ED1C45">
              <w:t>2.08 (0.30)</w:t>
            </w:r>
          </w:p>
        </w:tc>
      </w:tr>
      <w:tr w:rsidR="00ED1C45" w:rsidRPr="00ED1C45" w14:paraId="48A0AFCF" w14:textId="77777777" w:rsidTr="00B92258">
        <w:trPr>
          <w:trHeight w:val="280"/>
        </w:trPr>
        <w:tc>
          <w:tcPr>
            <w:tcW w:w="709" w:type="dxa"/>
            <w:noWrap/>
          </w:tcPr>
          <w:p w14:paraId="204EFE56" w14:textId="77777777" w:rsidR="00ED1C45" w:rsidRPr="00ED1C45" w:rsidRDefault="00ED1C45" w:rsidP="00ED1C45">
            <w:pPr>
              <w:spacing w:before="240"/>
            </w:pPr>
            <w:r w:rsidRPr="00ED1C45">
              <w:t>GPS9</w:t>
            </w:r>
          </w:p>
        </w:tc>
        <w:tc>
          <w:tcPr>
            <w:tcW w:w="1559" w:type="dxa"/>
            <w:noWrap/>
          </w:tcPr>
          <w:p w14:paraId="117FDEE5" w14:textId="77777777" w:rsidR="00ED1C45" w:rsidRPr="00ED1C45" w:rsidRDefault="00ED1C45" w:rsidP="00ED1C45">
            <w:pPr>
              <w:spacing w:before="240"/>
            </w:pPr>
            <w:r w:rsidRPr="00ED1C45">
              <w:t>1.50 (0.06)</w:t>
            </w:r>
          </w:p>
        </w:tc>
        <w:tc>
          <w:tcPr>
            <w:tcW w:w="1843" w:type="dxa"/>
            <w:gridSpan w:val="2"/>
            <w:noWrap/>
          </w:tcPr>
          <w:p w14:paraId="7196C3C4" w14:textId="77777777" w:rsidR="00ED1C45" w:rsidRPr="00ED1C45" w:rsidRDefault="00ED1C45" w:rsidP="00ED1C45">
            <w:pPr>
              <w:spacing w:before="240"/>
            </w:pPr>
            <w:r w:rsidRPr="00ED1C45">
              <w:t>-6.27 (2.01)</w:t>
            </w:r>
          </w:p>
        </w:tc>
        <w:tc>
          <w:tcPr>
            <w:tcW w:w="1418" w:type="dxa"/>
            <w:noWrap/>
          </w:tcPr>
          <w:p w14:paraId="3FE12878" w14:textId="77777777" w:rsidR="00ED1C45" w:rsidRPr="00ED1C45" w:rsidRDefault="00ED1C45" w:rsidP="00ED1C45">
            <w:pPr>
              <w:spacing w:before="240"/>
            </w:pPr>
            <w:r w:rsidRPr="00ED1C45">
              <w:t>-2.54 (1.07)</w:t>
            </w:r>
          </w:p>
        </w:tc>
        <w:tc>
          <w:tcPr>
            <w:tcW w:w="1559" w:type="dxa"/>
            <w:noWrap/>
          </w:tcPr>
          <w:p w14:paraId="3BDA5D95" w14:textId="77777777" w:rsidR="00ED1C45" w:rsidRPr="00ED1C45" w:rsidRDefault="00ED1C45" w:rsidP="00ED1C45">
            <w:pPr>
              <w:spacing w:before="240"/>
            </w:pPr>
            <w:r w:rsidRPr="00ED1C45">
              <w:t>-0.47 (0.25)</w:t>
            </w:r>
          </w:p>
        </w:tc>
        <w:tc>
          <w:tcPr>
            <w:tcW w:w="1417" w:type="dxa"/>
            <w:noWrap/>
          </w:tcPr>
          <w:p w14:paraId="4344FCBD" w14:textId="77777777" w:rsidR="00ED1C45" w:rsidRPr="00ED1C45" w:rsidRDefault="00ED1C45" w:rsidP="00ED1C45">
            <w:pPr>
              <w:spacing w:before="240"/>
            </w:pPr>
            <w:r w:rsidRPr="00ED1C45">
              <w:t>1.13 (0.22)</w:t>
            </w:r>
          </w:p>
        </w:tc>
      </w:tr>
      <w:tr w:rsidR="00ED1C45" w:rsidRPr="00ED1C45" w14:paraId="24F474D4" w14:textId="77777777" w:rsidTr="00B92258">
        <w:trPr>
          <w:trHeight w:val="280"/>
        </w:trPr>
        <w:tc>
          <w:tcPr>
            <w:tcW w:w="709" w:type="dxa"/>
            <w:noWrap/>
          </w:tcPr>
          <w:p w14:paraId="5785672C" w14:textId="77777777" w:rsidR="00ED1C45" w:rsidRPr="00ED1C45" w:rsidRDefault="00ED1C45" w:rsidP="00ED1C45">
            <w:pPr>
              <w:spacing w:before="240"/>
            </w:pPr>
            <w:r w:rsidRPr="00ED1C45">
              <w:t>GSO1</w:t>
            </w:r>
          </w:p>
        </w:tc>
        <w:tc>
          <w:tcPr>
            <w:tcW w:w="1559" w:type="dxa"/>
            <w:noWrap/>
          </w:tcPr>
          <w:p w14:paraId="33D3EE0F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64607E94" w14:textId="77777777" w:rsidR="00ED1C45" w:rsidRPr="00ED1C45" w:rsidRDefault="00ED1C45" w:rsidP="00ED1C45">
            <w:pPr>
              <w:spacing w:before="240"/>
            </w:pPr>
            <w:r w:rsidRPr="00ED1C45">
              <w:t>-7.49 (1.21)</w:t>
            </w:r>
          </w:p>
        </w:tc>
        <w:tc>
          <w:tcPr>
            <w:tcW w:w="1418" w:type="dxa"/>
            <w:noWrap/>
          </w:tcPr>
          <w:p w14:paraId="64E4D864" w14:textId="77777777" w:rsidR="00ED1C45" w:rsidRPr="00ED1C45" w:rsidRDefault="00ED1C45" w:rsidP="00ED1C45">
            <w:pPr>
              <w:spacing w:before="240"/>
            </w:pPr>
            <w:r w:rsidRPr="00ED1C45">
              <w:t>-3.59 (2.16)</w:t>
            </w:r>
          </w:p>
        </w:tc>
        <w:tc>
          <w:tcPr>
            <w:tcW w:w="1559" w:type="dxa"/>
            <w:noWrap/>
          </w:tcPr>
          <w:p w14:paraId="3A4E725C" w14:textId="77777777" w:rsidR="00ED1C45" w:rsidRPr="00ED1C45" w:rsidRDefault="00ED1C45" w:rsidP="00ED1C45">
            <w:pPr>
              <w:spacing w:before="240"/>
            </w:pPr>
            <w:r w:rsidRPr="00ED1C45">
              <w:t>-1.83 (0.49)</w:t>
            </w:r>
          </w:p>
        </w:tc>
        <w:tc>
          <w:tcPr>
            <w:tcW w:w="1417" w:type="dxa"/>
            <w:noWrap/>
          </w:tcPr>
          <w:p w14:paraId="6E85FAD3" w14:textId="77777777" w:rsidR="00ED1C45" w:rsidRPr="00ED1C45" w:rsidRDefault="00ED1C45" w:rsidP="00ED1C45">
            <w:pPr>
              <w:spacing w:before="240"/>
            </w:pPr>
            <w:r w:rsidRPr="00ED1C45">
              <w:t>0.38 (0.30)</w:t>
            </w:r>
          </w:p>
        </w:tc>
      </w:tr>
      <w:tr w:rsidR="00ED1C45" w:rsidRPr="00ED1C45" w14:paraId="5B8FD14B" w14:textId="77777777" w:rsidTr="00B92258">
        <w:trPr>
          <w:trHeight w:val="280"/>
        </w:trPr>
        <w:tc>
          <w:tcPr>
            <w:tcW w:w="709" w:type="dxa"/>
            <w:noWrap/>
          </w:tcPr>
          <w:p w14:paraId="5132AC60" w14:textId="77777777" w:rsidR="00ED1C45" w:rsidRPr="00ED1C45" w:rsidRDefault="00ED1C45" w:rsidP="00ED1C45">
            <w:pPr>
              <w:spacing w:before="240"/>
            </w:pPr>
            <w:r w:rsidRPr="00ED1C45">
              <w:t>GSO2</w:t>
            </w:r>
          </w:p>
        </w:tc>
        <w:tc>
          <w:tcPr>
            <w:tcW w:w="1559" w:type="dxa"/>
            <w:noWrap/>
          </w:tcPr>
          <w:p w14:paraId="200BC408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7E6C229F" w14:textId="77777777" w:rsidR="00ED1C45" w:rsidRPr="00ED1C45" w:rsidRDefault="00ED1C45" w:rsidP="00ED1C45">
            <w:pPr>
              <w:spacing w:before="240"/>
            </w:pPr>
            <w:r w:rsidRPr="00ED1C45">
              <w:t>-4.44 (1.14)</w:t>
            </w:r>
          </w:p>
        </w:tc>
        <w:tc>
          <w:tcPr>
            <w:tcW w:w="1418" w:type="dxa"/>
            <w:noWrap/>
          </w:tcPr>
          <w:p w14:paraId="1579250D" w14:textId="77777777" w:rsidR="00ED1C45" w:rsidRPr="00ED1C45" w:rsidRDefault="00ED1C45" w:rsidP="00ED1C45">
            <w:pPr>
              <w:spacing w:before="240"/>
            </w:pPr>
            <w:r w:rsidRPr="00ED1C45">
              <w:t>-2.22 (0.36)</w:t>
            </w:r>
          </w:p>
        </w:tc>
        <w:tc>
          <w:tcPr>
            <w:tcW w:w="1559" w:type="dxa"/>
            <w:noWrap/>
          </w:tcPr>
          <w:p w14:paraId="638F1DCA" w14:textId="77777777" w:rsidR="00ED1C45" w:rsidRPr="00ED1C45" w:rsidRDefault="00ED1C45" w:rsidP="00ED1C45">
            <w:pPr>
              <w:spacing w:before="240"/>
            </w:pPr>
            <w:r w:rsidRPr="00ED1C45">
              <w:t>-0.39 (0.23)</w:t>
            </w:r>
          </w:p>
        </w:tc>
        <w:tc>
          <w:tcPr>
            <w:tcW w:w="1417" w:type="dxa"/>
            <w:noWrap/>
          </w:tcPr>
          <w:p w14:paraId="0476C5D3" w14:textId="77777777" w:rsidR="00ED1C45" w:rsidRPr="00ED1C45" w:rsidRDefault="00ED1C45" w:rsidP="00ED1C45">
            <w:pPr>
              <w:spacing w:before="240"/>
            </w:pPr>
            <w:r w:rsidRPr="00ED1C45">
              <w:t>1.01 (0.27)</w:t>
            </w:r>
          </w:p>
        </w:tc>
      </w:tr>
      <w:tr w:rsidR="00ED1C45" w:rsidRPr="00ED1C45" w14:paraId="54C23A6A" w14:textId="77777777" w:rsidTr="00B92258">
        <w:trPr>
          <w:trHeight w:val="280"/>
        </w:trPr>
        <w:tc>
          <w:tcPr>
            <w:tcW w:w="709" w:type="dxa"/>
            <w:noWrap/>
          </w:tcPr>
          <w:p w14:paraId="375D1971" w14:textId="77777777" w:rsidR="00ED1C45" w:rsidRPr="00ED1C45" w:rsidRDefault="00ED1C45" w:rsidP="00ED1C45">
            <w:pPr>
              <w:spacing w:before="240"/>
            </w:pPr>
            <w:r w:rsidRPr="00ED1C45">
              <w:t>GSO3</w:t>
            </w:r>
          </w:p>
        </w:tc>
        <w:tc>
          <w:tcPr>
            <w:tcW w:w="1559" w:type="dxa"/>
            <w:noWrap/>
          </w:tcPr>
          <w:p w14:paraId="09A5CCCF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38AEE2FD" w14:textId="77777777" w:rsidR="00ED1C45" w:rsidRPr="00ED1C45" w:rsidRDefault="00ED1C45" w:rsidP="00ED1C45">
            <w:pPr>
              <w:spacing w:before="240"/>
            </w:pPr>
            <w:r w:rsidRPr="00ED1C45">
              <w:t>-3.07 (0.54)</w:t>
            </w:r>
          </w:p>
        </w:tc>
        <w:tc>
          <w:tcPr>
            <w:tcW w:w="1418" w:type="dxa"/>
            <w:noWrap/>
          </w:tcPr>
          <w:p w14:paraId="2846C9D2" w14:textId="77777777" w:rsidR="00ED1C45" w:rsidRPr="00ED1C45" w:rsidRDefault="00ED1C45" w:rsidP="00ED1C45">
            <w:pPr>
              <w:spacing w:before="240"/>
            </w:pPr>
            <w:r w:rsidRPr="00ED1C45">
              <w:t>-2.06 (0.34)</w:t>
            </w:r>
          </w:p>
        </w:tc>
        <w:tc>
          <w:tcPr>
            <w:tcW w:w="1559" w:type="dxa"/>
            <w:noWrap/>
          </w:tcPr>
          <w:p w14:paraId="3EB942D3" w14:textId="77777777" w:rsidR="00ED1C45" w:rsidRPr="00ED1C45" w:rsidRDefault="00ED1C45" w:rsidP="00ED1C45">
            <w:pPr>
              <w:spacing w:before="240"/>
            </w:pPr>
            <w:r w:rsidRPr="00ED1C45">
              <w:t>-0.04 (0.22)</w:t>
            </w:r>
          </w:p>
        </w:tc>
        <w:tc>
          <w:tcPr>
            <w:tcW w:w="1417" w:type="dxa"/>
            <w:noWrap/>
          </w:tcPr>
          <w:p w14:paraId="644561B5" w14:textId="77777777" w:rsidR="00ED1C45" w:rsidRPr="00ED1C45" w:rsidRDefault="00ED1C45" w:rsidP="00ED1C45">
            <w:pPr>
              <w:spacing w:before="240"/>
            </w:pPr>
            <w:r w:rsidRPr="00ED1C45">
              <w:t>1.57 (0.30)</w:t>
            </w:r>
          </w:p>
        </w:tc>
      </w:tr>
      <w:tr w:rsidR="00ED1C45" w:rsidRPr="00ED1C45" w14:paraId="5A4B3A53" w14:textId="77777777" w:rsidTr="00B92258">
        <w:trPr>
          <w:trHeight w:val="280"/>
        </w:trPr>
        <w:tc>
          <w:tcPr>
            <w:tcW w:w="709" w:type="dxa"/>
            <w:noWrap/>
          </w:tcPr>
          <w:p w14:paraId="3A47D04C" w14:textId="77777777" w:rsidR="00ED1C45" w:rsidRPr="00ED1C45" w:rsidRDefault="00ED1C45" w:rsidP="00ED1C45">
            <w:pPr>
              <w:spacing w:before="240"/>
            </w:pPr>
            <w:r w:rsidRPr="00ED1C45">
              <w:t>GSO4</w:t>
            </w:r>
          </w:p>
        </w:tc>
        <w:tc>
          <w:tcPr>
            <w:tcW w:w="1559" w:type="dxa"/>
            <w:noWrap/>
          </w:tcPr>
          <w:p w14:paraId="700EBAA4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001B06EA" w14:textId="77777777" w:rsidR="00ED1C45" w:rsidRPr="00ED1C45" w:rsidRDefault="00ED1C45" w:rsidP="00ED1C45">
            <w:pPr>
              <w:spacing w:before="240"/>
            </w:pPr>
            <w:r w:rsidRPr="00ED1C45">
              <w:t>-2.32 (0.38)</w:t>
            </w:r>
          </w:p>
        </w:tc>
        <w:tc>
          <w:tcPr>
            <w:tcW w:w="1418" w:type="dxa"/>
            <w:noWrap/>
          </w:tcPr>
          <w:p w14:paraId="27E4F0B0" w14:textId="77777777" w:rsidR="00ED1C45" w:rsidRPr="00ED1C45" w:rsidRDefault="00ED1C45" w:rsidP="00ED1C45">
            <w:pPr>
              <w:spacing w:before="240"/>
            </w:pPr>
            <w:r w:rsidRPr="00ED1C45">
              <w:t>-0.69 (0.20)</w:t>
            </w:r>
          </w:p>
        </w:tc>
        <w:tc>
          <w:tcPr>
            <w:tcW w:w="1559" w:type="dxa"/>
            <w:noWrap/>
          </w:tcPr>
          <w:p w14:paraId="14F253D4" w14:textId="77777777" w:rsidR="00ED1C45" w:rsidRPr="00ED1C45" w:rsidRDefault="00ED1C45" w:rsidP="00ED1C45">
            <w:pPr>
              <w:spacing w:before="240"/>
            </w:pPr>
            <w:r w:rsidRPr="00ED1C45">
              <w:t>0.94 (0.22)</w:t>
            </w:r>
          </w:p>
        </w:tc>
        <w:tc>
          <w:tcPr>
            <w:tcW w:w="1417" w:type="dxa"/>
            <w:noWrap/>
          </w:tcPr>
          <w:p w14:paraId="2F869D3F" w14:textId="77777777" w:rsidR="00ED1C45" w:rsidRPr="00ED1C45" w:rsidRDefault="00ED1C45" w:rsidP="00ED1C45">
            <w:pPr>
              <w:spacing w:before="240"/>
            </w:pPr>
            <w:r w:rsidRPr="00ED1C45">
              <w:t>2.15 (0.35)</w:t>
            </w:r>
          </w:p>
        </w:tc>
      </w:tr>
      <w:tr w:rsidR="00ED1C45" w:rsidRPr="00ED1C45" w14:paraId="423274BB" w14:textId="77777777" w:rsidTr="00B92258">
        <w:trPr>
          <w:trHeight w:val="280"/>
        </w:trPr>
        <w:tc>
          <w:tcPr>
            <w:tcW w:w="709" w:type="dxa"/>
            <w:noWrap/>
          </w:tcPr>
          <w:p w14:paraId="13096416" w14:textId="77777777" w:rsidR="00ED1C45" w:rsidRPr="00ED1C45" w:rsidRDefault="00ED1C45" w:rsidP="00ED1C45">
            <w:pPr>
              <w:spacing w:before="240"/>
            </w:pPr>
            <w:r w:rsidRPr="00ED1C45">
              <w:t>GSO5</w:t>
            </w:r>
          </w:p>
        </w:tc>
        <w:tc>
          <w:tcPr>
            <w:tcW w:w="1559" w:type="dxa"/>
            <w:noWrap/>
          </w:tcPr>
          <w:p w14:paraId="6A5162FA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4F4EF97F" w14:textId="77777777" w:rsidR="00ED1C45" w:rsidRPr="00ED1C45" w:rsidRDefault="00ED1C45" w:rsidP="00ED1C45">
            <w:pPr>
              <w:spacing w:before="240"/>
            </w:pPr>
            <w:r w:rsidRPr="00ED1C45">
              <w:t>-1.08 (0.25)</w:t>
            </w:r>
          </w:p>
        </w:tc>
        <w:tc>
          <w:tcPr>
            <w:tcW w:w="1418" w:type="dxa"/>
            <w:noWrap/>
          </w:tcPr>
          <w:p w14:paraId="23C64D76" w14:textId="77777777" w:rsidR="00ED1C45" w:rsidRPr="00ED1C45" w:rsidRDefault="00ED1C45" w:rsidP="00ED1C45">
            <w:pPr>
              <w:spacing w:before="240"/>
            </w:pPr>
            <w:r w:rsidRPr="00ED1C45">
              <w:t>0.26 (0.22)</w:t>
            </w:r>
          </w:p>
        </w:tc>
        <w:tc>
          <w:tcPr>
            <w:tcW w:w="1559" w:type="dxa"/>
            <w:noWrap/>
          </w:tcPr>
          <w:p w14:paraId="099676EC" w14:textId="77777777" w:rsidR="00ED1C45" w:rsidRPr="00ED1C45" w:rsidRDefault="00ED1C45" w:rsidP="00ED1C45">
            <w:pPr>
              <w:spacing w:before="240"/>
            </w:pPr>
            <w:r w:rsidRPr="00ED1C45">
              <w:t>1.01 (0.24)</w:t>
            </w:r>
          </w:p>
        </w:tc>
        <w:tc>
          <w:tcPr>
            <w:tcW w:w="1417" w:type="dxa"/>
            <w:noWrap/>
          </w:tcPr>
          <w:p w14:paraId="6C5CE10C" w14:textId="77777777" w:rsidR="00ED1C45" w:rsidRPr="00ED1C45" w:rsidRDefault="00ED1C45" w:rsidP="00ED1C45">
            <w:pPr>
              <w:spacing w:before="240"/>
            </w:pPr>
            <w:r w:rsidRPr="00ED1C45">
              <w:t>3.49 (0.65)</w:t>
            </w:r>
          </w:p>
        </w:tc>
      </w:tr>
      <w:tr w:rsidR="00ED1C45" w:rsidRPr="00ED1C45" w14:paraId="3097DDC0" w14:textId="77777777" w:rsidTr="00B92258">
        <w:trPr>
          <w:trHeight w:val="280"/>
        </w:trPr>
        <w:tc>
          <w:tcPr>
            <w:tcW w:w="709" w:type="dxa"/>
            <w:noWrap/>
          </w:tcPr>
          <w:p w14:paraId="24B50F04" w14:textId="77777777" w:rsidR="00ED1C45" w:rsidRPr="00ED1C45" w:rsidRDefault="00ED1C45" w:rsidP="00ED1C45">
            <w:pPr>
              <w:spacing w:before="240"/>
            </w:pPr>
            <w:r w:rsidRPr="00ED1C45">
              <w:t>GSO6</w:t>
            </w:r>
          </w:p>
        </w:tc>
        <w:tc>
          <w:tcPr>
            <w:tcW w:w="1559" w:type="dxa"/>
            <w:noWrap/>
          </w:tcPr>
          <w:p w14:paraId="510DC134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17B9BCF0" w14:textId="77777777" w:rsidR="00ED1C45" w:rsidRPr="00ED1C45" w:rsidRDefault="00ED1C45" w:rsidP="00ED1C45">
            <w:pPr>
              <w:spacing w:before="240"/>
            </w:pPr>
            <w:r w:rsidRPr="00ED1C45">
              <w:t>-1.65 (0.27)</w:t>
            </w:r>
          </w:p>
        </w:tc>
        <w:tc>
          <w:tcPr>
            <w:tcW w:w="1418" w:type="dxa"/>
            <w:noWrap/>
          </w:tcPr>
          <w:p w14:paraId="4B91FCE2" w14:textId="77777777" w:rsidR="00ED1C45" w:rsidRPr="00ED1C45" w:rsidRDefault="00ED1C45" w:rsidP="00ED1C45">
            <w:pPr>
              <w:spacing w:before="240"/>
            </w:pPr>
            <w:r w:rsidRPr="00ED1C45">
              <w:t>-0.20 (0.22)</w:t>
            </w:r>
          </w:p>
        </w:tc>
        <w:tc>
          <w:tcPr>
            <w:tcW w:w="1559" w:type="dxa"/>
            <w:noWrap/>
          </w:tcPr>
          <w:p w14:paraId="3A9F3EB2" w14:textId="77777777" w:rsidR="00ED1C45" w:rsidRPr="00ED1C45" w:rsidRDefault="00ED1C45" w:rsidP="00ED1C45">
            <w:pPr>
              <w:spacing w:before="240"/>
            </w:pPr>
            <w:r w:rsidRPr="00ED1C45">
              <w:t>1.09 (0.26)</w:t>
            </w:r>
          </w:p>
        </w:tc>
        <w:tc>
          <w:tcPr>
            <w:tcW w:w="1417" w:type="dxa"/>
            <w:noWrap/>
          </w:tcPr>
          <w:p w14:paraId="0A350F47" w14:textId="77777777" w:rsidR="00ED1C45" w:rsidRPr="00ED1C45" w:rsidRDefault="00ED1C45" w:rsidP="00ED1C45">
            <w:pPr>
              <w:spacing w:before="240"/>
            </w:pPr>
            <w:r w:rsidRPr="00ED1C45">
              <w:t>2.68 (0.46)</w:t>
            </w:r>
          </w:p>
        </w:tc>
      </w:tr>
      <w:tr w:rsidR="00ED1C45" w:rsidRPr="00ED1C45" w14:paraId="19406FD1" w14:textId="77777777" w:rsidTr="00B92258">
        <w:trPr>
          <w:trHeight w:val="280"/>
        </w:trPr>
        <w:tc>
          <w:tcPr>
            <w:tcW w:w="709" w:type="dxa"/>
            <w:noWrap/>
          </w:tcPr>
          <w:p w14:paraId="4D22E91D" w14:textId="77777777" w:rsidR="00ED1C45" w:rsidRPr="00ED1C45" w:rsidRDefault="00ED1C45" w:rsidP="00ED1C45">
            <w:pPr>
              <w:spacing w:before="240"/>
            </w:pPr>
            <w:r w:rsidRPr="00ED1C45">
              <w:t>GSO7</w:t>
            </w:r>
          </w:p>
        </w:tc>
        <w:tc>
          <w:tcPr>
            <w:tcW w:w="1559" w:type="dxa"/>
            <w:noWrap/>
          </w:tcPr>
          <w:p w14:paraId="4F55D99F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2B8A8BAB" w14:textId="77777777" w:rsidR="00ED1C45" w:rsidRPr="00ED1C45" w:rsidRDefault="00ED1C45" w:rsidP="00ED1C45">
            <w:pPr>
              <w:spacing w:before="240"/>
            </w:pPr>
            <w:r w:rsidRPr="00ED1C45">
              <w:t>-2.64 (0.43)</w:t>
            </w:r>
          </w:p>
        </w:tc>
        <w:tc>
          <w:tcPr>
            <w:tcW w:w="1418" w:type="dxa"/>
            <w:noWrap/>
          </w:tcPr>
          <w:p w14:paraId="7D1CEFF7" w14:textId="77777777" w:rsidR="00ED1C45" w:rsidRPr="00ED1C45" w:rsidRDefault="00ED1C45" w:rsidP="00ED1C45">
            <w:pPr>
              <w:spacing w:before="240"/>
            </w:pPr>
            <w:r w:rsidRPr="00ED1C45">
              <w:t>-1.39 (0.23)</w:t>
            </w:r>
          </w:p>
        </w:tc>
        <w:tc>
          <w:tcPr>
            <w:tcW w:w="1559" w:type="dxa"/>
            <w:noWrap/>
          </w:tcPr>
          <w:p w14:paraId="5A2ED68F" w14:textId="77777777" w:rsidR="00ED1C45" w:rsidRPr="00ED1C45" w:rsidRDefault="00ED1C45" w:rsidP="00ED1C45">
            <w:pPr>
              <w:spacing w:before="240"/>
            </w:pPr>
            <w:r w:rsidRPr="00ED1C45">
              <w:t>0.57 (0.21)</w:t>
            </w:r>
          </w:p>
        </w:tc>
        <w:tc>
          <w:tcPr>
            <w:tcW w:w="1417" w:type="dxa"/>
            <w:noWrap/>
          </w:tcPr>
          <w:p w14:paraId="51EA014B" w14:textId="77777777" w:rsidR="00ED1C45" w:rsidRPr="00ED1C45" w:rsidRDefault="00ED1C45" w:rsidP="00ED1C45">
            <w:pPr>
              <w:spacing w:before="240"/>
            </w:pPr>
            <w:r w:rsidRPr="00ED1C45">
              <w:t>1.80 (0.45)</w:t>
            </w:r>
          </w:p>
        </w:tc>
      </w:tr>
      <w:tr w:rsidR="00ED1C45" w:rsidRPr="00ED1C45" w14:paraId="2A8EFC98" w14:textId="77777777" w:rsidTr="00B92258">
        <w:trPr>
          <w:trHeight w:val="280"/>
        </w:trPr>
        <w:tc>
          <w:tcPr>
            <w:tcW w:w="709" w:type="dxa"/>
            <w:noWrap/>
          </w:tcPr>
          <w:p w14:paraId="580E6909" w14:textId="77777777" w:rsidR="00ED1C45" w:rsidRPr="00ED1C45" w:rsidRDefault="00ED1C45" w:rsidP="00ED1C45">
            <w:pPr>
              <w:spacing w:before="240"/>
            </w:pPr>
            <w:r w:rsidRPr="00ED1C45">
              <w:t>GSO8</w:t>
            </w:r>
          </w:p>
        </w:tc>
        <w:tc>
          <w:tcPr>
            <w:tcW w:w="1559" w:type="dxa"/>
            <w:noWrap/>
          </w:tcPr>
          <w:p w14:paraId="3BE05C61" w14:textId="77777777" w:rsidR="00ED1C45" w:rsidRPr="00ED1C45" w:rsidRDefault="00ED1C45" w:rsidP="00ED1C45">
            <w:pPr>
              <w:spacing w:before="240"/>
            </w:pPr>
            <w:r w:rsidRPr="00ED1C45">
              <w:t>1.25 (0.05)</w:t>
            </w:r>
          </w:p>
        </w:tc>
        <w:tc>
          <w:tcPr>
            <w:tcW w:w="1843" w:type="dxa"/>
            <w:gridSpan w:val="2"/>
            <w:noWrap/>
          </w:tcPr>
          <w:p w14:paraId="2944D479" w14:textId="77777777" w:rsidR="00ED1C45" w:rsidRPr="00ED1C45" w:rsidRDefault="00ED1C45" w:rsidP="00ED1C45">
            <w:pPr>
              <w:spacing w:before="240"/>
            </w:pPr>
            <w:r w:rsidRPr="00ED1C45">
              <w:t>-2.78 (0.46)</w:t>
            </w:r>
          </w:p>
        </w:tc>
        <w:tc>
          <w:tcPr>
            <w:tcW w:w="1418" w:type="dxa"/>
            <w:noWrap/>
          </w:tcPr>
          <w:p w14:paraId="5097FAA0" w14:textId="77777777" w:rsidR="00ED1C45" w:rsidRPr="00ED1C45" w:rsidRDefault="00ED1C45" w:rsidP="00ED1C45">
            <w:pPr>
              <w:spacing w:before="240"/>
            </w:pPr>
            <w:r w:rsidRPr="00ED1C45">
              <w:t>-1.23 (0.27)</w:t>
            </w:r>
          </w:p>
        </w:tc>
        <w:tc>
          <w:tcPr>
            <w:tcW w:w="1559" w:type="dxa"/>
            <w:noWrap/>
          </w:tcPr>
          <w:p w14:paraId="7176AFB4" w14:textId="77777777" w:rsidR="00ED1C45" w:rsidRPr="00ED1C45" w:rsidRDefault="00ED1C45" w:rsidP="00ED1C45">
            <w:pPr>
              <w:spacing w:before="240"/>
            </w:pPr>
            <w:r w:rsidRPr="00ED1C45">
              <w:t>0.87 (0.29)</w:t>
            </w:r>
          </w:p>
        </w:tc>
        <w:tc>
          <w:tcPr>
            <w:tcW w:w="1417" w:type="dxa"/>
            <w:noWrap/>
          </w:tcPr>
          <w:p w14:paraId="713F7596" w14:textId="77777777" w:rsidR="00ED1C45" w:rsidRPr="00ED1C45" w:rsidRDefault="00ED1C45" w:rsidP="00ED1C45">
            <w:pPr>
              <w:spacing w:before="240"/>
            </w:pPr>
            <w:r w:rsidRPr="00ED1C45">
              <w:t>2.39 (0.38)</w:t>
            </w:r>
          </w:p>
        </w:tc>
      </w:tr>
      <w:tr w:rsidR="00ED1C45" w:rsidRPr="00ED1C45" w14:paraId="52279C63" w14:textId="77777777" w:rsidTr="00B92258">
        <w:trPr>
          <w:trHeight w:val="280"/>
        </w:trPr>
        <w:tc>
          <w:tcPr>
            <w:tcW w:w="709" w:type="dxa"/>
            <w:noWrap/>
          </w:tcPr>
          <w:p w14:paraId="4A7D2BDC" w14:textId="77777777" w:rsidR="00ED1C45" w:rsidRPr="00ED1C45" w:rsidRDefault="00ED1C45" w:rsidP="00ED1C45">
            <w:pPr>
              <w:spacing w:before="240"/>
            </w:pPr>
            <w:r w:rsidRPr="00ED1C45">
              <w:t>GSS1</w:t>
            </w:r>
          </w:p>
        </w:tc>
        <w:tc>
          <w:tcPr>
            <w:tcW w:w="1559" w:type="dxa"/>
            <w:noWrap/>
          </w:tcPr>
          <w:p w14:paraId="3F086C31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412B6267" w14:textId="77777777" w:rsidR="00ED1C45" w:rsidRPr="00ED1C45" w:rsidRDefault="00ED1C45" w:rsidP="00ED1C45">
            <w:pPr>
              <w:spacing w:before="240"/>
            </w:pPr>
            <w:r w:rsidRPr="00ED1C45">
              <w:t>-2.95 (0.56)</w:t>
            </w:r>
          </w:p>
        </w:tc>
        <w:tc>
          <w:tcPr>
            <w:tcW w:w="1418" w:type="dxa"/>
            <w:noWrap/>
          </w:tcPr>
          <w:p w14:paraId="386AD1A6" w14:textId="77777777" w:rsidR="00ED1C45" w:rsidRPr="00ED1C45" w:rsidRDefault="00ED1C45" w:rsidP="00ED1C45">
            <w:pPr>
              <w:spacing w:before="240"/>
            </w:pPr>
            <w:r w:rsidRPr="00ED1C45">
              <w:t>-2.19 (0.35)</w:t>
            </w:r>
          </w:p>
        </w:tc>
        <w:tc>
          <w:tcPr>
            <w:tcW w:w="1559" w:type="dxa"/>
            <w:noWrap/>
          </w:tcPr>
          <w:p w14:paraId="74F9AB09" w14:textId="77777777" w:rsidR="00ED1C45" w:rsidRPr="00ED1C45" w:rsidRDefault="00ED1C45" w:rsidP="00ED1C45">
            <w:pPr>
              <w:spacing w:before="240"/>
            </w:pPr>
            <w:r w:rsidRPr="00ED1C45">
              <w:t>-1.60 (0.25)</w:t>
            </w:r>
          </w:p>
        </w:tc>
        <w:tc>
          <w:tcPr>
            <w:tcW w:w="1417" w:type="dxa"/>
            <w:noWrap/>
          </w:tcPr>
          <w:p w14:paraId="29238164" w14:textId="77777777" w:rsidR="00ED1C45" w:rsidRPr="00ED1C45" w:rsidRDefault="00ED1C45" w:rsidP="00ED1C45">
            <w:pPr>
              <w:spacing w:before="240"/>
            </w:pPr>
            <w:r w:rsidRPr="00ED1C45">
              <w:t>-0.98 (0.20)</w:t>
            </w:r>
          </w:p>
        </w:tc>
      </w:tr>
      <w:tr w:rsidR="00ED1C45" w:rsidRPr="00ED1C45" w14:paraId="2D5ECC50" w14:textId="77777777" w:rsidTr="00B92258">
        <w:trPr>
          <w:trHeight w:val="280"/>
        </w:trPr>
        <w:tc>
          <w:tcPr>
            <w:tcW w:w="709" w:type="dxa"/>
            <w:noWrap/>
          </w:tcPr>
          <w:p w14:paraId="54A7719B" w14:textId="77777777" w:rsidR="00ED1C45" w:rsidRPr="00ED1C45" w:rsidRDefault="00ED1C45" w:rsidP="00ED1C45">
            <w:pPr>
              <w:spacing w:before="240"/>
            </w:pPr>
            <w:r w:rsidRPr="00ED1C45">
              <w:t>GSS2</w:t>
            </w:r>
          </w:p>
        </w:tc>
        <w:tc>
          <w:tcPr>
            <w:tcW w:w="1559" w:type="dxa"/>
            <w:noWrap/>
          </w:tcPr>
          <w:p w14:paraId="36BE39E0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3ABF15CD" w14:textId="77777777" w:rsidR="00ED1C45" w:rsidRPr="00ED1C45" w:rsidRDefault="00ED1C45" w:rsidP="00ED1C45">
            <w:pPr>
              <w:spacing w:before="240"/>
            </w:pPr>
            <w:r w:rsidRPr="00ED1C45">
              <w:t>-2.25 (0.34)</w:t>
            </w:r>
          </w:p>
        </w:tc>
        <w:tc>
          <w:tcPr>
            <w:tcW w:w="1418" w:type="dxa"/>
            <w:noWrap/>
          </w:tcPr>
          <w:p w14:paraId="4FB421A1" w14:textId="77777777" w:rsidR="00ED1C45" w:rsidRPr="00ED1C45" w:rsidRDefault="00ED1C45" w:rsidP="00ED1C45">
            <w:pPr>
              <w:spacing w:before="240"/>
            </w:pPr>
            <w:r w:rsidRPr="00ED1C45">
              <w:t>-1.60 (0.25)</w:t>
            </w:r>
          </w:p>
        </w:tc>
        <w:tc>
          <w:tcPr>
            <w:tcW w:w="1559" w:type="dxa"/>
            <w:noWrap/>
          </w:tcPr>
          <w:p w14:paraId="4C7AF441" w14:textId="77777777" w:rsidR="00ED1C45" w:rsidRPr="00ED1C45" w:rsidRDefault="00ED1C45" w:rsidP="00ED1C45">
            <w:pPr>
              <w:spacing w:before="240"/>
            </w:pPr>
            <w:r w:rsidRPr="00ED1C45">
              <w:t>-0.68 (0.19)</w:t>
            </w:r>
          </w:p>
        </w:tc>
        <w:tc>
          <w:tcPr>
            <w:tcW w:w="1417" w:type="dxa"/>
            <w:noWrap/>
          </w:tcPr>
          <w:p w14:paraId="23F9487E" w14:textId="77777777" w:rsidR="00ED1C45" w:rsidRPr="00ED1C45" w:rsidRDefault="00ED1C45" w:rsidP="00ED1C45">
            <w:pPr>
              <w:spacing w:before="240"/>
            </w:pPr>
            <w:r w:rsidRPr="00ED1C45">
              <w:t>0.16 (0.20)</w:t>
            </w:r>
          </w:p>
        </w:tc>
      </w:tr>
      <w:tr w:rsidR="00ED1C45" w:rsidRPr="00ED1C45" w14:paraId="21B78968" w14:textId="77777777" w:rsidTr="00B92258">
        <w:trPr>
          <w:trHeight w:val="280"/>
        </w:trPr>
        <w:tc>
          <w:tcPr>
            <w:tcW w:w="709" w:type="dxa"/>
            <w:noWrap/>
          </w:tcPr>
          <w:p w14:paraId="28D0D7EE" w14:textId="77777777" w:rsidR="00ED1C45" w:rsidRPr="00ED1C45" w:rsidRDefault="00ED1C45" w:rsidP="00ED1C45">
            <w:pPr>
              <w:spacing w:before="240"/>
            </w:pPr>
            <w:r w:rsidRPr="00ED1C45">
              <w:t>GSS3</w:t>
            </w:r>
          </w:p>
        </w:tc>
        <w:tc>
          <w:tcPr>
            <w:tcW w:w="1559" w:type="dxa"/>
            <w:noWrap/>
          </w:tcPr>
          <w:p w14:paraId="6EF88825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4F8BE69B" w14:textId="77777777" w:rsidR="00ED1C45" w:rsidRPr="00ED1C45" w:rsidRDefault="00ED1C45" w:rsidP="00ED1C45">
            <w:pPr>
              <w:spacing w:before="240"/>
            </w:pPr>
            <w:r w:rsidRPr="00ED1C45">
              <w:t>-2.96 (0.55)</w:t>
            </w:r>
          </w:p>
        </w:tc>
        <w:tc>
          <w:tcPr>
            <w:tcW w:w="1418" w:type="dxa"/>
            <w:noWrap/>
          </w:tcPr>
          <w:p w14:paraId="451AA931" w14:textId="77777777" w:rsidR="00ED1C45" w:rsidRPr="00ED1C45" w:rsidRDefault="00ED1C45" w:rsidP="00ED1C45">
            <w:pPr>
              <w:spacing w:before="240"/>
            </w:pPr>
            <w:r w:rsidRPr="00ED1C45">
              <w:t>-2.22 (0.35)</w:t>
            </w:r>
          </w:p>
        </w:tc>
        <w:tc>
          <w:tcPr>
            <w:tcW w:w="1559" w:type="dxa"/>
            <w:noWrap/>
          </w:tcPr>
          <w:p w14:paraId="2AD99152" w14:textId="77777777" w:rsidR="00ED1C45" w:rsidRPr="00ED1C45" w:rsidRDefault="00ED1C45" w:rsidP="00ED1C45">
            <w:pPr>
              <w:spacing w:before="240"/>
            </w:pPr>
            <w:r w:rsidRPr="00ED1C45">
              <w:t>-1.57 (0.26)</w:t>
            </w:r>
          </w:p>
        </w:tc>
        <w:tc>
          <w:tcPr>
            <w:tcW w:w="1417" w:type="dxa"/>
            <w:noWrap/>
          </w:tcPr>
          <w:p w14:paraId="77A8CC6E" w14:textId="77777777" w:rsidR="00ED1C45" w:rsidRPr="00ED1C45" w:rsidRDefault="00ED1C45" w:rsidP="00ED1C45">
            <w:pPr>
              <w:spacing w:before="240"/>
            </w:pPr>
            <w:r w:rsidRPr="00ED1C45">
              <w:t>-0.62 (0.20)</w:t>
            </w:r>
          </w:p>
        </w:tc>
      </w:tr>
      <w:tr w:rsidR="00ED1C45" w:rsidRPr="00ED1C45" w14:paraId="4810ED2E" w14:textId="77777777" w:rsidTr="00B92258">
        <w:trPr>
          <w:trHeight w:val="280"/>
        </w:trPr>
        <w:tc>
          <w:tcPr>
            <w:tcW w:w="709" w:type="dxa"/>
            <w:noWrap/>
          </w:tcPr>
          <w:p w14:paraId="191F0E8F" w14:textId="77777777" w:rsidR="00ED1C45" w:rsidRPr="00ED1C45" w:rsidRDefault="00ED1C45" w:rsidP="00ED1C45">
            <w:pPr>
              <w:spacing w:before="240"/>
            </w:pPr>
            <w:r w:rsidRPr="00ED1C45">
              <w:t>GSS4</w:t>
            </w:r>
          </w:p>
        </w:tc>
        <w:tc>
          <w:tcPr>
            <w:tcW w:w="1559" w:type="dxa"/>
            <w:noWrap/>
          </w:tcPr>
          <w:p w14:paraId="577E4B21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23152042" w14:textId="77777777" w:rsidR="00ED1C45" w:rsidRPr="00ED1C45" w:rsidRDefault="00ED1C45" w:rsidP="00ED1C45">
            <w:pPr>
              <w:spacing w:before="240"/>
            </w:pPr>
            <w:r w:rsidRPr="00ED1C45">
              <w:t>-2.66 (0.42)</w:t>
            </w:r>
          </w:p>
        </w:tc>
        <w:tc>
          <w:tcPr>
            <w:tcW w:w="1418" w:type="dxa"/>
            <w:noWrap/>
          </w:tcPr>
          <w:p w14:paraId="7C8353B2" w14:textId="77777777" w:rsidR="00ED1C45" w:rsidRPr="00ED1C45" w:rsidRDefault="00ED1C45" w:rsidP="00ED1C45">
            <w:pPr>
              <w:spacing w:before="240"/>
            </w:pPr>
            <w:r w:rsidRPr="00ED1C45">
              <w:t>-1.29 (0.19)</w:t>
            </w:r>
          </w:p>
        </w:tc>
        <w:tc>
          <w:tcPr>
            <w:tcW w:w="1559" w:type="dxa"/>
            <w:noWrap/>
          </w:tcPr>
          <w:p w14:paraId="552EDE0E" w14:textId="77777777" w:rsidR="00ED1C45" w:rsidRPr="00ED1C45" w:rsidRDefault="00ED1C45" w:rsidP="00ED1C45">
            <w:pPr>
              <w:spacing w:before="240"/>
            </w:pPr>
            <w:r w:rsidRPr="00ED1C45">
              <w:t>-0.38 (0.19)</w:t>
            </w:r>
          </w:p>
        </w:tc>
        <w:tc>
          <w:tcPr>
            <w:tcW w:w="1417" w:type="dxa"/>
            <w:noWrap/>
          </w:tcPr>
          <w:p w14:paraId="0209ABD0" w14:textId="77777777" w:rsidR="00ED1C45" w:rsidRPr="00ED1C45" w:rsidRDefault="00ED1C45" w:rsidP="00ED1C45">
            <w:pPr>
              <w:spacing w:before="240"/>
            </w:pPr>
            <w:r w:rsidRPr="00ED1C45">
              <w:t>0.51 (0.18)</w:t>
            </w:r>
          </w:p>
        </w:tc>
      </w:tr>
      <w:tr w:rsidR="00ED1C45" w:rsidRPr="00ED1C45" w14:paraId="68DEA490" w14:textId="77777777" w:rsidTr="00B92258">
        <w:trPr>
          <w:trHeight w:val="280"/>
        </w:trPr>
        <w:tc>
          <w:tcPr>
            <w:tcW w:w="709" w:type="dxa"/>
            <w:noWrap/>
          </w:tcPr>
          <w:p w14:paraId="4C67D468" w14:textId="77777777" w:rsidR="00ED1C45" w:rsidRPr="00ED1C45" w:rsidRDefault="00ED1C45" w:rsidP="00ED1C45">
            <w:pPr>
              <w:spacing w:before="240"/>
            </w:pPr>
            <w:r w:rsidRPr="00ED1C45">
              <w:t>GSS5</w:t>
            </w:r>
          </w:p>
        </w:tc>
        <w:tc>
          <w:tcPr>
            <w:tcW w:w="1559" w:type="dxa"/>
            <w:noWrap/>
          </w:tcPr>
          <w:p w14:paraId="464C6A54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7C97FC77" w14:textId="77777777" w:rsidR="00ED1C45" w:rsidRPr="00ED1C45" w:rsidRDefault="00ED1C45" w:rsidP="00ED1C45">
            <w:pPr>
              <w:spacing w:before="240"/>
            </w:pPr>
            <w:r w:rsidRPr="00ED1C45">
              <w:t>-2.36 (0.35)</w:t>
            </w:r>
          </w:p>
        </w:tc>
        <w:tc>
          <w:tcPr>
            <w:tcW w:w="1418" w:type="dxa"/>
            <w:noWrap/>
          </w:tcPr>
          <w:p w14:paraId="6DBD6D45" w14:textId="77777777" w:rsidR="00ED1C45" w:rsidRPr="00ED1C45" w:rsidRDefault="00ED1C45" w:rsidP="00ED1C45">
            <w:pPr>
              <w:spacing w:before="240"/>
            </w:pPr>
            <w:r w:rsidRPr="00ED1C45">
              <w:t>-1.17 (0.23)</w:t>
            </w:r>
          </w:p>
        </w:tc>
        <w:tc>
          <w:tcPr>
            <w:tcW w:w="1559" w:type="dxa"/>
            <w:noWrap/>
          </w:tcPr>
          <w:p w14:paraId="1715DCA4" w14:textId="77777777" w:rsidR="00ED1C45" w:rsidRPr="00ED1C45" w:rsidRDefault="00ED1C45" w:rsidP="00ED1C45">
            <w:pPr>
              <w:spacing w:before="240"/>
            </w:pPr>
            <w:r w:rsidRPr="00ED1C45">
              <w:t>-0.39 (0.18)</w:t>
            </w:r>
          </w:p>
        </w:tc>
        <w:tc>
          <w:tcPr>
            <w:tcW w:w="1417" w:type="dxa"/>
            <w:noWrap/>
          </w:tcPr>
          <w:p w14:paraId="3CBE3AB2" w14:textId="77777777" w:rsidR="00ED1C45" w:rsidRPr="00ED1C45" w:rsidRDefault="00ED1C45" w:rsidP="00ED1C45">
            <w:pPr>
              <w:spacing w:before="240"/>
            </w:pPr>
            <w:r w:rsidRPr="00ED1C45">
              <w:t>0.33 (0.19)</w:t>
            </w:r>
          </w:p>
        </w:tc>
      </w:tr>
      <w:tr w:rsidR="00ED1C45" w:rsidRPr="00ED1C45" w14:paraId="439E3F9C" w14:textId="77777777" w:rsidTr="00B92258">
        <w:trPr>
          <w:trHeight w:val="280"/>
        </w:trPr>
        <w:tc>
          <w:tcPr>
            <w:tcW w:w="709" w:type="dxa"/>
            <w:noWrap/>
          </w:tcPr>
          <w:p w14:paraId="405C29B7" w14:textId="77777777" w:rsidR="00ED1C45" w:rsidRPr="00ED1C45" w:rsidRDefault="00ED1C45" w:rsidP="00ED1C45">
            <w:pPr>
              <w:spacing w:before="240"/>
            </w:pPr>
            <w:r w:rsidRPr="00ED1C45">
              <w:t>GSS6</w:t>
            </w:r>
          </w:p>
        </w:tc>
        <w:tc>
          <w:tcPr>
            <w:tcW w:w="1559" w:type="dxa"/>
            <w:noWrap/>
          </w:tcPr>
          <w:p w14:paraId="2AB91F8F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1AFC6EC5" w14:textId="77777777" w:rsidR="00ED1C45" w:rsidRPr="00ED1C45" w:rsidRDefault="00ED1C45" w:rsidP="00ED1C45">
            <w:pPr>
              <w:spacing w:before="240"/>
            </w:pPr>
            <w:r w:rsidRPr="00ED1C45">
              <w:t>-2.76 (0.45)</w:t>
            </w:r>
          </w:p>
        </w:tc>
        <w:tc>
          <w:tcPr>
            <w:tcW w:w="1418" w:type="dxa"/>
            <w:noWrap/>
          </w:tcPr>
          <w:p w14:paraId="6132296C" w14:textId="77777777" w:rsidR="00ED1C45" w:rsidRPr="00ED1C45" w:rsidRDefault="00ED1C45" w:rsidP="00ED1C45">
            <w:pPr>
              <w:spacing w:before="240"/>
            </w:pPr>
            <w:r w:rsidRPr="00ED1C45">
              <w:t>-1.16 (0.21)</w:t>
            </w:r>
          </w:p>
        </w:tc>
        <w:tc>
          <w:tcPr>
            <w:tcW w:w="1559" w:type="dxa"/>
            <w:noWrap/>
          </w:tcPr>
          <w:p w14:paraId="5C6BF45E" w14:textId="77777777" w:rsidR="00ED1C45" w:rsidRPr="00ED1C45" w:rsidRDefault="00ED1C45" w:rsidP="00ED1C45">
            <w:pPr>
              <w:spacing w:before="240"/>
            </w:pPr>
            <w:r w:rsidRPr="00ED1C45">
              <w:t>-0.23 (0.18)</w:t>
            </w:r>
          </w:p>
        </w:tc>
        <w:tc>
          <w:tcPr>
            <w:tcW w:w="1417" w:type="dxa"/>
            <w:noWrap/>
          </w:tcPr>
          <w:p w14:paraId="348A95B6" w14:textId="77777777" w:rsidR="00ED1C45" w:rsidRPr="00ED1C45" w:rsidRDefault="00ED1C45" w:rsidP="00ED1C45">
            <w:pPr>
              <w:spacing w:before="240"/>
            </w:pPr>
            <w:r w:rsidRPr="00ED1C45">
              <w:t>0.75 (0.21)</w:t>
            </w:r>
          </w:p>
        </w:tc>
      </w:tr>
      <w:tr w:rsidR="00ED1C45" w:rsidRPr="00ED1C45" w14:paraId="2C5CF3F7" w14:textId="77777777" w:rsidTr="00B92258">
        <w:trPr>
          <w:trHeight w:val="280"/>
        </w:trPr>
        <w:tc>
          <w:tcPr>
            <w:tcW w:w="709" w:type="dxa"/>
            <w:noWrap/>
          </w:tcPr>
          <w:p w14:paraId="28FB0B01" w14:textId="77777777" w:rsidR="00ED1C45" w:rsidRPr="00ED1C45" w:rsidRDefault="00ED1C45" w:rsidP="00ED1C45">
            <w:pPr>
              <w:spacing w:before="240"/>
            </w:pPr>
            <w:r w:rsidRPr="00ED1C45">
              <w:t>GSS7</w:t>
            </w:r>
          </w:p>
        </w:tc>
        <w:tc>
          <w:tcPr>
            <w:tcW w:w="1559" w:type="dxa"/>
            <w:noWrap/>
          </w:tcPr>
          <w:p w14:paraId="41E1FC35" w14:textId="77777777" w:rsidR="00ED1C45" w:rsidRPr="00ED1C45" w:rsidRDefault="00ED1C45" w:rsidP="00ED1C45">
            <w:pPr>
              <w:spacing w:before="240"/>
            </w:pPr>
            <w:r w:rsidRPr="00ED1C45">
              <w:t>1.60 (0.09)</w:t>
            </w:r>
          </w:p>
        </w:tc>
        <w:tc>
          <w:tcPr>
            <w:tcW w:w="1843" w:type="dxa"/>
            <w:gridSpan w:val="2"/>
            <w:noWrap/>
          </w:tcPr>
          <w:p w14:paraId="159544BD" w14:textId="77777777" w:rsidR="00ED1C45" w:rsidRPr="00ED1C45" w:rsidRDefault="00ED1C45" w:rsidP="00ED1C45">
            <w:pPr>
              <w:spacing w:before="240"/>
            </w:pPr>
            <w:r w:rsidRPr="00ED1C45">
              <w:t>-2.58 (0.39)</w:t>
            </w:r>
          </w:p>
        </w:tc>
        <w:tc>
          <w:tcPr>
            <w:tcW w:w="1418" w:type="dxa"/>
            <w:noWrap/>
          </w:tcPr>
          <w:p w14:paraId="1A7AC514" w14:textId="77777777" w:rsidR="00ED1C45" w:rsidRPr="00ED1C45" w:rsidRDefault="00ED1C45" w:rsidP="00ED1C45">
            <w:pPr>
              <w:spacing w:before="240"/>
            </w:pPr>
            <w:r w:rsidRPr="00ED1C45">
              <w:t>-0.51 (0.17)</w:t>
            </w:r>
          </w:p>
        </w:tc>
        <w:tc>
          <w:tcPr>
            <w:tcW w:w="1559" w:type="dxa"/>
            <w:noWrap/>
          </w:tcPr>
          <w:p w14:paraId="72E74F81" w14:textId="77777777" w:rsidR="00ED1C45" w:rsidRPr="00ED1C45" w:rsidRDefault="00ED1C45" w:rsidP="00ED1C45">
            <w:pPr>
              <w:spacing w:before="240"/>
            </w:pPr>
            <w:r w:rsidRPr="00ED1C45">
              <w:t>0.42 (0.19)</w:t>
            </w:r>
          </w:p>
        </w:tc>
        <w:tc>
          <w:tcPr>
            <w:tcW w:w="1417" w:type="dxa"/>
            <w:noWrap/>
          </w:tcPr>
          <w:p w14:paraId="2EE1ED64" w14:textId="77777777" w:rsidR="00ED1C45" w:rsidRPr="00ED1C45" w:rsidRDefault="00ED1C45" w:rsidP="00ED1C45">
            <w:pPr>
              <w:spacing w:before="240"/>
            </w:pPr>
            <w:r w:rsidRPr="00ED1C45">
              <w:t>1.58 (0.26)</w:t>
            </w:r>
          </w:p>
        </w:tc>
      </w:tr>
      <w:tr w:rsidR="00ED1C45" w:rsidRPr="00ED1C45" w14:paraId="67C94C02" w14:textId="77777777" w:rsidTr="00B92258">
        <w:trPr>
          <w:trHeight w:val="280"/>
        </w:trPr>
        <w:tc>
          <w:tcPr>
            <w:tcW w:w="709" w:type="dxa"/>
            <w:noWrap/>
          </w:tcPr>
          <w:p w14:paraId="05080E05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SNA1</w:t>
            </w:r>
          </w:p>
        </w:tc>
        <w:tc>
          <w:tcPr>
            <w:tcW w:w="1559" w:type="dxa"/>
            <w:noWrap/>
          </w:tcPr>
          <w:p w14:paraId="210E8DA4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465C8C6B" w14:textId="77777777" w:rsidR="00ED1C45" w:rsidRPr="00ED1C45" w:rsidRDefault="00ED1C45" w:rsidP="00ED1C45">
            <w:pPr>
              <w:spacing w:before="240"/>
            </w:pPr>
            <w:r w:rsidRPr="00ED1C45">
              <w:t>-4.23 (0.96)</w:t>
            </w:r>
          </w:p>
        </w:tc>
        <w:tc>
          <w:tcPr>
            <w:tcW w:w="1418" w:type="dxa"/>
            <w:noWrap/>
          </w:tcPr>
          <w:p w14:paraId="6783B56B" w14:textId="77777777" w:rsidR="00ED1C45" w:rsidRPr="00ED1C45" w:rsidRDefault="00ED1C45" w:rsidP="00ED1C45">
            <w:pPr>
              <w:spacing w:before="240"/>
            </w:pPr>
            <w:r w:rsidRPr="00ED1C45">
              <w:t>-2.05 (0.34)</w:t>
            </w:r>
          </w:p>
        </w:tc>
        <w:tc>
          <w:tcPr>
            <w:tcW w:w="1559" w:type="dxa"/>
            <w:noWrap/>
          </w:tcPr>
          <w:p w14:paraId="42D3ADD3" w14:textId="77777777" w:rsidR="00ED1C45" w:rsidRPr="00ED1C45" w:rsidRDefault="00ED1C45" w:rsidP="00ED1C45">
            <w:pPr>
              <w:spacing w:before="240"/>
            </w:pPr>
            <w:r w:rsidRPr="00ED1C45">
              <w:t>-1.20 (0.26)</w:t>
            </w:r>
          </w:p>
        </w:tc>
        <w:tc>
          <w:tcPr>
            <w:tcW w:w="1417" w:type="dxa"/>
            <w:noWrap/>
          </w:tcPr>
          <w:p w14:paraId="4DC05D54" w14:textId="77777777" w:rsidR="00ED1C45" w:rsidRPr="00ED1C45" w:rsidRDefault="00ED1C45" w:rsidP="00ED1C45">
            <w:pPr>
              <w:spacing w:before="240"/>
            </w:pPr>
            <w:r w:rsidRPr="00ED1C45">
              <w:t>-0.68 (0.25)</w:t>
            </w:r>
          </w:p>
        </w:tc>
      </w:tr>
      <w:tr w:rsidR="00ED1C45" w:rsidRPr="00ED1C45" w14:paraId="38E428B9" w14:textId="77777777" w:rsidTr="00B92258">
        <w:trPr>
          <w:trHeight w:val="280"/>
        </w:trPr>
        <w:tc>
          <w:tcPr>
            <w:tcW w:w="709" w:type="dxa"/>
            <w:noWrap/>
          </w:tcPr>
          <w:p w14:paraId="3075E988" w14:textId="77777777" w:rsidR="00ED1C45" w:rsidRPr="00ED1C45" w:rsidRDefault="00ED1C45" w:rsidP="00ED1C45">
            <w:pPr>
              <w:spacing w:before="240"/>
            </w:pPr>
            <w:r w:rsidRPr="00ED1C45">
              <w:t>SNA2</w:t>
            </w:r>
          </w:p>
        </w:tc>
        <w:tc>
          <w:tcPr>
            <w:tcW w:w="1559" w:type="dxa"/>
            <w:noWrap/>
          </w:tcPr>
          <w:p w14:paraId="368CC319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512574DE" w14:textId="77777777" w:rsidR="00ED1C45" w:rsidRPr="00ED1C45" w:rsidRDefault="00ED1C45" w:rsidP="00ED1C45">
            <w:pPr>
              <w:spacing w:before="240"/>
            </w:pPr>
            <w:r w:rsidRPr="00ED1C45">
              <w:t>-2.84 (0.51)</w:t>
            </w:r>
          </w:p>
        </w:tc>
        <w:tc>
          <w:tcPr>
            <w:tcW w:w="1418" w:type="dxa"/>
            <w:noWrap/>
          </w:tcPr>
          <w:p w14:paraId="250139DF" w14:textId="77777777" w:rsidR="00ED1C45" w:rsidRPr="00ED1C45" w:rsidRDefault="00ED1C45" w:rsidP="00ED1C45">
            <w:pPr>
              <w:spacing w:before="240"/>
            </w:pPr>
            <w:r w:rsidRPr="00ED1C45">
              <w:t>-1.42 (0.30)</w:t>
            </w:r>
          </w:p>
        </w:tc>
        <w:tc>
          <w:tcPr>
            <w:tcW w:w="1559" w:type="dxa"/>
            <w:noWrap/>
          </w:tcPr>
          <w:p w14:paraId="3B15F5F5" w14:textId="77777777" w:rsidR="00ED1C45" w:rsidRPr="00ED1C45" w:rsidRDefault="00ED1C45" w:rsidP="00ED1C45">
            <w:pPr>
              <w:spacing w:before="240"/>
            </w:pPr>
            <w:r w:rsidRPr="00ED1C45">
              <w:t>0.01 (0.25)</w:t>
            </w:r>
          </w:p>
        </w:tc>
        <w:tc>
          <w:tcPr>
            <w:tcW w:w="1417" w:type="dxa"/>
            <w:noWrap/>
          </w:tcPr>
          <w:p w14:paraId="54897897" w14:textId="77777777" w:rsidR="00ED1C45" w:rsidRPr="00ED1C45" w:rsidRDefault="00ED1C45" w:rsidP="00ED1C45">
            <w:pPr>
              <w:spacing w:before="240"/>
            </w:pPr>
            <w:r w:rsidRPr="00ED1C45">
              <w:t>0.90 (0.29)</w:t>
            </w:r>
          </w:p>
        </w:tc>
      </w:tr>
      <w:tr w:rsidR="00ED1C45" w:rsidRPr="00ED1C45" w14:paraId="7C03DBCD" w14:textId="77777777" w:rsidTr="00B92258">
        <w:trPr>
          <w:trHeight w:val="280"/>
        </w:trPr>
        <w:tc>
          <w:tcPr>
            <w:tcW w:w="709" w:type="dxa"/>
            <w:noWrap/>
          </w:tcPr>
          <w:p w14:paraId="23FB2251" w14:textId="77777777" w:rsidR="00ED1C45" w:rsidRPr="00ED1C45" w:rsidRDefault="00ED1C45" w:rsidP="00ED1C45">
            <w:pPr>
              <w:spacing w:before="240"/>
            </w:pPr>
            <w:r w:rsidRPr="00ED1C45">
              <w:t>SNA3</w:t>
            </w:r>
          </w:p>
        </w:tc>
        <w:tc>
          <w:tcPr>
            <w:tcW w:w="1559" w:type="dxa"/>
            <w:noWrap/>
          </w:tcPr>
          <w:p w14:paraId="7460407C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2B96C4B1" w14:textId="77777777" w:rsidR="00ED1C45" w:rsidRPr="00ED1C45" w:rsidRDefault="00ED1C45" w:rsidP="00ED1C45">
            <w:pPr>
              <w:spacing w:before="240"/>
            </w:pPr>
            <w:r w:rsidRPr="00ED1C45">
              <w:t>-3.01 (0.54)</w:t>
            </w:r>
          </w:p>
        </w:tc>
        <w:tc>
          <w:tcPr>
            <w:tcW w:w="1418" w:type="dxa"/>
            <w:noWrap/>
          </w:tcPr>
          <w:p w14:paraId="520486A7" w14:textId="77777777" w:rsidR="00ED1C45" w:rsidRPr="00ED1C45" w:rsidRDefault="00ED1C45" w:rsidP="00ED1C45">
            <w:pPr>
              <w:spacing w:before="240"/>
            </w:pPr>
            <w:r w:rsidRPr="00ED1C45">
              <w:t>-1.05 (0.30)</w:t>
            </w:r>
          </w:p>
        </w:tc>
        <w:tc>
          <w:tcPr>
            <w:tcW w:w="1559" w:type="dxa"/>
            <w:noWrap/>
          </w:tcPr>
          <w:p w14:paraId="12AE9208" w14:textId="77777777" w:rsidR="00ED1C45" w:rsidRPr="00ED1C45" w:rsidRDefault="00ED1C45" w:rsidP="00ED1C45">
            <w:pPr>
              <w:spacing w:before="240"/>
            </w:pPr>
            <w:r w:rsidRPr="00ED1C45">
              <w:t>0.03 (0.25)</w:t>
            </w:r>
          </w:p>
        </w:tc>
        <w:tc>
          <w:tcPr>
            <w:tcW w:w="1417" w:type="dxa"/>
            <w:noWrap/>
          </w:tcPr>
          <w:p w14:paraId="4E24FCD2" w14:textId="77777777" w:rsidR="00ED1C45" w:rsidRPr="00ED1C45" w:rsidRDefault="00ED1C45" w:rsidP="00ED1C45">
            <w:pPr>
              <w:spacing w:before="240"/>
            </w:pPr>
            <w:r w:rsidRPr="00ED1C45">
              <w:t>1.27 (0.30)</w:t>
            </w:r>
          </w:p>
        </w:tc>
      </w:tr>
      <w:tr w:rsidR="00ED1C45" w:rsidRPr="00ED1C45" w14:paraId="46433F92" w14:textId="77777777" w:rsidTr="00B92258">
        <w:trPr>
          <w:trHeight w:val="280"/>
        </w:trPr>
        <w:tc>
          <w:tcPr>
            <w:tcW w:w="709" w:type="dxa"/>
            <w:noWrap/>
          </w:tcPr>
          <w:p w14:paraId="3B144DAB" w14:textId="77777777" w:rsidR="00ED1C45" w:rsidRPr="00ED1C45" w:rsidRDefault="00ED1C45" w:rsidP="00ED1C45">
            <w:pPr>
              <w:spacing w:before="240"/>
            </w:pPr>
            <w:bookmarkStart w:id="3" w:name="_Hlk57112044"/>
            <w:r w:rsidRPr="00ED1C45">
              <w:t>SNA4</w:t>
            </w:r>
          </w:p>
        </w:tc>
        <w:tc>
          <w:tcPr>
            <w:tcW w:w="1559" w:type="dxa"/>
            <w:noWrap/>
          </w:tcPr>
          <w:p w14:paraId="14F47F40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02C283D5" w14:textId="77777777" w:rsidR="00ED1C45" w:rsidRPr="00ED1C45" w:rsidRDefault="00ED1C45" w:rsidP="00ED1C45">
            <w:pPr>
              <w:spacing w:before="240"/>
            </w:pPr>
            <w:r w:rsidRPr="00ED1C45">
              <w:t>-4.10 (0.89)</w:t>
            </w:r>
          </w:p>
        </w:tc>
        <w:tc>
          <w:tcPr>
            <w:tcW w:w="1418" w:type="dxa"/>
            <w:noWrap/>
          </w:tcPr>
          <w:p w14:paraId="7B484416" w14:textId="77777777" w:rsidR="00ED1C45" w:rsidRPr="00ED1C45" w:rsidRDefault="00ED1C45" w:rsidP="00ED1C45">
            <w:pPr>
              <w:spacing w:before="240"/>
            </w:pPr>
            <w:r w:rsidRPr="00ED1C45">
              <w:t>-1.29 (0.30)</w:t>
            </w:r>
          </w:p>
        </w:tc>
        <w:tc>
          <w:tcPr>
            <w:tcW w:w="1559" w:type="dxa"/>
            <w:noWrap/>
          </w:tcPr>
          <w:p w14:paraId="1E690BAA" w14:textId="77777777" w:rsidR="00ED1C45" w:rsidRPr="00ED1C45" w:rsidRDefault="00ED1C45" w:rsidP="00ED1C45">
            <w:pPr>
              <w:spacing w:before="240"/>
            </w:pPr>
            <w:r w:rsidRPr="00ED1C45">
              <w:t>-0.20 (0.25)</w:t>
            </w:r>
          </w:p>
        </w:tc>
        <w:tc>
          <w:tcPr>
            <w:tcW w:w="1417" w:type="dxa"/>
            <w:noWrap/>
          </w:tcPr>
          <w:p w14:paraId="3EF13321" w14:textId="77777777" w:rsidR="00ED1C45" w:rsidRPr="00ED1C45" w:rsidRDefault="00ED1C45" w:rsidP="00ED1C45">
            <w:pPr>
              <w:spacing w:before="240"/>
            </w:pPr>
            <w:r w:rsidRPr="00ED1C45">
              <w:t>0.93 (0.29)</w:t>
            </w:r>
          </w:p>
        </w:tc>
      </w:tr>
      <w:bookmarkEnd w:id="3"/>
      <w:tr w:rsidR="00ED1C45" w:rsidRPr="00ED1C45" w14:paraId="6A951BC2" w14:textId="77777777" w:rsidTr="00B92258">
        <w:trPr>
          <w:trHeight w:val="280"/>
        </w:trPr>
        <w:tc>
          <w:tcPr>
            <w:tcW w:w="709" w:type="dxa"/>
            <w:noWrap/>
          </w:tcPr>
          <w:p w14:paraId="1CEAA1ED" w14:textId="77777777" w:rsidR="00ED1C45" w:rsidRPr="00ED1C45" w:rsidRDefault="00ED1C45" w:rsidP="00ED1C45">
            <w:pPr>
              <w:spacing w:before="240"/>
            </w:pPr>
            <w:r w:rsidRPr="00ED1C45">
              <w:t>SNA5</w:t>
            </w:r>
          </w:p>
        </w:tc>
        <w:tc>
          <w:tcPr>
            <w:tcW w:w="1559" w:type="dxa"/>
            <w:noWrap/>
          </w:tcPr>
          <w:p w14:paraId="7052CB6D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3352F5A2" w14:textId="77777777" w:rsidR="00ED1C45" w:rsidRPr="00ED1C45" w:rsidRDefault="00ED1C45" w:rsidP="00ED1C45">
            <w:pPr>
              <w:spacing w:before="240"/>
            </w:pPr>
            <w:r w:rsidRPr="00ED1C45">
              <w:t>-3.84 (0.74)</w:t>
            </w:r>
          </w:p>
        </w:tc>
        <w:tc>
          <w:tcPr>
            <w:tcW w:w="1418" w:type="dxa"/>
            <w:noWrap/>
          </w:tcPr>
          <w:p w14:paraId="10A60406" w14:textId="77777777" w:rsidR="00ED1C45" w:rsidRPr="00ED1C45" w:rsidRDefault="00ED1C45" w:rsidP="00ED1C45">
            <w:pPr>
              <w:spacing w:before="240"/>
            </w:pPr>
            <w:r w:rsidRPr="00ED1C45">
              <w:t>-1.98 (0.35)</w:t>
            </w:r>
          </w:p>
        </w:tc>
        <w:tc>
          <w:tcPr>
            <w:tcW w:w="1559" w:type="dxa"/>
            <w:noWrap/>
          </w:tcPr>
          <w:p w14:paraId="4BF5082F" w14:textId="77777777" w:rsidR="00ED1C45" w:rsidRPr="00ED1C45" w:rsidRDefault="00ED1C45" w:rsidP="00ED1C45">
            <w:pPr>
              <w:spacing w:before="240"/>
            </w:pPr>
            <w:r w:rsidRPr="00ED1C45">
              <w:t>-0.95 (0.29)</w:t>
            </w:r>
          </w:p>
        </w:tc>
        <w:tc>
          <w:tcPr>
            <w:tcW w:w="1417" w:type="dxa"/>
            <w:noWrap/>
          </w:tcPr>
          <w:p w14:paraId="1247E126" w14:textId="77777777" w:rsidR="00ED1C45" w:rsidRPr="00ED1C45" w:rsidRDefault="00ED1C45" w:rsidP="00ED1C45">
            <w:pPr>
              <w:spacing w:before="240"/>
            </w:pPr>
            <w:r w:rsidRPr="00ED1C45">
              <w:t>0.18 (0.26)</w:t>
            </w:r>
          </w:p>
        </w:tc>
      </w:tr>
      <w:tr w:rsidR="00ED1C45" w:rsidRPr="00ED1C45" w14:paraId="313AF386" w14:textId="77777777" w:rsidTr="00B92258">
        <w:trPr>
          <w:trHeight w:val="280"/>
        </w:trPr>
        <w:tc>
          <w:tcPr>
            <w:tcW w:w="709" w:type="dxa"/>
            <w:noWrap/>
          </w:tcPr>
          <w:p w14:paraId="7556E114" w14:textId="77777777" w:rsidR="00ED1C45" w:rsidRPr="00ED1C45" w:rsidRDefault="00ED1C45" w:rsidP="00ED1C45">
            <w:pPr>
              <w:spacing w:before="240"/>
            </w:pPr>
            <w:r w:rsidRPr="00ED1C45">
              <w:t>SNA6</w:t>
            </w:r>
          </w:p>
        </w:tc>
        <w:tc>
          <w:tcPr>
            <w:tcW w:w="1559" w:type="dxa"/>
            <w:noWrap/>
          </w:tcPr>
          <w:p w14:paraId="2105A2EB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7047E583" w14:textId="77777777" w:rsidR="00ED1C45" w:rsidRPr="00ED1C45" w:rsidRDefault="00ED1C45" w:rsidP="00ED1C45">
            <w:pPr>
              <w:spacing w:before="240"/>
            </w:pPr>
            <w:r w:rsidRPr="00ED1C45">
              <w:t>-3.61 (0.70)</w:t>
            </w:r>
          </w:p>
        </w:tc>
        <w:tc>
          <w:tcPr>
            <w:tcW w:w="1418" w:type="dxa"/>
            <w:noWrap/>
          </w:tcPr>
          <w:p w14:paraId="113CD21F" w14:textId="77777777" w:rsidR="00ED1C45" w:rsidRPr="00ED1C45" w:rsidRDefault="00ED1C45" w:rsidP="00ED1C45">
            <w:pPr>
              <w:spacing w:before="240"/>
            </w:pPr>
            <w:r w:rsidRPr="00ED1C45">
              <w:t>-2.65 (0.46)</w:t>
            </w:r>
          </w:p>
        </w:tc>
        <w:tc>
          <w:tcPr>
            <w:tcW w:w="1559" w:type="dxa"/>
            <w:noWrap/>
          </w:tcPr>
          <w:p w14:paraId="6555A8BB" w14:textId="77777777" w:rsidR="00ED1C45" w:rsidRPr="00ED1C45" w:rsidRDefault="00ED1C45" w:rsidP="00ED1C45">
            <w:pPr>
              <w:spacing w:before="240"/>
            </w:pPr>
            <w:r w:rsidRPr="00ED1C45">
              <w:t>-1.66 (0.36)</w:t>
            </w:r>
          </w:p>
        </w:tc>
        <w:tc>
          <w:tcPr>
            <w:tcW w:w="1417" w:type="dxa"/>
            <w:noWrap/>
          </w:tcPr>
          <w:p w14:paraId="2236F3FD" w14:textId="77777777" w:rsidR="00ED1C45" w:rsidRPr="00ED1C45" w:rsidRDefault="00ED1C45" w:rsidP="00ED1C45">
            <w:pPr>
              <w:spacing w:before="240"/>
            </w:pPr>
            <w:r w:rsidRPr="00ED1C45">
              <w:t>-1.05 (0.31)</w:t>
            </w:r>
          </w:p>
        </w:tc>
      </w:tr>
      <w:tr w:rsidR="00ED1C45" w:rsidRPr="00ED1C45" w14:paraId="571DE8FE" w14:textId="77777777" w:rsidTr="00B92258">
        <w:trPr>
          <w:trHeight w:val="280"/>
        </w:trPr>
        <w:tc>
          <w:tcPr>
            <w:tcW w:w="709" w:type="dxa"/>
            <w:noWrap/>
          </w:tcPr>
          <w:p w14:paraId="3D9D2183" w14:textId="77777777" w:rsidR="00ED1C45" w:rsidRPr="00ED1C45" w:rsidRDefault="00ED1C45" w:rsidP="00ED1C45">
            <w:pPr>
              <w:spacing w:before="240"/>
            </w:pPr>
            <w:r w:rsidRPr="00ED1C45">
              <w:t>SNA7</w:t>
            </w:r>
          </w:p>
        </w:tc>
        <w:tc>
          <w:tcPr>
            <w:tcW w:w="1559" w:type="dxa"/>
            <w:noWrap/>
          </w:tcPr>
          <w:p w14:paraId="501B8385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4A91527E" w14:textId="77777777" w:rsidR="00ED1C45" w:rsidRPr="00ED1C45" w:rsidRDefault="00ED1C45" w:rsidP="00ED1C45">
            <w:pPr>
              <w:spacing w:before="240"/>
            </w:pPr>
            <w:r w:rsidRPr="00ED1C45">
              <w:t>-3.40 (0.60)</w:t>
            </w:r>
          </w:p>
        </w:tc>
        <w:tc>
          <w:tcPr>
            <w:tcW w:w="1418" w:type="dxa"/>
            <w:noWrap/>
          </w:tcPr>
          <w:p w14:paraId="4416890F" w14:textId="77777777" w:rsidR="00ED1C45" w:rsidRPr="00ED1C45" w:rsidRDefault="00ED1C45" w:rsidP="00ED1C45">
            <w:pPr>
              <w:spacing w:before="240"/>
            </w:pPr>
            <w:r w:rsidRPr="00ED1C45">
              <w:t>-1.98 (0.37)</w:t>
            </w:r>
          </w:p>
        </w:tc>
        <w:tc>
          <w:tcPr>
            <w:tcW w:w="1559" w:type="dxa"/>
            <w:noWrap/>
          </w:tcPr>
          <w:p w14:paraId="2F94E3C2" w14:textId="77777777" w:rsidR="00ED1C45" w:rsidRPr="00ED1C45" w:rsidRDefault="00ED1C45" w:rsidP="00ED1C45">
            <w:pPr>
              <w:spacing w:before="240"/>
            </w:pPr>
            <w:r w:rsidRPr="00ED1C45">
              <w:t>-0.92 (0.29)</w:t>
            </w:r>
          </w:p>
        </w:tc>
        <w:tc>
          <w:tcPr>
            <w:tcW w:w="1417" w:type="dxa"/>
            <w:noWrap/>
          </w:tcPr>
          <w:p w14:paraId="7DF2651C" w14:textId="77777777" w:rsidR="00ED1C45" w:rsidRPr="00ED1C45" w:rsidRDefault="00ED1C45" w:rsidP="00ED1C45">
            <w:pPr>
              <w:spacing w:before="240"/>
            </w:pPr>
            <w:r w:rsidRPr="00ED1C45">
              <w:t>0.05 (0.27)</w:t>
            </w:r>
          </w:p>
        </w:tc>
      </w:tr>
      <w:tr w:rsidR="00ED1C45" w:rsidRPr="00ED1C45" w14:paraId="3C4F9DD3" w14:textId="77777777" w:rsidTr="00B92258">
        <w:trPr>
          <w:trHeight w:val="280"/>
        </w:trPr>
        <w:tc>
          <w:tcPr>
            <w:tcW w:w="709" w:type="dxa"/>
            <w:noWrap/>
          </w:tcPr>
          <w:p w14:paraId="31804200" w14:textId="77777777" w:rsidR="00ED1C45" w:rsidRPr="00ED1C45" w:rsidRDefault="00ED1C45" w:rsidP="00ED1C45">
            <w:pPr>
              <w:spacing w:before="240"/>
            </w:pPr>
            <w:r w:rsidRPr="00ED1C45">
              <w:t>SNA8</w:t>
            </w:r>
          </w:p>
        </w:tc>
        <w:tc>
          <w:tcPr>
            <w:tcW w:w="1559" w:type="dxa"/>
            <w:noWrap/>
          </w:tcPr>
          <w:p w14:paraId="2070B8CB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1F6DFF77" w14:textId="77777777" w:rsidR="00ED1C45" w:rsidRPr="00ED1C45" w:rsidRDefault="00ED1C45" w:rsidP="00ED1C45">
            <w:pPr>
              <w:spacing w:before="240"/>
            </w:pPr>
            <w:r w:rsidRPr="00ED1C45">
              <w:t>-3.00 (0.60)</w:t>
            </w:r>
          </w:p>
        </w:tc>
        <w:tc>
          <w:tcPr>
            <w:tcW w:w="1418" w:type="dxa"/>
            <w:noWrap/>
          </w:tcPr>
          <w:p w14:paraId="59EE4927" w14:textId="77777777" w:rsidR="00ED1C45" w:rsidRPr="00ED1C45" w:rsidRDefault="00ED1C45" w:rsidP="00ED1C45">
            <w:pPr>
              <w:spacing w:before="240"/>
            </w:pPr>
            <w:r w:rsidRPr="00ED1C45">
              <w:t>-1.77 (0.34)</w:t>
            </w:r>
          </w:p>
        </w:tc>
        <w:tc>
          <w:tcPr>
            <w:tcW w:w="1559" w:type="dxa"/>
            <w:noWrap/>
          </w:tcPr>
          <w:p w14:paraId="25793D9A" w14:textId="77777777" w:rsidR="00ED1C45" w:rsidRPr="00ED1C45" w:rsidRDefault="00ED1C45" w:rsidP="00ED1C45">
            <w:pPr>
              <w:spacing w:before="240"/>
            </w:pPr>
            <w:r w:rsidRPr="00ED1C45">
              <w:t>-0.98 (0.24)</w:t>
            </w:r>
          </w:p>
        </w:tc>
        <w:tc>
          <w:tcPr>
            <w:tcW w:w="1417" w:type="dxa"/>
            <w:noWrap/>
          </w:tcPr>
          <w:p w14:paraId="373D0E05" w14:textId="77777777" w:rsidR="00ED1C45" w:rsidRPr="00ED1C45" w:rsidRDefault="00ED1C45" w:rsidP="00ED1C45">
            <w:pPr>
              <w:spacing w:before="240"/>
            </w:pPr>
            <w:r w:rsidRPr="00ED1C45">
              <w:t>-0.14 (0.24)</w:t>
            </w:r>
          </w:p>
        </w:tc>
      </w:tr>
      <w:tr w:rsidR="00ED1C45" w:rsidRPr="00ED1C45" w14:paraId="571BAA90" w14:textId="77777777" w:rsidTr="00B92258">
        <w:trPr>
          <w:trHeight w:val="280"/>
        </w:trPr>
        <w:tc>
          <w:tcPr>
            <w:tcW w:w="709" w:type="dxa"/>
            <w:noWrap/>
          </w:tcPr>
          <w:p w14:paraId="5566707B" w14:textId="77777777" w:rsidR="00ED1C45" w:rsidRPr="00ED1C45" w:rsidRDefault="00ED1C45" w:rsidP="00ED1C45">
            <w:pPr>
              <w:spacing w:before="240"/>
            </w:pPr>
            <w:r w:rsidRPr="00ED1C45">
              <w:t>SNA9</w:t>
            </w:r>
          </w:p>
        </w:tc>
        <w:tc>
          <w:tcPr>
            <w:tcW w:w="1559" w:type="dxa"/>
            <w:noWrap/>
          </w:tcPr>
          <w:p w14:paraId="55F60DCD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5B7C599F" w14:textId="77777777" w:rsidR="00ED1C45" w:rsidRPr="00ED1C45" w:rsidRDefault="00ED1C45" w:rsidP="00ED1C45">
            <w:pPr>
              <w:spacing w:before="240"/>
            </w:pPr>
            <w:r w:rsidRPr="00ED1C45">
              <w:t>-3.56 (0.71)</w:t>
            </w:r>
          </w:p>
        </w:tc>
        <w:tc>
          <w:tcPr>
            <w:tcW w:w="1418" w:type="dxa"/>
            <w:noWrap/>
          </w:tcPr>
          <w:p w14:paraId="4C871508" w14:textId="77777777" w:rsidR="00ED1C45" w:rsidRPr="00ED1C45" w:rsidRDefault="00ED1C45" w:rsidP="00ED1C45">
            <w:pPr>
              <w:spacing w:before="240"/>
            </w:pPr>
            <w:r w:rsidRPr="00ED1C45">
              <w:t>-1.87 (0.38)</w:t>
            </w:r>
          </w:p>
        </w:tc>
        <w:tc>
          <w:tcPr>
            <w:tcW w:w="1559" w:type="dxa"/>
            <w:noWrap/>
          </w:tcPr>
          <w:p w14:paraId="753EBFCD" w14:textId="77777777" w:rsidR="00ED1C45" w:rsidRPr="00ED1C45" w:rsidRDefault="00ED1C45" w:rsidP="00ED1C45">
            <w:pPr>
              <w:spacing w:before="240"/>
            </w:pPr>
            <w:r w:rsidRPr="00ED1C45">
              <w:t>-1.10 (0.30)</w:t>
            </w:r>
          </w:p>
        </w:tc>
        <w:tc>
          <w:tcPr>
            <w:tcW w:w="1417" w:type="dxa"/>
            <w:noWrap/>
          </w:tcPr>
          <w:p w14:paraId="03510AE5" w14:textId="77777777" w:rsidR="00ED1C45" w:rsidRPr="00ED1C45" w:rsidRDefault="00ED1C45" w:rsidP="00ED1C45">
            <w:pPr>
              <w:spacing w:before="240"/>
            </w:pPr>
            <w:r w:rsidRPr="00ED1C45">
              <w:t>-0.54 (0.26)</w:t>
            </w:r>
          </w:p>
        </w:tc>
      </w:tr>
      <w:tr w:rsidR="00ED1C45" w:rsidRPr="00ED1C45" w14:paraId="51F4FAB6" w14:textId="77777777" w:rsidTr="00B92258">
        <w:trPr>
          <w:trHeight w:val="280"/>
        </w:trPr>
        <w:tc>
          <w:tcPr>
            <w:tcW w:w="709" w:type="dxa"/>
            <w:noWrap/>
          </w:tcPr>
          <w:p w14:paraId="5B6B3912" w14:textId="77777777" w:rsidR="00ED1C45" w:rsidRPr="00ED1C45" w:rsidRDefault="00ED1C45" w:rsidP="00ED1C45">
            <w:pPr>
              <w:spacing w:before="240"/>
            </w:pPr>
            <w:r w:rsidRPr="00ED1C45">
              <w:t>SNA10</w:t>
            </w:r>
          </w:p>
        </w:tc>
        <w:tc>
          <w:tcPr>
            <w:tcW w:w="1559" w:type="dxa"/>
            <w:noWrap/>
          </w:tcPr>
          <w:p w14:paraId="3B794174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35D0D7C8" w14:textId="77777777" w:rsidR="00ED1C45" w:rsidRPr="00ED1C45" w:rsidRDefault="00ED1C45" w:rsidP="00ED1C45">
            <w:pPr>
              <w:spacing w:before="240"/>
            </w:pPr>
            <w:r w:rsidRPr="00ED1C45">
              <w:t>-3.85 (0.78)</w:t>
            </w:r>
          </w:p>
        </w:tc>
        <w:tc>
          <w:tcPr>
            <w:tcW w:w="1418" w:type="dxa"/>
            <w:noWrap/>
          </w:tcPr>
          <w:p w14:paraId="27F2E8ED" w14:textId="77777777" w:rsidR="00ED1C45" w:rsidRPr="00ED1C45" w:rsidRDefault="00ED1C45" w:rsidP="00ED1C45">
            <w:pPr>
              <w:spacing w:before="240"/>
            </w:pPr>
            <w:r w:rsidRPr="00ED1C45">
              <w:t>-2.88 (0.52)</w:t>
            </w:r>
          </w:p>
        </w:tc>
        <w:tc>
          <w:tcPr>
            <w:tcW w:w="1559" w:type="dxa"/>
            <w:noWrap/>
          </w:tcPr>
          <w:p w14:paraId="2CDE9AB3" w14:textId="77777777" w:rsidR="00ED1C45" w:rsidRPr="00ED1C45" w:rsidRDefault="00ED1C45" w:rsidP="00ED1C45">
            <w:pPr>
              <w:spacing w:before="240"/>
            </w:pPr>
            <w:r w:rsidRPr="00ED1C45">
              <w:t>-2.34 (0.41)</w:t>
            </w:r>
          </w:p>
        </w:tc>
        <w:tc>
          <w:tcPr>
            <w:tcW w:w="1417" w:type="dxa"/>
            <w:noWrap/>
          </w:tcPr>
          <w:p w14:paraId="72E18D41" w14:textId="77777777" w:rsidR="00ED1C45" w:rsidRPr="00ED1C45" w:rsidRDefault="00ED1C45" w:rsidP="00ED1C45">
            <w:pPr>
              <w:spacing w:before="240"/>
            </w:pPr>
            <w:r w:rsidRPr="00ED1C45">
              <w:t>-1.36 (0.34)</w:t>
            </w:r>
          </w:p>
        </w:tc>
      </w:tr>
      <w:tr w:rsidR="00ED1C45" w:rsidRPr="00ED1C45" w14:paraId="46F6CBB5" w14:textId="77777777" w:rsidTr="00B92258">
        <w:trPr>
          <w:trHeight w:val="280"/>
        </w:trPr>
        <w:tc>
          <w:tcPr>
            <w:tcW w:w="709" w:type="dxa"/>
            <w:noWrap/>
          </w:tcPr>
          <w:p w14:paraId="3E42FAF3" w14:textId="77777777" w:rsidR="00ED1C45" w:rsidRPr="00ED1C45" w:rsidRDefault="00ED1C45" w:rsidP="00ED1C45">
            <w:pPr>
              <w:spacing w:before="240"/>
            </w:pPr>
            <w:r w:rsidRPr="00ED1C45">
              <w:t>SNA11</w:t>
            </w:r>
          </w:p>
        </w:tc>
        <w:tc>
          <w:tcPr>
            <w:tcW w:w="1559" w:type="dxa"/>
            <w:noWrap/>
          </w:tcPr>
          <w:p w14:paraId="2AA20629" w14:textId="77777777" w:rsidR="00ED1C45" w:rsidRPr="00ED1C45" w:rsidRDefault="00ED1C45" w:rsidP="00ED1C45">
            <w:pPr>
              <w:spacing w:before="240"/>
            </w:pPr>
            <w:r w:rsidRPr="00ED1C45">
              <w:t>1.02 (0.05)</w:t>
            </w:r>
          </w:p>
        </w:tc>
        <w:tc>
          <w:tcPr>
            <w:tcW w:w="1843" w:type="dxa"/>
            <w:gridSpan w:val="2"/>
            <w:noWrap/>
          </w:tcPr>
          <w:p w14:paraId="24D30A1E" w14:textId="77777777" w:rsidR="00ED1C45" w:rsidRPr="00ED1C45" w:rsidRDefault="00ED1C45" w:rsidP="00ED1C45">
            <w:pPr>
              <w:spacing w:before="240"/>
            </w:pPr>
            <w:r w:rsidRPr="00ED1C45">
              <w:t>-4.62 (1.10)</w:t>
            </w:r>
          </w:p>
        </w:tc>
        <w:tc>
          <w:tcPr>
            <w:tcW w:w="1418" w:type="dxa"/>
            <w:noWrap/>
          </w:tcPr>
          <w:p w14:paraId="4F37F5B7" w14:textId="77777777" w:rsidR="00ED1C45" w:rsidRPr="00ED1C45" w:rsidRDefault="00ED1C45" w:rsidP="00ED1C45">
            <w:pPr>
              <w:spacing w:before="240"/>
            </w:pPr>
            <w:r w:rsidRPr="00ED1C45">
              <w:t>-3.82 (0.76)</w:t>
            </w:r>
          </w:p>
        </w:tc>
        <w:tc>
          <w:tcPr>
            <w:tcW w:w="1559" w:type="dxa"/>
            <w:noWrap/>
          </w:tcPr>
          <w:p w14:paraId="30DA5F00" w14:textId="77777777" w:rsidR="00ED1C45" w:rsidRPr="00ED1C45" w:rsidRDefault="00ED1C45" w:rsidP="00ED1C45">
            <w:pPr>
              <w:spacing w:before="240"/>
            </w:pPr>
            <w:r w:rsidRPr="00ED1C45">
              <w:t>-1.94 (0.37)</w:t>
            </w:r>
          </w:p>
        </w:tc>
        <w:tc>
          <w:tcPr>
            <w:tcW w:w="1417" w:type="dxa"/>
            <w:noWrap/>
          </w:tcPr>
          <w:p w14:paraId="447B3D98" w14:textId="77777777" w:rsidR="00ED1C45" w:rsidRPr="00ED1C45" w:rsidRDefault="00ED1C45" w:rsidP="00ED1C45">
            <w:pPr>
              <w:spacing w:before="240"/>
            </w:pPr>
            <w:r w:rsidRPr="00ED1C45">
              <w:t>-0.92 (0.31)</w:t>
            </w:r>
          </w:p>
        </w:tc>
      </w:tr>
    </w:tbl>
    <w:p w14:paraId="04F1B048" w14:textId="05781F2F" w:rsidR="00ED1C45" w:rsidRDefault="00ED1C45" w:rsidP="00ED1C45">
      <w:pPr>
        <w:spacing w:before="240"/>
      </w:pPr>
    </w:p>
    <w:p w14:paraId="6C5106DE" w14:textId="7B8166B6" w:rsidR="00ED1C45" w:rsidRDefault="00ED1C45" w:rsidP="00ED1C45">
      <w:pPr>
        <w:spacing w:before="240"/>
      </w:pPr>
    </w:p>
    <w:p w14:paraId="2E4E3BE5" w14:textId="0A5C89B3" w:rsidR="00ED1C45" w:rsidRDefault="00ED1C45" w:rsidP="00ED1C45">
      <w:pPr>
        <w:spacing w:before="240"/>
      </w:pPr>
    </w:p>
    <w:p w14:paraId="1B1B52C6" w14:textId="024338FF" w:rsidR="00ED1C45" w:rsidRDefault="00ED1C45" w:rsidP="00ED1C45">
      <w:pPr>
        <w:spacing w:before="240"/>
      </w:pPr>
    </w:p>
    <w:p w14:paraId="67EE318D" w14:textId="37EFE0CB" w:rsidR="00ED1C45" w:rsidRDefault="00ED1C45" w:rsidP="00ED1C45">
      <w:pPr>
        <w:spacing w:before="240"/>
      </w:pPr>
    </w:p>
    <w:p w14:paraId="088F8BD0" w14:textId="05F369A8" w:rsidR="00ED1C45" w:rsidRDefault="00ED1C45" w:rsidP="00ED1C45">
      <w:pPr>
        <w:spacing w:before="240"/>
      </w:pPr>
    </w:p>
    <w:p w14:paraId="66290342" w14:textId="4E6EE1C7" w:rsidR="00ED1C45" w:rsidRDefault="00ED1C45" w:rsidP="00ED1C45">
      <w:pPr>
        <w:spacing w:before="240"/>
      </w:pPr>
    </w:p>
    <w:p w14:paraId="0ED8713A" w14:textId="207C810F" w:rsidR="00ED1C45" w:rsidRDefault="00ED1C45" w:rsidP="00ED1C45">
      <w:pPr>
        <w:spacing w:before="240"/>
      </w:pPr>
    </w:p>
    <w:p w14:paraId="636FDEC2" w14:textId="77777777" w:rsidR="00ED1C45" w:rsidRPr="00ED1C45" w:rsidRDefault="00ED1C45" w:rsidP="00ED1C45">
      <w:pPr>
        <w:spacing w:before="240"/>
      </w:pPr>
    </w:p>
    <w:p w14:paraId="1CCD401C" w14:textId="77777777" w:rsidR="00ED1C45" w:rsidRPr="00ED1C45" w:rsidRDefault="00ED1C45" w:rsidP="00ED1C45">
      <w:pPr>
        <w:spacing w:before="240"/>
        <w:jc w:val="center"/>
      </w:pPr>
      <w:r w:rsidRPr="00ED1C45">
        <w:lastRenderedPageBreak/>
        <w:t>Table 5. Item information estimation</w:t>
      </w:r>
    </w:p>
    <w:tbl>
      <w:tblPr>
        <w:tblStyle w:val="aff5"/>
        <w:tblW w:w="938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1077"/>
        <w:gridCol w:w="1211"/>
        <w:gridCol w:w="1210"/>
        <w:gridCol w:w="1211"/>
        <w:gridCol w:w="1077"/>
        <w:gridCol w:w="1626"/>
        <w:gridCol w:w="1123"/>
      </w:tblGrid>
      <w:tr w:rsidR="00ED1C45" w:rsidRPr="00ED1C45" w14:paraId="106D1AC4" w14:textId="77777777" w:rsidTr="00B92258">
        <w:trPr>
          <w:trHeight w:val="280"/>
          <w:jc w:val="center"/>
        </w:trPr>
        <w:tc>
          <w:tcPr>
            <w:tcW w:w="847" w:type="dxa"/>
            <w:tcBorders>
              <w:bottom w:val="nil"/>
            </w:tcBorders>
            <w:noWrap/>
          </w:tcPr>
          <w:p w14:paraId="09212E7E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5786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0153B7" w14:textId="77777777" w:rsidR="00ED1C45" w:rsidRPr="00ED1C45" w:rsidRDefault="00ED1C45" w:rsidP="00ED1C45">
            <w:pPr>
              <w:spacing w:before="240"/>
            </w:pPr>
            <w:r w:rsidRPr="00ED1C45">
              <w:t>θ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2F5794F" w14:textId="77777777" w:rsidR="00ED1C45" w:rsidRPr="00ED1C45" w:rsidRDefault="00ED1C45" w:rsidP="00ED1C45">
            <w:pPr>
              <w:spacing w:before="240"/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14:paraId="3E3B9FC5" w14:textId="77777777" w:rsidR="00ED1C45" w:rsidRPr="00ED1C45" w:rsidRDefault="00ED1C45" w:rsidP="00ED1C45">
            <w:pPr>
              <w:spacing w:before="240"/>
            </w:pPr>
          </w:p>
        </w:tc>
      </w:tr>
      <w:tr w:rsidR="00ED1C45" w:rsidRPr="00ED1C45" w14:paraId="26BA68F8" w14:textId="77777777" w:rsidTr="00B92258">
        <w:trPr>
          <w:trHeight w:val="280"/>
          <w:jc w:val="center"/>
        </w:trPr>
        <w:tc>
          <w:tcPr>
            <w:tcW w:w="847" w:type="dxa"/>
            <w:tcBorders>
              <w:top w:val="nil"/>
              <w:bottom w:val="single" w:sz="4" w:space="0" w:color="auto"/>
            </w:tcBorders>
            <w:noWrap/>
          </w:tcPr>
          <w:p w14:paraId="44A88EA5" w14:textId="77777777" w:rsidR="00ED1C45" w:rsidRPr="00ED1C45" w:rsidRDefault="00ED1C45" w:rsidP="00ED1C45">
            <w:pPr>
              <w:spacing w:before="240"/>
            </w:pPr>
            <w:r w:rsidRPr="00ED1C45">
              <w:t>Item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7527B0" w14:textId="77777777" w:rsidR="00ED1C45" w:rsidRPr="00ED1C45" w:rsidRDefault="00ED1C45" w:rsidP="00ED1C45">
            <w:pPr>
              <w:spacing w:before="240"/>
            </w:pPr>
            <w:r w:rsidRPr="00ED1C45">
              <w:t>-2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8032F3" w14:textId="77777777" w:rsidR="00ED1C45" w:rsidRPr="00ED1C45" w:rsidRDefault="00ED1C45" w:rsidP="00ED1C45">
            <w:pPr>
              <w:spacing w:before="240"/>
            </w:pPr>
            <w:r w:rsidRPr="00ED1C45">
              <w:t>-1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2F6DF8" w14:textId="77777777" w:rsidR="00ED1C45" w:rsidRPr="00ED1C45" w:rsidRDefault="00ED1C45" w:rsidP="00ED1C45">
            <w:pPr>
              <w:spacing w:before="240"/>
            </w:pPr>
            <w:r w:rsidRPr="00ED1C45">
              <w:t>0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99A86D5" w14:textId="77777777" w:rsidR="00ED1C45" w:rsidRPr="00ED1C45" w:rsidRDefault="00ED1C45" w:rsidP="00ED1C45">
            <w:pPr>
              <w:spacing w:before="240"/>
            </w:pPr>
            <w:r w:rsidRPr="00ED1C45">
              <w:t>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83354A6" w14:textId="77777777" w:rsidR="00ED1C45" w:rsidRPr="00ED1C45" w:rsidRDefault="00ED1C45" w:rsidP="00ED1C45">
            <w:pPr>
              <w:spacing w:before="240"/>
            </w:pPr>
            <w:r w:rsidRPr="00ED1C45">
              <w:t>2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4331C8" w14:textId="77777777" w:rsidR="00ED1C45" w:rsidRPr="00ED1C45" w:rsidRDefault="00ED1C45" w:rsidP="00ED1C45">
            <w:pPr>
              <w:spacing w:before="240"/>
            </w:pPr>
            <w:r w:rsidRPr="00ED1C45">
              <w:t>On average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14:paraId="30D99874" w14:textId="77777777" w:rsidR="00ED1C45" w:rsidRPr="00ED1C45" w:rsidRDefault="00ED1C45" w:rsidP="00ED1C45">
            <w:pPr>
              <w:spacing w:before="240"/>
            </w:pPr>
            <w:r w:rsidRPr="00ED1C45">
              <w:t>level</w:t>
            </w:r>
          </w:p>
        </w:tc>
      </w:tr>
      <w:tr w:rsidR="00ED1C45" w:rsidRPr="00ED1C45" w14:paraId="09537B0A" w14:textId="77777777" w:rsidTr="00B92258">
        <w:trPr>
          <w:trHeight w:val="280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</w:tcPr>
          <w:p w14:paraId="5859A8DD" w14:textId="77777777" w:rsidR="00ED1C45" w:rsidRPr="00ED1C45" w:rsidRDefault="00ED1C45" w:rsidP="00ED1C45">
            <w:pPr>
              <w:spacing w:before="240"/>
            </w:pPr>
            <w:r w:rsidRPr="00ED1C45">
              <w:t>GPH1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</w:tcPr>
          <w:p w14:paraId="02B01E06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noWrap/>
          </w:tcPr>
          <w:p w14:paraId="397C89B2" w14:textId="77777777" w:rsidR="00ED1C45" w:rsidRPr="00ED1C45" w:rsidRDefault="00ED1C45" w:rsidP="00ED1C45">
            <w:pPr>
              <w:spacing w:before="240"/>
            </w:pPr>
            <w:r w:rsidRPr="00ED1C45">
              <w:t>0.82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noWrap/>
          </w:tcPr>
          <w:p w14:paraId="79BB505F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noWrap/>
          </w:tcPr>
          <w:p w14:paraId="22075422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</w:tcPr>
          <w:p w14:paraId="0E336D81" w14:textId="77777777" w:rsidR="00ED1C45" w:rsidRPr="00ED1C45" w:rsidRDefault="00ED1C45" w:rsidP="00ED1C45">
            <w:pPr>
              <w:spacing w:before="240"/>
            </w:pPr>
            <w:r w:rsidRPr="00ED1C45">
              <w:t>0.71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noWrap/>
          </w:tcPr>
          <w:p w14:paraId="65FC9679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26258B08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71E0DAEB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2A3ECE5" w14:textId="77777777" w:rsidR="00ED1C45" w:rsidRPr="00ED1C45" w:rsidRDefault="00ED1C45" w:rsidP="00ED1C45">
            <w:pPr>
              <w:spacing w:before="240"/>
            </w:pPr>
            <w:r w:rsidRPr="00ED1C45">
              <w:t>GPH2</w:t>
            </w:r>
          </w:p>
        </w:tc>
        <w:tc>
          <w:tcPr>
            <w:tcW w:w="1077" w:type="dxa"/>
            <w:noWrap/>
          </w:tcPr>
          <w:p w14:paraId="45C40B39" w14:textId="77777777" w:rsidR="00ED1C45" w:rsidRPr="00ED1C45" w:rsidRDefault="00ED1C45" w:rsidP="00ED1C45">
            <w:pPr>
              <w:spacing w:before="240"/>
            </w:pPr>
            <w:r w:rsidRPr="00ED1C45">
              <w:t>0.69</w:t>
            </w:r>
          </w:p>
        </w:tc>
        <w:tc>
          <w:tcPr>
            <w:tcW w:w="1211" w:type="dxa"/>
            <w:noWrap/>
          </w:tcPr>
          <w:p w14:paraId="0CEF511E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210" w:type="dxa"/>
            <w:noWrap/>
          </w:tcPr>
          <w:p w14:paraId="5407A358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211" w:type="dxa"/>
            <w:noWrap/>
          </w:tcPr>
          <w:p w14:paraId="441250B1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077" w:type="dxa"/>
            <w:noWrap/>
          </w:tcPr>
          <w:p w14:paraId="0DAE7B75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626" w:type="dxa"/>
            <w:noWrap/>
          </w:tcPr>
          <w:p w14:paraId="79C2F338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123" w:type="dxa"/>
          </w:tcPr>
          <w:p w14:paraId="46F9A2A1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3187EF44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A3B60CE" w14:textId="77777777" w:rsidR="00ED1C45" w:rsidRPr="00ED1C45" w:rsidRDefault="00ED1C45" w:rsidP="00ED1C45">
            <w:pPr>
              <w:spacing w:before="240"/>
            </w:pPr>
            <w:r w:rsidRPr="00ED1C45">
              <w:t>GPH3</w:t>
            </w:r>
          </w:p>
        </w:tc>
        <w:tc>
          <w:tcPr>
            <w:tcW w:w="1077" w:type="dxa"/>
            <w:noWrap/>
          </w:tcPr>
          <w:p w14:paraId="32FDAD5B" w14:textId="77777777" w:rsidR="00ED1C45" w:rsidRPr="00ED1C45" w:rsidRDefault="00ED1C45" w:rsidP="00ED1C45">
            <w:pPr>
              <w:spacing w:before="240"/>
            </w:pPr>
            <w:r w:rsidRPr="00ED1C45">
              <w:t>0.73</w:t>
            </w:r>
          </w:p>
        </w:tc>
        <w:tc>
          <w:tcPr>
            <w:tcW w:w="1211" w:type="dxa"/>
            <w:noWrap/>
          </w:tcPr>
          <w:p w14:paraId="48F052D3" w14:textId="77777777" w:rsidR="00ED1C45" w:rsidRPr="00ED1C45" w:rsidRDefault="00ED1C45" w:rsidP="00ED1C45">
            <w:pPr>
              <w:spacing w:before="240"/>
            </w:pPr>
            <w:r w:rsidRPr="00ED1C45">
              <w:t>0.85</w:t>
            </w:r>
          </w:p>
        </w:tc>
        <w:tc>
          <w:tcPr>
            <w:tcW w:w="1210" w:type="dxa"/>
            <w:noWrap/>
          </w:tcPr>
          <w:p w14:paraId="46A64F87" w14:textId="77777777" w:rsidR="00ED1C45" w:rsidRPr="00ED1C45" w:rsidRDefault="00ED1C45" w:rsidP="00ED1C45">
            <w:pPr>
              <w:spacing w:before="240"/>
            </w:pPr>
            <w:r w:rsidRPr="00ED1C45">
              <w:t>0.81</w:t>
            </w:r>
          </w:p>
        </w:tc>
        <w:tc>
          <w:tcPr>
            <w:tcW w:w="1211" w:type="dxa"/>
            <w:noWrap/>
          </w:tcPr>
          <w:p w14:paraId="7545D6F1" w14:textId="77777777" w:rsidR="00ED1C45" w:rsidRPr="00ED1C45" w:rsidRDefault="00ED1C45" w:rsidP="00ED1C45">
            <w:pPr>
              <w:spacing w:before="240"/>
            </w:pPr>
            <w:r w:rsidRPr="00ED1C45">
              <w:t>0.85</w:t>
            </w:r>
          </w:p>
        </w:tc>
        <w:tc>
          <w:tcPr>
            <w:tcW w:w="1077" w:type="dxa"/>
            <w:noWrap/>
          </w:tcPr>
          <w:p w14:paraId="1353C0C8" w14:textId="77777777" w:rsidR="00ED1C45" w:rsidRPr="00ED1C45" w:rsidRDefault="00ED1C45" w:rsidP="00ED1C45">
            <w:pPr>
              <w:spacing w:before="240"/>
            </w:pPr>
            <w:r w:rsidRPr="00ED1C45">
              <w:t>0.51</w:t>
            </w:r>
          </w:p>
        </w:tc>
        <w:tc>
          <w:tcPr>
            <w:tcW w:w="1626" w:type="dxa"/>
            <w:noWrap/>
          </w:tcPr>
          <w:p w14:paraId="0F177B6C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123" w:type="dxa"/>
          </w:tcPr>
          <w:p w14:paraId="12E68BA5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41222CCD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6F2D1A1" w14:textId="77777777" w:rsidR="00ED1C45" w:rsidRPr="00ED1C45" w:rsidRDefault="00ED1C45" w:rsidP="00ED1C45">
            <w:pPr>
              <w:spacing w:before="240"/>
            </w:pPr>
            <w:r w:rsidRPr="00ED1C45">
              <w:t>GPH4</w:t>
            </w:r>
          </w:p>
        </w:tc>
        <w:tc>
          <w:tcPr>
            <w:tcW w:w="1077" w:type="dxa"/>
            <w:noWrap/>
          </w:tcPr>
          <w:p w14:paraId="6C60E3BA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211" w:type="dxa"/>
            <w:noWrap/>
          </w:tcPr>
          <w:p w14:paraId="5C0D5965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0" w:type="dxa"/>
            <w:noWrap/>
          </w:tcPr>
          <w:p w14:paraId="072B573B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211" w:type="dxa"/>
            <w:noWrap/>
          </w:tcPr>
          <w:p w14:paraId="24BE1640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077" w:type="dxa"/>
            <w:noWrap/>
          </w:tcPr>
          <w:p w14:paraId="2B686859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626" w:type="dxa"/>
            <w:noWrap/>
          </w:tcPr>
          <w:p w14:paraId="5F77E2AA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123" w:type="dxa"/>
          </w:tcPr>
          <w:p w14:paraId="153F86C7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31389BDC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71D8A44" w14:textId="77777777" w:rsidR="00ED1C45" w:rsidRPr="00ED1C45" w:rsidRDefault="00ED1C45" w:rsidP="00ED1C45">
            <w:pPr>
              <w:spacing w:before="240"/>
            </w:pPr>
            <w:r w:rsidRPr="00ED1C45">
              <w:t>GPH5</w:t>
            </w:r>
          </w:p>
        </w:tc>
        <w:tc>
          <w:tcPr>
            <w:tcW w:w="1077" w:type="dxa"/>
            <w:noWrap/>
          </w:tcPr>
          <w:p w14:paraId="234E2BB8" w14:textId="77777777" w:rsidR="00ED1C45" w:rsidRPr="00ED1C45" w:rsidRDefault="00ED1C45" w:rsidP="00ED1C45">
            <w:pPr>
              <w:spacing w:before="240"/>
            </w:pPr>
            <w:r w:rsidRPr="00ED1C45">
              <w:t>0.83</w:t>
            </w:r>
          </w:p>
        </w:tc>
        <w:tc>
          <w:tcPr>
            <w:tcW w:w="1211" w:type="dxa"/>
            <w:noWrap/>
          </w:tcPr>
          <w:p w14:paraId="08F00398" w14:textId="77777777" w:rsidR="00ED1C45" w:rsidRPr="00ED1C45" w:rsidRDefault="00ED1C45" w:rsidP="00ED1C45">
            <w:pPr>
              <w:spacing w:before="240"/>
            </w:pPr>
            <w:r w:rsidRPr="00ED1C45">
              <w:t>0.80</w:t>
            </w:r>
          </w:p>
        </w:tc>
        <w:tc>
          <w:tcPr>
            <w:tcW w:w="1210" w:type="dxa"/>
            <w:noWrap/>
          </w:tcPr>
          <w:p w14:paraId="7AC69836" w14:textId="77777777" w:rsidR="00ED1C45" w:rsidRPr="00ED1C45" w:rsidRDefault="00ED1C45" w:rsidP="00ED1C45">
            <w:pPr>
              <w:spacing w:before="240"/>
            </w:pPr>
            <w:r w:rsidRPr="00ED1C45">
              <w:t>0.82</w:t>
            </w:r>
          </w:p>
        </w:tc>
        <w:tc>
          <w:tcPr>
            <w:tcW w:w="1211" w:type="dxa"/>
            <w:noWrap/>
          </w:tcPr>
          <w:p w14:paraId="2FCA4016" w14:textId="77777777" w:rsidR="00ED1C45" w:rsidRPr="00ED1C45" w:rsidRDefault="00ED1C45" w:rsidP="00ED1C45">
            <w:pPr>
              <w:spacing w:before="240"/>
            </w:pPr>
            <w:r w:rsidRPr="00ED1C45">
              <w:t>0.81</w:t>
            </w:r>
          </w:p>
        </w:tc>
        <w:tc>
          <w:tcPr>
            <w:tcW w:w="1077" w:type="dxa"/>
            <w:noWrap/>
          </w:tcPr>
          <w:p w14:paraId="7D095831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626" w:type="dxa"/>
            <w:noWrap/>
          </w:tcPr>
          <w:p w14:paraId="6A894596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123" w:type="dxa"/>
          </w:tcPr>
          <w:p w14:paraId="2F3F7A03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1BAA5F58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3C0076F" w14:textId="77777777" w:rsidR="00ED1C45" w:rsidRPr="00ED1C45" w:rsidRDefault="00ED1C45" w:rsidP="00ED1C45">
            <w:pPr>
              <w:spacing w:before="240"/>
            </w:pPr>
            <w:r w:rsidRPr="00ED1C45">
              <w:t>GPH6</w:t>
            </w:r>
          </w:p>
        </w:tc>
        <w:tc>
          <w:tcPr>
            <w:tcW w:w="1077" w:type="dxa"/>
            <w:noWrap/>
          </w:tcPr>
          <w:p w14:paraId="58EA1639" w14:textId="77777777" w:rsidR="00ED1C45" w:rsidRPr="00ED1C45" w:rsidRDefault="00ED1C45" w:rsidP="00ED1C45">
            <w:pPr>
              <w:spacing w:before="240"/>
            </w:pPr>
            <w:r w:rsidRPr="00ED1C45">
              <w:t>0.83</w:t>
            </w:r>
          </w:p>
        </w:tc>
        <w:tc>
          <w:tcPr>
            <w:tcW w:w="1211" w:type="dxa"/>
            <w:noWrap/>
          </w:tcPr>
          <w:p w14:paraId="27636DF0" w14:textId="77777777" w:rsidR="00ED1C45" w:rsidRPr="00ED1C45" w:rsidRDefault="00ED1C45" w:rsidP="00ED1C45">
            <w:pPr>
              <w:spacing w:before="240"/>
            </w:pPr>
            <w:r w:rsidRPr="00ED1C45">
              <w:t>0.85</w:t>
            </w:r>
          </w:p>
        </w:tc>
        <w:tc>
          <w:tcPr>
            <w:tcW w:w="1210" w:type="dxa"/>
            <w:noWrap/>
          </w:tcPr>
          <w:p w14:paraId="2C7D52E0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211" w:type="dxa"/>
            <w:noWrap/>
          </w:tcPr>
          <w:p w14:paraId="5EE1282D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077" w:type="dxa"/>
            <w:noWrap/>
          </w:tcPr>
          <w:p w14:paraId="7ECF2727" w14:textId="77777777" w:rsidR="00ED1C45" w:rsidRPr="00ED1C45" w:rsidRDefault="00ED1C45" w:rsidP="00ED1C45">
            <w:pPr>
              <w:spacing w:before="240"/>
            </w:pPr>
            <w:r w:rsidRPr="00ED1C45">
              <w:t>0.08</w:t>
            </w:r>
          </w:p>
        </w:tc>
        <w:tc>
          <w:tcPr>
            <w:tcW w:w="1626" w:type="dxa"/>
            <w:noWrap/>
          </w:tcPr>
          <w:p w14:paraId="6C1DF714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123" w:type="dxa"/>
          </w:tcPr>
          <w:p w14:paraId="549CBA78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50A90E77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2186CF6" w14:textId="77777777" w:rsidR="00ED1C45" w:rsidRPr="00ED1C45" w:rsidRDefault="00ED1C45" w:rsidP="00ED1C45">
            <w:pPr>
              <w:spacing w:before="240"/>
            </w:pPr>
            <w:r w:rsidRPr="00ED1C45">
              <w:t>GPH7</w:t>
            </w:r>
          </w:p>
        </w:tc>
        <w:tc>
          <w:tcPr>
            <w:tcW w:w="1077" w:type="dxa"/>
            <w:noWrap/>
          </w:tcPr>
          <w:p w14:paraId="2E1909D6" w14:textId="77777777" w:rsidR="00ED1C45" w:rsidRPr="00ED1C45" w:rsidRDefault="00ED1C45" w:rsidP="00ED1C45">
            <w:pPr>
              <w:spacing w:before="240"/>
            </w:pPr>
            <w:r w:rsidRPr="00ED1C45">
              <w:t>0.87</w:t>
            </w:r>
          </w:p>
        </w:tc>
        <w:tc>
          <w:tcPr>
            <w:tcW w:w="1211" w:type="dxa"/>
            <w:noWrap/>
          </w:tcPr>
          <w:p w14:paraId="119B22F3" w14:textId="77777777" w:rsidR="00ED1C45" w:rsidRPr="00ED1C45" w:rsidRDefault="00ED1C45" w:rsidP="00ED1C45">
            <w:pPr>
              <w:spacing w:before="240"/>
            </w:pPr>
            <w:r w:rsidRPr="00ED1C45">
              <w:t>0.88</w:t>
            </w:r>
          </w:p>
        </w:tc>
        <w:tc>
          <w:tcPr>
            <w:tcW w:w="1210" w:type="dxa"/>
            <w:noWrap/>
          </w:tcPr>
          <w:p w14:paraId="07986D58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211" w:type="dxa"/>
            <w:noWrap/>
          </w:tcPr>
          <w:p w14:paraId="7DA76AC2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077" w:type="dxa"/>
            <w:noWrap/>
          </w:tcPr>
          <w:p w14:paraId="1AB7919C" w14:textId="77777777" w:rsidR="00ED1C45" w:rsidRPr="00ED1C45" w:rsidRDefault="00ED1C45" w:rsidP="00ED1C45">
            <w:pPr>
              <w:spacing w:before="240"/>
            </w:pPr>
            <w:r w:rsidRPr="00ED1C45">
              <w:t>0.04</w:t>
            </w:r>
          </w:p>
        </w:tc>
        <w:tc>
          <w:tcPr>
            <w:tcW w:w="1626" w:type="dxa"/>
            <w:noWrap/>
          </w:tcPr>
          <w:p w14:paraId="0F59CE57" w14:textId="77777777" w:rsidR="00ED1C45" w:rsidRPr="00ED1C45" w:rsidRDefault="00ED1C45" w:rsidP="00ED1C45">
            <w:pPr>
              <w:spacing w:before="240"/>
            </w:pPr>
            <w:r w:rsidRPr="00ED1C45">
              <w:t>0.53</w:t>
            </w:r>
          </w:p>
        </w:tc>
        <w:tc>
          <w:tcPr>
            <w:tcW w:w="1123" w:type="dxa"/>
          </w:tcPr>
          <w:p w14:paraId="034D89B8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7A960525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09CD509" w14:textId="77777777" w:rsidR="00ED1C45" w:rsidRPr="00ED1C45" w:rsidRDefault="00ED1C45" w:rsidP="00ED1C45">
            <w:pPr>
              <w:spacing w:before="240"/>
            </w:pPr>
            <w:r w:rsidRPr="00ED1C45">
              <w:t>GPH8</w:t>
            </w:r>
          </w:p>
        </w:tc>
        <w:tc>
          <w:tcPr>
            <w:tcW w:w="1077" w:type="dxa"/>
            <w:noWrap/>
          </w:tcPr>
          <w:p w14:paraId="1BA570AC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211" w:type="dxa"/>
            <w:noWrap/>
          </w:tcPr>
          <w:p w14:paraId="34E02504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210" w:type="dxa"/>
            <w:noWrap/>
          </w:tcPr>
          <w:p w14:paraId="15F8E814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211" w:type="dxa"/>
            <w:noWrap/>
          </w:tcPr>
          <w:p w14:paraId="08EC0C64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077" w:type="dxa"/>
            <w:noWrap/>
          </w:tcPr>
          <w:p w14:paraId="62A40E3D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626" w:type="dxa"/>
            <w:noWrap/>
          </w:tcPr>
          <w:p w14:paraId="4AC31B4E" w14:textId="77777777" w:rsidR="00ED1C45" w:rsidRPr="00ED1C45" w:rsidRDefault="00ED1C45" w:rsidP="00ED1C45">
            <w:pPr>
              <w:spacing w:before="240"/>
            </w:pPr>
            <w:r w:rsidRPr="00ED1C45">
              <w:t>0.48</w:t>
            </w:r>
          </w:p>
        </w:tc>
        <w:tc>
          <w:tcPr>
            <w:tcW w:w="1123" w:type="dxa"/>
          </w:tcPr>
          <w:p w14:paraId="39FB591A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41B1C21A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8506050" w14:textId="77777777" w:rsidR="00ED1C45" w:rsidRPr="00ED1C45" w:rsidRDefault="00ED1C45" w:rsidP="00ED1C45">
            <w:pPr>
              <w:spacing w:before="240"/>
            </w:pPr>
            <w:r w:rsidRPr="00ED1C45">
              <w:t>GPS1</w:t>
            </w:r>
          </w:p>
        </w:tc>
        <w:tc>
          <w:tcPr>
            <w:tcW w:w="1077" w:type="dxa"/>
            <w:noWrap/>
          </w:tcPr>
          <w:p w14:paraId="6E8BD146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211" w:type="dxa"/>
            <w:noWrap/>
          </w:tcPr>
          <w:p w14:paraId="04E86012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210" w:type="dxa"/>
            <w:noWrap/>
          </w:tcPr>
          <w:p w14:paraId="61BA4CE8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211" w:type="dxa"/>
            <w:noWrap/>
          </w:tcPr>
          <w:p w14:paraId="43254D3A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077" w:type="dxa"/>
            <w:noWrap/>
          </w:tcPr>
          <w:p w14:paraId="091087F6" w14:textId="77777777" w:rsidR="00ED1C45" w:rsidRPr="00ED1C45" w:rsidRDefault="00ED1C45" w:rsidP="00ED1C45">
            <w:pPr>
              <w:spacing w:before="240"/>
            </w:pPr>
            <w:r w:rsidRPr="00ED1C45">
              <w:t>0.37</w:t>
            </w:r>
          </w:p>
        </w:tc>
        <w:tc>
          <w:tcPr>
            <w:tcW w:w="1626" w:type="dxa"/>
            <w:noWrap/>
          </w:tcPr>
          <w:p w14:paraId="5A3C8C55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123" w:type="dxa"/>
          </w:tcPr>
          <w:p w14:paraId="5FE079E9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5D7EA3E0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B702CD8" w14:textId="77777777" w:rsidR="00ED1C45" w:rsidRPr="00ED1C45" w:rsidRDefault="00ED1C45" w:rsidP="00ED1C45">
            <w:pPr>
              <w:spacing w:before="240"/>
            </w:pPr>
            <w:r w:rsidRPr="00ED1C45">
              <w:t>GPS2</w:t>
            </w:r>
          </w:p>
        </w:tc>
        <w:tc>
          <w:tcPr>
            <w:tcW w:w="1077" w:type="dxa"/>
            <w:noWrap/>
          </w:tcPr>
          <w:p w14:paraId="79754CA8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211" w:type="dxa"/>
            <w:noWrap/>
          </w:tcPr>
          <w:p w14:paraId="240AC258" w14:textId="77777777" w:rsidR="00ED1C45" w:rsidRPr="00ED1C45" w:rsidRDefault="00ED1C45" w:rsidP="00ED1C45">
            <w:pPr>
              <w:spacing w:before="240"/>
            </w:pPr>
            <w:r w:rsidRPr="00ED1C45">
              <w:t>0.67</w:t>
            </w:r>
          </w:p>
        </w:tc>
        <w:tc>
          <w:tcPr>
            <w:tcW w:w="1210" w:type="dxa"/>
            <w:noWrap/>
          </w:tcPr>
          <w:p w14:paraId="4BCE6071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211" w:type="dxa"/>
            <w:noWrap/>
          </w:tcPr>
          <w:p w14:paraId="4756AAEA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077" w:type="dxa"/>
            <w:noWrap/>
          </w:tcPr>
          <w:p w14:paraId="62E7A102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626" w:type="dxa"/>
            <w:noWrap/>
          </w:tcPr>
          <w:p w14:paraId="6B18A6EF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123" w:type="dxa"/>
          </w:tcPr>
          <w:p w14:paraId="2BC91D88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3B958210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E61AE6D" w14:textId="77777777" w:rsidR="00ED1C45" w:rsidRPr="00ED1C45" w:rsidRDefault="00ED1C45" w:rsidP="00ED1C45">
            <w:pPr>
              <w:spacing w:before="240"/>
            </w:pPr>
            <w:r w:rsidRPr="00ED1C45">
              <w:t>GPS3</w:t>
            </w:r>
          </w:p>
        </w:tc>
        <w:tc>
          <w:tcPr>
            <w:tcW w:w="1077" w:type="dxa"/>
            <w:noWrap/>
          </w:tcPr>
          <w:p w14:paraId="646D7492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211" w:type="dxa"/>
            <w:noWrap/>
          </w:tcPr>
          <w:p w14:paraId="561DF13C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210" w:type="dxa"/>
            <w:noWrap/>
          </w:tcPr>
          <w:p w14:paraId="55BC6FB9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211" w:type="dxa"/>
            <w:noWrap/>
          </w:tcPr>
          <w:p w14:paraId="3916FFBF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077" w:type="dxa"/>
            <w:noWrap/>
          </w:tcPr>
          <w:p w14:paraId="425E1FAC" w14:textId="77777777" w:rsidR="00ED1C45" w:rsidRPr="00ED1C45" w:rsidRDefault="00ED1C45" w:rsidP="00ED1C45">
            <w:pPr>
              <w:spacing w:before="240"/>
            </w:pPr>
            <w:r w:rsidRPr="00ED1C45">
              <w:t>0.08</w:t>
            </w:r>
          </w:p>
        </w:tc>
        <w:tc>
          <w:tcPr>
            <w:tcW w:w="1626" w:type="dxa"/>
            <w:noWrap/>
          </w:tcPr>
          <w:p w14:paraId="2FF1E8CB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123" w:type="dxa"/>
          </w:tcPr>
          <w:p w14:paraId="6E7C8F62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14241227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1AB632C" w14:textId="77777777" w:rsidR="00ED1C45" w:rsidRPr="00ED1C45" w:rsidRDefault="00ED1C45" w:rsidP="00ED1C45">
            <w:pPr>
              <w:spacing w:before="240"/>
            </w:pPr>
            <w:r w:rsidRPr="00ED1C45">
              <w:t>GPS4</w:t>
            </w:r>
          </w:p>
        </w:tc>
        <w:tc>
          <w:tcPr>
            <w:tcW w:w="1077" w:type="dxa"/>
            <w:noWrap/>
          </w:tcPr>
          <w:p w14:paraId="57087423" w14:textId="77777777" w:rsidR="00ED1C45" w:rsidRPr="00ED1C45" w:rsidRDefault="00ED1C45" w:rsidP="00ED1C45">
            <w:pPr>
              <w:spacing w:before="240"/>
            </w:pPr>
            <w:r w:rsidRPr="00ED1C45">
              <w:t>0.70</w:t>
            </w:r>
          </w:p>
        </w:tc>
        <w:tc>
          <w:tcPr>
            <w:tcW w:w="1211" w:type="dxa"/>
            <w:noWrap/>
          </w:tcPr>
          <w:p w14:paraId="7A5C44F1" w14:textId="77777777" w:rsidR="00ED1C45" w:rsidRPr="00ED1C45" w:rsidRDefault="00ED1C45" w:rsidP="00ED1C45">
            <w:pPr>
              <w:spacing w:before="240"/>
            </w:pPr>
            <w:r w:rsidRPr="00ED1C45">
              <w:t>0.69</w:t>
            </w:r>
          </w:p>
        </w:tc>
        <w:tc>
          <w:tcPr>
            <w:tcW w:w="1210" w:type="dxa"/>
            <w:noWrap/>
          </w:tcPr>
          <w:p w14:paraId="40CDD6C6" w14:textId="77777777" w:rsidR="00ED1C45" w:rsidRPr="00ED1C45" w:rsidRDefault="00ED1C45" w:rsidP="00ED1C45">
            <w:pPr>
              <w:spacing w:before="240"/>
            </w:pPr>
            <w:r w:rsidRPr="00ED1C45">
              <w:t>0.52</w:t>
            </w:r>
          </w:p>
        </w:tc>
        <w:tc>
          <w:tcPr>
            <w:tcW w:w="1211" w:type="dxa"/>
            <w:noWrap/>
          </w:tcPr>
          <w:p w14:paraId="33B54245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077" w:type="dxa"/>
            <w:noWrap/>
          </w:tcPr>
          <w:p w14:paraId="4BBC30D3" w14:textId="77777777" w:rsidR="00ED1C45" w:rsidRPr="00ED1C45" w:rsidRDefault="00ED1C45" w:rsidP="00ED1C45">
            <w:pPr>
              <w:spacing w:before="240"/>
            </w:pPr>
            <w:r w:rsidRPr="00ED1C45">
              <w:t>0.05</w:t>
            </w:r>
          </w:p>
        </w:tc>
        <w:tc>
          <w:tcPr>
            <w:tcW w:w="1626" w:type="dxa"/>
            <w:noWrap/>
          </w:tcPr>
          <w:p w14:paraId="0DA9EDBD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123" w:type="dxa"/>
          </w:tcPr>
          <w:p w14:paraId="4B123264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36F4A3D9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6D92441" w14:textId="77777777" w:rsidR="00ED1C45" w:rsidRPr="00ED1C45" w:rsidRDefault="00ED1C45" w:rsidP="00ED1C45">
            <w:pPr>
              <w:spacing w:before="240"/>
            </w:pPr>
            <w:r w:rsidRPr="00ED1C45">
              <w:t>GPS5</w:t>
            </w:r>
          </w:p>
        </w:tc>
        <w:tc>
          <w:tcPr>
            <w:tcW w:w="1077" w:type="dxa"/>
            <w:noWrap/>
          </w:tcPr>
          <w:p w14:paraId="1350B366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211" w:type="dxa"/>
            <w:noWrap/>
          </w:tcPr>
          <w:p w14:paraId="19FF051B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210" w:type="dxa"/>
            <w:noWrap/>
          </w:tcPr>
          <w:p w14:paraId="6773A75C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211" w:type="dxa"/>
            <w:noWrap/>
          </w:tcPr>
          <w:p w14:paraId="5AE86A5C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077" w:type="dxa"/>
            <w:noWrap/>
          </w:tcPr>
          <w:p w14:paraId="21452184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626" w:type="dxa"/>
            <w:noWrap/>
          </w:tcPr>
          <w:p w14:paraId="7423937A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123" w:type="dxa"/>
          </w:tcPr>
          <w:p w14:paraId="13DD96F3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5BCE3D42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23E7ED1" w14:textId="77777777" w:rsidR="00ED1C45" w:rsidRPr="00ED1C45" w:rsidRDefault="00ED1C45" w:rsidP="00ED1C45">
            <w:pPr>
              <w:spacing w:before="240"/>
            </w:pPr>
            <w:r w:rsidRPr="00ED1C45">
              <w:t>GPS6</w:t>
            </w:r>
          </w:p>
        </w:tc>
        <w:tc>
          <w:tcPr>
            <w:tcW w:w="1077" w:type="dxa"/>
            <w:noWrap/>
          </w:tcPr>
          <w:p w14:paraId="1294009B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211" w:type="dxa"/>
            <w:noWrap/>
          </w:tcPr>
          <w:p w14:paraId="52E7E445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210" w:type="dxa"/>
            <w:noWrap/>
          </w:tcPr>
          <w:p w14:paraId="252CFA1E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211" w:type="dxa"/>
            <w:noWrap/>
          </w:tcPr>
          <w:p w14:paraId="49841C93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077" w:type="dxa"/>
            <w:noWrap/>
          </w:tcPr>
          <w:p w14:paraId="6C491EC6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626" w:type="dxa"/>
            <w:noWrap/>
          </w:tcPr>
          <w:p w14:paraId="4C2E76EF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123" w:type="dxa"/>
          </w:tcPr>
          <w:p w14:paraId="2D9582F8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0AAFB14E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1210ECAA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GPS7</w:t>
            </w:r>
          </w:p>
        </w:tc>
        <w:tc>
          <w:tcPr>
            <w:tcW w:w="1077" w:type="dxa"/>
            <w:noWrap/>
          </w:tcPr>
          <w:p w14:paraId="2E53E783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211" w:type="dxa"/>
            <w:noWrap/>
          </w:tcPr>
          <w:p w14:paraId="63E55771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210" w:type="dxa"/>
            <w:noWrap/>
          </w:tcPr>
          <w:p w14:paraId="7058757F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211" w:type="dxa"/>
            <w:noWrap/>
          </w:tcPr>
          <w:p w14:paraId="0CA0751D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077" w:type="dxa"/>
            <w:noWrap/>
          </w:tcPr>
          <w:p w14:paraId="02B98346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626" w:type="dxa"/>
            <w:noWrap/>
          </w:tcPr>
          <w:p w14:paraId="21EDCE94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123" w:type="dxa"/>
          </w:tcPr>
          <w:p w14:paraId="3B1AB572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691E2B11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1131BD7A" w14:textId="77777777" w:rsidR="00ED1C45" w:rsidRPr="00ED1C45" w:rsidRDefault="00ED1C45" w:rsidP="00ED1C45">
            <w:pPr>
              <w:spacing w:before="240"/>
            </w:pPr>
            <w:r w:rsidRPr="00ED1C45">
              <w:t>GPS8</w:t>
            </w:r>
          </w:p>
        </w:tc>
        <w:tc>
          <w:tcPr>
            <w:tcW w:w="1077" w:type="dxa"/>
            <w:noWrap/>
          </w:tcPr>
          <w:p w14:paraId="3C3EB761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211" w:type="dxa"/>
            <w:noWrap/>
          </w:tcPr>
          <w:p w14:paraId="4D0DD7B5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210" w:type="dxa"/>
            <w:noWrap/>
          </w:tcPr>
          <w:p w14:paraId="271921EF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211" w:type="dxa"/>
            <w:noWrap/>
          </w:tcPr>
          <w:p w14:paraId="0A3785E0" w14:textId="77777777" w:rsidR="00ED1C45" w:rsidRPr="00ED1C45" w:rsidRDefault="00ED1C45" w:rsidP="00ED1C45">
            <w:pPr>
              <w:spacing w:before="240"/>
            </w:pPr>
            <w:r w:rsidRPr="00ED1C45">
              <w:t>0.66</w:t>
            </w:r>
          </w:p>
        </w:tc>
        <w:tc>
          <w:tcPr>
            <w:tcW w:w="1077" w:type="dxa"/>
            <w:noWrap/>
          </w:tcPr>
          <w:p w14:paraId="0F1790C2" w14:textId="77777777" w:rsidR="00ED1C45" w:rsidRPr="00ED1C45" w:rsidRDefault="00ED1C45" w:rsidP="00ED1C45">
            <w:pPr>
              <w:spacing w:before="240"/>
            </w:pPr>
            <w:r w:rsidRPr="00ED1C45">
              <w:t>0.64</w:t>
            </w:r>
          </w:p>
        </w:tc>
        <w:tc>
          <w:tcPr>
            <w:tcW w:w="1626" w:type="dxa"/>
            <w:noWrap/>
          </w:tcPr>
          <w:p w14:paraId="161926AA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123" w:type="dxa"/>
          </w:tcPr>
          <w:p w14:paraId="5DED0679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5D06715E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5672695" w14:textId="77777777" w:rsidR="00ED1C45" w:rsidRPr="00ED1C45" w:rsidRDefault="00ED1C45" w:rsidP="00ED1C45">
            <w:pPr>
              <w:spacing w:before="240"/>
            </w:pPr>
            <w:r w:rsidRPr="00ED1C45">
              <w:t>GPS9</w:t>
            </w:r>
          </w:p>
        </w:tc>
        <w:tc>
          <w:tcPr>
            <w:tcW w:w="1077" w:type="dxa"/>
            <w:noWrap/>
          </w:tcPr>
          <w:p w14:paraId="21400230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211" w:type="dxa"/>
            <w:noWrap/>
          </w:tcPr>
          <w:p w14:paraId="2FA0C008" w14:textId="77777777" w:rsidR="00ED1C45" w:rsidRPr="00ED1C45" w:rsidRDefault="00ED1C45" w:rsidP="00ED1C45">
            <w:pPr>
              <w:spacing w:before="240"/>
            </w:pPr>
            <w:r w:rsidRPr="00ED1C45">
              <w:t>0.58</w:t>
            </w:r>
          </w:p>
        </w:tc>
        <w:tc>
          <w:tcPr>
            <w:tcW w:w="1210" w:type="dxa"/>
            <w:noWrap/>
          </w:tcPr>
          <w:p w14:paraId="44F3CF85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211" w:type="dxa"/>
            <w:noWrap/>
          </w:tcPr>
          <w:p w14:paraId="586CE846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077" w:type="dxa"/>
            <w:noWrap/>
          </w:tcPr>
          <w:p w14:paraId="65179FCB" w14:textId="77777777" w:rsidR="00ED1C45" w:rsidRPr="00ED1C45" w:rsidRDefault="00ED1C45" w:rsidP="00ED1C45">
            <w:pPr>
              <w:spacing w:before="240"/>
            </w:pPr>
            <w:r w:rsidRPr="00ED1C45">
              <w:t>0.38</w:t>
            </w:r>
          </w:p>
        </w:tc>
        <w:tc>
          <w:tcPr>
            <w:tcW w:w="1626" w:type="dxa"/>
            <w:noWrap/>
          </w:tcPr>
          <w:p w14:paraId="565A0AD5" w14:textId="77777777" w:rsidR="00ED1C45" w:rsidRPr="00ED1C45" w:rsidRDefault="00ED1C45" w:rsidP="00ED1C45">
            <w:pPr>
              <w:spacing w:before="240"/>
            </w:pPr>
            <w:r w:rsidRPr="00ED1C45">
              <w:t>0.55</w:t>
            </w:r>
          </w:p>
        </w:tc>
        <w:tc>
          <w:tcPr>
            <w:tcW w:w="1123" w:type="dxa"/>
          </w:tcPr>
          <w:p w14:paraId="575E7048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26DADA8D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B37FC9D" w14:textId="77777777" w:rsidR="00ED1C45" w:rsidRPr="00ED1C45" w:rsidRDefault="00ED1C45" w:rsidP="00ED1C45">
            <w:pPr>
              <w:spacing w:before="240"/>
            </w:pPr>
            <w:r w:rsidRPr="00ED1C45">
              <w:t>GSO1</w:t>
            </w:r>
          </w:p>
        </w:tc>
        <w:tc>
          <w:tcPr>
            <w:tcW w:w="1077" w:type="dxa"/>
            <w:noWrap/>
          </w:tcPr>
          <w:p w14:paraId="0DE2E83B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1" w:type="dxa"/>
            <w:noWrap/>
          </w:tcPr>
          <w:p w14:paraId="54F3E710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0" w:type="dxa"/>
            <w:noWrap/>
          </w:tcPr>
          <w:p w14:paraId="2BF44387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211" w:type="dxa"/>
            <w:noWrap/>
          </w:tcPr>
          <w:p w14:paraId="54CF6F67" w14:textId="77777777" w:rsidR="00ED1C45" w:rsidRPr="00ED1C45" w:rsidRDefault="00ED1C45" w:rsidP="00ED1C45">
            <w:pPr>
              <w:spacing w:before="240"/>
            </w:pPr>
            <w:r w:rsidRPr="00ED1C45">
              <w:t>0.34</w:t>
            </w:r>
          </w:p>
        </w:tc>
        <w:tc>
          <w:tcPr>
            <w:tcW w:w="1077" w:type="dxa"/>
            <w:noWrap/>
          </w:tcPr>
          <w:p w14:paraId="34F1A8B2" w14:textId="77777777" w:rsidR="00ED1C45" w:rsidRPr="00ED1C45" w:rsidRDefault="00ED1C45" w:rsidP="00ED1C45">
            <w:pPr>
              <w:spacing w:before="240"/>
            </w:pPr>
            <w:r w:rsidRPr="00ED1C45">
              <w:t>0.16</w:t>
            </w:r>
          </w:p>
        </w:tc>
        <w:tc>
          <w:tcPr>
            <w:tcW w:w="1626" w:type="dxa"/>
            <w:noWrap/>
          </w:tcPr>
          <w:p w14:paraId="35E18C2E" w14:textId="77777777" w:rsidR="00ED1C45" w:rsidRPr="00ED1C45" w:rsidRDefault="00ED1C45" w:rsidP="00ED1C45">
            <w:pPr>
              <w:spacing w:before="240"/>
            </w:pPr>
            <w:r w:rsidRPr="00ED1C45">
              <w:t>0.36</w:t>
            </w:r>
          </w:p>
        </w:tc>
        <w:tc>
          <w:tcPr>
            <w:tcW w:w="1123" w:type="dxa"/>
          </w:tcPr>
          <w:p w14:paraId="28CBA08C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2A9D5629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34FF15D6" w14:textId="77777777" w:rsidR="00ED1C45" w:rsidRPr="00ED1C45" w:rsidRDefault="00ED1C45" w:rsidP="00ED1C45">
            <w:pPr>
              <w:spacing w:before="240"/>
            </w:pPr>
            <w:r w:rsidRPr="00ED1C45">
              <w:t>GSO2</w:t>
            </w:r>
          </w:p>
        </w:tc>
        <w:tc>
          <w:tcPr>
            <w:tcW w:w="1077" w:type="dxa"/>
            <w:noWrap/>
          </w:tcPr>
          <w:p w14:paraId="38F57893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1" w:type="dxa"/>
            <w:noWrap/>
          </w:tcPr>
          <w:p w14:paraId="3C1F8455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0" w:type="dxa"/>
            <w:noWrap/>
          </w:tcPr>
          <w:p w14:paraId="20247E0F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211" w:type="dxa"/>
            <w:noWrap/>
          </w:tcPr>
          <w:p w14:paraId="3304BC5F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077" w:type="dxa"/>
            <w:noWrap/>
          </w:tcPr>
          <w:p w14:paraId="57BB67D2" w14:textId="77777777" w:rsidR="00ED1C45" w:rsidRPr="00ED1C45" w:rsidRDefault="00ED1C45" w:rsidP="00ED1C45">
            <w:pPr>
              <w:spacing w:before="240"/>
            </w:pPr>
            <w:r w:rsidRPr="00ED1C45">
              <w:t>0.28</w:t>
            </w:r>
          </w:p>
        </w:tc>
        <w:tc>
          <w:tcPr>
            <w:tcW w:w="1626" w:type="dxa"/>
            <w:noWrap/>
          </w:tcPr>
          <w:p w14:paraId="4B8ABEED" w14:textId="77777777" w:rsidR="00ED1C45" w:rsidRPr="00ED1C45" w:rsidRDefault="00ED1C45" w:rsidP="00ED1C45">
            <w:pPr>
              <w:spacing w:before="240"/>
            </w:pPr>
            <w:r w:rsidRPr="00ED1C45">
              <w:t>0.41</w:t>
            </w:r>
          </w:p>
        </w:tc>
        <w:tc>
          <w:tcPr>
            <w:tcW w:w="1123" w:type="dxa"/>
          </w:tcPr>
          <w:p w14:paraId="24CB698F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618BEBE3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0FF3A1C" w14:textId="77777777" w:rsidR="00ED1C45" w:rsidRPr="00ED1C45" w:rsidRDefault="00ED1C45" w:rsidP="00ED1C45">
            <w:pPr>
              <w:spacing w:before="240"/>
            </w:pPr>
            <w:r w:rsidRPr="00ED1C45">
              <w:t>GSO3</w:t>
            </w:r>
          </w:p>
        </w:tc>
        <w:tc>
          <w:tcPr>
            <w:tcW w:w="1077" w:type="dxa"/>
            <w:noWrap/>
          </w:tcPr>
          <w:p w14:paraId="0A652E80" w14:textId="77777777" w:rsidR="00ED1C45" w:rsidRPr="00ED1C45" w:rsidRDefault="00ED1C45" w:rsidP="00ED1C45">
            <w:pPr>
              <w:spacing w:before="240"/>
            </w:pPr>
            <w:r w:rsidRPr="00ED1C45">
              <w:t>0.47</w:t>
            </w:r>
          </w:p>
        </w:tc>
        <w:tc>
          <w:tcPr>
            <w:tcW w:w="1211" w:type="dxa"/>
            <w:noWrap/>
          </w:tcPr>
          <w:p w14:paraId="66B58E62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210" w:type="dxa"/>
            <w:noWrap/>
          </w:tcPr>
          <w:p w14:paraId="5E24340B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211" w:type="dxa"/>
            <w:noWrap/>
          </w:tcPr>
          <w:p w14:paraId="2DED8029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077" w:type="dxa"/>
            <w:noWrap/>
          </w:tcPr>
          <w:p w14:paraId="0B5A6988" w14:textId="77777777" w:rsidR="00ED1C45" w:rsidRPr="00ED1C45" w:rsidRDefault="00ED1C45" w:rsidP="00ED1C45">
            <w:pPr>
              <w:spacing w:before="240"/>
            </w:pPr>
            <w:r w:rsidRPr="00ED1C45">
              <w:t>0.38</w:t>
            </w:r>
          </w:p>
        </w:tc>
        <w:tc>
          <w:tcPr>
            <w:tcW w:w="1626" w:type="dxa"/>
            <w:noWrap/>
          </w:tcPr>
          <w:p w14:paraId="268F4892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123" w:type="dxa"/>
          </w:tcPr>
          <w:p w14:paraId="61DFCB6C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24A31934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FE554C1" w14:textId="77777777" w:rsidR="00ED1C45" w:rsidRPr="00ED1C45" w:rsidRDefault="00ED1C45" w:rsidP="00ED1C45">
            <w:pPr>
              <w:spacing w:before="240"/>
            </w:pPr>
            <w:r w:rsidRPr="00ED1C45">
              <w:t>GSO4</w:t>
            </w:r>
          </w:p>
        </w:tc>
        <w:tc>
          <w:tcPr>
            <w:tcW w:w="1077" w:type="dxa"/>
            <w:noWrap/>
          </w:tcPr>
          <w:p w14:paraId="2BF16288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1" w:type="dxa"/>
            <w:noWrap/>
          </w:tcPr>
          <w:p w14:paraId="665DBCE4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210" w:type="dxa"/>
            <w:noWrap/>
          </w:tcPr>
          <w:p w14:paraId="35246D97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211" w:type="dxa"/>
            <w:noWrap/>
          </w:tcPr>
          <w:p w14:paraId="518D0FDF" w14:textId="77777777" w:rsidR="00ED1C45" w:rsidRPr="00ED1C45" w:rsidRDefault="00ED1C45" w:rsidP="00ED1C45">
            <w:pPr>
              <w:spacing w:before="240"/>
            </w:pPr>
            <w:r w:rsidRPr="00ED1C45">
              <w:t>0.47</w:t>
            </w:r>
          </w:p>
        </w:tc>
        <w:tc>
          <w:tcPr>
            <w:tcW w:w="1077" w:type="dxa"/>
            <w:noWrap/>
          </w:tcPr>
          <w:p w14:paraId="2BA6CBEF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626" w:type="dxa"/>
            <w:noWrap/>
          </w:tcPr>
          <w:p w14:paraId="38EA5535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123" w:type="dxa"/>
          </w:tcPr>
          <w:p w14:paraId="10D3B3BD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24851F4F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200A9491" w14:textId="77777777" w:rsidR="00ED1C45" w:rsidRPr="00ED1C45" w:rsidRDefault="00ED1C45" w:rsidP="00ED1C45">
            <w:pPr>
              <w:spacing w:before="240"/>
            </w:pPr>
            <w:r w:rsidRPr="00ED1C45">
              <w:t>GSO5</w:t>
            </w:r>
          </w:p>
        </w:tc>
        <w:tc>
          <w:tcPr>
            <w:tcW w:w="1077" w:type="dxa"/>
            <w:noWrap/>
          </w:tcPr>
          <w:p w14:paraId="50F24CC0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211" w:type="dxa"/>
            <w:noWrap/>
          </w:tcPr>
          <w:p w14:paraId="7A7745ED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210" w:type="dxa"/>
            <w:noWrap/>
          </w:tcPr>
          <w:p w14:paraId="4CC28FAE" w14:textId="77777777" w:rsidR="00ED1C45" w:rsidRPr="00ED1C45" w:rsidRDefault="00ED1C45" w:rsidP="00ED1C45">
            <w:pPr>
              <w:spacing w:before="240"/>
            </w:pPr>
            <w:r w:rsidRPr="00ED1C45">
              <w:t>0.48</w:t>
            </w:r>
          </w:p>
        </w:tc>
        <w:tc>
          <w:tcPr>
            <w:tcW w:w="1211" w:type="dxa"/>
            <w:noWrap/>
          </w:tcPr>
          <w:p w14:paraId="5F0EE658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077" w:type="dxa"/>
            <w:noWrap/>
          </w:tcPr>
          <w:p w14:paraId="59A79988" w14:textId="77777777" w:rsidR="00ED1C45" w:rsidRPr="00ED1C45" w:rsidRDefault="00ED1C45" w:rsidP="00ED1C45">
            <w:pPr>
              <w:spacing w:before="240"/>
            </w:pPr>
            <w:r w:rsidRPr="00ED1C45">
              <w:t>0.38</w:t>
            </w:r>
          </w:p>
        </w:tc>
        <w:tc>
          <w:tcPr>
            <w:tcW w:w="1626" w:type="dxa"/>
            <w:noWrap/>
          </w:tcPr>
          <w:p w14:paraId="0DB9CEE6" w14:textId="77777777" w:rsidR="00ED1C45" w:rsidRPr="00ED1C45" w:rsidRDefault="00ED1C45" w:rsidP="00ED1C45">
            <w:pPr>
              <w:spacing w:before="240"/>
            </w:pPr>
            <w:r w:rsidRPr="00ED1C45">
              <w:t>0.41</w:t>
            </w:r>
          </w:p>
        </w:tc>
        <w:tc>
          <w:tcPr>
            <w:tcW w:w="1123" w:type="dxa"/>
          </w:tcPr>
          <w:p w14:paraId="2C4314E3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0DA1491E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220EE12F" w14:textId="77777777" w:rsidR="00ED1C45" w:rsidRPr="00ED1C45" w:rsidRDefault="00ED1C45" w:rsidP="00ED1C45">
            <w:pPr>
              <w:spacing w:before="240"/>
            </w:pPr>
            <w:r w:rsidRPr="00ED1C45">
              <w:t>GSO6</w:t>
            </w:r>
          </w:p>
        </w:tc>
        <w:tc>
          <w:tcPr>
            <w:tcW w:w="1077" w:type="dxa"/>
            <w:noWrap/>
          </w:tcPr>
          <w:p w14:paraId="2FE1867E" w14:textId="77777777" w:rsidR="00ED1C45" w:rsidRPr="00ED1C45" w:rsidRDefault="00ED1C45" w:rsidP="00ED1C45">
            <w:pPr>
              <w:spacing w:before="240"/>
            </w:pPr>
            <w:r w:rsidRPr="00ED1C45">
              <w:t>0.39</w:t>
            </w:r>
          </w:p>
        </w:tc>
        <w:tc>
          <w:tcPr>
            <w:tcW w:w="1211" w:type="dxa"/>
            <w:noWrap/>
          </w:tcPr>
          <w:p w14:paraId="79F14F02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210" w:type="dxa"/>
            <w:noWrap/>
          </w:tcPr>
          <w:p w14:paraId="39710B9E" w14:textId="77777777" w:rsidR="00ED1C45" w:rsidRPr="00ED1C45" w:rsidRDefault="00ED1C45" w:rsidP="00ED1C45">
            <w:pPr>
              <w:spacing w:before="240"/>
            </w:pPr>
            <w:r w:rsidRPr="00ED1C45">
              <w:t>0.47</w:t>
            </w:r>
          </w:p>
        </w:tc>
        <w:tc>
          <w:tcPr>
            <w:tcW w:w="1211" w:type="dxa"/>
            <w:noWrap/>
          </w:tcPr>
          <w:p w14:paraId="40D78B08" w14:textId="77777777" w:rsidR="00ED1C45" w:rsidRPr="00ED1C45" w:rsidRDefault="00ED1C45" w:rsidP="00ED1C45">
            <w:pPr>
              <w:spacing w:before="240"/>
            </w:pPr>
            <w:r w:rsidRPr="00ED1C45">
              <w:t>0.47</w:t>
            </w:r>
          </w:p>
        </w:tc>
        <w:tc>
          <w:tcPr>
            <w:tcW w:w="1077" w:type="dxa"/>
            <w:noWrap/>
          </w:tcPr>
          <w:p w14:paraId="27FD9B8F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626" w:type="dxa"/>
            <w:noWrap/>
          </w:tcPr>
          <w:p w14:paraId="474574C5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123" w:type="dxa"/>
          </w:tcPr>
          <w:p w14:paraId="4E9D8FC5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3BE706A9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F7EC17C" w14:textId="77777777" w:rsidR="00ED1C45" w:rsidRPr="00ED1C45" w:rsidRDefault="00ED1C45" w:rsidP="00ED1C45">
            <w:pPr>
              <w:spacing w:before="240"/>
            </w:pPr>
            <w:r w:rsidRPr="00ED1C45">
              <w:t>GSO7</w:t>
            </w:r>
          </w:p>
        </w:tc>
        <w:tc>
          <w:tcPr>
            <w:tcW w:w="1077" w:type="dxa"/>
            <w:noWrap/>
          </w:tcPr>
          <w:p w14:paraId="3CD1BE17" w14:textId="77777777" w:rsidR="00ED1C45" w:rsidRPr="00ED1C45" w:rsidRDefault="00ED1C45" w:rsidP="00ED1C45">
            <w:pPr>
              <w:spacing w:before="240"/>
            </w:pPr>
            <w:r w:rsidRPr="00ED1C45">
              <w:t>0.60</w:t>
            </w:r>
          </w:p>
        </w:tc>
        <w:tc>
          <w:tcPr>
            <w:tcW w:w="1211" w:type="dxa"/>
            <w:noWrap/>
          </w:tcPr>
          <w:p w14:paraId="55763E90" w14:textId="77777777" w:rsidR="00ED1C45" w:rsidRPr="00ED1C45" w:rsidRDefault="00ED1C45" w:rsidP="00ED1C45">
            <w:pPr>
              <w:spacing w:before="240"/>
            </w:pPr>
            <w:r w:rsidRPr="00ED1C45">
              <w:t>0.53</w:t>
            </w:r>
          </w:p>
        </w:tc>
        <w:tc>
          <w:tcPr>
            <w:tcW w:w="1210" w:type="dxa"/>
            <w:noWrap/>
          </w:tcPr>
          <w:p w14:paraId="344AFBB8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211" w:type="dxa"/>
            <w:noWrap/>
          </w:tcPr>
          <w:p w14:paraId="3BA7A0C7" w14:textId="77777777" w:rsidR="00ED1C45" w:rsidRPr="00ED1C45" w:rsidRDefault="00ED1C45" w:rsidP="00ED1C45">
            <w:pPr>
              <w:spacing w:before="240"/>
            </w:pPr>
            <w:r w:rsidRPr="00ED1C45">
              <w:t>0.37</w:t>
            </w:r>
          </w:p>
        </w:tc>
        <w:tc>
          <w:tcPr>
            <w:tcW w:w="1077" w:type="dxa"/>
            <w:noWrap/>
          </w:tcPr>
          <w:p w14:paraId="28CFD174" w14:textId="77777777" w:rsidR="00ED1C45" w:rsidRPr="00ED1C45" w:rsidRDefault="00ED1C45" w:rsidP="00ED1C45">
            <w:pPr>
              <w:spacing w:before="240"/>
            </w:pPr>
            <w:r w:rsidRPr="00ED1C45">
              <w:t>0.19</w:t>
            </w:r>
          </w:p>
        </w:tc>
        <w:tc>
          <w:tcPr>
            <w:tcW w:w="1626" w:type="dxa"/>
            <w:noWrap/>
          </w:tcPr>
          <w:p w14:paraId="47A31CD7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123" w:type="dxa"/>
          </w:tcPr>
          <w:p w14:paraId="57964BCE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7FDABB3A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28F75FA8" w14:textId="77777777" w:rsidR="00ED1C45" w:rsidRPr="00ED1C45" w:rsidRDefault="00ED1C45" w:rsidP="00ED1C45">
            <w:pPr>
              <w:spacing w:before="240"/>
            </w:pPr>
            <w:r w:rsidRPr="00ED1C45">
              <w:t>GSO8</w:t>
            </w:r>
          </w:p>
        </w:tc>
        <w:tc>
          <w:tcPr>
            <w:tcW w:w="1077" w:type="dxa"/>
            <w:noWrap/>
          </w:tcPr>
          <w:p w14:paraId="351D76D7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211" w:type="dxa"/>
            <w:noWrap/>
          </w:tcPr>
          <w:p w14:paraId="4664E288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210" w:type="dxa"/>
            <w:noWrap/>
          </w:tcPr>
          <w:p w14:paraId="27535FBD" w14:textId="77777777" w:rsidR="00ED1C45" w:rsidRPr="00ED1C45" w:rsidRDefault="00ED1C45" w:rsidP="00ED1C45">
            <w:pPr>
              <w:spacing w:before="240"/>
            </w:pPr>
            <w:r w:rsidRPr="00ED1C45">
              <w:t>0.42</w:t>
            </w:r>
          </w:p>
        </w:tc>
        <w:tc>
          <w:tcPr>
            <w:tcW w:w="1211" w:type="dxa"/>
            <w:noWrap/>
          </w:tcPr>
          <w:p w14:paraId="448C9174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077" w:type="dxa"/>
            <w:noWrap/>
          </w:tcPr>
          <w:p w14:paraId="5FB4E708" w14:textId="77777777" w:rsidR="00ED1C45" w:rsidRPr="00ED1C45" w:rsidRDefault="00ED1C45" w:rsidP="00ED1C45">
            <w:pPr>
              <w:spacing w:before="240"/>
            </w:pPr>
            <w:r w:rsidRPr="00ED1C45">
              <w:t>0.45</w:t>
            </w:r>
          </w:p>
        </w:tc>
        <w:tc>
          <w:tcPr>
            <w:tcW w:w="1626" w:type="dxa"/>
            <w:noWrap/>
          </w:tcPr>
          <w:p w14:paraId="3A0FFA38" w14:textId="77777777" w:rsidR="00ED1C45" w:rsidRPr="00ED1C45" w:rsidRDefault="00ED1C45" w:rsidP="00ED1C45">
            <w:pPr>
              <w:spacing w:before="240"/>
            </w:pPr>
            <w:r w:rsidRPr="00ED1C45">
              <w:t>0.44</w:t>
            </w:r>
          </w:p>
        </w:tc>
        <w:tc>
          <w:tcPr>
            <w:tcW w:w="1123" w:type="dxa"/>
          </w:tcPr>
          <w:p w14:paraId="11FF07CB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341E475A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54DA107" w14:textId="77777777" w:rsidR="00ED1C45" w:rsidRPr="00ED1C45" w:rsidRDefault="00ED1C45" w:rsidP="00ED1C45">
            <w:pPr>
              <w:spacing w:before="240"/>
            </w:pPr>
            <w:r w:rsidRPr="00ED1C45">
              <w:t>GSS1</w:t>
            </w:r>
          </w:p>
        </w:tc>
        <w:tc>
          <w:tcPr>
            <w:tcW w:w="1077" w:type="dxa"/>
            <w:noWrap/>
          </w:tcPr>
          <w:p w14:paraId="0E272DE3" w14:textId="77777777" w:rsidR="00ED1C45" w:rsidRPr="00ED1C45" w:rsidRDefault="00ED1C45" w:rsidP="00ED1C45">
            <w:pPr>
              <w:spacing w:before="240"/>
            </w:pPr>
            <w:r w:rsidRPr="00ED1C45">
              <w:t>0.82</w:t>
            </w:r>
          </w:p>
        </w:tc>
        <w:tc>
          <w:tcPr>
            <w:tcW w:w="1211" w:type="dxa"/>
            <w:noWrap/>
          </w:tcPr>
          <w:p w14:paraId="1018149E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210" w:type="dxa"/>
            <w:noWrap/>
          </w:tcPr>
          <w:p w14:paraId="06DB98E4" w14:textId="77777777" w:rsidR="00ED1C45" w:rsidRPr="00ED1C45" w:rsidRDefault="00ED1C45" w:rsidP="00ED1C45">
            <w:pPr>
              <w:spacing w:before="240"/>
            </w:pPr>
            <w:r w:rsidRPr="00ED1C45">
              <w:t>0.37</w:t>
            </w:r>
          </w:p>
        </w:tc>
        <w:tc>
          <w:tcPr>
            <w:tcW w:w="1211" w:type="dxa"/>
            <w:noWrap/>
          </w:tcPr>
          <w:p w14:paraId="31850BBD" w14:textId="77777777" w:rsidR="00ED1C45" w:rsidRPr="00ED1C45" w:rsidRDefault="00ED1C45" w:rsidP="00ED1C45">
            <w:pPr>
              <w:spacing w:before="240"/>
            </w:pPr>
            <w:r w:rsidRPr="00ED1C45">
              <w:t>0.10</w:t>
            </w:r>
          </w:p>
        </w:tc>
        <w:tc>
          <w:tcPr>
            <w:tcW w:w="1077" w:type="dxa"/>
            <w:noWrap/>
          </w:tcPr>
          <w:p w14:paraId="5820323E" w14:textId="77777777" w:rsidR="00ED1C45" w:rsidRPr="00ED1C45" w:rsidRDefault="00ED1C45" w:rsidP="00ED1C45">
            <w:pPr>
              <w:spacing w:before="240"/>
            </w:pPr>
            <w:r w:rsidRPr="00ED1C45">
              <w:t>0.02</w:t>
            </w:r>
          </w:p>
        </w:tc>
        <w:tc>
          <w:tcPr>
            <w:tcW w:w="1626" w:type="dxa"/>
            <w:noWrap/>
          </w:tcPr>
          <w:p w14:paraId="66345388" w14:textId="77777777" w:rsidR="00ED1C45" w:rsidRPr="00ED1C45" w:rsidRDefault="00ED1C45" w:rsidP="00ED1C45">
            <w:pPr>
              <w:spacing w:before="240"/>
            </w:pPr>
            <w:r w:rsidRPr="00ED1C45">
              <w:t>0.41</w:t>
            </w:r>
          </w:p>
        </w:tc>
        <w:tc>
          <w:tcPr>
            <w:tcW w:w="1123" w:type="dxa"/>
          </w:tcPr>
          <w:p w14:paraId="00756E8A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32ED2CB2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8A4096A" w14:textId="77777777" w:rsidR="00ED1C45" w:rsidRPr="00ED1C45" w:rsidRDefault="00ED1C45" w:rsidP="00ED1C45">
            <w:pPr>
              <w:spacing w:before="240"/>
            </w:pPr>
            <w:r w:rsidRPr="00ED1C45">
              <w:t>GSS2</w:t>
            </w:r>
          </w:p>
        </w:tc>
        <w:tc>
          <w:tcPr>
            <w:tcW w:w="1077" w:type="dxa"/>
            <w:noWrap/>
          </w:tcPr>
          <w:p w14:paraId="1809CB97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211" w:type="dxa"/>
            <w:noWrap/>
          </w:tcPr>
          <w:p w14:paraId="4AD411CB" w14:textId="77777777" w:rsidR="00ED1C45" w:rsidRPr="00ED1C45" w:rsidRDefault="00ED1C45" w:rsidP="00ED1C45">
            <w:pPr>
              <w:spacing w:before="240"/>
            </w:pPr>
            <w:r w:rsidRPr="00ED1C45">
              <w:t>0.80</w:t>
            </w:r>
          </w:p>
        </w:tc>
        <w:tc>
          <w:tcPr>
            <w:tcW w:w="1210" w:type="dxa"/>
            <w:noWrap/>
          </w:tcPr>
          <w:p w14:paraId="44BB8834" w14:textId="77777777" w:rsidR="00ED1C45" w:rsidRPr="00ED1C45" w:rsidRDefault="00ED1C45" w:rsidP="00ED1C45">
            <w:pPr>
              <w:spacing w:before="240"/>
            </w:pPr>
            <w:r w:rsidRPr="00ED1C45">
              <w:t>0.75</w:t>
            </w:r>
          </w:p>
        </w:tc>
        <w:tc>
          <w:tcPr>
            <w:tcW w:w="1211" w:type="dxa"/>
            <w:noWrap/>
          </w:tcPr>
          <w:p w14:paraId="696500D0" w14:textId="77777777" w:rsidR="00ED1C45" w:rsidRPr="00ED1C45" w:rsidRDefault="00ED1C45" w:rsidP="00ED1C45">
            <w:pPr>
              <w:spacing w:before="240"/>
            </w:pPr>
            <w:r w:rsidRPr="00ED1C45">
              <w:t>0.43</w:t>
            </w:r>
          </w:p>
        </w:tc>
        <w:tc>
          <w:tcPr>
            <w:tcW w:w="1077" w:type="dxa"/>
            <w:noWrap/>
          </w:tcPr>
          <w:p w14:paraId="62DD282B" w14:textId="77777777" w:rsidR="00ED1C45" w:rsidRPr="00ED1C45" w:rsidRDefault="00ED1C45" w:rsidP="00ED1C45">
            <w:pPr>
              <w:spacing w:before="240"/>
            </w:pPr>
            <w:r w:rsidRPr="00ED1C45">
              <w:t>0.12</w:t>
            </w:r>
          </w:p>
        </w:tc>
        <w:tc>
          <w:tcPr>
            <w:tcW w:w="1626" w:type="dxa"/>
            <w:noWrap/>
          </w:tcPr>
          <w:p w14:paraId="595AD615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123" w:type="dxa"/>
          </w:tcPr>
          <w:p w14:paraId="0CD3C304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386CA383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FD88400" w14:textId="77777777" w:rsidR="00ED1C45" w:rsidRPr="00ED1C45" w:rsidRDefault="00ED1C45" w:rsidP="00ED1C45">
            <w:pPr>
              <w:spacing w:before="240"/>
            </w:pPr>
            <w:r w:rsidRPr="00ED1C45">
              <w:t>GSS3</w:t>
            </w:r>
          </w:p>
        </w:tc>
        <w:tc>
          <w:tcPr>
            <w:tcW w:w="1077" w:type="dxa"/>
            <w:noWrap/>
          </w:tcPr>
          <w:p w14:paraId="404CDDF3" w14:textId="77777777" w:rsidR="00ED1C45" w:rsidRPr="00ED1C45" w:rsidRDefault="00ED1C45" w:rsidP="00ED1C45">
            <w:pPr>
              <w:spacing w:before="240"/>
            </w:pPr>
            <w:r w:rsidRPr="00ED1C45">
              <w:t>0.81</w:t>
            </w:r>
          </w:p>
        </w:tc>
        <w:tc>
          <w:tcPr>
            <w:tcW w:w="1211" w:type="dxa"/>
            <w:noWrap/>
          </w:tcPr>
          <w:p w14:paraId="5FEB86F8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210" w:type="dxa"/>
            <w:noWrap/>
          </w:tcPr>
          <w:p w14:paraId="69A5D42C" w14:textId="77777777" w:rsidR="00ED1C45" w:rsidRPr="00ED1C45" w:rsidRDefault="00ED1C45" w:rsidP="00ED1C45">
            <w:pPr>
              <w:spacing w:before="240"/>
            </w:pPr>
            <w:r w:rsidRPr="00ED1C45">
              <w:t>0.51</w:t>
            </w:r>
          </w:p>
        </w:tc>
        <w:tc>
          <w:tcPr>
            <w:tcW w:w="1211" w:type="dxa"/>
            <w:noWrap/>
          </w:tcPr>
          <w:p w14:paraId="19C99466" w14:textId="77777777" w:rsidR="00ED1C45" w:rsidRPr="00ED1C45" w:rsidRDefault="00ED1C45" w:rsidP="00ED1C45">
            <w:pPr>
              <w:spacing w:before="240"/>
            </w:pPr>
            <w:r w:rsidRPr="00ED1C45">
              <w:t>0.17</w:t>
            </w:r>
          </w:p>
        </w:tc>
        <w:tc>
          <w:tcPr>
            <w:tcW w:w="1077" w:type="dxa"/>
            <w:noWrap/>
          </w:tcPr>
          <w:p w14:paraId="654EBC8F" w14:textId="77777777" w:rsidR="00ED1C45" w:rsidRPr="00ED1C45" w:rsidRDefault="00ED1C45" w:rsidP="00ED1C45">
            <w:pPr>
              <w:spacing w:before="240"/>
            </w:pPr>
            <w:r w:rsidRPr="00ED1C45">
              <w:t>0.04</w:t>
            </w:r>
          </w:p>
        </w:tc>
        <w:tc>
          <w:tcPr>
            <w:tcW w:w="1626" w:type="dxa"/>
            <w:noWrap/>
          </w:tcPr>
          <w:p w14:paraId="18A499EF" w14:textId="77777777" w:rsidR="00ED1C45" w:rsidRPr="00ED1C45" w:rsidRDefault="00ED1C45" w:rsidP="00ED1C45">
            <w:pPr>
              <w:spacing w:before="240"/>
            </w:pPr>
            <w:r w:rsidRPr="00ED1C45">
              <w:t>0.46</w:t>
            </w:r>
          </w:p>
        </w:tc>
        <w:tc>
          <w:tcPr>
            <w:tcW w:w="1123" w:type="dxa"/>
          </w:tcPr>
          <w:p w14:paraId="7DB23372" w14:textId="77777777" w:rsidR="00ED1C45" w:rsidRPr="00ED1C45" w:rsidRDefault="00ED1C45" w:rsidP="00ED1C45">
            <w:pPr>
              <w:spacing w:before="240"/>
            </w:pPr>
            <w:r w:rsidRPr="00ED1C45">
              <w:t>Good</w:t>
            </w:r>
          </w:p>
        </w:tc>
      </w:tr>
      <w:tr w:rsidR="00ED1C45" w:rsidRPr="00ED1C45" w14:paraId="045BB975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3AC99F3F" w14:textId="77777777" w:rsidR="00ED1C45" w:rsidRPr="00ED1C45" w:rsidRDefault="00ED1C45" w:rsidP="00ED1C45">
            <w:pPr>
              <w:spacing w:before="240"/>
            </w:pPr>
            <w:r w:rsidRPr="00ED1C45">
              <w:t>GSS4</w:t>
            </w:r>
          </w:p>
        </w:tc>
        <w:tc>
          <w:tcPr>
            <w:tcW w:w="1077" w:type="dxa"/>
            <w:noWrap/>
          </w:tcPr>
          <w:p w14:paraId="63EF18BD" w14:textId="77777777" w:rsidR="00ED1C45" w:rsidRPr="00ED1C45" w:rsidRDefault="00ED1C45" w:rsidP="00ED1C45">
            <w:pPr>
              <w:spacing w:before="240"/>
            </w:pPr>
            <w:r w:rsidRPr="00ED1C45">
              <w:t>0.72</w:t>
            </w:r>
          </w:p>
        </w:tc>
        <w:tc>
          <w:tcPr>
            <w:tcW w:w="1211" w:type="dxa"/>
            <w:noWrap/>
          </w:tcPr>
          <w:p w14:paraId="6694F73B" w14:textId="77777777" w:rsidR="00ED1C45" w:rsidRPr="00ED1C45" w:rsidRDefault="00ED1C45" w:rsidP="00ED1C45">
            <w:pPr>
              <w:spacing w:before="240"/>
            </w:pPr>
            <w:r w:rsidRPr="00ED1C45">
              <w:t>0.78</w:t>
            </w:r>
          </w:p>
        </w:tc>
        <w:tc>
          <w:tcPr>
            <w:tcW w:w="1210" w:type="dxa"/>
            <w:noWrap/>
          </w:tcPr>
          <w:p w14:paraId="7BDD73D6" w14:textId="77777777" w:rsidR="00ED1C45" w:rsidRPr="00ED1C45" w:rsidRDefault="00ED1C45" w:rsidP="00ED1C45">
            <w:pPr>
              <w:spacing w:before="240"/>
            </w:pPr>
            <w:r w:rsidRPr="00ED1C45">
              <w:t>0.78</w:t>
            </w:r>
          </w:p>
        </w:tc>
        <w:tc>
          <w:tcPr>
            <w:tcW w:w="1211" w:type="dxa"/>
            <w:noWrap/>
          </w:tcPr>
          <w:p w14:paraId="79B1DE09" w14:textId="77777777" w:rsidR="00ED1C45" w:rsidRPr="00ED1C45" w:rsidRDefault="00ED1C45" w:rsidP="00ED1C45">
            <w:pPr>
              <w:spacing w:before="240"/>
            </w:pPr>
            <w:r w:rsidRPr="00ED1C45">
              <w:t>0.57</w:t>
            </w:r>
          </w:p>
        </w:tc>
        <w:tc>
          <w:tcPr>
            <w:tcW w:w="1077" w:type="dxa"/>
            <w:noWrap/>
          </w:tcPr>
          <w:p w14:paraId="37A004DE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626" w:type="dxa"/>
            <w:noWrap/>
          </w:tcPr>
          <w:p w14:paraId="10E78D65" w14:textId="77777777" w:rsidR="00ED1C45" w:rsidRPr="00ED1C45" w:rsidRDefault="00ED1C45" w:rsidP="00ED1C45">
            <w:pPr>
              <w:spacing w:before="240"/>
            </w:pPr>
            <w:r w:rsidRPr="00ED1C45">
              <w:t>0.61</w:t>
            </w:r>
          </w:p>
        </w:tc>
        <w:tc>
          <w:tcPr>
            <w:tcW w:w="1123" w:type="dxa"/>
          </w:tcPr>
          <w:p w14:paraId="1E281FE1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25B9DCD8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DE67241" w14:textId="77777777" w:rsidR="00ED1C45" w:rsidRPr="00ED1C45" w:rsidRDefault="00ED1C45" w:rsidP="00ED1C45">
            <w:pPr>
              <w:spacing w:before="240"/>
            </w:pPr>
            <w:r w:rsidRPr="00ED1C45">
              <w:t>GSS5</w:t>
            </w:r>
          </w:p>
        </w:tc>
        <w:tc>
          <w:tcPr>
            <w:tcW w:w="1077" w:type="dxa"/>
            <w:noWrap/>
          </w:tcPr>
          <w:p w14:paraId="1CB9FCA9" w14:textId="77777777" w:rsidR="00ED1C45" w:rsidRPr="00ED1C45" w:rsidRDefault="00ED1C45" w:rsidP="00ED1C45">
            <w:pPr>
              <w:spacing w:before="240"/>
            </w:pPr>
            <w:r w:rsidRPr="00ED1C45">
              <w:t>0.74</w:t>
            </w:r>
          </w:p>
        </w:tc>
        <w:tc>
          <w:tcPr>
            <w:tcW w:w="1211" w:type="dxa"/>
            <w:noWrap/>
          </w:tcPr>
          <w:p w14:paraId="261E9917" w14:textId="77777777" w:rsidR="00ED1C45" w:rsidRPr="00ED1C45" w:rsidRDefault="00ED1C45" w:rsidP="00ED1C45">
            <w:pPr>
              <w:spacing w:before="240"/>
            </w:pPr>
            <w:r w:rsidRPr="00ED1C45">
              <w:t>0.79</w:t>
            </w:r>
          </w:p>
        </w:tc>
        <w:tc>
          <w:tcPr>
            <w:tcW w:w="1210" w:type="dxa"/>
            <w:noWrap/>
          </w:tcPr>
          <w:p w14:paraId="7EE3DBF2" w14:textId="77777777" w:rsidR="00ED1C45" w:rsidRPr="00ED1C45" w:rsidRDefault="00ED1C45" w:rsidP="00ED1C45">
            <w:pPr>
              <w:spacing w:before="240"/>
            </w:pPr>
            <w:r w:rsidRPr="00ED1C45">
              <w:t>0.78</w:t>
            </w:r>
          </w:p>
        </w:tc>
        <w:tc>
          <w:tcPr>
            <w:tcW w:w="1211" w:type="dxa"/>
            <w:noWrap/>
          </w:tcPr>
          <w:p w14:paraId="0679D5E4" w14:textId="77777777" w:rsidR="00ED1C45" w:rsidRPr="00ED1C45" w:rsidRDefault="00ED1C45" w:rsidP="00ED1C45">
            <w:pPr>
              <w:spacing w:before="240"/>
            </w:pPr>
            <w:r w:rsidRPr="00ED1C45">
              <w:t>0.50</w:t>
            </w:r>
          </w:p>
        </w:tc>
        <w:tc>
          <w:tcPr>
            <w:tcW w:w="1077" w:type="dxa"/>
            <w:noWrap/>
          </w:tcPr>
          <w:p w14:paraId="0B0F52CA" w14:textId="77777777" w:rsidR="00ED1C45" w:rsidRPr="00ED1C45" w:rsidRDefault="00ED1C45" w:rsidP="00ED1C45">
            <w:pPr>
              <w:spacing w:before="240"/>
            </w:pPr>
            <w:r w:rsidRPr="00ED1C45">
              <w:t>0.16</w:t>
            </w:r>
          </w:p>
        </w:tc>
        <w:tc>
          <w:tcPr>
            <w:tcW w:w="1626" w:type="dxa"/>
            <w:noWrap/>
          </w:tcPr>
          <w:p w14:paraId="65E7C362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123" w:type="dxa"/>
          </w:tcPr>
          <w:p w14:paraId="073F62B1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7CD65E25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65A1B50" w14:textId="77777777" w:rsidR="00ED1C45" w:rsidRPr="00ED1C45" w:rsidRDefault="00ED1C45" w:rsidP="00ED1C45">
            <w:pPr>
              <w:spacing w:before="240"/>
            </w:pPr>
            <w:r w:rsidRPr="00ED1C45">
              <w:t>GSS6</w:t>
            </w:r>
          </w:p>
        </w:tc>
        <w:tc>
          <w:tcPr>
            <w:tcW w:w="1077" w:type="dxa"/>
            <w:noWrap/>
          </w:tcPr>
          <w:p w14:paraId="29D6CBE4" w14:textId="77777777" w:rsidR="00ED1C45" w:rsidRPr="00ED1C45" w:rsidRDefault="00ED1C45" w:rsidP="00ED1C45">
            <w:pPr>
              <w:spacing w:before="240"/>
            </w:pPr>
            <w:r w:rsidRPr="00ED1C45">
              <w:t>0.69</w:t>
            </w:r>
          </w:p>
        </w:tc>
        <w:tc>
          <w:tcPr>
            <w:tcW w:w="1211" w:type="dxa"/>
            <w:noWrap/>
          </w:tcPr>
          <w:p w14:paraId="3058BF06" w14:textId="77777777" w:rsidR="00ED1C45" w:rsidRPr="00ED1C45" w:rsidRDefault="00ED1C45" w:rsidP="00ED1C45">
            <w:pPr>
              <w:spacing w:before="240"/>
            </w:pPr>
            <w:r w:rsidRPr="00ED1C45">
              <w:t>0.77</w:t>
            </w:r>
          </w:p>
        </w:tc>
        <w:tc>
          <w:tcPr>
            <w:tcW w:w="1210" w:type="dxa"/>
            <w:noWrap/>
          </w:tcPr>
          <w:p w14:paraId="57A510CF" w14:textId="77777777" w:rsidR="00ED1C45" w:rsidRPr="00ED1C45" w:rsidRDefault="00ED1C45" w:rsidP="00ED1C45">
            <w:pPr>
              <w:spacing w:before="240"/>
            </w:pPr>
            <w:r w:rsidRPr="00ED1C45">
              <w:t>0.78</w:t>
            </w:r>
          </w:p>
        </w:tc>
        <w:tc>
          <w:tcPr>
            <w:tcW w:w="1211" w:type="dxa"/>
            <w:noWrap/>
          </w:tcPr>
          <w:p w14:paraId="7282C7E9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077" w:type="dxa"/>
            <w:noWrap/>
          </w:tcPr>
          <w:p w14:paraId="1E3C395F" w14:textId="77777777" w:rsidR="00ED1C45" w:rsidRPr="00ED1C45" w:rsidRDefault="00ED1C45" w:rsidP="00ED1C45">
            <w:pPr>
              <w:spacing w:before="240"/>
            </w:pPr>
            <w:r w:rsidRPr="00ED1C45">
              <w:t>0.27</w:t>
            </w:r>
          </w:p>
        </w:tc>
        <w:tc>
          <w:tcPr>
            <w:tcW w:w="1626" w:type="dxa"/>
            <w:noWrap/>
          </w:tcPr>
          <w:p w14:paraId="0771B194" w14:textId="77777777" w:rsidR="00ED1C45" w:rsidRPr="00ED1C45" w:rsidRDefault="00ED1C45" w:rsidP="00ED1C45">
            <w:pPr>
              <w:spacing w:before="240"/>
            </w:pPr>
            <w:r w:rsidRPr="00ED1C45">
              <w:t>0.63</w:t>
            </w:r>
          </w:p>
        </w:tc>
        <w:tc>
          <w:tcPr>
            <w:tcW w:w="1123" w:type="dxa"/>
          </w:tcPr>
          <w:p w14:paraId="2FB639DB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5F2DC008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46E6BE9B" w14:textId="77777777" w:rsidR="00ED1C45" w:rsidRPr="00ED1C45" w:rsidRDefault="00ED1C45" w:rsidP="00ED1C45">
            <w:pPr>
              <w:spacing w:before="240"/>
            </w:pPr>
            <w:r w:rsidRPr="00ED1C45">
              <w:lastRenderedPageBreak/>
              <w:t>GSS7</w:t>
            </w:r>
          </w:p>
        </w:tc>
        <w:tc>
          <w:tcPr>
            <w:tcW w:w="1077" w:type="dxa"/>
            <w:noWrap/>
          </w:tcPr>
          <w:p w14:paraId="1D2B223E" w14:textId="77777777" w:rsidR="00ED1C45" w:rsidRPr="00ED1C45" w:rsidRDefault="00ED1C45" w:rsidP="00ED1C45">
            <w:pPr>
              <w:spacing w:before="240"/>
            </w:pPr>
            <w:r w:rsidRPr="00ED1C45">
              <w:t>0.62</w:t>
            </w:r>
          </w:p>
        </w:tc>
        <w:tc>
          <w:tcPr>
            <w:tcW w:w="1211" w:type="dxa"/>
            <w:noWrap/>
          </w:tcPr>
          <w:p w14:paraId="1ACD6783" w14:textId="77777777" w:rsidR="00ED1C45" w:rsidRPr="00ED1C45" w:rsidRDefault="00ED1C45" w:rsidP="00ED1C45">
            <w:pPr>
              <w:spacing w:before="240"/>
            </w:pPr>
            <w:r w:rsidRPr="00ED1C45">
              <w:t>0.65</w:t>
            </w:r>
          </w:p>
        </w:tc>
        <w:tc>
          <w:tcPr>
            <w:tcW w:w="1210" w:type="dxa"/>
            <w:noWrap/>
          </w:tcPr>
          <w:p w14:paraId="5508CEE7" w14:textId="77777777" w:rsidR="00ED1C45" w:rsidRPr="00ED1C45" w:rsidRDefault="00ED1C45" w:rsidP="00ED1C45">
            <w:pPr>
              <w:spacing w:before="240"/>
            </w:pPr>
            <w:r w:rsidRPr="00ED1C45">
              <w:t>0.78</w:t>
            </w:r>
          </w:p>
        </w:tc>
        <w:tc>
          <w:tcPr>
            <w:tcW w:w="1211" w:type="dxa"/>
            <w:noWrap/>
          </w:tcPr>
          <w:p w14:paraId="4DF6443E" w14:textId="77777777" w:rsidR="00ED1C45" w:rsidRPr="00ED1C45" w:rsidRDefault="00ED1C45" w:rsidP="00ED1C45">
            <w:pPr>
              <w:spacing w:before="240"/>
            </w:pPr>
            <w:r w:rsidRPr="00ED1C45">
              <w:t>0.76</w:t>
            </w:r>
          </w:p>
        </w:tc>
        <w:tc>
          <w:tcPr>
            <w:tcW w:w="1077" w:type="dxa"/>
            <w:noWrap/>
          </w:tcPr>
          <w:p w14:paraId="7BA4CD92" w14:textId="77777777" w:rsidR="00ED1C45" w:rsidRPr="00ED1C45" w:rsidRDefault="00ED1C45" w:rsidP="00ED1C45">
            <w:pPr>
              <w:spacing w:before="240"/>
            </w:pPr>
            <w:r w:rsidRPr="00ED1C45">
              <w:t>0.59</w:t>
            </w:r>
          </w:p>
        </w:tc>
        <w:tc>
          <w:tcPr>
            <w:tcW w:w="1626" w:type="dxa"/>
            <w:noWrap/>
          </w:tcPr>
          <w:p w14:paraId="7C6F4C14" w14:textId="77777777" w:rsidR="00ED1C45" w:rsidRPr="00ED1C45" w:rsidRDefault="00ED1C45" w:rsidP="00ED1C45">
            <w:pPr>
              <w:spacing w:before="240"/>
            </w:pPr>
            <w:r w:rsidRPr="00ED1C45">
              <w:t>0.68</w:t>
            </w:r>
          </w:p>
        </w:tc>
        <w:tc>
          <w:tcPr>
            <w:tcW w:w="1123" w:type="dxa"/>
          </w:tcPr>
          <w:p w14:paraId="54C686C9" w14:textId="77777777" w:rsidR="00ED1C45" w:rsidRPr="00ED1C45" w:rsidRDefault="00ED1C45" w:rsidP="00ED1C45">
            <w:pPr>
              <w:spacing w:before="240"/>
            </w:pPr>
            <w:r w:rsidRPr="00ED1C45">
              <w:t>Excellent</w:t>
            </w:r>
          </w:p>
        </w:tc>
      </w:tr>
      <w:tr w:rsidR="00ED1C45" w:rsidRPr="00ED1C45" w14:paraId="1A808DFE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92CEC23" w14:textId="77777777" w:rsidR="00ED1C45" w:rsidRPr="00ED1C45" w:rsidRDefault="00ED1C45" w:rsidP="00ED1C45">
            <w:pPr>
              <w:spacing w:before="240"/>
            </w:pPr>
            <w:r w:rsidRPr="00ED1C45">
              <w:t>SNA1</w:t>
            </w:r>
          </w:p>
        </w:tc>
        <w:tc>
          <w:tcPr>
            <w:tcW w:w="1077" w:type="dxa"/>
            <w:noWrap/>
          </w:tcPr>
          <w:p w14:paraId="4B6BF6DF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07EAA21B" w14:textId="77777777" w:rsidR="00ED1C45" w:rsidRPr="00ED1C45" w:rsidRDefault="00ED1C45" w:rsidP="00ED1C45">
            <w:pPr>
              <w:spacing w:before="240"/>
            </w:pPr>
            <w:r w:rsidRPr="00ED1C45">
              <w:t>0.31</w:t>
            </w:r>
          </w:p>
        </w:tc>
        <w:tc>
          <w:tcPr>
            <w:tcW w:w="1210" w:type="dxa"/>
            <w:noWrap/>
          </w:tcPr>
          <w:p w14:paraId="4F599829" w14:textId="77777777" w:rsidR="00ED1C45" w:rsidRPr="00ED1C45" w:rsidRDefault="00ED1C45" w:rsidP="00ED1C45">
            <w:pPr>
              <w:spacing w:before="240"/>
            </w:pPr>
            <w:r w:rsidRPr="00ED1C45">
              <w:t>0.24</w:t>
            </w:r>
          </w:p>
        </w:tc>
        <w:tc>
          <w:tcPr>
            <w:tcW w:w="1211" w:type="dxa"/>
            <w:noWrap/>
          </w:tcPr>
          <w:p w14:paraId="3B2F3922" w14:textId="77777777" w:rsidR="00ED1C45" w:rsidRPr="00ED1C45" w:rsidRDefault="00ED1C45" w:rsidP="00ED1C45">
            <w:pPr>
              <w:spacing w:before="240"/>
            </w:pPr>
            <w:r w:rsidRPr="00ED1C45">
              <w:t>0.14</w:t>
            </w:r>
          </w:p>
        </w:tc>
        <w:tc>
          <w:tcPr>
            <w:tcW w:w="1077" w:type="dxa"/>
            <w:noWrap/>
          </w:tcPr>
          <w:p w14:paraId="1DAF97D5" w14:textId="77777777" w:rsidR="00ED1C45" w:rsidRPr="00ED1C45" w:rsidRDefault="00ED1C45" w:rsidP="00ED1C45">
            <w:pPr>
              <w:spacing w:before="240"/>
            </w:pPr>
            <w:r w:rsidRPr="00ED1C45">
              <w:t>0.06</w:t>
            </w:r>
          </w:p>
        </w:tc>
        <w:tc>
          <w:tcPr>
            <w:tcW w:w="1626" w:type="dxa"/>
            <w:noWrap/>
          </w:tcPr>
          <w:p w14:paraId="74608EFB" w14:textId="77777777" w:rsidR="00ED1C45" w:rsidRPr="00ED1C45" w:rsidRDefault="00ED1C45" w:rsidP="00ED1C45">
            <w:pPr>
              <w:spacing w:before="240"/>
            </w:pPr>
            <w:r w:rsidRPr="00ED1C45">
              <w:t>0.21</w:t>
            </w:r>
          </w:p>
        </w:tc>
        <w:tc>
          <w:tcPr>
            <w:tcW w:w="1123" w:type="dxa"/>
          </w:tcPr>
          <w:p w14:paraId="375A33C3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3B321479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50D40E0F" w14:textId="77777777" w:rsidR="00ED1C45" w:rsidRPr="00ED1C45" w:rsidRDefault="00ED1C45" w:rsidP="00ED1C45">
            <w:pPr>
              <w:spacing w:before="240"/>
            </w:pPr>
            <w:r w:rsidRPr="00ED1C45">
              <w:t>SNA2</w:t>
            </w:r>
          </w:p>
        </w:tc>
        <w:tc>
          <w:tcPr>
            <w:tcW w:w="1077" w:type="dxa"/>
            <w:noWrap/>
          </w:tcPr>
          <w:p w14:paraId="722C258B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22A94C5E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0" w:type="dxa"/>
            <w:noWrap/>
          </w:tcPr>
          <w:p w14:paraId="53E38A30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5B393DAF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077" w:type="dxa"/>
            <w:noWrap/>
          </w:tcPr>
          <w:p w14:paraId="3E005225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626" w:type="dxa"/>
            <w:noWrap/>
          </w:tcPr>
          <w:p w14:paraId="2D5C1AAD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123" w:type="dxa"/>
          </w:tcPr>
          <w:p w14:paraId="41783265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38CEA96A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B484040" w14:textId="77777777" w:rsidR="00ED1C45" w:rsidRPr="00ED1C45" w:rsidRDefault="00ED1C45" w:rsidP="00ED1C45">
            <w:pPr>
              <w:spacing w:before="240"/>
            </w:pPr>
            <w:r w:rsidRPr="00ED1C45">
              <w:t>SNA3</w:t>
            </w:r>
          </w:p>
        </w:tc>
        <w:tc>
          <w:tcPr>
            <w:tcW w:w="1077" w:type="dxa"/>
            <w:noWrap/>
          </w:tcPr>
          <w:p w14:paraId="6DD58601" w14:textId="77777777" w:rsidR="00ED1C45" w:rsidRPr="00ED1C45" w:rsidRDefault="00ED1C45" w:rsidP="00ED1C45">
            <w:pPr>
              <w:spacing w:before="240"/>
            </w:pPr>
            <w:r w:rsidRPr="00ED1C45">
              <w:t>0.30</w:t>
            </w:r>
          </w:p>
        </w:tc>
        <w:tc>
          <w:tcPr>
            <w:tcW w:w="1211" w:type="dxa"/>
            <w:noWrap/>
          </w:tcPr>
          <w:p w14:paraId="3382BB64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0" w:type="dxa"/>
            <w:noWrap/>
          </w:tcPr>
          <w:p w14:paraId="395BBBE0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1" w:type="dxa"/>
            <w:noWrap/>
          </w:tcPr>
          <w:p w14:paraId="0F436455" w14:textId="77777777" w:rsidR="00ED1C45" w:rsidRPr="00ED1C45" w:rsidRDefault="00ED1C45" w:rsidP="00ED1C45">
            <w:pPr>
              <w:spacing w:before="240"/>
            </w:pPr>
            <w:r w:rsidRPr="00ED1C45">
              <w:t>0.31</w:t>
            </w:r>
          </w:p>
        </w:tc>
        <w:tc>
          <w:tcPr>
            <w:tcW w:w="1077" w:type="dxa"/>
            <w:noWrap/>
          </w:tcPr>
          <w:p w14:paraId="276CD032" w14:textId="77777777" w:rsidR="00ED1C45" w:rsidRPr="00ED1C45" w:rsidRDefault="00ED1C45" w:rsidP="00ED1C45">
            <w:pPr>
              <w:spacing w:before="240"/>
            </w:pPr>
            <w:r w:rsidRPr="00ED1C45">
              <w:t>0.24</w:t>
            </w:r>
          </w:p>
        </w:tc>
        <w:tc>
          <w:tcPr>
            <w:tcW w:w="1626" w:type="dxa"/>
            <w:noWrap/>
          </w:tcPr>
          <w:p w14:paraId="147BD44D" w14:textId="77777777" w:rsidR="00ED1C45" w:rsidRPr="00ED1C45" w:rsidRDefault="00ED1C45" w:rsidP="00ED1C45">
            <w:pPr>
              <w:spacing w:before="240"/>
            </w:pPr>
            <w:r w:rsidRPr="00ED1C45">
              <w:t>0.30</w:t>
            </w:r>
          </w:p>
        </w:tc>
        <w:tc>
          <w:tcPr>
            <w:tcW w:w="1123" w:type="dxa"/>
          </w:tcPr>
          <w:p w14:paraId="6D8C420C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2776A2DE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6B462671" w14:textId="77777777" w:rsidR="00ED1C45" w:rsidRPr="00ED1C45" w:rsidRDefault="00ED1C45" w:rsidP="00ED1C45">
            <w:pPr>
              <w:spacing w:before="240"/>
            </w:pPr>
            <w:r w:rsidRPr="00ED1C45">
              <w:t>SNA4</w:t>
            </w:r>
          </w:p>
        </w:tc>
        <w:tc>
          <w:tcPr>
            <w:tcW w:w="1077" w:type="dxa"/>
            <w:noWrap/>
          </w:tcPr>
          <w:p w14:paraId="7D3D9C35" w14:textId="77777777" w:rsidR="00ED1C45" w:rsidRPr="00ED1C45" w:rsidRDefault="00ED1C45" w:rsidP="00ED1C45">
            <w:pPr>
              <w:spacing w:before="240"/>
            </w:pPr>
            <w:r w:rsidRPr="00ED1C45">
              <w:t>0.28</w:t>
            </w:r>
          </w:p>
        </w:tc>
        <w:tc>
          <w:tcPr>
            <w:tcW w:w="1211" w:type="dxa"/>
            <w:noWrap/>
          </w:tcPr>
          <w:p w14:paraId="3F9E9178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0" w:type="dxa"/>
            <w:noWrap/>
          </w:tcPr>
          <w:p w14:paraId="413F77F1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3AE9401A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077" w:type="dxa"/>
            <w:noWrap/>
          </w:tcPr>
          <w:p w14:paraId="214D0056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626" w:type="dxa"/>
            <w:noWrap/>
          </w:tcPr>
          <w:p w14:paraId="2212A362" w14:textId="77777777" w:rsidR="00ED1C45" w:rsidRPr="00ED1C45" w:rsidRDefault="00ED1C45" w:rsidP="00ED1C45">
            <w:pPr>
              <w:spacing w:before="240"/>
            </w:pPr>
            <w:r w:rsidRPr="00ED1C45">
              <w:t>0.28</w:t>
            </w:r>
          </w:p>
        </w:tc>
        <w:tc>
          <w:tcPr>
            <w:tcW w:w="1123" w:type="dxa"/>
          </w:tcPr>
          <w:p w14:paraId="4012ACA9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0E23B292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D52DF77" w14:textId="77777777" w:rsidR="00ED1C45" w:rsidRPr="00ED1C45" w:rsidRDefault="00ED1C45" w:rsidP="00ED1C45">
            <w:pPr>
              <w:spacing w:before="240"/>
            </w:pPr>
            <w:r w:rsidRPr="00ED1C45">
              <w:t>SNA5</w:t>
            </w:r>
          </w:p>
        </w:tc>
        <w:tc>
          <w:tcPr>
            <w:tcW w:w="1077" w:type="dxa"/>
            <w:noWrap/>
          </w:tcPr>
          <w:p w14:paraId="3F539047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03D2C88A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0" w:type="dxa"/>
            <w:noWrap/>
          </w:tcPr>
          <w:p w14:paraId="48641A51" w14:textId="77777777" w:rsidR="00ED1C45" w:rsidRPr="00ED1C45" w:rsidRDefault="00ED1C45" w:rsidP="00ED1C45">
            <w:pPr>
              <w:spacing w:before="240"/>
            </w:pPr>
            <w:r w:rsidRPr="00ED1C45">
              <w:t>0.31</w:t>
            </w:r>
          </w:p>
        </w:tc>
        <w:tc>
          <w:tcPr>
            <w:tcW w:w="1211" w:type="dxa"/>
            <w:noWrap/>
          </w:tcPr>
          <w:p w14:paraId="43527A81" w14:textId="77777777" w:rsidR="00ED1C45" w:rsidRPr="00ED1C45" w:rsidRDefault="00ED1C45" w:rsidP="00ED1C45">
            <w:pPr>
              <w:spacing w:before="240"/>
            </w:pPr>
            <w:r w:rsidRPr="00ED1C45">
              <w:t>0.23</w:t>
            </w:r>
          </w:p>
        </w:tc>
        <w:tc>
          <w:tcPr>
            <w:tcW w:w="1077" w:type="dxa"/>
            <w:noWrap/>
          </w:tcPr>
          <w:p w14:paraId="4E3281FA" w14:textId="77777777" w:rsidR="00ED1C45" w:rsidRPr="00ED1C45" w:rsidRDefault="00ED1C45" w:rsidP="00ED1C45">
            <w:pPr>
              <w:spacing w:before="240"/>
            </w:pPr>
            <w:r w:rsidRPr="00ED1C45">
              <w:t>0.12</w:t>
            </w:r>
          </w:p>
        </w:tc>
        <w:tc>
          <w:tcPr>
            <w:tcW w:w="1626" w:type="dxa"/>
            <w:noWrap/>
          </w:tcPr>
          <w:p w14:paraId="02B128DE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123" w:type="dxa"/>
          </w:tcPr>
          <w:p w14:paraId="61798657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0F70F79C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A8631EE" w14:textId="77777777" w:rsidR="00ED1C45" w:rsidRPr="00ED1C45" w:rsidRDefault="00ED1C45" w:rsidP="00ED1C45">
            <w:pPr>
              <w:spacing w:before="240"/>
            </w:pPr>
            <w:r w:rsidRPr="00ED1C45">
              <w:t>SNA6</w:t>
            </w:r>
          </w:p>
        </w:tc>
        <w:tc>
          <w:tcPr>
            <w:tcW w:w="1077" w:type="dxa"/>
            <w:noWrap/>
          </w:tcPr>
          <w:p w14:paraId="5936355A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1" w:type="dxa"/>
            <w:noWrap/>
          </w:tcPr>
          <w:p w14:paraId="0FA998E3" w14:textId="77777777" w:rsidR="00ED1C45" w:rsidRPr="00ED1C45" w:rsidRDefault="00ED1C45" w:rsidP="00ED1C45">
            <w:pPr>
              <w:spacing w:before="240"/>
            </w:pPr>
            <w:r w:rsidRPr="00ED1C45">
              <w:t>0.30</w:t>
            </w:r>
          </w:p>
        </w:tc>
        <w:tc>
          <w:tcPr>
            <w:tcW w:w="1210" w:type="dxa"/>
            <w:noWrap/>
          </w:tcPr>
          <w:p w14:paraId="785AF21C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211" w:type="dxa"/>
            <w:noWrap/>
          </w:tcPr>
          <w:p w14:paraId="54071E79" w14:textId="77777777" w:rsidR="00ED1C45" w:rsidRPr="00ED1C45" w:rsidRDefault="00ED1C45" w:rsidP="00ED1C45">
            <w:pPr>
              <w:spacing w:before="240"/>
            </w:pPr>
            <w:r w:rsidRPr="00ED1C45">
              <w:t>0.10</w:t>
            </w:r>
          </w:p>
        </w:tc>
        <w:tc>
          <w:tcPr>
            <w:tcW w:w="1077" w:type="dxa"/>
            <w:noWrap/>
          </w:tcPr>
          <w:p w14:paraId="3028DD00" w14:textId="77777777" w:rsidR="00ED1C45" w:rsidRPr="00ED1C45" w:rsidRDefault="00ED1C45" w:rsidP="00ED1C45">
            <w:pPr>
              <w:spacing w:before="240"/>
            </w:pPr>
            <w:r w:rsidRPr="00ED1C45">
              <w:t>0.04</w:t>
            </w:r>
          </w:p>
        </w:tc>
        <w:tc>
          <w:tcPr>
            <w:tcW w:w="1626" w:type="dxa"/>
            <w:noWrap/>
          </w:tcPr>
          <w:p w14:paraId="2AB3290F" w14:textId="77777777" w:rsidR="00ED1C45" w:rsidRPr="00ED1C45" w:rsidRDefault="00ED1C45" w:rsidP="00ED1C45">
            <w:pPr>
              <w:spacing w:before="240"/>
            </w:pPr>
            <w:r w:rsidRPr="00ED1C45">
              <w:t>0.19</w:t>
            </w:r>
          </w:p>
        </w:tc>
        <w:tc>
          <w:tcPr>
            <w:tcW w:w="1123" w:type="dxa"/>
          </w:tcPr>
          <w:p w14:paraId="363AF90B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3A450A92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7BD7E2A0" w14:textId="77777777" w:rsidR="00ED1C45" w:rsidRPr="00ED1C45" w:rsidRDefault="00ED1C45" w:rsidP="00ED1C45">
            <w:pPr>
              <w:spacing w:before="240"/>
            </w:pPr>
            <w:r w:rsidRPr="00ED1C45">
              <w:t>SNA7</w:t>
            </w:r>
          </w:p>
        </w:tc>
        <w:tc>
          <w:tcPr>
            <w:tcW w:w="1077" w:type="dxa"/>
            <w:noWrap/>
          </w:tcPr>
          <w:p w14:paraId="241E14DB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3112CB6F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0" w:type="dxa"/>
            <w:noWrap/>
          </w:tcPr>
          <w:p w14:paraId="39132BCE" w14:textId="77777777" w:rsidR="00ED1C45" w:rsidRPr="00ED1C45" w:rsidRDefault="00ED1C45" w:rsidP="00ED1C45">
            <w:pPr>
              <w:spacing w:before="240"/>
            </w:pPr>
            <w:r w:rsidRPr="00ED1C45">
              <w:t>0.30</w:t>
            </w:r>
          </w:p>
        </w:tc>
        <w:tc>
          <w:tcPr>
            <w:tcW w:w="1211" w:type="dxa"/>
            <w:noWrap/>
          </w:tcPr>
          <w:p w14:paraId="2F844671" w14:textId="77777777" w:rsidR="00ED1C45" w:rsidRPr="00ED1C45" w:rsidRDefault="00ED1C45" w:rsidP="00ED1C45">
            <w:pPr>
              <w:spacing w:before="240"/>
            </w:pPr>
            <w:r w:rsidRPr="00ED1C45">
              <w:t>0.21</w:t>
            </w:r>
          </w:p>
        </w:tc>
        <w:tc>
          <w:tcPr>
            <w:tcW w:w="1077" w:type="dxa"/>
            <w:noWrap/>
          </w:tcPr>
          <w:p w14:paraId="008F3745" w14:textId="77777777" w:rsidR="00ED1C45" w:rsidRPr="00ED1C45" w:rsidRDefault="00ED1C45" w:rsidP="00ED1C45">
            <w:pPr>
              <w:spacing w:before="240"/>
            </w:pPr>
            <w:r w:rsidRPr="00ED1C45">
              <w:t>0.11</w:t>
            </w:r>
          </w:p>
        </w:tc>
        <w:tc>
          <w:tcPr>
            <w:tcW w:w="1626" w:type="dxa"/>
            <w:noWrap/>
          </w:tcPr>
          <w:p w14:paraId="1147F9DB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123" w:type="dxa"/>
          </w:tcPr>
          <w:p w14:paraId="11490B59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41277AFB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05B34BD6" w14:textId="77777777" w:rsidR="00ED1C45" w:rsidRPr="00ED1C45" w:rsidRDefault="00ED1C45" w:rsidP="00ED1C45">
            <w:pPr>
              <w:spacing w:before="240"/>
            </w:pPr>
            <w:r w:rsidRPr="00ED1C45">
              <w:t>SNA8</w:t>
            </w:r>
          </w:p>
        </w:tc>
        <w:tc>
          <w:tcPr>
            <w:tcW w:w="1077" w:type="dxa"/>
            <w:noWrap/>
          </w:tcPr>
          <w:p w14:paraId="4A7102CB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6C850C78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0" w:type="dxa"/>
            <w:noWrap/>
          </w:tcPr>
          <w:p w14:paraId="473C58EB" w14:textId="77777777" w:rsidR="00ED1C45" w:rsidRPr="00ED1C45" w:rsidRDefault="00ED1C45" w:rsidP="00ED1C45">
            <w:pPr>
              <w:spacing w:before="240"/>
            </w:pPr>
            <w:r w:rsidRPr="00ED1C45">
              <w:t>0.29</w:t>
            </w:r>
          </w:p>
        </w:tc>
        <w:tc>
          <w:tcPr>
            <w:tcW w:w="1211" w:type="dxa"/>
            <w:noWrap/>
          </w:tcPr>
          <w:p w14:paraId="712C1CFD" w14:textId="77777777" w:rsidR="00ED1C45" w:rsidRPr="00ED1C45" w:rsidRDefault="00ED1C45" w:rsidP="00ED1C45">
            <w:pPr>
              <w:spacing w:before="240"/>
            </w:pPr>
            <w:r w:rsidRPr="00ED1C45">
              <w:t>0.19</w:t>
            </w:r>
          </w:p>
        </w:tc>
        <w:tc>
          <w:tcPr>
            <w:tcW w:w="1077" w:type="dxa"/>
            <w:noWrap/>
          </w:tcPr>
          <w:p w14:paraId="44610C26" w14:textId="77777777" w:rsidR="00ED1C45" w:rsidRPr="00ED1C45" w:rsidRDefault="00ED1C45" w:rsidP="00ED1C45">
            <w:pPr>
              <w:spacing w:before="240"/>
            </w:pPr>
            <w:r w:rsidRPr="00ED1C45">
              <w:t>0.10</w:t>
            </w:r>
          </w:p>
        </w:tc>
        <w:tc>
          <w:tcPr>
            <w:tcW w:w="1626" w:type="dxa"/>
            <w:noWrap/>
          </w:tcPr>
          <w:p w14:paraId="5A1BD98E" w14:textId="77777777" w:rsidR="00ED1C45" w:rsidRPr="00ED1C45" w:rsidRDefault="00ED1C45" w:rsidP="00ED1C45">
            <w:pPr>
              <w:spacing w:before="240"/>
            </w:pPr>
            <w:r w:rsidRPr="00ED1C45">
              <w:t>0.25</w:t>
            </w:r>
          </w:p>
        </w:tc>
        <w:tc>
          <w:tcPr>
            <w:tcW w:w="1123" w:type="dxa"/>
          </w:tcPr>
          <w:p w14:paraId="79760EEC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0F53A777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22A5C3C8" w14:textId="77777777" w:rsidR="00ED1C45" w:rsidRPr="00ED1C45" w:rsidRDefault="00ED1C45" w:rsidP="00ED1C45">
            <w:pPr>
              <w:spacing w:before="240"/>
            </w:pPr>
            <w:r w:rsidRPr="00ED1C45">
              <w:t>SNA9</w:t>
            </w:r>
          </w:p>
        </w:tc>
        <w:tc>
          <w:tcPr>
            <w:tcW w:w="1077" w:type="dxa"/>
            <w:noWrap/>
          </w:tcPr>
          <w:p w14:paraId="4C5485E7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61A1DC3D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0" w:type="dxa"/>
            <w:noWrap/>
          </w:tcPr>
          <w:p w14:paraId="198AEA87" w14:textId="77777777" w:rsidR="00ED1C45" w:rsidRPr="00ED1C45" w:rsidRDefault="00ED1C45" w:rsidP="00ED1C45">
            <w:pPr>
              <w:spacing w:before="240"/>
            </w:pPr>
            <w:r w:rsidRPr="00ED1C45">
              <w:t>0.26</w:t>
            </w:r>
          </w:p>
        </w:tc>
        <w:tc>
          <w:tcPr>
            <w:tcW w:w="1211" w:type="dxa"/>
            <w:noWrap/>
          </w:tcPr>
          <w:p w14:paraId="0153F2C5" w14:textId="77777777" w:rsidR="00ED1C45" w:rsidRPr="00ED1C45" w:rsidRDefault="00ED1C45" w:rsidP="00ED1C45">
            <w:pPr>
              <w:spacing w:before="240"/>
            </w:pPr>
            <w:r w:rsidRPr="00ED1C45">
              <w:t>0.15</w:t>
            </w:r>
          </w:p>
        </w:tc>
        <w:tc>
          <w:tcPr>
            <w:tcW w:w="1077" w:type="dxa"/>
            <w:noWrap/>
          </w:tcPr>
          <w:p w14:paraId="0C952C1D" w14:textId="77777777" w:rsidR="00ED1C45" w:rsidRPr="00ED1C45" w:rsidRDefault="00ED1C45" w:rsidP="00ED1C45">
            <w:pPr>
              <w:spacing w:before="240"/>
            </w:pPr>
            <w:r w:rsidRPr="00ED1C45">
              <w:t>0.07</w:t>
            </w:r>
          </w:p>
        </w:tc>
        <w:tc>
          <w:tcPr>
            <w:tcW w:w="1626" w:type="dxa"/>
            <w:noWrap/>
          </w:tcPr>
          <w:p w14:paraId="51C9FF05" w14:textId="77777777" w:rsidR="00ED1C45" w:rsidRPr="00ED1C45" w:rsidRDefault="00ED1C45" w:rsidP="00ED1C45">
            <w:pPr>
              <w:spacing w:before="240"/>
            </w:pPr>
            <w:r w:rsidRPr="00ED1C45">
              <w:t>0.22</w:t>
            </w:r>
          </w:p>
        </w:tc>
        <w:tc>
          <w:tcPr>
            <w:tcW w:w="1123" w:type="dxa"/>
          </w:tcPr>
          <w:p w14:paraId="4D4947C8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1B5BDEEB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174C319C" w14:textId="77777777" w:rsidR="00ED1C45" w:rsidRPr="00ED1C45" w:rsidRDefault="00ED1C45" w:rsidP="00ED1C45">
            <w:pPr>
              <w:spacing w:before="240"/>
            </w:pPr>
            <w:r w:rsidRPr="00ED1C45">
              <w:t>SNA10</w:t>
            </w:r>
          </w:p>
        </w:tc>
        <w:tc>
          <w:tcPr>
            <w:tcW w:w="1077" w:type="dxa"/>
            <w:noWrap/>
          </w:tcPr>
          <w:p w14:paraId="6117FC0C" w14:textId="77777777" w:rsidR="00ED1C45" w:rsidRPr="00ED1C45" w:rsidRDefault="00ED1C45" w:rsidP="00ED1C45">
            <w:pPr>
              <w:spacing w:before="240"/>
            </w:pPr>
            <w:r w:rsidRPr="00ED1C45">
              <w:t>0.33</w:t>
            </w:r>
          </w:p>
        </w:tc>
        <w:tc>
          <w:tcPr>
            <w:tcW w:w="1211" w:type="dxa"/>
            <w:noWrap/>
          </w:tcPr>
          <w:p w14:paraId="702D320C" w14:textId="77777777" w:rsidR="00ED1C45" w:rsidRPr="00ED1C45" w:rsidRDefault="00ED1C45" w:rsidP="00ED1C45">
            <w:pPr>
              <w:spacing w:before="240"/>
            </w:pPr>
            <w:r w:rsidRPr="00ED1C45">
              <w:t>0.27</w:t>
            </w:r>
          </w:p>
        </w:tc>
        <w:tc>
          <w:tcPr>
            <w:tcW w:w="1210" w:type="dxa"/>
            <w:noWrap/>
          </w:tcPr>
          <w:p w14:paraId="10E5E076" w14:textId="77777777" w:rsidR="00ED1C45" w:rsidRPr="00ED1C45" w:rsidRDefault="00ED1C45" w:rsidP="00ED1C45">
            <w:pPr>
              <w:spacing w:before="240"/>
            </w:pPr>
            <w:r w:rsidRPr="00ED1C45">
              <w:t>0.17</w:t>
            </w:r>
          </w:p>
        </w:tc>
        <w:tc>
          <w:tcPr>
            <w:tcW w:w="1211" w:type="dxa"/>
            <w:noWrap/>
          </w:tcPr>
          <w:p w14:paraId="5DE0CA22" w14:textId="77777777" w:rsidR="00ED1C45" w:rsidRPr="00ED1C45" w:rsidRDefault="00ED1C45" w:rsidP="00ED1C45">
            <w:pPr>
              <w:spacing w:before="240"/>
            </w:pPr>
            <w:r w:rsidRPr="00ED1C45">
              <w:t>0.08</w:t>
            </w:r>
          </w:p>
        </w:tc>
        <w:tc>
          <w:tcPr>
            <w:tcW w:w="1077" w:type="dxa"/>
            <w:noWrap/>
          </w:tcPr>
          <w:p w14:paraId="13B76E32" w14:textId="77777777" w:rsidR="00ED1C45" w:rsidRPr="00ED1C45" w:rsidRDefault="00ED1C45" w:rsidP="00ED1C45">
            <w:pPr>
              <w:spacing w:before="240"/>
            </w:pPr>
            <w:r w:rsidRPr="00ED1C45">
              <w:t>0.03</w:t>
            </w:r>
          </w:p>
        </w:tc>
        <w:tc>
          <w:tcPr>
            <w:tcW w:w="1626" w:type="dxa"/>
            <w:noWrap/>
          </w:tcPr>
          <w:p w14:paraId="7F0B2098" w14:textId="77777777" w:rsidR="00ED1C45" w:rsidRPr="00ED1C45" w:rsidRDefault="00ED1C45" w:rsidP="00ED1C45">
            <w:pPr>
              <w:spacing w:before="240"/>
            </w:pPr>
            <w:r w:rsidRPr="00ED1C45">
              <w:t>0.18</w:t>
            </w:r>
          </w:p>
        </w:tc>
        <w:tc>
          <w:tcPr>
            <w:tcW w:w="1123" w:type="dxa"/>
          </w:tcPr>
          <w:p w14:paraId="68EE5C68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  <w:tr w:rsidR="00ED1C45" w:rsidRPr="00ED1C45" w14:paraId="4C3B1E3B" w14:textId="77777777" w:rsidTr="00B92258">
        <w:trPr>
          <w:trHeight w:val="280"/>
          <w:jc w:val="center"/>
        </w:trPr>
        <w:tc>
          <w:tcPr>
            <w:tcW w:w="847" w:type="dxa"/>
            <w:noWrap/>
          </w:tcPr>
          <w:p w14:paraId="2E83AEBF" w14:textId="77777777" w:rsidR="00ED1C45" w:rsidRPr="00ED1C45" w:rsidRDefault="00ED1C45" w:rsidP="00ED1C45">
            <w:pPr>
              <w:spacing w:before="240"/>
            </w:pPr>
            <w:r w:rsidRPr="00ED1C45">
              <w:t>SNA11</w:t>
            </w:r>
          </w:p>
        </w:tc>
        <w:tc>
          <w:tcPr>
            <w:tcW w:w="1077" w:type="dxa"/>
            <w:noWrap/>
          </w:tcPr>
          <w:p w14:paraId="0CD392E8" w14:textId="77777777" w:rsidR="00ED1C45" w:rsidRPr="00ED1C45" w:rsidRDefault="00ED1C45" w:rsidP="00ED1C45">
            <w:pPr>
              <w:spacing w:before="240"/>
            </w:pPr>
            <w:r w:rsidRPr="00ED1C45">
              <w:t>0.32</w:t>
            </w:r>
          </w:p>
        </w:tc>
        <w:tc>
          <w:tcPr>
            <w:tcW w:w="1211" w:type="dxa"/>
            <w:noWrap/>
          </w:tcPr>
          <w:p w14:paraId="2BB786A1" w14:textId="77777777" w:rsidR="00ED1C45" w:rsidRPr="00ED1C45" w:rsidRDefault="00ED1C45" w:rsidP="00ED1C45">
            <w:pPr>
              <w:spacing w:before="240"/>
            </w:pPr>
            <w:r w:rsidRPr="00ED1C45">
              <w:t>0.30</w:t>
            </w:r>
          </w:p>
        </w:tc>
        <w:tc>
          <w:tcPr>
            <w:tcW w:w="1210" w:type="dxa"/>
            <w:noWrap/>
          </w:tcPr>
          <w:p w14:paraId="3AB498BE" w14:textId="77777777" w:rsidR="00ED1C45" w:rsidRPr="00ED1C45" w:rsidRDefault="00ED1C45" w:rsidP="00ED1C45">
            <w:pPr>
              <w:spacing w:before="240"/>
            </w:pPr>
            <w:r w:rsidRPr="00ED1C45">
              <w:t>0.22</w:t>
            </w:r>
          </w:p>
        </w:tc>
        <w:tc>
          <w:tcPr>
            <w:tcW w:w="1211" w:type="dxa"/>
            <w:noWrap/>
          </w:tcPr>
          <w:p w14:paraId="3D548B16" w14:textId="77777777" w:rsidR="00ED1C45" w:rsidRPr="00ED1C45" w:rsidRDefault="00ED1C45" w:rsidP="00ED1C45">
            <w:pPr>
              <w:spacing w:before="240"/>
            </w:pPr>
            <w:r w:rsidRPr="00ED1C45">
              <w:t>0.11</w:t>
            </w:r>
          </w:p>
        </w:tc>
        <w:tc>
          <w:tcPr>
            <w:tcW w:w="1077" w:type="dxa"/>
            <w:noWrap/>
          </w:tcPr>
          <w:p w14:paraId="6F68B191" w14:textId="77777777" w:rsidR="00ED1C45" w:rsidRPr="00ED1C45" w:rsidRDefault="00ED1C45" w:rsidP="00ED1C45">
            <w:pPr>
              <w:spacing w:before="240"/>
            </w:pPr>
            <w:r w:rsidRPr="00ED1C45">
              <w:t>0.05</w:t>
            </w:r>
          </w:p>
        </w:tc>
        <w:tc>
          <w:tcPr>
            <w:tcW w:w="1626" w:type="dxa"/>
            <w:noWrap/>
          </w:tcPr>
          <w:p w14:paraId="1E70FB11" w14:textId="77777777" w:rsidR="00ED1C45" w:rsidRPr="00ED1C45" w:rsidRDefault="00ED1C45" w:rsidP="00ED1C45">
            <w:pPr>
              <w:spacing w:before="240"/>
            </w:pPr>
            <w:r w:rsidRPr="00ED1C45">
              <w:t>0.20</w:t>
            </w:r>
          </w:p>
        </w:tc>
        <w:tc>
          <w:tcPr>
            <w:tcW w:w="1123" w:type="dxa"/>
          </w:tcPr>
          <w:p w14:paraId="6F5C8A86" w14:textId="77777777" w:rsidR="00ED1C45" w:rsidRPr="00ED1C45" w:rsidRDefault="00ED1C45" w:rsidP="00ED1C45">
            <w:pPr>
              <w:spacing w:before="240"/>
            </w:pPr>
            <w:r w:rsidRPr="00ED1C45">
              <w:t>Poor</w:t>
            </w:r>
          </w:p>
        </w:tc>
      </w:tr>
    </w:tbl>
    <w:p w14:paraId="13039879" w14:textId="77777777" w:rsidR="00ED1C45" w:rsidRPr="00ED1C45" w:rsidRDefault="00ED1C45" w:rsidP="00ED1C45">
      <w:pPr>
        <w:spacing w:before="240"/>
      </w:pPr>
    </w:p>
    <w:p w14:paraId="245A66FD" w14:textId="77777777" w:rsidR="00ED1C45" w:rsidRPr="00ED1C45" w:rsidRDefault="00ED1C45" w:rsidP="00654E8F">
      <w:pPr>
        <w:spacing w:before="240"/>
      </w:pPr>
    </w:p>
    <w:sectPr w:rsidR="00ED1C45" w:rsidRPr="00ED1C45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921E5" w14:textId="77777777" w:rsidR="00171268" w:rsidRDefault="00171268" w:rsidP="00117666">
      <w:pPr>
        <w:spacing w:after="0"/>
      </w:pPr>
      <w:r>
        <w:separator/>
      </w:r>
    </w:p>
  </w:endnote>
  <w:endnote w:type="continuationSeparator" w:id="0">
    <w:p w14:paraId="340F6E85" w14:textId="77777777" w:rsidR="00171268" w:rsidRDefault="0017126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B5887" w14:textId="77777777" w:rsidR="00171268" w:rsidRDefault="00171268" w:rsidP="00117666">
      <w:pPr>
        <w:spacing w:after="0"/>
      </w:pPr>
      <w:r>
        <w:separator/>
      </w:r>
    </w:p>
  </w:footnote>
  <w:footnote w:type="continuationSeparator" w:id="0">
    <w:p w14:paraId="334E6806" w14:textId="77777777" w:rsidR="00171268" w:rsidRDefault="0017126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174DDC35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415134873">
    <w:abstractNumId w:val="0"/>
  </w:num>
  <w:num w:numId="2" w16cid:durableId="2011248557">
    <w:abstractNumId w:val="4"/>
  </w:num>
  <w:num w:numId="3" w16cid:durableId="332534197">
    <w:abstractNumId w:val="1"/>
  </w:num>
  <w:num w:numId="4" w16cid:durableId="1179542390">
    <w:abstractNumId w:val="5"/>
  </w:num>
  <w:num w:numId="5" w16cid:durableId="18238867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32209362">
    <w:abstractNumId w:val="3"/>
  </w:num>
  <w:num w:numId="7" w16cid:durableId="556285397">
    <w:abstractNumId w:val="6"/>
  </w:num>
  <w:num w:numId="8" w16cid:durableId="714356007">
    <w:abstractNumId w:val="6"/>
  </w:num>
  <w:num w:numId="9" w16cid:durableId="1216235452">
    <w:abstractNumId w:val="6"/>
  </w:num>
  <w:num w:numId="10" w16cid:durableId="241529211">
    <w:abstractNumId w:val="6"/>
  </w:num>
  <w:num w:numId="11" w16cid:durableId="1456101264">
    <w:abstractNumId w:val="6"/>
  </w:num>
  <w:num w:numId="12" w16cid:durableId="1254970946">
    <w:abstractNumId w:val="6"/>
  </w:num>
  <w:num w:numId="13" w16cid:durableId="374038990">
    <w:abstractNumId w:val="3"/>
  </w:num>
  <w:num w:numId="14" w16cid:durableId="1491172101">
    <w:abstractNumId w:val="2"/>
  </w:num>
  <w:num w:numId="15" w16cid:durableId="1021275037">
    <w:abstractNumId w:val="2"/>
  </w:num>
  <w:num w:numId="16" w16cid:durableId="2113742781">
    <w:abstractNumId w:val="2"/>
  </w:num>
  <w:num w:numId="17" w16cid:durableId="328562700">
    <w:abstractNumId w:val="2"/>
  </w:num>
  <w:num w:numId="18" w16cid:durableId="2108915652">
    <w:abstractNumId w:val="2"/>
  </w:num>
  <w:num w:numId="19" w16cid:durableId="15004647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229A"/>
    <w:rsid w:val="00077D53"/>
    <w:rsid w:val="00105FD9"/>
    <w:rsid w:val="00117666"/>
    <w:rsid w:val="001549D3"/>
    <w:rsid w:val="00160065"/>
    <w:rsid w:val="00171268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61791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1C45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</TotalTime>
  <Pages>14</Pages>
  <Words>1508</Words>
  <Characters>8596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张 娅妮</cp:lastModifiedBy>
  <cp:revision>2</cp:revision>
  <cp:lastPrinted>2013-10-03T12:51:00Z</cp:lastPrinted>
  <dcterms:created xsi:type="dcterms:W3CDTF">2022-11-01T13:10:00Z</dcterms:created>
  <dcterms:modified xsi:type="dcterms:W3CDTF">2022-11-01T13:10:00Z</dcterms:modified>
</cp:coreProperties>
</file>