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62"/>
        <w:gridCol w:w="1048"/>
        <w:gridCol w:w="3256"/>
      </w:tblGrid>
      <w:tr w:rsidR="002C505E" w:rsidRPr="009F228C" w14:paraId="7AF21537" w14:textId="77777777" w:rsidTr="00D631AA">
        <w:trPr>
          <w:trHeight w:val="372"/>
        </w:trPr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7FDA9A" w14:textId="77777777" w:rsidR="002C505E" w:rsidRPr="009F228C" w:rsidRDefault="002C505E" w:rsidP="00D631AA">
            <w:pPr>
              <w:rPr>
                <w:rFonts w:ascii="Times New Roman" w:hAnsi="Times New Roman" w:cs="Times New Roman"/>
                <w:b/>
                <w:bCs/>
              </w:rPr>
            </w:pPr>
            <w:r w:rsidRPr="009F228C">
              <w:rPr>
                <w:rFonts w:ascii="Times New Roman" w:hAnsi="Times New Roman" w:cs="Times New Roman"/>
                <w:b/>
                <w:bCs/>
              </w:rPr>
              <w:t xml:space="preserve">Table </w:t>
            </w:r>
            <w:r>
              <w:rPr>
                <w:rFonts w:ascii="Times New Roman" w:hAnsi="Times New Roman" w:cs="Times New Roman" w:hint="eastAsia"/>
                <w:b/>
                <w:bCs/>
              </w:rPr>
              <w:t>S</w:t>
            </w:r>
            <w:r w:rsidRPr="009F228C">
              <w:rPr>
                <w:rFonts w:ascii="Times New Roman" w:hAnsi="Times New Roman" w:cs="Times New Roman"/>
                <w:b/>
                <w:bCs/>
              </w:rPr>
              <w:t>1. qPCR primers</w:t>
            </w:r>
          </w:p>
        </w:tc>
      </w:tr>
      <w:tr w:rsidR="002C505E" w:rsidRPr="009F228C" w14:paraId="6819EBA8" w14:textId="77777777" w:rsidTr="00D631AA">
        <w:trPr>
          <w:trHeight w:val="42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24E5ED" w14:textId="77777777" w:rsidR="002C505E" w:rsidRPr="009F228C" w:rsidRDefault="002C505E" w:rsidP="00D631AA">
            <w:pPr>
              <w:rPr>
                <w:rFonts w:ascii="Times New Roman" w:hAnsi="Times New Roman" w:cs="Times New Roman"/>
                <w:b/>
                <w:bCs/>
              </w:rPr>
            </w:pPr>
            <w:r w:rsidRPr="009F228C">
              <w:rPr>
                <w:rFonts w:ascii="Times New Roman" w:hAnsi="Times New Roman" w:cs="Times New Roman"/>
                <w:b/>
                <w:bCs/>
              </w:rPr>
              <w:t>Gene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695942F" w14:textId="77777777" w:rsidR="002C505E" w:rsidRPr="009F228C" w:rsidRDefault="002C505E" w:rsidP="00D631AA">
            <w:pPr>
              <w:rPr>
                <w:rFonts w:ascii="Times New Roman" w:hAnsi="Times New Roman" w:cs="Times New Roman"/>
                <w:b/>
                <w:bCs/>
              </w:rPr>
            </w:pPr>
            <w:r w:rsidRPr="009F228C">
              <w:rPr>
                <w:rFonts w:ascii="Times New Roman" w:hAnsi="Times New Roman" w:cs="Times New Roman"/>
                <w:b/>
                <w:bCs/>
              </w:rPr>
              <w:t>Direct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36295CF" w14:textId="77777777" w:rsidR="002C505E" w:rsidRPr="009F228C" w:rsidRDefault="002C505E" w:rsidP="00D631AA">
            <w:pPr>
              <w:rPr>
                <w:rFonts w:ascii="Times New Roman" w:hAnsi="Times New Roman" w:cs="Times New Roman"/>
                <w:b/>
                <w:bCs/>
              </w:rPr>
            </w:pPr>
            <w:r w:rsidRPr="009F228C">
              <w:rPr>
                <w:rFonts w:ascii="Times New Roman" w:hAnsi="Times New Roman" w:cs="Times New Roman"/>
                <w:b/>
                <w:bCs/>
              </w:rPr>
              <w:t>Primer sequence</w:t>
            </w:r>
          </w:p>
        </w:tc>
      </w:tr>
      <w:tr w:rsidR="002C505E" w:rsidRPr="009F228C" w14:paraId="7EED887E" w14:textId="77777777" w:rsidTr="00D631AA">
        <w:trPr>
          <w:trHeight w:val="77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572747B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IFNA </w:t>
            </w:r>
            <w:r w:rsidRPr="009F228C">
              <w:rPr>
                <w:rFonts w:ascii="Times New Roman" w:hAnsi="Times New Roman" w:cs="Times New Roman"/>
                <w:iCs/>
                <w:sz w:val="20"/>
                <w:szCs w:val="20"/>
              </w:rPr>
              <w:t>(IFNα)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2EB7477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2DDFD4A5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GCCATCTCTGTCCTCCATGA</w:t>
            </w:r>
          </w:p>
        </w:tc>
      </w:tr>
      <w:tr w:rsidR="002C505E" w:rsidRPr="009F228C" w14:paraId="09C2C55C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99A3FB5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D8AFF5C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87348F5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ATCTCATGATTTCTGCTCTGACAA</w:t>
            </w:r>
          </w:p>
        </w:tc>
      </w:tr>
      <w:tr w:rsidR="002C505E" w:rsidRPr="009F228C" w14:paraId="0A989DAB" w14:textId="77777777" w:rsidTr="00D631AA">
        <w:trPr>
          <w:trHeight w:val="55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01A128C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IFNG </w:t>
            </w:r>
            <w:r w:rsidRPr="009F228C">
              <w:rPr>
                <w:rFonts w:ascii="Times New Roman" w:hAnsi="Times New Roman" w:cs="Times New Roman"/>
                <w:iCs/>
                <w:sz w:val="20"/>
                <w:szCs w:val="20"/>
              </w:rPr>
              <w:t>(IFNγ)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3463A35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833E9AE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TCCCATGGGTTGTGTGTTTA</w:t>
            </w:r>
          </w:p>
        </w:tc>
      </w:tr>
      <w:tr w:rsidR="002C505E" w:rsidRPr="009F228C" w14:paraId="2D292C82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BE55A5A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8C7EF22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92DCD49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AAGCACCAGGCATGAAATCT</w:t>
            </w:r>
          </w:p>
        </w:tc>
      </w:tr>
      <w:tr w:rsidR="002C505E" w:rsidRPr="009F228C" w14:paraId="6CFDB956" w14:textId="77777777" w:rsidTr="00D631AA">
        <w:trPr>
          <w:trHeight w:val="4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F9D398A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>CXCL9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6DB5337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B83DE8D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TTTTCCTCTTGGGCATCATC</w:t>
            </w:r>
          </w:p>
        </w:tc>
      </w:tr>
      <w:tr w:rsidR="002C505E" w:rsidRPr="009F228C" w14:paraId="114FA419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CBC0A95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4EED72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9C1225A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TCAATTTTCTCGCAGGAAGG</w:t>
            </w:r>
          </w:p>
        </w:tc>
      </w:tr>
      <w:tr w:rsidR="002C505E" w:rsidRPr="009F228C" w14:paraId="33BEE64B" w14:textId="77777777" w:rsidTr="00D631AA">
        <w:trPr>
          <w:trHeight w:val="117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7571EE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>CXCL10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2449A398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815B49E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CTGTACGCTGTACCTGCATCA</w:t>
            </w:r>
          </w:p>
        </w:tc>
      </w:tr>
      <w:tr w:rsidR="002C505E" w:rsidRPr="009F228C" w14:paraId="38806025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D959D5E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FC2FBFC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649CE68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TTCTTGATGGCCTTCGATTC</w:t>
            </w:r>
          </w:p>
        </w:tc>
      </w:tr>
      <w:tr w:rsidR="002C505E" w:rsidRPr="009F228C" w14:paraId="72D9EF47" w14:textId="77777777" w:rsidTr="00D631AA">
        <w:trPr>
          <w:trHeight w:val="95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2FF548A7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>ISG15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6FF10701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CA6B77D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TGTCGGTGTCAGAGCTGAAG</w:t>
            </w:r>
          </w:p>
        </w:tc>
      </w:tr>
      <w:tr w:rsidR="002C505E" w:rsidRPr="009F228C" w14:paraId="40FFFC5F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DBD71D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7C48F61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ABD7360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GCCCTTGTTATTCCTCACCA</w:t>
            </w:r>
          </w:p>
        </w:tc>
      </w:tr>
      <w:tr w:rsidR="002C505E" w:rsidRPr="009F228C" w14:paraId="23A385F1" w14:textId="77777777" w:rsidTr="00D631AA">
        <w:trPr>
          <w:trHeight w:val="4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781A1D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trike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>GZMB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32A0947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EB2924D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trike/>
                <w:sz w:val="20"/>
                <w:szCs w:val="20"/>
              </w:rPr>
            </w:pPr>
            <w:r w:rsidRPr="009F228C">
              <w:rPr>
                <w:rFonts w:ascii="Times New Roman" w:eastAsia="Arial Unicode MS" w:hAnsi="Times New Roman" w:cs="Times New Roman"/>
                <w:sz w:val="20"/>
                <w:szCs w:val="20"/>
              </w:rPr>
              <w:t>ACTGCAGCTGGAGAGAAAGG</w:t>
            </w:r>
          </w:p>
        </w:tc>
      </w:tr>
      <w:tr w:rsidR="002C505E" w:rsidRPr="009F228C" w14:paraId="66C2B893" w14:textId="77777777" w:rsidTr="00D631AA">
        <w:trPr>
          <w:trHeight w:val="52"/>
        </w:trPr>
        <w:tc>
          <w:tcPr>
            <w:tcW w:w="0" w:type="auto"/>
            <w:tcBorders>
              <w:left w:val="nil"/>
              <w:right w:val="nil"/>
            </w:tcBorders>
            <w:noWrap/>
            <w:vAlign w:val="bottom"/>
          </w:tcPr>
          <w:p w14:paraId="53564398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trike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right w:val="nil"/>
            </w:tcBorders>
            <w:noWrap/>
            <w:vAlign w:val="bottom"/>
          </w:tcPr>
          <w:p w14:paraId="2F6BFE47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right w:val="nil"/>
            </w:tcBorders>
            <w:noWrap/>
            <w:vAlign w:val="center"/>
          </w:tcPr>
          <w:p w14:paraId="5D06BE63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trike/>
                <w:sz w:val="20"/>
                <w:szCs w:val="20"/>
              </w:rPr>
            </w:pPr>
            <w:r w:rsidRPr="009F228C">
              <w:rPr>
                <w:rFonts w:ascii="Times New Roman" w:eastAsia="Arial Unicode MS" w:hAnsi="Times New Roman" w:cs="Times New Roman"/>
                <w:sz w:val="20"/>
                <w:szCs w:val="20"/>
              </w:rPr>
              <w:t>TTCGCACTTTCGATCTTCCT</w:t>
            </w:r>
          </w:p>
        </w:tc>
      </w:tr>
      <w:tr w:rsidR="002C505E" w:rsidRPr="009F228C" w14:paraId="426FBE88" w14:textId="77777777" w:rsidTr="00D631AA">
        <w:trPr>
          <w:trHeight w:val="4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72FCCB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trike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>PRF1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FCDAF92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0D55020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trike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ACTCACAGGCAGCCAACTTT</w:t>
            </w:r>
          </w:p>
        </w:tc>
      </w:tr>
      <w:tr w:rsidR="002C505E" w:rsidRPr="009F228C" w14:paraId="03F02181" w14:textId="77777777" w:rsidTr="00D631AA">
        <w:trPr>
          <w:trHeight w:val="8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3ED3841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trike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E93EF1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trike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47A776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trike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GGGTGCCGTAGTTGGAGATA</w:t>
            </w:r>
          </w:p>
        </w:tc>
      </w:tr>
      <w:tr w:rsidR="002C505E" w:rsidRPr="009F228C" w14:paraId="7AAFE9CC" w14:textId="77777777" w:rsidTr="00D631AA">
        <w:trPr>
          <w:trHeight w:val="4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2E41F7DA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>CD69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3CE438F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B0284DE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TCTCAATGCCATCAGACAGC</w:t>
            </w:r>
          </w:p>
        </w:tc>
      </w:tr>
      <w:tr w:rsidR="002C505E" w:rsidRPr="009F228C" w14:paraId="46C14A6D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9A93D4E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CA1BF7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43B01CF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CAGTCCAACCCAGTGTTCCT</w:t>
            </w:r>
          </w:p>
        </w:tc>
      </w:tr>
      <w:tr w:rsidR="002C505E" w:rsidRPr="009F228C" w14:paraId="121FEE19" w14:textId="77777777" w:rsidTr="00D631AA">
        <w:trPr>
          <w:trHeight w:val="153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051047A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PDCD1 </w:t>
            </w:r>
            <w:r w:rsidRPr="009F228C">
              <w:rPr>
                <w:rFonts w:ascii="Times New Roman" w:hAnsi="Times New Roman" w:cs="Times New Roman"/>
                <w:iCs/>
                <w:sz w:val="20"/>
                <w:szCs w:val="20"/>
              </w:rPr>
              <w:t>(PD-1)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F257DBC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1C555EBB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GTGTCACACAACTGCCCAAC</w:t>
            </w:r>
          </w:p>
        </w:tc>
      </w:tr>
      <w:tr w:rsidR="002C505E" w:rsidRPr="009F228C" w14:paraId="4C04B69D" w14:textId="77777777" w:rsidTr="00D631AA">
        <w:trPr>
          <w:trHeight w:val="81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DFDF777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30B8DE3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D4F0878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CTGCCCTTCTCTCTGTCACC</w:t>
            </w:r>
          </w:p>
        </w:tc>
      </w:tr>
      <w:tr w:rsidR="002C505E" w:rsidRPr="009F228C" w14:paraId="0AA3D07C" w14:textId="77777777" w:rsidTr="00D631AA">
        <w:trPr>
          <w:trHeight w:val="110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6BDE88C3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CD274 </w:t>
            </w:r>
            <w:r w:rsidRPr="009F228C">
              <w:rPr>
                <w:rFonts w:ascii="Times New Roman" w:hAnsi="Times New Roman" w:cs="Times New Roman"/>
                <w:iCs/>
                <w:sz w:val="20"/>
                <w:szCs w:val="20"/>
              </w:rPr>
              <w:t>(PD-L1)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33197FA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0A02478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GTACCTTGGCTTTGCCACAT</w:t>
            </w:r>
          </w:p>
        </w:tc>
      </w:tr>
      <w:tr w:rsidR="002C505E" w:rsidRPr="009F228C" w14:paraId="71396571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981E410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7170A70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9F82F3F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CCAACACCACAAGGAGGAGT</w:t>
            </w:r>
          </w:p>
        </w:tc>
      </w:tr>
      <w:tr w:rsidR="002C505E" w:rsidRPr="009F228C" w14:paraId="421CBA72" w14:textId="77777777" w:rsidTr="00D631AA">
        <w:trPr>
          <w:trHeight w:val="87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1F58CEC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>ICAM1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42C10BB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98A84FE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GGCTGGAGCTGTTTGAGAAC</w:t>
            </w:r>
          </w:p>
        </w:tc>
      </w:tr>
      <w:tr w:rsidR="002C505E" w:rsidRPr="009F228C" w14:paraId="6E52DBBB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3298DC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C3076B0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A4619A6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ACTGTGGGGTTCAACCTCTG</w:t>
            </w:r>
          </w:p>
        </w:tc>
      </w:tr>
      <w:tr w:rsidR="002C505E" w:rsidRPr="009F228C" w14:paraId="3D8A3EDC" w14:textId="77777777" w:rsidTr="00D631AA">
        <w:trPr>
          <w:trHeight w:val="214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BC47A75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>BATF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B9ADF81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F7D1B39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GCGAAGACCTGGAGAAACAG</w:t>
            </w:r>
          </w:p>
        </w:tc>
      </w:tr>
      <w:tr w:rsidR="002C505E" w:rsidRPr="009F228C" w14:paraId="3944C0CA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B9A6000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C61D74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8CEBF5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GGAGCTGACATGAGGTTGGT</w:t>
            </w:r>
          </w:p>
        </w:tc>
      </w:tr>
      <w:tr w:rsidR="002C505E" w:rsidRPr="009F228C" w14:paraId="6AA0FB95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right w:val="nil"/>
            </w:tcBorders>
            <w:noWrap/>
            <w:vAlign w:val="bottom"/>
          </w:tcPr>
          <w:p w14:paraId="1DA4D45C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IRF1</w:t>
            </w:r>
          </w:p>
        </w:tc>
        <w:tc>
          <w:tcPr>
            <w:tcW w:w="1048" w:type="dxa"/>
            <w:tcBorders>
              <w:top w:val="nil"/>
              <w:left w:val="nil"/>
              <w:right w:val="nil"/>
            </w:tcBorders>
            <w:noWrap/>
            <w:vAlign w:val="bottom"/>
          </w:tcPr>
          <w:p w14:paraId="57739D98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0971B7B3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AGCTCAGCTGTGCGAGTGTA</w:t>
            </w:r>
          </w:p>
        </w:tc>
      </w:tr>
      <w:tr w:rsidR="002C505E" w:rsidRPr="009F228C" w14:paraId="725EF9DC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CE06DC1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8DF4ACD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9454B19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TAGCTGCTGTGGTCATCAGG</w:t>
            </w:r>
          </w:p>
        </w:tc>
      </w:tr>
      <w:tr w:rsidR="002C505E" w:rsidRPr="009F228C" w14:paraId="65060E90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0A46FD2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SOCS1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7F62B1B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8489EF0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AGAGCTTCGACTGCCTCTTC</w:t>
            </w:r>
          </w:p>
        </w:tc>
      </w:tr>
      <w:tr w:rsidR="002C505E" w:rsidRPr="009F228C" w14:paraId="2BA4C128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4699F0D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3078F6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15993E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AATCTGGAAGGGGAAGGAGC</w:t>
            </w:r>
          </w:p>
        </w:tc>
      </w:tr>
      <w:tr w:rsidR="002C505E" w:rsidRPr="009F228C" w14:paraId="4BDB8D00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6A92E901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HAPLN3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2101C48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BDD1781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TTTGGGGAACTATCCACTGC</w:t>
            </w:r>
          </w:p>
        </w:tc>
      </w:tr>
      <w:tr w:rsidR="002C505E" w:rsidRPr="009F228C" w14:paraId="771C2AE2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0BD0A5F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F43C26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855509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TTGCCTAGGTTCTGGTCGTT</w:t>
            </w:r>
          </w:p>
        </w:tc>
      </w:tr>
      <w:tr w:rsidR="002C505E" w:rsidRPr="009F228C" w14:paraId="17649184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EA62088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TAP1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63AC1C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7287D87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ACGTCCACCCTGAGTGATTC</w:t>
            </w:r>
          </w:p>
        </w:tc>
      </w:tr>
      <w:tr w:rsidR="002C505E" w:rsidRPr="009F228C" w14:paraId="4DE16CE2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82F36E5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6599CAD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DC5625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TGGACTTTGCCAGAGATTCC</w:t>
            </w:r>
          </w:p>
        </w:tc>
      </w:tr>
      <w:tr w:rsidR="002C505E" w:rsidRPr="009F228C" w14:paraId="7F19CE96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C1AF0B8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PSMB9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0919BC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3D1238CC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CATCATGGCAGTGGAGTTTG</w:t>
            </w:r>
          </w:p>
        </w:tc>
      </w:tr>
      <w:tr w:rsidR="002C505E" w:rsidRPr="009F228C" w14:paraId="2F4B837C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C17409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3158A2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616424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CAGCCAAAACAAGTGGAGGT</w:t>
            </w:r>
          </w:p>
        </w:tc>
      </w:tr>
      <w:tr w:rsidR="002C505E" w:rsidRPr="009F228C" w14:paraId="2A995F6A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7EFFEDAE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MAFF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B4E30E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1B7287F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TCTGTGGATCCCCTATCCAG</w:t>
            </w:r>
          </w:p>
        </w:tc>
      </w:tr>
      <w:tr w:rsidR="002C505E" w:rsidRPr="009F228C" w14:paraId="26E0CAC6" w14:textId="77777777" w:rsidTr="00D631AA">
        <w:trPr>
          <w:trHeight w:val="52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8EE1FBA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244019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FD70E5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CTTCTGCTTCTGCAGCTCCT</w:t>
            </w:r>
          </w:p>
        </w:tc>
      </w:tr>
      <w:tr w:rsidR="002C505E" w:rsidRPr="009F228C" w14:paraId="5CB0C93B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8CFCFA5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HLA-ABC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775DABE1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F97C6C1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TCTACCCTGCGGAGATCACA</w:t>
            </w:r>
          </w:p>
        </w:tc>
      </w:tr>
      <w:tr w:rsidR="002C505E" w:rsidRPr="009F228C" w14:paraId="17ED51B3" w14:textId="77777777" w:rsidTr="00D631AA">
        <w:trPr>
          <w:trHeight w:val="52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524C49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E96746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CFC58F4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TCCCATCTCAGGGTGAGGG</w:t>
            </w:r>
          </w:p>
        </w:tc>
      </w:tr>
      <w:tr w:rsidR="002C505E" w:rsidRPr="009F228C" w14:paraId="73E4BF75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0663F75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i/>
                <w:sz w:val="20"/>
                <w:szCs w:val="20"/>
              </w:rPr>
              <w:t>GAPDH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41406F1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4F5B1295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GAGTCAACGGATTTGGTCGT</w:t>
            </w:r>
          </w:p>
        </w:tc>
      </w:tr>
      <w:tr w:rsidR="002C505E" w:rsidRPr="009F228C" w14:paraId="72743CD8" w14:textId="77777777" w:rsidTr="00D631AA">
        <w:trPr>
          <w:trHeight w:val="52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991E9D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DC473CF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49BA776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TTGATTTTGGAGGGATCTCG</w:t>
            </w:r>
          </w:p>
        </w:tc>
      </w:tr>
      <w:tr w:rsidR="002C505E" w:rsidRPr="009F228C" w14:paraId="43C9DB5B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704F28A5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m-</w:t>
            </w:r>
            <w:r w:rsidRPr="009F228C">
              <w:rPr>
                <w:rFonts w:ascii="Times New Roman" w:hAnsi="Times New Roman" w:cs="Times New Roman" w:hint="eastAsia"/>
                <w:i/>
                <w:iCs/>
                <w:sz w:val="20"/>
                <w:szCs w:val="20"/>
              </w:rPr>
              <w:t>I</w:t>
            </w: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fna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27D73DA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764DEF4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CAGCAGCTCAATGACCT</w:t>
            </w:r>
          </w:p>
        </w:tc>
      </w:tr>
      <w:tr w:rsidR="002C505E" w:rsidRPr="009F228C" w14:paraId="3E58C780" w14:textId="77777777" w:rsidTr="00D631AA">
        <w:trPr>
          <w:trHeight w:val="52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1F10C0C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76807F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06863E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GGCTGTGTTTCTTCTCTCTC</w:t>
            </w:r>
          </w:p>
        </w:tc>
      </w:tr>
      <w:tr w:rsidR="002C505E" w:rsidRPr="009F228C" w14:paraId="34817B1F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6EEA3E35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Ifng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2B6166C0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52AF9204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ACTGGCAAAAGGATGGTGAC</w:t>
            </w:r>
          </w:p>
        </w:tc>
      </w:tr>
      <w:tr w:rsidR="002C505E" w:rsidRPr="009F228C" w14:paraId="2E1C603B" w14:textId="77777777" w:rsidTr="00D631AA">
        <w:trPr>
          <w:trHeight w:val="52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65D1BAB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CFB4CEF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FC3302F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TGAGCTCATTGAATGCTTGG</w:t>
            </w:r>
          </w:p>
        </w:tc>
      </w:tr>
      <w:tr w:rsidR="002C505E" w:rsidRPr="009F228C" w14:paraId="1D5770F0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1A4734E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Cxcl9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6CE82FD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27FD692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TTTTCCTCTTGGGCATCATC</w:t>
            </w:r>
          </w:p>
        </w:tc>
      </w:tr>
      <w:tr w:rsidR="002C505E" w:rsidRPr="009F228C" w14:paraId="2C675847" w14:textId="77777777" w:rsidTr="00D631AA">
        <w:trPr>
          <w:trHeight w:val="52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E946F1E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F77BA1F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F2C2A81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AGTCCGGATCTAGGCAGGTT</w:t>
            </w:r>
          </w:p>
        </w:tc>
      </w:tr>
      <w:tr w:rsidR="002C505E" w:rsidRPr="009F228C" w14:paraId="5ECD7B5B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3B2653A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Cxcl10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DE215D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56CED04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AAGTGCTGCCGTCATTTTCT</w:t>
            </w:r>
          </w:p>
        </w:tc>
      </w:tr>
      <w:tr w:rsidR="002C505E" w:rsidRPr="009F228C" w14:paraId="1677E38A" w14:textId="77777777" w:rsidTr="00D631AA">
        <w:trPr>
          <w:trHeight w:val="52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C024826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E969778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3DC33E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GTGGCAATGATCTCAACACG</w:t>
            </w:r>
          </w:p>
        </w:tc>
      </w:tr>
      <w:tr w:rsidR="002C505E" w:rsidRPr="009F228C" w14:paraId="133065CB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1060D997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Isg15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6E881FAA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7733A43B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AAGAAGCAGATTGCCCAGAA</w:t>
            </w:r>
          </w:p>
        </w:tc>
      </w:tr>
      <w:tr w:rsidR="002C505E" w:rsidRPr="009F228C" w14:paraId="52557531" w14:textId="77777777" w:rsidTr="00D631AA">
        <w:trPr>
          <w:trHeight w:val="52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2BDE80D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A7C0342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295A7DC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TCTGCGTCAGAAAGACCTCA</w:t>
            </w:r>
          </w:p>
        </w:tc>
      </w:tr>
      <w:tr w:rsidR="002C505E" w:rsidRPr="009F228C" w14:paraId="61BCA6B4" w14:textId="77777777" w:rsidTr="00D631AA">
        <w:trPr>
          <w:trHeight w:val="54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337DC393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Pdl1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7AC4B205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6EE5EED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CTGCCAAAGGACCAGCTTTT</w:t>
            </w:r>
          </w:p>
        </w:tc>
      </w:tr>
      <w:tr w:rsidR="002C505E" w:rsidRPr="009F228C" w14:paraId="3DD7F0DA" w14:textId="77777777" w:rsidTr="00D631AA">
        <w:trPr>
          <w:trHeight w:val="52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D5423DB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FF04194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F10AD5E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GGCTGGATCCACGGAAATTC</w:t>
            </w:r>
          </w:p>
        </w:tc>
      </w:tr>
      <w:tr w:rsidR="002C505E" w:rsidRPr="009F228C" w14:paraId="0F0910C3" w14:textId="77777777" w:rsidTr="00D631AA">
        <w:trPr>
          <w:trHeight w:val="52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203F9EDC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 w:hint="eastAsia"/>
                <w:sz w:val="20"/>
                <w:szCs w:val="20"/>
              </w:rPr>
              <w:t>m</w:t>
            </w: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F228C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Gapdh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43BE1239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Forward</w:t>
            </w:r>
          </w:p>
        </w:tc>
        <w:tc>
          <w:tcPr>
            <w:tcW w:w="3256" w:type="dxa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6DCDE64D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GGGTCCCAGCTTAGGTTCAT</w:t>
            </w:r>
          </w:p>
        </w:tc>
      </w:tr>
      <w:tr w:rsidR="002C505E" w:rsidRPr="009F228C" w14:paraId="5367DCE8" w14:textId="77777777" w:rsidTr="00D631AA">
        <w:trPr>
          <w:trHeight w:val="52"/>
        </w:trPr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9D4B4D2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8" w:type="dxa"/>
            <w:tcBorders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029CE08" w14:textId="77777777" w:rsidR="002C505E" w:rsidRPr="009F228C" w:rsidRDefault="002C505E" w:rsidP="00D631AA">
            <w:pPr>
              <w:spacing w:line="22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hAnsi="Times New Roman" w:cs="Times New Roman"/>
                <w:sz w:val="20"/>
                <w:szCs w:val="20"/>
              </w:rPr>
              <w:t>Reverse</w:t>
            </w:r>
          </w:p>
        </w:tc>
        <w:tc>
          <w:tcPr>
            <w:tcW w:w="3256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ED1D867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Theme="minorEastAsia" w:hAnsi="Times New Roman" w:cs="Times New Roman"/>
                <w:sz w:val="20"/>
                <w:szCs w:val="20"/>
              </w:rPr>
              <w:t>CATTCTCGGCCTTGACTGTG</w:t>
            </w:r>
          </w:p>
        </w:tc>
      </w:tr>
      <w:tr w:rsidR="002C505E" w:rsidRPr="009F228C" w14:paraId="59B5A559" w14:textId="77777777" w:rsidTr="00D631AA">
        <w:trPr>
          <w:trHeight w:val="272"/>
        </w:trPr>
        <w:tc>
          <w:tcPr>
            <w:tcW w:w="5666" w:type="dxa"/>
            <w:gridSpan w:val="3"/>
            <w:tcBorders>
              <w:top w:val="single" w:sz="4" w:space="0" w:color="auto"/>
              <w:left w:val="nil"/>
              <w:right w:val="nil"/>
            </w:tcBorders>
            <w:noWrap/>
            <w:vAlign w:val="bottom"/>
          </w:tcPr>
          <w:p w14:paraId="529282ED" w14:textId="77777777" w:rsidR="002C505E" w:rsidRPr="009F228C" w:rsidRDefault="002C505E" w:rsidP="00D631AA">
            <w:pPr>
              <w:spacing w:line="220" w:lineRule="exact"/>
              <w:rPr>
                <w:rFonts w:ascii="Times New Roman" w:eastAsiaTheme="minorEastAsia" w:hAnsi="Times New Roman" w:cs="Times New Roman"/>
              </w:rPr>
            </w:pPr>
            <w:r w:rsidRPr="009F228C">
              <w:rPr>
                <w:rFonts w:ascii="Times New Roman" w:eastAsiaTheme="minorEastAsia" w:hAnsi="Times New Roman" w:cs="Times New Roman"/>
              </w:rPr>
              <w:t xml:space="preserve">m: </w:t>
            </w:r>
            <w:r>
              <w:rPr>
                <w:rFonts w:ascii="Times New Roman" w:eastAsiaTheme="minorEastAsia" w:hAnsi="Times New Roman" w:cs="Times New Roman"/>
              </w:rPr>
              <w:t>mouse</w:t>
            </w:r>
            <w:r w:rsidRPr="009F228C">
              <w:rPr>
                <w:rFonts w:ascii="Times New Roman" w:eastAsiaTheme="minorEastAsia" w:hAnsi="Times New Roman" w:cs="Times New Roman"/>
              </w:rPr>
              <w:t xml:space="preserve"> gene.</w:t>
            </w:r>
          </w:p>
        </w:tc>
      </w:tr>
    </w:tbl>
    <w:p w14:paraId="5451D875" w14:textId="5AC0F11B" w:rsidR="002C505E" w:rsidRDefault="002C505E">
      <w:pPr>
        <w:rPr>
          <w:rFonts w:ascii="Times New Roman" w:hAnsi="Times New Roman" w:cs="Times New Roman"/>
          <w:b/>
        </w:rPr>
      </w:pPr>
    </w:p>
    <w:p w14:paraId="36EE8EBF" w14:textId="77777777" w:rsidR="002C505E" w:rsidRDefault="002C505E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40"/>
        <w:gridCol w:w="1389"/>
        <w:gridCol w:w="1158"/>
        <w:gridCol w:w="1263"/>
        <w:gridCol w:w="1782"/>
        <w:gridCol w:w="1472"/>
        <w:gridCol w:w="1310"/>
      </w:tblGrid>
      <w:tr w:rsidR="002C505E" w:rsidRPr="009F228C" w14:paraId="4A95B3DF" w14:textId="77777777" w:rsidTr="00D631AA">
        <w:trPr>
          <w:trHeight w:val="113"/>
          <w:jc w:val="center"/>
        </w:trPr>
        <w:tc>
          <w:tcPr>
            <w:tcW w:w="0" w:type="auto"/>
            <w:gridSpan w:val="7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69CACB" w14:textId="77777777" w:rsidR="002C505E" w:rsidRPr="009F228C" w:rsidRDefault="002C505E" w:rsidP="00D631AA">
            <w:pPr>
              <w:contextualSpacing/>
              <w:rPr>
                <w:rFonts w:ascii="Times New Roman" w:eastAsia="DFKai-SB" w:hAnsi="Times New Roman" w:cs="Times New Roman"/>
              </w:rPr>
            </w:pPr>
            <w:r w:rsidRPr="009F228C">
              <w:rPr>
                <w:rFonts w:ascii="Times New Roman" w:eastAsia="DFKai-SB" w:hAnsi="Times New Roman" w:cs="Times New Roman"/>
                <w:b/>
                <w:bCs/>
              </w:rPr>
              <w:lastRenderedPageBreak/>
              <w:t xml:space="preserve">Table </w:t>
            </w:r>
            <w:r>
              <w:rPr>
                <w:rFonts w:ascii="Times New Roman" w:eastAsia="DFKai-SB" w:hAnsi="Times New Roman" w:cs="Times New Roman" w:hint="eastAsia"/>
                <w:b/>
                <w:bCs/>
              </w:rPr>
              <w:t>S</w:t>
            </w:r>
            <w:r w:rsidRPr="009F228C">
              <w:rPr>
                <w:rFonts w:ascii="Times New Roman" w:eastAsia="DFKai-SB" w:hAnsi="Times New Roman" w:cs="Times New Roman"/>
                <w:b/>
                <w:bCs/>
              </w:rPr>
              <w:t>2. RNAseq revealed the IFN</w:t>
            </w:r>
            <w:r w:rsidRPr="009F228C">
              <w:rPr>
                <w:rFonts w:ascii="Times New Roman" w:eastAsia="DFKai-SB" w:hAnsi="Times New Roman" w:cs="Times New Roman"/>
                <w:b/>
                <w:bCs/>
                <w:lang w:val="el-GR"/>
              </w:rPr>
              <w:t>γ</w:t>
            </w:r>
            <w:r w:rsidRPr="009F228C">
              <w:rPr>
                <w:rFonts w:ascii="Times New Roman" w:eastAsia="DFKai-SB" w:hAnsi="Times New Roman" w:cs="Times New Roman"/>
                <w:b/>
                <w:bCs/>
              </w:rPr>
              <w:t>-mediated differential gene expression in A549 cells.</w:t>
            </w:r>
          </w:p>
        </w:tc>
      </w:tr>
      <w:tr w:rsidR="002C505E" w:rsidRPr="009F228C" w14:paraId="062C8F91" w14:textId="77777777" w:rsidTr="00D631AA">
        <w:trPr>
          <w:trHeight w:val="113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C2261F4" w14:textId="77777777" w:rsidR="002C505E" w:rsidRPr="009F228C" w:rsidRDefault="002C505E" w:rsidP="00D631AA">
            <w:pPr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b/>
                <w:bCs/>
                <w:sz w:val="20"/>
                <w:szCs w:val="20"/>
              </w:rPr>
              <w:t>Gene ID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E14B5B6" w14:textId="77777777" w:rsidR="002C505E" w:rsidRPr="009F228C" w:rsidRDefault="002C505E" w:rsidP="00D631AA">
            <w:pPr>
              <w:ind w:leftChars="-2" w:left="1" w:hangingChars="3" w:hanging="6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b/>
                <w:bCs/>
                <w:sz w:val="20"/>
                <w:szCs w:val="20"/>
              </w:rPr>
              <w:t>Gene name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B8C12DB" w14:textId="77777777" w:rsidR="002C505E" w:rsidRPr="009F228C" w:rsidRDefault="002C505E" w:rsidP="00D631AA">
            <w:pPr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b/>
                <w:bCs/>
                <w:sz w:val="20"/>
                <w:szCs w:val="20"/>
              </w:rPr>
              <w:t>Expression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BC529F" w14:textId="77777777" w:rsidR="002C505E" w:rsidRPr="009F228C" w:rsidRDefault="002C505E" w:rsidP="00D631AA">
            <w:pPr>
              <w:ind w:firstLineChars="38" w:firstLine="76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b/>
                <w:bCs/>
                <w:sz w:val="20"/>
                <w:szCs w:val="20"/>
              </w:rPr>
              <w:t>Fold Change (Log2)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BA695E" w14:textId="77777777" w:rsidR="002C505E" w:rsidRPr="009F228C" w:rsidRDefault="002C505E" w:rsidP="00D631AA">
            <w:pPr>
              <w:ind w:firstLine="220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b/>
                <w:bCs/>
                <w:sz w:val="20"/>
                <w:szCs w:val="20"/>
              </w:rPr>
              <w:t>Regulation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68F930" w14:textId="77777777" w:rsidR="002C505E" w:rsidRPr="009F228C" w:rsidRDefault="002C505E" w:rsidP="00D631AA">
            <w:pPr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2C505E" w:rsidRPr="009F228C" w14:paraId="4C719998" w14:textId="77777777" w:rsidTr="00D631AA">
        <w:trPr>
          <w:trHeight w:val="113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768C5B27" w14:textId="77777777" w:rsidR="002C505E" w:rsidRPr="009F228C" w:rsidRDefault="002C505E" w:rsidP="00D631AA">
            <w:pPr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191F131" w14:textId="77777777" w:rsidR="002C505E" w:rsidRPr="009F228C" w:rsidRDefault="002C505E" w:rsidP="00D631AA">
            <w:pPr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6DE8864" w14:textId="77777777" w:rsidR="002C505E" w:rsidRPr="009F228C" w:rsidRDefault="002C505E" w:rsidP="00D631AA">
            <w:pPr>
              <w:ind w:leftChars="-3" w:left="1" w:hangingChars="4" w:hanging="8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b/>
                <w:bCs/>
                <w:sz w:val="20"/>
                <w:szCs w:val="20"/>
              </w:rPr>
              <w:t>A549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22348E2" w14:textId="77777777" w:rsidR="002C505E" w:rsidRPr="009F228C" w:rsidRDefault="002C505E" w:rsidP="00D631AA">
            <w:pPr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b/>
                <w:bCs/>
                <w:sz w:val="20"/>
                <w:szCs w:val="20"/>
              </w:rPr>
              <w:t>A549 + IFN</w:t>
            </w:r>
            <w:r w:rsidRPr="009F228C">
              <w:rPr>
                <w:rFonts w:ascii="Times New Roman" w:eastAsia="DFKai-SB" w:hAnsi="Times New Roman" w:cs="Times New Roman"/>
                <w:b/>
                <w:bCs/>
                <w:sz w:val="20"/>
                <w:szCs w:val="20"/>
                <w:lang w:val="el-GR"/>
              </w:rPr>
              <w:t>γ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EAFE244" w14:textId="77777777" w:rsidR="002C505E" w:rsidRPr="009F228C" w:rsidRDefault="002C505E" w:rsidP="00D631AA">
            <w:pPr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0C880E38" w14:textId="77777777" w:rsidR="002C505E" w:rsidRPr="009F228C" w:rsidRDefault="002C505E" w:rsidP="00D631AA">
            <w:pPr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vAlign w:val="center"/>
            <w:hideMark/>
          </w:tcPr>
          <w:p w14:paraId="5A9620B5" w14:textId="77777777" w:rsidR="002C505E" w:rsidRPr="009F228C" w:rsidRDefault="002C505E" w:rsidP="00D631AA">
            <w:pPr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</w:p>
        </w:tc>
      </w:tr>
      <w:tr w:rsidR="002C505E" w:rsidRPr="009F228C" w14:paraId="057970CE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1E2DE4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29126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9D35D38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CD274*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CABFB9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DEDBC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5.95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A2C6B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6.894818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AE883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AD6E9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1.59E-66</w:t>
            </w:r>
          </w:p>
        </w:tc>
      </w:tr>
      <w:tr w:rsidR="002C505E" w:rsidRPr="009F228C" w14:paraId="0F57AC17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EE9344D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3383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8840E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ICAM1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2F542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1.06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BBB7166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42.59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0FA0FC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5.328379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3B0D5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87BC595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</w:t>
            </w:r>
          </w:p>
        </w:tc>
      </w:tr>
      <w:tr w:rsidR="002C505E" w:rsidRPr="009F228C" w14:paraId="116D508D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71A25B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116071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F6E5925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BATF2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5EC358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978FE2F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30.44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1BC044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5.28635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FBE76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E99105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3.52E-197</w:t>
            </w:r>
          </w:p>
        </w:tc>
      </w:tr>
      <w:tr w:rsidR="002C505E" w:rsidRPr="009F228C" w14:paraId="5AC01E64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B7DBB5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3659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74883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IRF1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A9AA18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11.45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33F2C4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291.45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8F5158E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4.669829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48C5F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DEBB3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</w:t>
            </w:r>
          </w:p>
        </w:tc>
      </w:tr>
      <w:tr w:rsidR="002C505E" w:rsidRPr="009F228C" w14:paraId="419A6A8E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5AC935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8651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E5B8CB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SOCS1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EF029C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74403B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21.4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4F9D0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4.620452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47368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03F35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6.94E-78</w:t>
            </w:r>
          </w:p>
        </w:tc>
      </w:tr>
      <w:tr w:rsidR="002C505E" w:rsidRPr="009F228C" w14:paraId="72BBC5E1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F6944A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145864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A3B865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HAPLN3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CE5C88B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5.87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4B4BC6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72.96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A6A52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3.635673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1A81D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F2EEB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</w:t>
            </w:r>
          </w:p>
        </w:tc>
      </w:tr>
      <w:tr w:rsidR="002C505E" w:rsidRPr="009F228C" w14:paraId="35B4C717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A330D1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6890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9480F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TAP1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236E2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8.92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54678E8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96.68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B993DD6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3.438102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E6279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88A88F4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</w:t>
            </w:r>
          </w:p>
        </w:tc>
      </w:tr>
      <w:tr w:rsidR="002C505E" w:rsidRPr="009F228C" w14:paraId="3348E4FD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469E03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5698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28BF1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PSMB9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36D14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2.82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F06A1F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29.55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80B4EF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3.389391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AA08BF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1E4BA5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3.43E-73</w:t>
            </w:r>
          </w:p>
        </w:tc>
      </w:tr>
      <w:tr w:rsidR="002C505E" w:rsidRPr="009F228C" w14:paraId="46FED57C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E8594E8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23764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5AE3756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MAFF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8DBAC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3434AA6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39.79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937A94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3.388335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FD2430E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6327E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9.26E-217</w:t>
            </w:r>
          </w:p>
        </w:tc>
      </w:tr>
      <w:tr w:rsidR="002C505E" w:rsidRPr="009F228C" w14:paraId="75443CCD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50C698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6347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ADF992C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CCL2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F0412A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100.35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A4CC9F6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791.62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ECEA2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2.979767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DF1FA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7CE028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</w:t>
            </w:r>
          </w:p>
        </w:tc>
      </w:tr>
      <w:tr w:rsidR="002C505E" w:rsidRPr="009F228C" w14:paraId="463E2A20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DD680D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9235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9EDA40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IL32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B94F58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6.97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25B76B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49.21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DFA2C2F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2.819721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7DD64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92150B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2.03E-90</w:t>
            </w:r>
          </w:p>
        </w:tc>
      </w:tr>
      <w:tr w:rsidR="002C505E" w:rsidRPr="009F228C" w14:paraId="79E7CE61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E2F374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23780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A27D35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APOL2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AA52D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10.58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37D97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49DA2C3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2.786557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79DD1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423BBC8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</w:t>
            </w:r>
          </w:p>
        </w:tc>
      </w:tr>
      <w:tr w:rsidR="002C505E" w:rsidRPr="009F228C" w14:paraId="2215D309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E56090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6737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B661EF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TRIM21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D7DDB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11.97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D60E7A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77.97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A2EFF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2.703496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ADCC6D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2C45C4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1.21E-287</w:t>
            </w:r>
          </w:p>
        </w:tc>
      </w:tr>
      <w:tr w:rsidR="002C505E" w:rsidRPr="009F228C" w14:paraId="4C048F8B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4DCAAD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80830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565107C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APOL6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36436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1.59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9C3D46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10.34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B7558C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2.701138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C599A34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7D752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3.69E-204</w:t>
            </w:r>
          </w:p>
        </w:tc>
      </w:tr>
      <w:tr w:rsidR="002C505E" w:rsidRPr="009F228C" w14:paraId="37D98AE4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03A5AE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3437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4F7EA6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IFIT3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E8B50F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2.46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B76BE0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15.6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656B4F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2.664816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ED2A245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A8127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2.27E-74</w:t>
            </w:r>
          </w:p>
        </w:tc>
      </w:tr>
      <w:tr w:rsidR="002C505E" w:rsidRPr="009F228C" w14:paraId="475513F9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FB22BFD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10379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14E569C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IRF9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5D866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9.78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F8D356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57.66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D0688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2.559664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145E3AC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13C09E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7.19E-175</w:t>
            </w:r>
          </w:p>
        </w:tc>
      </w:tr>
      <w:tr w:rsidR="002C505E" w:rsidRPr="009F228C" w14:paraId="2D70071B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5EC199D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80271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9F73EC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ITPKC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2F276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4.91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07B898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25.56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04163B4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2.380093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9ACAFB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869C9D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8.45E-145</w:t>
            </w:r>
          </w:p>
        </w:tc>
      </w:tr>
      <w:tr w:rsidR="002C505E" w:rsidRPr="009F228C" w14:paraId="7122980A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DCD68C8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83666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C398F8F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PARP9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451EB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2.89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1B7398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14.84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D27BA7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2.36035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829B58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325185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3.59E-101</w:t>
            </w:r>
          </w:p>
        </w:tc>
      </w:tr>
      <w:tr w:rsidR="002C505E" w:rsidRPr="009F228C" w14:paraId="239F4FE6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72FB5E3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3133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C61A1D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HLA-E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88B009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23.73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7A34765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116.58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DF6EF04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2.296536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3C5A13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7585AC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</w:t>
            </w:r>
          </w:p>
        </w:tc>
      </w:tr>
      <w:tr w:rsidR="002C505E" w:rsidRPr="009F228C" w14:paraId="0F911A39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8E899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4665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8FF85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NAB2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5371BB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10.56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E2FFE58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44.5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23D6A4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2.075196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9223C38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16D0CCE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3.02E-170</w:t>
            </w:r>
          </w:p>
        </w:tc>
      </w:tr>
      <w:tr w:rsidR="002C505E" w:rsidRPr="009F228C" w14:paraId="4FBA2A44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CA7B8F3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8542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596F1D9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APOL1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6CFF9FD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4.09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3B60C3E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16.57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A007C3E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2.018401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FAB289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Up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BFBFB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4403EE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1.02E-65</w:t>
            </w:r>
          </w:p>
        </w:tc>
      </w:tr>
      <w:tr w:rsidR="002C505E" w:rsidRPr="009F228C" w14:paraId="3E211F37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F44054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1958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C54B740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EGR1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906D8D6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73.78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6B94144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13.9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C09980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-2.40814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1A4BF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0" w:type="auto"/>
            <w:tcBorders>
              <w:top w:val="single" w:sz="8" w:space="0" w:color="BFBFB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6E018B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0</w:t>
            </w:r>
          </w:p>
        </w:tc>
      </w:tr>
      <w:tr w:rsidR="002C505E" w:rsidRPr="009F228C" w14:paraId="0122DE90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7B748B1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10140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6D6C5B41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TOB1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0F5CC37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64.09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20A840B6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12.48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1C73ACA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-2.36048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3274BD3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5949B9F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2.22E-229</w:t>
            </w:r>
          </w:p>
        </w:tc>
      </w:tr>
      <w:tr w:rsidR="002C505E" w:rsidRPr="009F228C" w14:paraId="6200AE31" w14:textId="77777777" w:rsidTr="00D631AA">
        <w:trPr>
          <w:trHeight w:val="113"/>
          <w:jc w:val="center"/>
        </w:trPr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1C0DC7B" w14:textId="77777777" w:rsidR="002C505E" w:rsidRPr="009F228C" w:rsidRDefault="002C505E" w:rsidP="00D631AA">
            <w:pPr>
              <w:spacing w:line="240" w:lineRule="exact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2353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4ED72DEE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i/>
                <w:iCs/>
                <w:sz w:val="20"/>
                <w:szCs w:val="20"/>
              </w:rPr>
              <w:t>FOS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009E13C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58.23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06128DD2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13.37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10D76EA9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-2.12276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33BCF3CE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Down</w:t>
            </w:r>
          </w:p>
        </w:tc>
        <w:tc>
          <w:tcPr>
            <w:tcW w:w="0" w:type="auto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14:paraId="72E1F854" w14:textId="77777777" w:rsidR="002C505E" w:rsidRPr="009F228C" w:rsidRDefault="002C505E" w:rsidP="00D631AA">
            <w:pPr>
              <w:spacing w:line="240" w:lineRule="exact"/>
              <w:ind w:firstLineChars="177" w:firstLine="354"/>
              <w:contextualSpacing/>
              <w:jc w:val="center"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  <w:sz w:val="20"/>
                <w:szCs w:val="20"/>
              </w:rPr>
              <w:t>6.42E-179</w:t>
            </w:r>
          </w:p>
        </w:tc>
      </w:tr>
      <w:tr w:rsidR="002C505E" w:rsidRPr="009F228C" w14:paraId="534233C6" w14:textId="77777777" w:rsidTr="00D631AA">
        <w:trPr>
          <w:trHeight w:val="113"/>
          <w:jc w:val="center"/>
        </w:trPr>
        <w:tc>
          <w:tcPr>
            <w:tcW w:w="0" w:type="auto"/>
            <w:gridSpan w:val="7"/>
            <w:tcBorders>
              <w:top w:val="single" w:sz="4" w:space="0" w:color="auto"/>
            </w:tcBorders>
            <w:shd w:val="clear" w:color="auto" w:fill="FFFFFF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 w14:paraId="38B6AE1C" w14:textId="19C19A83" w:rsidR="002C505E" w:rsidRPr="009F228C" w:rsidRDefault="002C505E" w:rsidP="00B40640">
            <w:pPr>
              <w:ind w:leftChars="-3" w:hangingChars="3" w:hanging="7"/>
              <w:contextualSpacing/>
              <w:rPr>
                <w:rFonts w:ascii="Times New Roman" w:eastAsia="DFKai-SB" w:hAnsi="Times New Roman" w:cs="Times New Roman"/>
                <w:sz w:val="20"/>
                <w:szCs w:val="20"/>
              </w:rPr>
            </w:pPr>
            <w:r w:rsidRPr="009F228C">
              <w:rPr>
                <w:rFonts w:ascii="Times New Roman" w:eastAsia="DFKai-SB" w:hAnsi="Times New Roman" w:cs="Times New Roman"/>
              </w:rPr>
              <w:t>*Expression of A549 + IFNγ &gt; 10 was selected and listed in this table but the gene associated with immunotherapies was particularly selected and presented.</w:t>
            </w:r>
          </w:p>
        </w:tc>
      </w:tr>
    </w:tbl>
    <w:p w14:paraId="17FFE5CA" w14:textId="440D7BC4" w:rsidR="00EF5FA0" w:rsidRDefault="00EF5FA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sectPr w:rsidR="00EF5FA0" w:rsidSect="00B1284D">
      <w:footerReference w:type="even" r:id="rId8"/>
      <w:footerReference w:type="default" r:id="rId9"/>
      <w:pgSz w:w="11906" w:h="16838"/>
      <w:pgMar w:top="993" w:right="1416" w:bottom="1134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FAA342" w14:textId="77777777" w:rsidR="00DA7107" w:rsidRDefault="00DA7107">
      <w:r>
        <w:separator/>
      </w:r>
    </w:p>
  </w:endnote>
  <w:endnote w:type="continuationSeparator" w:id="0">
    <w:p w14:paraId="68222D28" w14:textId="77777777" w:rsidR="00DA7107" w:rsidRDefault="00DA7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華康粗黑體">
    <w:altName w:val="PMingLiU"/>
    <w:charset w:val="88"/>
    <w:family w:val="modern"/>
    <w:pitch w:val="fixed"/>
    <w:sig w:usb0="00000000" w:usb1="08080000" w:usb2="00000010" w:usb3="00000000" w:csb0="00100000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Unicode MS">
    <w:altName w:val="Microsoft JhengHei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DFKai-SB">
    <w:altName w:val="Microsoft YaHei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3A583E" w14:textId="69D36166" w:rsidR="0027519A" w:rsidRDefault="0027519A" w:rsidP="001726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284D">
      <w:rPr>
        <w:rStyle w:val="PageNumber"/>
        <w:noProof/>
      </w:rPr>
      <w:t>2</w:t>
    </w:r>
    <w:r>
      <w:rPr>
        <w:rStyle w:val="PageNumber"/>
      </w:rPr>
      <w:fldChar w:fldCharType="end"/>
    </w:r>
  </w:p>
  <w:p w14:paraId="1E57E751" w14:textId="77777777" w:rsidR="0027519A" w:rsidRDefault="002751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99A04E" w14:textId="30E07369" w:rsidR="0027519A" w:rsidRDefault="0027519A" w:rsidP="001726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76902">
      <w:rPr>
        <w:rStyle w:val="PageNumber"/>
        <w:noProof/>
      </w:rPr>
      <w:t>15</w:t>
    </w:r>
    <w:r>
      <w:rPr>
        <w:rStyle w:val="PageNumber"/>
      </w:rPr>
      <w:fldChar w:fldCharType="end"/>
    </w:r>
  </w:p>
  <w:p w14:paraId="61A7A1DB" w14:textId="77777777" w:rsidR="0027519A" w:rsidRDefault="002751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6268F4" w14:textId="77777777" w:rsidR="00DA7107" w:rsidRDefault="00DA7107">
      <w:r>
        <w:separator/>
      </w:r>
    </w:p>
  </w:footnote>
  <w:footnote w:type="continuationSeparator" w:id="0">
    <w:p w14:paraId="2B24D00D" w14:textId="77777777" w:rsidR="00DA7107" w:rsidRDefault="00DA71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8D3850"/>
    <w:multiLevelType w:val="hybridMultilevel"/>
    <w:tmpl w:val="19B0CEA6"/>
    <w:lvl w:ilvl="0" w:tplc="4BA09F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45091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2CA09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EDA7C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95EA56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2608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12CA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602C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F474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45C37B3"/>
    <w:multiLevelType w:val="hybridMultilevel"/>
    <w:tmpl w:val="04C2EFF4"/>
    <w:lvl w:ilvl="0" w:tplc="07DCFB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BBCD5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1433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300DF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3625D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20871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5AE5B6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6D4D6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3D60D1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01053D"/>
    <w:multiLevelType w:val="hybridMultilevel"/>
    <w:tmpl w:val="72DCF3DA"/>
    <w:lvl w:ilvl="0" w:tplc="DDEC5C96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19BB4A2A"/>
    <w:multiLevelType w:val="multilevel"/>
    <w:tmpl w:val="BDFAB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F506A7"/>
    <w:multiLevelType w:val="hybridMultilevel"/>
    <w:tmpl w:val="DACC6B1A"/>
    <w:lvl w:ilvl="0" w:tplc="311458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8423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F86A4D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2CFB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25EE3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F6A72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FC07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7AAD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3EAF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436D7057"/>
    <w:multiLevelType w:val="hybridMultilevel"/>
    <w:tmpl w:val="FBE42486"/>
    <w:lvl w:ilvl="0" w:tplc="8522DE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BF4682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ABEF19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CEC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E53B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48EB8B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EB8F2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F72D55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806962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2915ED"/>
    <w:multiLevelType w:val="hybridMultilevel"/>
    <w:tmpl w:val="7BDAD218"/>
    <w:lvl w:ilvl="0" w:tplc="7278CD1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49737E91"/>
    <w:multiLevelType w:val="hybridMultilevel"/>
    <w:tmpl w:val="77184FDC"/>
    <w:lvl w:ilvl="0" w:tplc="35B4B5F2">
      <w:start w:val="1"/>
      <w:numFmt w:val="upperLetter"/>
      <w:lvlText w:val="(%1)"/>
      <w:lvlJc w:val="left"/>
      <w:pPr>
        <w:ind w:left="785" w:hanging="360"/>
      </w:pPr>
      <w:rPr>
        <w:rFonts w:eastAsia="PMingLiU"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8" w15:restartNumberingAfterBreak="0">
    <w:nsid w:val="557D53FC"/>
    <w:multiLevelType w:val="hybridMultilevel"/>
    <w:tmpl w:val="86BEBC4E"/>
    <w:lvl w:ilvl="0" w:tplc="989AC6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11859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F009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30840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5DA6DD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1AA3E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B4CB99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54167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A826DE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0"/>
  </w:num>
  <w:num w:numId="5">
    <w:abstractNumId w:val="8"/>
  </w:num>
  <w:num w:numId="6">
    <w:abstractNumId w:val="5"/>
  </w:num>
  <w:num w:numId="7">
    <w:abstractNumId w:val="1"/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rA0M7EwsjC1sDQyMzdQ0lEKTi0uzszPAykwMqkFAFh3m3g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IIM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5pvdve0z1fdapver2a9v0wrmrs5zs29p9zra&quot;&gt;EndNote IR STAT3 MCL1&lt;record-ids&gt;&lt;item&gt;6&lt;/item&gt;&lt;item&gt;8&lt;/item&gt;&lt;item&gt;22&lt;/item&gt;&lt;item&gt;23&lt;/item&gt;&lt;item&gt;24&lt;/item&gt;&lt;item&gt;26&lt;/item&gt;&lt;item&gt;28&lt;/item&gt;&lt;item&gt;35&lt;/item&gt;&lt;item&gt;55&lt;/item&gt;&lt;item&gt;58&lt;/item&gt;&lt;item&gt;136&lt;/item&gt;&lt;item&gt;138&lt;/item&gt;&lt;item&gt;139&lt;/item&gt;&lt;item&gt;140&lt;/item&gt;&lt;item&gt;141&lt;/item&gt;&lt;item&gt;142&lt;/item&gt;&lt;item&gt;143&lt;/item&gt;&lt;item&gt;144&lt;/item&gt;&lt;item&gt;145&lt;/item&gt;&lt;item&gt;146&lt;/item&gt;&lt;item&gt;147&lt;/item&gt;&lt;item&gt;148&lt;/item&gt;&lt;item&gt;149&lt;/item&gt;&lt;item&gt;150&lt;/item&gt;&lt;item&gt;151&lt;/item&gt;&lt;item&gt;152&lt;/item&gt;&lt;item&gt;153&lt;/item&gt;&lt;item&gt;154&lt;/item&gt;&lt;item&gt;155&lt;/item&gt;&lt;item&gt;156&lt;/item&gt;&lt;item&gt;157&lt;/item&gt;&lt;item&gt;158&lt;/item&gt;&lt;item&gt;159&lt;/item&gt;&lt;item&gt;160&lt;/item&gt;&lt;/record-ids&gt;&lt;/item&gt;&lt;/Libraries&gt;"/>
  </w:docVars>
  <w:rsids>
    <w:rsidRoot w:val="009614E7"/>
    <w:rsid w:val="000000FC"/>
    <w:rsid w:val="00000778"/>
    <w:rsid w:val="0000081E"/>
    <w:rsid w:val="00000EF7"/>
    <w:rsid w:val="00000FC1"/>
    <w:rsid w:val="000010B2"/>
    <w:rsid w:val="00001C09"/>
    <w:rsid w:val="00001C54"/>
    <w:rsid w:val="00002289"/>
    <w:rsid w:val="00002557"/>
    <w:rsid w:val="00002A21"/>
    <w:rsid w:val="00002A4F"/>
    <w:rsid w:val="0000320D"/>
    <w:rsid w:val="000037B0"/>
    <w:rsid w:val="00003E51"/>
    <w:rsid w:val="00004A67"/>
    <w:rsid w:val="0000595B"/>
    <w:rsid w:val="00006B67"/>
    <w:rsid w:val="00006B7F"/>
    <w:rsid w:val="00006BFA"/>
    <w:rsid w:val="00006ED4"/>
    <w:rsid w:val="00006F1F"/>
    <w:rsid w:val="0000768C"/>
    <w:rsid w:val="00007918"/>
    <w:rsid w:val="00007925"/>
    <w:rsid w:val="0001017E"/>
    <w:rsid w:val="00010618"/>
    <w:rsid w:val="0001098D"/>
    <w:rsid w:val="00010DFC"/>
    <w:rsid w:val="000119DC"/>
    <w:rsid w:val="00011A3D"/>
    <w:rsid w:val="00011E7C"/>
    <w:rsid w:val="0001252D"/>
    <w:rsid w:val="000125D9"/>
    <w:rsid w:val="000126BA"/>
    <w:rsid w:val="00012CA8"/>
    <w:rsid w:val="00013287"/>
    <w:rsid w:val="00013955"/>
    <w:rsid w:val="00013C2B"/>
    <w:rsid w:val="000149EC"/>
    <w:rsid w:val="00014C31"/>
    <w:rsid w:val="00015131"/>
    <w:rsid w:val="000154C6"/>
    <w:rsid w:val="0001569F"/>
    <w:rsid w:val="00015C4B"/>
    <w:rsid w:val="00015E4F"/>
    <w:rsid w:val="000160DD"/>
    <w:rsid w:val="000166D7"/>
    <w:rsid w:val="0001682D"/>
    <w:rsid w:val="00016E4E"/>
    <w:rsid w:val="00016F2F"/>
    <w:rsid w:val="0001743A"/>
    <w:rsid w:val="0001760E"/>
    <w:rsid w:val="00017700"/>
    <w:rsid w:val="00020571"/>
    <w:rsid w:val="000206B8"/>
    <w:rsid w:val="000206C1"/>
    <w:rsid w:val="00021C38"/>
    <w:rsid w:val="00021FA6"/>
    <w:rsid w:val="00022B7D"/>
    <w:rsid w:val="000232A8"/>
    <w:rsid w:val="000233F0"/>
    <w:rsid w:val="0002417E"/>
    <w:rsid w:val="000248BE"/>
    <w:rsid w:val="00024D75"/>
    <w:rsid w:val="0002500E"/>
    <w:rsid w:val="000252FC"/>
    <w:rsid w:val="000254B2"/>
    <w:rsid w:val="00025638"/>
    <w:rsid w:val="000258F7"/>
    <w:rsid w:val="00025A4B"/>
    <w:rsid w:val="00025C04"/>
    <w:rsid w:val="00025FF9"/>
    <w:rsid w:val="0002610B"/>
    <w:rsid w:val="00026428"/>
    <w:rsid w:val="00026612"/>
    <w:rsid w:val="00027C43"/>
    <w:rsid w:val="00027C9F"/>
    <w:rsid w:val="00027E0D"/>
    <w:rsid w:val="00027FC3"/>
    <w:rsid w:val="000301FD"/>
    <w:rsid w:val="000304B3"/>
    <w:rsid w:val="00030C34"/>
    <w:rsid w:val="000310E0"/>
    <w:rsid w:val="00031184"/>
    <w:rsid w:val="00031550"/>
    <w:rsid w:val="0003166C"/>
    <w:rsid w:val="000319B5"/>
    <w:rsid w:val="00031A54"/>
    <w:rsid w:val="00031B21"/>
    <w:rsid w:val="00031DF0"/>
    <w:rsid w:val="00032554"/>
    <w:rsid w:val="0003281F"/>
    <w:rsid w:val="00032C7C"/>
    <w:rsid w:val="000336C1"/>
    <w:rsid w:val="00033976"/>
    <w:rsid w:val="00034860"/>
    <w:rsid w:val="0003526A"/>
    <w:rsid w:val="00035712"/>
    <w:rsid w:val="0003584B"/>
    <w:rsid w:val="000358E0"/>
    <w:rsid w:val="00035DB0"/>
    <w:rsid w:val="00035EAA"/>
    <w:rsid w:val="00036891"/>
    <w:rsid w:val="00036FB1"/>
    <w:rsid w:val="000370C1"/>
    <w:rsid w:val="00040101"/>
    <w:rsid w:val="00040308"/>
    <w:rsid w:val="00040976"/>
    <w:rsid w:val="000419A8"/>
    <w:rsid w:val="00041A1F"/>
    <w:rsid w:val="00041C55"/>
    <w:rsid w:val="00041ED2"/>
    <w:rsid w:val="0004268D"/>
    <w:rsid w:val="00042E61"/>
    <w:rsid w:val="00042F23"/>
    <w:rsid w:val="00043205"/>
    <w:rsid w:val="0004361F"/>
    <w:rsid w:val="00043642"/>
    <w:rsid w:val="0004367F"/>
    <w:rsid w:val="000441C6"/>
    <w:rsid w:val="0004450B"/>
    <w:rsid w:val="00044696"/>
    <w:rsid w:val="00044FD5"/>
    <w:rsid w:val="00045009"/>
    <w:rsid w:val="00045876"/>
    <w:rsid w:val="00046020"/>
    <w:rsid w:val="00046C39"/>
    <w:rsid w:val="00046FCB"/>
    <w:rsid w:val="000473FE"/>
    <w:rsid w:val="00047437"/>
    <w:rsid w:val="0004795A"/>
    <w:rsid w:val="00047B1D"/>
    <w:rsid w:val="00047C72"/>
    <w:rsid w:val="00050426"/>
    <w:rsid w:val="00050455"/>
    <w:rsid w:val="00050A12"/>
    <w:rsid w:val="00050ABD"/>
    <w:rsid w:val="00050DBF"/>
    <w:rsid w:val="0005104A"/>
    <w:rsid w:val="00051135"/>
    <w:rsid w:val="00051246"/>
    <w:rsid w:val="00051676"/>
    <w:rsid w:val="000516EE"/>
    <w:rsid w:val="00051789"/>
    <w:rsid w:val="000517C1"/>
    <w:rsid w:val="00051B9F"/>
    <w:rsid w:val="00051C0F"/>
    <w:rsid w:val="00052034"/>
    <w:rsid w:val="000521F8"/>
    <w:rsid w:val="0005246C"/>
    <w:rsid w:val="00052586"/>
    <w:rsid w:val="000538C8"/>
    <w:rsid w:val="00053CD7"/>
    <w:rsid w:val="00053D32"/>
    <w:rsid w:val="00053F31"/>
    <w:rsid w:val="000542BC"/>
    <w:rsid w:val="000543B3"/>
    <w:rsid w:val="00054497"/>
    <w:rsid w:val="00054E53"/>
    <w:rsid w:val="000553C3"/>
    <w:rsid w:val="00055AAB"/>
    <w:rsid w:val="00055EF3"/>
    <w:rsid w:val="00055EF6"/>
    <w:rsid w:val="00055FC6"/>
    <w:rsid w:val="00055FED"/>
    <w:rsid w:val="000567B4"/>
    <w:rsid w:val="00057489"/>
    <w:rsid w:val="000577DB"/>
    <w:rsid w:val="000579C3"/>
    <w:rsid w:val="000579DF"/>
    <w:rsid w:val="00057F39"/>
    <w:rsid w:val="00057FA4"/>
    <w:rsid w:val="000601DF"/>
    <w:rsid w:val="00060544"/>
    <w:rsid w:val="0006133E"/>
    <w:rsid w:val="00061508"/>
    <w:rsid w:val="00061945"/>
    <w:rsid w:val="00061962"/>
    <w:rsid w:val="00061B22"/>
    <w:rsid w:val="00061EF3"/>
    <w:rsid w:val="0006307D"/>
    <w:rsid w:val="00063756"/>
    <w:rsid w:val="00063798"/>
    <w:rsid w:val="0006391A"/>
    <w:rsid w:val="00064488"/>
    <w:rsid w:val="00064A1E"/>
    <w:rsid w:val="00064BAE"/>
    <w:rsid w:val="00064D2C"/>
    <w:rsid w:val="00065896"/>
    <w:rsid w:val="00066044"/>
    <w:rsid w:val="000662F0"/>
    <w:rsid w:val="00066AEA"/>
    <w:rsid w:val="00066C7B"/>
    <w:rsid w:val="000678E2"/>
    <w:rsid w:val="00067A29"/>
    <w:rsid w:val="000701C4"/>
    <w:rsid w:val="000702F5"/>
    <w:rsid w:val="00070E58"/>
    <w:rsid w:val="00070E95"/>
    <w:rsid w:val="00070F2F"/>
    <w:rsid w:val="00071080"/>
    <w:rsid w:val="00071830"/>
    <w:rsid w:val="00071D53"/>
    <w:rsid w:val="00071D54"/>
    <w:rsid w:val="0007200D"/>
    <w:rsid w:val="000727B4"/>
    <w:rsid w:val="000727DF"/>
    <w:rsid w:val="000728F3"/>
    <w:rsid w:val="00072C1C"/>
    <w:rsid w:val="00073371"/>
    <w:rsid w:val="0007423A"/>
    <w:rsid w:val="000742FD"/>
    <w:rsid w:val="000743A3"/>
    <w:rsid w:val="00074F18"/>
    <w:rsid w:val="0007519F"/>
    <w:rsid w:val="00075222"/>
    <w:rsid w:val="0007543D"/>
    <w:rsid w:val="000754E7"/>
    <w:rsid w:val="00075E0F"/>
    <w:rsid w:val="00075EB4"/>
    <w:rsid w:val="0007679F"/>
    <w:rsid w:val="00076902"/>
    <w:rsid w:val="00076F4C"/>
    <w:rsid w:val="00077824"/>
    <w:rsid w:val="00077B30"/>
    <w:rsid w:val="00077C46"/>
    <w:rsid w:val="000801C6"/>
    <w:rsid w:val="0008089E"/>
    <w:rsid w:val="00080AA1"/>
    <w:rsid w:val="00080B2B"/>
    <w:rsid w:val="0008108D"/>
    <w:rsid w:val="00081BC6"/>
    <w:rsid w:val="00081DDB"/>
    <w:rsid w:val="00081FFF"/>
    <w:rsid w:val="000825DF"/>
    <w:rsid w:val="000835EC"/>
    <w:rsid w:val="00083787"/>
    <w:rsid w:val="0008384C"/>
    <w:rsid w:val="00083929"/>
    <w:rsid w:val="000839EC"/>
    <w:rsid w:val="00084D4C"/>
    <w:rsid w:val="000853F1"/>
    <w:rsid w:val="000857AF"/>
    <w:rsid w:val="0008590F"/>
    <w:rsid w:val="00085FDB"/>
    <w:rsid w:val="000869D6"/>
    <w:rsid w:val="00086CF2"/>
    <w:rsid w:val="00087013"/>
    <w:rsid w:val="000873E8"/>
    <w:rsid w:val="000879B8"/>
    <w:rsid w:val="00087A88"/>
    <w:rsid w:val="00087C88"/>
    <w:rsid w:val="0009011F"/>
    <w:rsid w:val="000907D8"/>
    <w:rsid w:val="00090ACC"/>
    <w:rsid w:val="00091D3D"/>
    <w:rsid w:val="00091F6B"/>
    <w:rsid w:val="000924B1"/>
    <w:rsid w:val="000925E7"/>
    <w:rsid w:val="000927EA"/>
    <w:rsid w:val="000934A9"/>
    <w:rsid w:val="0009353B"/>
    <w:rsid w:val="00093D8E"/>
    <w:rsid w:val="00093F00"/>
    <w:rsid w:val="00094B01"/>
    <w:rsid w:val="00095FED"/>
    <w:rsid w:val="00096862"/>
    <w:rsid w:val="000968A2"/>
    <w:rsid w:val="00096AE5"/>
    <w:rsid w:val="000971D1"/>
    <w:rsid w:val="000A0120"/>
    <w:rsid w:val="000A1941"/>
    <w:rsid w:val="000A1AB0"/>
    <w:rsid w:val="000A1CC6"/>
    <w:rsid w:val="000A1EB1"/>
    <w:rsid w:val="000A2378"/>
    <w:rsid w:val="000A259E"/>
    <w:rsid w:val="000A2EA7"/>
    <w:rsid w:val="000A302E"/>
    <w:rsid w:val="000A3B17"/>
    <w:rsid w:val="000A43F7"/>
    <w:rsid w:val="000A4752"/>
    <w:rsid w:val="000A4A1C"/>
    <w:rsid w:val="000A58C5"/>
    <w:rsid w:val="000A661A"/>
    <w:rsid w:val="000A6703"/>
    <w:rsid w:val="000A6B2A"/>
    <w:rsid w:val="000A6B62"/>
    <w:rsid w:val="000A6BE4"/>
    <w:rsid w:val="000A6F2A"/>
    <w:rsid w:val="000A6F43"/>
    <w:rsid w:val="000A7179"/>
    <w:rsid w:val="000A723E"/>
    <w:rsid w:val="000A7382"/>
    <w:rsid w:val="000A7418"/>
    <w:rsid w:val="000A76C3"/>
    <w:rsid w:val="000A79E8"/>
    <w:rsid w:val="000A7CA0"/>
    <w:rsid w:val="000B0154"/>
    <w:rsid w:val="000B1A50"/>
    <w:rsid w:val="000B1BA2"/>
    <w:rsid w:val="000B1E92"/>
    <w:rsid w:val="000B272C"/>
    <w:rsid w:val="000B2C59"/>
    <w:rsid w:val="000B2CC0"/>
    <w:rsid w:val="000B2D97"/>
    <w:rsid w:val="000B2E54"/>
    <w:rsid w:val="000B318A"/>
    <w:rsid w:val="000B3DEB"/>
    <w:rsid w:val="000B4516"/>
    <w:rsid w:val="000B4944"/>
    <w:rsid w:val="000B4FB2"/>
    <w:rsid w:val="000B521C"/>
    <w:rsid w:val="000B59B4"/>
    <w:rsid w:val="000B601F"/>
    <w:rsid w:val="000B60EF"/>
    <w:rsid w:val="000B65EB"/>
    <w:rsid w:val="000B6992"/>
    <w:rsid w:val="000B6DB9"/>
    <w:rsid w:val="000B7297"/>
    <w:rsid w:val="000B7A39"/>
    <w:rsid w:val="000C0064"/>
    <w:rsid w:val="000C0336"/>
    <w:rsid w:val="000C04A1"/>
    <w:rsid w:val="000C1739"/>
    <w:rsid w:val="000C1A36"/>
    <w:rsid w:val="000C216C"/>
    <w:rsid w:val="000C21A8"/>
    <w:rsid w:val="000C21E8"/>
    <w:rsid w:val="000C2E14"/>
    <w:rsid w:val="000C2FA4"/>
    <w:rsid w:val="000C32F9"/>
    <w:rsid w:val="000C3417"/>
    <w:rsid w:val="000C3700"/>
    <w:rsid w:val="000C3790"/>
    <w:rsid w:val="000C382F"/>
    <w:rsid w:val="000C3D89"/>
    <w:rsid w:val="000C3F36"/>
    <w:rsid w:val="000C4B4B"/>
    <w:rsid w:val="000C5356"/>
    <w:rsid w:val="000C558C"/>
    <w:rsid w:val="000C5A73"/>
    <w:rsid w:val="000C5F2E"/>
    <w:rsid w:val="000C5F62"/>
    <w:rsid w:val="000C6212"/>
    <w:rsid w:val="000C6392"/>
    <w:rsid w:val="000C6668"/>
    <w:rsid w:val="000C6AC7"/>
    <w:rsid w:val="000C6DE0"/>
    <w:rsid w:val="000C7081"/>
    <w:rsid w:val="000C7420"/>
    <w:rsid w:val="000C7574"/>
    <w:rsid w:val="000C77D9"/>
    <w:rsid w:val="000C7D63"/>
    <w:rsid w:val="000D00E4"/>
    <w:rsid w:val="000D0214"/>
    <w:rsid w:val="000D03C7"/>
    <w:rsid w:val="000D05B6"/>
    <w:rsid w:val="000D0969"/>
    <w:rsid w:val="000D0CC9"/>
    <w:rsid w:val="000D1225"/>
    <w:rsid w:val="000D1631"/>
    <w:rsid w:val="000D1AAA"/>
    <w:rsid w:val="000D1C10"/>
    <w:rsid w:val="000D1D8B"/>
    <w:rsid w:val="000D23CF"/>
    <w:rsid w:val="000D25DD"/>
    <w:rsid w:val="000D2613"/>
    <w:rsid w:val="000D2C37"/>
    <w:rsid w:val="000D2F61"/>
    <w:rsid w:val="000D3A1F"/>
    <w:rsid w:val="000D4190"/>
    <w:rsid w:val="000D4C9E"/>
    <w:rsid w:val="000D562D"/>
    <w:rsid w:val="000D571F"/>
    <w:rsid w:val="000D58B5"/>
    <w:rsid w:val="000D70BC"/>
    <w:rsid w:val="000D7106"/>
    <w:rsid w:val="000D7138"/>
    <w:rsid w:val="000D71DE"/>
    <w:rsid w:val="000D7534"/>
    <w:rsid w:val="000D78CD"/>
    <w:rsid w:val="000D7CB8"/>
    <w:rsid w:val="000E0149"/>
    <w:rsid w:val="000E051C"/>
    <w:rsid w:val="000E0597"/>
    <w:rsid w:val="000E07DC"/>
    <w:rsid w:val="000E08A3"/>
    <w:rsid w:val="000E0CCF"/>
    <w:rsid w:val="000E0ED6"/>
    <w:rsid w:val="000E168D"/>
    <w:rsid w:val="000E18E7"/>
    <w:rsid w:val="000E18F1"/>
    <w:rsid w:val="000E1B64"/>
    <w:rsid w:val="000E1CF2"/>
    <w:rsid w:val="000E23F7"/>
    <w:rsid w:val="000E2844"/>
    <w:rsid w:val="000E2A44"/>
    <w:rsid w:val="000E2D72"/>
    <w:rsid w:val="000E3368"/>
    <w:rsid w:val="000E3414"/>
    <w:rsid w:val="000E368E"/>
    <w:rsid w:val="000E396F"/>
    <w:rsid w:val="000E3B59"/>
    <w:rsid w:val="000E3D3A"/>
    <w:rsid w:val="000E3D49"/>
    <w:rsid w:val="000E407E"/>
    <w:rsid w:val="000E4143"/>
    <w:rsid w:val="000E45BD"/>
    <w:rsid w:val="000E4EE4"/>
    <w:rsid w:val="000E54DB"/>
    <w:rsid w:val="000E611E"/>
    <w:rsid w:val="000E621F"/>
    <w:rsid w:val="000E6CBC"/>
    <w:rsid w:val="000E6DEF"/>
    <w:rsid w:val="000E7296"/>
    <w:rsid w:val="000F0F28"/>
    <w:rsid w:val="000F1006"/>
    <w:rsid w:val="000F1A31"/>
    <w:rsid w:val="000F1A8C"/>
    <w:rsid w:val="000F1C6A"/>
    <w:rsid w:val="000F1F14"/>
    <w:rsid w:val="000F2452"/>
    <w:rsid w:val="000F2793"/>
    <w:rsid w:val="000F3718"/>
    <w:rsid w:val="000F3766"/>
    <w:rsid w:val="000F3D24"/>
    <w:rsid w:val="000F3D46"/>
    <w:rsid w:val="000F3E7E"/>
    <w:rsid w:val="000F3ED0"/>
    <w:rsid w:val="000F4091"/>
    <w:rsid w:val="000F4768"/>
    <w:rsid w:val="000F48C1"/>
    <w:rsid w:val="000F4939"/>
    <w:rsid w:val="000F4C8F"/>
    <w:rsid w:val="000F54FE"/>
    <w:rsid w:val="000F559F"/>
    <w:rsid w:val="000F628B"/>
    <w:rsid w:val="000F6327"/>
    <w:rsid w:val="000F6534"/>
    <w:rsid w:val="000F65F8"/>
    <w:rsid w:val="000F6C12"/>
    <w:rsid w:val="000F6CAE"/>
    <w:rsid w:val="000F7B75"/>
    <w:rsid w:val="000F7D66"/>
    <w:rsid w:val="000F7F41"/>
    <w:rsid w:val="000F7F78"/>
    <w:rsid w:val="000F7FB9"/>
    <w:rsid w:val="001000F2"/>
    <w:rsid w:val="001004CB"/>
    <w:rsid w:val="00100558"/>
    <w:rsid w:val="001005CF"/>
    <w:rsid w:val="00100732"/>
    <w:rsid w:val="00100B96"/>
    <w:rsid w:val="00100D6A"/>
    <w:rsid w:val="0010101D"/>
    <w:rsid w:val="001014EB"/>
    <w:rsid w:val="00101670"/>
    <w:rsid w:val="00101B0A"/>
    <w:rsid w:val="00101EA7"/>
    <w:rsid w:val="001021E8"/>
    <w:rsid w:val="00102324"/>
    <w:rsid w:val="00102488"/>
    <w:rsid w:val="00102581"/>
    <w:rsid w:val="00102636"/>
    <w:rsid w:val="001039FD"/>
    <w:rsid w:val="00104161"/>
    <w:rsid w:val="0010467B"/>
    <w:rsid w:val="00104821"/>
    <w:rsid w:val="001049E4"/>
    <w:rsid w:val="00104FAF"/>
    <w:rsid w:val="00105332"/>
    <w:rsid w:val="00105789"/>
    <w:rsid w:val="001058E2"/>
    <w:rsid w:val="00105BB7"/>
    <w:rsid w:val="00105F0F"/>
    <w:rsid w:val="00106542"/>
    <w:rsid w:val="00106802"/>
    <w:rsid w:val="0010689A"/>
    <w:rsid w:val="00106B5B"/>
    <w:rsid w:val="00106C6F"/>
    <w:rsid w:val="00106CEB"/>
    <w:rsid w:val="00106F55"/>
    <w:rsid w:val="00107004"/>
    <w:rsid w:val="001070DE"/>
    <w:rsid w:val="001071AB"/>
    <w:rsid w:val="00107661"/>
    <w:rsid w:val="001078BE"/>
    <w:rsid w:val="00107DE0"/>
    <w:rsid w:val="00110296"/>
    <w:rsid w:val="00110D96"/>
    <w:rsid w:val="0011100B"/>
    <w:rsid w:val="0011154A"/>
    <w:rsid w:val="0011199B"/>
    <w:rsid w:val="00112900"/>
    <w:rsid w:val="00112AE5"/>
    <w:rsid w:val="00112DEC"/>
    <w:rsid w:val="00112FB9"/>
    <w:rsid w:val="00114220"/>
    <w:rsid w:val="001144A2"/>
    <w:rsid w:val="00114634"/>
    <w:rsid w:val="0011584E"/>
    <w:rsid w:val="0011592C"/>
    <w:rsid w:val="00115CB6"/>
    <w:rsid w:val="00115D8C"/>
    <w:rsid w:val="00115F41"/>
    <w:rsid w:val="00116B18"/>
    <w:rsid w:val="00116BB0"/>
    <w:rsid w:val="00116D96"/>
    <w:rsid w:val="00117640"/>
    <w:rsid w:val="00117883"/>
    <w:rsid w:val="001204CB"/>
    <w:rsid w:val="00120580"/>
    <w:rsid w:val="00121108"/>
    <w:rsid w:val="00121D70"/>
    <w:rsid w:val="0012213D"/>
    <w:rsid w:val="0012217B"/>
    <w:rsid w:val="001221EA"/>
    <w:rsid w:val="001222F4"/>
    <w:rsid w:val="00122768"/>
    <w:rsid w:val="00122930"/>
    <w:rsid w:val="00122B95"/>
    <w:rsid w:val="001231FF"/>
    <w:rsid w:val="001233E6"/>
    <w:rsid w:val="00123660"/>
    <w:rsid w:val="00123CEB"/>
    <w:rsid w:val="00123F68"/>
    <w:rsid w:val="00123FDB"/>
    <w:rsid w:val="00124AF6"/>
    <w:rsid w:val="00124E1A"/>
    <w:rsid w:val="001255DF"/>
    <w:rsid w:val="0012569B"/>
    <w:rsid w:val="001257B6"/>
    <w:rsid w:val="001257D7"/>
    <w:rsid w:val="00125992"/>
    <w:rsid w:val="00125A7F"/>
    <w:rsid w:val="00125D80"/>
    <w:rsid w:val="0012618B"/>
    <w:rsid w:val="001263A9"/>
    <w:rsid w:val="001268BC"/>
    <w:rsid w:val="001271CF"/>
    <w:rsid w:val="00127569"/>
    <w:rsid w:val="00127843"/>
    <w:rsid w:val="00127C4D"/>
    <w:rsid w:val="00127CFA"/>
    <w:rsid w:val="00127CFF"/>
    <w:rsid w:val="00130078"/>
    <w:rsid w:val="00130348"/>
    <w:rsid w:val="001304B4"/>
    <w:rsid w:val="001309B9"/>
    <w:rsid w:val="00130A20"/>
    <w:rsid w:val="00130ABF"/>
    <w:rsid w:val="001310FC"/>
    <w:rsid w:val="00131873"/>
    <w:rsid w:val="00131F5A"/>
    <w:rsid w:val="00132C9D"/>
    <w:rsid w:val="00132CB5"/>
    <w:rsid w:val="00132E28"/>
    <w:rsid w:val="0013386F"/>
    <w:rsid w:val="00133F31"/>
    <w:rsid w:val="0013413C"/>
    <w:rsid w:val="00134298"/>
    <w:rsid w:val="001347B7"/>
    <w:rsid w:val="00134F56"/>
    <w:rsid w:val="001358AC"/>
    <w:rsid w:val="001359EB"/>
    <w:rsid w:val="00136C1D"/>
    <w:rsid w:val="00136CCE"/>
    <w:rsid w:val="00137485"/>
    <w:rsid w:val="001374F3"/>
    <w:rsid w:val="00137BB5"/>
    <w:rsid w:val="0014012F"/>
    <w:rsid w:val="00140379"/>
    <w:rsid w:val="001405F1"/>
    <w:rsid w:val="001406B5"/>
    <w:rsid w:val="00140D2F"/>
    <w:rsid w:val="00140DA3"/>
    <w:rsid w:val="00140FE6"/>
    <w:rsid w:val="00141479"/>
    <w:rsid w:val="0014169F"/>
    <w:rsid w:val="00141869"/>
    <w:rsid w:val="00141E0F"/>
    <w:rsid w:val="00141F9A"/>
    <w:rsid w:val="001427D5"/>
    <w:rsid w:val="00142981"/>
    <w:rsid w:val="00142A91"/>
    <w:rsid w:val="001430D7"/>
    <w:rsid w:val="00143D0C"/>
    <w:rsid w:val="00143E87"/>
    <w:rsid w:val="00144144"/>
    <w:rsid w:val="001441D1"/>
    <w:rsid w:val="00144487"/>
    <w:rsid w:val="00144997"/>
    <w:rsid w:val="00144E32"/>
    <w:rsid w:val="0014565D"/>
    <w:rsid w:val="00145E12"/>
    <w:rsid w:val="00146055"/>
    <w:rsid w:val="001460F2"/>
    <w:rsid w:val="0014615B"/>
    <w:rsid w:val="001464C2"/>
    <w:rsid w:val="001464F0"/>
    <w:rsid w:val="00146BF5"/>
    <w:rsid w:val="00146D0B"/>
    <w:rsid w:val="00147769"/>
    <w:rsid w:val="00147849"/>
    <w:rsid w:val="0014785D"/>
    <w:rsid w:val="00147948"/>
    <w:rsid w:val="00147B35"/>
    <w:rsid w:val="00147D80"/>
    <w:rsid w:val="00147DB9"/>
    <w:rsid w:val="001509CB"/>
    <w:rsid w:val="00150EE8"/>
    <w:rsid w:val="001513D5"/>
    <w:rsid w:val="0015145F"/>
    <w:rsid w:val="00151C93"/>
    <w:rsid w:val="00151F08"/>
    <w:rsid w:val="00152206"/>
    <w:rsid w:val="00152375"/>
    <w:rsid w:val="0015262C"/>
    <w:rsid w:val="0015289D"/>
    <w:rsid w:val="001529E5"/>
    <w:rsid w:val="00152D75"/>
    <w:rsid w:val="00152DB6"/>
    <w:rsid w:val="00152EA7"/>
    <w:rsid w:val="0015304D"/>
    <w:rsid w:val="001533EB"/>
    <w:rsid w:val="0015375C"/>
    <w:rsid w:val="00154223"/>
    <w:rsid w:val="00154736"/>
    <w:rsid w:val="00154A9C"/>
    <w:rsid w:val="00154E09"/>
    <w:rsid w:val="0015529D"/>
    <w:rsid w:val="00155632"/>
    <w:rsid w:val="00155A8C"/>
    <w:rsid w:val="00155D63"/>
    <w:rsid w:val="0015607E"/>
    <w:rsid w:val="00156126"/>
    <w:rsid w:val="00156469"/>
    <w:rsid w:val="00156558"/>
    <w:rsid w:val="00156B2A"/>
    <w:rsid w:val="00156D51"/>
    <w:rsid w:val="00156D71"/>
    <w:rsid w:val="00156EAB"/>
    <w:rsid w:val="001573F4"/>
    <w:rsid w:val="001575FB"/>
    <w:rsid w:val="00157656"/>
    <w:rsid w:val="001577C2"/>
    <w:rsid w:val="00160095"/>
    <w:rsid w:val="00160659"/>
    <w:rsid w:val="0016093C"/>
    <w:rsid w:val="00160C49"/>
    <w:rsid w:val="001619C0"/>
    <w:rsid w:val="00161EB1"/>
    <w:rsid w:val="00162211"/>
    <w:rsid w:val="0016253A"/>
    <w:rsid w:val="0016283D"/>
    <w:rsid w:val="00162E2B"/>
    <w:rsid w:val="00163195"/>
    <w:rsid w:val="00163377"/>
    <w:rsid w:val="0016365E"/>
    <w:rsid w:val="0016369F"/>
    <w:rsid w:val="00163986"/>
    <w:rsid w:val="00163992"/>
    <w:rsid w:val="00163CC3"/>
    <w:rsid w:val="00163CD1"/>
    <w:rsid w:val="00163CDF"/>
    <w:rsid w:val="00163D57"/>
    <w:rsid w:val="00164215"/>
    <w:rsid w:val="00164295"/>
    <w:rsid w:val="001644FF"/>
    <w:rsid w:val="001645B2"/>
    <w:rsid w:val="00164ACC"/>
    <w:rsid w:val="001653A0"/>
    <w:rsid w:val="001655C4"/>
    <w:rsid w:val="00165E80"/>
    <w:rsid w:val="00166289"/>
    <w:rsid w:val="00166A19"/>
    <w:rsid w:val="00166CDD"/>
    <w:rsid w:val="001672C0"/>
    <w:rsid w:val="001677CB"/>
    <w:rsid w:val="00167959"/>
    <w:rsid w:val="00170003"/>
    <w:rsid w:val="00170608"/>
    <w:rsid w:val="00171219"/>
    <w:rsid w:val="001713D1"/>
    <w:rsid w:val="001716E7"/>
    <w:rsid w:val="00171798"/>
    <w:rsid w:val="00171943"/>
    <w:rsid w:val="00171AE0"/>
    <w:rsid w:val="001726E0"/>
    <w:rsid w:val="00172E58"/>
    <w:rsid w:val="001734EA"/>
    <w:rsid w:val="00173514"/>
    <w:rsid w:val="0017371A"/>
    <w:rsid w:val="001738A5"/>
    <w:rsid w:val="00173B63"/>
    <w:rsid w:val="00173D55"/>
    <w:rsid w:val="0017410D"/>
    <w:rsid w:val="001743D7"/>
    <w:rsid w:val="0017446C"/>
    <w:rsid w:val="00174488"/>
    <w:rsid w:val="0017536D"/>
    <w:rsid w:val="00175593"/>
    <w:rsid w:val="0017573C"/>
    <w:rsid w:val="00175AAD"/>
    <w:rsid w:val="00175FB6"/>
    <w:rsid w:val="00175FD2"/>
    <w:rsid w:val="001761D0"/>
    <w:rsid w:val="00176344"/>
    <w:rsid w:val="00176372"/>
    <w:rsid w:val="00176964"/>
    <w:rsid w:val="00176F79"/>
    <w:rsid w:val="001772AC"/>
    <w:rsid w:val="001778ED"/>
    <w:rsid w:val="0017797E"/>
    <w:rsid w:val="00177FB3"/>
    <w:rsid w:val="001800C3"/>
    <w:rsid w:val="00180AC8"/>
    <w:rsid w:val="0018137C"/>
    <w:rsid w:val="00181EA5"/>
    <w:rsid w:val="00182379"/>
    <w:rsid w:val="00182885"/>
    <w:rsid w:val="00182ACD"/>
    <w:rsid w:val="00182B5A"/>
    <w:rsid w:val="00182D57"/>
    <w:rsid w:val="00182F6B"/>
    <w:rsid w:val="0018307E"/>
    <w:rsid w:val="001830DD"/>
    <w:rsid w:val="00183130"/>
    <w:rsid w:val="0018378D"/>
    <w:rsid w:val="00183AC4"/>
    <w:rsid w:val="001843A0"/>
    <w:rsid w:val="00185305"/>
    <w:rsid w:val="00185BA6"/>
    <w:rsid w:val="00185FAF"/>
    <w:rsid w:val="001860A8"/>
    <w:rsid w:val="00186214"/>
    <w:rsid w:val="001870E6"/>
    <w:rsid w:val="001872EE"/>
    <w:rsid w:val="00187713"/>
    <w:rsid w:val="0019055F"/>
    <w:rsid w:val="00190629"/>
    <w:rsid w:val="001908B0"/>
    <w:rsid w:val="00190951"/>
    <w:rsid w:val="00190AD6"/>
    <w:rsid w:val="00191398"/>
    <w:rsid w:val="001918CD"/>
    <w:rsid w:val="00191AA6"/>
    <w:rsid w:val="00191D7B"/>
    <w:rsid w:val="00191E6C"/>
    <w:rsid w:val="00192602"/>
    <w:rsid w:val="001929C8"/>
    <w:rsid w:val="00192C15"/>
    <w:rsid w:val="001933A5"/>
    <w:rsid w:val="00193523"/>
    <w:rsid w:val="00193CE6"/>
    <w:rsid w:val="00193D5B"/>
    <w:rsid w:val="00193E5D"/>
    <w:rsid w:val="0019423D"/>
    <w:rsid w:val="00194CA5"/>
    <w:rsid w:val="00194D56"/>
    <w:rsid w:val="00194DF3"/>
    <w:rsid w:val="00195394"/>
    <w:rsid w:val="001954CD"/>
    <w:rsid w:val="00195AE5"/>
    <w:rsid w:val="00195B83"/>
    <w:rsid w:val="00195CB0"/>
    <w:rsid w:val="00195F6F"/>
    <w:rsid w:val="00195FA2"/>
    <w:rsid w:val="00196068"/>
    <w:rsid w:val="00196AA4"/>
    <w:rsid w:val="00196F0B"/>
    <w:rsid w:val="001970A2"/>
    <w:rsid w:val="00197172"/>
    <w:rsid w:val="001973E9"/>
    <w:rsid w:val="00197BE2"/>
    <w:rsid w:val="00197CED"/>
    <w:rsid w:val="001A03AD"/>
    <w:rsid w:val="001A04B5"/>
    <w:rsid w:val="001A19F7"/>
    <w:rsid w:val="001A225F"/>
    <w:rsid w:val="001A2666"/>
    <w:rsid w:val="001A2915"/>
    <w:rsid w:val="001A2D06"/>
    <w:rsid w:val="001A2D41"/>
    <w:rsid w:val="001A3024"/>
    <w:rsid w:val="001A3D98"/>
    <w:rsid w:val="001A42CB"/>
    <w:rsid w:val="001A4345"/>
    <w:rsid w:val="001A44F7"/>
    <w:rsid w:val="001A455A"/>
    <w:rsid w:val="001A49DB"/>
    <w:rsid w:val="001A4B74"/>
    <w:rsid w:val="001A502A"/>
    <w:rsid w:val="001A53EB"/>
    <w:rsid w:val="001A5A49"/>
    <w:rsid w:val="001A5C1A"/>
    <w:rsid w:val="001A68D6"/>
    <w:rsid w:val="001A6FA6"/>
    <w:rsid w:val="001A70FA"/>
    <w:rsid w:val="001A7B92"/>
    <w:rsid w:val="001A7BE5"/>
    <w:rsid w:val="001A7C92"/>
    <w:rsid w:val="001B0185"/>
    <w:rsid w:val="001B0713"/>
    <w:rsid w:val="001B0734"/>
    <w:rsid w:val="001B08A9"/>
    <w:rsid w:val="001B095A"/>
    <w:rsid w:val="001B0BE7"/>
    <w:rsid w:val="001B10AF"/>
    <w:rsid w:val="001B114A"/>
    <w:rsid w:val="001B1E12"/>
    <w:rsid w:val="001B2460"/>
    <w:rsid w:val="001B25DB"/>
    <w:rsid w:val="001B2680"/>
    <w:rsid w:val="001B2B70"/>
    <w:rsid w:val="001B2DF8"/>
    <w:rsid w:val="001B30AB"/>
    <w:rsid w:val="001B339B"/>
    <w:rsid w:val="001B36DE"/>
    <w:rsid w:val="001B38E0"/>
    <w:rsid w:val="001B3BD4"/>
    <w:rsid w:val="001B3C21"/>
    <w:rsid w:val="001B3EB7"/>
    <w:rsid w:val="001B4081"/>
    <w:rsid w:val="001B422A"/>
    <w:rsid w:val="001B4AA2"/>
    <w:rsid w:val="001B4B5A"/>
    <w:rsid w:val="001B5086"/>
    <w:rsid w:val="001B56E6"/>
    <w:rsid w:val="001B5A7D"/>
    <w:rsid w:val="001B5D35"/>
    <w:rsid w:val="001B5DCF"/>
    <w:rsid w:val="001B5E08"/>
    <w:rsid w:val="001B6046"/>
    <w:rsid w:val="001B60E5"/>
    <w:rsid w:val="001B63A0"/>
    <w:rsid w:val="001B6629"/>
    <w:rsid w:val="001B6F72"/>
    <w:rsid w:val="001B74F8"/>
    <w:rsid w:val="001B767D"/>
    <w:rsid w:val="001B7857"/>
    <w:rsid w:val="001B78B5"/>
    <w:rsid w:val="001B7AAE"/>
    <w:rsid w:val="001B7D0E"/>
    <w:rsid w:val="001C00A8"/>
    <w:rsid w:val="001C01E6"/>
    <w:rsid w:val="001C01EF"/>
    <w:rsid w:val="001C0211"/>
    <w:rsid w:val="001C07F9"/>
    <w:rsid w:val="001C0910"/>
    <w:rsid w:val="001C0A18"/>
    <w:rsid w:val="001C14F7"/>
    <w:rsid w:val="001C1505"/>
    <w:rsid w:val="001C173B"/>
    <w:rsid w:val="001C1AA8"/>
    <w:rsid w:val="001C1B03"/>
    <w:rsid w:val="001C2ACF"/>
    <w:rsid w:val="001C3190"/>
    <w:rsid w:val="001C3F5E"/>
    <w:rsid w:val="001C4102"/>
    <w:rsid w:val="001C448B"/>
    <w:rsid w:val="001C44D8"/>
    <w:rsid w:val="001C4647"/>
    <w:rsid w:val="001C4A47"/>
    <w:rsid w:val="001C50A4"/>
    <w:rsid w:val="001C5108"/>
    <w:rsid w:val="001C514E"/>
    <w:rsid w:val="001C5553"/>
    <w:rsid w:val="001C5887"/>
    <w:rsid w:val="001C5A70"/>
    <w:rsid w:val="001C5B99"/>
    <w:rsid w:val="001C5C97"/>
    <w:rsid w:val="001C5E68"/>
    <w:rsid w:val="001C6159"/>
    <w:rsid w:val="001C6545"/>
    <w:rsid w:val="001C6781"/>
    <w:rsid w:val="001C6A57"/>
    <w:rsid w:val="001C6DB7"/>
    <w:rsid w:val="001C717D"/>
    <w:rsid w:val="001C73E4"/>
    <w:rsid w:val="001C7A18"/>
    <w:rsid w:val="001C7AE2"/>
    <w:rsid w:val="001C7D8C"/>
    <w:rsid w:val="001C7D96"/>
    <w:rsid w:val="001D06FB"/>
    <w:rsid w:val="001D0727"/>
    <w:rsid w:val="001D07EC"/>
    <w:rsid w:val="001D0A38"/>
    <w:rsid w:val="001D0B1F"/>
    <w:rsid w:val="001D0BB8"/>
    <w:rsid w:val="001D0F6B"/>
    <w:rsid w:val="001D12D7"/>
    <w:rsid w:val="001D1DA0"/>
    <w:rsid w:val="001D2339"/>
    <w:rsid w:val="001D30F2"/>
    <w:rsid w:val="001D34E0"/>
    <w:rsid w:val="001D3526"/>
    <w:rsid w:val="001D3C92"/>
    <w:rsid w:val="001D4CB4"/>
    <w:rsid w:val="001D4F40"/>
    <w:rsid w:val="001D500D"/>
    <w:rsid w:val="001D525F"/>
    <w:rsid w:val="001D543C"/>
    <w:rsid w:val="001D553E"/>
    <w:rsid w:val="001D5BCE"/>
    <w:rsid w:val="001D6103"/>
    <w:rsid w:val="001D68DC"/>
    <w:rsid w:val="001D694E"/>
    <w:rsid w:val="001D6CEF"/>
    <w:rsid w:val="001D73F4"/>
    <w:rsid w:val="001D7CC4"/>
    <w:rsid w:val="001E163D"/>
    <w:rsid w:val="001E165C"/>
    <w:rsid w:val="001E16E8"/>
    <w:rsid w:val="001E1CF2"/>
    <w:rsid w:val="001E1E07"/>
    <w:rsid w:val="001E254D"/>
    <w:rsid w:val="001E25EC"/>
    <w:rsid w:val="001E2D66"/>
    <w:rsid w:val="001E2E18"/>
    <w:rsid w:val="001E35F5"/>
    <w:rsid w:val="001E38FE"/>
    <w:rsid w:val="001E3B77"/>
    <w:rsid w:val="001E3ECC"/>
    <w:rsid w:val="001E41AB"/>
    <w:rsid w:val="001E47E1"/>
    <w:rsid w:val="001E47E8"/>
    <w:rsid w:val="001E48A3"/>
    <w:rsid w:val="001E49F6"/>
    <w:rsid w:val="001E4A37"/>
    <w:rsid w:val="001E514A"/>
    <w:rsid w:val="001E57B6"/>
    <w:rsid w:val="001E5806"/>
    <w:rsid w:val="001E5C96"/>
    <w:rsid w:val="001E5DE1"/>
    <w:rsid w:val="001E5FB2"/>
    <w:rsid w:val="001E6147"/>
    <w:rsid w:val="001E61C8"/>
    <w:rsid w:val="001E6ED9"/>
    <w:rsid w:val="001E77FA"/>
    <w:rsid w:val="001E7B07"/>
    <w:rsid w:val="001E7C49"/>
    <w:rsid w:val="001F024F"/>
    <w:rsid w:val="001F0386"/>
    <w:rsid w:val="001F0ED0"/>
    <w:rsid w:val="001F12DA"/>
    <w:rsid w:val="001F15AF"/>
    <w:rsid w:val="001F15FD"/>
    <w:rsid w:val="001F1A35"/>
    <w:rsid w:val="001F1AF0"/>
    <w:rsid w:val="001F1C7F"/>
    <w:rsid w:val="001F207F"/>
    <w:rsid w:val="001F2389"/>
    <w:rsid w:val="001F2478"/>
    <w:rsid w:val="001F25DC"/>
    <w:rsid w:val="001F278B"/>
    <w:rsid w:val="001F280F"/>
    <w:rsid w:val="001F296B"/>
    <w:rsid w:val="001F2C82"/>
    <w:rsid w:val="001F2F53"/>
    <w:rsid w:val="001F2F82"/>
    <w:rsid w:val="001F32E7"/>
    <w:rsid w:val="001F347B"/>
    <w:rsid w:val="001F3849"/>
    <w:rsid w:val="001F3B1E"/>
    <w:rsid w:val="001F477E"/>
    <w:rsid w:val="001F502A"/>
    <w:rsid w:val="001F52D7"/>
    <w:rsid w:val="001F531C"/>
    <w:rsid w:val="001F5444"/>
    <w:rsid w:val="001F59F2"/>
    <w:rsid w:val="001F5CFF"/>
    <w:rsid w:val="001F64C3"/>
    <w:rsid w:val="001F66D6"/>
    <w:rsid w:val="001F6BB8"/>
    <w:rsid w:val="001F7A2B"/>
    <w:rsid w:val="00200279"/>
    <w:rsid w:val="002004C1"/>
    <w:rsid w:val="00200620"/>
    <w:rsid w:val="00200F48"/>
    <w:rsid w:val="00200F58"/>
    <w:rsid w:val="002011F1"/>
    <w:rsid w:val="002015A8"/>
    <w:rsid w:val="00201C0D"/>
    <w:rsid w:val="00201F1E"/>
    <w:rsid w:val="00201F8C"/>
    <w:rsid w:val="00202182"/>
    <w:rsid w:val="002021B8"/>
    <w:rsid w:val="00202449"/>
    <w:rsid w:val="00202662"/>
    <w:rsid w:val="00202D56"/>
    <w:rsid w:val="0020338D"/>
    <w:rsid w:val="00203830"/>
    <w:rsid w:val="00203B20"/>
    <w:rsid w:val="00203FA6"/>
    <w:rsid w:val="00204321"/>
    <w:rsid w:val="0020432F"/>
    <w:rsid w:val="00204450"/>
    <w:rsid w:val="002055E7"/>
    <w:rsid w:val="00205837"/>
    <w:rsid w:val="002058A7"/>
    <w:rsid w:val="0020605E"/>
    <w:rsid w:val="00206067"/>
    <w:rsid w:val="0020611D"/>
    <w:rsid w:val="00206366"/>
    <w:rsid w:val="00206822"/>
    <w:rsid w:val="0020758F"/>
    <w:rsid w:val="002079AA"/>
    <w:rsid w:val="00207D9D"/>
    <w:rsid w:val="002100F9"/>
    <w:rsid w:val="00210863"/>
    <w:rsid w:val="00210972"/>
    <w:rsid w:val="00210B40"/>
    <w:rsid w:val="00210E24"/>
    <w:rsid w:val="00211149"/>
    <w:rsid w:val="00211F2F"/>
    <w:rsid w:val="00212308"/>
    <w:rsid w:val="00212A83"/>
    <w:rsid w:val="00212B93"/>
    <w:rsid w:val="00213405"/>
    <w:rsid w:val="0021354A"/>
    <w:rsid w:val="002138E1"/>
    <w:rsid w:val="002149DB"/>
    <w:rsid w:val="00215517"/>
    <w:rsid w:val="0021606D"/>
    <w:rsid w:val="002163C4"/>
    <w:rsid w:val="0021644B"/>
    <w:rsid w:val="002167DB"/>
    <w:rsid w:val="00216932"/>
    <w:rsid w:val="002178EC"/>
    <w:rsid w:val="00217B72"/>
    <w:rsid w:val="00217BE5"/>
    <w:rsid w:val="00220232"/>
    <w:rsid w:val="002202A8"/>
    <w:rsid w:val="00220322"/>
    <w:rsid w:val="0022063E"/>
    <w:rsid w:val="00220A3D"/>
    <w:rsid w:val="00220A8F"/>
    <w:rsid w:val="00220CE9"/>
    <w:rsid w:val="00220DF6"/>
    <w:rsid w:val="00220F31"/>
    <w:rsid w:val="0022109A"/>
    <w:rsid w:val="002214E5"/>
    <w:rsid w:val="002216BB"/>
    <w:rsid w:val="00221741"/>
    <w:rsid w:val="0022212E"/>
    <w:rsid w:val="0022289F"/>
    <w:rsid w:val="00222AFD"/>
    <w:rsid w:val="00222B1E"/>
    <w:rsid w:val="00222D15"/>
    <w:rsid w:val="00222E15"/>
    <w:rsid w:val="00223413"/>
    <w:rsid w:val="00223A2C"/>
    <w:rsid w:val="00223B1C"/>
    <w:rsid w:val="00223E4F"/>
    <w:rsid w:val="00224581"/>
    <w:rsid w:val="002249CF"/>
    <w:rsid w:val="00224F90"/>
    <w:rsid w:val="00225034"/>
    <w:rsid w:val="00225260"/>
    <w:rsid w:val="002254C7"/>
    <w:rsid w:val="0022578E"/>
    <w:rsid w:val="0022592A"/>
    <w:rsid w:val="00225955"/>
    <w:rsid w:val="002259A2"/>
    <w:rsid w:val="002259E3"/>
    <w:rsid w:val="00225B09"/>
    <w:rsid w:val="00225C03"/>
    <w:rsid w:val="00225D16"/>
    <w:rsid w:val="00226549"/>
    <w:rsid w:val="00226820"/>
    <w:rsid w:val="00227E1A"/>
    <w:rsid w:val="00230C29"/>
    <w:rsid w:val="00230F99"/>
    <w:rsid w:val="002314C2"/>
    <w:rsid w:val="00231794"/>
    <w:rsid w:val="0023201C"/>
    <w:rsid w:val="002321B4"/>
    <w:rsid w:val="002321E3"/>
    <w:rsid w:val="00232C13"/>
    <w:rsid w:val="002337CA"/>
    <w:rsid w:val="00233A7F"/>
    <w:rsid w:val="002344EF"/>
    <w:rsid w:val="00234D14"/>
    <w:rsid w:val="0023525E"/>
    <w:rsid w:val="0023542F"/>
    <w:rsid w:val="002356D8"/>
    <w:rsid w:val="00236E65"/>
    <w:rsid w:val="00237683"/>
    <w:rsid w:val="00240306"/>
    <w:rsid w:val="002404C1"/>
    <w:rsid w:val="00240B8F"/>
    <w:rsid w:val="00240C52"/>
    <w:rsid w:val="00240C70"/>
    <w:rsid w:val="00240D32"/>
    <w:rsid w:val="002413AA"/>
    <w:rsid w:val="00241AD4"/>
    <w:rsid w:val="00241BCB"/>
    <w:rsid w:val="00241F0A"/>
    <w:rsid w:val="00242AF8"/>
    <w:rsid w:val="002438F0"/>
    <w:rsid w:val="00243FB5"/>
    <w:rsid w:val="0024426B"/>
    <w:rsid w:val="0024458D"/>
    <w:rsid w:val="00244BA0"/>
    <w:rsid w:val="00244CA3"/>
    <w:rsid w:val="00245520"/>
    <w:rsid w:val="00245910"/>
    <w:rsid w:val="00246BE5"/>
    <w:rsid w:val="002474D5"/>
    <w:rsid w:val="0024797A"/>
    <w:rsid w:val="00247A49"/>
    <w:rsid w:val="00250257"/>
    <w:rsid w:val="002510FA"/>
    <w:rsid w:val="00251F07"/>
    <w:rsid w:val="002520C9"/>
    <w:rsid w:val="00252426"/>
    <w:rsid w:val="002524BA"/>
    <w:rsid w:val="002526C9"/>
    <w:rsid w:val="0025272A"/>
    <w:rsid w:val="00252A7B"/>
    <w:rsid w:val="00252FCC"/>
    <w:rsid w:val="00253446"/>
    <w:rsid w:val="0025372B"/>
    <w:rsid w:val="002538B0"/>
    <w:rsid w:val="00253D3A"/>
    <w:rsid w:val="00253E2D"/>
    <w:rsid w:val="00253EDD"/>
    <w:rsid w:val="002541E4"/>
    <w:rsid w:val="002542B1"/>
    <w:rsid w:val="002551EB"/>
    <w:rsid w:val="00255311"/>
    <w:rsid w:val="00255502"/>
    <w:rsid w:val="00255682"/>
    <w:rsid w:val="00255EA1"/>
    <w:rsid w:val="0025610B"/>
    <w:rsid w:val="0025674E"/>
    <w:rsid w:val="00256DC0"/>
    <w:rsid w:val="00256F5C"/>
    <w:rsid w:val="00256FEF"/>
    <w:rsid w:val="0025700D"/>
    <w:rsid w:val="00257DA0"/>
    <w:rsid w:val="00257DBC"/>
    <w:rsid w:val="00257DCB"/>
    <w:rsid w:val="0026021E"/>
    <w:rsid w:val="0026063D"/>
    <w:rsid w:val="002606A2"/>
    <w:rsid w:val="00260768"/>
    <w:rsid w:val="002609D4"/>
    <w:rsid w:val="00260D47"/>
    <w:rsid w:val="00260D57"/>
    <w:rsid w:val="00260D72"/>
    <w:rsid w:val="00261346"/>
    <w:rsid w:val="00261BDA"/>
    <w:rsid w:val="00262342"/>
    <w:rsid w:val="00262971"/>
    <w:rsid w:val="002629AF"/>
    <w:rsid w:val="00262B1D"/>
    <w:rsid w:val="00262C90"/>
    <w:rsid w:val="002635E9"/>
    <w:rsid w:val="00263774"/>
    <w:rsid w:val="00264DAA"/>
    <w:rsid w:val="00265035"/>
    <w:rsid w:val="00265190"/>
    <w:rsid w:val="00265396"/>
    <w:rsid w:val="002653A4"/>
    <w:rsid w:val="00265588"/>
    <w:rsid w:val="002655D1"/>
    <w:rsid w:val="00265950"/>
    <w:rsid w:val="00265E2A"/>
    <w:rsid w:val="00265F1D"/>
    <w:rsid w:val="00266062"/>
    <w:rsid w:val="002662FB"/>
    <w:rsid w:val="002666B9"/>
    <w:rsid w:val="00266AD5"/>
    <w:rsid w:val="00267186"/>
    <w:rsid w:val="002675A6"/>
    <w:rsid w:val="002675F4"/>
    <w:rsid w:val="00267CF2"/>
    <w:rsid w:val="0027077F"/>
    <w:rsid w:val="00270A35"/>
    <w:rsid w:val="00270F3F"/>
    <w:rsid w:val="00271074"/>
    <w:rsid w:val="002715DE"/>
    <w:rsid w:val="00271B6C"/>
    <w:rsid w:val="00271CCA"/>
    <w:rsid w:val="00271D4B"/>
    <w:rsid w:val="00272063"/>
    <w:rsid w:val="0027220A"/>
    <w:rsid w:val="0027236A"/>
    <w:rsid w:val="002724ED"/>
    <w:rsid w:val="002725BB"/>
    <w:rsid w:val="00272D63"/>
    <w:rsid w:val="00273078"/>
    <w:rsid w:val="002732D8"/>
    <w:rsid w:val="0027337A"/>
    <w:rsid w:val="002733B7"/>
    <w:rsid w:val="00273D02"/>
    <w:rsid w:val="0027449F"/>
    <w:rsid w:val="0027464D"/>
    <w:rsid w:val="00274B94"/>
    <w:rsid w:val="0027519A"/>
    <w:rsid w:val="00275487"/>
    <w:rsid w:val="002759F3"/>
    <w:rsid w:val="00275D43"/>
    <w:rsid w:val="002764A7"/>
    <w:rsid w:val="00276809"/>
    <w:rsid w:val="00276CEB"/>
    <w:rsid w:val="002771DE"/>
    <w:rsid w:val="002776BC"/>
    <w:rsid w:val="00277790"/>
    <w:rsid w:val="002778D2"/>
    <w:rsid w:val="00277F19"/>
    <w:rsid w:val="002800E6"/>
    <w:rsid w:val="0028033E"/>
    <w:rsid w:val="0028066E"/>
    <w:rsid w:val="00280A3E"/>
    <w:rsid w:val="00280C0F"/>
    <w:rsid w:val="00280E4A"/>
    <w:rsid w:val="002810B8"/>
    <w:rsid w:val="0028180F"/>
    <w:rsid w:val="00281E91"/>
    <w:rsid w:val="00281F01"/>
    <w:rsid w:val="00281F46"/>
    <w:rsid w:val="00282429"/>
    <w:rsid w:val="00282780"/>
    <w:rsid w:val="00282D73"/>
    <w:rsid w:val="00282DE8"/>
    <w:rsid w:val="00283104"/>
    <w:rsid w:val="00283302"/>
    <w:rsid w:val="00283F57"/>
    <w:rsid w:val="00284451"/>
    <w:rsid w:val="0028481A"/>
    <w:rsid w:val="00285281"/>
    <w:rsid w:val="00286530"/>
    <w:rsid w:val="00286E2F"/>
    <w:rsid w:val="00286F16"/>
    <w:rsid w:val="00287216"/>
    <w:rsid w:val="00287D51"/>
    <w:rsid w:val="0029093E"/>
    <w:rsid w:val="00291283"/>
    <w:rsid w:val="002914BC"/>
    <w:rsid w:val="00291846"/>
    <w:rsid w:val="00291CC0"/>
    <w:rsid w:val="00291D50"/>
    <w:rsid w:val="002927A4"/>
    <w:rsid w:val="00292BB7"/>
    <w:rsid w:val="00292BF8"/>
    <w:rsid w:val="0029337E"/>
    <w:rsid w:val="002933AA"/>
    <w:rsid w:val="00293485"/>
    <w:rsid w:val="002942AC"/>
    <w:rsid w:val="00294370"/>
    <w:rsid w:val="0029456D"/>
    <w:rsid w:val="00294609"/>
    <w:rsid w:val="0029495B"/>
    <w:rsid w:val="00294E87"/>
    <w:rsid w:val="00294F31"/>
    <w:rsid w:val="0029557C"/>
    <w:rsid w:val="00295771"/>
    <w:rsid w:val="002958BD"/>
    <w:rsid w:val="00295D21"/>
    <w:rsid w:val="00296272"/>
    <w:rsid w:val="0029627D"/>
    <w:rsid w:val="0029639A"/>
    <w:rsid w:val="002967FB"/>
    <w:rsid w:val="00296ABF"/>
    <w:rsid w:val="00296E9F"/>
    <w:rsid w:val="00296F05"/>
    <w:rsid w:val="00297756"/>
    <w:rsid w:val="0029786B"/>
    <w:rsid w:val="00297DD4"/>
    <w:rsid w:val="00297ECC"/>
    <w:rsid w:val="002A004C"/>
    <w:rsid w:val="002A050C"/>
    <w:rsid w:val="002A0D97"/>
    <w:rsid w:val="002A1ADE"/>
    <w:rsid w:val="002A1D6F"/>
    <w:rsid w:val="002A1E2F"/>
    <w:rsid w:val="002A1F6F"/>
    <w:rsid w:val="002A2514"/>
    <w:rsid w:val="002A25FD"/>
    <w:rsid w:val="002A277A"/>
    <w:rsid w:val="002A27F5"/>
    <w:rsid w:val="002A2BE9"/>
    <w:rsid w:val="002A3A66"/>
    <w:rsid w:val="002A3FBB"/>
    <w:rsid w:val="002A4224"/>
    <w:rsid w:val="002A4259"/>
    <w:rsid w:val="002A4651"/>
    <w:rsid w:val="002A5050"/>
    <w:rsid w:val="002A5C19"/>
    <w:rsid w:val="002A680C"/>
    <w:rsid w:val="002A6E87"/>
    <w:rsid w:val="002A6EA3"/>
    <w:rsid w:val="002A7042"/>
    <w:rsid w:val="002A769A"/>
    <w:rsid w:val="002A7D6F"/>
    <w:rsid w:val="002B025B"/>
    <w:rsid w:val="002B0800"/>
    <w:rsid w:val="002B08E7"/>
    <w:rsid w:val="002B0D08"/>
    <w:rsid w:val="002B0F1F"/>
    <w:rsid w:val="002B15E5"/>
    <w:rsid w:val="002B1A9E"/>
    <w:rsid w:val="002B1E52"/>
    <w:rsid w:val="002B21DC"/>
    <w:rsid w:val="002B2439"/>
    <w:rsid w:val="002B259F"/>
    <w:rsid w:val="002B27CC"/>
    <w:rsid w:val="002B29E2"/>
    <w:rsid w:val="002B2DD3"/>
    <w:rsid w:val="002B2ED9"/>
    <w:rsid w:val="002B3A27"/>
    <w:rsid w:val="002B3A80"/>
    <w:rsid w:val="002B3BE0"/>
    <w:rsid w:val="002B3C77"/>
    <w:rsid w:val="002B3D5C"/>
    <w:rsid w:val="002B40BE"/>
    <w:rsid w:val="002B40F9"/>
    <w:rsid w:val="002B4196"/>
    <w:rsid w:val="002B47B3"/>
    <w:rsid w:val="002B4848"/>
    <w:rsid w:val="002B4909"/>
    <w:rsid w:val="002B4AAB"/>
    <w:rsid w:val="002B4E0E"/>
    <w:rsid w:val="002B4F07"/>
    <w:rsid w:val="002B5138"/>
    <w:rsid w:val="002B5329"/>
    <w:rsid w:val="002B5783"/>
    <w:rsid w:val="002B5872"/>
    <w:rsid w:val="002B63B0"/>
    <w:rsid w:val="002B6766"/>
    <w:rsid w:val="002B695D"/>
    <w:rsid w:val="002B6E4D"/>
    <w:rsid w:val="002B7A0D"/>
    <w:rsid w:val="002B7CD5"/>
    <w:rsid w:val="002B7E63"/>
    <w:rsid w:val="002B7F37"/>
    <w:rsid w:val="002C09BF"/>
    <w:rsid w:val="002C0A44"/>
    <w:rsid w:val="002C0FF6"/>
    <w:rsid w:val="002C1AD5"/>
    <w:rsid w:val="002C1C57"/>
    <w:rsid w:val="002C23E0"/>
    <w:rsid w:val="002C2592"/>
    <w:rsid w:val="002C2A5D"/>
    <w:rsid w:val="002C2F3E"/>
    <w:rsid w:val="002C2FE5"/>
    <w:rsid w:val="002C362F"/>
    <w:rsid w:val="002C36E7"/>
    <w:rsid w:val="002C3C16"/>
    <w:rsid w:val="002C3E9D"/>
    <w:rsid w:val="002C4215"/>
    <w:rsid w:val="002C449E"/>
    <w:rsid w:val="002C44CE"/>
    <w:rsid w:val="002C486E"/>
    <w:rsid w:val="002C505E"/>
    <w:rsid w:val="002C5279"/>
    <w:rsid w:val="002C5437"/>
    <w:rsid w:val="002C54A7"/>
    <w:rsid w:val="002C6316"/>
    <w:rsid w:val="002C6674"/>
    <w:rsid w:val="002C681C"/>
    <w:rsid w:val="002C6E5E"/>
    <w:rsid w:val="002C7248"/>
    <w:rsid w:val="002C7268"/>
    <w:rsid w:val="002C736C"/>
    <w:rsid w:val="002C7372"/>
    <w:rsid w:val="002C76B2"/>
    <w:rsid w:val="002C7932"/>
    <w:rsid w:val="002D020B"/>
    <w:rsid w:val="002D0848"/>
    <w:rsid w:val="002D0A35"/>
    <w:rsid w:val="002D1767"/>
    <w:rsid w:val="002D17A1"/>
    <w:rsid w:val="002D193E"/>
    <w:rsid w:val="002D1DDA"/>
    <w:rsid w:val="002D1F13"/>
    <w:rsid w:val="002D269F"/>
    <w:rsid w:val="002D29DB"/>
    <w:rsid w:val="002D3743"/>
    <w:rsid w:val="002D376F"/>
    <w:rsid w:val="002D3840"/>
    <w:rsid w:val="002D424C"/>
    <w:rsid w:val="002D4D40"/>
    <w:rsid w:val="002D4D54"/>
    <w:rsid w:val="002D523A"/>
    <w:rsid w:val="002D5767"/>
    <w:rsid w:val="002D589D"/>
    <w:rsid w:val="002D5B23"/>
    <w:rsid w:val="002D622D"/>
    <w:rsid w:val="002D66EF"/>
    <w:rsid w:val="002D6901"/>
    <w:rsid w:val="002D6954"/>
    <w:rsid w:val="002D6A45"/>
    <w:rsid w:val="002D6E3D"/>
    <w:rsid w:val="002D6F29"/>
    <w:rsid w:val="002D6F6E"/>
    <w:rsid w:val="002D6FEB"/>
    <w:rsid w:val="002D712A"/>
    <w:rsid w:val="002D7480"/>
    <w:rsid w:val="002D766F"/>
    <w:rsid w:val="002D7A12"/>
    <w:rsid w:val="002D7B18"/>
    <w:rsid w:val="002E01F3"/>
    <w:rsid w:val="002E0EA1"/>
    <w:rsid w:val="002E0FEA"/>
    <w:rsid w:val="002E179A"/>
    <w:rsid w:val="002E2808"/>
    <w:rsid w:val="002E2A63"/>
    <w:rsid w:val="002E30A5"/>
    <w:rsid w:val="002E30B4"/>
    <w:rsid w:val="002E333B"/>
    <w:rsid w:val="002E33BE"/>
    <w:rsid w:val="002E3AF2"/>
    <w:rsid w:val="002E466A"/>
    <w:rsid w:val="002E4E79"/>
    <w:rsid w:val="002E59DD"/>
    <w:rsid w:val="002E5DAB"/>
    <w:rsid w:val="002E6243"/>
    <w:rsid w:val="002E6586"/>
    <w:rsid w:val="002E66E8"/>
    <w:rsid w:val="002E673F"/>
    <w:rsid w:val="002E7024"/>
    <w:rsid w:val="002E7C01"/>
    <w:rsid w:val="002E7C91"/>
    <w:rsid w:val="002F00DF"/>
    <w:rsid w:val="002F0115"/>
    <w:rsid w:val="002F0D77"/>
    <w:rsid w:val="002F18E1"/>
    <w:rsid w:val="002F1CBB"/>
    <w:rsid w:val="002F2015"/>
    <w:rsid w:val="002F2109"/>
    <w:rsid w:val="002F2777"/>
    <w:rsid w:val="002F2913"/>
    <w:rsid w:val="002F35EC"/>
    <w:rsid w:val="002F37DB"/>
    <w:rsid w:val="002F3822"/>
    <w:rsid w:val="002F3B89"/>
    <w:rsid w:val="002F3BF3"/>
    <w:rsid w:val="002F3D54"/>
    <w:rsid w:val="002F4206"/>
    <w:rsid w:val="002F473B"/>
    <w:rsid w:val="002F481D"/>
    <w:rsid w:val="002F4A09"/>
    <w:rsid w:val="002F4DB2"/>
    <w:rsid w:val="002F4E5B"/>
    <w:rsid w:val="002F50E1"/>
    <w:rsid w:val="002F527E"/>
    <w:rsid w:val="002F56ED"/>
    <w:rsid w:val="002F60E9"/>
    <w:rsid w:val="002F69AF"/>
    <w:rsid w:val="002F78E6"/>
    <w:rsid w:val="002F78F3"/>
    <w:rsid w:val="002F79EC"/>
    <w:rsid w:val="002F7D62"/>
    <w:rsid w:val="00300282"/>
    <w:rsid w:val="003005AD"/>
    <w:rsid w:val="00300609"/>
    <w:rsid w:val="003006F8"/>
    <w:rsid w:val="0030075F"/>
    <w:rsid w:val="00300E7F"/>
    <w:rsid w:val="003013B2"/>
    <w:rsid w:val="0030194F"/>
    <w:rsid w:val="0030195D"/>
    <w:rsid w:val="00301ADD"/>
    <w:rsid w:val="00301B01"/>
    <w:rsid w:val="003020AF"/>
    <w:rsid w:val="00302349"/>
    <w:rsid w:val="003023C5"/>
    <w:rsid w:val="003023D4"/>
    <w:rsid w:val="00302669"/>
    <w:rsid w:val="00302DC8"/>
    <w:rsid w:val="00302FFD"/>
    <w:rsid w:val="003038FF"/>
    <w:rsid w:val="0030394C"/>
    <w:rsid w:val="003040F3"/>
    <w:rsid w:val="0030414A"/>
    <w:rsid w:val="00304B61"/>
    <w:rsid w:val="00304CFF"/>
    <w:rsid w:val="00304DB7"/>
    <w:rsid w:val="003056A6"/>
    <w:rsid w:val="0030598C"/>
    <w:rsid w:val="00305A18"/>
    <w:rsid w:val="00306CB7"/>
    <w:rsid w:val="00306E30"/>
    <w:rsid w:val="003073C1"/>
    <w:rsid w:val="003073D1"/>
    <w:rsid w:val="003075A0"/>
    <w:rsid w:val="003079B7"/>
    <w:rsid w:val="00307A13"/>
    <w:rsid w:val="00307EEB"/>
    <w:rsid w:val="00307FD3"/>
    <w:rsid w:val="00310269"/>
    <w:rsid w:val="003106E2"/>
    <w:rsid w:val="0031087C"/>
    <w:rsid w:val="00310E60"/>
    <w:rsid w:val="00310F59"/>
    <w:rsid w:val="00311B05"/>
    <w:rsid w:val="00311F0D"/>
    <w:rsid w:val="003122C6"/>
    <w:rsid w:val="00312AE2"/>
    <w:rsid w:val="00312B50"/>
    <w:rsid w:val="00312C6D"/>
    <w:rsid w:val="00312C7D"/>
    <w:rsid w:val="003130AC"/>
    <w:rsid w:val="003139D4"/>
    <w:rsid w:val="00313B89"/>
    <w:rsid w:val="00314348"/>
    <w:rsid w:val="003155F8"/>
    <w:rsid w:val="0031586D"/>
    <w:rsid w:val="003159D9"/>
    <w:rsid w:val="00315EAF"/>
    <w:rsid w:val="00315F23"/>
    <w:rsid w:val="0031629F"/>
    <w:rsid w:val="00316320"/>
    <w:rsid w:val="00316DEA"/>
    <w:rsid w:val="003170FC"/>
    <w:rsid w:val="00317404"/>
    <w:rsid w:val="00320011"/>
    <w:rsid w:val="00320116"/>
    <w:rsid w:val="0032023A"/>
    <w:rsid w:val="003204F9"/>
    <w:rsid w:val="00320542"/>
    <w:rsid w:val="00320FD4"/>
    <w:rsid w:val="003211D5"/>
    <w:rsid w:val="003219F0"/>
    <w:rsid w:val="00321BAB"/>
    <w:rsid w:val="00321E77"/>
    <w:rsid w:val="00322052"/>
    <w:rsid w:val="003220A6"/>
    <w:rsid w:val="003223BD"/>
    <w:rsid w:val="00322446"/>
    <w:rsid w:val="00322C00"/>
    <w:rsid w:val="00322D67"/>
    <w:rsid w:val="00322F65"/>
    <w:rsid w:val="0032316E"/>
    <w:rsid w:val="003232AE"/>
    <w:rsid w:val="003232EC"/>
    <w:rsid w:val="003239BA"/>
    <w:rsid w:val="003241F1"/>
    <w:rsid w:val="0032444D"/>
    <w:rsid w:val="0032483C"/>
    <w:rsid w:val="00324BE5"/>
    <w:rsid w:val="0032513D"/>
    <w:rsid w:val="003251E5"/>
    <w:rsid w:val="00325B3D"/>
    <w:rsid w:val="00325D54"/>
    <w:rsid w:val="003262B6"/>
    <w:rsid w:val="00326477"/>
    <w:rsid w:val="003268B3"/>
    <w:rsid w:val="00326E1F"/>
    <w:rsid w:val="00326FF8"/>
    <w:rsid w:val="003270F1"/>
    <w:rsid w:val="00327710"/>
    <w:rsid w:val="00327BE9"/>
    <w:rsid w:val="00330456"/>
    <w:rsid w:val="00330679"/>
    <w:rsid w:val="00330E7E"/>
    <w:rsid w:val="003311F9"/>
    <w:rsid w:val="00331D27"/>
    <w:rsid w:val="0033225E"/>
    <w:rsid w:val="003322C4"/>
    <w:rsid w:val="003325CE"/>
    <w:rsid w:val="00332FD1"/>
    <w:rsid w:val="00332FDA"/>
    <w:rsid w:val="0033354F"/>
    <w:rsid w:val="0033398C"/>
    <w:rsid w:val="003339A1"/>
    <w:rsid w:val="003341A4"/>
    <w:rsid w:val="003341F0"/>
    <w:rsid w:val="0033469C"/>
    <w:rsid w:val="00334746"/>
    <w:rsid w:val="003347BE"/>
    <w:rsid w:val="0033483B"/>
    <w:rsid w:val="00334EF8"/>
    <w:rsid w:val="00335501"/>
    <w:rsid w:val="00335735"/>
    <w:rsid w:val="00336245"/>
    <w:rsid w:val="00336345"/>
    <w:rsid w:val="003364DA"/>
    <w:rsid w:val="00336D61"/>
    <w:rsid w:val="00337137"/>
    <w:rsid w:val="00337493"/>
    <w:rsid w:val="0033762F"/>
    <w:rsid w:val="003376E4"/>
    <w:rsid w:val="00340185"/>
    <w:rsid w:val="00340249"/>
    <w:rsid w:val="003405E9"/>
    <w:rsid w:val="003408EE"/>
    <w:rsid w:val="00341180"/>
    <w:rsid w:val="00341408"/>
    <w:rsid w:val="00341E6D"/>
    <w:rsid w:val="00342027"/>
    <w:rsid w:val="00342DB9"/>
    <w:rsid w:val="003433CC"/>
    <w:rsid w:val="00343DBC"/>
    <w:rsid w:val="00343E0A"/>
    <w:rsid w:val="00343F02"/>
    <w:rsid w:val="003446D6"/>
    <w:rsid w:val="003452EB"/>
    <w:rsid w:val="00345CDF"/>
    <w:rsid w:val="00346037"/>
    <w:rsid w:val="003461F8"/>
    <w:rsid w:val="0034679F"/>
    <w:rsid w:val="00346E9B"/>
    <w:rsid w:val="0034713C"/>
    <w:rsid w:val="00347635"/>
    <w:rsid w:val="0034797E"/>
    <w:rsid w:val="00347FC9"/>
    <w:rsid w:val="003501AE"/>
    <w:rsid w:val="00350595"/>
    <w:rsid w:val="0035072D"/>
    <w:rsid w:val="00350908"/>
    <w:rsid w:val="00350A38"/>
    <w:rsid w:val="00351BCA"/>
    <w:rsid w:val="00351FCC"/>
    <w:rsid w:val="0035244D"/>
    <w:rsid w:val="003528F6"/>
    <w:rsid w:val="00352A5C"/>
    <w:rsid w:val="00352ADC"/>
    <w:rsid w:val="00352DDC"/>
    <w:rsid w:val="00352DF7"/>
    <w:rsid w:val="00353347"/>
    <w:rsid w:val="003536BA"/>
    <w:rsid w:val="003544E9"/>
    <w:rsid w:val="00354A70"/>
    <w:rsid w:val="00354F16"/>
    <w:rsid w:val="00354F58"/>
    <w:rsid w:val="00354FFB"/>
    <w:rsid w:val="00355423"/>
    <w:rsid w:val="00355AD7"/>
    <w:rsid w:val="00355C4C"/>
    <w:rsid w:val="0035601C"/>
    <w:rsid w:val="003565B3"/>
    <w:rsid w:val="00356B3B"/>
    <w:rsid w:val="00357673"/>
    <w:rsid w:val="0035786B"/>
    <w:rsid w:val="00360588"/>
    <w:rsid w:val="00360637"/>
    <w:rsid w:val="003606AA"/>
    <w:rsid w:val="003606CE"/>
    <w:rsid w:val="0036073B"/>
    <w:rsid w:val="00360E57"/>
    <w:rsid w:val="00360FB1"/>
    <w:rsid w:val="003613B9"/>
    <w:rsid w:val="00361413"/>
    <w:rsid w:val="00361B26"/>
    <w:rsid w:val="003624FD"/>
    <w:rsid w:val="003630E5"/>
    <w:rsid w:val="00363A38"/>
    <w:rsid w:val="003641D4"/>
    <w:rsid w:val="00364378"/>
    <w:rsid w:val="00364438"/>
    <w:rsid w:val="00364471"/>
    <w:rsid w:val="0036468D"/>
    <w:rsid w:val="00364FA5"/>
    <w:rsid w:val="003651AB"/>
    <w:rsid w:val="00365A31"/>
    <w:rsid w:val="00365CDC"/>
    <w:rsid w:val="00366EBA"/>
    <w:rsid w:val="00366FCF"/>
    <w:rsid w:val="003673FF"/>
    <w:rsid w:val="00367AD2"/>
    <w:rsid w:val="00367BE0"/>
    <w:rsid w:val="00367C48"/>
    <w:rsid w:val="00367E02"/>
    <w:rsid w:val="00367F43"/>
    <w:rsid w:val="0037067A"/>
    <w:rsid w:val="00370DB6"/>
    <w:rsid w:val="00371987"/>
    <w:rsid w:val="00371BCA"/>
    <w:rsid w:val="00371CBE"/>
    <w:rsid w:val="00372E47"/>
    <w:rsid w:val="00374269"/>
    <w:rsid w:val="00374722"/>
    <w:rsid w:val="0037488D"/>
    <w:rsid w:val="0037548E"/>
    <w:rsid w:val="003757CF"/>
    <w:rsid w:val="0037676A"/>
    <w:rsid w:val="00376C6E"/>
    <w:rsid w:val="00376E7B"/>
    <w:rsid w:val="0037703B"/>
    <w:rsid w:val="00377524"/>
    <w:rsid w:val="00377693"/>
    <w:rsid w:val="00377E7C"/>
    <w:rsid w:val="00380D41"/>
    <w:rsid w:val="00381158"/>
    <w:rsid w:val="00381770"/>
    <w:rsid w:val="00381F04"/>
    <w:rsid w:val="00382164"/>
    <w:rsid w:val="00382E15"/>
    <w:rsid w:val="003834DB"/>
    <w:rsid w:val="0038407C"/>
    <w:rsid w:val="00384227"/>
    <w:rsid w:val="003842CE"/>
    <w:rsid w:val="0038448B"/>
    <w:rsid w:val="00384527"/>
    <w:rsid w:val="00384558"/>
    <w:rsid w:val="00384814"/>
    <w:rsid w:val="00384B47"/>
    <w:rsid w:val="00384D90"/>
    <w:rsid w:val="00385157"/>
    <w:rsid w:val="003852AE"/>
    <w:rsid w:val="00385373"/>
    <w:rsid w:val="003853B8"/>
    <w:rsid w:val="003855F4"/>
    <w:rsid w:val="00385844"/>
    <w:rsid w:val="00385854"/>
    <w:rsid w:val="003858AB"/>
    <w:rsid w:val="00385988"/>
    <w:rsid w:val="00385B58"/>
    <w:rsid w:val="00386204"/>
    <w:rsid w:val="0038657D"/>
    <w:rsid w:val="0038671E"/>
    <w:rsid w:val="00386A22"/>
    <w:rsid w:val="00386B13"/>
    <w:rsid w:val="00386CDF"/>
    <w:rsid w:val="00386D17"/>
    <w:rsid w:val="00386F4B"/>
    <w:rsid w:val="00386FC6"/>
    <w:rsid w:val="0038729A"/>
    <w:rsid w:val="00387570"/>
    <w:rsid w:val="00387A87"/>
    <w:rsid w:val="003905DC"/>
    <w:rsid w:val="00390D9C"/>
    <w:rsid w:val="0039135D"/>
    <w:rsid w:val="0039215B"/>
    <w:rsid w:val="003921A0"/>
    <w:rsid w:val="0039288F"/>
    <w:rsid w:val="0039298C"/>
    <w:rsid w:val="00393665"/>
    <w:rsid w:val="00394529"/>
    <w:rsid w:val="003945BC"/>
    <w:rsid w:val="00394A5C"/>
    <w:rsid w:val="00394BE6"/>
    <w:rsid w:val="0039524C"/>
    <w:rsid w:val="003952B7"/>
    <w:rsid w:val="003955EE"/>
    <w:rsid w:val="003960A9"/>
    <w:rsid w:val="003967A8"/>
    <w:rsid w:val="00396B9D"/>
    <w:rsid w:val="003971B7"/>
    <w:rsid w:val="003974EF"/>
    <w:rsid w:val="003978CC"/>
    <w:rsid w:val="003979D3"/>
    <w:rsid w:val="00397A5B"/>
    <w:rsid w:val="00397D4B"/>
    <w:rsid w:val="00397DAF"/>
    <w:rsid w:val="00397F33"/>
    <w:rsid w:val="003A0000"/>
    <w:rsid w:val="003A02B2"/>
    <w:rsid w:val="003A0403"/>
    <w:rsid w:val="003A1681"/>
    <w:rsid w:val="003A16D7"/>
    <w:rsid w:val="003A183B"/>
    <w:rsid w:val="003A188F"/>
    <w:rsid w:val="003A18B8"/>
    <w:rsid w:val="003A1E38"/>
    <w:rsid w:val="003A1EED"/>
    <w:rsid w:val="003A2480"/>
    <w:rsid w:val="003A254F"/>
    <w:rsid w:val="003A2F5B"/>
    <w:rsid w:val="003A33EE"/>
    <w:rsid w:val="003A3DC7"/>
    <w:rsid w:val="003A3DF6"/>
    <w:rsid w:val="003A42F6"/>
    <w:rsid w:val="003A4CB7"/>
    <w:rsid w:val="003A4CBF"/>
    <w:rsid w:val="003A5063"/>
    <w:rsid w:val="003A537B"/>
    <w:rsid w:val="003A6094"/>
    <w:rsid w:val="003A615B"/>
    <w:rsid w:val="003A670F"/>
    <w:rsid w:val="003A6BAC"/>
    <w:rsid w:val="003A6CD1"/>
    <w:rsid w:val="003A6D94"/>
    <w:rsid w:val="003A71DC"/>
    <w:rsid w:val="003A7653"/>
    <w:rsid w:val="003A7A36"/>
    <w:rsid w:val="003B03E1"/>
    <w:rsid w:val="003B100C"/>
    <w:rsid w:val="003B16B6"/>
    <w:rsid w:val="003B1842"/>
    <w:rsid w:val="003B191E"/>
    <w:rsid w:val="003B1D42"/>
    <w:rsid w:val="003B277F"/>
    <w:rsid w:val="003B2D63"/>
    <w:rsid w:val="003B305A"/>
    <w:rsid w:val="003B3544"/>
    <w:rsid w:val="003B4161"/>
    <w:rsid w:val="003B41B2"/>
    <w:rsid w:val="003B48A6"/>
    <w:rsid w:val="003B4B8F"/>
    <w:rsid w:val="003B4D60"/>
    <w:rsid w:val="003B4E62"/>
    <w:rsid w:val="003B4E7D"/>
    <w:rsid w:val="003B500E"/>
    <w:rsid w:val="003B5326"/>
    <w:rsid w:val="003B5346"/>
    <w:rsid w:val="003B5FBB"/>
    <w:rsid w:val="003B629B"/>
    <w:rsid w:val="003B6E98"/>
    <w:rsid w:val="003B774C"/>
    <w:rsid w:val="003B790A"/>
    <w:rsid w:val="003B7CCA"/>
    <w:rsid w:val="003C03DD"/>
    <w:rsid w:val="003C0431"/>
    <w:rsid w:val="003C12DB"/>
    <w:rsid w:val="003C13DC"/>
    <w:rsid w:val="003C147D"/>
    <w:rsid w:val="003C1577"/>
    <w:rsid w:val="003C16D3"/>
    <w:rsid w:val="003C1E5E"/>
    <w:rsid w:val="003C21F3"/>
    <w:rsid w:val="003C2963"/>
    <w:rsid w:val="003C2BFD"/>
    <w:rsid w:val="003C2FDB"/>
    <w:rsid w:val="003C324C"/>
    <w:rsid w:val="003C39B5"/>
    <w:rsid w:val="003C4046"/>
    <w:rsid w:val="003C44AF"/>
    <w:rsid w:val="003C4AFB"/>
    <w:rsid w:val="003C5167"/>
    <w:rsid w:val="003C534B"/>
    <w:rsid w:val="003C5CBB"/>
    <w:rsid w:val="003C5E5A"/>
    <w:rsid w:val="003C6B6B"/>
    <w:rsid w:val="003C7166"/>
    <w:rsid w:val="003C72D7"/>
    <w:rsid w:val="003D05D4"/>
    <w:rsid w:val="003D0F49"/>
    <w:rsid w:val="003D273B"/>
    <w:rsid w:val="003D274F"/>
    <w:rsid w:val="003D2E17"/>
    <w:rsid w:val="003D2E29"/>
    <w:rsid w:val="003D2FB3"/>
    <w:rsid w:val="003D2FE1"/>
    <w:rsid w:val="003D351A"/>
    <w:rsid w:val="003D3531"/>
    <w:rsid w:val="003D38D2"/>
    <w:rsid w:val="003D3DCB"/>
    <w:rsid w:val="003D3EFB"/>
    <w:rsid w:val="003D40C3"/>
    <w:rsid w:val="003D4BAE"/>
    <w:rsid w:val="003D4BED"/>
    <w:rsid w:val="003D4C61"/>
    <w:rsid w:val="003D4D25"/>
    <w:rsid w:val="003D5154"/>
    <w:rsid w:val="003D51D2"/>
    <w:rsid w:val="003D527D"/>
    <w:rsid w:val="003D5710"/>
    <w:rsid w:val="003D5724"/>
    <w:rsid w:val="003D5DBC"/>
    <w:rsid w:val="003D6608"/>
    <w:rsid w:val="003D679B"/>
    <w:rsid w:val="003D6A88"/>
    <w:rsid w:val="003D6BA9"/>
    <w:rsid w:val="003D6DDC"/>
    <w:rsid w:val="003D7377"/>
    <w:rsid w:val="003D741F"/>
    <w:rsid w:val="003D771D"/>
    <w:rsid w:val="003D773E"/>
    <w:rsid w:val="003D7978"/>
    <w:rsid w:val="003D7C19"/>
    <w:rsid w:val="003E060C"/>
    <w:rsid w:val="003E07C7"/>
    <w:rsid w:val="003E091A"/>
    <w:rsid w:val="003E0B76"/>
    <w:rsid w:val="003E0C31"/>
    <w:rsid w:val="003E0E77"/>
    <w:rsid w:val="003E11A9"/>
    <w:rsid w:val="003E14D9"/>
    <w:rsid w:val="003E1559"/>
    <w:rsid w:val="003E1794"/>
    <w:rsid w:val="003E1A24"/>
    <w:rsid w:val="003E1AB5"/>
    <w:rsid w:val="003E23A4"/>
    <w:rsid w:val="003E29AE"/>
    <w:rsid w:val="003E330C"/>
    <w:rsid w:val="003E33E9"/>
    <w:rsid w:val="003E3433"/>
    <w:rsid w:val="003E3500"/>
    <w:rsid w:val="003E4290"/>
    <w:rsid w:val="003E45BF"/>
    <w:rsid w:val="003E49D3"/>
    <w:rsid w:val="003E4CFF"/>
    <w:rsid w:val="003E530B"/>
    <w:rsid w:val="003E5421"/>
    <w:rsid w:val="003E5ADF"/>
    <w:rsid w:val="003E5B86"/>
    <w:rsid w:val="003E5EF9"/>
    <w:rsid w:val="003E60D4"/>
    <w:rsid w:val="003E6483"/>
    <w:rsid w:val="003E64C6"/>
    <w:rsid w:val="003E67FF"/>
    <w:rsid w:val="003E6EAD"/>
    <w:rsid w:val="003E7699"/>
    <w:rsid w:val="003E794C"/>
    <w:rsid w:val="003E7E07"/>
    <w:rsid w:val="003F014D"/>
    <w:rsid w:val="003F04A1"/>
    <w:rsid w:val="003F058C"/>
    <w:rsid w:val="003F1841"/>
    <w:rsid w:val="003F1C3A"/>
    <w:rsid w:val="003F205A"/>
    <w:rsid w:val="003F228E"/>
    <w:rsid w:val="003F236D"/>
    <w:rsid w:val="003F27CC"/>
    <w:rsid w:val="003F2A6D"/>
    <w:rsid w:val="003F2CFC"/>
    <w:rsid w:val="003F303F"/>
    <w:rsid w:val="003F3711"/>
    <w:rsid w:val="003F3790"/>
    <w:rsid w:val="003F3B66"/>
    <w:rsid w:val="003F40E1"/>
    <w:rsid w:val="003F459B"/>
    <w:rsid w:val="003F4602"/>
    <w:rsid w:val="003F4D97"/>
    <w:rsid w:val="003F4DE5"/>
    <w:rsid w:val="003F5A42"/>
    <w:rsid w:val="003F6974"/>
    <w:rsid w:val="003F6F49"/>
    <w:rsid w:val="003F720E"/>
    <w:rsid w:val="003F780F"/>
    <w:rsid w:val="003F7D2F"/>
    <w:rsid w:val="003F7E6D"/>
    <w:rsid w:val="004000BC"/>
    <w:rsid w:val="004000F2"/>
    <w:rsid w:val="00400ECF"/>
    <w:rsid w:val="00401355"/>
    <w:rsid w:val="0040158F"/>
    <w:rsid w:val="00401DD4"/>
    <w:rsid w:val="004021EC"/>
    <w:rsid w:val="004022B3"/>
    <w:rsid w:val="00402704"/>
    <w:rsid w:val="00402A0B"/>
    <w:rsid w:val="00402D35"/>
    <w:rsid w:val="004037C0"/>
    <w:rsid w:val="00403EE7"/>
    <w:rsid w:val="00404506"/>
    <w:rsid w:val="00405A18"/>
    <w:rsid w:val="00405A87"/>
    <w:rsid w:val="00406184"/>
    <w:rsid w:val="00406247"/>
    <w:rsid w:val="0040655E"/>
    <w:rsid w:val="0040676C"/>
    <w:rsid w:val="004068E2"/>
    <w:rsid w:val="004071C1"/>
    <w:rsid w:val="004079FC"/>
    <w:rsid w:val="00407EC1"/>
    <w:rsid w:val="00410545"/>
    <w:rsid w:val="00410A3C"/>
    <w:rsid w:val="00410C0E"/>
    <w:rsid w:val="0041124E"/>
    <w:rsid w:val="00411285"/>
    <w:rsid w:val="00411433"/>
    <w:rsid w:val="004115D5"/>
    <w:rsid w:val="00411C44"/>
    <w:rsid w:val="00411E8B"/>
    <w:rsid w:val="00411F90"/>
    <w:rsid w:val="00412955"/>
    <w:rsid w:val="0041299B"/>
    <w:rsid w:val="00412C67"/>
    <w:rsid w:val="00412D70"/>
    <w:rsid w:val="00413783"/>
    <w:rsid w:val="00413868"/>
    <w:rsid w:val="00413966"/>
    <w:rsid w:val="004139E3"/>
    <w:rsid w:val="00413A23"/>
    <w:rsid w:val="00415057"/>
    <w:rsid w:val="00415745"/>
    <w:rsid w:val="00415B57"/>
    <w:rsid w:val="004160CE"/>
    <w:rsid w:val="0041682C"/>
    <w:rsid w:val="004174FF"/>
    <w:rsid w:val="00417B34"/>
    <w:rsid w:val="004208E3"/>
    <w:rsid w:val="00420BA0"/>
    <w:rsid w:val="00420F41"/>
    <w:rsid w:val="00420F64"/>
    <w:rsid w:val="0042112D"/>
    <w:rsid w:val="004214EA"/>
    <w:rsid w:val="00421788"/>
    <w:rsid w:val="00421B04"/>
    <w:rsid w:val="0042205B"/>
    <w:rsid w:val="004222EB"/>
    <w:rsid w:val="00422313"/>
    <w:rsid w:val="00422489"/>
    <w:rsid w:val="00422567"/>
    <w:rsid w:val="004228C6"/>
    <w:rsid w:val="00422BFE"/>
    <w:rsid w:val="00423886"/>
    <w:rsid w:val="004238B9"/>
    <w:rsid w:val="00423F5C"/>
    <w:rsid w:val="00424513"/>
    <w:rsid w:val="00424D38"/>
    <w:rsid w:val="004257D4"/>
    <w:rsid w:val="0042584C"/>
    <w:rsid w:val="00426349"/>
    <w:rsid w:val="0042635B"/>
    <w:rsid w:val="0042636B"/>
    <w:rsid w:val="00426613"/>
    <w:rsid w:val="004275A4"/>
    <w:rsid w:val="004279AF"/>
    <w:rsid w:val="00427BC4"/>
    <w:rsid w:val="00430271"/>
    <w:rsid w:val="00430695"/>
    <w:rsid w:val="00430A07"/>
    <w:rsid w:val="00430A92"/>
    <w:rsid w:val="00430AE6"/>
    <w:rsid w:val="00431153"/>
    <w:rsid w:val="0043194C"/>
    <w:rsid w:val="0043196F"/>
    <w:rsid w:val="00431AE1"/>
    <w:rsid w:val="00431C9A"/>
    <w:rsid w:val="00431DE1"/>
    <w:rsid w:val="00432521"/>
    <w:rsid w:val="004327CC"/>
    <w:rsid w:val="004328B1"/>
    <w:rsid w:val="00432B21"/>
    <w:rsid w:val="00432D7F"/>
    <w:rsid w:val="00432F12"/>
    <w:rsid w:val="00433177"/>
    <w:rsid w:val="00433C34"/>
    <w:rsid w:val="00433DF2"/>
    <w:rsid w:val="00434236"/>
    <w:rsid w:val="004343D0"/>
    <w:rsid w:val="00434A6C"/>
    <w:rsid w:val="00434B21"/>
    <w:rsid w:val="00434D2E"/>
    <w:rsid w:val="00434E15"/>
    <w:rsid w:val="00434E1C"/>
    <w:rsid w:val="00434ED8"/>
    <w:rsid w:val="00434FEF"/>
    <w:rsid w:val="00435051"/>
    <w:rsid w:val="004351A1"/>
    <w:rsid w:val="00435C70"/>
    <w:rsid w:val="00435E8B"/>
    <w:rsid w:val="00435F79"/>
    <w:rsid w:val="00436049"/>
    <w:rsid w:val="00436117"/>
    <w:rsid w:val="0043669C"/>
    <w:rsid w:val="0043709A"/>
    <w:rsid w:val="00437997"/>
    <w:rsid w:val="00440EF2"/>
    <w:rsid w:val="0044101F"/>
    <w:rsid w:val="004416C1"/>
    <w:rsid w:val="00442614"/>
    <w:rsid w:val="00442632"/>
    <w:rsid w:val="00442763"/>
    <w:rsid w:val="00442AB6"/>
    <w:rsid w:val="004433C5"/>
    <w:rsid w:val="004435DF"/>
    <w:rsid w:val="00443916"/>
    <w:rsid w:val="00443A00"/>
    <w:rsid w:val="00443ECB"/>
    <w:rsid w:val="00443F0C"/>
    <w:rsid w:val="00444308"/>
    <w:rsid w:val="004446BF"/>
    <w:rsid w:val="00444C73"/>
    <w:rsid w:val="00444E2F"/>
    <w:rsid w:val="004454CC"/>
    <w:rsid w:val="0044567E"/>
    <w:rsid w:val="0044583D"/>
    <w:rsid w:val="00445994"/>
    <w:rsid w:val="00445DAC"/>
    <w:rsid w:val="00445DDD"/>
    <w:rsid w:val="00446C26"/>
    <w:rsid w:val="0044705A"/>
    <w:rsid w:val="0044707D"/>
    <w:rsid w:val="004470FD"/>
    <w:rsid w:val="00450107"/>
    <w:rsid w:val="0045078C"/>
    <w:rsid w:val="00450E89"/>
    <w:rsid w:val="00451560"/>
    <w:rsid w:val="00451661"/>
    <w:rsid w:val="00451BCE"/>
    <w:rsid w:val="00451BFC"/>
    <w:rsid w:val="00451C01"/>
    <w:rsid w:val="00452410"/>
    <w:rsid w:val="004524F4"/>
    <w:rsid w:val="00452BD1"/>
    <w:rsid w:val="0045316A"/>
    <w:rsid w:val="00453280"/>
    <w:rsid w:val="00453394"/>
    <w:rsid w:val="004533E6"/>
    <w:rsid w:val="004534C5"/>
    <w:rsid w:val="00453B92"/>
    <w:rsid w:val="00453C46"/>
    <w:rsid w:val="00454131"/>
    <w:rsid w:val="00454461"/>
    <w:rsid w:val="00454BD1"/>
    <w:rsid w:val="00454D7D"/>
    <w:rsid w:val="00455139"/>
    <w:rsid w:val="00455890"/>
    <w:rsid w:val="00455CA1"/>
    <w:rsid w:val="00456762"/>
    <w:rsid w:val="00456BEB"/>
    <w:rsid w:val="0045724D"/>
    <w:rsid w:val="00457411"/>
    <w:rsid w:val="004577BC"/>
    <w:rsid w:val="00460038"/>
    <w:rsid w:val="0046075E"/>
    <w:rsid w:val="00460AA7"/>
    <w:rsid w:val="004612A2"/>
    <w:rsid w:val="004616BF"/>
    <w:rsid w:val="00461B20"/>
    <w:rsid w:val="00461C33"/>
    <w:rsid w:val="004627E5"/>
    <w:rsid w:val="00462FAB"/>
    <w:rsid w:val="004637E9"/>
    <w:rsid w:val="00463AA6"/>
    <w:rsid w:val="00464CE6"/>
    <w:rsid w:val="00464E0B"/>
    <w:rsid w:val="004658DB"/>
    <w:rsid w:val="00465AD6"/>
    <w:rsid w:val="00465C3F"/>
    <w:rsid w:val="00465D22"/>
    <w:rsid w:val="00465E7E"/>
    <w:rsid w:val="00465F02"/>
    <w:rsid w:val="00466563"/>
    <w:rsid w:val="0046678A"/>
    <w:rsid w:val="00466950"/>
    <w:rsid w:val="00466A61"/>
    <w:rsid w:val="00467538"/>
    <w:rsid w:val="0046764A"/>
    <w:rsid w:val="00467AB1"/>
    <w:rsid w:val="00467B45"/>
    <w:rsid w:val="004700C5"/>
    <w:rsid w:val="0047019D"/>
    <w:rsid w:val="0047070C"/>
    <w:rsid w:val="004708AA"/>
    <w:rsid w:val="00471098"/>
    <w:rsid w:val="00471233"/>
    <w:rsid w:val="004716B9"/>
    <w:rsid w:val="00471F23"/>
    <w:rsid w:val="0047325B"/>
    <w:rsid w:val="00473270"/>
    <w:rsid w:val="004732B5"/>
    <w:rsid w:val="00473923"/>
    <w:rsid w:val="00473AE8"/>
    <w:rsid w:val="0047439F"/>
    <w:rsid w:val="004744A4"/>
    <w:rsid w:val="004757B8"/>
    <w:rsid w:val="004759A8"/>
    <w:rsid w:val="0047640E"/>
    <w:rsid w:val="00477510"/>
    <w:rsid w:val="00477926"/>
    <w:rsid w:val="004779F6"/>
    <w:rsid w:val="00477FB3"/>
    <w:rsid w:val="004801D8"/>
    <w:rsid w:val="0048038F"/>
    <w:rsid w:val="004806D1"/>
    <w:rsid w:val="00480D7F"/>
    <w:rsid w:val="00480E35"/>
    <w:rsid w:val="00481D58"/>
    <w:rsid w:val="00482376"/>
    <w:rsid w:val="00482BE1"/>
    <w:rsid w:val="00482F42"/>
    <w:rsid w:val="004830C7"/>
    <w:rsid w:val="004830DF"/>
    <w:rsid w:val="00483222"/>
    <w:rsid w:val="00483300"/>
    <w:rsid w:val="0048390F"/>
    <w:rsid w:val="00483D48"/>
    <w:rsid w:val="00483E1B"/>
    <w:rsid w:val="00483EA2"/>
    <w:rsid w:val="0048449D"/>
    <w:rsid w:val="00484FBD"/>
    <w:rsid w:val="0048510E"/>
    <w:rsid w:val="00485181"/>
    <w:rsid w:val="004859C4"/>
    <w:rsid w:val="00485D01"/>
    <w:rsid w:val="00486287"/>
    <w:rsid w:val="004866FB"/>
    <w:rsid w:val="0048671C"/>
    <w:rsid w:val="00486CB4"/>
    <w:rsid w:val="00487277"/>
    <w:rsid w:val="00487320"/>
    <w:rsid w:val="0048768D"/>
    <w:rsid w:val="00487844"/>
    <w:rsid w:val="0048797E"/>
    <w:rsid w:val="00487B3B"/>
    <w:rsid w:val="00487E29"/>
    <w:rsid w:val="00490092"/>
    <w:rsid w:val="004902EA"/>
    <w:rsid w:val="00490660"/>
    <w:rsid w:val="0049090D"/>
    <w:rsid w:val="00490978"/>
    <w:rsid w:val="00490E3D"/>
    <w:rsid w:val="004919B0"/>
    <w:rsid w:val="00491BA8"/>
    <w:rsid w:val="00491D7E"/>
    <w:rsid w:val="004924FD"/>
    <w:rsid w:val="004925C7"/>
    <w:rsid w:val="00492686"/>
    <w:rsid w:val="00492971"/>
    <w:rsid w:val="00492CCB"/>
    <w:rsid w:val="00492D71"/>
    <w:rsid w:val="00492DC7"/>
    <w:rsid w:val="00493210"/>
    <w:rsid w:val="004932CA"/>
    <w:rsid w:val="00493352"/>
    <w:rsid w:val="004934AB"/>
    <w:rsid w:val="004938FE"/>
    <w:rsid w:val="00493A18"/>
    <w:rsid w:val="0049409F"/>
    <w:rsid w:val="00494128"/>
    <w:rsid w:val="00494183"/>
    <w:rsid w:val="0049443D"/>
    <w:rsid w:val="0049480B"/>
    <w:rsid w:val="0049485E"/>
    <w:rsid w:val="004949AC"/>
    <w:rsid w:val="004951CD"/>
    <w:rsid w:val="0049520F"/>
    <w:rsid w:val="00495438"/>
    <w:rsid w:val="00496144"/>
    <w:rsid w:val="004962EA"/>
    <w:rsid w:val="00496622"/>
    <w:rsid w:val="004966C7"/>
    <w:rsid w:val="00497086"/>
    <w:rsid w:val="0049711E"/>
    <w:rsid w:val="00497211"/>
    <w:rsid w:val="00497532"/>
    <w:rsid w:val="004975D0"/>
    <w:rsid w:val="00497D0D"/>
    <w:rsid w:val="004A0056"/>
    <w:rsid w:val="004A09DE"/>
    <w:rsid w:val="004A0F8E"/>
    <w:rsid w:val="004A187E"/>
    <w:rsid w:val="004A195B"/>
    <w:rsid w:val="004A1B1B"/>
    <w:rsid w:val="004A2061"/>
    <w:rsid w:val="004A2B62"/>
    <w:rsid w:val="004A2D00"/>
    <w:rsid w:val="004A3131"/>
    <w:rsid w:val="004A3220"/>
    <w:rsid w:val="004A3A25"/>
    <w:rsid w:val="004A3DA5"/>
    <w:rsid w:val="004A4346"/>
    <w:rsid w:val="004A48A1"/>
    <w:rsid w:val="004A4ADE"/>
    <w:rsid w:val="004A4C44"/>
    <w:rsid w:val="004A51CC"/>
    <w:rsid w:val="004A5652"/>
    <w:rsid w:val="004A5B4D"/>
    <w:rsid w:val="004A679C"/>
    <w:rsid w:val="004A6AF7"/>
    <w:rsid w:val="004A70BE"/>
    <w:rsid w:val="004A70FE"/>
    <w:rsid w:val="004A7336"/>
    <w:rsid w:val="004A7429"/>
    <w:rsid w:val="004A7666"/>
    <w:rsid w:val="004A78C3"/>
    <w:rsid w:val="004B04CC"/>
    <w:rsid w:val="004B057A"/>
    <w:rsid w:val="004B06B1"/>
    <w:rsid w:val="004B09A0"/>
    <w:rsid w:val="004B0E09"/>
    <w:rsid w:val="004B1024"/>
    <w:rsid w:val="004B15F7"/>
    <w:rsid w:val="004B2426"/>
    <w:rsid w:val="004B27E4"/>
    <w:rsid w:val="004B2EA6"/>
    <w:rsid w:val="004B3060"/>
    <w:rsid w:val="004B33AC"/>
    <w:rsid w:val="004B36C2"/>
    <w:rsid w:val="004B404D"/>
    <w:rsid w:val="004B4649"/>
    <w:rsid w:val="004B478E"/>
    <w:rsid w:val="004B4E97"/>
    <w:rsid w:val="004B4F20"/>
    <w:rsid w:val="004B4F80"/>
    <w:rsid w:val="004B5800"/>
    <w:rsid w:val="004B58E1"/>
    <w:rsid w:val="004B5A6D"/>
    <w:rsid w:val="004B5AFD"/>
    <w:rsid w:val="004B6281"/>
    <w:rsid w:val="004B677D"/>
    <w:rsid w:val="004B67F8"/>
    <w:rsid w:val="004B68FF"/>
    <w:rsid w:val="004B6BA8"/>
    <w:rsid w:val="004B7216"/>
    <w:rsid w:val="004B7A41"/>
    <w:rsid w:val="004B7A50"/>
    <w:rsid w:val="004B7E1E"/>
    <w:rsid w:val="004C0083"/>
    <w:rsid w:val="004C0888"/>
    <w:rsid w:val="004C0AD8"/>
    <w:rsid w:val="004C0BE8"/>
    <w:rsid w:val="004C1A4E"/>
    <w:rsid w:val="004C20BC"/>
    <w:rsid w:val="004C2381"/>
    <w:rsid w:val="004C2651"/>
    <w:rsid w:val="004C2D1B"/>
    <w:rsid w:val="004C2EA9"/>
    <w:rsid w:val="004C37CE"/>
    <w:rsid w:val="004C37E3"/>
    <w:rsid w:val="004C3A3C"/>
    <w:rsid w:val="004C3C51"/>
    <w:rsid w:val="004C3F15"/>
    <w:rsid w:val="004C3F94"/>
    <w:rsid w:val="004C4301"/>
    <w:rsid w:val="004C469A"/>
    <w:rsid w:val="004C49F5"/>
    <w:rsid w:val="004C4DCD"/>
    <w:rsid w:val="004C508F"/>
    <w:rsid w:val="004C582D"/>
    <w:rsid w:val="004C589B"/>
    <w:rsid w:val="004C647D"/>
    <w:rsid w:val="004C6ED9"/>
    <w:rsid w:val="004C6FD4"/>
    <w:rsid w:val="004C731C"/>
    <w:rsid w:val="004D0233"/>
    <w:rsid w:val="004D05A7"/>
    <w:rsid w:val="004D06E0"/>
    <w:rsid w:val="004D0EA0"/>
    <w:rsid w:val="004D0F4D"/>
    <w:rsid w:val="004D1411"/>
    <w:rsid w:val="004D17F3"/>
    <w:rsid w:val="004D1BF7"/>
    <w:rsid w:val="004D1C2F"/>
    <w:rsid w:val="004D2490"/>
    <w:rsid w:val="004D265A"/>
    <w:rsid w:val="004D3219"/>
    <w:rsid w:val="004D372B"/>
    <w:rsid w:val="004D3AEE"/>
    <w:rsid w:val="004D4F6F"/>
    <w:rsid w:val="004D576C"/>
    <w:rsid w:val="004D57B2"/>
    <w:rsid w:val="004D5ABC"/>
    <w:rsid w:val="004D5BAB"/>
    <w:rsid w:val="004D5D03"/>
    <w:rsid w:val="004D604B"/>
    <w:rsid w:val="004D6DA8"/>
    <w:rsid w:val="004D6E0C"/>
    <w:rsid w:val="004D6F7C"/>
    <w:rsid w:val="004D7147"/>
    <w:rsid w:val="004D72CF"/>
    <w:rsid w:val="004D765A"/>
    <w:rsid w:val="004D7865"/>
    <w:rsid w:val="004D78AE"/>
    <w:rsid w:val="004D78B5"/>
    <w:rsid w:val="004D7A0B"/>
    <w:rsid w:val="004E00A4"/>
    <w:rsid w:val="004E0218"/>
    <w:rsid w:val="004E0459"/>
    <w:rsid w:val="004E0495"/>
    <w:rsid w:val="004E04D3"/>
    <w:rsid w:val="004E0561"/>
    <w:rsid w:val="004E064B"/>
    <w:rsid w:val="004E0948"/>
    <w:rsid w:val="004E0CED"/>
    <w:rsid w:val="004E1016"/>
    <w:rsid w:val="004E1863"/>
    <w:rsid w:val="004E1997"/>
    <w:rsid w:val="004E1A0C"/>
    <w:rsid w:val="004E1D16"/>
    <w:rsid w:val="004E22CD"/>
    <w:rsid w:val="004E2781"/>
    <w:rsid w:val="004E2830"/>
    <w:rsid w:val="004E2971"/>
    <w:rsid w:val="004E30A5"/>
    <w:rsid w:val="004E3274"/>
    <w:rsid w:val="004E3854"/>
    <w:rsid w:val="004E3CEF"/>
    <w:rsid w:val="004E3DFD"/>
    <w:rsid w:val="004E3E74"/>
    <w:rsid w:val="004E48DC"/>
    <w:rsid w:val="004E4E90"/>
    <w:rsid w:val="004E5122"/>
    <w:rsid w:val="004E53E0"/>
    <w:rsid w:val="004E56E0"/>
    <w:rsid w:val="004E57DC"/>
    <w:rsid w:val="004E5A3B"/>
    <w:rsid w:val="004E5EC9"/>
    <w:rsid w:val="004E60E6"/>
    <w:rsid w:val="004E651B"/>
    <w:rsid w:val="004E6F19"/>
    <w:rsid w:val="004E734C"/>
    <w:rsid w:val="004E785E"/>
    <w:rsid w:val="004E7AAA"/>
    <w:rsid w:val="004E7C54"/>
    <w:rsid w:val="004F0070"/>
    <w:rsid w:val="004F01DE"/>
    <w:rsid w:val="004F023E"/>
    <w:rsid w:val="004F0876"/>
    <w:rsid w:val="004F172A"/>
    <w:rsid w:val="004F1878"/>
    <w:rsid w:val="004F1C5C"/>
    <w:rsid w:val="004F1FC7"/>
    <w:rsid w:val="004F24D1"/>
    <w:rsid w:val="004F2689"/>
    <w:rsid w:val="004F2691"/>
    <w:rsid w:val="004F296D"/>
    <w:rsid w:val="004F2CE9"/>
    <w:rsid w:val="004F3816"/>
    <w:rsid w:val="004F3835"/>
    <w:rsid w:val="004F419F"/>
    <w:rsid w:val="004F4381"/>
    <w:rsid w:val="004F4743"/>
    <w:rsid w:val="004F4EBB"/>
    <w:rsid w:val="004F4EEF"/>
    <w:rsid w:val="004F522C"/>
    <w:rsid w:val="004F5316"/>
    <w:rsid w:val="004F5702"/>
    <w:rsid w:val="004F5A14"/>
    <w:rsid w:val="004F5B4C"/>
    <w:rsid w:val="004F5CBD"/>
    <w:rsid w:val="004F5EE9"/>
    <w:rsid w:val="004F688B"/>
    <w:rsid w:val="004F6D14"/>
    <w:rsid w:val="004F7219"/>
    <w:rsid w:val="004F7383"/>
    <w:rsid w:val="004F7A05"/>
    <w:rsid w:val="004F7D2B"/>
    <w:rsid w:val="004F7FBD"/>
    <w:rsid w:val="0050045B"/>
    <w:rsid w:val="00500BE6"/>
    <w:rsid w:val="00501019"/>
    <w:rsid w:val="00501499"/>
    <w:rsid w:val="005017B3"/>
    <w:rsid w:val="00501844"/>
    <w:rsid w:val="00501A5C"/>
    <w:rsid w:val="00501AB8"/>
    <w:rsid w:val="00501B81"/>
    <w:rsid w:val="00501DAA"/>
    <w:rsid w:val="00501FFF"/>
    <w:rsid w:val="005021E1"/>
    <w:rsid w:val="00502BDF"/>
    <w:rsid w:val="005031DE"/>
    <w:rsid w:val="0050328A"/>
    <w:rsid w:val="00503A3A"/>
    <w:rsid w:val="00503C76"/>
    <w:rsid w:val="00503D20"/>
    <w:rsid w:val="00503F61"/>
    <w:rsid w:val="0050423B"/>
    <w:rsid w:val="0050433E"/>
    <w:rsid w:val="00504427"/>
    <w:rsid w:val="00504909"/>
    <w:rsid w:val="00504999"/>
    <w:rsid w:val="005049B6"/>
    <w:rsid w:val="00504D15"/>
    <w:rsid w:val="00504EE0"/>
    <w:rsid w:val="00505337"/>
    <w:rsid w:val="00505901"/>
    <w:rsid w:val="00505A5C"/>
    <w:rsid w:val="00505C94"/>
    <w:rsid w:val="0050635F"/>
    <w:rsid w:val="00506647"/>
    <w:rsid w:val="00506C57"/>
    <w:rsid w:val="0050718A"/>
    <w:rsid w:val="00507607"/>
    <w:rsid w:val="00507B00"/>
    <w:rsid w:val="00507E90"/>
    <w:rsid w:val="00510395"/>
    <w:rsid w:val="005103FC"/>
    <w:rsid w:val="00510492"/>
    <w:rsid w:val="00510922"/>
    <w:rsid w:val="00510BE8"/>
    <w:rsid w:val="00510FFE"/>
    <w:rsid w:val="00511123"/>
    <w:rsid w:val="005114C6"/>
    <w:rsid w:val="00512143"/>
    <w:rsid w:val="005121A0"/>
    <w:rsid w:val="0051253A"/>
    <w:rsid w:val="0051253C"/>
    <w:rsid w:val="0051278A"/>
    <w:rsid w:val="00512876"/>
    <w:rsid w:val="00512D13"/>
    <w:rsid w:val="00512D50"/>
    <w:rsid w:val="00513050"/>
    <w:rsid w:val="0051331A"/>
    <w:rsid w:val="00513531"/>
    <w:rsid w:val="00513568"/>
    <w:rsid w:val="00513B4F"/>
    <w:rsid w:val="00514322"/>
    <w:rsid w:val="00514AC3"/>
    <w:rsid w:val="00515364"/>
    <w:rsid w:val="005157BD"/>
    <w:rsid w:val="00515F93"/>
    <w:rsid w:val="00516022"/>
    <w:rsid w:val="0051616D"/>
    <w:rsid w:val="0051618E"/>
    <w:rsid w:val="0051623B"/>
    <w:rsid w:val="005163BB"/>
    <w:rsid w:val="00516430"/>
    <w:rsid w:val="00516C67"/>
    <w:rsid w:val="00516C84"/>
    <w:rsid w:val="00516D74"/>
    <w:rsid w:val="00516DD2"/>
    <w:rsid w:val="005178EC"/>
    <w:rsid w:val="00517F2C"/>
    <w:rsid w:val="00520E1A"/>
    <w:rsid w:val="00520E67"/>
    <w:rsid w:val="00521BCA"/>
    <w:rsid w:val="00521C0C"/>
    <w:rsid w:val="00521F7D"/>
    <w:rsid w:val="00522202"/>
    <w:rsid w:val="00522408"/>
    <w:rsid w:val="005225A1"/>
    <w:rsid w:val="005235D7"/>
    <w:rsid w:val="00523C56"/>
    <w:rsid w:val="005247C1"/>
    <w:rsid w:val="005249F7"/>
    <w:rsid w:val="00524CD2"/>
    <w:rsid w:val="00525A43"/>
    <w:rsid w:val="00525B9C"/>
    <w:rsid w:val="00531662"/>
    <w:rsid w:val="00531754"/>
    <w:rsid w:val="00531E73"/>
    <w:rsid w:val="00531EFC"/>
    <w:rsid w:val="00531F61"/>
    <w:rsid w:val="0053208F"/>
    <w:rsid w:val="00532314"/>
    <w:rsid w:val="005324C8"/>
    <w:rsid w:val="00532FAB"/>
    <w:rsid w:val="00533015"/>
    <w:rsid w:val="0053308D"/>
    <w:rsid w:val="005338ED"/>
    <w:rsid w:val="005339D0"/>
    <w:rsid w:val="00533BDA"/>
    <w:rsid w:val="00533D42"/>
    <w:rsid w:val="00533E7E"/>
    <w:rsid w:val="00534254"/>
    <w:rsid w:val="0053442D"/>
    <w:rsid w:val="00534F7E"/>
    <w:rsid w:val="0053500E"/>
    <w:rsid w:val="0053506A"/>
    <w:rsid w:val="0053566D"/>
    <w:rsid w:val="00535897"/>
    <w:rsid w:val="00535B57"/>
    <w:rsid w:val="00535E7B"/>
    <w:rsid w:val="005361A4"/>
    <w:rsid w:val="00536A0A"/>
    <w:rsid w:val="005372CD"/>
    <w:rsid w:val="005372D1"/>
    <w:rsid w:val="00537A64"/>
    <w:rsid w:val="00540399"/>
    <w:rsid w:val="005403A1"/>
    <w:rsid w:val="005405BD"/>
    <w:rsid w:val="00540756"/>
    <w:rsid w:val="00540EDA"/>
    <w:rsid w:val="0054169F"/>
    <w:rsid w:val="00541860"/>
    <w:rsid w:val="00541CCC"/>
    <w:rsid w:val="00541EEE"/>
    <w:rsid w:val="00541F21"/>
    <w:rsid w:val="0054215F"/>
    <w:rsid w:val="00542265"/>
    <w:rsid w:val="0054242F"/>
    <w:rsid w:val="00542489"/>
    <w:rsid w:val="005425BD"/>
    <w:rsid w:val="00542AB2"/>
    <w:rsid w:val="00542C0C"/>
    <w:rsid w:val="00542E1F"/>
    <w:rsid w:val="0054418C"/>
    <w:rsid w:val="0054452E"/>
    <w:rsid w:val="00544746"/>
    <w:rsid w:val="0054474A"/>
    <w:rsid w:val="00545094"/>
    <w:rsid w:val="005450D2"/>
    <w:rsid w:val="005450D9"/>
    <w:rsid w:val="005455C3"/>
    <w:rsid w:val="005456B3"/>
    <w:rsid w:val="00546126"/>
    <w:rsid w:val="00546758"/>
    <w:rsid w:val="005473CB"/>
    <w:rsid w:val="005474AF"/>
    <w:rsid w:val="0054798C"/>
    <w:rsid w:val="00547F97"/>
    <w:rsid w:val="00547FEF"/>
    <w:rsid w:val="005501BC"/>
    <w:rsid w:val="00550441"/>
    <w:rsid w:val="005506F8"/>
    <w:rsid w:val="0055074B"/>
    <w:rsid w:val="00550B44"/>
    <w:rsid w:val="00551A04"/>
    <w:rsid w:val="00551CE7"/>
    <w:rsid w:val="00551D06"/>
    <w:rsid w:val="00552744"/>
    <w:rsid w:val="0055282E"/>
    <w:rsid w:val="00552CE9"/>
    <w:rsid w:val="0055319F"/>
    <w:rsid w:val="005536A8"/>
    <w:rsid w:val="0055392C"/>
    <w:rsid w:val="00554408"/>
    <w:rsid w:val="0055454D"/>
    <w:rsid w:val="00554606"/>
    <w:rsid w:val="00554F09"/>
    <w:rsid w:val="005552B5"/>
    <w:rsid w:val="0055535F"/>
    <w:rsid w:val="00555A56"/>
    <w:rsid w:val="00556BD7"/>
    <w:rsid w:val="00557032"/>
    <w:rsid w:val="00557B5A"/>
    <w:rsid w:val="00557C3A"/>
    <w:rsid w:val="005601FA"/>
    <w:rsid w:val="0056021C"/>
    <w:rsid w:val="005602DD"/>
    <w:rsid w:val="00561793"/>
    <w:rsid w:val="00561869"/>
    <w:rsid w:val="00561ACC"/>
    <w:rsid w:val="005621BE"/>
    <w:rsid w:val="00562BA0"/>
    <w:rsid w:val="00563433"/>
    <w:rsid w:val="005637C5"/>
    <w:rsid w:val="005640EB"/>
    <w:rsid w:val="00564354"/>
    <w:rsid w:val="005645B1"/>
    <w:rsid w:val="005646A6"/>
    <w:rsid w:val="0056473B"/>
    <w:rsid w:val="005649FC"/>
    <w:rsid w:val="00565299"/>
    <w:rsid w:val="00565E50"/>
    <w:rsid w:val="00566407"/>
    <w:rsid w:val="00566755"/>
    <w:rsid w:val="00566C99"/>
    <w:rsid w:val="00566CEB"/>
    <w:rsid w:val="00566D55"/>
    <w:rsid w:val="005676CB"/>
    <w:rsid w:val="005679CA"/>
    <w:rsid w:val="00567E1E"/>
    <w:rsid w:val="00570090"/>
    <w:rsid w:val="00570105"/>
    <w:rsid w:val="00570148"/>
    <w:rsid w:val="00570932"/>
    <w:rsid w:val="00570CF5"/>
    <w:rsid w:val="005711EB"/>
    <w:rsid w:val="0057132E"/>
    <w:rsid w:val="005717D3"/>
    <w:rsid w:val="00572013"/>
    <w:rsid w:val="005722F0"/>
    <w:rsid w:val="00572DC5"/>
    <w:rsid w:val="005733AB"/>
    <w:rsid w:val="0057359C"/>
    <w:rsid w:val="005737CA"/>
    <w:rsid w:val="00573A90"/>
    <w:rsid w:val="005742F0"/>
    <w:rsid w:val="005743A5"/>
    <w:rsid w:val="0057451F"/>
    <w:rsid w:val="005748E0"/>
    <w:rsid w:val="00574B9D"/>
    <w:rsid w:val="00575035"/>
    <w:rsid w:val="00575425"/>
    <w:rsid w:val="00575B67"/>
    <w:rsid w:val="00575DCC"/>
    <w:rsid w:val="0057636C"/>
    <w:rsid w:val="0057661C"/>
    <w:rsid w:val="00576AAA"/>
    <w:rsid w:val="00576B2F"/>
    <w:rsid w:val="0057732B"/>
    <w:rsid w:val="00577431"/>
    <w:rsid w:val="0058059B"/>
    <w:rsid w:val="00580D79"/>
    <w:rsid w:val="00580EAC"/>
    <w:rsid w:val="00581023"/>
    <w:rsid w:val="005812AA"/>
    <w:rsid w:val="005813E7"/>
    <w:rsid w:val="00581831"/>
    <w:rsid w:val="00581A7E"/>
    <w:rsid w:val="00581D8C"/>
    <w:rsid w:val="00581F43"/>
    <w:rsid w:val="005820C5"/>
    <w:rsid w:val="00582160"/>
    <w:rsid w:val="0058230A"/>
    <w:rsid w:val="00582318"/>
    <w:rsid w:val="00582843"/>
    <w:rsid w:val="00582A3C"/>
    <w:rsid w:val="00582A91"/>
    <w:rsid w:val="00582B3A"/>
    <w:rsid w:val="00582F46"/>
    <w:rsid w:val="00583390"/>
    <w:rsid w:val="0058339A"/>
    <w:rsid w:val="00583777"/>
    <w:rsid w:val="00583A81"/>
    <w:rsid w:val="00583B43"/>
    <w:rsid w:val="00583E44"/>
    <w:rsid w:val="00583EF7"/>
    <w:rsid w:val="0058401D"/>
    <w:rsid w:val="00584844"/>
    <w:rsid w:val="00584DF5"/>
    <w:rsid w:val="005858C0"/>
    <w:rsid w:val="00586283"/>
    <w:rsid w:val="00586675"/>
    <w:rsid w:val="00586737"/>
    <w:rsid w:val="00587327"/>
    <w:rsid w:val="0058750F"/>
    <w:rsid w:val="00590516"/>
    <w:rsid w:val="00590BCE"/>
    <w:rsid w:val="00591287"/>
    <w:rsid w:val="005918A5"/>
    <w:rsid w:val="00591EA2"/>
    <w:rsid w:val="00591F21"/>
    <w:rsid w:val="00592146"/>
    <w:rsid w:val="00592442"/>
    <w:rsid w:val="00592633"/>
    <w:rsid w:val="00592927"/>
    <w:rsid w:val="00593324"/>
    <w:rsid w:val="00593869"/>
    <w:rsid w:val="0059481B"/>
    <w:rsid w:val="0059481E"/>
    <w:rsid w:val="005948C1"/>
    <w:rsid w:val="005949DF"/>
    <w:rsid w:val="00594A16"/>
    <w:rsid w:val="005958E9"/>
    <w:rsid w:val="00595CC4"/>
    <w:rsid w:val="00595E09"/>
    <w:rsid w:val="00595E51"/>
    <w:rsid w:val="00595E53"/>
    <w:rsid w:val="00595F8E"/>
    <w:rsid w:val="005970F9"/>
    <w:rsid w:val="00597359"/>
    <w:rsid w:val="0059750C"/>
    <w:rsid w:val="00597B08"/>
    <w:rsid w:val="005A04A4"/>
    <w:rsid w:val="005A090E"/>
    <w:rsid w:val="005A09DF"/>
    <w:rsid w:val="005A0C74"/>
    <w:rsid w:val="005A0EEC"/>
    <w:rsid w:val="005A0F51"/>
    <w:rsid w:val="005A112E"/>
    <w:rsid w:val="005A1B7D"/>
    <w:rsid w:val="005A1FCB"/>
    <w:rsid w:val="005A2086"/>
    <w:rsid w:val="005A25B8"/>
    <w:rsid w:val="005A278E"/>
    <w:rsid w:val="005A288E"/>
    <w:rsid w:val="005A3012"/>
    <w:rsid w:val="005A32BD"/>
    <w:rsid w:val="005A33D9"/>
    <w:rsid w:val="005A3417"/>
    <w:rsid w:val="005A3589"/>
    <w:rsid w:val="005A39B6"/>
    <w:rsid w:val="005A4F1E"/>
    <w:rsid w:val="005A52A6"/>
    <w:rsid w:val="005A5785"/>
    <w:rsid w:val="005A58EB"/>
    <w:rsid w:val="005A5BB9"/>
    <w:rsid w:val="005A60B9"/>
    <w:rsid w:val="005A6BB4"/>
    <w:rsid w:val="005A7179"/>
    <w:rsid w:val="005A73FC"/>
    <w:rsid w:val="005A7492"/>
    <w:rsid w:val="005A750E"/>
    <w:rsid w:val="005A779F"/>
    <w:rsid w:val="005A78A8"/>
    <w:rsid w:val="005A7D5A"/>
    <w:rsid w:val="005B005B"/>
    <w:rsid w:val="005B0364"/>
    <w:rsid w:val="005B04B8"/>
    <w:rsid w:val="005B0B3D"/>
    <w:rsid w:val="005B1062"/>
    <w:rsid w:val="005B11F4"/>
    <w:rsid w:val="005B1521"/>
    <w:rsid w:val="005B1833"/>
    <w:rsid w:val="005B19F5"/>
    <w:rsid w:val="005B1E5D"/>
    <w:rsid w:val="005B201C"/>
    <w:rsid w:val="005B2CA3"/>
    <w:rsid w:val="005B2FCB"/>
    <w:rsid w:val="005B3330"/>
    <w:rsid w:val="005B33EB"/>
    <w:rsid w:val="005B36D9"/>
    <w:rsid w:val="005B3775"/>
    <w:rsid w:val="005B389A"/>
    <w:rsid w:val="005B390F"/>
    <w:rsid w:val="005B3E94"/>
    <w:rsid w:val="005B4369"/>
    <w:rsid w:val="005B461D"/>
    <w:rsid w:val="005B4C26"/>
    <w:rsid w:val="005B4E2C"/>
    <w:rsid w:val="005B4F15"/>
    <w:rsid w:val="005B52CF"/>
    <w:rsid w:val="005B57D2"/>
    <w:rsid w:val="005B583D"/>
    <w:rsid w:val="005B6225"/>
    <w:rsid w:val="005B63FC"/>
    <w:rsid w:val="005B641E"/>
    <w:rsid w:val="005B6451"/>
    <w:rsid w:val="005B7303"/>
    <w:rsid w:val="005B7BA8"/>
    <w:rsid w:val="005B7E7E"/>
    <w:rsid w:val="005C062A"/>
    <w:rsid w:val="005C064D"/>
    <w:rsid w:val="005C0970"/>
    <w:rsid w:val="005C10C7"/>
    <w:rsid w:val="005C11E5"/>
    <w:rsid w:val="005C136F"/>
    <w:rsid w:val="005C1A57"/>
    <w:rsid w:val="005C1E6D"/>
    <w:rsid w:val="005C1F26"/>
    <w:rsid w:val="005C20CD"/>
    <w:rsid w:val="005C2220"/>
    <w:rsid w:val="005C2400"/>
    <w:rsid w:val="005C2A2C"/>
    <w:rsid w:val="005C306E"/>
    <w:rsid w:val="005C30E2"/>
    <w:rsid w:val="005C32A1"/>
    <w:rsid w:val="005C36F5"/>
    <w:rsid w:val="005C3752"/>
    <w:rsid w:val="005C37CB"/>
    <w:rsid w:val="005C3A95"/>
    <w:rsid w:val="005C4752"/>
    <w:rsid w:val="005C4F9C"/>
    <w:rsid w:val="005C52E8"/>
    <w:rsid w:val="005C5A1A"/>
    <w:rsid w:val="005C5FE3"/>
    <w:rsid w:val="005C6159"/>
    <w:rsid w:val="005C6248"/>
    <w:rsid w:val="005C637D"/>
    <w:rsid w:val="005C651D"/>
    <w:rsid w:val="005C6753"/>
    <w:rsid w:val="005C6FFE"/>
    <w:rsid w:val="005C7169"/>
    <w:rsid w:val="005C76DB"/>
    <w:rsid w:val="005C7B28"/>
    <w:rsid w:val="005D120B"/>
    <w:rsid w:val="005D1760"/>
    <w:rsid w:val="005D1C07"/>
    <w:rsid w:val="005D1D67"/>
    <w:rsid w:val="005D240A"/>
    <w:rsid w:val="005D27F0"/>
    <w:rsid w:val="005D280B"/>
    <w:rsid w:val="005D2C9F"/>
    <w:rsid w:val="005D334A"/>
    <w:rsid w:val="005D337C"/>
    <w:rsid w:val="005D3545"/>
    <w:rsid w:val="005D4382"/>
    <w:rsid w:val="005D48DE"/>
    <w:rsid w:val="005D51BE"/>
    <w:rsid w:val="005D51E9"/>
    <w:rsid w:val="005D538C"/>
    <w:rsid w:val="005D54EF"/>
    <w:rsid w:val="005D5821"/>
    <w:rsid w:val="005D69E7"/>
    <w:rsid w:val="005D6CB3"/>
    <w:rsid w:val="005D6CCB"/>
    <w:rsid w:val="005D6D69"/>
    <w:rsid w:val="005D73E3"/>
    <w:rsid w:val="005D7A2E"/>
    <w:rsid w:val="005E0093"/>
    <w:rsid w:val="005E00CA"/>
    <w:rsid w:val="005E06B9"/>
    <w:rsid w:val="005E0934"/>
    <w:rsid w:val="005E09B9"/>
    <w:rsid w:val="005E1935"/>
    <w:rsid w:val="005E194B"/>
    <w:rsid w:val="005E2BCB"/>
    <w:rsid w:val="005E2DAB"/>
    <w:rsid w:val="005E311A"/>
    <w:rsid w:val="005E35FC"/>
    <w:rsid w:val="005E3D5A"/>
    <w:rsid w:val="005E41C9"/>
    <w:rsid w:val="005E46C2"/>
    <w:rsid w:val="005E479A"/>
    <w:rsid w:val="005E4853"/>
    <w:rsid w:val="005E6041"/>
    <w:rsid w:val="005E6145"/>
    <w:rsid w:val="005E6E19"/>
    <w:rsid w:val="005E6F92"/>
    <w:rsid w:val="005E77D6"/>
    <w:rsid w:val="005E78FA"/>
    <w:rsid w:val="005E7CF7"/>
    <w:rsid w:val="005E7F23"/>
    <w:rsid w:val="005F006A"/>
    <w:rsid w:val="005F01A7"/>
    <w:rsid w:val="005F1468"/>
    <w:rsid w:val="005F15B9"/>
    <w:rsid w:val="005F21C6"/>
    <w:rsid w:val="005F28E4"/>
    <w:rsid w:val="005F2EA0"/>
    <w:rsid w:val="005F3118"/>
    <w:rsid w:val="005F34A0"/>
    <w:rsid w:val="005F3B71"/>
    <w:rsid w:val="005F3C78"/>
    <w:rsid w:val="005F3D1B"/>
    <w:rsid w:val="005F44C9"/>
    <w:rsid w:val="005F4598"/>
    <w:rsid w:val="005F4FC8"/>
    <w:rsid w:val="005F5564"/>
    <w:rsid w:val="005F57A0"/>
    <w:rsid w:val="005F58ED"/>
    <w:rsid w:val="005F5C3B"/>
    <w:rsid w:val="005F5F40"/>
    <w:rsid w:val="005F605C"/>
    <w:rsid w:val="005F6380"/>
    <w:rsid w:val="005F6632"/>
    <w:rsid w:val="005F6957"/>
    <w:rsid w:val="005F6D46"/>
    <w:rsid w:val="005F7079"/>
    <w:rsid w:val="005F789A"/>
    <w:rsid w:val="005F7CA0"/>
    <w:rsid w:val="005F7D45"/>
    <w:rsid w:val="005F7FE0"/>
    <w:rsid w:val="00600325"/>
    <w:rsid w:val="00600450"/>
    <w:rsid w:val="00600576"/>
    <w:rsid w:val="006005C3"/>
    <w:rsid w:val="006005CE"/>
    <w:rsid w:val="006008CE"/>
    <w:rsid w:val="00600A1A"/>
    <w:rsid w:val="00600D76"/>
    <w:rsid w:val="006017A0"/>
    <w:rsid w:val="00601868"/>
    <w:rsid w:val="00601B53"/>
    <w:rsid w:val="00601E21"/>
    <w:rsid w:val="006021B1"/>
    <w:rsid w:val="006025F7"/>
    <w:rsid w:val="0060266A"/>
    <w:rsid w:val="0060267C"/>
    <w:rsid w:val="00603FC2"/>
    <w:rsid w:val="00605067"/>
    <w:rsid w:val="006053D7"/>
    <w:rsid w:val="006054F0"/>
    <w:rsid w:val="00605830"/>
    <w:rsid w:val="006058E8"/>
    <w:rsid w:val="00605907"/>
    <w:rsid w:val="00605B0C"/>
    <w:rsid w:val="00605EEE"/>
    <w:rsid w:val="0060610D"/>
    <w:rsid w:val="00606B35"/>
    <w:rsid w:val="00606E4D"/>
    <w:rsid w:val="0060712F"/>
    <w:rsid w:val="006072C8"/>
    <w:rsid w:val="00607F97"/>
    <w:rsid w:val="00610AC9"/>
    <w:rsid w:val="00610CAD"/>
    <w:rsid w:val="00611418"/>
    <w:rsid w:val="00611A77"/>
    <w:rsid w:val="00611B6F"/>
    <w:rsid w:val="00612291"/>
    <w:rsid w:val="006122D2"/>
    <w:rsid w:val="00612C45"/>
    <w:rsid w:val="00612D88"/>
    <w:rsid w:val="00612E6B"/>
    <w:rsid w:val="0061307E"/>
    <w:rsid w:val="006132C2"/>
    <w:rsid w:val="0061351B"/>
    <w:rsid w:val="0061367A"/>
    <w:rsid w:val="00613995"/>
    <w:rsid w:val="00613B2E"/>
    <w:rsid w:val="00613C87"/>
    <w:rsid w:val="006142A0"/>
    <w:rsid w:val="00614435"/>
    <w:rsid w:val="00614648"/>
    <w:rsid w:val="0061506C"/>
    <w:rsid w:val="006150FC"/>
    <w:rsid w:val="00615588"/>
    <w:rsid w:val="00615F7C"/>
    <w:rsid w:val="00616206"/>
    <w:rsid w:val="006163E6"/>
    <w:rsid w:val="00616548"/>
    <w:rsid w:val="00616B74"/>
    <w:rsid w:val="00616C4E"/>
    <w:rsid w:val="00616E01"/>
    <w:rsid w:val="006175D1"/>
    <w:rsid w:val="00617993"/>
    <w:rsid w:val="006205D2"/>
    <w:rsid w:val="00620C6B"/>
    <w:rsid w:val="006213F0"/>
    <w:rsid w:val="00621F8B"/>
    <w:rsid w:val="00621F90"/>
    <w:rsid w:val="00622105"/>
    <w:rsid w:val="006222FD"/>
    <w:rsid w:val="006224FB"/>
    <w:rsid w:val="006227C1"/>
    <w:rsid w:val="0062286A"/>
    <w:rsid w:val="0062313C"/>
    <w:rsid w:val="0062373C"/>
    <w:rsid w:val="006239F0"/>
    <w:rsid w:val="00623ABF"/>
    <w:rsid w:val="00623D7B"/>
    <w:rsid w:val="006240C3"/>
    <w:rsid w:val="00624827"/>
    <w:rsid w:val="00624912"/>
    <w:rsid w:val="00624B62"/>
    <w:rsid w:val="00624D65"/>
    <w:rsid w:val="00624DC5"/>
    <w:rsid w:val="006253E0"/>
    <w:rsid w:val="0062563B"/>
    <w:rsid w:val="0062570F"/>
    <w:rsid w:val="006259B1"/>
    <w:rsid w:val="00625B80"/>
    <w:rsid w:val="00626D6F"/>
    <w:rsid w:val="00626E04"/>
    <w:rsid w:val="00630315"/>
    <w:rsid w:val="006303F4"/>
    <w:rsid w:val="00630BA4"/>
    <w:rsid w:val="00630E6D"/>
    <w:rsid w:val="0063135F"/>
    <w:rsid w:val="00631612"/>
    <w:rsid w:val="0063176F"/>
    <w:rsid w:val="00631D72"/>
    <w:rsid w:val="006324B5"/>
    <w:rsid w:val="00632758"/>
    <w:rsid w:val="00632FA9"/>
    <w:rsid w:val="0063307D"/>
    <w:rsid w:val="006333FF"/>
    <w:rsid w:val="00633838"/>
    <w:rsid w:val="006338A9"/>
    <w:rsid w:val="00634A53"/>
    <w:rsid w:val="006352C7"/>
    <w:rsid w:val="00635344"/>
    <w:rsid w:val="00635355"/>
    <w:rsid w:val="006353CD"/>
    <w:rsid w:val="006356C6"/>
    <w:rsid w:val="006365A8"/>
    <w:rsid w:val="00636904"/>
    <w:rsid w:val="00637089"/>
    <w:rsid w:val="006371E5"/>
    <w:rsid w:val="00637713"/>
    <w:rsid w:val="00637E8D"/>
    <w:rsid w:val="006406E0"/>
    <w:rsid w:val="00640E9B"/>
    <w:rsid w:val="00641114"/>
    <w:rsid w:val="00641928"/>
    <w:rsid w:val="0064192D"/>
    <w:rsid w:val="00641F2B"/>
    <w:rsid w:val="00642239"/>
    <w:rsid w:val="006426E6"/>
    <w:rsid w:val="0064274A"/>
    <w:rsid w:val="006431D0"/>
    <w:rsid w:val="006436EF"/>
    <w:rsid w:val="00643A3D"/>
    <w:rsid w:val="00643A42"/>
    <w:rsid w:val="0064400D"/>
    <w:rsid w:val="00644425"/>
    <w:rsid w:val="006444A6"/>
    <w:rsid w:val="00644A86"/>
    <w:rsid w:val="00644AA0"/>
    <w:rsid w:val="00644AAB"/>
    <w:rsid w:val="00644BD8"/>
    <w:rsid w:val="00644C3E"/>
    <w:rsid w:val="00644D5F"/>
    <w:rsid w:val="0064540E"/>
    <w:rsid w:val="00645592"/>
    <w:rsid w:val="006455B1"/>
    <w:rsid w:val="006459BE"/>
    <w:rsid w:val="00645F73"/>
    <w:rsid w:val="00646062"/>
    <w:rsid w:val="00646348"/>
    <w:rsid w:val="006463FA"/>
    <w:rsid w:val="00646459"/>
    <w:rsid w:val="00646529"/>
    <w:rsid w:val="00646628"/>
    <w:rsid w:val="00646840"/>
    <w:rsid w:val="00646A56"/>
    <w:rsid w:val="006475D4"/>
    <w:rsid w:val="00647C06"/>
    <w:rsid w:val="00647DAE"/>
    <w:rsid w:val="00647DC6"/>
    <w:rsid w:val="00647DD5"/>
    <w:rsid w:val="006500B9"/>
    <w:rsid w:val="00650130"/>
    <w:rsid w:val="00650751"/>
    <w:rsid w:val="00650F4B"/>
    <w:rsid w:val="00651177"/>
    <w:rsid w:val="00651283"/>
    <w:rsid w:val="006514EA"/>
    <w:rsid w:val="00651D90"/>
    <w:rsid w:val="0065221D"/>
    <w:rsid w:val="00652387"/>
    <w:rsid w:val="00652532"/>
    <w:rsid w:val="00652695"/>
    <w:rsid w:val="00652CAA"/>
    <w:rsid w:val="00652E19"/>
    <w:rsid w:val="00653490"/>
    <w:rsid w:val="006534E2"/>
    <w:rsid w:val="00653C63"/>
    <w:rsid w:val="00653CF3"/>
    <w:rsid w:val="0065413C"/>
    <w:rsid w:val="00654740"/>
    <w:rsid w:val="00654984"/>
    <w:rsid w:val="00654C1F"/>
    <w:rsid w:val="00654E40"/>
    <w:rsid w:val="0065526A"/>
    <w:rsid w:val="00656129"/>
    <w:rsid w:val="006562DA"/>
    <w:rsid w:val="00656B45"/>
    <w:rsid w:val="00656ED8"/>
    <w:rsid w:val="0065722F"/>
    <w:rsid w:val="00657432"/>
    <w:rsid w:val="00657634"/>
    <w:rsid w:val="00657D23"/>
    <w:rsid w:val="0066026B"/>
    <w:rsid w:val="00660AD4"/>
    <w:rsid w:val="0066130B"/>
    <w:rsid w:val="00661739"/>
    <w:rsid w:val="00661B7E"/>
    <w:rsid w:val="00661F4A"/>
    <w:rsid w:val="0066218C"/>
    <w:rsid w:val="00662417"/>
    <w:rsid w:val="0066299C"/>
    <w:rsid w:val="006629A0"/>
    <w:rsid w:val="00662B3F"/>
    <w:rsid w:val="00662C6B"/>
    <w:rsid w:val="00662F3B"/>
    <w:rsid w:val="00662F77"/>
    <w:rsid w:val="0066305D"/>
    <w:rsid w:val="0066317E"/>
    <w:rsid w:val="0066350F"/>
    <w:rsid w:val="00663B95"/>
    <w:rsid w:val="00663DB9"/>
    <w:rsid w:val="00664671"/>
    <w:rsid w:val="00664718"/>
    <w:rsid w:val="006647FD"/>
    <w:rsid w:val="00664EEC"/>
    <w:rsid w:val="00664FA3"/>
    <w:rsid w:val="00664FDA"/>
    <w:rsid w:val="00665618"/>
    <w:rsid w:val="00665765"/>
    <w:rsid w:val="00665849"/>
    <w:rsid w:val="00665882"/>
    <w:rsid w:val="0066593A"/>
    <w:rsid w:val="00666460"/>
    <w:rsid w:val="006666F3"/>
    <w:rsid w:val="0066679E"/>
    <w:rsid w:val="00666A75"/>
    <w:rsid w:val="00666AF5"/>
    <w:rsid w:val="00666F3D"/>
    <w:rsid w:val="006674D8"/>
    <w:rsid w:val="006675A7"/>
    <w:rsid w:val="00667BAD"/>
    <w:rsid w:val="00667C17"/>
    <w:rsid w:val="00667FE5"/>
    <w:rsid w:val="00670073"/>
    <w:rsid w:val="0067079A"/>
    <w:rsid w:val="00670DE0"/>
    <w:rsid w:val="00670F5B"/>
    <w:rsid w:val="006715E9"/>
    <w:rsid w:val="00671846"/>
    <w:rsid w:val="00671F92"/>
    <w:rsid w:val="0067221B"/>
    <w:rsid w:val="006722B1"/>
    <w:rsid w:val="00672847"/>
    <w:rsid w:val="0067285A"/>
    <w:rsid w:val="00672C0D"/>
    <w:rsid w:val="00672EB9"/>
    <w:rsid w:val="00672FFC"/>
    <w:rsid w:val="006735B9"/>
    <w:rsid w:val="00673850"/>
    <w:rsid w:val="00673936"/>
    <w:rsid w:val="00673AED"/>
    <w:rsid w:val="00674602"/>
    <w:rsid w:val="00674A72"/>
    <w:rsid w:val="00674B42"/>
    <w:rsid w:val="006752FC"/>
    <w:rsid w:val="00675D00"/>
    <w:rsid w:val="00676073"/>
    <w:rsid w:val="006762AE"/>
    <w:rsid w:val="006764C3"/>
    <w:rsid w:val="00676B0E"/>
    <w:rsid w:val="00676FDA"/>
    <w:rsid w:val="00677046"/>
    <w:rsid w:val="00677D6F"/>
    <w:rsid w:val="006802F6"/>
    <w:rsid w:val="006806C5"/>
    <w:rsid w:val="006807CF"/>
    <w:rsid w:val="00680861"/>
    <w:rsid w:val="00680A57"/>
    <w:rsid w:val="00680B74"/>
    <w:rsid w:val="00680E80"/>
    <w:rsid w:val="00680FE1"/>
    <w:rsid w:val="006818F9"/>
    <w:rsid w:val="0068193A"/>
    <w:rsid w:val="0068219E"/>
    <w:rsid w:val="00682590"/>
    <w:rsid w:val="00682F9A"/>
    <w:rsid w:val="006832B2"/>
    <w:rsid w:val="00683573"/>
    <w:rsid w:val="006837EB"/>
    <w:rsid w:val="006838C1"/>
    <w:rsid w:val="006838F1"/>
    <w:rsid w:val="00683A03"/>
    <w:rsid w:val="00683B4C"/>
    <w:rsid w:val="00683C48"/>
    <w:rsid w:val="006843DE"/>
    <w:rsid w:val="006844A8"/>
    <w:rsid w:val="006848E6"/>
    <w:rsid w:val="00684A12"/>
    <w:rsid w:val="00684CDF"/>
    <w:rsid w:val="0068509F"/>
    <w:rsid w:val="006857BA"/>
    <w:rsid w:val="0068629F"/>
    <w:rsid w:val="00686469"/>
    <w:rsid w:val="006868F6"/>
    <w:rsid w:val="00686A05"/>
    <w:rsid w:val="00686DE1"/>
    <w:rsid w:val="00686F53"/>
    <w:rsid w:val="0068707C"/>
    <w:rsid w:val="00687318"/>
    <w:rsid w:val="00687DEC"/>
    <w:rsid w:val="00687E02"/>
    <w:rsid w:val="00687EBA"/>
    <w:rsid w:val="00690629"/>
    <w:rsid w:val="00690A79"/>
    <w:rsid w:val="00690E47"/>
    <w:rsid w:val="00691383"/>
    <w:rsid w:val="0069188B"/>
    <w:rsid w:val="00691B25"/>
    <w:rsid w:val="00691DB6"/>
    <w:rsid w:val="00691F2C"/>
    <w:rsid w:val="00692550"/>
    <w:rsid w:val="00692F05"/>
    <w:rsid w:val="00692F72"/>
    <w:rsid w:val="006939F8"/>
    <w:rsid w:val="00694277"/>
    <w:rsid w:val="00694A35"/>
    <w:rsid w:val="00694B83"/>
    <w:rsid w:val="00695690"/>
    <w:rsid w:val="00695AC5"/>
    <w:rsid w:val="00695CAB"/>
    <w:rsid w:val="00695DAB"/>
    <w:rsid w:val="00695DBE"/>
    <w:rsid w:val="00695FA6"/>
    <w:rsid w:val="00696B8E"/>
    <w:rsid w:val="00696EDA"/>
    <w:rsid w:val="00697691"/>
    <w:rsid w:val="00697B43"/>
    <w:rsid w:val="00697FC1"/>
    <w:rsid w:val="006A000F"/>
    <w:rsid w:val="006A0A41"/>
    <w:rsid w:val="006A0BFE"/>
    <w:rsid w:val="006A0E3C"/>
    <w:rsid w:val="006A1AF1"/>
    <w:rsid w:val="006A2404"/>
    <w:rsid w:val="006A2549"/>
    <w:rsid w:val="006A262A"/>
    <w:rsid w:val="006A2B6E"/>
    <w:rsid w:val="006A336D"/>
    <w:rsid w:val="006A385C"/>
    <w:rsid w:val="006A3C01"/>
    <w:rsid w:val="006A3DB9"/>
    <w:rsid w:val="006A406D"/>
    <w:rsid w:val="006A418C"/>
    <w:rsid w:val="006A4342"/>
    <w:rsid w:val="006A44D3"/>
    <w:rsid w:val="006A4758"/>
    <w:rsid w:val="006A475A"/>
    <w:rsid w:val="006A50DB"/>
    <w:rsid w:val="006A5719"/>
    <w:rsid w:val="006A574C"/>
    <w:rsid w:val="006A5CC6"/>
    <w:rsid w:val="006A65AE"/>
    <w:rsid w:val="006A6CC5"/>
    <w:rsid w:val="006A749E"/>
    <w:rsid w:val="006A7A89"/>
    <w:rsid w:val="006A7AB4"/>
    <w:rsid w:val="006B0234"/>
    <w:rsid w:val="006B0514"/>
    <w:rsid w:val="006B055A"/>
    <w:rsid w:val="006B06BA"/>
    <w:rsid w:val="006B0DA9"/>
    <w:rsid w:val="006B0DDB"/>
    <w:rsid w:val="006B10A6"/>
    <w:rsid w:val="006B177A"/>
    <w:rsid w:val="006B1EFF"/>
    <w:rsid w:val="006B244C"/>
    <w:rsid w:val="006B2595"/>
    <w:rsid w:val="006B25C6"/>
    <w:rsid w:val="006B25C7"/>
    <w:rsid w:val="006B28C9"/>
    <w:rsid w:val="006B2AF0"/>
    <w:rsid w:val="006B2C10"/>
    <w:rsid w:val="006B3438"/>
    <w:rsid w:val="006B3893"/>
    <w:rsid w:val="006B455F"/>
    <w:rsid w:val="006B53AA"/>
    <w:rsid w:val="006B548B"/>
    <w:rsid w:val="006B5A16"/>
    <w:rsid w:val="006B5B6A"/>
    <w:rsid w:val="006B6089"/>
    <w:rsid w:val="006B63A3"/>
    <w:rsid w:val="006B67D4"/>
    <w:rsid w:val="006B708A"/>
    <w:rsid w:val="006B795D"/>
    <w:rsid w:val="006B7E13"/>
    <w:rsid w:val="006B7F66"/>
    <w:rsid w:val="006C002E"/>
    <w:rsid w:val="006C03E1"/>
    <w:rsid w:val="006C05CB"/>
    <w:rsid w:val="006C09EF"/>
    <w:rsid w:val="006C0A04"/>
    <w:rsid w:val="006C0AD9"/>
    <w:rsid w:val="006C0BA5"/>
    <w:rsid w:val="006C1FF2"/>
    <w:rsid w:val="006C248D"/>
    <w:rsid w:val="006C2541"/>
    <w:rsid w:val="006C28C6"/>
    <w:rsid w:val="006C2A0E"/>
    <w:rsid w:val="006C2CE8"/>
    <w:rsid w:val="006C2F9C"/>
    <w:rsid w:val="006C2FBF"/>
    <w:rsid w:val="006C3A09"/>
    <w:rsid w:val="006C3C38"/>
    <w:rsid w:val="006C4BFD"/>
    <w:rsid w:val="006C4E22"/>
    <w:rsid w:val="006C4E72"/>
    <w:rsid w:val="006C5148"/>
    <w:rsid w:val="006C5200"/>
    <w:rsid w:val="006C55B6"/>
    <w:rsid w:val="006C56A8"/>
    <w:rsid w:val="006C581C"/>
    <w:rsid w:val="006C5FDB"/>
    <w:rsid w:val="006C627E"/>
    <w:rsid w:val="006C635E"/>
    <w:rsid w:val="006C6824"/>
    <w:rsid w:val="006C6B73"/>
    <w:rsid w:val="006C6D11"/>
    <w:rsid w:val="006C741A"/>
    <w:rsid w:val="006C7594"/>
    <w:rsid w:val="006D0144"/>
    <w:rsid w:val="006D0348"/>
    <w:rsid w:val="006D03BF"/>
    <w:rsid w:val="006D0A5D"/>
    <w:rsid w:val="006D0C08"/>
    <w:rsid w:val="006D1937"/>
    <w:rsid w:val="006D1BAA"/>
    <w:rsid w:val="006D2139"/>
    <w:rsid w:val="006D2458"/>
    <w:rsid w:val="006D2834"/>
    <w:rsid w:val="006D2ED3"/>
    <w:rsid w:val="006D3938"/>
    <w:rsid w:val="006D4BC8"/>
    <w:rsid w:val="006D4BE1"/>
    <w:rsid w:val="006D4C2D"/>
    <w:rsid w:val="006D561D"/>
    <w:rsid w:val="006D5A85"/>
    <w:rsid w:val="006D5ED6"/>
    <w:rsid w:val="006D6331"/>
    <w:rsid w:val="006D666A"/>
    <w:rsid w:val="006D6B28"/>
    <w:rsid w:val="006D7802"/>
    <w:rsid w:val="006D784E"/>
    <w:rsid w:val="006D7933"/>
    <w:rsid w:val="006D79EE"/>
    <w:rsid w:val="006D7FEF"/>
    <w:rsid w:val="006E06A9"/>
    <w:rsid w:val="006E0988"/>
    <w:rsid w:val="006E0A43"/>
    <w:rsid w:val="006E109E"/>
    <w:rsid w:val="006E1538"/>
    <w:rsid w:val="006E1692"/>
    <w:rsid w:val="006E22F5"/>
    <w:rsid w:val="006E2F1A"/>
    <w:rsid w:val="006E354E"/>
    <w:rsid w:val="006E38CA"/>
    <w:rsid w:val="006E3CA3"/>
    <w:rsid w:val="006E3F11"/>
    <w:rsid w:val="006E3F66"/>
    <w:rsid w:val="006E3FEB"/>
    <w:rsid w:val="006E46B0"/>
    <w:rsid w:val="006E4AE0"/>
    <w:rsid w:val="006E51CD"/>
    <w:rsid w:val="006E51E6"/>
    <w:rsid w:val="006E5C27"/>
    <w:rsid w:val="006E69B7"/>
    <w:rsid w:val="006E7172"/>
    <w:rsid w:val="006F00D5"/>
    <w:rsid w:val="006F10C6"/>
    <w:rsid w:val="006F1210"/>
    <w:rsid w:val="006F121C"/>
    <w:rsid w:val="006F1599"/>
    <w:rsid w:val="006F1885"/>
    <w:rsid w:val="006F1DD2"/>
    <w:rsid w:val="006F1F5D"/>
    <w:rsid w:val="006F200E"/>
    <w:rsid w:val="006F3030"/>
    <w:rsid w:val="006F3587"/>
    <w:rsid w:val="006F35C6"/>
    <w:rsid w:val="006F367D"/>
    <w:rsid w:val="006F41FC"/>
    <w:rsid w:val="006F4442"/>
    <w:rsid w:val="006F4678"/>
    <w:rsid w:val="006F507E"/>
    <w:rsid w:val="006F5184"/>
    <w:rsid w:val="006F5651"/>
    <w:rsid w:val="006F56D6"/>
    <w:rsid w:val="006F57B7"/>
    <w:rsid w:val="006F58C0"/>
    <w:rsid w:val="006F592A"/>
    <w:rsid w:val="006F5BF7"/>
    <w:rsid w:val="006F686B"/>
    <w:rsid w:val="006F68FD"/>
    <w:rsid w:val="006F6D34"/>
    <w:rsid w:val="006F7A47"/>
    <w:rsid w:val="006F7B09"/>
    <w:rsid w:val="006F7DA3"/>
    <w:rsid w:val="006F7F54"/>
    <w:rsid w:val="006F7FF4"/>
    <w:rsid w:val="0070009E"/>
    <w:rsid w:val="00700158"/>
    <w:rsid w:val="00700441"/>
    <w:rsid w:val="00700BF7"/>
    <w:rsid w:val="00700C0E"/>
    <w:rsid w:val="00700ED8"/>
    <w:rsid w:val="0070128D"/>
    <w:rsid w:val="00701E2C"/>
    <w:rsid w:val="00701EF5"/>
    <w:rsid w:val="00702167"/>
    <w:rsid w:val="007022A9"/>
    <w:rsid w:val="007023BE"/>
    <w:rsid w:val="00702509"/>
    <w:rsid w:val="007027ED"/>
    <w:rsid w:val="007029EC"/>
    <w:rsid w:val="00702CBA"/>
    <w:rsid w:val="00702DF6"/>
    <w:rsid w:val="00702F6F"/>
    <w:rsid w:val="0070344C"/>
    <w:rsid w:val="00703549"/>
    <w:rsid w:val="007037AA"/>
    <w:rsid w:val="007039EE"/>
    <w:rsid w:val="00703A64"/>
    <w:rsid w:val="00703B34"/>
    <w:rsid w:val="00703B86"/>
    <w:rsid w:val="00704262"/>
    <w:rsid w:val="007042C7"/>
    <w:rsid w:val="00704619"/>
    <w:rsid w:val="00704897"/>
    <w:rsid w:val="00704BB1"/>
    <w:rsid w:val="00704BCD"/>
    <w:rsid w:val="007051E6"/>
    <w:rsid w:val="007051FC"/>
    <w:rsid w:val="00705273"/>
    <w:rsid w:val="00705342"/>
    <w:rsid w:val="00705358"/>
    <w:rsid w:val="00705BC2"/>
    <w:rsid w:val="00705DD2"/>
    <w:rsid w:val="00705E0B"/>
    <w:rsid w:val="00705E69"/>
    <w:rsid w:val="007061AB"/>
    <w:rsid w:val="0070696E"/>
    <w:rsid w:val="007072F0"/>
    <w:rsid w:val="00707989"/>
    <w:rsid w:val="007079D1"/>
    <w:rsid w:val="00707D46"/>
    <w:rsid w:val="0071000B"/>
    <w:rsid w:val="007100A1"/>
    <w:rsid w:val="0071010F"/>
    <w:rsid w:val="00710358"/>
    <w:rsid w:val="00710BA2"/>
    <w:rsid w:val="00710C3A"/>
    <w:rsid w:val="00710CAE"/>
    <w:rsid w:val="00710D30"/>
    <w:rsid w:val="00710D3D"/>
    <w:rsid w:val="00710DE1"/>
    <w:rsid w:val="00711ED7"/>
    <w:rsid w:val="00712217"/>
    <w:rsid w:val="00712A04"/>
    <w:rsid w:val="00712BF8"/>
    <w:rsid w:val="00712FC2"/>
    <w:rsid w:val="0071305D"/>
    <w:rsid w:val="007140A8"/>
    <w:rsid w:val="00714223"/>
    <w:rsid w:val="00714246"/>
    <w:rsid w:val="00714349"/>
    <w:rsid w:val="007144DB"/>
    <w:rsid w:val="00714A1F"/>
    <w:rsid w:val="00714CDA"/>
    <w:rsid w:val="007153D9"/>
    <w:rsid w:val="00715CAD"/>
    <w:rsid w:val="00716438"/>
    <w:rsid w:val="00716558"/>
    <w:rsid w:val="0071674C"/>
    <w:rsid w:val="00716BE9"/>
    <w:rsid w:val="0071714C"/>
    <w:rsid w:val="0071757B"/>
    <w:rsid w:val="0071768F"/>
    <w:rsid w:val="00717CE1"/>
    <w:rsid w:val="00717E77"/>
    <w:rsid w:val="00720042"/>
    <w:rsid w:val="007200A6"/>
    <w:rsid w:val="0072099D"/>
    <w:rsid w:val="00720E9F"/>
    <w:rsid w:val="0072101B"/>
    <w:rsid w:val="0072120E"/>
    <w:rsid w:val="007212FB"/>
    <w:rsid w:val="00721513"/>
    <w:rsid w:val="007215F5"/>
    <w:rsid w:val="0072164C"/>
    <w:rsid w:val="007217E3"/>
    <w:rsid w:val="00721D7E"/>
    <w:rsid w:val="00721DB1"/>
    <w:rsid w:val="00722660"/>
    <w:rsid w:val="00722C24"/>
    <w:rsid w:val="00722C92"/>
    <w:rsid w:val="00722EE1"/>
    <w:rsid w:val="00722F4A"/>
    <w:rsid w:val="0072387D"/>
    <w:rsid w:val="0072409D"/>
    <w:rsid w:val="007240B2"/>
    <w:rsid w:val="007240D8"/>
    <w:rsid w:val="007249D5"/>
    <w:rsid w:val="00724A05"/>
    <w:rsid w:val="00724B34"/>
    <w:rsid w:val="0072538E"/>
    <w:rsid w:val="007253B4"/>
    <w:rsid w:val="00725A97"/>
    <w:rsid w:val="00725AC8"/>
    <w:rsid w:val="007260A5"/>
    <w:rsid w:val="00726897"/>
    <w:rsid w:val="00726C25"/>
    <w:rsid w:val="00726CFA"/>
    <w:rsid w:val="00726E7B"/>
    <w:rsid w:val="00727152"/>
    <w:rsid w:val="00727745"/>
    <w:rsid w:val="007278F0"/>
    <w:rsid w:val="00727AC7"/>
    <w:rsid w:val="00727EF6"/>
    <w:rsid w:val="007300C8"/>
    <w:rsid w:val="00730398"/>
    <w:rsid w:val="0073055E"/>
    <w:rsid w:val="0073099C"/>
    <w:rsid w:val="00731144"/>
    <w:rsid w:val="007316D1"/>
    <w:rsid w:val="007319AE"/>
    <w:rsid w:val="00731AD3"/>
    <w:rsid w:val="00731DD3"/>
    <w:rsid w:val="00731F7B"/>
    <w:rsid w:val="00732256"/>
    <w:rsid w:val="0073263B"/>
    <w:rsid w:val="00732648"/>
    <w:rsid w:val="0073268F"/>
    <w:rsid w:val="00732B67"/>
    <w:rsid w:val="00732DD9"/>
    <w:rsid w:val="00732FAA"/>
    <w:rsid w:val="00732FC4"/>
    <w:rsid w:val="0073385C"/>
    <w:rsid w:val="00733D73"/>
    <w:rsid w:val="00733FD7"/>
    <w:rsid w:val="007342B1"/>
    <w:rsid w:val="007345B5"/>
    <w:rsid w:val="00734707"/>
    <w:rsid w:val="00734DC6"/>
    <w:rsid w:val="00735B79"/>
    <w:rsid w:val="00735E90"/>
    <w:rsid w:val="00735F77"/>
    <w:rsid w:val="00735F83"/>
    <w:rsid w:val="00736F68"/>
    <w:rsid w:val="007371B4"/>
    <w:rsid w:val="00737361"/>
    <w:rsid w:val="00737C13"/>
    <w:rsid w:val="00737C79"/>
    <w:rsid w:val="00740051"/>
    <w:rsid w:val="00740C4F"/>
    <w:rsid w:val="00740D65"/>
    <w:rsid w:val="0074156B"/>
    <w:rsid w:val="00741AE3"/>
    <w:rsid w:val="00741C04"/>
    <w:rsid w:val="007420C7"/>
    <w:rsid w:val="00742BA1"/>
    <w:rsid w:val="00742C0C"/>
    <w:rsid w:val="00742E66"/>
    <w:rsid w:val="00742EB7"/>
    <w:rsid w:val="00743B0D"/>
    <w:rsid w:val="00743B4C"/>
    <w:rsid w:val="00743BD4"/>
    <w:rsid w:val="00743DB5"/>
    <w:rsid w:val="00744ED7"/>
    <w:rsid w:val="0074514F"/>
    <w:rsid w:val="00745233"/>
    <w:rsid w:val="007452E4"/>
    <w:rsid w:val="00745736"/>
    <w:rsid w:val="007457CA"/>
    <w:rsid w:val="00745AD1"/>
    <w:rsid w:val="00745B98"/>
    <w:rsid w:val="0074679E"/>
    <w:rsid w:val="00746DFA"/>
    <w:rsid w:val="00746FB1"/>
    <w:rsid w:val="007470BF"/>
    <w:rsid w:val="00747155"/>
    <w:rsid w:val="00747182"/>
    <w:rsid w:val="007474EB"/>
    <w:rsid w:val="00747874"/>
    <w:rsid w:val="007479C5"/>
    <w:rsid w:val="00747D98"/>
    <w:rsid w:val="00747DBD"/>
    <w:rsid w:val="00750097"/>
    <w:rsid w:val="007507DD"/>
    <w:rsid w:val="00750E50"/>
    <w:rsid w:val="00751F22"/>
    <w:rsid w:val="0075219E"/>
    <w:rsid w:val="00752E46"/>
    <w:rsid w:val="0075337B"/>
    <w:rsid w:val="007545DC"/>
    <w:rsid w:val="00754A8E"/>
    <w:rsid w:val="00755586"/>
    <w:rsid w:val="00755925"/>
    <w:rsid w:val="00755CCE"/>
    <w:rsid w:val="00755D0D"/>
    <w:rsid w:val="0075656B"/>
    <w:rsid w:val="0075694F"/>
    <w:rsid w:val="00756B6A"/>
    <w:rsid w:val="00756C7F"/>
    <w:rsid w:val="00756D48"/>
    <w:rsid w:val="00757182"/>
    <w:rsid w:val="007572CA"/>
    <w:rsid w:val="00757498"/>
    <w:rsid w:val="007578C4"/>
    <w:rsid w:val="00757EE0"/>
    <w:rsid w:val="00757F44"/>
    <w:rsid w:val="007601D2"/>
    <w:rsid w:val="00760E99"/>
    <w:rsid w:val="007610B6"/>
    <w:rsid w:val="0076120D"/>
    <w:rsid w:val="00762436"/>
    <w:rsid w:val="00762452"/>
    <w:rsid w:val="007628E4"/>
    <w:rsid w:val="00763185"/>
    <w:rsid w:val="00763266"/>
    <w:rsid w:val="007632FF"/>
    <w:rsid w:val="00763380"/>
    <w:rsid w:val="007633D8"/>
    <w:rsid w:val="007638C3"/>
    <w:rsid w:val="00763B56"/>
    <w:rsid w:val="00763E5F"/>
    <w:rsid w:val="00764431"/>
    <w:rsid w:val="007646CC"/>
    <w:rsid w:val="007647D9"/>
    <w:rsid w:val="00765337"/>
    <w:rsid w:val="00765844"/>
    <w:rsid w:val="00765E3C"/>
    <w:rsid w:val="0076645C"/>
    <w:rsid w:val="00766B28"/>
    <w:rsid w:val="00766D31"/>
    <w:rsid w:val="0076730F"/>
    <w:rsid w:val="00767740"/>
    <w:rsid w:val="00767B2F"/>
    <w:rsid w:val="00767BE6"/>
    <w:rsid w:val="00767D41"/>
    <w:rsid w:val="00767E37"/>
    <w:rsid w:val="007700D2"/>
    <w:rsid w:val="00770DEC"/>
    <w:rsid w:val="007710EC"/>
    <w:rsid w:val="00771115"/>
    <w:rsid w:val="00771744"/>
    <w:rsid w:val="00771888"/>
    <w:rsid w:val="00771A54"/>
    <w:rsid w:val="00771B88"/>
    <w:rsid w:val="00771D7D"/>
    <w:rsid w:val="00772305"/>
    <w:rsid w:val="0077242D"/>
    <w:rsid w:val="0077320B"/>
    <w:rsid w:val="00773443"/>
    <w:rsid w:val="00773795"/>
    <w:rsid w:val="007737D2"/>
    <w:rsid w:val="00773B5B"/>
    <w:rsid w:val="0077404F"/>
    <w:rsid w:val="0077430F"/>
    <w:rsid w:val="007744B7"/>
    <w:rsid w:val="0077465A"/>
    <w:rsid w:val="0077468D"/>
    <w:rsid w:val="00774CB1"/>
    <w:rsid w:val="00774CD4"/>
    <w:rsid w:val="00774E8C"/>
    <w:rsid w:val="00774F0D"/>
    <w:rsid w:val="00775494"/>
    <w:rsid w:val="0077566F"/>
    <w:rsid w:val="00775807"/>
    <w:rsid w:val="00775822"/>
    <w:rsid w:val="00775837"/>
    <w:rsid w:val="007764C4"/>
    <w:rsid w:val="00776615"/>
    <w:rsid w:val="0077693C"/>
    <w:rsid w:val="00776D8C"/>
    <w:rsid w:val="007772C1"/>
    <w:rsid w:val="007774FE"/>
    <w:rsid w:val="007778A3"/>
    <w:rsid w:val="00780272"/>
    <w:rsid w:val="0078061F"/>
    <w:rsid w:val="007807DD"/>
    <w:rsid w:val="00781045"/>
    <w:rsid w:val="007810DA"/>
    <w:rsid w:val="00781101"/>
    <w:rsid w:val="00781857"/>
    <w:rsid w:val="00781C53"/>
    <w:rsid w:val="00781E0F"/>
    <w:rsid w:val="00781F7B"/>
    <w:rsid w:val="00781FE1"/>
    <w:rsid w:val="007826C8"/>
    <w:rsid w:val="007827FB"/>
    <w:rsid w:val="007828E6"/>
    <w:rsid w:val="00782ABA"/>
    <w:rsid w:val="00782D19"/>
    <w:rsid w:val="00782D75"/>
    <w:rsid w:val="00782FC8"/>
    <w:rsid w:val="00782FF8"/>
    <w:rsid w:val="0078305B"/>
    <w:rsid w:val="00783170"/>
    <w:rsid w:val="007832D2"/>
    <w:rsid w:val="0078386C"/>
    <w:rsid w:val="007839DF"/>
    <w:rsid w:val="00783A7F"/>
    <w:rsid w:val="0078424D"/>
    <w:rsid w:val="007845B8"/>
    <w:rsid w:val="007846EF"/>
    <w:rsid w:val="0078485C"/>
    <w:rsid w:val="00784A8B"/>
    <w:rsid w:val="00784D69"/>
    <w:rsid w:val="00785122"/>
    <w:rsid w:val="0078525D"/>
    <w:rsid w:val="00785308"/>
    <w:rsid w:val="00785350"/>
    <w:rsid w:val="00785924"/>
    <w:rsid w:val="00786913"/>
    <w:rsid w:val="00786972"/>
    <w:rsid w:val="00786A07"/>
    <w:rsid w:val="00786BD3"/>
    <w:rsid w:val="00787899"/>
    <w:rsid w:val="00787AF6"/>
    <w:rsid w:val="0079083E"/>
    <w:rsid w:val="007908F2"/>
    <w:rsid w:val="00790CD2"/>
    <w:rsid w:val="00790E7A"/>
    <w:rsid w:val="007913CA"/>
    <w:rsid w:val="00791C92"/>
    <w:rsid w:val="00792101"/>
    <w:rsid w:val="007923B2"/>
    <w:rsid w:val="00792834"/>
    <w:rsid w:val="00792A4D"/>
    <w:rsid w:val="00792B6D"/>
    <w:rsid w:val="007932F3"/>
    <w:rsid w:val="00793442"/>
    <w:rsid w:val="0079356A"/>
    <w:rsid w:val="0079379C"/>
    <w:rsid w:val="007938C8"/>
    <w:rsid w:val="00793A65"/>
    <w:rsid w:val="00793ABB"/>
    <w:rsid w:val="00793ADC"/>
    <w:rsid w:val="007943AA"/>
    <w:rsid w:val="00794464"/>
    <w:rsid w:val="00794959"/>
    <w:rsid w:val="00794D79"/>
    <w:rsid w:val="0079529C"/>
    <w:rsid w:val="007956D6"/>
    <w:rsid w:val="007957C5"/>
    <w:rsid w:val="007959AF"/>
    <w:rsid w:val="00795A96"/>
    <w:rsid w:val="00795E65"/>
    <w:rsid w:val="00796160"/>
    <w:rsid w:val="0079649E"/>
    <w:rsid w:val="00797933"/>
    <w:rsid w:val="00797AE2"/>
    <w:rsid w:val="00797D9F"/>
    <w:rsid w:val="007A005B"/>
    <w:rsid w:val="007A0850"/>
    <w:rsid w:val="007A0D2A"/>
    <w:rsid w:val="007A0D7E"/>
    <w:rsid w:val="007A0F09"/>
    <w:rsid w:val="007A1162"/>
    <w:rsid w:val="007A1982"/>
    <w:rsid w:val="007A1D0C"/>
    <w:rsid w:val="007A249F"/>
    <w:rsid w:val="007A24F3"/>
    <w:rsid w:val="007A255D"/>
    <w:rsid w:val="007A2584"/>
    <w:rsid w:val="007A26FB"/>
    <w:rsid w:val="007A28A5"/>
    <w:rsid w:val="007A2D6F"/>
    <w:rsid w:val="007A303C"/>
    <w:rsid w:val="007A31BE"/>
    <w:rsid w:val="007A32F3"/>
    <w:rsid w:val="007A3D63"/>
    <w:rsid w:val="007A3D84"/>
    <w:rsid w:val="007A48A1"/>
    <w:rsid w:val="007A55C7"/>
    <w:rsid w:val="007A5895"/>
    <w:rsid w:val="007A5EE1"/>
    <w:rsid w:val="007A6259"/>
    <w:rsid w:val="007A6353"/>
    <w:rsid w:val="007A640D"/>
    <w:rsid w:val="007A6530"/>
    <w:rsid w:val="007A6BE5"/>
    <w:rsid w:val="007A7202"/>
    <w:rsid w:val="007A733A"/>
    <w:rsid w:val="007A74B6"/>
    <w:rsid w:val="007A7807"/>
    <w:rsid w:val="007A7EE6"/>
    <w:rsid w:val="007A7F90"/>
    <w:rsid w:val="007B124B"/>
    <w:rsid w:val="007B1B57"/>
    <w:rsid w:val="007B1E47"/>
    <w:rsid w:val="007B227C"/>
    <w:rsid w:val="007B2421"/>
    <w:rsid w:val="007B2E52"/>
    <w:rsid w:val="007B35E8"/>
    <w:rsid w:val="007B36EA"/>
    <w:rsid w:val="007B3753"/>
    <w:rsid w:val="007B3A9A"/>
    <w:rsid w:val="007B3CA5"/>
    <w:rsid w:val="007B3F09"/>
    <w:rsid w:val="007B416F"/>
    <w:rsid w:val="007B4473"/>
    <w:rsid w:val="007B4951"/>
    <w:rsid w:val="007B4EE8"/>
    <w:rsid w:val="007B51CD"/>
    <w:rsid w:val="007B5CD3"/>
    <w:rsid w:val="007B5EF3"/>
    <w:rsid w:val="007B630E"/>
    <w:rsid w:val="007B663E"/>
    <w:rsid w:val="007B66D0"/>
    <w:rsid w:val="007B6A7B"/>
    <w:rsid w:val="007B6B55"/>
    <w:rsid w:val="007B6E6B"/>
    <w:rsid w:val="007B7369"/>
    <w:rsid w:val="007B7EED"/>
    <w:rsid w:val="007C09DD"/>
    <w:rsid w:val="007C0B3B"/>
    <w:rsid w:val="007C0F4B"/>
    <w:rsid w:val="007C0F6C"/>
    <w:rsid w:val="007C1BC8"/>
    <w:rsid w:val="007C1C26"/>
    <w:rsid w:val="007C235D"/>
    <w:rsid w:val="007C26AB"/>
    <w:rsid w:val="007C2872"/>
    <w:rsid w:val="007C37AA"/>
    <w:rsid w:val="007C3A56"/>
    <w:rsid w:val="007C3DEE"/>
    <w:rsid w:val="007C48EA"/>
    <w:rsid w:val="007C5778"/>
    <w:rsid w:val="007C5D73"/>
    <w:rsid w:val="007C5E91"/>
    <w:rsid w:val="007C605B"/>
    <w:rsid w:val="007C6B3D"/>
    <w:rsid w:val="007C6EFB"/>
    <w:rsid w:val="007C7523"/>
    <w:rsid w:val="007C7570"/>
    <w:rsid w:val="007C78B4"/>
    <w:rsid w:val="007C7C5C"/>
    <w:rsid w:val="007D041B"/>
    <w:rsid w:val="007D0FF8"/>
    <w:rsid w:val="007D13AA"/>
    <w:rsid w:val="007D1AD7"/>
    <w:rsid w:val="007D1B27"/>
    <w:rsid w:val="007D1D64"/>
    <w:rsid w:val="007D2684"/>
    <w:rsid w:val="007D2903"/>
    <w:rsid w:val="007D2B12"/>
    <w:rsid w:val="007D326C"/>
    <w:rsid w:val="007D3442"/>
    <w:rsid w:val="007D42CD"/>
    <w:rsid w:val="007D42E0"/>
    <w:rsid w:val="007D4549"/>
    <w:rsid w:val="007D4696"/>
    <w:rsid w:val="007D48C7"/>
    <w:rsid w:val="007D4B5D"/>
    <w:rsid w:val="007D5A5D"/>
    <w:rsid w:val="007D5FD6"/>
    <w:rsid w:val="007D615B"/>
    <w:rsid w:val="007D6448"/>
    <w:rsid w:val="007D652F"/>
    <w:rsid w:val="007D680D"/>
    <w:rsid w:val="007D6914"/>
    <w:rsid w:val="007D72C7"/>
    <w:rsid w:val="007D75BF"/>
    <w:rsid w:val="007D7B3F"/>
    <w:rsid w:val="007E010E"/>
    <w:rsid w:val="007E037E"/>
    <w:rsid w:val="007E0682"/>
    <w:rsid w:val="007E0C21"/>
    <w:rsid w:val="007E1C9F"/>
    <w:rsid w:val="007E226B"/>
    <w:rsid w:val="007E2376"/>
    <w:rsid w:val="007E2CF0"/>
    <w:rsid w:val="007E2E26"/>
    <w:rsid w:val="007E2F80"/>
    <w:rsid w:val="007E2FD2"/>
    <w:rsid w:val="007E325A"/>
    <w:rsid w:val="007E38F9"/>
    <w:rsid w:val="007E3988"/>
    <w:rsid w:val="007E3CCE"/>
    <w:rsid w:val="007E43FF"/>
    <w:rsid w:val="007E4428"/>
    <w:rsid w:val="007E4771"/>
    <w:rsid w:val="007E4A52"/>
    <w:rsid w:val="007E4ED9"/>
    <w:rsid w:val="007E522C"/>
    <w:rsid w:val="007E5BC2"/>
    <w:rsid w:val="007E5D8B"/>
    <w:rsid w:val="007E5E18"/>
    <w:rsid w:val="007E64D2"/>
    <w:rsid w:val="007E685B"/>
    <w:rsid w:val="007E6F40"/>
    <w:rsid w:val="007E74BD"/>
    <w:rsid w:val="007E786F"/>
    <w:rsid w:val="007E78BB"/>
    <w:rsid w:val="007E7995"/>
    <w:rsid w:val="007E7BA8"/>
    <w:rsid w:val="007E7D5D"/>
    <w:rsid w:val="007F0303"/>
    <w:rsid w:val="007F0347"/>
    <w:rsid w:val="007F08AB"/>
    <w:rsid w:val="007F0B32"/>
    <w:rsid w:val="007F0C5F"/>
    <w:rsid w:val="007F189A"/>
    <w:rsid w:val="007F1B9A"/>
    <w:rsid w:val="007F1CCB"/>
    <w:rsid w:val="007F23AF"/>
    <w:rsid w:val="007F2778"/>
    <w:rsid w:val="007F2B6C"/>
    <w:rsid w:val="007F2F88"/>
    <w:rsid w:val="007F39A4"/>
    <w:rsid w:val="007F3B5E"/>
    <w:rsid w:val="007F3F6E"/>
    <w:rsid w:val="007F47DE"/>
    <w:rsid w:val="007F5007"/>
    <w:rsid w:val="007F510C"/>
    <w:rsid w:val="007F59CA"/>
    <w:rsid w:val="007F5D0D"/>
    <w:rsid w:val="007F6157"/>
    <w:rsid w:val="007F65A1"/>
    <w:rsid w:val="007F671E"/>
    <w:rsid w:val="007F6BF7"/>
    <w:rsid w:val="007F7172"/>
    <w:rsid w:val="007F760E"/>
    <w:rsid w:val="007F7A53"/>
    <w:rsid w:val="007F7FA1"/>
    <w:rsid w:val="0080044D"/>
    <w:rsid w:val="00800D07"/>
    <w:rsid w:val="00800F72"/>
    <w:rsid w:val="00801285"/>
    <w:rsid w:val="00801406"/>
    <w:rsid w:val="00801573"/>
    <w:rsid w:val="008016DA"/>
    <w:rsid w:val="0080174C"/>
    <w:rsid w:val="00801ACE"/>
    <w:rsid w:val="00801CCE"/>
    <w:rsid w:val="0080218E"/>
    <w:rsid w:val="008021B5"/>
    <w:rsid w:val="00802252"/>
    <w:rsid w:val="00802564"/>
    <w:rsid w:val="00802B90"/>
    <w:rsid w:val="00802B91"/>
    <w:rsid w:val="00802DBB"/>
    <w:rsid w:val="00802E14"/>
    <w:rsid w:val="00803233"/>
    <w:rsid w:val="00803357"/>
    <w:rsid w:val="008035A8"/>
    <w:rsid w:val="00803A42"/>
    <w:rsid w:val="00803B7C"/>
    <w:rsid w:val="00803C10"/>
    <w:rsid w:val="00803EAF"/>
    <w:rsid w:val="008040E8"/>
    <w:rsid w:val="00804263"/>
    <w:rsid w:val="008042BA"/>
    <w:rsid w:val="00804311"/>
    <w:rsid w:val="00804B2D"/>
    <w:rsid w:val="00804C9C"/>
    <w:rsid w:val="00804D31"/>
    <w:rsid w:val="00805174"/>
    <w:rsid w:val="00805838"/>
    <w:rsid w:val="00805ECC"/>
    <w:rsid w:val="0080660C"/>
    <w:rsid w:val="008067B7"/>
    <w:rsid w:val="00806A03"/>
    <w:rsid w:val="008077D2"/>
    <w:rsid w:val="00807A52"/>
    <w:rsid w:val="00810036"/>
    <w:rsid w:val="0081010B"/>
    <w:rsid w:val="0081020C"/>
    <w:rsid w:val="00810BA4"/>
    <w:rsid w:val="00810CCE"/>
    <w:rsid w:val="008114EE"/>
    <w:rsid w:val="0081164C"/>
    <w:rsid w:val="008116E0"/>
    <w:rsid w:val="0081192D"/>
    <w:rsid w:val="00811E00"/>
    <w:rsid w:val="008123A8"/>
    <w:rsid w:val="00813487"/>
    <w:rsid w:val="00813F7E"/>
    <w:rsid w:val="008140C5"/>
    <w:rsid w:val="00814506"/>
    <w:rsid w:val="00814868"/>
    <w:rsid w:val="0081491B"/>
    <w:rsid w:val="00814936"/>
    <w:rsid w:val="00814EB8"/>
    <w:rsid w:val="00814F3A"/>
    <w:rsid w:val="00815752"/>
    <w:rsid w:val="00815BC1"/>
    <w:rsid w:val="00815CD5"/>
    <w:rsid w:val="00815F5B"/>
    <w:rsid w:val="00816382"/>
    <w:rsid w:val="0081649D"/>
    <w:rsid w:val="00816ABF"/>
    <w:rsid w:val="008172C6"/>
    <w:rsid w:val="00817719"/>
    <w:rsid w:val="0081799D"/>
    <w:rsid w:val="008202C0"/>
    <w:rsid w:val="008203CE"/>
    <w:rsid w:val="008207C2"/>
    <w:rsid w:val="008208B8"/>
    <w:rsid w:val="00820DDF"/>
    <w:rsid w:val="00821821"/>
    <w:rsid w:val="008219D3"/>
    <w:rsid w:val="00821E52"/>
    <w:rsid w:val="00822099"/>
    <w:rsid w:val="00822345"/>
    <w:rsid w:val="00822401"/>
    <w:rsid w:val="008226DA"/>
    <w:rsid w:val="00822D2E"/>
    <w:rsid w:val="00822D95"/>
    <w:rsid w:val="0082301F"/>
    <w:rsid w:val="00823606"/>
    <w:rsid w:val="00823770"/>
    <w:rsid w:val="008237B7"/>
    <w:rsid w:val="00823BB5"/>
    <w:rsid w:val="0082482E"/>
    <w:rsid w:val="00824B63"/>
    <w:rsid w:val="00824C48"/>
    <w:rsid w:val="00824DE7"/>
    <w:rsid w:val="008250F5"/>
    <w:rsid w:val="008251DF"/>
    <w:rsid w:val="008252F5"/>
    <w:rsid w:val="00826320"/>
    <w:rsid w:val="0082632D"/>
    <w:rsid w:val="00826646"/>
    <w:rsid w:val="0082705D"/>
    <w:rsid w:val="00827843"/>
    <w:rsid w:val="00827BE3"/>
    <w:rsid w:val="00830238"/>
    <w:rsid w:val="00830550"/>
    <w:rsid w:val="0083056D"/>
    <w:rsid w:val="0083094A"/>
    <w:rsid w:val="00830D48"/>
    <w:rsid w:val="00831010"/>
    <w:rsid w:val="00831360"/>
    <w:rsid w:val="008322AC"/>
    <w:rsid w:val="00832575"/>
    <w:rsid w:val="00832631"/>
    <w:rsid w:val="008326DF"/>
    <w:rsid w:val="00832C0C"/>
    <w:rsid w:val="00832C5C"/>
    <w:rsid w:val="008334E3"/>
    <w:rsid w:val="00833593"/>
    <w:rsid w:val="00833B29"/>
    <w:rsid w:val="00834564"/>
    <w:rsid w:val="0083489E"/>
    <w:rsid w:val="008348CC"/>
    <w:rsid w:val="008348E6"/>
    <w:rsid w:val="00834A15"/>
    <w:rsid w:val="00834CB1"/>
    <w:rsid w:val="00835A2E"/>
    <w:rsid w:val="00835BEF"/>
    <w:rsid w:val="00835C18"/>
    <w:rsid w:val="00836106"/>
    <w:rsid w:val="00836110"/>
    <w:rsid w:val="008362C4"/>
    <w:rsid w:val="008365CA"/>
    <w:rsid w:val="00836634"/>
    <w:rsid w:val="00836768"/>
    <w:rsid w:val="00837175"/>
    <w:rsid w:val="00837C0C"/>
    <w:rsid w:val="00837D2C"/>
    <w:rsid w:val="008408C5"/>
    <w:rsid w:val="00840C63"/>
    <w:rsid w:val="008418C9"/>
    <w:rsid w:val="00841B95"/>
    <w:rsid w:val="00841F57"/>
    <w:rsid w:val="00841F95"/>
    <w:rsid w:val="0084239A"/>
    <w:rsid w:val="00842492"/>
    <w:rsid w:val="00842AE8"/>
    <w:rsid w:val="00842BDD"/>
    <w:rsid w:val="00842E80"/>
    <w:rsid w:val="00842E9F"/>
    <w:rsid w:val="00842F46"/>
    <w:rsid w:val="0084309A"/>
    <w:rsid w:val="0084315B"/>
    <w:rsid w:val="00843A9B"/>
    <w:rsid w:val="00843EB1"/>
    <w:rsid w:val="00843ECC"/>
    <w:rsid w:val="0084435F"/>
    <w:rsid w:val="00844471"/>
    <w:rsid w:val="0084472C"/>
    <w:rsid w:val="00844B69"/>
    <w:rsid w:val="00845112"/>
    <w:rsid w:val="00845900"/>
    <w:rsid w:val="00845963"/>
    <w:rsid w:val="00845A4E"/>
    <w:rsid w:val="00845B53"/>
    <w:rsid w:val="00845ED9"/>
    <w:rsid w:val="00845F28"/>
    <w:rsid w:val="00846436"/>
    <w:rsid w:val="00846496"/>
    <w:rsid w:val="00847176"/>
    <w:rsid w:val="008476F8"/>
    <w:rsid w:val="00850A8E"/>
    <w:rsid w:val="00850D79"/>
    <w:rsid w:val="008513FD"/>
    <w:rsid w:val="008517F3"/>
    <w:rsid w:val="008521C9"/>
    <w:rsid w:val="008522E8"/>
    <w:rsid w:val="00852BE3"/>
    <w:rsid w:val="00852F59"/>
    <w:rsid w:val="008530C0"/>
    <w:rsid w:val="00853198"/>
    <w:rsid w:val="00853861"/>
    <w:rsid w:val="00853C0D"/>
    <w:rsid w:val="00853F74"/>
    <w:rsid w:val="00854085"/>
    <w:rsid w:val="008542A8"/>
    <w:rsid w:val="0085475F"/>
    <w:rsid w:val="00854C5F"/>
    <w:rsid w:val="00854E47"/>
    <w:rsid w:val="00855428"/>
    <w:rsid w:val="00855DFA"/>
    <w:rsid w:val="0085638A"/>
    <w:rsid w:val="008564E2"/>
    <w:rsid w:val="00856AAA"/>
    <w:rsid w:val="00856C90"/>
    <w:rsid w:val="00856D3C"/>
    <w:rsid w:val="00856E1C"/>
    <w:rsid w:val="00856E67"/>
    <w:rsid w:val="00857189"/>
    <w:rsid w:val="008572A3"/>
    <w:rsid w:val="008575A2"/>
    <w:rsid w:val="00857B89"/>
    <w:rsid w:val="00857DC8"/>
    <w:rsid w:val="0086018D"/>
    <w:rsid w:val="008604D0"/>
    <w:rsid w:val="008608DF"/>
    <w:rsid w:val="00860CBF"/>
    <w:rsid w:val="00861080"/>
    <w:rsid w:val="008613F2"/>
    <w:rsid w:val="00861BB4"/>
    <w:rsid w:val="0086210D"/>
    <w:rsid w:val="00862A98"/>
    <w:rsid w:val="00862DA5"/>
    <w:rsid w:val="0086414D"/>
    <w:rsid w:val="00864419"/>
    <w:rsid w:val="0086473B"/>
    <w:rsid w:val="00864C99"/>
    <w:rsid w:val="0086533C"/>
    <w:rsid w:val="00865444"/>
    <w:rsid w:val="0086594B"/>
    <w:rsid w:val="008663F1"/>
    <w:rsid w:val="00866773"/>
    <w:rsid w:val="00866BC4"/>
    <w:rsid w:val="00866F58"/>
    <w:rsid w:val="0086702B"/>
    <w:rsid w:val="0086716C"/>
    <w:rsid w:val="008675AD"/>
    <w:rsid w:val="008676CD"/>
    <w:rsid w:val="00867830"/>
    <w:rsid w:val="00870313"/>
    <w:rsid w:val="008709C8"/>
    <w:rsid w:val="00871A73"/>
    <w:rsid w:val="00871CA9"/>
    <w:rsid w:val="008729DD"/>
    <w:rsid w:val="00872C93"/>
    <w:rsid w:val="0087304B"/>
    <w:rsid w:val="00873147"/>
    <w:rsid w:val="0087373D"/>
    <w:rsid w:val="0087375E"/>
    <w:rsid w:val="00873A72"/>
    <w:rsid w:val="00873AC1"/>
    <w:rsid w:val="008742FB"/>
    <w:rsid w:val="008744B7"/>
    <w:rsid w:val="008756BF"/>
    <w:rsid w:val="00875A7E"/>
    <w:rsid w:val="00875AA9"/>
    <w:rsid w:val="00875F8C"/>
    <w:rsid w:val="008761CA"/>
    <w:rsid w:val="008762E9"/>
    <w:rsid w:val="0087643A"/>
    <w:rsid w:val="00876493"/>
    <w:rsid w:val="0087662A"/>
    <w:rsid w:val="00877697"/>
    <w:rsid w:val="008776BA"/>
    <w:rsid w:val="0087792E"/>
    <w:rsid w:val="00877FEA"/>
    <w:rsid w:val="00880010"/>
    <w:rsid w:val="008800E9"/>
    <w:rsid w:val="00880585"/>
    <w:rsid w:val="00880593"/>
    <w:rsid w:val="00880594"/>
    <w:rsid w:val="008815BE"/>
    <w:rsid w:val="008816BA"/>
    <w:rsid w:val="00881FBE"/>
    <w:rsid w:val="008822FC"/>
    <w:rsid w:val="008828BD"/>
    <w:rsid w:val="00882B90"/>
    <w:rsid w:val="00882D9C"/>
    <w:rsid w:val="0088361C"/>
    <w:rsid w:val="00883EC4"/>
    <w:rsid w:val="0088442B"/>
    <w:rsid w:val="008849DE"/>
    <w:rsid w:val="00885552"/>
    <w:rsid w:val="00885A54"/>
    <w:rsid w:val="00885D3C"/>
    <w:rsid w:val="00885D93"/>
    <w:rsid w:val="00886010"/>
    <w:rsid w:val="008863B2"/>
    <w:rsid w:val="00886521"/>
    <w:rsid w:val="008868BB"/>
    <w:rsid w:val="00886A4E"/>
    <w:rsid w:val="00886C6D"/>
    <w:rsid w:val="00886CE0"/>
    <w:rsid w:val="008870ED"/>
    <w:rsid w:val="00887166"/>
    <w:rsid w:val="008872BB"/>
    <w:rsid w:val="00887451"/>
    <w:rsid w:val="008875D3"/>
    <w:rsid w:val="00887F36"/>
    <w:rsid w:val="00890631"/>
    <w:rsid w:val="00890B82"/>
    <w:rsid w:val="008918F0"/>
    <w:rsid w:val="008921F7"/>
    <w:rsid w:val="00892751"/>
    <w:rsid w:val="00892B7D"/>
    <w:rsid w:val="0089344E"/>
    <w:rsid w:val="00893633"/>
    <w:rsid w:val="008938AB"/>
    <w:rsid w:val="008938EE"/>
    <w:rsid w:val="00894338"/>
    <w:rsid w:val="008944A7"/>
    <w:rsid w:val="00894AE2"/>
    <w:rsid w:val="00894B9C"/>
    <w:rsid w:val="00895F4B"/>
    <w:rsid w:val="008967E1"/>
    <w:rsid w:val="008967ED"/>
    <w:rsid w:val="008968B1"/>
    <w:rsid w:val="00896E32"/>
    <w:rsid w:val="00896FBB"/>
    <w:rsid w:val="00896FE9"/>
    <w:rsid w:val="008972B9"/>
    <w:rsid w:val="008978EE"/>
    <w:rsid w:val="008979AF"/>
    <w:rsid w:val="00897A82"/>
    <w:rsid w:val="008A024A"/>
    <w:rsid w:val="008A0683"/>
    <w:rsid w:val="008A0A17"/>
    <w:rsid w:val="008A0A7C"/>
    <w:rsid w:val="008A0AF1"/>
    <w:rsid w:val="008A0C0B"/>
    <w:rsid w:val="008A0D41"/>
    <w:rsid w:val="008A1612"/>
    <w:rsid w:val="008A19FE"/>
    <w:rsid w:val="008A1FE7"/>
    <w:rsid w:val="008A21EE"/>
    <w:rsid w:val="008A2439"/>
    <w:rsid w:val="008A2A8C"/>
    <w:rsid w:val="008A2D11"/>
    <w:rsid w:val="008A342A"/>
    <w:rsid w:val="008A3808"/>
    <w:rsid w:val="008A3DCC"/>
    <w:rsid w:val="008A4527"/>
    <w:rsid w:val="008A4BAD"/>
    <w:rsid w:val="008A4CF0"/>
    <w:rsid w:val="008A4FD0"/>
    <w:rsid w:val="008A5641"/>
    <w:rsid w:val="008A5761"/>
    <w:rsid w:val="008A58E8"/>
    <w:rsid w:val="008A592B"/>
    <w:rsid w:val="008A59D7"/>
    <w:rsid w:val="008A59DF"/>
    <w:rsid w:val="008A62C3"/>
    <w:rsid w:val="008A64F8"/>
    <w:rsid w:val="008A67B2"/>
    <w:rsid w:val="008A6963"/>
    <w:rsid w:val="008A69C6"/>
    <w:rsid w:val="008A6BB4"/>
    <w:rsid w:val="008B03F4"/>
    <w:rsid w:val="008B102D"/>
    <w:rsid w:val="008B11A3"/>
    <w:rsid w:val="008B138E"/>
    <w:rsid w:val="008B1900"/>
    <w:rsid w:val="008B1E85"/>
    <w:rsid w:val="008B211B"/>
    <w:rsid w:val="008B24E1"/>
    <w:rsid w:val="008B2669"/>
    <w:rsid w:val="008B280E"/>
    <w:rsid w:val="008B2CF3"/>
    <w:rsid w:val="008B2DD2"/>
    <w:rsid w:val="008B352B"/>
    <w:rsid w:val="008B35F8"/>
    <w:rsid w:val="008B39BF"/>
    <w:rsid w:val="008B474C"/>
    <w:rsid w:val="008B47E6"/>
    <w:rsid w:val="008B4C6E"/>
    <w:rsid w:val="008B4E30"/>
    <w:rsid w:val="008B5251"/>
    <w:rsid w:val="008B58C6"/>
    <w:rsid w:val="008B662F"/>
    <w:rsid w:val="008B67CA"/>
    <w:rsid w:val="008B682D"/>
    <w:rsid w:val="008B6A01"/>
    <w:rsid w:val="008B6A32"/>
    <w:rsid w:val="008B72F0"/>
    <w:rsid w:val="008C08EA"/>
    <w:rsid w:val="008C09D8"/>
    <w:rsid w:val="008C0C21"/>
    <w:rsid w:val="008C10A2"/>
    <w:rsid w:val="008C11FC"/>
    <w:rsid w:val="008C1A75"/>
    <w:rsid w:val="008C1AD5"/>
    <w:rsid w:val="008C1EAE"/>
    <w:rsid w:val="008C1F5E"/>
    <w:rsid w:val="008C2059"/>
    <w:rsid w:val="008C27CB"/>
    <w:rsid w:val="008C2CDE"/>
    <w:rsid w:val="008C3980"/>
    <w:rsid w:val="008C3D2A"/>
    <w:rsid w:val="008C3FD1"/>
    <w:rsid w:val="008C430C"/>
    <w:rsid w:val="008C4345"/>
    <w:rsid w:val="008C4411"/>
    <w:rsid w:val="008C4857"/>
    <w:rsid w:val="008C4D2F"/>
    <w:rsid w:val="008C52E2"/>
    <w:rsid w:val="008C5639"/>
    <w:rsid w:val="008C5BB6"/>
    <w:rsid w:val="008C614C"/>
    <w:rsid w:val="008C6224"/>
    <w:rsid w:val="008C64D8"/>
    <w:rsid w:val="008C6580"/>
    <w:rsid w:val="008C6AFE"/>
    <w:rsid w:val="008C6D29"/>
    <w:rsid w:val="008C7011"/>
    <w:rsid w:val="008C70E3"/>
    <w:rsid w:val="008C71B8"/>
    <w:rsid w:val="008C7233"/>
    <w:rsid w:val="008C728A"/>
    <w:rsid w:val="008C75D0"/>
    <w:rsid w:val="008C7A20"/>
    <w:rsid w:val="008C7B88"/>
    <w:rsid w:val="008D065D"/>
    <w:rsid w:val="008D0AFE"/>
    <w:rsid w:val="008D0EDF"/>
    <w:rsid w:val="008D19A9"/>
    <w:rsid w:val="008D1B79"/>
    <w:rsid w:val="008D23A9"/>
    <w:rsid w:val="008D2AC5"/>
    <w:rsid w:val="008D3820"/>
    <w:rsid w:val="008D3C37"/>
    <w:rsid w:val="008D3F3E"/>
    <w:rsid w:val="008D505A"/>
    <w:rsid w:val="008D549A"/>
    <w:rsid w:val="008D5A62"/>
    <w:rsid w:val="008D5DBF"/>
    <w:rsid w:val="008D5DD4"/>
    <w:rsid w:val="008D637C"/>
    <w:rsid w:val="008D66A9"/>
    <w:rsid w:val="008D6A20"/>
    <w:rsid w:val="008D6A52"/>
    <w:rsid w:val="008D6A88"/>
    <w:rsid w:val="008D6BC0"/>
    <w:rsid w:val="008D72F7"/>
    <w:rsid w:val="008D750A"/>
    <w:rsid w:val="008D7654"/>
    <w:rsid w:val="008D76C8"/>
    <w:rsid w:val="008E0166"/>
    <w:rsid w:val="008E1145"/>
    <w:rsid w:val="008E1436"/>
    <w:rsid w:val="008E1583"/>
    <w:rsid w:val="008E196C"/>
    <w:rsid w:val="008E1D46"/>
    <w:rsid w:val="008E1DAA"/>
    <w:rsid w:val="008E2373"/>
    <w:rsid w:val="008E274A"/>
    <w:rsid w:val="008E3353"/>
    <w:rsid w:val="008E36FA"/>
    <w:rsid w:val="008E3CB8"/>
    <w:rsid w:val="008E3DB2"/>
    <w:rsid w:val="008E3F5A"/>
    <w:rsid w:val="008E4228"/>
    <w:rsid w:val="008E43E7"/>
    <w:rsid w:val="008E4D56"/>
    <w:rsid w:val="008E4F79"/>
    <w:rsid w:val="008E4FF6"/>
    <w:rsid w:val="008E5331"/>
    <w:rsid w:val="008E63CA"/>
    <w:rsid w:val="008E64DD"/>
    <w:rsid w:val="008E6A3F"/>
    <w:rsid w:val="008E747E"/>
    <w:rsid w:val="008E787E"/>
    <w:rsid w:val="008F0241"/>
    <w:rsid w:val="008F0256"/>
    <w:rsid w:val="008F0262"/>
    <w:rsid w:val="008F04D1"/>
    <w:rsid w:val="008F093C"/>
    <w:rsid w:val="008F0C15"/>
    <w:rsid w:val="008F0FE3"/>
    <w:rsid w:val="008F1655"/>
    <w:rsid w:val="008F1B01"/>
    <w:rsid w:val="008F24BA"/>
    <w:rsid w:val="008F251A"/>
    <w:rsid w:val="008F3005"/>
    <w:rsid w:val="008F3130"/>
    <w:rsid w:val="008F315C"/>
    <w:rsid w:val="008F3285"/>
    <w:rsid w:val="008F3467"/>
    <w:rsid w:val="008F3610"/>
    <w:rsid w:val="008F3943"/>
    <w:rsid w:val="008F3E7F"/>
    <w:rsid w:val="008F3FFD"/>
    <w:rsid w:val="008F42A8"/>
    <w:rsid w:val="008F4517"/>
    <w:rsid w:val="008F4529"/>
    <w:rsid w:val="008F4FD1"/>
    <w:rsid w:val="008F5260"/>
    <w:rsid w:val="008F5797"/>
    <w:rsid w:val="008F5944"/>
    <w:rsid w:val="008F5ABC"/>
    <w:rsid w:val="008F5B8C"/>
    <w:rsid w:val="008F6555"/>
    <w:rsid w:val="008F69F7"/>
    <w:rsid w:val="008F6A00"/>
    <w:rsid w:val="008F6C71"/>
    <w:rsid w:val="008F74B6"/>
    <w:rsid w:val="008F762D"/>
    <w:rsid w:val="009001EF"/>
    <w:rsid w:val="00900273"/>
    <w:rsid w:val="009006AE"/>
    <w:rsid w:val="00900C71"/>
    <w:rsid w:val="00900E65"/>
    <w:rsid w:val="00900E6D"/>
    <w:rsid w:val="00900FBD"/>
    <w:rsid w:val="00901ABC"/>
    <w:rsid w:val="00901FDF"/>
    <w:rsid w:val="00902A24"/>
    <w:rsid w:val="00902DFD"/>
    <w:rsid w:val="009033F6"/>
    <w:rsid w:val="00903685"/>
    <w:rsid w:val="009038F3"/>
    <w:rsid w:val="0090406B"/>
    <w:rsid w:val="00904129"/>
    <w:rsid w:val="0090436B"/>
    <w:rsid w:val="00904764"/>
    <w:rsid w:val="0090481B"/>
    <w:rsid w:val="00905077"/>
    <w:rsid w:val="0090544E"/>
    <w:rsid w:val="00905616"/>
    <w:rsid w:val="0090647B"/>
    <w:rsid w:val="009064F0"/>
    <w:rsid w:val="00906FDE"/>
    <w:rsid w:val="009071D5"/>
    <w:rsid w:val="00907227"/>
    <w:rsid w:val="0090762B"/>
    <w:rsid w:val="009077BE"/>
    <w:rsid w:val="00910672"/>
    <w:rsid w:val="00910830"/>
    <w:rsid w:val="00910B44"/>
    <w:rsid w:val="00910C47"/>
    <w:rsid w:val="00911559"/>
    <w:rsid w:val="00911630"/>
    <w:rsid w:val="00911804"/>
    <w:rsid w:val="00911AAB"/>
    <w:rsid w:val="00911CE1"/>
    <w:rsid w:val="009125B8"/>
    <w:rsid w:val="00913502"/>
    <w:rsid w:val="009145CB"/>
    <w:rsid w:val="00914C74"/>
    <w:rsid w:val="0091598A"/>
    <w:rsid w:val="00915F30"/>
    <w:rsid w:val="0091605E"/>
    <w:rsid w:val="009161BB"/>
    <w:rsid w:val="00916404"/>
    <w:rsid w:val="009167A5"/>
    <w:rsid w:val="00916F2C"/>
    <w:rsid w:val="0091773B"/>
    <w:rsid w:val="00917AB4"/>
    <w:rsid w:val="00917B18"/>
    <w:rsid w:val="0092009A"/>
    <w:rsid w:val="00920766"/>
    <w:rsid w:val="0092098E"/>
    <w:rsid w:val="00920DAE"/>
    <w:rsid w:val="00921139"/>
    <w:rsid w:val="00921165"/>
    <w:rsid w:val="009211A6"/>
    <w:rsid w:val="009212C4"/>
    <w:rsid w:val="0092177A"/>
    <w:rsid w:val="009217FA"/>
    <w:rsid w:val="00921856"/>
    <w:rsid w:val="009219C6"/>
    <w:rsid w:val="00921AC4"/>
    <w:rsid w:val="00921CBD"/>
    <w:rsid w:val="00921FEC"/>
    <w:rsid w:val="0092207F"/>
    <w:rsid w:val="00922641"/>
    <w:rsid w:val="009227CE"/>
    <w:rsid w:val="009233F8"/>
    <w:rsid w:val="009236BA"/>
    <w:rsid w:val="00923B3D"/>
    <w:rsid w:val="009250B7"/>
    <w:rsid w:val="009251C3"/>
    <w:rsid w:val="009256FD"/>
    <w:rsid w:val="00925BE9"/>
    <w:rsid w:val="00925D54"/>
    <w:rsid w:val="00925EF8"/>
    <w:rsid w:val="00926431"/>
    <w:rsid w:val="009266E5"/>
    <w:rsid w:val="009267C7"/>
    <w:rsid w:val="009271E8"/>
    <w:rsid w:val="00927C7F"/>
    <w:rsid w:val="00927E78"/>
    <w:rsid w:val="00930754"/>
    <w:rsid w:val="00930AFC"/>
    <w:rsid w:val="00930B08"/>
    <w:rsid w:val="00930CB9"/>
    <w:rsid w:val="00930D45"/>
    <w:rsid w:val="00931115"/>
    <w:rsid w:val="00931130"/>
    <w:rsid w:val="009315BE"/>
    <w:rsid w:val="009315F5"/>
    <w:rsid w:val="00931652"/>
    <w:rsid w:val="00931CC6"/>
    <w:rsid w:val="00931D00"/>
    <w:rsid w:val="00931F68"/>
    <w:rsid w:val="009321BB"/>
    <w:rsid w:val="009324DF"/>
    <w:rsid w:val="00932D0D"/>
    <w:rsid w:val="00932E3A"/>
    <w:rsid w:val="00933EC8"/>
    <w:rsid w:val="0093451F"/>
    <w:rsid w:val="00934590"/>
    <w:rsid w:val="009349F3"/>
    <w:rsid w:val="00934C12"/>
    <w:rsid w:val="00935081"/>
    <w:rsid w:val="0093510C"/>
    <w:rsid w:val="00935163"/>
    <w:rsid w:val="009356BC"/>
    <w:rsid w:val="00935C5A"/>
    <w:rsid w:val="00935D70"/>
    <w:rsid w:val="00935E10"/>
    <w:rsid w:val="00936161"/>
    <w:rsid w:val="009364D8"/>
    <w:rsid w:val="00936D9F"/>
    <w:rsid w:val="0093744B"/>
    <w:rsid w:val="009378A1"/>
    <w:rsid w:val="009408C7"/>
    <w:rsid w:val="00940AEA"/>
    <w:rsid w:val="00940BA9"/>
    <w:rsid w:val="00940F95"/>
    <w:rsid w:val="00941A3B"/>
    <w:rsid w:val="00941E14"/>
    <w:rsid w:val="00942AB1"/>
    <w:rsid w:val="00943825"/>
    <w:rsid w:val="0094389B"/>
    <w:rsid w:val="00943E62"/>
    <w:rsid w:val="00943EF8"/>
    <w:rsid w:val="0094446E"/>
    <w:rsid w:val="009449C9"/>
    <w:rsid w:val="00944B09"/>
    <w:rsid w:val="0094538D"/>
    <w:rsid w:val="009461D4"/>
    <w:rsid w:val="009468D3"/>
    <w:rsid w:val="00946C20"/>
    <w:rsid w:val="00946D00"/>
    <w:rsid w:val="009471D0"/>
    <w:rsid w:val="00947585"/>
    <w:rsid w:val="009475E1"/>
    <w:rsid w:val="009476AF"/>
    <w:rsid w:val="009479E1"/>
    <w:rsid w:val="009479F4"/>
    <w:rsid w:val="00947A45"/>
    <w:rsid w:val="00947CF1"/>
    <w:rsid w:val="00947D1A"/>
    <w:rsid w:val="00950493"/>
    <w:rsid w:val="00950568"/>
    <w:rsid w:val="00950D83"/>
    <w:rsid w:val="00950FAC"/>
    <w:rsid w:val="009511CB"/>
    <w:rsid w:val="00951329"/>
    <w:rsid w:val="00951379"/>
    <w:rsid w:val="009515F9"/>
    <w:rsid w:val="0095198C"/>
    <w:rsid w:val="00951FC3"/>
    <w:rsid w:val="00952400"/>
    <w:rsid w:val="00952A0E"/>
    <w:rsid w:val="0095316C"/>
    <w:rsid w:val="009538C0"/>
    <w:rsid w:val="00953F2E"/>
    <w:rsid w:val="0095420C"/>
    <w:rsid w:val="009543EB"/>
    <w:rsid w:val="0095505A"/>
    <w:rsid w:val="00955613"/>
    <w:rsid w:val="00955A43"/>
    <w:rsid w:val="00955D30"/>
    <w:rsid w:val="00955DB6"/>
    <w:rsid w:val="00956E56"/>
    <w:rsid w:val="00956FEA"/>
    <w:rsid w:val="00957143"/>
    <w:rsid w:val="009571B2"/>
    <w:rsid w:val="00957622"/>
    <w:rsid w:val="009576E4"/>
    <w:rsid w:val="0096016C"/>
    <w:rsid w:val="009602FD"/>
    <w:rsid w:val="00960349"/>
    <w:rsid w:val="0096042F"/>
    <w:rsid w:val="00960978"/>
    <w:rsid w:val="0096120C"/>
    <w:rsid w:val="009612E9"/>
    <w:rsid w:val="009614E7"/>
    <w:rsid w:val="00961677"/>
    <w:rsid w:val="00961CBB"/>
    <w:rsid w:val="00961CEC"/>
    <w:rsid w:val="00961D39"/>
    <w:rsid w:val="00962DA5"/>
    <w:rsid w:val="00964123"/>
    <w:rsid w:val="00964FB2"/>
    <w:rsid w:val="0096548B"/>
    <w:rsid w:val="00965540"/>
    <w:rsid w:val="00965542"/>
    <w:rsid w:val="009658F1"/>
    <w:rsid w:val="00966057"/>
    <w:rsid w:val="00966104"/>
    <w:rsid w:val="009661F1"/>
    <w:rsid w:val="009661F9"/>
    <w:rsid w:val="00966615"/>
    <w:rsid w:val="00967040"/>
    <w:rsid w:val="00967E87"/>
    <w:rsid w:val="0097051F"/>
    <w:rsid w:val="009705ED"/>
    <w:rsid w:val="00970674"/>
    <w:rsid w:val="0097096D"/>
    <w:rsid w:val="00970F17"/>
    <w:rsid w:val="00971B0B"/>
    <w:rsid w:val="00971ECD"/>
    <w:rsid w:val="009720C3"/>
    <w:rsid w:val="00973689"/>
    <w:rsid w:val="009739DB"/>
    <w:rsid w:val="00973D02"/>
    <w:rsid w:val="00973D18"/>
    <w:rsid w:val="00973D64"/>
    <w:rsid w:val="009740C2"/>
    <w:rsid w:val="00974613"/>
    <w:rsid w:val="00974996"/>
    <w:rsid w:val="00974EEB"/>
    <w:rsid w:val="00975145"/>
    <w:rsid w:val="0097573B"/>
    <w:rsid w:val="00975D39"/>
    <w:rsid w:val="009760B8"/>
    <w:rsid w:val="0097627E"/>
    <w:rsid w:val="00976577"/>
    <w:rsid w:val="00976783"/>
    <w:rsid w:val="009770EB"/>
    <w:rsid w:val="0097727B"/>
    <w:rsid w:val="009772A1"/>
    <w:rsid w:val="00977379"/>
    <w:rsid w:val="00980353"/>
    <w:rsid w:val="00980601"/>
    <w:rsid w:val="00980AAF"/>
    <w:rsid w:val="00980BE2"/>
    <w:rsid w:val="00980F31"/>
    <w:rsid w:val="00981084"/>
    <w:rsid w:val="0098113D"/>
    <w:rsid w:val="009813A8"/>
    <w:rsid w:val="00981673"/>
    <w:rsid w:val="00981743"/>
    <w:rsid w:val="00981891"/>
    <w:rsid w:val="00981CD2"/>
    <w:rsid w:val="0098247A"/>
    <w:rsid w:val="00982569"/>
    <w:rsid w:val="00982B18"/>
    <w:rsid w:val="009833BA"/>
    <w:rsid w:val="00983418"/>
    <w:rsid w:val="009837BC"/>
    <w:rsid w:val="00983A1C"/>
    <w:rsid w:val="00983EEF"/>
    <w:rsid w:val="00984462"/>
    <w:rsid w:val="00984B7C"/>
    <w:rsid w:val="00984E40"/>
    <w:rsid w:val="00985000"/>
    <w:rsid w:val="009851AA"/>
    <w:rsid w:val="009852E6"/>
    <w:rsid w:val="0098541C"/>
    <w:rsid w:val="00985EF5"/>
    <w:rsid w:val="00986477"/>
    <w:rsid w:val="009865E8"/>
    <w:rsid w:val="00986AA1"/>
    <w:rsid w:val="00986C46"/>
    <w:rsid w:val="00986E19"/>
    <w:rsid w:val="00987E44"/>
    <w:rsid w:val="0099046D"/>
    <w:rsid w:val="00990958"/>
    <w:rsid w:val="00990CF3"/>
    <w:rsid w:val="00990CF8"/>
    <w:rsid w:val="00990D0C"/>
    <w:rsid w:val="00991D4D"/>
    <w:rsid w:val="009925CB"/>
    <w:rsid w:val="0099319A"/>
    <w:rsid w:val="00993281"/>
    <w:rsid w:val="0099348B"/>
    <w:rsid w:val="009937E2"/>
    <w:rsid w:val="00993F40"/>
    <w:rsid w:val="0099418A"/>
    <w:rsid w:val="00994431"/>
    <w:rsid w:val="009945F4"/>
    <w:rsid w:val="00994A02"/>
    <w:rsid w:val="00994A1C"/>
    <w:rsid w:val="00994C4E"/>
    <w:rsid w:val="00994F05"/>
    <w:rsid w:val="00994F51"/>
    <w:rsid w:val="00995F90"/>
    <w:rsid w:val="0099608C"/>
    <w:rsid w:val="00996294"/>
    <w:rsid w:val="009962C3"/>
    <w:rsid w:val="00996955"/>
    <w:rsid w:val="00996B5A"/>
    <w:rsid w:val="009970B1"/>
    <w:rsid w:val="00997991"/>
    <w:rsid w:val="00997A65"/>
    <w:rsid w:val="00997CF0"/>
    <w:rsid w:val="009A01EF"/>
    <w:rsid w:val="009A03DC"/>
    <w:rsid w:val="009A0684"/>
    <w:rsid w:val="009A085E"/>
    <w:rsid w:val="009A185B"/>
    <w:rsid w:val="009A1A25"/>
    <w:rsid w:val="009A1BC9"/>
    <w:rsid w:val="009A1D61"/>
    <w:rsid w:val="009A1EB5"/>
    <w:rsid w:val="009A1FE2"/>
    <w:rsid w:val="009A25F0"/>
    <w:rsid w:val="009A2695"/>
    <w:rsid w:val="009A2C1E"/>
    <w:rsid w:val="009A3CA4"/>
    <w:rsid w:val="009A4138"/>
    <w:rsid w:val="009A4289"/>
    <w:rsid w:val="009A4A25"/>
    <w:rsid w:val="009A4BAD"/>
    <w:rsid w:val="009A4C05"/>
    <w:rsid w:val="009A4DF0"/>
    <w:rsid w:val="009A5388"/>
    <w:rsid w:val="009A5570"/>
    <w:rsid w:val="009A61F5"/>
    <w:rsid w:val="009A649A"/>
    <w:rsid w:val="009A6E22"/>
    <w:rsid w:val="009A70A0"/>
    <w:rsid w:val="009A743B"/>
    <w:rsid w:val="009A7500"/>
    <w:rsid w:val="009A76FE"/>
    <w:rsid w:val="009A7EB4"/>
    <w:rsid w:val="009B001B"/>
    <w:rsid w:val="009B04E2"/>
    <w:rsid w:val="009B0893"/>
    <w:rsid w:val="009B0BAD"/>
    <w:rsid w:val="009B0F7A"/>
    <w:rsid w:val="009B0FA7"/>
    <w:rsid w:val="009B10C4"/>
    <w:rsid w:val="009B11B5"/>
    <w:rsid w:val="009B11E6"/>
    <w:rsid w:val="009B131F"/>
    <w:rsid w:val="009B21FD"/>
    <w:rsid w:val="009B2231"/>
    <w:rsid w:val="009B22E0"/>
    <w:rsid w:val="009B2B4C"/>
    <w:rsid w:val="009B2E8F"/>
    <w:rsid w:val="009B3142"/>
    <w:rsid w:val="009B3596"/>
    <w:rsid w:val="009B3822"/>
    <w:rsid w:val="009B3974"/>
    <w:rsid w:val="009B3ACA"/>
    <w:rsid w:val="009B3F41"/>
    <w:rsid w:val="009B400B"/>
    <w:rsid w:val="009B583F"/>
    <w:rsid w:val="009B59CF"/>
    <w:rsid w:val="009B60A5"/>
    <w:rsid w:val="009B663A"/>
    <w:rsid w:val="009B6769"/>
    <w:rsid w:val="009B69A2"/>
    <w:rsid w:val="009B6BD3"/>
    <w:rsid w:val="009B6F18"/>
    <w:rsid w:val="009B7073"/>
    <w:rsid w:val="009B749B"/>
    <w:rsid w:val="009B79A5"/>
    <w:rsid w:val="009B7DA1"/>
    <w:rsid w:val="009C160A"/>
    <w:rsid w:val="009C1891"/>
    <w:rsid w:val="009C19D4"/>
    <w:rsid w:val="009C20AA"/>
    <w:rsid w:val="009C21A1"/>
    <w:rsid w:val="009C23CF"/>
    <w:rsid w:val="009C24D9"/>
    <w:rsid w:val="009C2DF1"/>
    <w:rsid w:val="009C2EAF"/>
    <w:rsid w:val="009C2FB1"/>
    <w:rsid w:val="009C30E5"/>
    <w:rsid w:val="009C33AE"/>
    <w:rsid w:val="009C369D"/>
    <w:rsid w:val="009C36FE"/>
    <w:rsid w:val="009C398A"/>
    <w:rsid w:val="009C3B90"/>
    <w:rsid w:val="009C4B0E"/>
    <w:rsid w:val="009C5496"/>
    <w:rsid w:val="009C5D6B"/>
    <w:rsid w:val="009C67E3"/>
    <w:rsid w:val="009C70B3"/>
    <w:rsid w:val="009C7285"/>
    <w:rsid w:val="009C7A12"/>
    <w:rsid w:val="009C7AFB"/>
    <w:rsid w:val="009C7C6E"/>
    <w:rsid w:val="009C7D63"/>
    <w:rsid w:val="009D0486"/>
    <w:rsid w:val="009D087D"/>
    <w:rsid w:val="009D0948"/>
    <w:rsid w:val="009D0A07"/>
    <w:rsid w:val="009D0C81"/>
    <w:rsid w:val="009D10DB"/>
    <w:rsid w:val="009D1FAB"/>
    <w:rsid w:val="009D2238"/>
    <w:rsid w:val="009D2359"/>
    <w:rsid w:val="009D2E15"/>
    <w:rsid w:val="009D3030"/>
    <w:rsid w:val="009D31DE"/>
    <w:rsid w:val="009D33FE"/>
    <w:rsid w:val="009D3503"/>
    <w:rsid w:val="009D35E8"/>
    <w:rsid w:val="009D376F"/>
    <w:rsid w:val="009D392B"/>
    <w:rsid w:val="009D3E6F"/>
    <w:rsid w:val="009D3FF2"/>
    <w:rsid w:val="009D4635"/>
    <w:rsid w:val="009D512C"/>
    <w:rsid w:val="009D596A"/>
    <w:rsid w:val="009D5C96"/>
    <w:rsid w:val="009D5CF4"/>
    <w:rsid w:val="009D5E1E"/>
    <w:rsid w:val="009D5E9F"/>
    <w:rsid w:val="009D678F"/>
    <w:rsid w:val="009D6901"/>
    <w:rsid w:val="009D7157"/>
    <w:rsid w:val="009D7A3D"/>
    <w:rsid w:val="009D7AFB"/>
    <w:rsid w:val="009D7FE9"/>
    <w:rsid w:val="009E01FA"/>
    <w:rsid w:val="009E03E4"/>
    <w:rsid w:val="009E0740"/>
    <w:rsid w:val="009E07C6"/>
    <w:rsid w:val="009E087C"/>
    <w:rsid w:val="009E0999"/>
    <w:rsid w:val="009E0B01"/>
    <w:rsid w:val="009E0B86"/>
    <w:rsid w:val="009E0C7E"/>
    <w:rsid w:val="009E112F"/>
    <w:rsid w:val="009E11BB"/>
    <w:rsid w:val="009E226D"/>
    <w:rsid w:val="009E251B"/>
    <w:rsid w:val="009E25FE"/>
    <w:rsid w:val="009E2758"/>
    <w:rsid w:val="009E29BD"/>
    <w:rsid w:val="009E3162"/>
    <w:rsid w:val="009E35FF"/>
    <w:rsid w:val="009E3C47"/>
    <w:rsid w:val="009E4047"/>
    <w:rsid w:val="009E420C"/>
    <w:rsid w:val="009E429F"/>
    <w:rsid w:val="009E436B"/>
    <w:rsid w:val="009E455C"/>
    <w:rsid w:val="009E4752"/>
    <w:rsid w:val="009E4962"/>
    <w:rsid w:val="009E5096"/>
    <w:rsid w:val="009E5927"/>
    <w:rsid w:val="009E5AAC"/>
    <w:rsid w:val="009E68AC"/>
    <w:rsid w:val="009E6A14"/>
    <w:rsid w:val="009E73FB"/>
    <w:rsid w:val="009E78C9"/>
    <w:rsid w:val="009F0604"/>
    <w:rsid w:val="009F109E"/>
    <w:rsid w:val="009F114E"/>
    <w:rsid w:val="009F14A7"/>
    <w:rsid w:val="009F15B6"/>
    <w:rsid w:val="009F1602"/>
    <w:rsid w:val="009F1F5F"/>
    <w:rsid w:val="009F207C"/>
    <w:rsid w:val="009F228C"/>
    <w:rsid w:val="009F2350"/>
    <w:rsid w:val="009F326C"/>
    <w:rsid w:val="009F34A9"/>
    <w:rsid w:val="009F418B"/>
    <w:rsid w:val="009F468F"/>
    <w:rsid w:val="009F4ED5"/>
    <w:rsid w:val="009F5315"/>
    <w:rsid w:val="009F5375"/>
    <w:rsid w:val="009F5A54"/>
    <w:rsid w:val="009F5FB8"/>
    <w:rsid w:val="009F63CA"/>
    <w:rsid w:val="009F6611"/>
    <w:rsid w:val="009F68E9"/>
    <w:rsid w:val="009F738B"/>
    <w:rsid w:val="009F76D2"/>
    <w:rsid w:val="009F78A8"/>
    <w:rsid w:val="009F7A5F"/>
    <w:rsid w:val="00A0003D"/>
    <w:rsid w:val="00A00595"/>
    <w:rsid w:val="00A00A82"/>
    <w:rsid w:val="00A00E1C"/>
    <w:rsid w:val="00A00EDB"/>
    <w:rsid w:val="00A01009"/>
    <w:rsid w:val="00A01D9A"/>
    <w:rsid w:val="00A01EB6"/>
    <w:rsid w:val="00A026D9"/>
    <w:rsid w:val="00A02931"/>
    <w:rsid w:val="00A02BF7"/>
    <w:rsid w:val="00A03720"/>
    <w:rsid w:val="00A03721"/>
    <w:rsid w:val="00A03908"/>
    <w:rsid w:val="00A0409E"/>
    <w:rsid w:val="00A04175"/>
    <w:rsid w:val="00A04211"/>
    <w:rsid w:val="00A043A9"/>
    <w:rsid w:val="00A045DC"/>
    <w:rsid w:val="00A04A00"/>
    <w:rsid w:val="00A04B6E"/>
    <w:rsid w:val="00A05D3C"/>
    <w:rsid w:val="00A06466"/>
    <w:rsid w:val="00A06893"/>
    <w:rsid w:val="00A07329"/>
    <w:rsid w:val="00A074F8"/>
    <w:rsid w:val="00A075BC"/>
    <w:rsid w:val="00A0775F"/>
    <w:rsid w:val="00A07B06"/>
    <w:rsid w:val="00A10640"/>
    <w:rsid w:val="00A110BE"/>
    <w:rsid w:val="00A11DC1"/>
    <w:rsid w:val="00A121EE"/>
    <w:rsid w:val="00A12A20"/>
    <w:rsid w:val="00A12ADF"/>
    <w:rsid w:val="00A13299"/>
    <w:rsid w:val="00A13BB9"/>
    <w:rsid w:val="00A13EDE"/>
    <w:rsid w:val="00A13F99"/>
    <w:rsid w:val="00A15389"/>
    <w:rsid w:val="00A154CC"/>
    <w:rsid w:val="00A1550A"/>
    <w:rsid w:val="00A15CA4"/>
    <w:rsid w:val="00A1639F"/>
    <w:rsid w:val="00A174EE"/>
    <w:rsid w:val="00A1754D"/>
    <w:rsid w:val="00A17BE6"/>
    <w:rsid w:val="00A20067"/>
    <w:rsid w:val="00A20549"/>
    <w:rsid w:val="00A21298"/>
    <w:rsid w:val="00A2171B"/>
    <w:rsid w:val="00A22B92"/>
    <w:rsid w:val="00A22CC2"/>
    <w:rsid w:val="00A22E28"/>
    <w:rsid w:val="00A23233"/>
    <w:rsid w:val="00A23638"/>
    <w:rsid w:val="00A237F7"/>
    <w:rsid w:val="00A238EF"/>
    <w:rsid w:val="00A23CC3"/>
    <w:rsid w:val="00A2415A"/>
    <w:rsid w:val="00A2418E"/>
    <w:rsid w:val="00A2498D"/>
    <w:rsid w:val="00A2511E"/>
    <w:rsid w:val="00A2515E"/>
    <w:rsid w:val="00A25284"/>
    <w:rsid w:val="00A2544B"/>
    <w:rsid w:val="00A2560B"/>
    <w:rsid w:val="00A25E77"/>
    <w:rsid w:val="00A26161"/>
    <w:rsid w:val="00A262D7"/>
    <w:rsid w:val="00A2664E"/>
    <w:rsid w:val="00A269C2"/>
    <w:rsid w:val="00A26A22"/>
    <w:rsid w:val="00A27761"/>
    <w:rsid w:val="00A27A45"/>
    <w:rsid w:val="00A302B1"/>
    <w:rsid w:val="00A302F3"/>
    <w:rsid w:val="00A3185D"/>
    <w:rsid w:val="00A31D58"/>
    <w:rsid w:val="00A32167"/>
    <w:rsid w:val="00A3233B"/>
    <w:rsid w:val="00A3243E"/>
    <w:rsid w:val="00A32808"/>
    <w:rsid w:val="00A32839"/>
    <w:rsid w:val="00A32C0C"/>
    <w:rsid w:val="00A33372"/>
    <w:rsid w:val="00A333B0"/>
    <w:rsid w:val="00A3348A"/>
    <w:rsid w:val="00A3357B"/>
    <w:rsid w:val="00A3370B"/>
    <w:rsid w:val="00A337B9"/>
    <w:rsid w:val="00A337FB"/>
    <w:rsid w:val="00A3397F"/>
    <w:rsid w:val="00A33FFC"/>
    <w:rsid w:val="00A34B4F"/>
    <w:rsid w:val="00A34C06"/>
    <w:rsid w:val="00A351F7"/>
    <w:rsid w:val="00A35518"/>
    <w:rsid w:val="00A3560B"/>
    <w:rsid w:val="00A35BC2"/>
    <w:rsid w:val="00A35FF0"/>
    <w:rsid w:val="00A36429"/>
    <w:rsid w:val="00A365A6"/>
    <w:rsid w:val="00A36D6C"/>
    <w:rsid w:val="00A36F6F"/>
    <w:rsid w:val="00A37262"/>
    <w:rsid w:val="00A37463"/>
    <w:rsid w:val="00A3761D"/>
    <w:rsid w:val="00A379AD"/>
    <w:rsid w:val="00A37CFE"/>
    <w:rsid w:val="00A4001E"/>
    <w:rsid w:val="00A4026E"/>
    <w:rsid w:val="00A40690"/>
    <w:rsid w:val="00A40869"/>
    <w:rsid w:val="00A40B30"/>
    <w:rsid w:val="00A40BA5"/>
    <w:rsid w:val="00A40F2C"/>
    <w:rsid w:val="00A412F1"/>
    <w:rsid w:val="00A41342"/>
    <w:rsid w:val="00A4190D"/>
    <w:rsid w:val="00A41A93"/>
    <w:rsid w:val="00A41AEE"/>
    <w:rsid w:val="00A420FB"/>
    <w:rsid w:val="00A421E5"/>
    <w:rsid w:val="00A4232A"/>
    <w:rsid w:val="00A428C5"/>
    <w:rsid w:val="00A42BCE"/>
    <w:rsid w:val="00A42FAF"/>
    <w:rsid w:val="00A4340A"/>
    <w:rsid w:val="00A43A00"/>
    <w:rsid w:val="00A43A43"/>
    <w:rsid w:val="00A43B6C"/>
    <w:rsid w:val="00A43FE1"/>
    <w:rsid w:val="00A440F7"/>
    <w:rsid w:val="00A44F8B"/>
    <w:rsid w:val="00A45302"/>
    <w:rsid w:val="00A4557A"/>
    <w:rsid w:val="00A4594C"/>
    <w:rsid w:val="00A466BA"/>
    <w:rsid w:val="00A46793"/>
    <w:rsid w:val="00A46910"/>
    <w:rsid w:val="00A46A6B"/>
    <w:rsid w:val="00A46FFD"/>
    <w:rsid w:val="00A47DF1"/>
    <w:rsid w:val="00A50532"/>
    <w:rsid w:val="00A50991"/>
    <w:rsid w:val="00A50FF9"/>
    <w:rsid w:val="00A52048"/>
    <w:rsid w:val="00A52208"/>
    <w:rsid w:val="00A52510"/>
    <w:rsid w:val="00A526AF"/>
    <w:rsid w:val="00A52929"/>
    <w:rsid w:val="00A52BE4"/>
    <w:rsid w:val="00A52D74"/>
    <w:rsid w:val="00A52ECB"/>
    <w:rsid w:val="00A52F00"/>
    <w:rsid w:val="00A53400"/>
    <w:rsid w:val="00A53827"/>
    <w:rsid w:val="00A53CBD"/>
    <w:rsid w:val="00A541DA"/>
    <w:rsid w:val="00A55C35"/>
    <w:rsid w:val="00A561F0"/>
    <w:rsid w:val="00A56594"/>
    <w:rsid w:val="00A56734"/>
    <w:rsid w:val="00A56A7E"/>
    <w:rsid w:val="00A56AE5"/>
    <w:rsid w:val="00A56F7A"/>
    <w:rsid w:val="00A576F8"/>
    <w:rsid w:val="00A57E3E"/>
    <w:rsid w:val="00A57ED0"/>
    <w:rsid w:val="00A6027C"/>
    <w:rsid w:val="00A60796"/>
    <w:rsid w:val="00A6082A"/>
    <w:rsid w:val="00A610DC"/>
    <w:rsid w:val="00A612B3"/>
    <w:rsid w:val="00A612DE"/>
    <w:rsid w:val="00A61861"/>
    <w:rsid w:val="00A618B9"/>
    <w:rsid w:val="00A61D96"/>
    <w:rsid w:val="00A621EE"/>
    <w:rsid w:val="00A62333"/>
    <w:rsid w:val="00A62546"/>
    <w:rsid w:val="00A62B63"/>
    <w:rsid w:val="00A62E5B"/>
    <w:rsid w:val="00A635D8"/>
    <w:rsid w:val="00A63723"/>
    <w:rsid w:val="00A63845"/>
    <w:rsid w:val="00A64758"/>
    <w:rsid w:val="00A65048"/>
    <w:rsid w:val="00A650F3"/>
    <w:rsid w:val="00A65127"/>
    <w:rsid w:val="00A65370"/>
    <w:rsid w:val="00A653A6"/>
    <w:rsid w:val="00A656A3"/>
    <w:rsid w:val="00A66114"/>
    <w:rsid w:val="00A66A6D"/>
    <w:rsid w:val="00A66B3C"/>
    <w:rsid w:val="00A66BDA"/>
    <w:rsid w:val="00A67074"/>
    <w:rsid w:val="00A67D09"/>
    <w:rsid w:val="00A67D74"/>
    <w:rsid w:val="00A67DAB"/>
    <w:rsid w:val="00A67DB9"/>
    <w:rsid w:val="00A67DD5"/>
    <w:rsid w:val="00A67DF3"/>
    <w:rsid w:val="00A70170"/>
    <w:rsid w:val="00A705D6"/>
    <w:rsid w:val="00A709FC"/>
    <w:rsid w:val="00A70AB8"/>
    <w:rsid w:val="00A70F77"/>
    <w:rsid w:val="00A711DE"/>
    <w:rsid w:val="00A711F7"/>
    <w:rsid w:val="00A71416"/>
    <w:rsid w:val="00A71C1C"/>
    <w:rsid w:val="00A71E2A"/>
    <w:rsid w:val="00A732C4"/>
    <w:rsid w:val="00A73431"/>
    <w:rsid w:val="00A73F8C"/>
    <w:rsid w:val="00A7444B"/>
    <w:rsid w:val="00A745F2"/>
    <w:rsid w:val="00A749DD"/>
    <w:rsid w:val="00A74C00"/>
    <w:rsid w:val="00A74C72"/>
    <w:rsid w:val="00A74E50"/>
    <w:rsid w:val="00A74FEE"/>
    <w:rsid w:val="00A750C0"/>
    <w:rsid w:val="00A75254"/>
    <w:rsid w:val="00A75520"/>
    <w:rsid w:val="00A758D5"/>
    <w:rsid w:val="00A7607D"/>
    <w:rsid w:val="00A7614B"/>
    <w:rsid w:val="00A76216"/>
    <w:rsid w:val="00A76470"/>
    <w:rsid w:val="00A766BE"/>
    <w:rsid w:val="00A76A40"/>
    <w:rsid w:val="00A76A61"/>
    <w:rsid w:val="00A76B04"/>
    <w:rsid w:val="00A76BFF"/>
    <w:rsid w:val="00A76C3D"/>
    <w:rsid w:val="00A76CD3"/>
    <w:rsid w:val="00A774D3"/>
    <w:rsid w:val="00A77B14"/>
    <w:rsid w:val="00A77E7B"/>
    <w:rsid w:val="00A808C9"/>
    <w:rsid w:val="00A80BC6"/>
    <w:rsid w:val="00A80EB1"/>
    <w:rsid w:val="00A819B0"/>
    <w:rsid w:val="00A81EB2"/>
    <w:rsid w:val="00A82016"/>
    <w:rsid w:val="00A82423"/>
    <w:rsid w:val="00A82A0D"/>
    <w:rsid w:val="00A82AB2"/>
    <w:rsid w:val="00A82F88"/>
    <w:rsid w:val="00A831B8"/>
    <w:rsid w:val="00A8333D"/>
    <w:rsid w:val="00A83616"/>
    <w:rsid w:val="00A837E9"/>
    <w:rsid w:val="00A83B84"/>
    <w:rsid w:val="00A83D0C"/>
    <w:rsid w:val="00A83E9F"/>
    <w:rsid w:val="00A83F2D"/>
    <w:rsid w:val="00A840F6"/>
    <w:rsid w:val="00A84270"/>
    <w:rsid w:val="00A8467D"/>
    <w:rsid w:val="00A847CD"/>
    <w:rsid w:val="00A84A0D"/>
    <w:rsid w:val="00A84FFF"/>
    <w:rsid w:val="00A85AA6"/>
    <w:rsid w:val="00A85DEC"/>
    <w:rsid w:val="00A860DB"/>
    <w:rsid w:val="00A861D9"/>
    <w:rsid w:val="00A86256"/>
    <w:rsid w:val="00A8644F"/>
    <w:rsid w:val="00A8698F"/>
    <w:rsid w:val="00A86A31"/>
    <w:rsid w:val="00A90658"/>
    <w:rsid w:val="00A9065E"/>
    <w:rsid w:val="00A90A5E"/>
    <w:rsid w:val="00A910F7"/>
    <w:rsid w:val="00A916E2"/>
    <w:rsid w:val="00A917EB"/>
    <w:rsid w:val="00A9189D"/>
    <w:rsid w:val="00A91925"/>
    <w:rsid w:val="00A91D8D"/>
    <w:rsid w:val="00A91F2F"/>
    <w:rsid w:val="00A92371"/>
    <w:rsid w:val="00A92503"/>
    <w:rsid w:val="00A927B7"/>
    <w:rsid w:val="00A92D78"/>
    <w:rsid w:val="00A92EFD"/>
    <w:rsid w:val="00A9345D"/>
    <w:rsid w:val="00A936FA"/>
    <w:rsid w:val="00A9374D"/>
    <w:rsid w:val="00A93C3C"/>
    <w:rsid w:val="00A941B2"/>
    <w:rsid w:val="00A941BC"/>
    <w:rsid w:val="00A94671"/>
    <w:rsid w:val="00A94CBA"/>
    <w:rsid w:val="00A94FDD"/>
    <w:rsid w:val="00A952C5"/>
    <w:rsid w:val="00A95380"/>
    <w:rsid w:val="00A957FA"/>
    <w:rsid w:val="00A959B0"/>
    <w:rsid w:val="00A95B9F"/>
    <w:rsid w:val="00A9619D"/>
    <w:rsid w:val="00A96685"/>
    <w:rsid w:val="00A9692B"/>
    <w:rsid w:val="00A969F0"/>
    <w:rsid w:val="00A9728D"/>
    <w:rsid w:val="00A97306"/>
    <w:rsid w:val="00A9740D"/>
    <w:rsid w:val="00A97732"/>
    <w:rsid w:val="00A97D99"/>
    <w:rsid w:val="00AA01AC"/>
    <w:rsid w:val="00AA0916"/>
    <w:rsid w:val="00AA0A54"/>
    <w:rsid w:val="00AA1243"/>
    <w:rsid w:val="00AA182E"/>
    <w:rsid w:val="00AA1A85"/>
    <w:rsid w:val="00AA1EDE"/>
    <w:rsid w:val="00AA2285"/>
    <w:rsid w:val="00AA24ED"/>
    <w:rsid w:val="00AA26BC"/>
    <w:rsid w:val="00AA321D"/>
    <w:rsid w:val="00AA38C1"/>
    <w:rsid w:val="00AA3B90"/>
    <w:rsid w:val="00AA3D9F"/>
    <w:rsid w:val="00AA3F79"/>
    <w:rsid w:val="00AA3FAF"/>
    <w:rsid w:val="00AA4551"/>
    <w:rsid w:val="00AA47E9"/>
    <w:rsid w:val="00AA4B9B"/>
    <w:rsid w:val="00AA539F"/>
    <w:rsid w:val="00AA53BA"/>
    <w:rsid w:val="00AA5565"/>
    <w:rsid w:val="00AA5716"/>
    <w:rsid w:val="00AA6596"/>
    <w:rsid w:val="00AA65DC"/>
    <w:rsid w:val="00AA6847"/>
    <w:rsid w:val="00AA697C"/>
    <w:rsid w:val="00AA6AE0"/>
    <w:rsid w:val="00AA6DB5"/>
    <w:rsid w:val="00AA6E1C"/>
    <w:rsid w:val="00AA7521"/>
    <w:rsid w:val="00AA785D"/>
    <w:rsid w:val="00AA78DE"/>
    <w:rsid w:val="00AA7F98"/>
    <w:rsid w:val="00AB024F"/>
    <w:rsid w:val="00AB032A"/>
    <w:rsid w:val="00AB06D2"/>
    <w:rsid w:val="00AB0D09"/>
    <w:rsid w:val="00AB1AA7"/>
    <w:rsid w:val="00AB223E"/>
    <w:rsid w:val="00AB2A4C"/>
    <w:rsid w:val="00AB2D1A"/>
    <w:rsid w:val="00AB2F01"/>
    <w:rsid w:val="00AB2FFA"/>
    <w:rsid w:val="00AB3523"/>
    <w:rsid w:val="00AB3B33"/>
    <w:rsid w:val="00AB3BC6"/>
    <w:rsid w:val="00AB3DD7"/>
    <w:rsid w:val="00AB4B84"/>
    <w:rsid w:val="00AB4F0C"/>
    <w:rsid w:val="00AB566F"/>
    <w:rsid w:val="00AB569A"/>
    <w:rsid w:val="00AB5734"/>
    <w:rsid w:val="00AB5909"/>
    <w:rsid w:val="00AB65F1"/>
    <w:rsid w:val="00AB6F71"/>
    <w:rsid w:val="00AB70BC"/>
    <w:rsid w:val="00AB741F"/>
    <w:rsid w:val="00AB7A3D"/>
    <w:rsid w:val="00AB7B27"/>
    <w:rsid w:val="00AB7CB6"/>
    <w:rsid w:val="00AB7D98"/>
    <w:rsid w:val="00AC05C6"/>
    <w:rsid w:val="00AC095E"/>
    <w:rsid w:val="00AC0F08"/>
    <w:rsid w:val="00AC1176"/>
    <w:rsid w:val="00AC1722"/>
    <w:rsid w:val="00AC1772"/>
    <w:rsid w:val="00AC1827"/>
    <w:rsid w:val="00AC1922"/>
    <w:rsid w:val="00AC2D42"/>
    <w:rsid w:val="00AC3685"/>
    <w:rsid w:val="00AC3C61"/>
    <w:rsid w:val="00AC3DF1"/>
    <w:rsid w:val="00AC3FD1"/>
    <w:rsid w:val="00AC4096"/>
    <w:rsid w:val="00AC4654"/>
    <w:rsid w:val="00AC4E1D"/>
    <w:rsid w:val="00AC523E"/>
    <w:rsid w:val="00AC54B3"/>
    <w:rsid w:val="00AC5AAA"/>
    <w:rsid w:val="00AC5EAC"/>
    <w:rsid w:val="00AC5EB9"/>
    <w:rsid w:val="00AC6031"/>
    <w:rsid w:val="00AC64A8"/>
    <w:rsid w:val="00AC651F"/>
    <w:rsid w:val="00AC65CE"/>
    <w:rsid w:val="00AC7040"/>
    <w:rsid w:val="00AC73A1"/>
    <w:rsid w:val="00AC7F8E"/>
    <w:rsid w:val="00AD01C1"/>
    <w:rsid w:val="00AD04D7"/>
    <w:rsid w:val="00AD0DB3"/>
    <w:rsid w:val="00AD0E91"/>
    <w:rsid w:val="00AD24AD"/>
    <w:rsid w:val="00AD2668"/>
    <w:rsid w:val="00AD289D"/>
    <w:rsid w:val="00AD28AA"/>
    <w:rsid w:val="00AD33A6"/>
    <w:rsid w:val="00AD3967"/>
    <w:rsid w:val="00AD3B00"/>
    <w:rsid w:val="00AD3B23"/>
    <w:rsid w:val="00AD3DAD"/>
    <w:rsid w:val="00AD4898"/>
    <w:rsid w:val="00AD4D94"/>
    <w:rsid w:val="00AD4E61"/>
    <w:rsid w:val="00AD4EF0"/>
    <w:rsid w:val="00AD4F35"/>
    <w:rsid w:val="00AD51C5"/>
    <w:rsid w:val="00AD579F"/>
    <w:rsid w:val="00AD57B3"/>
    <w:rsid w:val="00AD5A0B"/>
    <w:rsid w:val="00AD5B5F"/>
    <w:rsid w:val="00AD5F7D"/>
    <w:rsid w:val="00AD6378"/>
    <w:rsid w:val="00AD6834"/>
    <w:rsid w:val="00AD6A73"/>
    <w:rsid w:val="00AD6B99"/>
    <w:rsid w:val="00AD6E02"/>
    <w:rsid w:val="00AD6E81"/>
    <w:rsid w:val="00AD6F56"/>
    <w:rsid w:val="00AD7198"/>
    <w:rsid w:val="00AD73A2"/>
    <w:rsid w:val="00AD7449"/>
    <w:rsid w:val="00AD77DA"/>
    <w:rsid w:val="00AD7A07"/>
    <w:rsid w:val="00AE0226"/>
    <w:rsid w:val="00AE037F"/>
    <w:rsid w:val="00AE1248"/>
    <w:rsid w:val="00AE133D"/>
    <w:rsid w:val="00AE16D4"/>
    <w:rsid w:val="00AE1806"/>
    <w:rsid w:val="00AE2173"/>
    <w:rsid w:val="00AE257A"/>
    <w:rsid w:val="00AE2895"/>
    <w:rsid w:val="00AE2B11"/>
    <w:rsid w:val="00AE2D25"/>
    <w:rsid w:val="00AE35DF"/>
    <w:rsid w:val="00AE3756"/>
    <w:rsid w:val="00AE3F50"/>
    <w:rsid w:val="00AE4E34"/>
    <w:rsid w:val="00AE5080"/>
    <w:rsid w:val="00AE508B"/>
    <w:rsid w:val="00AE508C"/>
    <w:rsid w:val="00AE50EF"/>
    <w:rsid w:val="00AE5A77"/>
    <w:rsid w:val="00AE5B26"/>
    <w:rsid w:val="00AE5E38"/>
    <w:rsid w:val="00AE601D"/>
    <w:rsid w:val="00AE63DB"/>
    <w:rsid w:val="00AE6460"/>
    <w:rsid w:val="00AE683D"/>
    <w:rsid w:val="00AE7372"/>
    <w:rsid w:val="00AE7B68"/>
    <w:rsid w:val="00AE7D50"/>
    <w:rsid w:val="00AE7E93"/>
    <w:rsid w:val="00AE7F6B"/>
    <w:rsid w:val="00AF086D"/>
    <w:rsid w:val="00AF0B43"/>
    <w:rsid w:val="00AF1534"/>
    <w:rsid w:val="00AF16DD"/>
    <w:rsid w:val="00AF1841"/>
    <w:rsid w:val="00AF1BA4"/>
    <w:rsid w:val="00AF2046"/>
    <w:rsid w:val="00AF2DF6"/>
    <w:rsid w:val="00AF30BB"/>
    <w:rsid w:val="00AF3758"/>
    <w:rsid w:val="00AF3781"/>
    <w:rsid w:val="00AF3AAD"/>
    <w:rsid w:val="00AF4120"/>
    <w:rsid w:val="00AF46EE"/>
    <w:rsid w:val="00AF4767"/>
    <w:rsid w:val="00AF51DE"/>
    <w:rsid w:val="00AF589C"/>
    <w:rsid w:val="00AF5A13"/>
    <w:rsid w:val="00AF5BAF"/>
    <w:rsid w:val="00AF6E0D"/>
    <w:rsid w:val="00AF6F4B"/>
    <w:rsid w:val="00AF74E9"/>
    <w:rsid w:val="00AF77D6"/>
    <w:rsid w:val="00AF7CC2"/>
    <w:rsid w:val="00AF7E3F"/>
    <w:rsid w:val="00B0015E"/>
    <w:rsid w:val="00B0053D"/>
    <w:rsid w:val="00B007AD"/>
    <w:rsid w:val="00B008EF"/>
    <w:rsid w:val="00B00AC5"/>
    <w:rsid w:val="00B00C26"/>
    <w:rsid w:val="00B00CDA"/>
    <w:rsid w:val="00B00FCA"/>
    <w:rsid w:val="00B014F8"/>
    <w:rsid w:val="00B01B3E"/>
    <w:rsid w:val="00B01FD4"/>
    <w:rsid w:val="00B02194"/>
    <w:rsid w:val="00B0241C"/>
    <w:rsid w:val="00B02723"/>
    <w:rsid w:val="00B0275B"/>
    <w:rsid w:val="00B02A99"/>
    <w:rsid w:val="00B02EA1"/>
    <w:rsid w:val="00B03483"/>
    <w:rsid w:val="00B03F4D"/>
    <w:rsid w:val="00B03FAD"/>
    <w:rsid w:val="00B04C61"/>
    <w:rsid w:val="00B0535E"/>
    <w:rsid w:val="00B05362"/>
    <w:rsid w:val="00B055CB"/>
    <w:rsid w:val="00B05704"/>
    <w:rsid w:val="00B05AFF"/>
    <w:rsid w:val="00B05C73"/>
    <w:rsid w:val="00B06B93"/>
    <w:rsid w:val="00B06C43"/>
    <w:rsid w:val="00B07752"/>
    <w:rsid w:val="00B078B7"/>
    <w:rsid w:val="00B078FB"/>
    <w:rsid w:val="00B10191"/>
    <w:rsid w:val="00B10599"/>
    <w:rsid w:val="00B108CE"/>
    <w:rsid w:val="00B1118D"/>
    <w:rsid w:val="00B1132C"/>
    <w:rsid w:val="00B11C38"/>
    <w:rsid w:val="00B120C8"/>
    <w:rsid w:val="00B120D5"/>
    <w:rsid w:val="00B1284D"/>
    <w:rsid w:val="00B130C1"/>
    <w:rsid w:val="00B131D7"/>
    <w:rsid w:val="00B1366C"/>
    <w:rsid w:val="00B13A04"/>
    <w:rsid w:val="00B13B6F"/>
    <w:rsid w:val="00B146EA"/>
    <w:rsid w:val="00B14777"/>
    <w:rsid w:val="00B15115"/>
    <w:rsid w:val="00B152AF"/>
    <w:rsid w:val="00B1562B"/>
    <w:rsid w:val="00B15B73"/>
    <w:rsid w:val="00B15EE8"/>
    <w:rsid w:val="00B1623C"/>
    <w:rsid w:val="00B1659D"/>
    <w:rsid w:val="00B16A45"/>
    <w:rsid w:val="00B16AF1"/>
    <w:rsid w:val="00B16C26"/>
    <w:rsid w:val="00B16C40"/>
    <w:rsid w:val="00B17D9A"/>
    <w:rsid w:val="00B200F2"/>
    <w:rsid w:val="00B2016E"/>
    <w:rsid w:val="00B20666"/>
    <w:rsid w:val="00B20ED9"/>
    <w:rsid w:val="00B210E8"/>
    <w:rsid w:val="00B2136B"/>
    <w:rsid w:val="00B2157D"/>
    <w:rsid w:val="00B2233F"/>
    <w:rsid w:val="00B22585"/>
    <w:rsid w:val="00B225D7"/>
    <w:rsid w:val="00B226B9"/>
    <w:rsid w:val="00B227F7"/>
    <w:rsid w:val="00B23E44"/>
    <w:rsid w:val="00B245BE"/>
    <w:rsid w:val="00B25EB5"/>
    <w:rsid w:val="00B260C9"/>
    <w:rsid w:val="00B2613D"/>
    <w:rsid w:val="00B2613F"/>
    <w:rsid w:val="00B2632E"/>
    <w:rsid w:val="00B26626"/>
    <w:rsid w:val="00B26734"/>
    <w:rsid w:val="00B26887"/>
    <w:rsid w:val="00B26CF4"/>
    <w:rsid w:val="00B27E73"/>
    <w:rsid w:val="00B309B9"/>
    <w:rsid w:val="00B30BD8"/>
    <w:rsid w:val="00B30C06"/>
    <w:rsid w:val="00B30CB8"/>
    <w:rsid w:val="00B30CBD"/>
    <w:rsid w:val="00B30E17"/>
    <w:rsid w:val="00B317C7"/>
    <w:rsid w:val="00B31D6D"/>
    <w:rsid w:val="00B320DF"/>
    <w:rsid w:val="00B32331"/>
    <w:rsid w:val="00B3359F"/>
    <w:rsid w:val="00B335E1"/>
    <w:rsid w:val="00B33A6C"/>
    <w:rsid w:val="00B33E16"/>
    <w:rsid w:val="00B34121"/>
    <w:rsid w:val="00B34167"/>
    <w:rsid w:val="00B34684"/>
    <w:rsid w:val="00B34A9B"/>
    <w:rsid w:val="00B34C0C"/>
    <w:rsid w:val="00B34D2D"/>
    <w:rsid w:val="00B34F7C"/>
    <w:rsid w:val="00B350D5"/>
    <w:rsid w:val="00B356CC"/>
    <w:rsid w:val="00B357E9"/>
    <w:rsid w:val="00B35F46"/>
    <w:rsid w:val="00B3611E"/>
    <w:rsid w:val="00B36488"/>
    <w:rsid w:val="00B36560"/>
    <w:rsid w:val="00B369E5"/>
    <w:rsid w:val="00B36D27"/>
    <w:rsid w:val="00B36E1A"/>
    <w:rsid w:val="00B371B7"/>
    <w:rsid w:val="00B376BB"/>
    <w:rsid w:val="00B37953"/>
    <w:rsid w:val="00B379A8"/>
    <w:rsid w:val="00B37BB2"/>
    <w:rsid w:val="00B40265"/>
    <w:rsid w:val="00B40640"/>
    <w:rsid w:val="00B407B1"/>
    <w:rsid w:val="00B407F9"/>
    <w:rsid w:val="00B40953"/>
    <w:rsid w:val="00B40F6B"/>
    <w:rsid w:val="00B415C0"/>
    <w:rsid w:val="00B415DF"/>
    <w:rsid w:val="00B41683"/>
    <w:rsid w:val="00B4197A"/>
    <w:rsid w:val="00B419DF"/>
    <w:rsid w:val="00B421F1"/>
    <w:rsid w:val="00B42338"/>
    <w:rsid w:val="00B42606"/>
    <w:rsid w:val="00B42696"/>
    <w:rsid w:val="00B427AB"/>
    <w:rsid w:val="00B42CCB"/>
    <w:rsid w:val="00B42EE2"/>
    <w:rsid w:val="00B43702"/>
    <w:rsid w:val="00B438EC"/>
    <w:rsid w:val="00B43D2A"/>
    <w:rsid w:val="00B44768"/>
    <w:rsid w:val="00B44C2C"/>
    <w:rsid w:val="00B459B3"/>
    <w:rsid w:val="00B45E76"/>
    <w:rsid w:val="00B460B0"/>
    <w:rsid w:val="00B46292"/>
    <w:rsid w:val="00B4650D"/>
    <w:rsid w:val="00B4654F"/>
    <w:rsid w:val="00B4691E"/>
    <w:rsid w:val="00B46C9D"/>
    <w:rsid w:val="00B46CD3"/>
    <w:rsid w:val="00B46ED1"/>
    <w:rsid w:val="00B47547"/>
    <w:rsid w:val="00B4799D"/>
    <w:rsid w:val="00B505B5"/>
    <w:rsid w:val="00B50964"/>
    <w:rsid w:val="00B521F8"/>
    <w:rsid w:val="00B5267C"/>
    <w:rsid w:val="00B52799"/>
    <w:rsid w:val="00B52BF9"/>
    <w:rsid w:val="00B533FE"/>
    <w:rsid w:val="00B53FF3"/>
    <w:rsid w:val="00B54769"/>
    <w:rsid w:val="00B54B90"/>
    <w:rsid w:val="00B54C16"/>
    <w:rsid w:val="00B54CF4"/>
    <w:rsid w:val="00B55299"/>
    <w:rsid w:val="00B553A5"/>
    <w:rsid w:val="00B553D6"/>
    <w:rsid w:val="00B55689"/>
    <w:rsid w:val="00B558E7"/>
    <w:rsid w:val="00B55A3A"/>
    <w:rsid w:val="00B56464"/>
    <w:rsid w:val="00B569B9"/>
    <w:rsid w:val="00B56A4D"/>
    <w:rsid w:val="00B56C79"/>
    <w:rsid w:val="00B57010"/>
    <w:rsid w:val="00B57CD2"/>
    <w:rsid w:val="00B57EEF"/>
    <w:rsid w:val="00B6061C"/>
    <w:rsid w:val="00B6063E"/>
    <w:rsid w:val="00B608F5"/>
    <w:rsid w:val="00B60989"/>
    <w:rsid w:val="00B60A40"/>
    <w:rsid w:val="00B61420"/>
    <w:rsid w:val="00B61D77"/>
    <w:rsid w:val="00B6215C"/>
    <w:rsid w:val="00B621CD"/>
    <w:rsid w:val="00B624C7"/>
    <w:rsid w:val="00B627EB"/>
    <w:rsid w:val="00B62A4B"/>
    <w:rsid w:val="00B62BB1"/>
    <w:rsid w:val="00B62D58"/>
    <w:rsid w:val="00B631DB"/>
    <w:rsid w:val="00B63231"/>
    <w:rsid w:val="00B63720"/>
    <w:rsid w:val="00B6383E"/>
    <w:rsid w:val="00B63845"/>
    <w:rsid w:val="00B63D84"/>
    <w:rsid w:val="00B63DF7"/>
    <w:rsid w:val="00B6436F"/>
    <w:rsid w:val="00B6437C"/>
    <w:rsid w:val="00B647B1"/>
    <w:rsid w:val="00B649A2"/>
    <w:rsid w:val="00B64DC1"/>
    <w:rsid w:val="00B64E64"/>
    <w:rsid w:val="00B6503A"/>
    <w:rsid w:val="00B65236"/>
    <w:rsid w:val="00B65E03"/>
    <w:rsid w:val="00B66094"/>
    <w:rsid w:val="00B66472"/>
    <w:rsid w:val="00B66473"/>
    <w:rsid w:val="00B6713C"/>
    <w:rsid w:val="00B673A9"/>
    <w:rsid w:val="00B674BD"/>
    <w:rsid w:val="00B67E90"/>
    <w:rsid w:val="00B7079E"/>
    <w:rsid w:val="00B71BB8"/>
    <w:rsid w:val="00B71D3C"/>
    <w:rsid w:val="00B72042"/>
    <w:rsid w:val="00B72C3E"/>
    <w:rsid w:val="00B72ED6"/>
    <w:rsid w:val="00B7322F"/>
    <w:rsid w:val="00B7352C"/>
    <w:rsid w:val="00B736C1"/>
    <w:rsid w:val="00B737AC"/>
    <w:rsid w:val="00B73B26"/>
    <w:rsid w:val="00B74820"/>
    <w:rsid w:val="00B7496A"/>
    <w:rsid w:val="00B74B8B"/>
    <w:rsid w:val="00B74CA8"/>
    <w:rsid w:val="00B75008"/>
    <w:rsid w:val="00B750AF"/>
    <w:rsid w:val="00B757C5"/>
    <w:rsid w:val="00B75BA5"/>
    <w:rsid w:val="00B76952"/>
    <w:rsid w:val="00B76AF7"/>
    <w:rsid w:val="00B77636"/>
    <w:rsid w:val="00B77656"/>
    <w:rsid w:val="00B778D1"/>
    <w:rsid w:val="00B77D4D"/>
    <w:rsid w:val="00B80011"/>
    <w:rsid w:val="00B801FC"/>
    <w:rsid w:val="00B8046A"/>
    <w:rsid w:val="00B80770"/>
    <w:rsid w:val="00B807D0"/>
    <w:rsid w:val="00B808EA"/>
    <w:rsid w:val="00B810A2"/>
    <w:rsid w:val="00B81223"/>
    <w:rsid w:val="00B818F7"/>
    <w:rsid w:val="00B81F47"/>
    <w:rsid w:val="00B8288A"/>
    <w:rsid w:val="00B82A1E"/>
    <w:rsid w:val="00B83DEC"/>
    <w:rsid w:val="00B83E7E"/>
    <w:rsid w:val="00B8427A"/>
    <w:rsid w:val="00B842A1"/>
    <w:rsid w:val="00B842B0"/>
    <w:rsid w:val="00B843A0"/>
    <w:rsid w:val="00B845C9"/>
    <w:rsid w:val="00B846A6"/>
    <w:rsid w:val="00B84967"/>
    <w:rsid w:val="00B849A6"/>
    <w:rsid w:val="00B84C92"/>
    <w:rsid w:val="00B858CC"/>
    <w:rsid w:val="00B8595B"/>
    <w:rsid w:val="00B864C7"/>
    <w:rsid w:val="00B8662F"/>
    <w:rsid w:val="00B8667A"/>
    <w:rsid w:val="00B866A6"/>
    <w:rsid w:val="00B87201"/>
    <w:rsid w:val="00B874FE"/>
    <w:rsid w:val="00B87745"/>
    <w:rsid w:val="00B87A5B"/>
    <w:rsid w:val="00B87B11"/>
    <w:rsid w:val="00B90648"/>
    <w:rsid w:val="00B90ADA"/>
    <w:rsid w:val="00B91AD1"/>
    <w:rsid w:val="00B92472"/>
    <w:rsid w:val="00B92545"/>
    <w:rsid w:val="00B92A0D"/>
    <w:rsid w:val="00B92BD5"/>
    <w:rsid w:val="00B92C54"/>
    <w:rsid w:val="00B930B7"/>
    <w:rsid w:val="00B93513"/>
    <w:rsid w:val="00B944CB"/>
    <w:rsid w:val="00B9465E"/>
    <w:rsid w:val="00B949B3"/>
    <w:rsid w:val="00B94EA9"/>
    <w:rsid w:val="00B95288"/>
    <w:rsid w:val="00B958B3"/>
    <w:rsid w:val="00B96F1B"/>
    <w:rsid w:val="00B9759D"/>
    <w:rsid w:val="00B97833"/>
    <w:rsid w:val="00B97B3A"/>
    <w:rsid w:val="00BA03A1"/>
    <w:rsid w:val="00BA09E0"/>
    <w:rsid w:val="00BA0B46"/>
    <w:rsid w:val="00BA0D61"/>
    <w:rsid w:val="00BA0DA6"/>
    <w:rsid w:val="00BA0EC5"/>
    <w:rsid w:val="00BA0FC0"/>
    <w:rsid w:val="00BA133D"/>
    <w:rsid w:val="00BA2011"/>
    <w:rsid w:val="00BA20F9"/>
    <w:rsid w:val="00BA28BF"/>
    <w:rsid w:val="00BA297C"/>
    <w:rsid w:val="00BA29EE"/>
    <w:rsid w:val="00BA2CF6"/>
    <w:rsid w:val="00BA2EE4"/>
    <w:rsid w:val="00BA411A"/>
    <w:rsid w:val="00BA4664"/>
    <w:rsid w:val="00BA4D87"/>
    <w:rsid w:val="00BA4E53"/>
    <w:rsid w:val="00BA51EA"/>
    <w:rsid w:val="00BA5216"/>
    <w:rsid w:val="00BA574A"/>
    <w:rsid w:val="00BA5F82"/>
    <w:rsid w:val="00BA62C2"/>
    <w:rsid w:val="00BA6754"/>
    <w:rsid w:val="00BA69CB"/>
    <w:rsid w:val="00BA6A9B"/>
    <w:rsid w:val="00BA6D5C"/>
    <w:rsid w:val="00BA70E8"/>
    <w:rsid w:val="00BA7676"/>
    <w:rsid w:val="00BA790B"/>
    <w:rsid w:val="00BB01D4"/>
    <w:rsid w:val="00BB0BEE"/>
    <w:rsid w:val="00BB159F"/>
    <w:rsid w:val="00BB1650"/>
    <w:rsid w:val="00BB1681"/>
    <w:rsid w:val="00BB1736"/>
    <w:rsid w:val="00BB1840"/>
    <w:rsid w:val="00BB1B60"/>
    <w:rsid w:val="00BB1F74"/>
    <w:rsid w:val="00BB1FBC"/>
    <w:rsid w:val="00BB2CC8"/>
    <w:rsid w:val="00BB2D87"/>
    <w:rsid w:val="00BB2DAD"/>
    <w:rsid w:val="00BB328D"/>
    <w:rsid w:val="00BB406E"/>
    <w:rsid w:val="00BB463A"/>
    <w:rsid w:val="00BB4810"/>
    <w:rsid w:val="00BB4830"/>
    <w:rsid w:val="00BB4A7B"/>
    <w:rsid w:val="00BB4DDE"/>
    <w:rsid w:val="00BB4E4A"/>
    <w:rsid w:val="00BB5330"/>
    <w:rsid w:val="00BB5705"/>
    <w:rsid w:val="00BB6479"/>
    <w:rsid w:val="00BB65C7"/>
    <w:rsid w:val="00BB69CA"/>
    <w:rsid w:val="00BB6E94"/>
    <w:rsid w:val="00BB7AAC"/>
    <w:rsid w:val="00BC0031"/>
    <w:rsid w:val="00BC03F7"/>
    <w:rsid w:val="00BC0A86"/>
    <w:rsid w:val="00BC0E93"/>
    <w:rsid w:val="00BC1149"/>
    <w:rsid w:val="00BC1242"/>
    <w:rsid w:val="00BC152E"/>
    <w:rsid w:val="00BC1883"/>
    <w:rsid w:val="00BC1973"/>
    <w:rsid w:val="00BC1B12"/>
    <w:rsid w:val="00BC254F"/>
    <w:rsid w:val="00BC2D33"/>
    <w:rsid w:val="00BC3C0B"/>
    <w:rsid w:val="00BC3D8F"/>
    <w:rsid w:val="00BC49F5"/>
    <w:rsid w:val="00BC53CF"/>
    <w:rsid w:val="00BC556B"/>
    <w:rsid w:val="00BC57D1"/>
    <w:rsid w:val="00BC5E70"/>
    <w:rsid w:val="00BC6412"/>
    <w:rsid w:val="00BC6517"/>
    <w:rsid w:val="00BC6EFF"/>
    <w:rsid w:val="00BC72DA"/>
    <w:rsid w:val="00BC749B"/>
    <w:rsid w:val="00BC759A"/>
    <w:rsid w:val="00BC7895"/>
    <w:rsid w:val="00BC7DD4"/>
    <w:rsid w:val="00BD0088"/>
    <w:rsid w:val="00BD0329"/>
    <w:rsid w:val="00BD0494"/>
    <w:rsid w:val="00BD0BC4"/>
    <w:rsid w:val="00BD0D62"/>
    <w:rsid w:val="00BD0DEF"/>
    <w:rsid w:val="00BD0F32"/>
    <w:rsid w:val="00BD134B"/>
    <w:rsid w:val="00BD1385"/>
    <w:rsid w:val="00BD13EC"/>
    <w:rsid w:val="00BD171A"/>
    <w:rsid w:val="00BD1D30"/>
    <w:rsid w:val="00BD1EA1"/>
    <w:rsid w:val="00BD2009"/>
    <w:rsid w:val="00BD215E"/>
    <w:rsid w:val="00BD21CF"/>
    <w:rsid w:val="00BD2808"/>
    <w:rsid w:val="00BD28DD"/>
    <w:rsid w:val="00BD2B88"/>
    <w:rsid w:val="00BD2FDA"/>
    <w:rsid w:val="00BD3390"/>
    <w:rsid w:val="00BD387A"/>
    <w:rsid w:val="00BD3B7E"/>
    <w:rsid w:val="00BD3EC3"/>
    <w:rsid w:val="00BD3F79"/>
    <w:rsid w:val="00BD45DB"/>
    <w:rsid w:val="00BD4C5A"/>
    <w:rsid w:val="00BD4F5D"/>
    <w:rsid w:val="00BD539E"/>
    <w:rsid w:val="00BD5FB0"/>
    <w:rsid w:val="00BD62F5"/>
    <w:rsid w:val="00BD646C"/>
    <w:rsid w:val="00BD6A4A"/>
    <w:rsid w:val="00BD6BDF"/>
    <w:rsid w:val="00BD7048"/>
    <w:rsid w:val="00BD71B7"/>
    <w:rsid w:val="00BD71FA"/>
    <w:rsid w:val="00BD72B6"/>
    <w:rsid w:val="00BD7F1A"/>
    <w:rsid w:val="00BE02B9"/>
    <w:rsid w:val="00BE05AD"/>
    <w:rsid w:val="00BE0674"/>
    <w:rsid w:val="00BE0BC6"/>
    <w:rsid w:val="00BE105E"/>
    <w:rsid w:val="00BE1786"/>
    <w:rsid w:val="00BE1901"/>
    <w:rsid w:val="00BE1AC1"/>
    <w:rsid w:val="00BE1DE4"/>
    <w:rsid w:val="00BE1DFC"/>
    <w:rsid w:val="00BE216C"/>
    <w:rsid w:val="00BE2256"/>
    <w:rsid w:val="00BE22A6"/>
    <w:rsid w:val="00BE2B18"/>
    <w:rsid w:val="00BE3682"/>
    <w:rsid w:val="00BE37F5"/>
    <w:rsid w:val="00BE38D8"/>
    <w:rsid w:val="00BE3964"/>
    <w:rsid w:val="00BE3966"/>
    <w:rsid w:val="00BE3BE2"/>
    <w:rsid w:val="00BE485C"/>
    <w:rsid w:val="00BE4A81"/>
    <w:rsid w:val="00BE4C17"/>
    <w:rsid w:val="00BE500C"/>
    <w:rsid w:val="00BE5501"/>
    <w:rsid w:val="00BE590E"/>
    <w:rsid w:val="00BE61B1"/>
    <w:rsid w:val="00BE6579"/>
    <w:rsid w:val="00BE65CA"/>
    <w:rsid w:val="00BE6BDF"/>
    <w:rsid w:val="00BE6EAB"/>
    <w:rsid w:val="00BF013F"/>
    <w:rsid w:val="00BF03B4"/>
    <w:rsid w:val="00BF085E"/>
    <w:rsid w:val="00BF0A3B"/>
    <w:rsid w:val="00BF0AF0"/>
    <w:rsid w:val="00BF0D07"/>
    <w:rsid w:val="00BF0D52"/>
    <w:rsid w:val="00BF115E"/>
    <w:rsid w:val="00BF1304"/>
    <w:rsid w:val="00BF16C3"/>
    <w:rsid w:val="00BF1829"/>
    <w:rsid w:val="00BF1D85"/>
    <w:rsid w:val="00BF1DDB"/>
    <w:rsid w:val="00BF1F40"/>
    <w:rsid w:val="00BF2385"/>
    <w:rsid w:val="00BF23AE"/>
    <w:rsid w:val="00BF2416"/>
    <w:rsid w:val="00BF27D6"/>
    <w:rsid w:val="00BF2C14"/>
    <w:rsid w:val="00BF2C4C"/>
    <w:rsid w:val="00BF2D30"/>
    <w:rsid w:val="00BF2F92"/>
    <w:rsid w:val="00BF3233"/>
    <w:rsid w:val="00BF3295"/>
    <w:rsid w:val="00BF3609"/>
    <w:rsid w:val="00BF3B67"/>
    <w:rsid w:val="00BF3B6B"/>
    <w:rsid w:val="00BF3B71"/>
    <w:rsid w:val="00BF3CE0"/>
    <w:rsid w:val="00BF4063"/>
    <w:rsid w:val="00BF40B0"/>
    <w:rsid w:val="00BF4AFC"/>
    <w:rsid w:val="00BF57CA"/>
    <w:rsid w:val="00BF5BDD"/>
    <w:rsid w:val="00BF61A7"/>
    <w:rsid w:val="00BF68B7"/>
    <w:rsid w:val="00BF73F9"/>
    <w:rsid w:val="00BF7A8D"/>
    <w:rsid w:val="00BF7CBC"/>
    <w:rsid w:val="00C0007F"/>
    <w:rsid w:val="00C00735"/>
    <w:rsid w:val="00C00A67"/>
    <w:rsid w:val="00C00C0B"/>
    <w:rsid w:val="00C00C65"/>
    <w:rsid w:val="00C011D1"/>
    <w:rsid w:val="00C01361"/>
    <w:rsid w:val="00C01453"/>
    <w:rsid w:val="00C01937"/>
    <w:rsid w:val="00C0193C"/>
    <w:rsid w:val="00C01FEE"/>
    <w:rsid w:val="00C02DA0"/>
    <w:rsid w:val="00C02FA6"/>
    <w:rsid w:val="00C03046"/>
    <w:rsid w:val="00C03489"/>
    <w:rsid w:val="00C03491"/>
    <w:rsid w:val="00C03EBF"/>
    <w:rsid w:val="00C03F19"/>
    <w:rsid w:val="00C0432E"/>
    <w:rsid w:val="00C04348"/>
    <w:rsid w:val="00C045CE"/>
    <w:rsid w:val="00C048E3"/>
    <w:rsid w:val="00C049CF"/>
    <w:rsid w:val="00C054D4"/>
    <w:rsid w:val="00C055CF"/>
    <w:rsid w:val="00C05A01"/>
    <w:rsid w:val="00C05C11"/>
    <w:rsid w:val="00C05C2D"/>
    <w:rsid w:val="00C05CBB"/>
    <w:rsid w:val="00C0637C"/>
    <w:rsid w:val="00C064AD"/>
    <w:rsid w:val="00C06FA9"/>
    <w:rsid w:val="00C073DA"/>
    <w:rsid w:val="00C07878"/>
    <w:rsid w:val="00C10066"/>
    <w:rsid w:val="00C10230"/>
    <w:rsid w:val="00C10C92"/>
    <w:rsid w:val="00C10DE8"/>
    <w:rsid w:val="00C11086"/>
    <w:rsid w:val="00C11549"/>
    <w:rsid w:val="00C115BD"/>
    <w:rsid w:val="00C115E0"/>
    <w:rsid w:val="00C11B9F"/>
    <w:rsid w:val="00C11DA8"/>
    <w:rsid w:val="00C12584"/>
    <w:rsid w:val="00C12D3D"/>
    <w:rsid w:val="00C12F83"/>
    <w:rsid w:val="00C13399"/>
    <w:rsid w:val="00C13A1E"/>
    <w:rsid w:val="00C13C21"/>
    <w:rsid w:val="00C13DDC"/>
    <w:rsid w:val="00C142DE"/>
    <w:rsid w:val="00C14B2C"/>
    <w:rsid w:val="00C14E9A"/>
    <w:rsid w:val="00C1501E"/>
    <w:rsid w:val="00C152C4"/>
    <w:rsid w:val="00C15394"/>
    <w:rsid w:val="00C15EFA"/>
    <w:rsid w:val="00C15FD2"/>
    <w:rsid w:val="00C1601A"/>
    <w:rsid w:val="00C16B46"/>
    <w:rsid w:val="00C16F41"/>
    <w:rsid w:val="00C17114"/>
    <w:rsid w:val="00C173A5"/>
    <w:rsid w:val="00C17640"/>
    <w:rsid w:val="00C17748"/>
    <w:rsid w:val="00C178C3"/>
    <w:rsid w:val="00C17928"/>
    <w:rsid w:val="00C17F2D"/>
    <w:rsid w:val="00C20271"/>
    <w:rsid w:val="00C2059D"/>
    <w:rsid w:val="00C206B6"/>
    <w:rsid w:val="00C20AF7"/>
    <w:rsid w:val="00C2169B"/>
    <w:rsid w:val="00C21B64"/>
    <w:rsid w:val="00C21C29"/>
    <w:rsid w:val="00C21E0A"/>
    <w:rsid w:val="00C21F8D"/>
    <w:rsid w:val="00C22B79"/>
    <w:rsid w:val="00C23327"/>
    <w:rsid w:val="00C233B3"/>
    <w:rsid w:val="00C23410"/>
    <w:rsid w:val="00C23648"/>
    <w:rsid w:val="00C239C7"/>
    <w:rsid w:val="00C24093"/>
    <w:rsid w:val="00C24272"/>
    <w:rsid w:val="00C249C9"/>
    <w:rsid w:val="00C24B76"/>
    <w:rsid w:val="00C252B9"/>
    <w:rsid w:val="00C2540D"/>
    <w:rsid w:val="00C255BD"/>
    <w:rsid w:val="00C255DC"/>
    <w:rsid w:val="00C25F21"/>
    <w:rsid w:val="00C26147"/>
    <w:rsid w:val="00C26832"/>
    <w:rsid w:val="00C26836"/>
    <w:rsid w:val="00C2692D"/>
    <w:rsid w:val="00C26A6A"/>
    <w:rsid w:val="00C26C08"/>
    <w:rsid w:val="00C27B1A"/>
    <w:rsid w:val="00C27B22"/>
    <w:rsid w:val="00C301A4"/>
    <w:rsid w:val="00C308FD"/>
    <w:rsid w:val="00C30F27"/>
    <w:rsid w:val="00C31354"/>
    <w:rsid w:val="00C31458"/>
    <w:rsid w:val="00C316A1"/>
    <w:rsid w:val="00C316C2"/>
    <w:rsid w:val="00C3173F"/>
    <w:rsid w:val="00C31A64"/>
    <w:rsid w:val="00C31BD7"/>
    <w:rsid w:val="00C32210"/>
    <w:rsid w:val="00C3259B"/>
    <w:rsid w:val="00C3269F"/>
    <w:rsid w:val="00C331B2"/>
    <w:rsid w:val="00C3330E"/>
    <w:rsid w:val="00C33815"/>
    <w:rsid w:val="00C33836"/>
    <w:rsid w:val="00C33DB6"/>
    <w:rsid w:val="00C33E9B"/>
    <w:rsid w:val="00C33F0A"/>
    <w:rsid w:val="00C3422D"/>
    <w:rsid w:val="00C343F9"/>
    <w:rsid w:val="00C34596"/>
    <w:rsid w:val="00C347A1"/>
    <w:rsid w:val="00C34CF2"/>
    <w:rsid w:val="00C34EBD"/>
    <w:rsid w:val="00C350DD"/>
    <w:rsid w:val="00C355AE"/>
    <w:rsid w:val="00C35860"/>
    <w:rsid w:val="00C35C82"/>
    <w:rsid w:val="00C35CC7"/>
    <w:rsid w:val="00C35DB8"/>
    <w:rsid w:val="00C3620A"/>
    <w:rsid w:val="00C36AF1"/>
    <w:rsid w:val="00C36F72"/>
    <w:rsid w:val="00C371EC"/>
    <w:rsid w:val="00C3742C"/>
    <w:rsid w:val="00C3749C"/>
    <w:rsid w:val="00C37DE1"/>
    <w:rsid w:val="00C402CC"/>
    <w:rsid w:val="00C40BF7"/>
    <w:rsid w:val="00C411BF"/>
    <w:rsid w:val="00C41220"/>
    <w:rsid w:val="00C41254"/>
    <w:rsid w:val="00C417D2"/>
    <w:rsid w:val="00C41AAE"/>
    <w:rsid w:val="00C426F8"/>
    <w:rsid w:val="00C42821"/>
    <w:rsid w:val="00C42DD3"/>
    <w:rsid w:val="00C42FB4"/>
    <w:rsid w:val="00C43775"/>
    <w:rsid w:val="00C4380A"/>
    <w:rsid w:val="00C43BD7"/>
    <w:rsid w:val="00C43BFB"/>
    <w:rsid w:val="00C43EDB"/>
    <w:rsid w:val="00C448BF"/>
    <w:rsid w:val="00C4490E"/>
    <w:rsid w:val="00C44D07"/>
    <w:rsid w:val="00C45323"/>
    <w:rsid w:val="00C45375"/>
    <w:rsid w:val="00C45473"/>
    <w:rsid w:val="00C455E6"/>
    <w:rsid w:val="00C457F3"/>
    <w:rsid w:val="00C45AB6"/>
    <w:rsid w:val="00C45CC5"/>
    <w:rsid w:val="00C46D25"/>
    <w:rsid w:val="00C46D79"/>
    <w:rsid w:val="00C46E3A"/>
    <w:rsid w:val="00C46EBF"/>
    <w:rsid w:val="00C46FB7"/>
    <w:rsid w:val="00C471CA"/>
    <w:rsid w:val="00C47A1A"/>
    <w:rsid w:val="00C47BCE"/>
    <w:rsid w:val="00C506DE"/>
    <w:rsid w:val="00C50802"/>
    <w:rsid w:val="00C50974"/>
    <w:rsid w:val="00C50C3F"/>
    <w:rsid w:val="00C50ED0"/>
    <w:rsid w:val="00C515D8"/>
    <w:rsid w:val="00C51718"/>
    <w:rsid w:val="00C51740"/>
    <w:rsid w:val="00C518BE"/>
    <w:rsid w:val="00C51C07"/>
    <w:rsid w:val="00C51CE2"/>
    <w:rsid w:val="00C51F60"/>
    <w:rsid w:val="00C51FFB"/>
    <w:rsid w:val="00C5206F"/>
    <w:rsid w:val="00C527E2"/>
    <w:rsid w:val="00C529B9"/>
    <w:rsid w:val="00C532CA"/>
    <w:rsid w:val="00C53502"/>
    <w:rsid w:val="00C54109"/>
    <w:rsid w:val="00C54177"/>
    <w:rsid w:val="00C543C7"/>
    <w:rsid w:val="00C54BBD"/>
    <w:rsid w:val="00C558BA"/>
    <w:rsid w:val="00C55CBC"/>
    <w:rsid w:val="00C561D8"/>
    <w:rsid w:val="00C566BD"/>
    <w:rsid w:val="00C56945"/>
    <w:rsid w:val="00C56A33"/>
    <w:rsid w:val="00C57135"/>
    <w:rsid w:val="00C57446"/>
    <w:rsid w:val="00C57996"/>
    <w:rsid w:val="00C57A65"/>
    <w:rsid w:val="00C57CCE"/>
    <w:rsid w:val="00C57F35"/>
    <w:rsid w:val="00C607DF"/>
    <w:rsid w:val="00C60B1F"/>
    <w:rsid w:val="00C612AC"/>
    <w:rsid w:val="00C61846"/>
    <w:rsid w:val="00C6184C"/>
    <w:rsid w:val="00C618F5"/>
    <w:rsid w:val="00C6190C"/>
    <w:rsid w:val="00C61E0D"/>
    <w:rsid w:val="00C6245E"/>
    <w:rsid w:val="00C628B6"/>
    <w:rsid w:val="00C62CF3"/>
    <w:rsid w:val="00C62FD1"/>
    <w:rsid w:val="00C63631"/>
    <w:rsid w:val="00C63A68"/>
    <w:rsid w:val="00C63EFC"/>
    <w:rsid w:val="00C6457C"/>
    <w:rsid w:val="00C64591"/>
    <w:rsid w:val="00C645EC"/>
    <w:rsid w:val="00C648AD"/>
    <w:rsid w:val="00C64ED8"/>
    <w:rsid w:val="00C6518B"/>
    <w:rsid w:val="00C651B0"/>
    <w:rsid w:val="00C657D6"/>
    <w:rsid w:val="00C65A0E"/>
    <w:rsid w:val="00C65C1B"/>
    <w:rsid w:val="00C6640C"/>
    <w:rsid w:val="00C66420"/>
    <w:rsid w:val="00C676DC"/>
    <w:rsid w:val="00C67B5F"/>
    <w:rsid w:val="00C67C87"/>
    <w:rsid w:val="00C7023E"/>
    <w:rsid w:val="00C70B76"/>
    <w:rsid w:val="00C70F8C"/>
    <w:rsid w:val="00C717E9"/>
    <w:rsid w:val="00C71D27"/>
    <w:rsid w:val="00C71D3B"/>
    <w:rsid w:val="00C72462"/>
    <w:rsid w:val="00C7262E"/>
    <w:rsid w:val="00C72A93"/>
    <w:rsid w:val="00C73170"/>
    <w:rsid w:val="00C7341F"/>
    <w:rsid w:val="00C735BB"/>
    <w:rsid w:val="00C73B4C"/>
    <w:rsid w:val="00C74A72"/>
    <w:rsid w:val="00C75351"/>
    <w:rsid w:val="00C75672"/>
    <w:rsid w:val="00C75EC8"/>
    <w:rsid w:val="00C76AF8"/>
    <w:rsid w:val="00C76C98"/>
    <w:rsid w:val="00C76E4E"/>
    <w:rsid w:val="00C77044"/>
    <w:rsid w:val="00C773C3"/>
    <w:rsid w:val="00C774F1"/>
    <w:rsid w:val="00C77590"/>
    <w:rsid w:val="00C776BA"/>
    <w:rsid w:val="00C77CBC"/>
    <w:rsid w:val="00C802B8"/>
    <w:rsid w:val="00C80779"/>
    <w:rsid w:val="00C8086C"/>
    <w:rsid w:val="00C80F37"/>
    <w:rsid w:val="00C8100F"/>
    <w:rsid w:val="00C817DF"/>
    <w:rsid w:val="00C823EA"/>
    <w:rsid w:val="00C82969"/>
    <w:rsid w:val="00C83B64"/>
    <w:rsid w:val="00C83FFD"/>
    <w:rsid w:val="00C8405C"/>
    <w:rsid w:val="00C840A2"/>
    <w:rsid w:val="00C841BB"/>
    <w:rsid w:val="00C842ED"/>
    <w:rsid w:val="00C84BCE"/>
    <w:rsid w:val="00C84D54"/>
    <w:rsid w:val="00C8515C"/>
    <w:rsid w:val="00C8586D"/>
    <w:rsid w:val="00C858A7"/>
    <w:rsid w:val="00C85D4F"/>
    <w:rsid w:val="00C86C11"/>
    <w:rsid w:val="00C86D2B"/>
    <w:rsid w:val="00C87640"/>
    <w:rsid w:val="00C87B71"/>
    <w:rsid w:val="00C902DB"/>
    <w:rsid w:val="00C908BD"/>
    <w:rsid w:val="00C9096D"/>
    <w:rsid w:val="00C90DA6"/>
    <w:rsid w:val="00C90E94"/>
    <w:rsid w:val="00C91914"/>
    <w:rsid w:val="00C92116"/>
    <w:rsid w:val="00C922BA"/>
    <w:rsid w:val="00C92698"/>
    <w:rsid w:val="00C927F8"/>
    <w:rsid w:val="00C92D0A"/>
    <w:rsid w:val="00C935CA"/>
    <w:rsid w:val="00C93653"/>
    <w:rsid w:val="00C93753"/>
    <w:rsid w:val="00C939A7"/>
    <w:rsid w:val="00C939E4"/>
    <w:rsid w:val="00C93F01"/>
    <w:rsid w:val="00C94289"/>
    <w:rsid w:val="00C94934"/>
    <w:rsid w:val="00C9560B"/>
    <w:rsid w:val="00C957FD"/>
    <w:rsid w:val="00C95A49"/>
    <w:rsid w:val="00C95AAA"/>
    <w:rsid w:val="00C9603A"/>
    <w:rsid w:val="00C96120"/>
    <w:rsid w:val="00C9673E"/>
    <w:rsid w:val="00C96AF5"/>
    <w:rsid w:val="00C97346"/>
    <w:rsid w:val="00C97576"/>
    <w:rsid w:val="00C97631"/>
    <w:rsid w:val="00C97EFE"/>
    <w:rsid w:val="00CA037B"/>
    <w:rsid w:val="00CA0637"/>
    <w:rsid w:val="00CA0698"/>
    <w:rsid w:val="00CA107E"/>
    <w:rsid w:val="00CA1147"/>
    <w:rsid w:val="00CA19B3"/>
    <w:rsid w:val="00CA1B3C"/>
    <w:rsid w:val="00CA21C7"/>
    <w:rsid w:val="00CA21EA"/>
    <w:rsid w:val="00CA25C9"/>
    <w:rsid w:val="00CA2877"/>
    <w:rsid w:val="00CA2AF3"/>
    <w:rsid w:val="00CA2BD4"/>
    <w:rsid w:val="00CA2C01"/>
    <w:rsid w:val="00CA327E"/>
    <w:rsid w:val="00CA3368"/>
    <w:rsid w:val="00CA38F0"/>
    <w:rsid w:val="00CA3A52"/>
    <w:rsid w:val="00CA3B9C"/>
    <w:rsid w:val="00CA3C17"/>
    <w:rsid w:val="00CA3CCE"/>
    <w:rsid w:val="00CA3E07"/>
    <w:rsid w:val="00CA3F5D"/>
    <w:rsid w:val="00CA48FE"/>
    <w:rsid w:val="00CA4A5A"/>
    <w:rsid w:val="00CA4DA9"/>
    <w:rsid w:val="00CA502B"/>
    <w:rsid w:val="00CA514E"/>
    <w:rsid w:val="00CA5435"/>
    <w:rsid w:val="00CA57D2"/>
    <w:rsid w:val="00CA58B5"/>
    <w:rsid w:val="00CA5AD1"/>
    <w:rsid w:val="00CA5EED"/>
    <w:rsid w:val="00CA6A8B"/>
    <w:rsid w:val="00CA6DC9"/>
    <w:rsid w:val="00CA7552"/>
    <w:rsid w:val="00CA75B2"/>
    <w:rsid w:val="00CA76F4"/>
    <w:rsid w:val="00CA7CE2"/>
    <w:rsid w:val="00CB0266"/>
    <w:rsid w:val="00CB039F"/>
    <w:rsid w:val="00CB1175"/>
    <w:rsid w:val="00CB1964"/>
    <w:rsid w:val="00CB1D34"/>
    <w:rsid w:val="00CB205C"/>
    <w:rsid w:val="00CB25AA"/>
    <w:rsid w:val="00CB335E"/>
    <w:rsid w:val="00CB3722"/>
    <w:rsid w:val="00CB3EA7"/>
    <w:rsid w:val="00CB4455"/>
    <w:rsid w:val="00CB4818"/>
    <w:rsid w:val="00CB48DE"/>
    <w:rsid w:val="00CB52D4"/>
    <w:rsid w:val="00CB543C"/>
    <w:rsid w:val="00CB55B5"/>
    <w:rsid w:val="00CB5655"/>
    <w:rsid w:val="00CB58F7"/>
    <w:rsid w:val="00CB5C58"/>
    <w:rsid w:val="00CB6027"/>
    <w:rsid w:val="00CB66D4"/>
    <w:rsid w:val="00CB6834"/>
    <w:rsid w:val="00CB6C42"/>
    <w:rsid w:val="00CB6CA1"/>
    <w:rsid w:val="00CB6DC9"/>
    <w:rsid w:val="00CB6F42"/>
    <w:rsid w:val="00CB71D9"/>
    <w:rsid w:val="00CB722F"/>
    <w:rsid w:val="00CB75DE"/>
    <w:rsid w:val="00CB7681"/>
    <w:rsid w:val="00CB7776"/>
    <w:rsid w:val="00CB78EE"/>
    <w:rsid w:val="00CB7BA3"/>
    <w:rsid w:val="00CB7C36"/>
    <w:rsid w:val="00CC04A2"/>
    <w:rsid w:val="00CC0688"/>
    <w:rsid w:val="00CC08AB"/>
    <w:rsid w:val="00CC0CD0"/>
    <w:rsid w:val="00CC138B"/>
    <w:rsid w:val="00CC143E"/>
    <w:rsid w:val="00CC14F1"/>
    <w:rsid w:val="00CC1600"/>
    <w:rsid w:val="00CC19E9"/>
    <w:rsid w:val="00CC1AFF"/>
    <w:rsid w:val="00CC2463"/>
    <w:rsid w:val="00CC24E3"/>
    <w:rsid w:val="00CC2885"/>
    <w:rsid w:val="00CC2931"/>
    <w:rsid w:val="00CC3376"/>
    <w:rsid w:val="00CC3697"/>
    <w:rsid w:val="00CC389A"/>
    <w:rsid w:val="00CC393F"/>
    <w:rsid w:val="00CC3B76"/>
    <w:rsid w:val="00CC3D8D"/>
    <w:rsid w:val="00CC404E"/>
    <w:rsid w:val="00CC424B"/>
    <w:rsid w:val="00CC426C"/>
    <w:rsid w:val="00CC4288"/>
    <w:rsid w:val="00CC4781"/>
    <w:rsid w:val="00CC4895"/>
    <w:rsid w:val="00CC4A1E"/>
    <w:rsid w:val="00CC4A8B"/>
    <w:rsid w:val="00CC4F7C"/>
    <w:rsid w:val="00CC4FC6"/>
    <w:rsid w:val="00CC53A5"/>
    <w:rsid w:val="00CC5444"/>
    <w:rsid w:val="00CC5549"/>
    <w:rsid w:val="00CC582B"/>
    <w:rsid w:val="00CC5B35"/>
    <w:rsid w:val="00CC5DEC"/>
    <w:rsid w:val="00CC67EF"/>
    <w:rsid w:val="00CC77CC"/>
    <w:rsid w:val="00CC7808"/>
    <w:rsid w:val="00CC7B4E"/>
    <w:rsid w:val="00CC7E65"/>
    <w:rsid w:val="00CD0182"/>
    <w:rsid w:val="00CD06CD"/>
    <w:rsid w:val="00CD0792"/>
    <w:rsid w:val="00CD0934"/>
    <w:rsid w:val="00CD0A2E"/>
    <w:rsid w:val="00CD0AB7"/>
    <w:rsid w:val="00CD12E2"/>
    <w:rsid w:val="00CD1337"/>
    <w:rsid w:val="00CD15A7"/>
    <w:rsid w:val="00CD1D7D"/>
    <w:rsid w:val="00CD1E00"/>
    <w:rsid w:val="00CD20FF"/>
    <w:rsid w:val="00CD2304"/>
    <w:rsid w:val="00CD2321"/>
    <w:rsid w:val="00CD269E"/>
    <w:rsid w:val="00CD28A8"/>
    <w:rsid w:val="00CD3417"/>
    <w:rsid w:val="00CD357F"/>
    <w:rsid w:val="00CD3BB7"/>
    <w:rsid w:val="00CD3C06"/>
    <w:rsid w:val="00CD4054"/>
    <w:rsid w:val="00CD4106"/>
    <w:rsid w:val="00CD42BA"/>
    <w:rsid w:val="00CD456A"/>
    <w:rsid w:val="00CD458C"/>
    <w:rsid w:val="00CD4BB4"/>
    <w:rsid w:val="00CD4D49"/>
    <w:rsid w:val="00CD4EA0"/>
    <w:rsid w:val="00CD4FB6"/>
    <w:rsid w:val="00CD5222"/>
    <w:rsid w:val="00CD541A"/>
    <w:rsid w:val="00CD58A6"/>
    <w:rsid w:val="00CD5914"/>
    <w:rsid w:val="00CD5A05"/>
    <w:rsid w:val="00CD5B83"/>
    <w:rsid w:val="00CD64D5"/>
    <w:rsid w:val="00CD6F71"/>
    <w:rsid w:val="00CD741B"/>
    <w:rsid w:val="00CD779E"/>
    <w:rsid w:val="00CD7A2D"/>
    <w:rsid w:val="00CD7E5C"/>
    <w:rsid w:val="00CD7E7A"/>
    <w:rsid w:val="00CE0085"/>
    <w:rsid w:val="00CE0167"/>
    <w:rsid w:val="00CE0267"/>
    <w:rsid w:val="00CE0EE5"/>
    <w:rsid w:val="00CE1228"/>
    <w:rsid w:val="00CE14CE"/>
    <w:rsid w:val="00CE1688"/>
    <w:rsid w:val="00CE18AC"/>
    <w:rsid w:val="00CE254F"/>
    <w:rsid w:val="00CE2B05"/>
    <w:rsid w:val="00CE36ED"/>
    <w:rsid w:val="00CE3952"/>
    <w:rsid w:val="00CE3C15"/>
    <w:rsid w:val="00CE3D87"/>
    <w:rsid w:val="00CE40CD"/>
    <w:rsid w:val="00CE436C"/>
    <w:rsid w:val="00CE4566"/>
    <w:rsid w:val="00CE48A2"/>
    <w:rsid w:val="00CE49F0"/>
    <w:rsid w:val="00CE4A68"/>
    <w:rsid w:val="00CE4FE1"/>
    <w:rsid w:val="00CE5385"/>
    <w:rsid w:val="00CE53DF"/>
    <w:rsid w:val="00CE58EF"/>
    <w:rsid w:val="00CE5A5E"/>
    <w:rsid w:val="00CE5C72"/>
    <w:rsid w:val="00CE60B1"/>
    <w:rsid w:val="00CE62E0"/>
    <w:rsid w:val="00CE6A3D"/>
    <w:rsid w:val="00CE6AC6"/>
    <w:rsid w:val="00CE6C5F"/>
    <w:rsid w:val="00CE6DAA"/>
    <w:rsid w:val="00CE6E27"/>
    <w:rsid w:val="00CF00C8"/>
    <w:rsid w:val="00CF03B9"/>
    <w:rsid w:val="00CF071D"/>
    <w:rsid w:val="00CF0F76"/>
    <w:rsid w:val="00CF10A6"/>
    <w:rsid w:val="00CF13A0"/>
    <w:rsid w:val="00CF13E5"/>
    <w:rsid w:val="00CF192B"/>
    <w:rsid w:val="00CF1A28"/>
    <w:rsid w:val="00CF1AE3"/>
    <w:rsid w:val="00CF245D"/>
    <w:rsid w:val="00CF24C3"/>
    <w:rsid w:val="00CF268B"/>
    <w:rsid w:val="00CF2AC0"/>
    <w:rsid w:val="00CF2DA3"/>
    <w:rsid w:val="00CF2FD0"/>
    <w:rsid w:val="00CF37C3"/>
    <w:rsid w:val="00CF39D6"/>
    <w:rsid w:val="00CF3CE0"/>
    <w:rsid w:val="00CF3DE3"/>
    <w:rsid w:val="00CF41FC"/>
    <w:rsid w:val="00CF433C"/>
    <w:rsid w:val="00CF45AF"/>
    <w:rsid w:val="00CF4F49"/>
    <w:rsid w:val="00CF527B"/>
    <w:rsid w:val="00CF53A5"/>
    <w:rsid w:val="00CF56CC"/>
    <w:rsid w:val="00CF5712"/>
    <w:rsid w:val="00CF60B0"/>
    <w:rsid w:val="00CF6187"/>
    <w:rsid w:val="00CF6350"/>
    <w:rsid w:val="00CF682C"/>
    <w:rsid w:val="00CF71B9"/>
    <w:rsid w:val="00CF71D1"/>
    <w:rsid w:val="00CF77C5"/>
    <w:rsid w:val="00CF7E8A"/>
    <w:rsid w:val="00CF7FC0"/>
    <w:rsid w:val="00D001E5"/>
    <w:rsid w:val="00D0068D"/>
    <w:rsid w:val="00D00EC6"/>
    <w:rsid w:val="00D01015"/>
    <w:rsid w:val="00D01419"/>
    <w:rsid w:val="00D015B7"/>
    <w:rsid w:val="00D019DC"/>
    <w:rsid w:val="00D01EA8"/>
    <w:rsid w:val="00D01F4D"/>
    <w:rsid w:val="00D0214E"/>
    <w:rsid w:val="00D02599"/>
    <w:rsid w:val="00D02728"/>
    <w:rsid w:val="00D03B71"/>
    <w:rsid w:val="00D03C3B"/>
    <w:rsid w:val="00D052FD"/>
    <w:rsid w:val="00D055AC"/>
    <w:rsid w:val="00D0582A"/>
    <w:rsid w:val="00D05ABA"/>
    <w:rsid w:val="00D05D29"/>
    <w:rsid w:val="00D05FC4"/>
    <w:rsid w:val="00D06191"/>
    <w:rsid w:val="00D065F9"/>
    <w:rsid w:val="00D06F3B"/>
    <w:rsid w:val="00D0731F"/>
    <w:rsid w:val="00D07BD4"/>
    <w:rsid w:val="00D100EE"/>
    <w:rsid w:val="00D1011A"/>
    <w:rsid w:val="00D103B4"/>
    <w:rsid w:val="00D104D9"/>
    <w:rsid w:val="00D107B0"/>
    <w:rsid w:val="00D107E4"/>
    <w:rsid w:val="00D10C33"/>
    <w:rsid w:val="00D10F3F"/>
    <w:rsid w:val="00D10F8C"/>
    <w:rsid w:val="00D1118A"/>
    <w:rsid w:val="00D113F7"/>
    <w:rsid w:val="00D117BB"/>
    <w:rsid w:val="00D11B36"/>
    <w:rsid w:val="00D11E00"/>
    <w:rsid w:val="00D121B8"/>
    <w:rsid w:val="00D123F1"/>
    <w:rsid w:val="00D12E36"/>
    <w:rsid w:val="00D13098"/>
    <w:rsid w:val="00D130C8"/>
    <w:rsid w:val="00D1337E"/>
    <w:rsid w:val="00D13649"/>
    <w:rsid w:val="00D13916"/>
    <w:rsid w:val="00D13A3E"/>
    <w:rsid w:val="00D13DFF"/>
    <w:rsid w:val="00D143F9"/>
    <w:rsid w:val="00D1469E"/>
    <w:rsid w:val="00D14C53"/>
    <w:rsid w:val="00D152E3"/>
    <w:rsid w:val="00D153C6"/>
    <w:rsid w:val="00D15794"/>
    <w:rsid w:val="00D16330"/>
    <w:rsid w:val="00D16CE9"/>
    <w:rsid w:val="00D171DD"/>
    <w:rsid w:val="00D17E5B"/>
    <w:rsid w:val="00D20026"/>
    <w:rsid w:val="00D20626"/>
    <w:rsid w:val="00D20A9D"/>
    <w:rsid w:val="00D20B53"/>
    <w:rsid w:val="00D21120"/>
    <w:rsid w:val="00D21775"/>
    <w:rsid w:val="00D21B16"/>
    <w:rsid w:val="00D21B82"/>
    <w:rsid w:val="00D21D9E"/>
    <w:rsid w:val="00D21F23"/>
    <w:rsid w:val="00D21FC1"/>
    <w:rsid w:val="00D2225E"/>
    <w:rsid w:val="00D22896"/>
    <w:rsid w:val="00D22AD3"/>
    <w:rsid w:val="00D230FD"/>
    <w:rsid w:val="00D24007"/>
    <w:rsid w:val="00D24427"/>
    <w:rsid w:val="00D246EC"/>
    <w:rsid w:val="00D2496E"/>
    <w:rsid w:val="00D25730"/>
    <w:rsid w:val="00D2594A"/>
    <w:rsid w:val="00D25FDD"/>
    <w:rsid w:val="00D2666B"/>
    <w:rsid w:val="00D2694F"/>
    <w:rsid w:val="00D27342"/>
    <w:rsid w:val="00D27446"/>
    <w:rsid w:val="00D27506"/>
    <w:rsid w:val="00D27607"/>
    <w:rsid w:val="00D27655"/>
    <w:rsid w:val="00D27A17"/>
    <w:rsid w:val="00D27CD5"/>
    <w:rsid w:val="00D27CFE"/>
    <w:rsid w:val="00D306E9"/>
    <w:rsid w:val="00D3081D"/>
    <w:rsid w:val="00D308D1"/>
    <w:rsid w:val="00D30B6B"/>
    <w:rsid w:val="00D30CDF"/>
    <w:rsid w:val="00D30FB0"/>
    <w:rsid w:val="00D31137"/>
    <w:rsid w:val="00D31347"/>
    <w:rsid w:val="00D31380"/>
    <w:rsid w:val="00D31639"/>
    <w:rsid w:val="00D326C7"/>
    <w:rsid w:val="00D32C36"/>
    <w:rsid w:val="00D32D9C"/>
    <w:rsid w:val="00D33800"/>
    <w:rsid w:val="00D339FD"/>
    <w:rsid w:val="00D33C33"/>
    <w:rsid w:val="00D341FE"/>
    <w:rsid w:val="00D344EA"/>
    <w:rsid w:val="00D34647"/>
    <w:rsid w:val="00D3496A"/>
    <w:rsid w:val="00D34AC5"/>
    <w:rsid w:val="00D34DEE"/>
    <w:rsid w:val="00D34E6F"/>
    <w:rsid w:val="00D34E8A"/>
    <w:rsid w:val="00D35132"/>
    <w:rsid w:val="00D354C1"/>
    <w:rsid w:val="00D35A05"/>
    <w:rsid w:val="00D35DD4"/>
    <w:rsid w:val="00D35FCB"/>
    <w:rsid w:val="00D36503"/>
    <w:rsid w:val="00D36652"/>
    <w:rsid w:val="00D36C87"/>
    <w:rsid w:val="00D37359"/>
    <w:rsid w:val="00D37534"/>
    <w:rsid w:val="00D37706"/>
    <w:rsid w:val="00D37AA8"/>
    <w:rsid w:val="00D37BD4"/>
    <w:rsid w:val="00D37EEC"/>
    <w:rsid w:val="00D40439"/>
    <w:rsid w:val="00D40559"/>
    <w:rsid w:val="00D412CC"/>
    <w:rsid w:val="00D418D0"/>
    <w:rsid w:val="00D41983"/>
    <w:rsid w:val="00D41A5E"/>
    <w:rsid w:val="00D41BB6"/>
    <w:rsid w:val="00D41F71"/>
    <w:rsid w:val="00D4222B"/>
    <w:rsid w:val="00D42541"/>
    <w:rsid w:val="00D4266B"/>
    <w:rsid w:val="00D4268E"/>
    <w:rsid w:val="00D427CA"/>
    <w:rsid w:val="00D42AAB"/>
    <w:rsid w:val="00D42BEF"/>
    <w:rsid w:val="00D4306D"/>
    <w:rsid w:val="00D43308"/>
    <w:rsid w:val="00D434B0"/>
    <w:rsid w:val="00D4387A"/>
    <w:rsid w:val="00D43E0A"/>
    <w:rsid w:val="00D440DD"/>
    <w:rsid w:val="00D44311"/>
    <w:rsid w:val="00D445AB"/>
    <w:rsid w:val="00D446AD"/>
    <w:rsid w:val="00D4475A"/>
    <w:rsid w:val="00D44CB3"/>
    <w:rsid w:val="00D44E07"/>
    <w:rsid w:val="00D450F0"/>
    <w:rsid w:val="00D45247"/>
    <w:rsid w:val="00D453A8"/>
    <w:rsid w:val="00D458AC"/>
    <w:rsid w:val="00D45E00"/>
    <w:rsid w:val="00D46823"/>
    <w:rsid w:val="00D46B3B"/>
    <w:rsid w:val="00D46C73"/>
    <w:rsid w:val="00D46EBE"/>
    <w:rsid w:val="00D47298"/>
    <w:rsid w:val="00D47C0A"/>
    <w:rsid w:val="00D506D4"/>
    <w:rsid w:val="00D5095D"/>
    <w:rsid w:val="00D5100D"/>
    <w:rsid w:val="00D51C1A"/>
    <w:rsid w:val="00D52917"/>
    <w:rsid w:val="00D52A41"/>
    <w:rsid w:val="00D52B1D"/>
    <w:rsid w:val="00D52C10"/>
    <w:rsid w:val="00D538DD"/>
    <w:rsid w:val="00D539C1"/>
    <w:rsid w:val="00D53D3A"/>
    <w:rsid w:val="00D54033"/>
    <w:rsid w:val="00D548BE"/>
    <w:rsid w:val="00D54E10"/>
    <w:rsid w:val="00D54E7C"/>
    <w:rsid w:val="00D5659C"/>
    <w:rsid w:val="00D56D89"/>
    <w:rsid w:val="00D573A9"/>
    <w:rsid w:val="00D57501"/>
    <w:rsid w:val="00D57546"/>
    <w:rsid w:val="00D5789F"/>
    <w:rsid w:val="00D578A8"/>
    <w:rsid w:val="00D57E8F"/>
    <w:rsid w:val="00D57EC9"/>
    <w:rsid w:val="00D60507"/>
    <w:rsid w:val="00D6068F"/>
    <w:rsid w:val="00D608D3"/>
    <w:rsid w:val="00D60D75"/>
    <w:rsid w:val="00D6128A"/>
    <w:rsid w:val="00D6129E"/>
    <w:rsid w:val="00D617C2"/>
    <w:rsid w:val="00D61993"/>
    <w:rsid w:val="00D61A7F"/>
    <w:rsid w:val="00D61D9F"/>
    <w:rsid w:val="00D61E26"/>
    <w:rsid w:val="00D626B3"/>
    <w:rsid w:val="00D6288D"/>
    <w:rsid w:val="00D6291F"/>
    <w:rsid w:val="00D62F66"/>
    <w:rsid w:val="00D634A4"/>
    <w:rsid w:val="00D63702"/>
    <w:rsid w:val="00D6375C"/>
    <w:rsid w:val="00D63825"/>
    <w:rsid w:val="00D63EDB"/>
    <w:rsid w:val="00D63F7F"/>
    <w:rsid w:val="00D640B1"/>
    <w:rsid w:val="00D641EC"/>
    <w:rsid w:val="00D64E9E"/>
    <w:rsid w:val="00D6510A"/>
    <w:rsid w:val="00D652B0"/>
    <w:rsid w:val="00D65D40"/>
    <w:rsid w:val="00D6616E"/>
    <w:rsid w:val="00D666AD"/>
    <w:rsid w:val="00D66B28"/>
    <w:rsid w:val="00D66CC9"/>
    <w:rsid w:val="00D66F83"/>
    <w:rsid w:val="00D6709B"/>
    <w:rsid w:val="00D67153"/>
    <w:rsid w:val="00D674CF"/>
    <w:rsid w:val="00D67959"/>
    <w:rsid w:val="00D67C9F"/>
    <w:rsid w:val="00D67DF9"/>
    <w:rsid w:val="00D67E8C"/>
    <w:rsid w:val="00D67FBB"/>
    <w:rsid w:val="00D707AA"/>
    <w:rsid w:val="00D709C6"/>
    <w:rsid w:val="00D70A77"/>
    <w:rsid w:val="00D71088"/>
    <w:rsid w:val="00D711F6"/>
    <w:rsid w:val="00D716AA"/>
    <w:rsid w:val="00D71943"/>
    <w:rsid w:val="00D71B2F"/>
    <w:rsid w:val="00D71D68"/>
    <w:rsid w:val="00D72092"/>
    <w:rsid w:val="00D7279D"/>
    <w:rsid w:val="00D739D5"/>
    <w:rsid w:val="00D74513"/>
    <w:rsid w:val="00D74601"/>
    <w:rsid w:val="00D7471B"/>
    <w:rsid w:val="00D74E73"/>
    <w:rsid w:val="00D750BC"/>
    <w:rsid w:val="00D762C3"/>
    <w:rsid w:val="00D76773"/>
    <w:rsid w:val="00D76BE3"/>
    <w:rsid w:val="00D76D50"/>
    <w:rsid w:val="00D77DE2"/>
    <w:rsid w:val="00D80AD1"/>
    <w:rsid w:val="00D80C01"/>
    <w:rsid w:val="00D80C46"/>
    <w:rsid w:val="00D80C74"/>
    <w:rsid w:val="00D80D52"/>
    <w:rsid w:val="00D80F9D"/>
    <w:rsid w:val="00D8100B"/>
    <w:rsid w:val="00D81128"/>
    <w:rsid w:val="00D81144"/>
    <w:rsid w:val="00D815AF"/>
    <w:rsid w:val="00D819A8"/>
    <w:rsid w:val="00D81DE7"/>
    <w:rsid w:val="00D822CE"/>
    <w:rsid w:val="00D82FB2"/>
    <w:rsid w:val="00D835CB"/>
    <w:rsid w:val="00D83DE6"/>
    <w:rsid w:val="00D8426E"/>
    <w:rsid w:val="00D84420"/>
    <w:rsid w:val="00D84FDB"/>
    <w:rsid w:val="00D85385"/>
    <w:rsid w:val="00D856F4"/>
    <w:rsid w:val="00D857F8"/>
    <w:rsid w:val="00D85963"/>
    <w:rsid w:val="00D85DC9"/>
    <w:rsid w:val="00D86043"/>
    <w:rsid w:val="00D8666B"/>
    <w:rsid w:val="00D86837"/>
    <w:rsid w:val="00D868F2"/>
    <w:rsid w:val="00D8748F"/>
    <w:rsid w:val="00D90123"/>
    <w:rsid w:val="00D907E3"/>
    <w:rsid w:val="00D91150"/>
    <w:rsid w:val="00D913EA"/>
    <w:rsid w:val="00D9180B"/>
    <w:rsid w:val="00D91CBF"/>
    <w:rsid w:val="00D91FFD"/>
    <w:rsid w:val="00D92444"/>
    <w:rsid w:val="00D928E4"/>
    <w:rsid w:val="00D9296C"/>
    <w:rsid w:val="00D92D24"/>
    <w:rsid w:val="00D93D30"/>
    <w:rsid w:val="00D9418E"/>
    <w:rsid w:val="00D945F4"/>
    <w:rsid w:val="00D94A9A"/>
    <w:rsid w:val="00D94C2C"/>
    <w:rsid w:val="00D95073"/>
    <w:rsid w:val="00D950F7"/>
    <w:rsid w:val="00D95328"/>
    <w:rsid w:val="00D95548"/>
    <w:rsid w:val="00D958CC"/>
    <w:rsid w:val="00D95AC0"/>
    <w:rsid w:val="00D95C4B"/>
    <w:rsid w:val="00D95CE5"/>
    <w:rsid w:val="00D95FF4"/>
    <w:rsid w:val="00D96241"/>
    <w:rsid w:val="00D964B6"/>
    <w:rsid w:val="00D9653A"/>
    <w:rsid w:val="00D96B74"/>
    <w:rsid w:val="00D96C86"/>
    <w:rsid w:val="00D96DD6"/>
    <w:rsid w:val="00D97269"/>
    <w:rsid w:val="00D97727"/>
    <w:rsid w:val="00D97FF6"/>
    <w:rsid w:val="00DA009C"/>
    <w:rsid w:val="00DA01E4"/>
    <w:rsid w:val="00DA02A5"/>
    <w:rsid w:val="00DA0C13"/>
    <w:rsid w:val="00DA0EE2"/>
    <w:rsid w:val="00DA13AA"/>
    <w:rsid w:val="00DA164E"/>
    <w:rsid w:val="00DA1ED9"/>
    <w:rsid w:val="00DA25D1"/>
    <w:rsid w:val="00DA2EE9"/>
    <w:rsid w:val="00DA2EFA"/>
    <w:rsid w:val="00DA331F"/>
    <w:rsid w:val="00DA34AD"/>
    <w:rsid w:val="00DA3C41"/>
    <w:rsid w:val="00DA3D2C"/>
    <w:rsid w:val="00DA3FEB"/>
    <w:rsid w:val="00DA43ED"/>
    <w:rsid w:val="00DA4FFC"/>
    <w:rsid w:val="00DA5610"/>
    <w:rsid w:val="00DA59DB"/>
    <w:rsid w:val="00DA60D8"/>
    <w:rsid w:val="00DA6377"/>
    <w:rsid w:val="00DA6588"/>
    <w:rsid w:val="00DA66BB"/>
    <w:rsid w:val="00DA68BA"/>
    <w:rsid w:val="00DA706C"/>
    <w:rsid w:val="00DA70A1"/>
    <w:rsid w:val="00DA7107"/>
    <w:rsid w:val="00DA7663"/>
    <w:rsid w:val="00DA7892"/>
    <w:rsid w:val="00DB0A6D"/>
    <w:rsid w:val="00DB126E"/>
    <w:rsid w:val="00DB1758"/>
    <w:rsid w:val="00DB34B6"/>
    <w:rsid w:val="00DB3742"/>
    <w:rsid w:val="00DB3E55"/>
    <w:rsid w:val="00DB3F63"/>
    <w:rsid w:val="00DB3F8C"/>
    <w:rsid w:val="00DB4B32"/>
    <w:rsid w:val="00DB4E96"/>
    <w:rsid w:val="00DB554E"/>
    <w:rsid w:val="00DB58A5"/>
    <w:rsid w:val="00DB5C4F"/>
    <w:rsid w:val="00DB62DD"/>
    <w:rsid w:val="00DB7815"/>
    <w:rsid w:val="00DB79EF"/>
    <w:rsid w:val="00DB79F5"/>
    <w:rsid w:val="00DB7AAD"/>
    <w:rsid w:val="00DC0392"/>
    <w:rsid w:val="00DC066C"/>
    <w:rsid w:val="00DC067F"/>
    <w:rsid w:val="00DC1139"/>
    <w:rsid w:val="00DC199D"/>
    <w:rsid w:val="00DC20EE"/>
    <w:rsid w:val="00DC2185"/>
    <w:rsid w:val="00DC2725"/>
    <w:rsid w:val="00DC2E42"/>
    <w:rsid w:val="00DC3723"/>
    <w:rsid w:val="00DC3AF8"/>
    <w:rsid w:val="00DC3CD3"/>
    <w:rsid w:val="00DC4128"/>
    <w:rsid w:val="00DC44D9"/>
    <w:rsid w:val="00DC44E5"/>
    <w:rsid w:val="00DC45AA"/>
    <w:rsid w:val="00DC4E68"/>
    <w:rsid w:val="00DC4F84"/>
    <w:rsid w:val="00DC51DF"/>
    <w:rsid w:val="00DC551B"/>
    <w:rsid w:val="00DC59DD"/>
    <w:rsid w:val="00DC663B"/>
    <w:rsid w:val="00DC6B09"/>
    <w:rsid w:val="00DC6FBC"/>
    <w:rsid w:val="00DC70B9"/>
    <w:rsid w:val="00DC70E6"/>
    <w:rsid w:val="00DC72A9"/>
    <w:rsid w:val="00DC7C63"/>
    <w:rsid w:val="00DC7D11"/>
    <w:rsid w:val="00DC7E19"/>
    <w:rsid w:val="00DC7FD9"/>
    <w:rsid w:val="00DD00C6"/>
    <w:rsid w:val="00DD0D04"/>
    <w:rsid w:val="00DD10D6"/>
    <w:rsid w:val="00DD134D"/>
    <w:rsid w:val="00DD1D77"/>
    <w:rsid w:val="00DD20B0"/>
    <w:rsid w:val="00DD2D3B"/>
    <w:rsid w:val="00DD3395"/>
    <w:rsid w:val="00DD35C1"/>
    <w:rsid w:val="00DD3750"/>
    <w:rsid w:val="00DD39C7"/>
    <w:rsid w:val="00DD3DC7"/>
    <w:rsid w:val="00DD3EC1"/>
    <w:rsid w:val="00DD423C"/>
    <w:rsid w:val="00DD46C2"/>
    <w:rsid w:val="00DD4DCA"/>
    <w:rsid w:val="00DD58BA"/>
    <w:rsid w:val="00DD5BA3"/>
    <w:rsid w:val="00DD6330"/>
    <w:rsid w:val="00DD6575"/>
    <w:rsid w:val="00DD6715"/>
    <w:rsid w:val="00DD678D"/>
    <w:rsid w:val="00DD6EFA"/>
    <w:rsid w:val="00DD78ED"/>
    <w:rsid w:val="00DD7946"/>
    <w:rsid w:val="00DD7A39"/>
    <w:rsid w:val="00DE03C5"/>
    <w:rsid w:val="00DE0B4B"/>
    <w:rsid w:val="00DE10E8"/>
    <w:rsid w:val="00DE1178"/>
    <w:rsid w:val="00DE1F87"/>
    <w:rsid w:val="00DE23F9"/>
    <w:rsid w:val="00DE241C"/>
    <w:rsid w:val="00DE27E8"/>
    <w:rsid w:val="00DE2C92"/>
    <w:rsid w:val="00DE348E"/>
    <w:rsid w:val="00DE35DF"/>
    <w:rsid w:val="00DE3862"/>
    <w:rsid w:val="00DE3968"/>
    <w:rsid w:val="00DE39B9"/>
    <w:rsid w:val="00DE39EB"/>
    <w:rsid w:val="00DE3B50"/>
    <w:rsid w:val="00DE3C29"/>
    <w:rsid w:val="00DE4274"/>
    <w:rsid w:val="00DE4992"/>
    <w:rsid w:val="00DE513B"/>
    <w:rsid w:val="00DE534F"/>
    <w:rsid w:val="00DE6041"/>
    <w:rsid w:val="00DE6240"/>
    <w:rsid w:val="00DE63EF"/>
    <w:rsid w:val="00DE6590"/>
    <w:rsid w:val="00DE6BD4"/>
    <w:rsid w:val="00DE6DC9"/>
    <w:rsid w:val="00DE70D1"/>
    <w:rsid w:val="00DE7102"/>
    <w:rsid w:val="00DE7239"/>
    <w:rsid w:val="00DE7692"/>
    <w:rsid w:val="00DE7765"/>
    <w:rsid w:val="00DE7807"/>
    <w:rsid w:val="00DF00A3"/>
    <w:rsid w:val="00DF06B0"/>
    <w:rsid w:val="00DF0901"/>
    <w:rsid w:val="00DF0A3A"/>
    <w:rsid w:val="00DF14F3"/>
    <w:rsid w:val="00DF1AAD"/>
    <w:rsid w:val="00DF1E4B"/>
    <w:rsid w:val="00DF2080"/>
    <w:rsid w:val="00DF2803"/>
    <w:rsid w:val="00DF2D5E"/>
    <w:rsid w:val="00DF366C"/>
    <w:rsid w:val="00DF381B"/>
    <w:rsid w:val="00DF3A4F"/>
    <w:rsid w:val="00DF419C"/>
    <w:rsid w:val="00DF4229"/>
    <w:rsid w:val="00DF4CFE"/>
    <w:rsid w:val="00DF4FC8"/>
    <w:rsid w:val="00DF571E"/>
    <w:rsid w:val="00DF592D"/>
    <w:rsid w:val="00DF5A01"/>
    <w:rsid w:val="00DF5E68"/>
    <w:rsid w:val="00DF5F3E"/>
    <w:rsid w:val="00DF660A"/>
    <w:rsid w:val="00DF714E"/>
    <w:rsid w:val="00DF7A03"/>
    <w:rsid w:val="00DF7A22"/>
    <w:rsid w:val="00DF7EB4"/>
    <w:rsid w:val="00E00210"/>
    <w:rsid w:val="00E00B35"/>
    <w:rsid w:val="00E00DC1"/>
    <w:rsid w:val="00E00F61"/>
    <w:rsid w:val="00E01904"/>
    <w:rsid w:val="00E019DF"/>
    <w:rsid w:val="00E01DF1"/>
    <w:rsid w:val="00E01E5C"/>
    <w:rsid w:val="00E0251D"/>
    <w:rsid w:val="00E02AE5"/>
    <w:rsid w:val="00E02F6D"/>
    <w:rsid w:val="00E0316E"/>
    <w:rsid w:val="00E0399E"/>
    <w:rsid w:val="00E03AE6"/>
    <w:rsid w:val="00E03C1A"/>
    <w:rsid w:val="00E03CC1"/>
    <w:rsid w:val="00E03DB2"/>
    <w:rsid w:val="00E044A4"/>
    <w:rsid w:val="00E045B3"/>
    <w:rsid w:val="00E04949"/>
    <w:rsid w:val="00E04C83"/>
    <w:rsid w:val="00E04E08"/>
    <w:rsid w:val="00E04E35"/>
    <w:rsid w:val="00E05419"/>
    <w:rsid w:val="00E06C02"/>
    <w:rsid w:val="00E074DD"/>
    <w:rsid w:val="00E077F1"/>
    <w:rsid w:val="00E078F0"/>
    <w:rsid w:val="00E07A4F"/>
    <w:rsid w:val="00E07B7D"/>
    <w:rsid w:val="00E07C27"/>
    <w:rsid w:val="00E07C37"/>
    <w:rsid w:val="00E108D7"/>
    <w:rsid w:val="00E109C0"/>
    <w:rsid w:val="00E10CA8"/>
    <w:rsid w:val="00E112D7"/>
    <w:rsid w:val="00E11ACB"/>
    <w:rsid w:val="00E12183"/>
    <w:rsid w:val="00E12339"/>
    <w:rsid w:val="00E1281B"/>
    <w:rsid w:val="00E12DBE"/>
    <w:rsid w:val="00E1317C"/>
    <w:rsid w:val="00E132B4"/>
    <w:rsid w:val="00E135A0"/>
    <w:rsid w:val="00E14152"/>
    <w:rsid w:val="00E141FD"/>
    <w:rsid w:val="00E14323"/>
    <w:rsid w:val="00E1434A"/>
    <w:rsid w:val="00E1482D"/>
    <w:rsid w:val="00E14A5C"/>
    <w:rsid w:val="00E14E41"/>
    <w:rsid w:val="00E14E68"/>
    <w:rsid w:val="00E1510B"/>
    <w:rsid w:val="00E159E1"/>
    <w:rsid w:val="00E15BAC"/>
    <w:rsid w:val="00E165EF"/>
    <w:rsid w:val="00E16E64"/>
    <w:rsid w:val="00E16E84"/>
    <w:rsid w:val="00E17A11"/>
    <w:rsid w:val="00E17A8B"/>
    <w:rsid w:val="00E17BBB"/>
    <w:rsid w:val="00E17FC1"/>
    <w:rsid w:val="00E204F6"/>
    <w:rsid w:val="00E206CA"/>
    <w:rsid w:val="00E20EF2"/>
    <w:rsid w:val="00E2145A"/>
    <w:rsid w:val="00E216AF"/>
    <w:rsid w:val="00E217AC"/>
    <w:rsid w:val="00E217AD"/>
    <w:rsid w:val="00E220E5"/>
    <w:rsid w:val="00E222D9"/>
    <w:rsid w:val="00E222F0"/>
    <w:rsid w:val="00E224C0"/>
    <w:rsid w:val="00E2254A"/>
    <w:rsid w:val="00E22758"/>
    <w:rsid w:val="00E22B8A"/>
    <w:rsid w:val="00E23195"/>
    <w:rsid w:val="00E2326F"/>
    <w:rsid w:val="00E23372"/>
    <w:rsid w:val="00E23457"/>
    <w:rsid w:val="00E23AC6"/>
    <w:rsid w:val="00E24027"/>
    <w:rsid w:val="00E240F6"/>
    <w:rsid w:val="00E24467"/>
    <w:rsid w:val="00E24B03"/>
    <w:rsid w:val="00E24C65"/>
    <w:rsid w:val="00E24CD6"/>
    <w:rsid w:val="00E25001"/>
    <w:rsid w:val="00E252A8"/>
    <w:rsid w:val="00E25560"/>
    <w:rsid w:val="00E255A0"/>
    <w:rsid w:val="00E266A2"/>
    <w:rsid w:val="00E26A48"/>
    <w:rsid w:val="00E27735"/>
    <w:rsid w:val="00E27FF8"/>
    <w:rsid w:val="00E300BA"/>
    <w:rsid w:val="00E30736"/>
    <w:rsid w:val="00E30A7D"/>
    <w:rsid w:val="00E30B2F"/>
    <w:rsid w:val="00E30B3F"/>
    <w:rsid w:val="00E30E98"/>
    <w:rsid w:val="00E30F8C"/>
    <w:rsid w:val="00E31050"/>
    <w:rsid w:val="00E3122A"/>
    <w:rsid w:val="00E31735"/>
    <w:rsid w:val="00E31CFC"/>
    <w:rsid w:val="00E32D0E"/>
    <w:rsid w:val="00E32D13"/>
    <w:rsid w:val="00E33132"/>
    <w:rsid w:val="00E332A8"/>
    <w:rsid w:val="00E3382B"/>
    <w:rsid w:val="00E33939"/>
    <w:rsid w:val="00E33D59"/>
    <w:rsid w:val="00E3442F"/>
    <w:rsid w:val="00E345BB"/>
    <w:rsid w:val="00E345DF"/>
    <w:rsid w:val="00E349F0"/>
    <w:rsid w:val="00E35B75"/>
    <w:rsid w:val="00E35D73"/>
    <w:rsid w:val="00E3654A"/>
    <w:rsid w:val="00E3655A"/>
    <w:rsid w:val="00E36BB3"/>
    <w:rsid w:val="00E37443"/>
    <w:rsid w:val="00E37835"/>
    <w:rsid w:val="00E378D2"/>
    <w:rsid w:val="00E37A36"/>
    <w:rsid w:val="00E37D7F"/>
    <w:rsid w:val="00E403F5"/>
    <w:rsid w:val="00E40917"/>
    <w:rsid w:val="00E40CFF"/>
    <w:rsid w:val="00E40D86"/>
    <w:rsid w:val="00E40E4E"/>
    <w:rsid w:val="00E4108B"/>
    <w:rsid w:val="00E41B2A"/>
    <w:rsid w:val="00E42377"/>
    <w:rsid w:val="00E42628"/>
    <w:rsid w:val="00E429D5"/>
    <w:rsid w:val="00E42AA8"/>
    <w:rsid w:val="00E42D9A"/>
    <w:rsid w:val="00E432A3"/>
    <w:rsid w:val="00E434E0"/>
    <w:rsid w:val="00E43C80"/>
    <w:rsid w:val="00E43CAE"/>
    <w:rsid w:val="00E43F6C"/>
    <w:rsid w:val="00E44274"/>
    <w:rsid w:val="00E448E3"/>
    <w:rsid w:val="00E44EAB"/>
    <w:rsid w:val="00E457CE"/>
    <w:rsid w:val="00E459AC"/>
    <w:rsid w:val="00E45BFA"/>
    <w:rsid w:val="00E45E89"/>
    <w:rsid w:val="00E46185"/>
    <w:rsid w:val="00E4618C"/>
    <w:rsid w:val="00E462AB"/>
    <w:rsid w:val="00E464D7"/>
    <w:rsid w:val="00E46CF3"/>
    <w:rsid w:val="00E46CFF"/>
    <w:rsid w:val="00E46F80"/>
    <w:rsid w:val="00E473E9"/>
    <w:rsid w:val="00E47890"/>
    <w:rsid w:val="00E47925"/>
    <w:rsid w:val="00E47952"/>
    <w:rsid w:val="00E47B05"/>
    <w:rsid w:val="00E50326"/>
    <w:rsid w:val="00E50823"/>
    <w:rsid w:val="00E513B1"/>
    <w:rsid w:val="00E514D6"/>
    <w:rsid w:val="00E516EB"/>
    <w:rsid w:val="00E51AAA"/>
    <w:rsid w:val="00E526D0"/>
    <w:rsid w:val="00E52E3E"/>
    <w:rsid w:val="00E5309D"/>
    <w:rsid w:val="00E53856"/>
    <w:rsid w:val="00E54285"/>
    <w:rsid w:val="00E5465A"/>
    <w:rsid w:val="00E547C8"/>
    <w:rsid w:val="00E54C03"/>
    <w:rsid w:val="00E5501D"/>
    <w:rsid w:val="00E55048"/>
    <w:rsid w:val="00E5511D"/>
    <w:rsid w:val="00E55A4A"/>
    <w:rsid w:val="00E565AB"/>
    <w:rsid w:val="00E56B59"/>
    <w:rsid w:val="00E56C79"/>
    <w:rsid w:val="00E57123"/>
    <w:rsid w:val="00E57229"/>
    <w:rsid w:val="00E57263"/>
    <w:rsid w:val="00E5738C"/>
    <w:rsid w:val="00E573E8"/>
    <w:rsid w:val="00E57A76"/>
    <w:rsid w:val="00E57AC5"/>
    <w:rsid w:val="00E60626"/>
    <w:rsid w:val="00E60F57"/>
    <w:rsid w:val="00E6112F"/>
    <w:rsid w:val="00E61250"/>
    <w:rsid w:val="00E61288"/>
    <w:rsid w:val="00E61530"/>
    <w:rsid w:val="00E616C7"/>
    <w:rsid w:val="00E616CE"/>
    <w:rsid w:val="00E61721"/>
    <w:rsid w:val="00E618B4"/>
    <w:rsid w:val="00E618DE"/>
    <w:rsid w:val="00E61A34"/>
    <w:rsid w:val="00E62196"/>
    <w:rsid w:val="00E624DD"/>
    <w:rsid w:val="00E62DA0"/>
    <w:rsid w:val="00E63044"/>
    <w:rsid w:val="00E635E3"/>
    <w:rsid w:val="00E63865"/>
    <w:rsid w:val="00E638CC"/>
    <w:rsid w:val="00E64644"/>
    <w:rsid w:val="00E65078"/>
    <w:rsid w:val="00E654DE"/>
    <w:rsid w:val="00E65905"/>
    <w:rsid w:val="00E65945"/>
    <w:rsid w:val="00E65B63"/>
    <w:rsid w:val="00E66027"/>
    <w:rsid w:val="00E6612D"/>
    <w:rsid w:val="00E669A4"/>
    <w:rsid w:val="00E671B2"/>
    <w:rsid w:val="00E67A03"/>
    <w:rsid w:val="00E67BB6"/>
    <w:rsid w:val="00E67DE7"/>
    <w:rsid w:val="00E67FE2"/>
    <w:rsid w:val="00E70831"/>
    <w:rsid w:val="00E70DD8"/>
    <w:rsid w:val="00E71201"/>
    <w:rsid w:val="00E71F22"/>
    <w:rsid w:val="00E727AA"/>
    <w:rsid w:val="00E727D3"/>
    <w:rsid w:val="00E72964"/>
    <w:rsid w:val="00E72AEB"/>
    <w:rsid w:val="00E73041"/>
    <w:rsid w:val="00E739E3"/>
    <w:rsid w:val="00E73A1F"/>
    <w:rsid w:val="00E73B11"/>
    <w:rsid w:val="00E73E8C"/>
    <w:rsid w:val="00E73ED2"/>
    <w:rsid w:val="00E73EF2"/>
    <w:rsid w:val="00E74115"/>
    <w:rsid w:val="00E742E3"/>
    <w:rsid w:val="00E748AA"/>
    <w:rsid w:val="00E749CE"/>
    <w:rsid w:val="00E749FD"/>
    <w:rsid w:val="00E74EF8"/>
    <w:rsid w:val="00E754A9"/>
    <w:rsid w:val="00E757EC"/>
    <w:rsid w:val="00E75A46"/>
    <w:rsid w:val="00E75BCB"/>
    <w:rsid w:val="00E764F9"/>
    <w:rsid w:val="00E76D5E"/>
    <w:rsid w:val="00E76D8A"/>
    <w:rsid w:val="00E76E28"/>
    <w:rsid w:val="00E77003"/>
    <w:rsid w:val="00E77451"/>
    <w:rsid w:val="00E7745C"/>
    <w:rsid w:val="00E77B52"/>
    <w:rsid w:val="00E77C84"/>
    <w:rsid w:val="00E802BC"/>
    <w:rsid w:val="00E806D7"/>
    <w:rsid w:val="00E807FA"/>
    <w:rsid w:val="00E80C9F"/>
    <w:rsid w:val="00E816F8"/>
    <w:rsid w:val="00E818B5"/>
    <w:rsid w:val="00E81CD7"/>
    <w:rsid w:val="00E82257"/>
    <w:rsid w:val="00E832E2"/>
    <w:rsid w:val="00E8339F"/>
    <w:rsid w:val="00E83428"/>
    <w:rsid w:val="00E836DC"/>
    <w:rsid w:val="00E83E28"/>
    <w:rsid w:val="00E84283"/>
    <w:rsid w:val="00E84411"/>
    <w:rsid w:val="00E849D3"/>
    <w:rsid w:val="00E84F6A"/>
    <w:rsid w:val="00E853E6"/>
    <w:rsid w:val="00E86257"/>
    <w:rsid w:val="00E86440"/>
    <w:rsid w:val="00E864D8"/>
    <w:rsid w:val="00E8674E"/>
    <w:rsid w:val="00E86A4C"/>
    <w:rsid w:val="00E86C98"/>
    <w:rsid w:val="00E87214"/>
    <w:rsid w:val="00E879B3"/>
    <w:rsid w:val="00E90007"/>
    <w:rsid w:val="00E909F6"/>
    <w:rsid w:val="00E90ABC"/>
    <w:rsid w:val="00E90B59"/>
    <w:rsid w:val="00E90DFD"/>
    <w:rsid w:val="00E9101E"/>
    <w:rsid w:val="00E9117D"/>
    <w:rsid w:val="00E913E6"/>
    <w:rsid w:val="00E9191C"/>
    <w:rsid w:val="00E92001"/>
    <w:rsid w:val="00E92303"/>
    <w:rsid w:val="00E926BD"/>
    <w:rsid w:val="00E92C94"/>
    <w:rsid w:val="00E92DF5"/>
    <w:rsid w:val="00E938D7"/>
    <w:rsid w:val="00E93BF6"/>
    <w:rsid w:val="00E93F05"/>
    <w:rsid w:val="00E940E4"/>
    <w:rsid w:val="00E947E1"/>
    <w:rsid w:val="00E9481A"/>
    <w:rsid w:val="00E9495A"/>
    <w:rsid w:val="00E94BAB"/>
    <w:rsid w:val="00E955E6"/>
    <w:rsid w:val="00E956FB"/>
    <w:rsid w:val="00E95BAA"/>
    <w:rsid w:val="00E95D56"/>
    <w:rsid w:val="00E95F03"/>
    <w:rsid w:val="00E9668A"/>
    <w:rsid w:val="00E9680D"/>
    <w:rsid w:val="00E96B2E"/>
    <w:rsid w:val="00E96E31"/>
    <w:rsid w:val="00E96E80"/>
    <w:rsid w:val="00E972FF"/>
    <w:rsid w:val="00E973A6"/>
    <w:rsid w:val="00E97B98"/>
    <w:rsid w:val="00E97E3D"/>
    <w:rsid w:val="00EA020D"/>
    <w:rsid w:val="00EA06D9"/>
    <w:rsid w:val="00EA08F0"/>
    <w:rsid w:val="00EA0F55"/>
    <w:rsid w:val="00EA1035"/>
    <w:rsid w:val="00EA10F3"/>
    <w:rsid w:val="00EA18BE"/>
    <w:rsid w:val="00EA22DB"/>
    <w:rsid w:val="00EA280A"/>
    <w:rsid w:val="00EA28F4"/>
    <w:rsid w:val="00EA2C84"/>
    <w:rsid w:val="00EA3BBA"/>
    <w:rsid w:val="00EA438D"/>
    <w:rsid w:val="00EA4793"/>
    <w:rsid w:val="00EA4794"/>
    <w:rsid w:val="00EA4CAD"/>
    <w:rsid w:val="00EA4E9D"/>
    <w:rsid w:val="00EA4EA5"/>
    <w:rsid w:val="00EA500C"/>
    <w:rsid w:val="00EA51B8"/>
    <w:rsid w:val="00EA51ED"/>
    <w:rsid w:val="00EA5C38"/>
    <w:rsid w:val="00EA7EFA"/>
    <w:rsid w:val="00EB060E"/>
    <w:rsid w:val="00EB07C7"/>
    <w:rsid w:val="00EB07DA"/>
    <w:rsid w:val="00EB0FFF"/>
    <w:rsid w:val="00EB1364"/>
    <w:rsid w:val="00EB1788"/>
    <w:rsid w:val="00EB1DE3"/>
    <w:rsid w:val="00EB20D9"/>
    <w:rsid w:val="00EB30FA"/>
    <w:rsid w:val="00EB3396"/>
    <w:rsid w:val="00EB3954"/>
    <w:rsid w:val="00EB3E3C"/>
    <w:rsid w:val="00EB3F01"/>
    <w:rsid w:val="00EB40ED"/>
    <w:rsid w:val="00EB42B9"/>
    <w:rsid w:val="00EB42C4"/>
    <w:rsid w:val="00EB49C4"/>
    <w:rsid w:val="00EB52AC"/>
    <w:rsid w:val="00EB530D"/>
    <w:rsid w:val="00EB5554"/>
    <w:rsid w:val="00EB5880"/>
    <w:rsid w:val="00EB5B04"/>
    <w:rsid w:val="00EB5B5F"/>
    <w:rsid w:val="00EB5EB9"/>
    <w:rsid w:val="00EB5EBD"/>
    <w:rsid w:val="00EB705E"/>
    <w:rsid w:val="00EB76C1"/>
    <w:rsid w:val="00EC034D"/>
    <w:rsid w:val="00EC0422"/>
    <w:rsid w:val="00EC0472"/>
    <w:rsid w:val="00EC0841"/>
    <w:rsid w:val="00EC1670"/>
    <w:rsid w:val="00EC17EC"/>
    <w:rsid w:val="00EC180A"/>
    <w:rsid w:val="00EC1CDF"/>
    <w:rsid w:val="00EC1E0E"/>
    <w:rsid w:val="00EC227C"/>
    <w:rsid w:val="00EC2283"/>
    <w:rsid w:val="00EC293B"/>
    <w:rsid w:val="00EC35E8"/>
    <w:rsid w:val="00EC35F5"/>
    <w:rsid w:val="00EC3971"/>
    <w:rsid w:val="00EC3D4D"/>
    <w:rsid w:val="00EC412E"/>
    <w:rsid w:val="00EC43F5"/>
    <w:rsid w:val="00EC499F"/>
    <w:rsid w:val="00EC49FF"/>
    <w:rsid w:val="00EC4BC8"/>
    <w:rsid w:val="00EC57F5"/>
    <w:rsid w:val="00EC5901"/>
    <w:rsid w:val="00EC5B26"/>
    <w:rsid w:val="00EC60E0"/>
    <w:rsid w:val="00EC6691"/>
    <w:rsid w:val="00EC6722"/>
    <w:rsid w:val="00EC68A5"/>
    <w:rsid w:val="00EC6928"/>
    <w:rsid w:val="00EC6DC7"/>
    <w:rsid w:val="00EC7272"/>
    <w:rsid w:val="00EC745E"/>
    <w:rsid w:val="00EC75B0"/>
    <w:rsid w:val="00ED06B2"/>
    <w:rsid w:val="00ED0F3B"/>
    <w:rsid w:val="00ED13EC"/>
    <w:rsid w:val="00ED1786"/>
    <w:rsid w:val="00ED17CC"/>
    <w:rsid w:val="00ED1A95"/>
    <w:rsid w:val="00ED202C"/>
    <w:rsid w:val="00ED2042"/>
    <w:rsid w:val="00ED2568"/>
    <w:rsid w:val="00ED2D0B"/>
    <w:rsid w:val="00ED3E0C"/>
    <w:rsid w:val="00ED4426"/>
    <w:rsid w:val="00ED45A9"/>
    <w:rsid w:val="00ED4AC3"/>
    <w:rsid w:val="00ED4C22"/>
    <w:rsid w:val="00ED4DD1"/>
    <w:rsid w:val="00ED560E"/>
    <w:rsid w:val="00ED5D88"/>
    <w:rsid w:val="00ED5DCB"/>
    <w:rsid w:val="00ED5DF6"/>
    <w:rsid w:val="00ED5F82"/>
    <w:rsid w:val="00ED5F8A"/>
    <w:rsid w:val="00ED614B"/>
    <w:rsid w:val="00ED63E5"/>
    <w:rsid w:val="00ED6A3F"/>
    <w:rsid w:val="00ED6B74"/>
    <w:rsid w:val="00ED73C3"/>
    <w:rsid w:val="00ED77D8"/>
    <w:rsid w:val="00EE045C"/>
    <w:rsid w:val="00EE06DE"/>
    <w:rsid w:val="00EE12EE"/>
    <w:rsid w:val="00EE1607"/>
    <w:rsid w:val="00EE2035"/>
    <w:rsid w:val="00EE2074"/>
    <w:rsid w:val="00EE2194"/>
    <w:rsid w:val="00EE21EF"/>
    <w:rsid w:val="00EE21F1"/>
    <w:rsid w:val="00EE2326"/>
    <w:rsid w:val="00EE2ECC"/>
    <w:rsid w:val="00EE359E"/>
    <w:rsid w:val="00EE3865"/>
    <w:rsid w:val="00EE3FAC"/>
    <w:rsid w:val="00EE42F0"/>
    <w:rsid w:val="00EE44DF"/>
    <w:rsid w:val="00EE4AE8"/>
    <w:rsid w:val="00EE4DBE"/>
    <w:rsid w:val="00EE5492"/>
    <w:rsid w:val="00EE5EC3"/>
    <w:rsid w:val="00EE6980"/>
    <w:rsid w:val="00EE6F19"/>
    <w:rsid w:val="00EE6F53"/>
    <w:rsid w:val="00EE7993"/>
    <w:rsid w:val="00EE7A04"/>
    <w:rsid w:val="00EE7CC5"/>
    <w:rsid w:val="00EF0316"/>
    <w:rsid w:val="00EF0375"/>
    <w:rsid w:val="00EF0413"/>
    <w:rsid w:val="00EF08A2"/>
    <w:rsid w:val="00EF0B50"/>
    <w:rsid w:val="00EF0D84"/>
    <w:rsid w:val="00EF0F03"/>
    <w:rsid w:val="00EF1FA2"/>
    <w:rsid w:val="00EF2BA5"/>
    <w:rsid w:val="00EF2D25"/>
    <w:rsid w:val="00EF41C3"/>
    <w:rsid w:val="00EF462C"/>
    <w:rsid w:val="00EF4703"/>
    <w:rsid w:val="00EF4B5A"/>
    <w:rsid w:val="00EF55A9"/>
    <w:rsid w:val="00EF55D1"/>
    <w:rsid w:val="00EF5637"/>
    <w:rsid w:val="00EF5FA0"/>
    <w:rsid w:val="00EF62AD"/>
    <w:rsid w:val="00EF647D"/>
    <w:rsid w:val="00EF6C46"/>
    <w:rsid w:val="00EF7371"/>
    <w:rsid w:val="00EF7603"/>
    <w:rsid w:val="00EF7752"/>
    <w:rsid w:val="00EF7D0D"/>
    <w:rsid w:val="00EF7EA8"/>
    <w:rsid w:val="00EF7F2A"/>
    <w:rsid w:val="00F00201"/>
    <w:rsid w:val="00F004A8"/>
    <w:rsid w:val="00F0185B"/>
    <w:rsid w:val="00F018A8"/>
    <w:rsid w:val="00F01AB1"/>
    <w:rsid w:val="00F01C2C"/>
    <w:rsid w:val="00F01DAC"/>
    <w:rsid w:val="00F01E34"/>
    <w:rsid w:val="00F0204C"/>
    <w:rsid w:val="00F0205D"/>
    <w:rsid w:val="00F0227C"/>
    <w:rsid w:val="00F02E6A"/>
    <w:rsid w:val="00F031C9"/>
    <w:rsid w:val="00F037BE"/>
    <w:rsid w:val="00F037EC"/>
    <w:rsid w:val="00F03E49"/>
    <w:rsid w:val="00F0493C"/>
    <w:rsid w:val="00F04F8A"/>
    <w:rsid w:val="00F0549A"/>
    <w:rsid w:val="00F0568B"/>
    <w:rsid w:val="00F058DC"/>
    <w:rsid w:val="00F05B6F"/>
    <w:rsid w:val="00F05DA4"/>
    <w:rsid w:val="00F062F8"/>
    <w:rsid w:val="00F0682F"/>
    <w:rsid w:val="00F070DA"/>
    <w:rsid w:val="00F07214"/>
    <w:rsid w:val="00F07D5F"/>
    <w:rsid w:val="00F10035"/>
    <w:rsid w:val="00F104BA"/>
    <w:rsid w:val="00F10544"/>
    <w:rsid w:val="00F107D6"/>
    <w:rsid w:val="00F10968"/>
    <w:rsid w:val="00F10A7D"/>
    <w:rsid w:val="00F10B92"/>
    <w:rsid w:val="00F10C61"/>
    <w:rsid w:val="00F11719"/>
    <w:rsid w:val="00F117D1"/>
    <w:rsid w:val="00F12092"/>
    <w:rsid w:val="00F120CA"/>
    <w:rsid w:val="00F123B5"/>
    <w:rsid w:val="00F12B8F"/>
    <w:rsid w:val="00F12FC2"/>
    <w:rsid w:val="00F13285"/>
    <w:rsid w:val="00F136C9"/>
    <w:rsid w:val="00F13CD2"/>
    <w:rsid w:val="00F13F98"/>
    <w:rsid w:val="00F14053"/>
    <w:rsid w:val="00F1430A"/>
    <w:rsid w:val="00F14684"/>
    <w:rsid w:val="00F146EF"/>
    <w:rsid w:val="00F15100"/>
    <w:rsid w:val="00F155C3"/>
    <w:rsid w:val="00F15ED9"/>
    <w:rsid w:val="00F1661D"/>
    <w:rsid w:val="00F16A22"/>
    <w:rsid w:val="00F17F09"/>
    <w:rsid w:val="00F2017E"/>
    <w:rsid w:val="00F20394"/>
    <w:rsid w:val="00F2044D"/>
    <w:rsid w:val="00F2051C"/>
    <w:rsid w:val="00F216CF"/>
    <w:rsid w:val="00F217D7"/>
    <w:rsid w:val="00F21B87"/>
    <w:rsid w:val="00F21E23"/>
    <w:rsid w:val="00F21EBC"/>
    <w:rsid w:val="00F225C5"/>
    <w:rsid w:val="00F22A81"/>
    <w:rsid w:val="00F22BC4"/>
    <w:rsid w:val="00F23329"/>
    <w:rsid w:val="00F234D1"/>
    <w:rsid w:val="00F236F1"/>
    <w:rsid w:val="00F23B28"/>
    <w:rsid w:val="00F242C3"/>
    <w:rsid w:val="00F242FD"/>
    <w:rsid w:val="00F24628"/>
    <w:rsid w:val="00F26037"/>
    <w:rsid w:val="00F27E19"/>
    <w:rsid w:val="00F3051F"/>
    <w:rsid w:val="00F30744"/>
    <w:rsid w:val="00F3098B"/>
    <w:rsid w:val="00F30AD0"/>
    <w:rsid w:val="00F30E02"/>
    <w:rsid w:val="00F31181"/>
    <w:rsid w:val="00F31527"/>
    <w:rsid w:val="00F3158D"/>
    <w:rsid w:val="00F31CE8"/>
    <w:rsid w:val="00F321A0"/>
    <w:rsid w:val="00F325DB"/>
    <w:rsid w:val="00F329AB"/>
    <w:rsid w:val="00F32A2F"/>
    <w:rsid w:val="00F32E32"/>
    <w:rsid w:val="00F339F0"/>
    <w:rsid w:val="00F339FA"/>
    <w:rsid w:val="00F33AF4"/>
    <w:rsid w:val="00F33C4E"/>
    <w:rsid w:val="00F33C6C"/>
    <w:rsid w:val="00F3439E"/>
    <w:rsid w:val="00F3448C"/>
    <w:rsid w:val="00F347E8"/>
    <w:rsid w:val="00F355C4"/>
    <w:rsid w:val="00F359FF"/>
    <w:rsid w:val="00F35B8C"/>
    <w:rsid w:val="00F35EB7"/>
    <w:rsid w:val="00F3605F"/>
    <w:rsid w:val="00F365F6"/>
    <w:rsid w:val="00F3660E"/>
    <w:rsid w:val="00F36986"/>
    <w:rsid w:val="00F36AA5"/>
    <w:rsid w:val="00F36D75"/>
    <w:rsid w:val="00F37072"/>
    <w:rsid w:val="00F37352"/>
    <w:rsid w:val="00F37C70"/>
    <w:rsid w:val="00F40857"/>
    <w:rsid w:val="00F408C2"/>
    <w:rsid w:val="00F40946"/>
    <w:rsid w:val="00F40A02"/>
    <w:rsid w:val="00F40C07"/>
    <w:rsid w:val="00F40EE1"/>
    <w:rsid w:val="00F41437"/>
    <w:rsid w:val="00F416BB"/>
    <w:rsid w:val="00F41AA7"/>
    <w:rsid w:val="00F41C37"/>
    <w:rsid w:val="00F41F82"/>
    <w:rsid w:val="00F42077"/>
    <w:rsid w:val="00F4254F"/>
    <w:rsid w:val="00F428DC"/>
    <w:rsid w:val="00F42903"/>
    <w:rsid w:val="00F42993"/>
    <w:rsid w:val="00F42D76"/>
    <w:rsid w:val="00F42F46"/>
    <w:rsid w:val="00F433B2"/>
    <w:rsid w:val="00F433FC"/>
    <w:rsid w:val="00F435F9"/>
    <w:rsid w:val="00F4372D"/>
    <w:rsid w:val="00F43B88"/>
    <w:rsid w:val="00F43D19"/>
    <w:rsid w:val="00F452BA"/>
    <w:rsid w:val="00F455CE"/>
    <w:rsid w:val="00F456A6"/>
    <w:rsid w:val="00F45A32"/>
    <w:rsid w:val="00F45A4E"/>
    <w:rsid w:val="00F45AA9"/>
    <w:rsid w:val="00F45ADF"/>
    <w:rsid w:val="00F45B75"/>
    <w:rsid w:val="00F45DDD"/>
    <w:rsid w:val="00F4610E"/>
    <w:rsid w:val="00F46279"/>
    <w:rsid w:val="00F46624"/>
    <w:rsid w:val="00F466AC"/>
    <w:rsid w:val="00F46CA7"/>
    <w:rsid w:val="00F47156"/>
    <w:rsid w:val="00F47579"/>
    <w:rsid w:val="00F47F07"/>
    <w:rsid w:val="00F5024D"/>
    <w:rsid w:val="00F50662"/>
    <w:rsid w:val="00F51623"/>
    <w:rsid w:val="00F51828"/>
    <w:rsid w:val="00F51E30"/>
    <w:rsid w:val="00F51F51"/>
    <w:rsid w:val="00F529AE"/>
    <w:rsid w:val="00F532A9"/>
    <w:rsid w:val="00F54BDD"/>
    <w:rsid w:val="00F553DA"/>
    <w:rsid w:val="00F55B5E"/>
    <w:rsid w:val="00F56080"/>
    <w:rsid w:val="00F56CB9"/>
    <w:rsid w:val="00F57381"/>
    <w:rsid w:val="00F573A8"/>
    <w:rsid w:val="00F57610"/>
    <w:rsid w:val="00F577BD"/>
    <w:rsid w:val="00F57A0B"/>
    <w:rsid w:val="00F57FC2"/>
    <w:rsid w:val="00F60183"/>
    <w:rsid w:val="00F60590"/>
    <w:rsid w:val="00F60D5C"/>
    <w:rsid w:val="00F611F5"/>
    <w:rsid w:val="00F61507"/>
    <w:rsid w:val="00F61714"/>
    <w:rsid w:val="00F61B9E"/>
    <w:rsid w:val="00F62E59"/>
    <w:rsid w:val="00F62EF9"/>
    <w:rsid w:val="00F631CB"/>
    <w:rsid w:val="00F63201"/>
    <w:rsid w:val="00F6390A"/>
    <w:rsid w:val="00F63E6C"/>
    <w:rsid w:val="00F64651"/>
    <w:rsid w:val="00F64655"/>
    <w:rsid w:val="00F64881"/>
    <w:rsid w:val="00F64F2B"/>
    <w:rsid w:val="00F65102"/>
    <w:rsid w:val="00F6556E"/>
    <w:rsid w:val="00F65EDF"/>
    <w:rsid w:val="00F663AD"/>
    <w:rsid w:val="00F66557"/>
    <w:rsid w:val="00F6704A"/>
    <w:rsid w:val="00F67089"/>
    <w:rsid w:val="00F67BB2"/>
    <w:rsid w:val="00F70482"/>
    <w:rsid w:val="00F70651"/>
    <w:rsid w:val="00F70A6F"/>
    <w:rsid w:val="00F710A2"/>
    <w:rsid w:val="00F71610"/>
    <w:rsid w:val="00F71AC0"/>
    <w:rsid w:val="00F7226B"/>
    <w:rsid w:val="00F72488"/>
    <w:rsid w:val="00F725BC"/>
    <w:rsid w:val="00F726BF"/>
    <w:rsid w:val="00F72821"/>
    <w:rsid w:val="00F72AB4"/>
    <w:rsid w:val="00F72B0A"/>
    <w:rsid w:val="00F72E3B"/>
    <w:rsid w:val="00F73585"/>
    <w:rsid w:val="00F73726"/>
    <w:rsid w:val="00F74400"/>
    <w:rsid w:val="00F746F5"/>
    <w:rsid w:val="00F74BD8"/>
    <w:rsid w:val="00F750A9"/>
    <w:rsid w:val="00F7516D"/>
    <w:rsid w:val="00F75535"/>
    <w:rsid w:val="00F756D9"/>
    <w:rsid w:val="00F75C2D"/>
    <w:rsid w:val="00F75EC5"/>
    <w:rsid w:val="00F7690D"/>
    <w:rsid w:val="00F76AF6"/>
    <w:rsid w:val="00F76FB8"/>
    <w:rsid w:val="00F775D5"/>
    <w:rsid w:val="00F7763A"/>
    <w:rsid w:val="00F77AF4"/>
    <w:rsid w:val="00F77CBF"/>
    <w:rsid w:val="00F77EDA"/>
    <w:rsid w:val="00F80127"/>
    <w:rsid w:val="00F807EF"/>
    <w:rsid w:val="00F809DF"/>
    <w:rsid w:val="00F80B67"/>
    <w:rsid w:val="00F80BC1"/>
    <w:rsid w:val="00F811DE"/>
    <w:rsid w:val="00F81279"/>
    <w:rsid w:val="00F814E3"/>
    <w:rsid w:val="00F81649"/>
    <w:rsid w:val="00F81D95"/>
    <w:rsid w:val="00F81EFB"/>
    <w:rsid w:val="00F82344"/>
    <w:rsid w:val="00F82434"/>
    <w:rsid w:val="00F82932"/>
    <w:rsid w:val="00F830C6"/>
    <w:rsid w:val="00F8377D"/>
    <w:rsid w:val="00F837AA"/>
    <w:rsid w:val="00F83900"/>
    <w:rsid w:val="00F83A70"/>
    <w:rsid w:val="00F83C2E"/>
    <w:rsid w:val="00F83DC0"/>
    <w:rsid w:val="00F83F40"/>
    <w:rsid w:val="00F83F6B"/>
    <w:rsid w:val="00F845AD"/>
    <w:rsid w:val="00F84994"/>
    <w:rsid w:val="00F84B4B"/>
    <w:rsid w:val="00F84E12"/>
    <w:rsid w:val="00F858BA"/>
    <w:rsid w:val="00F8607B"/>
    <w:rsid w:val="00F86176"/>
    <w:rsid w:val="00F868C4"/>
    <w:rsid w:val="00F8733C"/>
    <w:rsid w:val="00F87939"/>
    <w:rsid w:val="00F90A2D"/>
    <w:rsid w:val="00F90B1E"/>
    <w:rsid w:val="00F90C21"/>
    <w:rsid w:val="00F914DA"/>
    <w:rsid w:val="00F916FC"/>
    <w:rsid w:val="00F918B6"/>
    <w:rsid w:val="00F919B3"/>
    <w:rsid w:val="00F91AEC"/>
    <w:rsid w:val="00F91E5B"/>
    <w:rsid w:val="00F91E71"/>
    <w:rsid w:val="00F921EC"/>
    <w:rsid w:val="00F9238A"/>
    <w:rsid w:val="00F9257E"/>
    <w:rsid w:val="00F92728"/>
    <w:rsid w:val="00F927F3"/>
    <w:rsid w:val="00F92966"/>
    <w:rsid w:val="00F929DB"/>
    <w:rsid w:val="00F92A52"/>
    <w:rsid w:val="00F92BDD"/>
    <w:rsid w:val="00F93922"/>
    <w:rsid w:val="00F93945"/>
    <w:rsid w:val="00F93CAF"/>
    <w:rsid w:val="00F93D22"/>
    <w:rsid w:val="00F93F9B"/>
    <w:rsid w:val="00F941CF"/>
    <w:rsid w:val="00F94302"/>
    <w:rsid w:val="00F9434D"/>
    <w:rsid w:val="00F95127"/>
    <w:rsid w:val="00F951BB"/>
    <w:rsid w:val="00F955AF"/>
    <w:rsid w:val="00F955CE"/>
    <w:rsid w:val="00F95E09"/>
    <w:rsid w:val="00F9676C"/>
    <w:rsid w:val="00F967DF"/>
    <w:rsid w:val="00F96ACA"/>
    <w:rsid w:val="00F972E4"/>
    <w:rsid w:val="00F97570"/>
    <w:rsid w:val="00F978AA"/>
    <w:rsid w:val="00F97936"/>
    <w:rsid w:val="00F979BA"/>
    <w:rsid w:val="00F97A77"/>
    <w:rsid w:val="00F97B3D"/>
    <w:rsid w:val="00F97DD7"/>
    <w:rsid w:val="00FA004B"/>
    <w:rsid w:val="00FA0191"/>
    <w:rsid w:val="00FA044B"/>
    <w:rsid w:val="00FA0579"/>
    <w:rsid w:val="00FA0C61"/>
    <w:rsid w:val="00FA19EC"/>
    <w:rsid w:val="00FA1AC9"/>
    <w:rsid w:val="00FA1C87"/>
    <w:rsid w:val="00FA1F4F"/>
    <w:rsid w:val="00FA2366"/>
    <w:rsid w:val="00FA29F3"/>
    <w:rsid w:val="00FA2A14"/>
    <w:rsid w:val="00FA2C8F"/>
    <w:rsid w:val="00FA3992"/>
    <w:rsid w:val="00FA45DB"/>
    <w:rsid w:val="00FA4861"/>
    <w:rsid w:val="00FA4F08"/>
    <w:rsid w:val="00FA54EB"/>
    <w:rsid w:val="00FA5553"/>
    <w:rsid w:val="00FA5692"/>
    <w:rsid w:val="00FA586D"/>
    <w:rsid w:val="00FA5BCB"/>
    <w:rsid w:val="00FA5E0B"/>
    <w:rsid w:val="00FA6BC7"/>
    <w:rsid w:val="00FA7A8D"/>
    <w:rsid w:val="00FA7B81"/>
    <w:rsid w:val="00FB0B65"/>
    <w:rsid w:val="00FB0F93"/>
    <w:rsid w:val="00FB0FBE"/>
    <w:rsid w:val="00FB1826"/>
    <w:rsid w:val="00FB251E"/>
    <w:rsid w:val="00FB27DA"/>
    <w:rsid w:val="00FB2941"/>
    <w:rsid w:val="00FB3006"/>
    <w:rsid w:val="00FB376E"/>
    <w:rsid w:val="00FB3816"/>
    <w:rsid w:val="00FB382B"/>
    <w:rsid w:val="00FB3A91"/>
    <w:rsid w:val="00FB3C44"/>
    <w:rsid w:val="00FB3F9A"/>
    <w:rsid w:val="00FB4059"/>
    <w:rsid w:val="00FB447E"/>
    <w:rsid w:val="00FB4949"/>
    <w:rsid w:val="00FB4DFF"/>
    <w:rsid w:val="00FB5197"/>
    <w:rsid w:val="00FB56E7"/>
    <w:rsid w:val="00FB57E8"/>
    <w:rsid w:val="00FB6136"/>
    <w:rsid w:val="00FB62CD"/>
    <w:rsid w:val="00FB6606"/>
    <w:rsid w:val="00FB6805"/>
    <w:rsid w:val="00FB6A78"/>
    <w:rsid w:val="00FB70C7"/>
    <w:rsid w:val="00FB72BC"/>
    <w:rsid w:val="00FB7596"/>
    <w:rsid w:val="00FB761F"/>
    <w:rsid w:val="00FB7898"/>
    <w:rsid w:val="00FB7AB8"/>
    <w:rsid w:val="00FC0622"/>
    <w:rsid w:val="00FC09B3"/>
    <w:rsid w:val="00FC0DD9"/>
    <w:rsid w:val="00FC2071"/>
    <w:rsid w:val="00FC3382"/>
    <w:rsid w:val="00FC48AB"/>
    <w:rsid w:val="00FC4A4C"/>
    <w:rsid w:val="00FC4BB1"/>
    <w:rsid w:val="00FC50E9"/>
    <w:rsid w:val="00FC6B25"/>
    <w:rsid w:val="00FC6F4A"/>
    <w:rsid w:val="00FC7C24"/>
    <w:rsid w:val="00FC7DCD"/>
    <w:rsid w:val="00FD096D"/>
    <w:rsid w:val="00FD0E19"/>
    <w:rsid w:val="00FD119B"/>
    <w:rsid w:val="00FD125A"/>
    <w:rsid w:val="00FD144D"/>
    <w:rsid w:val="00FD1D8E"/>
    <w:rsid w:val="00FD2DB6"/>
    <w:rsid w:val="00FD32E7"/>
    <w:rsid w:val="00FD33BE"/>
    <w:rsid w:val="00FD3FE5"/>
    <w:rsid w:val="00FD41F7"/>
    <w:rsid w:val="00FD483B"/>
    <w:rsid w:val="00FD4DFC"/>
    <w:rsid w:val="00FD4E73"/>
    <w:rsid w:val="00FD503C"/>
    <w:rsid w:val="00FD57B0"/>
    <w:rsid w:val="00FD5800"/>
    <w:rsid w:val="00FD59BC"/>
    <w:rsid w:val="00FD5E70"/>
    <w:rsid w:val="00FD5ED8"/>
    <w:rsid w:val="00FD5F2E"/>
    <w:rsid w:val="00FD62E4"/>
    <w:rsid w:val="00FD630D"/>
    <w:rsid w:val="00FD6495"/>
    <w:rsid w:val="00FD6FB8"/>
    <w:rsid w:val="00FD7150"/>
    <w:rsid w:val="00FD7919"/>
    <w:rsid w:val="00FD7DB6"/>
    <w:rsid w:val="00FE02D2"/>
    <w:rsid w:val="00FE04B1"/>
    <w:rsid w:val="00FE0AE5"/>
    <w:rsid w:val="00FE0D9B"/>
    <w:rsid w:val="00FE11FE"/>
    <w:rsid w:val="00FE1948"/>
    <w:rsid w:val="00FE1A69"/>
    <w:rsid w:val="00FE1C29"/>
    <w:rsid w:val="00FE217D"/>
    <w:rsid w:val="00FE386C"/>
    <w:rsid w:val="00FE3A3D"/>
    <w:rsid w:val="00FE3B73"/>
    <w:rsid w:val="00FE3BAE"/>
    <w:rsid w:val="00FE43D5"/>
    <w:rsid w:val="00FE4A06"/>
    <w:rsid w:val="00FE4B5B"/>
    <w:rsid w:val="00FE4BFB"/>
    <w:rsid w:val="00FE4C74"/>
    <w:rsid w:val="00FE4FEA"/>
    <w:rsid w:val="00FE51DF"/>
    <w:rsid w:val="00FE5563"/>
    <w:rsid w:val="00FE5C0C"/>
    <w:rsid w:val="00FE5C29"/>
    <w:rsid w:val="00FE6108"/>
    <w:rsid w:val="00FE6482"/>
    <w:rsid w:val="00FE6773"/>
    <w:rsid w:val="00FE6968"/>
    <w:rsid w:val="00FE6DD2"/>
    <w:rsid w:val="00FE6FCF"/>
    <w:rsid w:val="00FE7CFD"/>
    <w:rsid w:val="00FE7D39"/>
    <w:rsid w:val="00FF0095"/>
    <w:rsid w:val="00FF0A77"/>
    <w:rsid w:val="00FF0BCB"/>
    <w:rsid w:val="00FF0DA5"/>
    <w:rsid w:val="00FF1525"/>
    <w:rsid w:val="00FF19FF"/>
    <w:rsid w:val="00FF1D91"/>
    <w:rsid w:val="00FF20A4"/>
    <w:rsid w:val="00FF21EE"/>
    <w:rsid w:val="00FF2B9C"/>
    <w:rsid w:val="00FF2E8E"/>
    <w:rsid w:val="00FF30B1"/>
    <w:rsid w:val="00FF31E7"/>
    <w:rsid w:val="00FF3449"/>
    <w:rsid w:val="00FF351C"/>
    <w:rsid w:val="00FF3F12"/>
    <w:rsid w:val="00FF42D1"/>
    <w:rsid w:val="00FF50AC"/>
    <w:rsid w:val="00FF53AB"/>
    <w:rsid w:val="00FF5891"/>
    <w:rsid w:val="00FF5A1B"/>
    <w:rsid w:val="00FF5C5F"/>
    <w:rsid w:val="00FF5F9F"/>
    <w:rsid w:val="00FF6270"/>
    <w:rsid w:val="00FF6420"/>
    <w:rsid w:val="00FF64AB"/>
    <w:rsid w:val="00FF68A6"/>
    <w:rsid w:val="00FF6F62"/>
    <w:rsid w:val="00FF7052"/>
    <w:rsid w:val="00FF7901"/>
    <w:rsid w:val="00FF7A04"/>
    <w:rsid w:val="00FF7B1A"/>
    <w:rsid w:val="00FF7C88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416B639"/>
  <w15:docId w15:val="{1CEC65A7-6964-47D2-B14F-243D704F5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D50"/>
    <w:rPr>
      <w:rFonts w:ascii="PMingLiU" w:eastAsia="PMingLiU" w:hAnsi="PMingLiU" w:cs="PMingLiU"/>
      <w:kern w:val="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0C47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Heading3">
    <w:name w:val="heading 3"/>
    <w:basedOn w:val="Normal"/>
    <w:link w:val="Heading3Char"/>
    <w:uiPriority w:val="99"/>
    <w:qFormat/>
    <w:rsid w:val="009614E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rsid w:val="009614E7"/>
    <w:rPr>
      <w:rFonts w:ascii="PMingLiU" w:eastAsia="PMingLiU" w:hAnsi="PMingLiU" w:cs="PMingLiU"/>
      <w:b/>
      <w:bCs/>
      <w:kern w:val="0"/>
      <w:sz w:val="27"/>
      <w:szCs w:val="27"/>
    </w:rPr>
  </w:style>
  <w:style w:type="paragraph" w:styleId="Header">
    <w:name w:val="header"/>
    <w:basedOn w:val="Normal"/>
    <w:link w:val="HeaderChar"/>
    <w:uiPriority w:val="99"/>
    <w:rsid w:val="009614E7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9614E7"/>
    <w:rPr>
      <w:rFonts w:ascii="Calibri" w:eastAsia="PMingLiU" w:hAnsi="Calibri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9614E7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cs="Times New Roman"/>
      <w:kern w:val="2"/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9614E7"/>
    <w:rPr>
      <w:rFonts w:ascii="Calibri" w:eastAsia="PMingLiU" w:hAnsi="Calibri" w:cs="Times New Roman"/>
      <w:sz w:val="20"/>
      <w:szCs w:val="20"/>
    </w:rPr>
  </w:style>
  <w:style w:type="paragraph" w:customStyle="1" w:styleId="a">
    <w:name w:val="封面"/>
    <w:basedOn w:val="Normal"/>
    <w:rsid w:val="009614E7"/>
    <w:pPr>
      <w:widowControl w:val="0"/>
      <w:autoSpaceDE w:val="0"/>
      <w:autoSpaceDN w:val="0"/>
      <w:adjustRightInd w:val="0"/>
      <w:spacing w:line="260" w:lineRule="exact"/>
      <w:jc w:val="center"/>
    </w:pPr>
    <w:rPr>
      <w:rFonts w:ascii="Times New Roman" w:eastAsia="華康粗黑體" w:hAnsi="Times New Roman" w:cs="Times New Roman"/>
      <w:b/>
      <w:kern w:val="2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9614E7"/>
    <w:rPr>
      <w:rFonts w:cs="Times New Roman"/>
      <w:i/>
      <w:iCs/>
    </w:rPr>
  </w:style>
  <w:style w:type="character" w:customStyle="1" w:styleId="apple-converted-space">
    <w:name w:val="apple-converted-space"/>
    <w:basedOn w:val="DefaultParagraphFont"/>
    <w:rsid w:val="009614E7"/>
    <w:rPr>
      <w:rFonts w:cs="Times New Roman"/>
    </w:rPr>
  </w:style>
  <w:style w:type="character" w:styleId="Hyperlink">
    <w:name w:val="Hyperlink"/>
    <w:basedOn w:val="DefaultParagraphFont"/>
    <w:uiPriority w:val="99"/>
    <w:rsid w:val="009614E7"/>
    <w:rPr>
      <w:rFonts w:ascii="Arial" w:hAnsi="Arial" w:cs="Arial"/>
      <w:color w:val="2518B5"/>
      <w:u w:val="single"/>
    </w:rPr>
  </w:style>
  <w:style w:type="character" w:customStyle="1" w:styleId="italic">
    <w:name w:val="italic"/>
    <w:basedOn w:val="DefaultParagraphFont"/>
    <w:uiPriority w:val="99"/>
    <w:rsid w:val="009614E7"/>
    <w:rPr>
      <w:rFonts w:cs="Times New Roman"/>
    </w:rPr>
  </w:style>
  <w:style w:type="paragraph" w:styleId="ListParagraph">
    <w:name w:val="List Paragraph"/>
    <w:basedOn w:val="Normal"/>
    <w:uiPriority w:val="99"/>
    <w:qFormat/>
    <w:rsid w:val="009614E7"/>
    <w:pPr>
      <w:widowControl w:val="0"/>
      <w:ind w:leftChars="200" w:left="480"/>
    </w:pPr>
    <w:rPr>
      <w:rFonts w:ascii="Calibri" w:hAnsi="Calibri" w:cs="Times New Roman"/>
      <w:kern w:val="2"/>
      <w:szCs w:val="22"/>
    </w:rPr>
  </w:style>
  <w:style w:type="character" w:customStyle="1" w:styleId="A5">
    <w:name w:val="A5"/>
    <w:uiPriority w:val="99"/>
    <w:rsid w:val="009614E7"/>
    <w:rPr>
      <w:color w:val="211D1E"/>
      <w:sz w:val="14"/>
    </w:rPr>
  </w:style>
  <w:style w:type="character" w:customStyle="1" w:styleId="highlight">
    <w:name w:val="highlight"/>
    <w:basedOn w:val="DefaultParagraphFont"/>
    <w:uiPriority w:val="99"/>
    <w:rsid w:val="009614E7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614E7"/>
    <w:rPr>
      <w:rFonts w:ascii="Cambria" w:hAnsi="Cambr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14E7"/>
    <w:rPr>
      <w:rFonts w:ascii="Cambria" w:eastAsia="PMingLiU" w:hAnsi="Cambria" w:cs="Times New Roman"/>
      <w:sz w:val="18"/>
      <w:szCs w:val="18"/>
    </w:rPr>
  </w:style>
  <w:style w:type="paragraph" w:customStyle="1" w:styleId="2">
    <w:name w:val="正文2"/>
    <w:basedOn w:val="Normal"/>
    <w:uiPriority w:val="99"/>
    <w:rsid w:val="009614E7"/>
    <w:pPr>
      <w:widowControl w:val="0"/>
      <w:autoSpaceDE w:val="0"/>
      <w:autoSpaceDN w:val="0"/>
      <w:adjustRightInd w:val="0"/>
    </w:pPr>
    <w:rPr>
      <w:rFonts w:ascii="TimesNewRomanPSMT" w:hAnsi="TimesNewRomanPSMT" w:cs="TimesNewRomanPSMT"/>
    </w:rPr>
  </w:style>
  <w:style w:type="paragraph" w:customStyle="1" w:styleId="Default">
    <w:name w:val="Default"/>
    <w:rsid w:val="009614E7"/>
    <w:pPr>
      <w:widowControl w:val="0"/>
      <w:autoSpaceDE w:val="0"/>
      <w:autoSpaceDN w:val="0"/>
      <w:adjustRightInd w:val="0"/>
    </w:pPr>
    <w:rPr>
      <w:rFonts w:ascii="Verdana" w:eastAsia="PMingLiU" w:hAnsi="Verdana" w:cs="Verdana"/>
      <w:color w:val="000000"/>
      <w:kern w:val="0"/>
      <w:szCs w:val="24"/>
    </w:rPr>
  </w:style>
  <w:style w:type="character" w:customStyle="1" w:styleId="A4">
    <w:name w:val="A4"/>
    <w:uiPriority w:val="99"/>
    <w:rsid w:val="009614E7"/>
    <w:rPr>
      <w:b/>
      <w:color w:val="AD393E"/>
      <w:sz w:val="12"/>
    </w:rPr>
  </w:style>
  <w:style w:type="character" w:styleId="PageNumber">
    <w:name w:val="page number"/>
    <w:basedOn w:val="DefaultParagraphFont"/>
    <w:uiPriority w:val="99"/>
    <w:rsid w:val="009614E7"/>
    <w:rPr>
      <w:rFonts w:cs="Times New Roman"/>
    </w:rPr>
  </w:style>
  <w:style w:type="paragraph" w:styleId="NormalWeb">
    <w:name w:val="Normal (Web)"/>
    <w:basedOn w:val="Normal"/>
    <w:uiPriority w:val="99"/>
    <w:unhideWhenUsed/>
    <w:rsid w:val="009614E7"/>
    <w:pPr>
      <w:spacing w:before="100" w:beforeAutospacing="1" w:after="100" w:afterAutospacing="1"/>
    </w:pPr>
  </w:style>
  <w:style w:type="character" w:customStyle="1" w:styleId="st1">
    <w:name w:val="st1"/>
    <w:basedOn w:val="DefaultParagraphFont"/>
    <w:rsid w:val="000E0597"/>
  </w:style>
  <w:style w:type="character" w:customStyle="1" w:styleId="locality">
    <w:name w:val="locality"/>
    <w:basedOn w:val="DefaultParagraphFont"/>
    <w:rsid w:val="00AA65DC"/>
  </w:style>
  <w:style w:type="character" w:customStyle="1" w:styleId="country-name">
    <w:name w:val="country-name"/>
    <w:basedOn w:val="DefaultParagraphFont"/>
    <w:rsid w:val="00AA65DC"/>
  </w:style>
  <w:style w:type="paragraph" w:customStyle="1" w:styleId="Pa13">
    <w:name w:val="Pa13"/>
    <w:basedOn w:val="Default"/>
    <w:next w:val="Default"/>
    <w:uiPriority w:val="99"/>
    <w:rsid w:val="00066044"/>
    <w:pPr>
      <w:spacing w:line="201" w:lineRule="atLeast"/>
    </w:pPr>
    <w:rPr>
      <w:rFonts w:ascii="Times New Roman" w:eastAsiaTheme="minorEastAsia" w:hAnsi="Times New Roman" w:cs="Times New Roman"/>
      <w:color w:val="auto"/>
    </w:rPr>
  </w:style>
  <w:style w:type="character" w:customStyle="1" w:styleId="A10">
    <w:name w:val="A10"/>
    <w:uiPriority w:val="99"/>
    <w:rsid w:val="00066044"/>
    <w:rPr>
      <w:color w:val="000000"/>
      <w:sz w:val="11"/>
      <w:szCs w:val="11"/>
    </w:rPr>
  </w:style>
  <w:style w:type="character" w:customStyle="1" w:styleId="current-selection">
    <w:name w:val="current-selection"/>
    <w:basedOn w:val="DefaultParagraphFont"/>
    <w:rsid w:val="008C4D2F"/>
  </w:style>
  <w:style w:type="character" w:customStyle="1" w:styleId="a0">
    <w:name w:val="_"/>
    <w:basedOn w:val="DefaultParagraphFont"/>
    <w:rsid w:val="008C4D2F"/>
  </w:style>
  <w:style w:type="paragraph" w:styleId="PlainText">
    <w:name w:val="Plain Text"/>
    <w:basedOn w:val="Normal"/>
    <w:link w:val="PlainTextChar"/>
    <w:uiPriority w:val="99"/>
    <w:semiHidden/>
    <w:unhideWhenUsed/>
    <w:rsid w:val="00D27446"/>
    <w:pPr>
      <w:widowControl w:val="0"/>
    </w:pPr>
    <w:rPr>
      <w:rFonts w:ascii="Calibri" w:hAnsi="Courier New" w:cs="Courier New"/>
      <w:kern w:val="2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27446"/>
    <w:rPr>
      <w:rFonts w:ascii="Calibri" w:eastAsia="PMingLiU" w:hAnsi="Courier New" w:cs="Courier New"/>
      <w:szCs w:val="24"/>
    </w:rPr>
  </w:style>
  <w:style w:type="paragraph" w:customStyle="1" w:styleId="EndNoteBibliographyTitle">
    <w:name w:val="EndNote Bibliography Title"/>
    <w:basedOn w:val="Normal"/>
    <w:link w:val="EndNoteBibliographyTitle0"/>
    <w:rsid w:val="00AB06D2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AB06D2"/>
    <w:rPr>
      <w:rFonts w:ascii="Calibri" w:eastAsia="PMingLiU" w:hAnsi="Calibri" w:cs="Calibri"/>
      <w:noProof/>
      <w:kern w:val="0"/>
      <w:szCs w:val="24"/>
    </w:rPr>
  </w:style>
  <w:style w:type="paragraph" w:customStyle="1" w:styleId="EndNoteBibliography">
    <w:name w:val="EndNote Bibliography"/>
    <w:basedOn w:val="Normal"/>
    <w:link w:val="EndNoteBibliography0"/>
    <w:rsid w:val="00AB06D2"/>
    <w:pPr>
      <w:jc w:val="both"/>
    </w:pPr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DefaultParagraphFont"/>
    <w:link w:val="EndNoteBibliography"/>
    <w:rsid w:val="00AB06D2"/>
    <w:rPr>
      <w:rFonts w:ascii="Calibri" w:eastAsia="PMingLiU" w:hAnsi="Calibri" w:cs="Calibri"/>
      <w:noProof/>
      <w:kern w:val="0"/>
      <w:szCs w:val="24"/>
    </w:rPr>
  </w:style>
  <w:style w:type="character" w:customStyle="1" w:styleId="A9">
    <w:name w:val="A9"/>
    <w:uiPriority w:val="99"/>
    <w:rsid w:val="0009011F"/>
    <w:rPr>
      <w:color w:val="000000"/>
      <w:sz w:val="11"/>
      <w:szCs w:val="11"/>
    </w:rPr>
  </w:style>
  <w:style w:type="character" w:customStyle="1" w:styleId="5yl5">
    <w:name w:val="_5yl5"/>
    <w:basedOn w:val="DefaultParagraphFont"/>
    <w:rsid w:val="00BA09E0"/>
  </w:style>
  <w:style w:type="character" w:customStyle="1" w:styleId="tgc">
    <w:name w:val="_tgc"/>
    <w:basedOn w:val="DefaultParagraphFont"/>
    <w:rsid w:val="00D4306D"/>
  </w:style>
  <w:style w:type="character" w:styleId="Strong">
    <w:name w:val="Strong"/>
    <w:basedOn w:val="DefaultParagraphFont"/>
    <w:uiPriority w:val="22"/>
    <w:qFormat/>
    <w:rsid w:val="001B6F72"/>
    <w:rPr>
      <w:b/>
      <w:bCs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363A38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363A38"/>
    <w:rPr>
      <w:rFonts w:ascii="PMingLiU" w:eastAsia="PMingLiU" w:hAnsi="PMingLiU" w:cs="PMingLiU"/>
      <w:i/>
      <w:iCs/>
      <w:kern w:val="0"/>
      <w:szCs w:val="24"/>
    </w:rPr>
  </w:style>
  <w:style w:type="character" w:styleId="CommentReference">
    <w:name w:val="annotation reference"/>
    <w:basedOn w:val="DefaultParagraphFont"/>
    <w:uiPriority w:val="99"/>
    <w:unhideWhenUsed/>
    <w:rsid w:val="007A6353"/>
    <w:rPr>
      <w:sz w:val="18"/>
      <w:szCs w:val="18"/>
    </w:rPr>
  </w:style>
  <w:style w:type="paragraph" w:styleId="CommentText">
    <w:name w:val="annotation text"/>
    <w:aliases w:val=" 字元"/>
    <w:basedOn w:val="Normal"/>
    <w:link w:val="CommentTextChar"/>
    <w:unhideWhenUsed/>
    <w:rsid w:val="007A6353"/>
  </w:style>
  <w:style w:type="character" w:customStyle="1" w:styleId="CommentTextChar">
    <w:name w:val="Comment Text Char"/>
    <w:aliases w:val=" 字元 Char"/>
    <w:basedOn w:val="DefaultParagraphFont"/>
    <w:link w:val="CommentText"/>
    <w:rsid w:val="007A6353"/>
    <w:rPr>
      <w:rFonts w:ascii="PMingLiU" w:eastAsia="PMingLiU" w:hAnsi="PMingLiU" w:cs="PMingLiU"/>
      <w:kern w:val="0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A635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A6353"/>
    <w:rPr>
      <w:rFonts w:ascii="PMingLiU" w:eastAsia="PMingLiU" w:hAnsi="PMingLiU" w:cs="PMingLiU"/>
      <w:b/>
      <w:bCs/>
      <w:kern w:val="0"/>
      <w:sz w:val="20"/>
      <w:szCs w:val="20"/>
    </w:rPr>
  </w:style>
  <w:style w:type="paragraph" w:styleId="Revision">
    <w:name w:val="Revision"/>
    <w:hidden/>
    <w:uiPriority w:val="99"/>
    <w:semiHidden/>
    <w:rsid w:val="00547FEF"/>
    <w:rPr>
      <w:rFonts w:ascii="PMingLiU" w:eastAsia="PMingLiU" w:hAnsi="PMingLiU" w:cs="PMingLiU"/>
      <w:kern w:val="0"/>
      <w:szCs w:val="24"/>
    </w:rPr>
  </w:style>
  <w:style w:type="character" w:customStyle="1" w:styleId="highwire-citation-author">
    <w:name w:val="highwire-citation-author"/>
    <w:basedOn w:val="DefaultParagraphFont"/>
    <w:rsid w:val="00865444"/>
    <w:rPr>
      <w:sz w:val="24"/>
      <w:szCs w:val="24"/>
      <w:bdr w:val="none" w:sz="0" w:space="0" w:color="auto" w:frame="1"/>
      <w:vertAlign w:val="baseline"/>
    </w:rPr>
  </w:style>
  <w:style w:type="character" w:customStyle="1" w:styleId="nlm-given-names">
    <w:name w:val="nlm-given-names"/>
    <w:basedOn w:val="DefaultParagraphFont"/>
    <w:rsid w:val="00865444"/>
    <w:rPr>
      <w:sz w:val="24"/>
      <w:szCs w:val="24"/>
      <w:bdr w:val="none" w:sz="0" w:space="0" w:color="auto" w:frame="1"/>
      <w:vertAlign w:val="baseline"/>
    </w:rPr>
  </w:style>
  <w:style w:type="character" w:customStyle="1" w:styleId="nlm-surname">
    <w:name w:val="nlm-surname"/>
    <w:basedOn w:val="DefaultParagraphFont"/>
    <w:rsid w:val="00865444"/>
    <w:rPr>
      <w:sz w:val="24"/>
      <w:szCs w:val="24"/>
      <w:bdr w:val="none" w:sz="0" w:space="0" w:color="auto" w:frame="1"/>
      <w:vertAlign w:val="baseline"/>
    </w:rPr>
  </w:style>
  <w:style w:type="character" w:customStyle="1" w:styleId="il">
    <w:name w:val="il"/>
    <w:basedOn w:val="DefaultParagraphFont"/>
    <w:rsid w:val="009852E6"/>
  </w:style>
  <w:style w:type="character" w:customStyle="1" w:styleId="A6">
    <w:name w:val="A6"/>
    <w:uiPriority w:val="99"/>
    <w:rsid w:val="00176964"/>
    <w:rPr>
      <w:rFonts w:cs="Gill Sans MT"/>
      <w:color w:val="000000"/>
      <w:sz w:val="8"/>
      <w:szCs w:val="8"/>
    </w:rPr>
  </w:style>
  <w:style w:type="character" w:customStyle="1" w:styleId="A7">
    <w:name w:val="A7"/>
    <w:uiPriority w:val="99"/>
    <w:rsid w:val="00176964"/>
    <w:rPr>
      <w:rFonts w:cs="Gill Sans MT"/>
      <w:color w:val="000000"/>
      <w:sz w:val="14"/>
      <w:szCs w:val="14"/>
    </w:rPr>
  </w:style>
  <w:style w:type="table" w:customStyle="1" w:styleId="41">
    <w:name w:val="純表格 41"/>
    <w:basedOn w:val="TableNormal"/>
    <w:uiPriority w:val="44"/>
    <w:rsid w:val="00192C15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411">
    <w:name w:val="純表格 411"/>
    <w:basedOn w:val="TableNormal"/>
    <w:uiPriority w:val="44"/>
    <w:rsid w:val="00DE10E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ext2">
    <w:name w:val="text2"/>
    <w:basedOn w:val="DefaultParagraphFont"/>
    <w:rsid w:val="00157656"/>
  </w:style>
  <w:style w:type="character" w:customStyle="1" w:styleId="ref-title">
    <w:name w:val="ref-title"/>
    <w:basedOn w:val="DefaultParagraphFont"/>
    <w:rsid w:val="00D97269"/>
  </w:style>
  <w:style w:type="character" w:customStyle="1" w:styleId="delimiter">
    <w:name w:val="delimiter"/>
    <w:basedOn w:val="DefaultParagraphFont"/>
    <w:rsid w:val="001021E8"/>
  </w:style>
  <w:style w:type="paragraph" w:customStyle="1" w:styleId="MDPI13authornames">
    <w:name w:val="MDPI_1.3_authornames"/>
    <w:basedOn w:val="Normal"/>
    <w:next w:val="Normal"/>
    <w:qFormat/>
    <w:rsid w:val="00BE590E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eastAsia="de-DE" w:bidi="en-US"/>
    </w:rPr>
  </w:style>
  <w:style w:type="paragraph" w:customStyle="1" w:styleId="MDPI16affiliation">
    <w:name w:val="MDPI_1.6_affiliation"/>
    <w:basedOn w:val="Normal"/>
    <w:qFormat/>
    <w:rsid w:val="00BE590E"/>
    <w:pPr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910C47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title-text">
    <w:name w:val="title-text"/>
    <w:basedOn w:val="DefaultParagraphFont"/>
    <w:rsid w:val="00910C47"/>
  </w:style>
  <w:style w:type="character" w:customStyle="1" w:styleId="hgkelc">
    <w:name w:val="hgkelc"/>
    <w:basedOn w:val="DefaultParagraphFont"/>
    <w:rsid w:val="00FE3BAE"/>
  </w:style>
  <w:style w:type="character" w:styleId="UnresolvedMention">
    <w:name w:val="Unresolved Mention"/>
    <w:basedOn w:val="DefaultParagraphFont"/>
    <w:uiPriority w:val="99"/>
    <w:semiHidden/>
    <w:unhideWhenUsed/>
    <w:rsid w:val="000C7081"/>
    <w:rPr>
      <w:color w:val="605E5C"/>
      <w:shd w:val="clear" w:color="auto" w:fill="E1DFDD"/>
    </w:rPr>
  </w:style>
  <w:style w:type="paragraph" w:customStyle="1" w:styleId="MDPI31text">
    <w:name w:val="MDPI_3.1_text"/>
    <w:qFormat/>
    <w:rsid w:val="002776BC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1CB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F1CBB"/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y2iqfc">
    <w:name w:val="y2iqfc"/>
    <w:basedOn w:val="DefaultParagraphFont"/>
    <w:rsid w:val="002F1CBB"/>
  </w:style>
  <w:style w:type="table" w:styleId="TableGrid">
    <w:name w:val="Table Grid"/>
    <w:basedOn w:val="TableNormal"/>
    <w:uiPriority w:val="59"/>
    <w:rsid w:val="00D573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A2D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08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1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83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871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54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27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98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831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6208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80612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0590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35676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3626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7572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23763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53109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3501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72042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525738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7876002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31978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59148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34748406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138887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94592183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9920556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9692891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920482043">
                                                                                                                  <w:marLeft w:val="-570"/>
                                                                                                                  <w:marRight w:val="0"/>
                                                                                                                  <w:marTop w:val="150"/>
                                                                                                                  <w:marBottom w:val="22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87981242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0428438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9417680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710362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13239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421599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4622706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40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460301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4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4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21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12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543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204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66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24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5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7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94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26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037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71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49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992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538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04029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8370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29646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08976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5701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61311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55683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817386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08759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80819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886933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248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427238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07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1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57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74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0372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3888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0659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111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364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02104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53572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42557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00031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77399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4999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73611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674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911811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9827218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02787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16480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0922939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654614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87133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9106058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429544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6888463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05095738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87225707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845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5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83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08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719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961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21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141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666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1515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07714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99426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4327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78670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71979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0261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94448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942458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975425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072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158164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1488040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21186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5531124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925019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485020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7572471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350343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56949513">
                                                                                                                  <w:marLeft w:val="-570"/>
                                                                                                                  <w:marRight w:val="0"/>
                                                                                                                  <w:marTop w:val="150"/>
                                                                                                                  <w:marBottom w:val="22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2620147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818937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5566066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412919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2250881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7548178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68164264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4199627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2133867148">
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78345331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48930613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33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5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31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8019">
                  <w:marLeft w:val="0"/>
                  <w:marRight w:val="0"/>
                  <w:marTop w:val="0"/>
                  <w:marBottom w:val="0"/>
                  <w:divBdr>
                    <w:top w:val="single" w:sz="6" w:space="11" w:color="CCCCCC"/>
                    <w:left w:val="single" w:sz="6" w:space="11" w:color="CCCCCC"/>
                    <w:bottom w:val="single" w:sz="6" w:space="11" w:color="BBBBBB"/>
                    <w:right w:val="single" w:sz="6" w:space="11" w:color="CCCCCC"/>
                  </w:divBdr>
                  <w:divsChild>
                    <w:div w:id="2122799090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0182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87233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29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1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1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0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6273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60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09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13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714223">
          <w:marLeft w:val="99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9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3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35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39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14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806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1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649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6662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4983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96400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62883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290379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135705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395859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34752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72772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6831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93703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42898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71727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74111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16890787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4312104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626740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1637338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2473950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71653752">
                                                                                                                  <w:marLeft w:val="-570"/>
                                                                                                                  <w:marRight w:val="0"/>
                                                                                                                  <w:marTop w:val="150"/>
                                                                                                                  <w:marBottom w:val="22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26840665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7390163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23332210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780378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64103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032678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89361891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305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253794">
          <w:marLeft w:val="99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7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21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620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21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18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2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28431">
          <w:marLeft w:val="99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1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8251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0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4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31942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1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35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7926431">
                  <w:marLeft w:val="0"/>
                  <w:marRight w:val="0"/>
                  <w:marTop w:val="176"/>
                  <w:marBottom w:val="17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5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637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186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628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5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50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82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71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49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10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0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38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565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437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114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368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87134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5999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24556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9593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98339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6524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6791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53584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194591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845590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8766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3483718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907072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911530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51965994">
                                                                                              <w:marLeft w:val="0"/>
                                                                                              <w:marRight w:val="12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single" w:sz="2" w:space="0" w:color="EFEFEF"/>
                                                                                                <w:left w:val="single" w:sz="6" w:space="0" w:color="EFEFEF"/>
                                                                                                <w:bottom w:val="single" w:sz="6" w:space="0" w:color="E2E2E2"/>
                                                                                                <w:right w:val="single" w:sz="6" w:space="0" w:color="EFEFEF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107072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2348264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170931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598064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762407544">
                                                                                                                  <w:marLeft w:val="-570"/>
                                                                                                                  <w:marRight w:val="0"/>
                                                                                                                  <w:marTop w:val="150"/>
                                                                                                                  <w:marBottom w:val="225"/>
                                                                                                                  <w:divBdr>
                                                                                                                    <w:top w:val="single" w:sz="6" w:space="2" w:color="D8D8D8"/>
                                                                                                                    <w:left w:val="single" w:sz="6" w:space="2" w:color="D8D8D8"/>
                                                                                                                    <w:bottom w:val="single" w:sz="6" w:space="2" w:color="D8D8D8"/>
                                                                                                                    <w:right w:val="single" w:sz="6" w:space="2" w:color="D8D8D8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78719526">
                                                                                                                      <w:marLeft w:val="225"/>
                                                                                                                      <w:marRight w:val="225"/>
                                                                                                                      <w:marTop w:val="75"/>
                                                                                                                      <w:marBottom w:val="75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06066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single" w:sz="6" w:space="0" w:color="auto"/>
                                                                                                                            <w:left w:val="single" w:sz="6" w:space="0" w:color="auto"/>
                                                                                                                            <w:bottom w:val="single" w:sz="6" w:space="0" w:color="auto"/>
                                                                                                                            <w:right w:val="single" w:sz="6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6016721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1460308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60557960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475605287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972784321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84012670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701058278">
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single" w:sz="6" w:space="6" w:color="CCCCCC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75151315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098332706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52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8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260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32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1615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91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831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2322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45909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2023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18412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874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23370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19542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691513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900064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962527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682264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81903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241120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64064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764946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6391402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1798317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1216066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85017597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22133146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049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18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64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85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25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2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79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09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20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4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45038">
          <w:marLeft w:val="99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0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89057">
          <w:marLeft w:val="994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9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52995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1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89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75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27084">
                  <w:marLeft w:val="0"/>
                  <w:marRight w:val="0"/>
                  <w:marTop w:val="0"/>
                  <w:marBottom w:val="0"/>
                  <w:divBdr>
                    <w:top w:val="single" w:sz="6" w:space="11" w:color="CCCCCC"/>
                    <w:left w:val="single" w:sz="6" w:space="11" w:color="CCCCCC"/>
                    <w:bottom w:val="single" w:sz="6" w:space="11" w:color="BBBBBB"/>
                    <w:right w:val="single" w:sz="6" w:space="11" w:color="CCCCCC"/>
                  </w:divBdr>
                  <w:divsChild>
                    <w:div w:id="696858918">
                      <w:marLeft w:val="3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91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9846199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425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3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Microsoft\Templates\Normal_revised_blah.do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70A8E5-3F59-4937-989C-613EF28A6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Normal_revised_blah.dotm</Template>
  <TotalTime>10</TotalTime>
  <Pages>3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csmeow</dc:creator>
  <cp:keywords/>
  <dc:description/>
  <cp:lastModifiedBy>Trupti Sudge</cp:lastModifiedBy>
  <cp:revision>2</cp:revision>
  <cp:lastPrinted>2022-10-05T06:40:00Z</cp:lastPrinted>
  <dcterms:created xsi:type="dcterms:W3CDTF">2022-11-02T03:14:00Z</dcterms:created>
  <dcterms:modified xsi:type="dcterms:W3CDTF">2022-11-02T03:14:00Z</dcterms:modified>
</cp:coreProperties>
</file>